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31212" w14:textId="77777777" w:rsidR="00F3750B" w:rsidRPr="00B26C8D" w:rsidRDefault="00F3750B" w:rsidP="007D1695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B26C8D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056EB201" w14:textId="318208F8" w:rsidR="00F3750B" w:rsidRPr="00B26C8D" w:rsidRDefault="00F3750B" w:rsidP="007D1695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B26C8D">
        <w:rPr>
          <w:b/>
          <w:sz w:val="16"/>
          <w:szCs w:val="16"/>
          <w:lang w:val="ro-RO"/>
        </w:rPr>
        <w:t xml:space="preserve"> (de la pagina 1 la pagina )</w:t>
      </w:r>
    </w:p>
    <w:p w14:paraId="02AF7D40" w14:textId="77777777" w:rsidR="00F3750B" w:rsidRDefault="00F3750B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2164AC29" w14:textId="77777777" w:rsidR="00F3750B" w:rsidRDefault="00F3750B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2E2D654F" w14:textId="77777777" w:rsidR="00F3750B" w:rsidRDefault="00F3750B">
      <w:pPr>
        <w:jc w:val="center"/>
        <w:rPr>
          <w:sz w:val="28"/>
        </w:rPr>
      </w:pPr>
    </w:p>
    <w:p w14:paraId="1E944BF6" w14:textId="77777777" w:rsidR="00F3750B" w:rsidRDefault="00F3750B">
      <w:pPr>
        <w:jc w:val="center"/>
        <w:rPr>
          <w:sz w:val="28"/>
        </w:rPr>
      </w:pPr>
    </w:p>
    <w:p w14:paraId="3A32E20D" w14:textId="77777777" w:rsidR="00F3750B" w:rsidRDefault="00F3750B">
      <w:pPr>
        <w:jc w:val="center"/>
        <w:rPr>
          <w:sz w:val="28"/>
        </w:rPr>
      </w:pPr>
    </w:p>
    <w:p w14:paraId="022AB8E7" w14:textId="77777777" w:rsidR="00F3750B" w:rsidRDefault="00F3750B">
      <w:pPr>
        <w:jc w:val="center"/>
        <w:rPr>
          <w:sz w:val="28"/>
        </w:rPr>
      </w:pPr>
    </w:p>
    <w:p w14:paraId="3C042C17" w14:textId="77777777" w:rsidR="00F3750B" w:rsidRDefault="00F3750B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CLUJ</w:t>
      </w:r>
    </w:p>
    <w:p w14:paraId="071C54B7" w14:textId="77777777" w:rsidR="00F3750B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5EFCC01D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.5pt;margin-top:2.2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64EA993D" w14:textId="77777777" w:rsidR="00F3750B" w:rsidRDefault="00F3750B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1705B22C" w14:textId="77777777" w:rsidR="00F3750B" w:rsidRDefault="00F3750B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11-20 iulie 2026</w:t>
      </w:r>
    </w:p>
    <w:p w14:paraId="509102DF" w14:textId="77777777" w:rsidR="00F3750B" w:rsidRDefault="00F3750B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F3750B" w14:paraId="4108668C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66280A63" w14:textId="77777777" w:rsidR="00F3750B" w:rsidRDefault="00F3750B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29236EF4" w14:textId="77777777" w:rsidR="00F3750B" w:rsidRDefault="00F3750B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4F644B33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55A5C515" w14:textId="77777777" w:rsidR="00F3750B" w:rsidRDefault="00F3750B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5386A380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6F3B3C6A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4E89A352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114B6186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13E91844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7054A039" w14:textId="77777777" w:rsidR="00F3750B" w:rsidRDefault="00F3750B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79939B65" w14:textId="77777777" w:rsidR="00F3750B" w:rsidRDefault="00F3750B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2EBD7917" w14:textId="77777777" w:rsidR="00F3750B" w:rsidRDefault="00F3750B" w:rsidP="00E046C7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35DB2386" w14:textId="77777777" w:rsidR="00F3750B" w:rsidRDefault="00F3750B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32EEA00D" w14:textId="77777777" w:rsidR="00F3750B" w:rsidRDefault="00F3750B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077EDA6F" w14:textId="77777777" w:rsidR="00F3750B" w:rsidRDefault="00F3750B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288E8148" w14:textId="77777777" w:rsidR="00F3750B" w:rsidRDefault="00F3750B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7E028064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41048958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6615C91C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6CD136B3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312C50B6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0C212E50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6FFA5E85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7308FBA4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AAAAF00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F3750B" w14:paraId="60A6350C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7A52D0A3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561AFDDE" w14:textId="77777777" w:rsidR="00F3750B" w:rsidRDefault="00F3750B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648A02D7" w14:textId="77777777" w:rsidR="00F3750B" w:rsidRDefault="00F3750B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1D9BE01A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7FF111CB" w14:textId="77777777" w:rsidR="00F3750B" w:rsidRDefault="00F3750B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5E449C78" w14:textId="77777777" w:rsidR="00F3750B" w:rsidRDefault="00F3750B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09338E06" w14:textId="77777777" w:rsidR="00F3750B" w:rsidRDefault="00F3750B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19DC3B46" w14:textId="77777777" w:rsidR="00F3750B" w:rsidRDefault="00F3750B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30DA9DA9" w14:textId="77777777" w:rsidR="00F3750B" w:rsidRDefault="00F3750B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4DDF1CD5" w14:textId="77777777" w:rsidR="00F3750B" w:rsidRDefault="00F3750B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0361F950" w14:textId="77777777" w:rsidR="00F3750B" w:rsidRDefault="00F3750B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634DF608" w14:textId="77777777" w:rsidR="00F3750B" w:rsidRDefault="00F3750B">
      <w:pPr>
        <w:spacing w:line="192" w:lineRule="auto"/>
        <w:jc w:val="center"/>
      </w:pPr>
    </w:p>
    <w:p w14:paraId="40E48798" w14:textId="77777777" w:rsidR="00F3750B" w:rsidRDefault="00F3750B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1A32A145" w14:textId="77777777" w:rsidR="00F3750B" w:rsidRPr="006310EB" w:rsidRDefault="00F3750B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23619FBF" w14:textId="77777777" w:rsidR="00F3750B" w:rsidRPr="006310EB" w:rsidRDefault="00F3750B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733A2765" w14:textId="77777777" w:rsidR="00F3750B" w:rsidRPr="006310EB" w:rsidRDefault="00F3750B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7A25401E" w14:textId="77777777" w:rsidR="00F3750B" w:rsidRPr="00A8307A" w:rsidRDefault="00F3750B" w:rsidP="00516DD3">
      <w:pPr>
        <w:pStyle w:val="Heading1"/>
        <w:spacing w:line="360" w:lineRule="auto"/>
      </w:pPr>
      <w:r w:rsidRPr="00A8307A">
        <w:t>LINIA 100</w:t>
      </w:r>
    </w:p>
    <w:p w14:paraId="0219B3A4" w14:textId="77777777" w:rsidR="00F3750B" w:rsidRPr="00A8307A" w:rsidRDefault="00F3750B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F3750B" w:rsidRPr="00AB76B4" w14:paraId="4EA37B53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D4E0E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840C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942DF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672A2C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3BC9A690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7AE37" w14:textId="77777777" w:rsidR="00F3750B" w:rsidRPr="00AB76B4" w:rsidRDefault="00F3750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BB34DE5" w14:textId="77777777" w:rsidR="00F3750B" w:rsidRPr="00AB76B4" w:rsidRDefault="00F3750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022D4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51AA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C20E8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72C8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3C42A91B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F01E8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90A8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D6CB5E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44B08F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74364EDD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7C6A38" w14:textId="77777777" w:rsidR="00F3750B" w:rsidRPr="00AB76B4" w:rsidRDefault="00F3750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A03E2F3" w14:textId="77777777" w:rsidR="00F3750B" w:rsidRPr="00AB76B4" w:rsidRDefault="00F3750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660BD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A120A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3129B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D7949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05DF7B12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E448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6DE9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5CC2D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B6B037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19930DF7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8B8A5B" w14:textId="77777777" w:rsidR="00F3750B" w:rsidRPr="00AB76B4" w:rsidRDefault="00F3750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</w:t>
            </w:r>
          </w:p>
          <w:p w14:paraId="3947A5CB" w14:textId="77777777" w:rsidR="00F3750B" w:rsidRPr="00AB76B4" w:rsidRDefault="00F3750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B02355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82B6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5D8BF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8F86A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6F035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Acces la liniile 11 şi 12.</w:t>
            </w:r>
          </w:p>
        </w:tc>
      </w:tr>
      <w:tr w:rsidR="00F3750B" w:rsidRPr="00AB76B4" w14:paraId="46FAC65D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114F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0D2C4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79720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1D747A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2E0A3B99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D16C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0957A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375D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B7637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30B0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329AC6E9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8A7D1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AC21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49292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97B6F1" w14:textId="77777777" w:rsidR="00F3750B" w:rsidRPr="00AB76B4" w:rsidRDefault="00F3750B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09521578" w14:textId="77777777" w:rsidR="00F3750B" w:rsidRPr="00AB76B4" w:rsidRDefault="00F3750B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E4EDF" w14:textId="77777777" w:rsidR="00F3750B" w:rsidRPr="00AB76B4" w:rsidRDefault="00F3750B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18F49648" w14:textId="77777777" w:rsidR="00F3750B" w:rsidRPr="00AB76B4" w:rsidRDefault="00F3750B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38</w:t>
            </w:r>
            <w:r w:rsidRPr="00AB76B4"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7A3616C1" w14:textId="77777777" w:rsidR="00F3750B" w:rsidRPr="00AB76B4" w:rsidRDefault="00F3750B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813D8B6" w14:textId="77777777" w:rsidR="00F3750B" w:rsidRPr="00AB76B4" w:rsidRDefault="00F3750B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D757C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11F2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577AE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DD3DD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05A9879B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DB601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C2AA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CAD2B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DC316C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3460DE2B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7DA9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10CA54F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56 / 57 și </w:t>
            </w:r>
          </w:p>
          <w:p w14:paraId="3D2B17DF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5B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3FAC1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8CAC9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486D3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2BBE9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073FA6E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Cap București Nord </w:t>
            </w:r>
          </w:p>
          <w:p w14:paraId="2FF2837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paletă cu diagonală.</w:t>
            </w:r>
          </w:p>
        </w:tc>
      </w:tr>
      <w:tr w:rsidR="00F3750B" w:rsidRPr="00AB76B4" w14:paraId="075BCC48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3FAF5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F64F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04685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AE3567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 Nord -</w:t>
            </w:r>
          </w:p>
          <w:p w14:paraId="7243AF7E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Post 5 - </w:t>
            </w:r>
          </w:p>
          <w:p w14:paraId="29B07760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0686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31389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1450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1+650</w:t>
            </w:r>
          </w:p>
          <w:p w14:paraId="0C21608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1E0C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83CA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Cap București Nord semnalizată numai cu paleta cu diagonală.</w:t>
            </w:r>
          </w:p>
        </w:tc>
      </w:tr>
      <w:tr w:rsidR="00F3750B" w:rsidRPr="00AB76B4" w14:paraId="2D2B7541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8921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85A9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5748001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9274A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A4F1B0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71D8C26E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23A7E7DB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zonă aparate de cale, Cap X</w:t>
            </w:r>
            <w:r>
              <w:rPr>
                <w:b/>
                <w:bCs/>
                <w:sz w:val="20"/>
                <w:lang w:val="ro-RO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673A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ED4BD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403D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43D40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E9A8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1A9FB26A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DFF46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71745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468D8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F6D17A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47CF1933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6F06984F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cale, Cap X </w:t>
            </w:r>
            <w:r>
              <w:rPr>
                <w:b/>
                <w:bCs/>
                <w:sz w:val="20"/>
                <w:lang w:val="ro-RO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0E064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3F477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639E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0A37D6A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314BF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FA6D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4FEAC27B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C441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D911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495CC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03768C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63E79E9E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CF15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8427B8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F49AC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1C0F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3CDC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5E4EA8E7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3CB7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070F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A6F27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16E037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00A48EE7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ADD2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FD2111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/ 22</w:t>
            </w:r>
          </w:p>
          <w:p w14:paraId="68E62C9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14A8915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9C2C0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0E43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0E39B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89D6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5C62F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spre Chiajna firele I și II.</w:t>
            </w:r>
          </w:p>
        </w:tc>
      </w:tr>
      <w:tr w:rsidR="00F3750B" w:rsidRPr="00AB76B4" w14:paraId="4B35D3F3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27EB6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3C8F5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14BBA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32E7A0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59ECC2C9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974C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2F03A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6E8C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C7F3F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A57C5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D6102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F3750B" w:rsidRPr="00AB76B4" w14:paraId="41E2D40C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0E4D2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73A7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35F98EC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6B1E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4393FA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1D90CC58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directă + </w:t>
            </w:r>
          </w:p>
          <w:p w14:paraId="56FBFC5F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0DAF6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E51DD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7708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543AA4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A726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48A7CB8D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D9DE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FCD6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7FFD8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EF056B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st. Chiajna -</w:t>
            </w:r>
          </w:p>
          <w:p w14:paraId="2FAFAEC4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Călcâi sch. 24, </w:t>
            </w:r>
          </w:p>
          <w:p w14:paraId="01D06754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8B7F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740C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CD0E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9+000</w:t>
            </w:r>
          </w:p>
          <w:p w14:paraId="3FC834F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4E754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B8E89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ieșiri la linia 5.</w:t>
            </w:r>
          </w:p>
        </w:tc>
      </w:tr>
      <w:tr w:rsidR="00F3750B" w:rsidRPr="00AB76B4" w14:paraId="526495F2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8B963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CEAA5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2BA6B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268C17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17D91371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7DCB9BA8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 nr. </w:t>
            </w:r>
            <w:r>
              <w:rPr>
                <w:b/>
                <w:bCs/>
                <w:sz w:val="20"/>
                <w:lang w:val="ro-RO"/>
              </w:rPr>
              <w:t xml:space="preserve">15, </w:t>
            </w:r>
            <w:r w:rsidRPr="00AB76B4">
              <w:rPr>
                <w:b/>
                <w:bCs/>
                <w:sz w:val="20"/>
                <w:lang w:val="ro-RO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F726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54C69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1344F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18407E3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6AA57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1CBCF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3B83083C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94545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3588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84BF8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775EE1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607FCC41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BD6BF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3FA1DE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5, 9 </w:t>
            </w:r>
          </w:p>
          <w:p w14:paraId="4D59E97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</w:t>
            </w:r>
          </w:p>
          <w:p w14:paraId="0D5DEC5F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1BB32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7605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75753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DDD8B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CF4B2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1 - 5.</w:t>
            </w:r>
          </w:p>
        </w:tc>
      </w:tr>
      <w:tr w:rsidR="00F3750B" w:rsidRPr="00AB76B4" w14:paraId="5A5B5B30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FC34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47B8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49F80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37ABB8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1BC390DB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8E15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C08F6B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18, 20, 24 </w:t>
            </w:r>
          </w:p>
          <w:p w14:paraId="5EEE4C0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6CE07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AD29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CA71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21F5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2089F9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DE9DDF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4, 5 și 6.</w:t>
            </w:r>
          </w:p>
        </w:tc>
      </w:tr>
      <w:tr w:rsidR="00F3750B" w:rsidRPr="00AB76B4" w14:paraId="7ED8EE1E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61ED8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A3F9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1C85D50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A333A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9C0F11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Chiajna -</w:t>
            </w:r>
          </w:p>
          <w:p w14:paraId="6FFAAE3A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AE9F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EB584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694D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79011B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C2C18" w14:textId="77777777" w:rsidR="00F3750B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BA472E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68190417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3EBC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A483A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1C5B8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6AE5DA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7300DD5E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9650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6479D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62C1A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6B8A9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715B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136E9BED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ED4CD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68C4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01E10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3E3456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2B6AAFFE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E7A9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0D79A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C215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8AE59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563B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169C6B2A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09B1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B23A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3135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098C09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664DD4D0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A1B76" w14:textId="77777777" w:rsidR="00F3750B" w:rsidRPr="00AB76B4" w:rsidRDefault="00F3750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C5262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1759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9ACD3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7FB9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23731945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7D56C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3355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31879E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2CA9C4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5C799739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B4970" w14:textId="77777777" w:rsidR="00F3750B" w:rsidRPr="00AB76B4" w:rsidRDefault="00F3750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D1E7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6675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8341B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390B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737D10B0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D285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203A09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F5538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551909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- </w:t>
            </w:r>
          </w:p>
          <w:p w14:paraId="7FAE6A59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2D0BD" w14:textId="77777777" w:rsidR="00F3750B" w:rsidRPr="00AB76B4" w:rsidRDefault="00F3750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EDEF7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C90AF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7187533A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0C71D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384DF" w14:textId="77777777" w:rsidR="00F3750B" w:rsidRPr="00AB76B4" w:rsidRDefault="00F3750B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448CE1D0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61A3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76CC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17F57AE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954AD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B23961" w14:textId="77777777" w:rsidR="00F3750B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</w:t>
            </w:r>
            <w:r w:rsidRPr="00AB76B4">
              <w:rPr>
                <w:b/>
                <w:bCs/>
                <w:sz w:val="20"/>
                <w:lang w:val="ro-RO"/>
              </w:rPr>
              <w:t>inia 3 directă Grădinari</w:t>
            </w:r>
            <w:r>
              <w:rPr>
                <w:b/>
                <w:bCs/>
                <w:sz w:val="20"/>
                <w:lang w:val="ro-RO"/>
              </w:rPr>
              <w:t xml:space="preserve"> și sch. 3, 5,</w:t>
            </w:r>
          </w:p>
          <w:p w14:paraId="4C50117C" w14:textId="77777777" w:rsidR="00F3750B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9, 2, 6, 18 și </w:t>
            </w:r>
          </w:p>
          <w:p w14:paraId="36BB9452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5D23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DC227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DFA8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1EFC0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7949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6AC02254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FCAC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D3AC9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918EA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1A5610" w14:textId="77777777" w:rsidR="00F3750B" w:rsidRPr="00AB76B4" w:rsidRDefault="00F3750B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</w:t>
            </w:r>
            <w:r>
              <w:rPr>
                <w:b/>
                <w:bCs/>
                <w:sz w:val="20"/>
                <w:lang w:val="ro-RO"/>
              </w:rPr>
              <w:t xml:space="preserve">– </w:t>
            </w: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482E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E7849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97457" w14:textId="77777777" w:rsidR="00F3750B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23+800</w:t>
            </w:r>
          </w:p>
          <w:p w14:paraId="77D1162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AD8D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C81E5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6413E831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1DF55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1B285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A6EB5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760026" w14:textId="77777777" w:rsidR="00F3750B" w:rsidRPr="00AB76B4" w:rsidRDefault="00F3750B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0AF5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24D20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5C641" w14:textId="77777777" w:rsidR="00F3750B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26+100</w:t>
            </w:r>
          </w:p>
          <w:p w14:paraId="46236861" w14:textId="77777777" w:rsidR="00F3750B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836FD" w14:textId="77777777" w:rsidR="00F3750B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27B6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47CAB46D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F833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A49B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A14A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46D5C3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Grădinari </w:t>
            </w:r>
          </w:p>
          <w:p w14:paraId="078348D3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D75D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17EF3D09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50053A0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F8AAF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8569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F5C09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ABC69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1D276977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8A0D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F8A3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26+700</w:t>
            </w:r>
          </w:p>
          <w:p w14:paraId="7B260A3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3B114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8D5442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 -</w:t>
            </w:r>
          </w:p>
          <w:p w14:paraId="6CE65BE3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013AA" w14:textId="77777777" w:rsidR="00F3750B" w:rsidRPr="00AB76B4" w:rsidRDefault="00F3750B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DF58DE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11D0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29FFB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03A4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1FA8B584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5C743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9FE5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E9DB3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D4DD48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H. Vadu Lat</w:t>
            </w:r>
          </w:p>
          <w:p w14:paraId="1739D35F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</w:t>
            </w:r>
            <w:r>
              <w:rPr>
                <w:b/>
                <w:bCs/>
                <w:sz w:val="20"/>
                <w:lang w:val="ro-RO"/>
              </w:rPr>
              <w:t>ile</w:t>
            </w:r>
            <w:r w:rsidRPr="00AB76B4">
              <w:rPr>
                <w:b/>
                <w:bCs/>
                <w:sz w:val="20"/>
                <w:lang w:val="ro-RO"/>
              </w:rPr>
              <w:t xml:space="preserve"> 2 </w:t>
            </w:r>
            <w:r>
              <w:rPr>
                <w:b/>
                <w:bCs/>
                <w:sz w:val="20"/>
                <w:lang w:val="ro-RO"/>
              </w:rPr>
              <w:t xml:space="preserve">și 5 </w:t>
            </w:r>
            <w:r w:rsidRPr="00AB76B4">
              <w:rPr>
                <w:b/>
                <w:bCs/>
                <w:sz w:val="20"/>
                <w:lang w:val="ro-RO"/>
              </w:rPr>
              <w:t>abătut</w:t>
            </w:r>
            <w:r>
              <w:rPr>
                <w:b/>
                <w:bCs/>
                <w:sz w:val="20"/>
                <w:lang w:val="ro-RO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EB08A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1776D7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FEF3B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9ABB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C3F28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F883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2AA51E14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84A25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5121F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0E73B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03AEDB" w14:textId="77777777" w:rsidR="00F3750B" w:rsidRPr="00AB76B4" w:rsidRDefault="00F3750B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  <w:r>
              <w:rPr>
                <w:b/>
                <w:bCs/>
                <w:sz w:val="20"/>
                <w:lang w:val="ro-RO"/>
              </w:rPr>
              <w:t xml:space="preserve"> – </w:t>
            </w:r>
            <w:r w:rsidRPr="00AB76B4">
              <w:rPr>
                <w:b/>
                <w:bCs/>
                <w:sz w:val="20"/>
                <w:lang w:val="ro-RO"/>
              </w:rPr>
              <w:t>Zăvestreni</w:t>
            </w:r>
            <w:r>
              <w:rPr>
                <w:b/>
                <w:bCs/>
                <w:sz w:val="20"/>
                <w:lang w:val="ro-RO"/>
              </w:rPr>
              <w:br/>
              <w:t xml:space="preserve">+ linia 3 directă </w:t>
            </w:r>
            <w:r>
              <w:rPr>
                <w:b/>
                <w:bCs/>
                <w:sz w:val="20"/>
                <w:lang w:val="ro-RO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7DB0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A82B9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5AB41" w14:textId="77777777" w:rsidR="00F3750B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45B7B15B" w14:textId="77777777" w:rsidR="00F3750B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BDA9C" w14:textId="77777777" w:rsidR="00F3750B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9E516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5F6EE01C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FBA5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B48C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30F12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260227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2D592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48C0FAF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+ </w:t>
            </w:r>
          </w:p>
          <w:p w14:paraId="2E69980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23F8F48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  <w:p w14:paraId="20CA4959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B6C8E7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10D84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06EF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D2CA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5F9DA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3E179860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869B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B64C5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45+000</w:t>
            </w:r>
          </w:p>
          <w:p w14:paraId="72F5BF9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4F95F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9F9DC9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Zăvestreni -</w:t>
            </w:r>
          </w:p>
          <w:p w14:paraId="6174ED8D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</w:t>
            </w:r>
            <w:r>
              <w:rPr>
                <w:b/>
                <w:bCs/>
                <w:sz w:val="20"/>
                <w:lang w:val="ro-RO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A29A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C563D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53DF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D65A50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36A0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41B5CE37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D667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13ABA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6B455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C0F4A7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057660FF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3BE3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13, 21, 23  și TDJ  </w:t>
            </w:r>
          </w:p>
          <w:p w14:paraId="58548C4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5F02C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B938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6E607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3616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6D65F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EEA17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F3750B" w:rsidRPr="00AB76B4" w14:paraId="7F7273E8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4E85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428C6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11ED0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D7F1C5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3362F519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1948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88BCDB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FDB3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8CE5A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12D95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FE93A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41AB715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5851D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090D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2344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BC07B8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7E80F0B6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F724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FC08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9870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E1A2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DC7E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2954CFC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7F0D1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E767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291D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418ED8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2411AE9D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4951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18, 26, 30  și TDJ </w:t>
            </w:r>
          </w:p>
          <w:p w14:paraId="0EB7E42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87560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BA91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36AB7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1DC9F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5A9C09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4D377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F3750B" w:rsidRPr="00AB76B4" w14:paraId="1E34A06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4DEF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9738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52+500</w:t>
            </w:r>
          </w:p>
          <w:p w14:paraId="0F30FF4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EBB95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2F2D13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</w:p>
          <w:p w14:paraId="69E12BF5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605215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9E80A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79D9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4F75A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2279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31F2863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B124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9B6E4" w14:textId="77777777" w:rsidR="00F3750B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52+600</w:t>
            </w:r>
          </w:p>
          <w:p w14:paraId="53EA150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5A354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C7BC08" w14:textId="77777777" w:rsidR="00F3750B" w:rsidRPr="00AB76B4" w:rsidRDefault="00F3750B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857C0A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44C25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1A1058" w14:textId="77777777" w:rsidR="00F3750B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1BED5" w14:textId="77777777" w:rsidR="00F3750B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2DA6E" w14:textId="77777777" w:rsidR="00F3750B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72BF35D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437DC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FD62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57+880</w:t>
            </w:r>
          </w:p>
          <w:p w14:paraId="0EB67659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6FD5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90BCC2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6BA61805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</w:t>
            </w:r>
          </w:p>
          <w:p w14:paraId="5DF464D6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D4AA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675A8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CB1A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93F99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98CE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58412D7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21EC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27FE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14D5C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117BBD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75C50023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A32FEF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2A8FD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9982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58+950</w:t>
            </w:r>
          </w:p>
          <w:p w14:paraId="41DDCF8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F47F4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85AA5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2A4149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10.</w:t>
            </w:r>
          </w:p>
          <w:p w14:paraId="6C17631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3A9BF92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A0C6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B24B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C2AA9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FD9FB7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5FE4FD2E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D1B569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965F7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9B96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59+500</w:t>
            </w:r>
          </w:p>
          <w:p w14:paraId="628B7ECF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CC0D7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EB25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62BA169B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28006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62FC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60+600</w:t>
            </w:r>
          </w:p>
          <w:p w14:paraId="37C30D8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BBF8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1F67B2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72DA06B4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02F1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5B3709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B182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A7FBC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33AF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1A02BD8D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22256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BF18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66+025</w:t>
            </w:r>
          </w:p>
          <w:p w14:paraId="0A9E3319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1AF223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C8216D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2EB71E0D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8AF3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5B5CD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C72D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1F1F4A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02AA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671418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EBB17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5, Cap X.</w:t>
            </w:r>
          </w:p>
        </w:tc>
      </w:tr>
      <w:tr w:rsidR="00F3750B" w:rsidRPr="00AB76B4" w14:paraId="584B6B56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E95F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C63CB" w14:textId="77777777" w:rsidR="00F3750B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67+170</w:t>
            </w:r>
          </w:p>
          <w:p w14:paraId="4BCD6A2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DC99C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DC3A0A" w14:textId="77777777" w:rsidR="00F3750B" w:rsidRPr="00AB76B4" w:rsidRDefault="00F3750B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63AB7FB3" w14:textId="77777777" w:rsidR="00F3750B" w:rsidRPr="00AB76B4" w:rsidRDefault="00F3750B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EEFB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EF25C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473B5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C7E11C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3EF3A" w14:textId="77777777" w:rsidR="00F3750B" w:rsidRPr="00AB76B4" w:rsidRDefault="00F3750B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CD47E1" w14:textId="77777777" w:rsidR="00F3750B" w:rsidRPr="00AB76B4" w:rsidRDefault="00F3750B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3750B" w:rsidRPr="00AB76B4" w14:paraId="41D78A3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1B1F5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4FD8A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AF6270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602B37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2A66D697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3312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1AC0836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2 - 4 </w:t>
            </w:r>
          </w:p>
          <w:p w14:paraId="667DB3A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7F62C29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03DC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DC46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421C5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05CB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0152F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F3750B" w:rsidRPr="00AB76B4" w14:paraId="3CB6D393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F4A3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2DC8D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7F8D5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5D3DC2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74171371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1B955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E3FBF4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</w:t>
            </w:r>
          </w:p>
          <w:p w14:paraId="2E99F8F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1AE7E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BFF489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500A9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74BE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și 2 </w:t>
            </w:r>
          </w:p>
        </w:tc>
      </w:tr>
      <w:tr w:rsidR="00F3750B" w:rsidRPr="00AB76B4" w14:paraId="728040C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F8A4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820B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B769A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21CA4A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A324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7ACE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FFA8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68+300</w:t>
            </w:r>
          </w:p>
          <w:p w14:paraId="1AFB994A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469D9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D8BF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12A8456B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2D4C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E9F477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46413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902DDB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533BF543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CE8DA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1BDC10C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A3B8A3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EFF6F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A2455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0B70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D9914F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1 Cap X. </w:t>
            </w:r>
          </w:p>
        </w:tc>
      </w:tr>
      <w:tr w:rsidR="00F3750B" w:rsidRPr="00AB76B4" w14:paraId="0D567115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BC972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EBF9BF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8C1CB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8F656F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6433213F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F6A7F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0F5403C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E1D2E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25052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00EC4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338C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circulația pe linia 1</w:t>
            </w:r>
          </w:p>
        </w:tc>
      </w:tr>
      <w:tr w:rsidR="00F3750B" w:rsidRPr="00AB76B4" w14:paraId="74262DCD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CE1FC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65297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B6717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FE96FB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06F2C273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A7026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D2863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33BD9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74+200</w:t>
            </w:r>
          </w:p>
          <w:p w14:paraId="46EBE486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AC9B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92D9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3C18C956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803A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163B4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ACD3A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7005EF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47A06FD3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ECEDC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2CCA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F0F5F5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75+600</w:t>
            </w:r>
          </w:p>
          <w:p w14:paraId="4F189E0E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46835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EB36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5EC4B9C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207C2F6A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0B63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8C45BC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3E5C15A3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6EDF9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D4488B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73EFC34D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453C3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E442C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A07C6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9352F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A286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6C1A8541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3B9FE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336DD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CA43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04830F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2D24AF51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67A3C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C386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C6A68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064B1152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41BE2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E5D35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AB76B4" w14:paraId="0C903E4F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707F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AA55F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6D7EC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364B3B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37F0FB37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Atârnaţi </w:t>
            </w:r>
          </w:p>
          <w:p w14:paraId="32E22C39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AB76B4">
              <w:rPr>
                <w:b/>
                <w:bCs/>
                <w:sz w:val="20"/>
                <w:lang w:val="ro-RO"/>
              </w:rPr>
              <w:t>t. Atârnaţi</w:t>
            </w:r>
          </w:p>
          <w:p w14:paraId="29C745E0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05A92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2F75B8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3F626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  <w:p w14:paraId="33C6F5A2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A1BFE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A0DEC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AB76B4" w14:paraId="70514791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31C6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4EAF1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  <w:p w14:paraId="72C5E562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DC588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8FBFA9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0BB8744A" w14:textId="77777777" w:rsidR="00F3750B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și linia 4 directă </w:t>
            </w:r>
          </w:p>
          <w:p w14:paraId="3E51EFB5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6865CEC4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A1124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30670D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E1074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9E47E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F920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AB76B4" w14:paraId="5BDF944D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374A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0EB83B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E84A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F2DC1E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0FF35D9E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5B2D66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2E961F7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1 - 5 </w:t>
            </w:r>
          </w:p>
          <w:p w14:paraId="7E603E9B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D4EC681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228FD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B61DA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5D04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3CC5F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744222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F3750B" w:rsidRPr="00AB76B4" w14:paraId="0DA8CD97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92F28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2DB90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DE878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5C3689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51A4F1AC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82D66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3527AB1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E39D3EE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10 și 11 </w:t>
            </w:r>
          </w:p>
          <w:p w14:paraId="3B84466D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E8BE7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A019F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D0F6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47F5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9160ACA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linia 1.</w:t>
            </w:r>
          </w:p>
        </w:tc>
      </w:tr>
      <w:tr w:rsidR="00F3750B" w:rsidRPr="00AB76B4" w14:paraId="7F614F69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3C40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E49795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83B2B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22CD32" w14:textId="77777777" w:rsidR="00F3750B" w:rsidRPr="00AB76B4" w:rsidRDefault="00F3750B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6826B248" w14:textId="77777777" w:rsidR="00F3750B" w:rsidRPr="00AB76B4" w:rsidRDefault="00F3750B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25A0F" w14:textId="77777777" w:rsidR="00F3750B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C95CC7D" w14:textId="77777777" w:rsidR="00F3750B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9D2A57C" w14:textId="77777777" w:rsidR="00F3750B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– 8</w:t>
            </w:r>
          </w:p>
          <w:p w14:paraId="61236A39" w14:textId="77777777" w:rsidR="00F3750B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6AF074B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78205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3AF04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E04F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F07F40" w14:textId="77777777" w:rsidR="00F3750B" w:rsidRPr="00AB76B4" w:rsidRDefault="00F3750B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44E6ABA" w14:textId="77777777" w:rsidR="00F3750B" w:rsidRPr="00AB76B4" w:rsidRDefault="00F3750B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F3750B" w:rsidRPr="00AB76B4" w14:paraId="79AD52C0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07A6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5E7F1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FC670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DCB83E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 Roşiori Nord, linia 3 directă  Roşiori Nord și Roşiori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  <w:r w:rsidRPr="00AB76B4">
              <w:rPr>
                <w:b/>
                <w:bCs/>
                <w:sz w:val="20"/>
                <w:lang w:val="ro-RO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4D83F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38CBCB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EEFB98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7036CFAE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CA41C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49EA46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1AE2AB0C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C7FF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71102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45C7C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4CC3F6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</w:t>
            </w:r>
          </w:p>
          <w:p w14:paraId="61066FB5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F86D90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8FFBFD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2E81C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94+800</w:t>
            </w:r>
          </w:p>
          <w:p w14:paraId="494F53C9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E2927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D7C8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16F0470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02B43D9D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89F5D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66883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4262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A7B733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442BF8FE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BFD7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F37AC3A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65D6F96C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15 / 17 </w:t>
            </w:r>
          </w:p>
          <w:p w14:paraId="032B8199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178A7F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901A8" w14:textId="77777777" w:rsidR="00F3750B" w:rsidRPr="00AB76B4" w:rsidRDefault="00F3750B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315A8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9E3DA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56E5A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 I în fir II și invers.</w:t>
            </w:r>
          </w:p>
        </w:tc>
      </w:tr>
      <w:tr w:rsidR="00F3750B" w:rsidRPr="00AB76B4" w14:paraId="2F3FBEEE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C67A1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0832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43CB7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1A389C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34FA8387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94972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4769299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3E2C79A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05ED9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3871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318804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3BF06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83397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F3750B" w:rsidRPr="00AB76B4" w14:paraId="62CAB0F5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C7552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DA1D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B72AF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F75E54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31EAA33E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55C7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4439EE8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7D80264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12 - 16 </w:t>
            </w:r>
          </w:p>
          <w:p w14:paraId="38485F75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B82EF3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20A19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E3308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C9D128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69E03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2B49E131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39C45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BEC0C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79274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BA2A09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74EB5017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026C84BC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CD5E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B15A0F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DAD4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D4C7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EA681D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A8EAF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365E0188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0CCC6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C95B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101+330</w:t>
            </w:r>
          </w:p>
          <w:p w14:paraId="0D980910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06928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EEDBCD" w14:textId="77777777" w:rsidR="00F3750B" w:rsidRPr="00AB76B4" w:rsidRDefault="00F3750B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3311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05072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8B0BB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C5CD2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919DC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36C0C47F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D810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B62A7" w14:textId="77777777" w:rsidR="00F3750B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106+000</w:t>
            </w:r>
          </w:p>
          <w:p w14:paraId="65045F3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64DF8" w14:textId="77777777" w:rsidR="00F3750B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AA26BF" w14:textId="77777777" w:rsidR="00F3750B" w:rsidRPr="00AB76B4" w:rsidRDefault="00F3750B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  <w:r>
              <w:rPr>
                <w:b/>
                <w:bCs/>
                <w:sz w:val="20"/>
                <w:lang w:val="ro-RO"/>
              </w:rPr>
              <w:t xml:space="preserve"> și linia 2 directă St. 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D2669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74663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41F4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1B6EB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34F9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471EBF67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F0CE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DF192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45365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9010F2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1BE70A27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D45E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5F03AB7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09390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DC8985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488F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7107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firul 1 in firul 2 si invers și intrari- ieșiri la linia 1 primiri - expedieri</w:t>
            </w:r>
          </w:p>
        </w:tc>
      </w:tr>
      <w:tr w:rsidR="00F3750B" w:rsidRPr="00AB76B4" w14:paraId="4DC87262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1B208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787B1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D604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435401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5AFA8241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763D3ED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5FC8C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5764B58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54990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3BD9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CAD4F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181AB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3B898E5E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8FDC8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CB5E1" w14:textId="77777777" w:rsidR="00F3750B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  <w:p w14:paraId="392A328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116+734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080CB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B99DE0" w14:textId="77777777" w:rsidR="00F3750B" w:rsidRPr="00AB76B4" w:rsidRDefault="00F3750B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00EA61B6" w14:textId="77777777" w:rsidR="00F3750B" w:rsidRPr="00AB76B4" w:rsidRDefault="00F3750B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3AB33399" w14:textId="77777777" w:rsidR="00F3750B" w:rsidRPr="00AB76B4" w:rsidRDefault="00F3750B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</w:t>
            </w:r>
            <w:r>
              <w:rPr>
                <w:b/>
                <w:bCs/>
                <w:sz w:val="20"/>
                <w:lang w:val="ro-RO"/>
              </w:rPr>
              <w:t xml:space="preserve">Cap X St.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F3C1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0220E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750AD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8EAB4D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E9A7E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4D40B707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787A3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B49BD" w14:textId="77777777" w:rsidR="00F3750B" w:rsidRDefault="00F3750B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8A31D" w14:textId="77777777" w:rsidR="00F3750B" w:rsidRDefault="00F3750B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B66601" w14:textId="77777777" w:rsidR="00F3750B" w:rsidRPr="00AB76B4" w:rsidRDefault="00F3750B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0673FF5F" w14:textId="77777777" w:rsidR="00F3750B" w:rsidRPr="00AB76B4" w:rsidRDefault="00F3750B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2B188C2C" w14:textId="77777777" w:rsidR="00F3750B" w:rsidRPr="00AB76B4" w:rsidRDefault="00F3750B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63159" w14:textId="77777777" w:rsidR="00F3750B" w:rsidRPr="00AB76B4" w:rsidRDefault="00F3750B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601A78" w14:textId="77777777" w:rsidR="00F3750B" w:rsidRPr="00AB76B4" w:rsidRDefault="00F3750B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44017" w14:textId="77777777" w:rsidR="00F3750B" w:rsidRPr="00AB76B4" w:rsidRDefault="00F3750B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09</w:t>
            </w:r>
            <w:r w:rsidRPr="00AB76B4">
              <w:rPr>
                <w:b/>
                <w:bCs/>
                <w:sz w:val="20"/>
                <w:lang w:val="ro-RO"/>
              </w:rPr>
              <w:t>+200</w:t>
            </w:r>
          </w:p>
          <w:p w14:paraId="6D7B8BAB" w14:textId="77777777" w:rsidR="00F3750B" w:rsidRPr="00AB76B4" w:rsidRDefault="00F3750B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AA0CBE" w14:textId="77777777" w:rsidR="00F3750B" w:rsidRPr="00AB76B4" w:rsidRDefault="00F3750B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7A4FA" w14:textId="77777777" w:rsidR="00F3750B" w:rsidRDefault="00F3750B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2004D57C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A67D3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DF326" w14:textId="77777777" w:rsidR="00F3750B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116+734</w:t>
            </w:r>
          </w:p>
          <w:p w14:paraId="15D5EF6B" w14:textId="77777777" w:rsidR="00F3750B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EA407" w14:textId="77777777" w:rsidR="00F3750B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F77750" w14:textId="77777777" w:rsidR="00F3750B" w:rsidRPr="00AB76B4" w:rsidRDefault="00F3750B" w:rsidP="000D628C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</w:t>
            </w:r>
            <w:r w:rsidRPr="00AB76B4">
              <w:rPr>
                <w:b/>
                <w:bCs/>
                <w:sz w:val="20"/>
                <w:lang w:val="ro-RO"/>
              </w:rPr>
              <w:t xml:space="preserve">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Mihăeşti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8F894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5084E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C573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1A2893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938290" w14:textId="77777777" w:rsidR="00F3750B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207BE073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EC398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229E59" w14:textId="77777777" w:rsidR="00F3750B" w:rsidRDefault="00F3750B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1872F" w14:textId="77777777" w:rsidR="00F3750B" w:rsidRDefault="00F3750B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4C0186" w14:textId="77777777" w:rsidR="00F3750B" w:rsidRPr="00AB76B4" w:rsidRDefault="00F3750B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Mihăeşti</w:t>
            </w:r>
          </w:p>
          <w:p w14:paraId="14E3374B" w14:textId="77777777" w:rsidR="00F3750B" w:rsidRDefault="00F3750B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CCE1E7" w14:textId="77777777" w:rsidR="00F3750B" w:rsidRPr="00AB76B4" w:rsidRDefault="00F3750B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E035AD2" w14:textId="77777777" w:rsidR="00F3750B" w:rsidRPr="00AB76B4" w:rsidRDefault="00F3750B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00686" w14:textId="77777777" w:rsidR="00F3750B" w:rsidRPr="00AB76B4" w:rsidRDefault="00F3750B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73385" w14:textId="77777777" w:rsidR="00F3750B" w:rsidRPr="00AB76B4" w:rsidRDefault="00F3750B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06449" w14:textId="77777777" w:rsidR="00F3750B" w:rsidRPr="00AB76B4" w:rsidRDefault="00F3750B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41EBC" w14:textId="77777777" w:rsidR="00F3750B" w:rsidRDefault="00F3750B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3079CFEB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E609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B4468" w14:textId="77777777" w:rsidR="00F3750B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  <w:p w14:paraId="0B6C50A8" w14:textId="77777777" w:rsidR="00F3750B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EEEB5" w14:textId="77777777" w:rsidR="00F3750B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F88001" w14:textId="77777777" w:rsidR="00F3750B" w:rsidRPr="00AB76B4" w:rsidRDefault="00F3750B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536F92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BF94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6C5F9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A5CF9A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A213C" w14:textId="77777777" w:rsidR="00F3750B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15C16E13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A2B0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1C8BF" w14:textId="77777777" w:rsidR="00F3750B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0D3EFE03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A37C86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ED0CCD" w14:textId="77777777" w:rsidR="00F3750B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7710F26E" w14:textId="77777777" w:rsidR="00F3750B" w:rsidRPr="00AB76B4" w:rsidRDefault="00F3750B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315D9F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179BF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087E2F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DBD31" w14:textId="77777777" w:rsidR="00F3750B" w:rsidRPr="00AB76B4" w:rsidRDefault="00F3750B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0051F" w14:textId="77777777" w:rsidR="00F3750B" w:rsidRPr="00AB76B4" w:rsidRDefault="00F3750B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4F13C073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89363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B178E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36D37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F1AD87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ABFA7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73892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1F6C8" w14:textId="77777777" w:rsidR="00F3750B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486523E9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F7689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35E41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75950B67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AD7A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F7C94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B16F9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4D4D28" w14:textId="77777777" w:rsidR="00F3750B" w:rsidRPr="00AB76B4" w:rsidRDefault="00F3750B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1A95FDA8" w14:textId="77777777" w:rsidR="00F3750B" w:rsidRDefault="00F3750B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30CEE8" w14:textId="77777777" w:rsidR="00F3750B" w:rsidRPr="00AB76B4" w:rsidRDefault="00F3750B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67E4895" w14:textId="77777777" w:rsidR="00F3750B" w:rsidRDefault="00F3750B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AB76B4">
              <w:rPr>
                <w:b/>
                <w:bCs/>
                <w:sz w:val="20"/>
                <w:lang w:val="ro-RO"/>
              </w:rPr>
              <w:t xml:space="preserve"> 5</w:t>
            </w:r>
          </w:p>
          <w:p w14:paraId="65B38612" w14:textId="77777777" w:rsidR="00F3750B" w:rsidRDefault="00F3750B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32B49D0" w14:textId="77777777" w:rsidR="00F3750B" w:rsidRPr="00AB76B4" w:rsidRDefault="00F3750B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B9245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73583" w14:textId="77777777" w:rsidR="00F3750B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CB143" w14:textId="77777777" w:rsidR="00F3750B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94CE7" w14:textId="77777777" w:rsidR="00F3750B" w:rsidRPr="00AB76B4" w:rsidRDefault="00F3750B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78139C" w14:textId="77777777" w:rsidR="00F3750B" w:rsidRDefault="00F3750B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F3750B" w:rsidRPr="00AB76B4" w14:paraId="380E6E57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3766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28E0F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0AF4A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617B8F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4ACDCFFA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0780B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0FA301D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149483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24679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66479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971F6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45DBCE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F3750B" w:rsidRPr="00AB76B4" w14:paraId="25BFDCFF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BC6C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5FC4B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DC729B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258858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51EC37F6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BC7B6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20997ED0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A2C868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F0543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9C01E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C2494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5407E7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F3750B" w:rsidRPr="00AB76B4" w14:paraId="11315B3C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DDF5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D784C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CF331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CA9B1C" w14:textId="77777777" w:rsidR="00F3750B" w:rsidRDefault="00F3750B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 </w:t>
            </w:r>
          </w:p>
          <w:p w14:paraId="6AAD41D5" w14:textId="77777777" w:rsidR="00F3750B" w:rsidRPr="00AB76B4" w:rsidRDefault="00F3750B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37F38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43DF7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A1688" w14:textId="77777777" w:rsidR="00F3750B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136+746</w:t>
            </w:r>
          </w:p>
          <w:p w14:paraId="6E3F2529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19A39" w14:textId="77777777" w:rsidR="00F3750B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627CB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02C36793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5C106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4ACDCE" w14:textId="77777777" w:rsidR="00F3750B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129+800</w:t>
            </w:r>
          </w:p>
          <w:p w14:paraId="73C654BD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DCF13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EDBB7C" w14:textId="77777777" w:rsidR="00F3750B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Radomirești -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733E44A2" w14:textId="77777777" w:rsidR="00F3750B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 </w:t>
            </w:r>
          </w:p>
          <w:p w14:paraId="36DBEAB8" w14:textId="77777777" w:rsidR="00F3750B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2DC87607" w14:textId="77777777" w:rsidR="00F3750B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64B492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0308F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3D0F8" w14:textId="77777777" w:rsidR="00F3750B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466AD" w14:textId="77777777" w:rsidR="00F3750B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3D79D" w14:textId="77777777" w:rsidR="00F3750B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2A803DE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9151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B1761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CD707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F20BDE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27BE4C2B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4A7CE5A9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36EA5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</w:t>
            </w:r>
          </w:p>
          <w:p w14:paraId="31387926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  <w:p w14:paraId="5E8C6C09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4C198F2D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69F7F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17F10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45DEF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45A7D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2265E82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2E417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509CA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57680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3010E6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3E051FE5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573F3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175E105D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EA68685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6 - 12, </w:t>
            </w:r>
          </w:p>
          <w:p w14:paraId="258361C7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AD161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F5806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F0933C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D08FD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5EA17C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 directe.</w:t>
            </w:r>
          </w:p>
        </w:tc>
      </w:tr>
      <w:tr w:rsidR="00F3750B" w:rsidRPr="00AB76B4" w14:paraId="6715290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77B9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DAA91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584E6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E827B9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6248B893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DDCD79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206E47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37308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380</w:t>
            </w:r>
          </w:p>
          <w:p w14:paraId="25D0E08F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148+</w:t>
            </w:r>
            <w:r>
              <w:rPr>
                <w:b/>
                <w:bCs/>
                <w:sz w:val="20"/>
                <w:lang w:val="ro-RO"/>
              </w:rPr>
              <w:t>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3A1F1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A88C25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3E22E82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2E2B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0F1D6" w14:textId="77777777" w:rsidR="00F3750B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765A404F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1FEEC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7DADFA" w14:textId="77777777" w:rsidR="00F3750B" w:rsidRPr="00AB76B4" w:rsidRDefault="00F3750B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09882E9C" w14:textId="77777777" w:rsidR="00F3750B" w:rsidRDefault="00F3750B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4870C19B" w14:textId="77777777" w:rsidR="00F3750B" w:rsidRPr="00AB76B4" w:rsidRDefault="00F3750B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03439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02B2C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5273A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EB9CF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AF698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7A74A24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01BB2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A3501C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153+900</w:t>
            </w:r>
          </w:p>
          <w:p w14:paraId="604510D8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42408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072085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Fărcașele - </w:t>
            </w:r>
          </w:p>
          <w:p w14:paraId="04777173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Caracal și </w:t>
            </w:r>
          </w:p>
          <w:p w14:paraId="7548082A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76E26B8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05D9A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3A0FB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39454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E1782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8AA85" w14:textId="77777777" w:rsidR="00F3750B" w:rsidRPr="00AB76B4" w:rsidRDefault="00F3750B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Fără inductori.</w:t>
            </w:r>
          </w:p>
          <w:p w14:paraId="2052976C" w14:textId="77777777" w:rsidR="00F3750B" w:rsidRPr="00AB76B4" w:rsidRDefault="00F3750B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1B87BB51" w14:textId="77777777" w:rsidR="00F3750B" w:rsidRPr="00AB76B4" w:rsidRDefault="00F3750B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peste sch. 7, 11, 17, 23 și 27.</w:t>
            </w:r>
          </w:p>
          <w:p w14:paraId="4129C4ED" w14:textId="77777777" w:rsidR="00F3750B" w:rsidRPr="00AB76B4" w:rsidRDefault="00F3750B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027E570B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219A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F7E7B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3E17E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2E6A13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EA849CC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3EA5B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155+330</w:t>
            </w:r>
          </w:p>
          <w:p w14:paraId="31E27755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156+310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08BC4A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C3680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3C19D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77A34" w14:textId="77777777" w:rsidR="00F3750B" w:rsidRPr="00AB76B4" w:rsidRDefault="00F3750B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737F261" w14:textId="77777777" w:rsidR="00F3750B" w:rsidRPr="00AB76B4" w:rsidRDefault="00F3750B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Între călcâi sch. 27 și </w:t>
            </w:r>
          </w:p>
          <w:p w14:paraId="385A7D1B" w14:textId="77777777" w:rsidR="00F3750B" w:rsidRPr="00AB76B4" w:rsidRDefault="00F3750B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vf. sch. 22.</w:t>
            </w:r>
          </w:p>
        </w:tc>
      </w:tr>
      <w:tr w:rsidR="00F3750B" w:rsidRPr="00AB76B4" w14:paraId="05BD5AC3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DF97E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92EF8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BA28F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A7FFD9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 Cap Y</w:t>
            </w:r>
          </w:p>
          <w:p w14:paraId="740EEEA3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5D600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FC8B1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31087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E1045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2D90B" w14:textId="77777777" w:rsidR="00F3750B" w:rsidRPr="00AB76B4" w:rsidRDefault="00F3750B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</w:t>
            </w:r>
          </w:p>
        </w:tc>
      </w:tr>
      <w:tr w:rsidR="00F3750B" w:rsidRPr="00AB76B4" w14:paraId="6D89AA3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F9433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54C8F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6D03C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EF4FD0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1D59304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Y,</w:t>
            </w:r>
          </w:p>
          <w:p w14:paraId="7975B99F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EF94F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F0F83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2D6D4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156+150</w:t>
            </w:r>
          </w:p>
          <w:p w14:paraId="0E084C60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6ABAE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523E0" w14:textId="77777777" w:rsidR="00F3750B" w:rsidRPr="00AB76B4" w:rsidRDefault="00F3750B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BCE3759" w14:textId="77777777" w:rsidR="00F3750B" w:rsidRPr="00AB76B4" w:rsidRDefault="00F3750B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2E052F" w14:textId="77777777" w:rsidR="00F3750B" w:rsidRPr="00AB76B4" w:rsidRDefault="00F3750B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2, Cap Y.</w:t>
            </w:r>
          </w:p>
        </w:tc>
      </w:tr>
      <w:tr w:rsidR="00F3750B" w:rsidRPr="00AB76B4" w14:paraId="33914F48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437D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F9CCF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F7947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BC8EF4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EC511B6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45629C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05E4DF4E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764A4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CAEFD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1D75B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FA7C8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BD488CF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F3750B" w:rsidRPr="00AB76B4" w14:paraId="7E0C2D73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B4E1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F35B3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BE51A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E0DE73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9C2D0F9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7A937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498364C4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D9F7A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BE7DC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AA2EA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8A321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C704B3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3.</w:t>
            </w:r>
          </w:p>
        </w:tc>
      </w:tr>
      <w:tr w:rsidR="00F3750B" w:rsidRPr="00AB76B4" w14:paraId="28080AA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8A098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5BEF5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BB1BD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4E9FDC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557B308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C1A58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40B4CAE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3 - 9 </w:t>
            </w:r>
          </w:p>
          <w:p w14:paraId="30897738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24AF73AD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58B40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BFED0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B4AA8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BC161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86A8D6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1 - 7.</w:t>
            </w:r>
          </w:p>
        </w:tc>
      </w:tr>
      <w:tr w:rsidR="00F3750B" w:rsidRPr="00AB76B4" w14:paraId="23CE8DF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DC50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D140E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74DDA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C28C46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98C1872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29E0A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9C5AA30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1EFB5C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DBF14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8471F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D3679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646F7B00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F3750B" w:rsidRPr="00AB76B4" w14:paraId="2AB12E43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7E8FC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21D940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82D97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19BC51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45A4DB1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31FBF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31 și 37</w:t>
            </w:r>
          </w:p>
          <w:p w14:paraId="50C5AED0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045E4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61DFC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9246F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7B901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910672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6 - 9.</w:t>
            </w:r>
          </w:p>
        </w:tc>
      </w:tr>
      <w:tr w:rsidR="00F3750B" w:rsidRPr="00AB76B4" w14:paraId="6CF49926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89AED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6C6716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BB3E6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F15099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AADF9D1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5580B2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7083B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37190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868A4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358C9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F1DE94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Cap Y.</w:t>
            </w:r>
          </w:p>
        </w:tc>
      </w:tr>
      <w:tr w:rsidR="00F3750B" w:rsidRPr="00AB76B4" w14:paraId="090427ED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42848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A5E7E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81037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930557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240C216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273A1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A8C5C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7579D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90774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FAE07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liniile 6 și 7.</w:t>
            </w:r>
          </w:p>
        </w:tc>
      </w:tr>
      <w:tr w:rsidR="00F3750B" w:rsidRPr="00AB76B4" w14:paraId="73BF37F3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C595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CE2FB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C98D1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1F5768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368DD36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FB55CE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79CF8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DCDD4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FE220B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CECA4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F3750B" w:rsidRPr="00AB76B4" w14:paraId="144599BE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26675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14FAC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A6A08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D261A3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6F894EA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5A1A9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0C7A345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CF3D7F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70A28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D4BEB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6305E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ADA5041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1, 4 și 5.</w:t>
            </w:r>
          </w:p>
        </w:tc>
      </w:tr>
      <w:tr w:rsidR="00F3750B" w:rsidRPr="00AB76B4" w14:paraId="35ECDBB6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7D67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5BF8F7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ACBC3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17BBDF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C8F5784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liniile 5 și 6 </w:t>
            </w:r>
          </w:p>
          <w:p w14:paraId="321D4662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1F8DE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51944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71D84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44CA9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DC50A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4182D5A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5AF1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B7E6C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FDA004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F0AECA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66E6675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745D5FA2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AAE7B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47C6D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62FF8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B3D25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59E9D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245FC3AC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A9792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58F35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156+450</w:t>
            </w:r>
          </w:p>
          <w:p w14:paraId="3D73D5EC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60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28758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6EEED2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4ACCBC70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65FFD6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484D8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90C9D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A5BB14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6C927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1840C25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2638C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119EF7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160+500</w:t>
            </w:r>
          </w:p>
          <w:p w14:paraId="6F0C50E7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8B2C4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3EE4FF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58E3AB4E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FB0AB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96817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AF745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D05C1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2A857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1BABC834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B2D17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D8BC7" w14:textId="77777777" w:rsidR="00F3750B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162+200</w:t>
            </w:r>
          </w:p>
          <w:p w14:paraId="5DD814B5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F57BE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F5F4C2" w14:textId="77777777" w:rsidR="00F3750B" w:rsidRPr="00AB76B4" w:rsidRDefault="00F3750B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52BB7D0F" w14:textId="77777777" w:rsidR="00F3750B" w:rsidRPr="00AB76B4" w:rsidRDefault="00F3750B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B98655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35B92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CD112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AD81FF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0E130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Interzis circulația locomotivelor cuplate.</w:t>
            </w:r>
          </w:p>
        </w:tc>
      </w:tr>
      <w:tr w:rsidR="00F3750B" w:rsidRPr="00AB76B4" w14:paraId="12709A1C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C3D9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3CDBB" w14:textId="77777777" w:rsidR="00F3750B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  <w:p w14:paraId="78384CC8" w14:textId="77777777" w:rsidR="00F3750B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68A4C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543FFC" w14:textId="77777777" w:rsidR="00F3750B" w:rsidRPr="00AB76B4" w:rsidRDefault="00F3750B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182746C5" w14:textId="77777777" w:rsidR="00F3750B" w:rsidRPr="00AB76B4" w:rsidRDefault="00F3750B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D2AB17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FA672F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565B8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2C1031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62B87" w14:textId="77777777" w:rsidR="00F3750B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4819837B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4E34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F58EE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38944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D5B146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0FFE8D6B" w14:textId="77777777" w:rsidR="00F3750B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și linia 2 directă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3384042F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14F65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FCB1B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F967C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57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660</w:t>
            </w:r>
          </w:p>
          <w:p w14:paraId="16CCFE6C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4933E0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57EC86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2A33BBA5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5E55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D2DA6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5D25B9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7D240B" w14:textId="77777777" w:rsidR="00F3750B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</w:t>
            </w:r>
          </w:p>
          <w:p w14:paraId="42DC7ACF" w14:textId="77777777" w:rsidR="00F3750B" w:rsidRPr="00AB76B4" w:rsidRDefault="00F3750B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0359C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F5766A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CAB0F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45CB1D2A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AAF60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6A48F" w14:textId="77777777" w:rsidR="00F3750B" w:rsidRPr="00AB76B4" w:rsidRDefault="00F3750B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1C4A560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27D8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6CD61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170+200</w:t>
            </w:r>
          </w:p>
          <w:p w14:paraId="4581EF8F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01B51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B4A826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 -</w:t>
            </w:r>
          </w:p>
          <w:p w14:paraId="53A39CB6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FC2F7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A75732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8EE5C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D070E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47070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4B3AF1B8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3F0A2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374BB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686209C4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D8A42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4DC896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5F150EB0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15ADE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7C3D2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052F0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AA092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EE3A5" w14:textId="77777777" w:rsidR="00F3750B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F300C48" w14:textId="77777777" w:rsidR="00F3750B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153E9BE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3, 5, 4 și 6.</w:t>
            </w:r>
          </w:p>
        </w:tc>
      </w:tr>
      <w:tr w:rsidR="00F3750B" w:rsidRPr="00AB76B4" w14:paraId="122CE88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7F59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4675C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E0A49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CD98DE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356E4A5A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72008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4BBBA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2D332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388CEC1F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4B3BA1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3B4537" w14:textId="77777777" w:rsidR="00F3750B" w:rsidRDefault="00F3750B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2DB0B87" w14:textId="77777777" w:rsidR="00F3750B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855E486" w14:textId="77777777" w:rsidR="00F3750B" w:rsidRPr="00AB76B4" w:rsidRDefault="00F3750B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1, 7, 11, 2, 8 și 10.</w:t>
            </w:r>
          </w:p>
        </w:tc>
      </w:tr>
      <w:tr w:rsidR="00F3750B" w:rsidRPr="00AB76B4" w14:paraId="5549B618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09891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9EE9B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39AC9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65C8C5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7AD3E66F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E3C2B5C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825CA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1AE8728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3DC08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9CD1DB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BAC2E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93096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202E188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B9B2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ADD64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181+000</w:t>
            </w:r>
          </w:p>
          <w:p w14:paraId="7D6BF2BB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BF2FC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B57B8C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18712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795E2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DB87F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BBF39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03B470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75D954C4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F1BAE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59DA0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D04E7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B1DC78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0B63DD89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X</w:t>
            </w:r>
            <w:r>
              <w:rPr>
                <w:b/>
                <w:bCs/>
                <w:sz w:val="20"/>
                <w:lang w:val="ro-RO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368081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EC7D06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536CD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12945EC5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46EA0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14DFC6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431008C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5D8F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26781" w14:textId="77777777" w:rsidR="00F3750B" w:rsidRPr="00AB76B4" w:rsidRDefault="00F3750B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1F39BAE6" w14:textId="77777777" w:rsidR="00F3750B" w:rsidRPr="00AB76B4" w:rsidRDefault="00F3750B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C3C6C6" w14:textId="77777777" w:rsidR="00F3750B" w:rsidRPr="00AB76B4" w:rsidRDefault="00F3750B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AD5CC4" w14:textId="77777777" w:rsidR="00F3750B" w:rsidRPr="00AB76B4" w:rsidRDefault="00F3750B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46CCA5F1" w14:textId="77777777" w:rsidR="00F3750B" w:rsidRPr="00AB76B4" w:rsidRDefault="00F3750B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3406E71E" w14:textId="77777777" w:rsidR="00F3750B" w:rsidRDefault="00F3750B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Y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07DD3834" w14:textId="77777777" w:rsidR="00F3750B" w:rsidRPr="0068517F" w:rsidRDefault="00F3750B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68517F">
              <w:rPr>
                <w:b/>
                <w:bCs/>
                <w:sz w:val="20"/>
                <w:lang w:val="ro-RO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1CF3F" w14:textId="77777777" w:rsidR="00F3750B" w:rsidRPr="00AB76B4" w:rsidRDefault="00F3750B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8921B" w14:textId="77777777" w:rsidR="00F3750B" w:rsidRPr="00AB76B4" w:rsidRDefault="00F3750B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49F712" w14:textId="77777777" w:rsidR="00F3750B" w:rsidRPr="00AB76B4" w:rsidRDefault="00F3750B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8182D" w14:textId="77777777" w:rsidR="00F3750B" w:rsidRPr="00AB76B4" w:rsidRDefault="00F3750B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43763" w14:textId="77777777" w:rsidR="00F3750B" w:rsidRDefault="00F3750B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A2D9DEA" w14:textId="77777777" w:rsidR="00F3750B" w:rsidRPr="00AB76B4" w:rsidRDefault="00F3750B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00A4CA8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C9992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C5E7E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1C331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FA0A37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7566AA88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X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91957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83E1B36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6C327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99585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9EDCD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4AD2F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F3750B" w:rsidRPr="00AB76B4" w14:paraId="2BA5F928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97607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1C91B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FCD898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0DF324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6235A78F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9FFFA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08DEA4B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21C3C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E1ED3C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6DC8E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8118B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F3750B" w:rsidRPr="00AB76B4" w14:paraId="030EB69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45085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1C1C0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2CEE0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171EF8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130C07C2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25419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BB12CE2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39FDD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898E1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DE767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310F7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0D1723D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E7C31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F4164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196+000</w:t>
            </w:r>
          </w:p>
          <w:p w14:paraId="502C5EC9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D2D78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063660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0DC4A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FCD6F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91144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80D94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DE997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3F730C8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0C90FF2B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728B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1584F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59D26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7A9B77" w14:textId="77777777" w:rsidR="00F3750B" w:rsidRPr="00AB76B4" w:rsidRDefault="00F3750B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AE3D8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3B779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28D46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196+100</w:t>
            </w:r>
          </w:p>
          <w:p w14:paraId="5C829B0F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3661E" w14:textId="77777777" w:rsidR="00F3750B" w:rsidRPr="00AB76B4" w:rsidRDefault="00F3750B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F1544E" w14:textId="77777777" w:rsidR="00F3750B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53C1226" w14:textId="77777777" w:rsidR="00F3750B" w:rsidRPr="00AB76B4" w:rsidRDefault="00F3750B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227A5884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9D36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0453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C92F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1FFAB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4EE1C2D3" w14:textId="77777777" w:rsidR="00F3750B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+ linia 5 directă </w:t>
            </w:r>
          </w:p>
          <w:p w14:paraId="45FC072C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BF9C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921A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BE019" w14:textId="77777777" w:rsidR="00F3750B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199+800</w:t>
            </w:r>
          </w:p>
          <w:p w14:paraId="25C10B4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A87B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59162" w14:textId="77777777" w:rsidR="00F3750B" w:rsidRDefault="00F3750B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7F73A0A" w14:textId="77777777" w:rsidR="00F3750B" w:rsidRPr="00AB76B4" w:rsidRDefault="00F3750B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271C877E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2935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B9D8A" w14:textId="77777777" w:rsidR="00F3750B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200+200</w:t>
            </w:r>
          </w:p>
          <w:p w14:paraId="24D799A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200+400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EE32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CC30B1" w14:textId="77777777" w:rsidR="00F3750B" w:rsidRPr="00AB76B4" w:rsidRDefault="00F3750B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1F74F010" w14:textId="77777777" w:rsidR="00F3750B" w:rsidRPr="00AB76B4" w:rsidRDefault="00F3750B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A4FA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3EC29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BAE2AE" w14:textId="77777777" w:rsidR="00F3750B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71B48" w14:textId="77777777" w:rsidR="00F3750B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E6C8D" w14:textId="77777777" w:rsidR="00F3750B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A973D6E" w14:textId="77777777" w:rsidR="00F3750B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6582D22E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6C125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8AC702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A57351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9DE5DC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0A88360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68CEC2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74B7C1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11 în abatere</w:t>
            </w:r>
          </w:p>
          <w:p w14:paraId="75E355F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D66C57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AB352E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9 - 11</w:t>
            </w:r>
          </w:p>
          <w:p w14:paraId="2C8069D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55695BF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5F9B3B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76FB0D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2E1227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1F5208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 Cap X + Cap Y.</w:t>
            </w:r>
          </w:p>
          <w:p w14:paraId="33EEA6D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06D8660F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62445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6A6B0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F99682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3C796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5A094B57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19C1F0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7</w:t>
            </w:r>
          </w:p>
          <w:p w14:paraId="4D5E070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- 100 m din călcâi sch. </w:t>
            </w:r>
          </w:p>
          <w:p w14:paraId="2B40BB6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D628E7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90198C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D4F8AEC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F915E3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7AA7DB3D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00D8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6A3400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FDCBD9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620A4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3631C12E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DCCC4C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3A5A93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55948D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D4B6FB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20987A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2A54F0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D6B9E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X şi CEREALCOM.</w:t>
            </w:r>
          </w:p>
        </w:tc>
      </w:tr>
      <w:tr w:rsidR="00F3750B" w:rsidRPr="00AB76B4" w14:paraId="71F30C4B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2B61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5F43E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0BBCDD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D4159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364DC23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01F6E0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0CDAE8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DAE628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6062F2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64AE24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D776B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CEREALCOM.</w:t>
            </w:r>
          </w:p>
        </w:tc>
      </w:tr>
      <w:tr w:rsidR="00F3750B" w:rsidRPr="00AB76B4" w14:paraId="2984D73E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B9F25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88518B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5113EB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A04C26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4D961AD5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2902CB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010C31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E1A572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38E334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15323C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8F9CF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Y.</w:t>
            </w:r>
          </w:p>
        </w:tc>
      </w:tr>
      <w:tr w:rsidR="00F3750B" w:rsidRPr="00AB76B4" w14:paraId="7ECDF3A6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22B81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D8BE6B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249+150</w:t>
            </w:r>
          </w:p>
          <w:p w14:paraId="0B1F58D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CA11AA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8983D7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593A7E5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C9CDF6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933126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756357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14ED31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8056C6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Numai pentru trenurile de marfă în tranzit .</w:t>
            </w:r>
          </w:p>
          <w:p w14:paraId="531D859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E9AAC3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F3750B" w:rsidRPr="00AB76B4" w14:paraId="14089F0E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92B8E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0D8B0F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40AC1E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BDE5F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F2CA77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F2130D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275C3D5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8AA0F2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13BE6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37D607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BE9D12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F3750B" w:rsidRPr="00AB76B4" w14:paraId="028D6C73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A9B2D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CAFE4F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2EEB1F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2F18D7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BD8D97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91B1FF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30A6251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0E8CAF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DBEBAF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916BAB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804FDE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 B.</w:t>
            </w:r>
          </w:p>
        </w:tc>
      </w:tr>
      <w:tr w:rsidR="00F3750B" w:rsidRPr="00AB76B4" w14:paraId="38855C41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62FF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4EB462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0EEA60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63B4EE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6220E141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6E6FC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1C3E89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3BF7A0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3B9DBE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C35161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9D319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linia 28A la liniile 1 - 4 B, 26 și 27.</w:t>
            </w:r>
          </w:p>
        </w:tc>
      </w:tr>
      <w:tr w:rsidR="00F3750B" w:rsidRPr="00AB76B4" w14:paraId="1DED654A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10BFE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7A5FC1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5C40E7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6CA3FC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1BDBB478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6A722B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64EC302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401432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7A255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BF6F28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BC2741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liniile 1A, 2A și 28A la liniile 26 și 27.</w:t>
            </w:r>
          </w:p>
        </w:tc>
      </w:tr>
      <w:tr w:rsidR="00F3750B" w:rsidRPr="00AB76B4" w14:paraId="2720EFF9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378F6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44E3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A179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787DE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7831D0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C5C2D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B68CF49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23,  33,  35,  </w:t>
            </w:r>
          </w:p>
          <w:p w14:paraId="2EE5126A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25003FC1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43 / 49, </w:t>
            </w:r>
          </w:p>
          <w:p w14:paraId="159AA163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45 / 51, sch. 55,  57, 59,  </w:t>
            </w:r>
          </w:p>
          <w:p w14:paraId="682E175F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3917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3183E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9D71A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D297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CDB83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4A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3750B" w:rsidRPr="00AB76B4" w14:paraId="24770ED1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2DCB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9B68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C9B1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3745E1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2A80B83C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89410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AC5017A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</w:t>
            </w:r>
            <w:r>
              <w:rPr>
                <w:b/>
                <w:bCs/>
                <w:spacing w:val="-10"/>
                <w:sz w:val="20"/>
                <w:lang w:val="ro-RO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6931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D5B72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0AFF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C155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5B667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3750B" w:rsidRPr="00AB76B4" w14:paraId="00C60342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0401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2890B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4CA2C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0CBFF8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22D6518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C43B4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E1F2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D7E3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10C6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4C8B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434BE2F6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7B37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D012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1EC1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1B0DA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2CE80E66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7D1826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3145361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  <w:p w14:paraId="5DCF8774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7D8C5776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22 / 26</w:t>
            </w:r>
          </w:p>
          <w:p w14:paraId="0C044068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  <w:p w14:paraId="1A27970C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7BDA62D9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32 / 38</w:t>
            </w:r>
          </w:p>
          <w:p w14:paraId="040F2795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sch.: 40</w:t>
            </w:r>
          </w:p>
          <w:p w14:paraId="546E1F46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50, 52, 54, 56, 58, 60, 62, 64, 66</w:t>
            </w:r>
          </w:p>
          <w:p w14:paraId="1FB29759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4FFC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57C5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6EEF0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534A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751418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3750B" w:rsidRPr="00AB76B4" w14:paraId="6EDA730E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EC81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DFFB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779D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7980E6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852CB1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66C3A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 peste </w:t>
            </w:r>
          </w:p>
          <w:p w14:paraId="47B2C75C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</w:t>
            </w:r>
            <w:r>
              <w:rPr>
                <w:b/>
                <w:bCs/>
                <w:spacing w:val="-10"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76, 78, 80, 82, 84 </w:t>
            </w:r>
          </w:p>
          <w:p w14:paraId="3096E98B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A3A2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6075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57E2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4C82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6F45E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3750B" w:rsidRPr="00AB76B4" w14:paraId="4DBBC52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CD7B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D975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55015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201FD2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F71994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0FD8C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BC0C6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F286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683D9AE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6DA06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FB0F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524BEE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4B4BF2AB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68BC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E519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1D7D4CC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71AD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CEE023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F7973C3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X+Y, L 12 directă</w:t>
            </w:r>
          </w:p>
          <w:p w14:paraId="615AB988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C915C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1796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B050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C1E7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9243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C2FA7F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7F3C2AF5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963A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1268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0FF7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251EA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C1666ED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78603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E5CFAEE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40134E22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23 / 27 </w:t>
            </w:r>
          </w:p>
          <w:p w14:paraId="3FA947BE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și </w:t>
            </w:r>
          </w:p>
          <w:p w14:paraId="5C32123F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F2ED0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B0B5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EE97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034E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FB641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F3750B" w:rsidRPr="00AB76B4" w14:paraId="2AF78F4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90053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E4BC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E63D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D918A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F94A26D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819ED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17742E8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374EA5C2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9D76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9285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C711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C162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9B1EC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14 - 18.</w:t>
            </w:r>
          </w:p>
        </w:tc>
      </w:tr>
      <w:tr w:rsidR="00F3750B" w:rsidRPr="00AB76B4" w14:paraId="52F82445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F92D7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F1475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A39D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9A666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656F061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0A237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06BDDD1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9597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B03F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35E9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F99B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către Triaj Grupa A.</w:t>
            </w:r>
          </w:p>
        </w:tc>
      </w:tr>
      <w:tr w:rsidR="00F3750B" w:rsidRPr="00AB76B4" w14:paraId="2C653AB8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44668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5DC75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634D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161831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AAABB7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E759EB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707153A0" w14:textId="77777777" w:rsidR="00F3750B" w:rsidRPr="00AB76B4" w:rsidRDefault="00F3750B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2175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7168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8781C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4AB0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A30C9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7 - 10 .</w:t>
            </w:r>
          </w:p>
          <w:p w14:paraId="3D276BF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F3750B" w:rsidRPr="00AB76B4" w14:paraId="66B22471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A7ED5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090F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70B0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B00D6C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EFFD34E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A46E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toţi schim-bătorii </w:t>
            </w:r>
          </w:p>
          <w:p w14:paraId="6D5EF78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4A567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5345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16686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F9C4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0BCC8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X.</w:t>
            </w:r>
          </w:p>
        </w:tc>
      </w:tr>
      <w:tr w:rsidR="00F3750B" w:rsidRPr="00AB76B4" w14:paraId="5D6827F6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CF53D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91E7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A2BE5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6D7DF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7585CBC2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6D4A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A79CCC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30, 38 </w:t>
            </w:r>
          </w:p>
          <w:p w14:paraId="6DB20FF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C360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076C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A0696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B953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7, 8 și 10 Cap Y.</w:t>
            </w:r>
          </w:p>
        </w:tc>
      </w:tr>
      <w:tr w:rsidR="00F3750B" w:rsidRPr="00AB76B4" w14:paraId="6E2E8A29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1DF0E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7225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DEA1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29E61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F6DF97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8520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F3EA8E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44, 52, 56, 58, 60 şi </w:t>
            </w:r>
          </w:p>
          <w:p w14:paraId="61E3B7F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8160C3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0B49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CC75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74CB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5CE3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04B20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Y.</w:t>
            </w:r>
          </w:p>
        </w:tc>
      </w:tr>
      <w:tr w:rsidR="00F3750B" w:rsidRPr="00AB76B4" w14:paraId="5881DBF7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73C03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5EEF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257+900</w:t>
            </w:r>
          </w:p>
          <w:p w14:paraId="64ED7C8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032F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4036B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Cernele -</w:t>
            </w:r>
          </w:p>
          <w:p w14:paraId="7D7F4C5D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175B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E812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1D25B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3D671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9270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524C69C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773C43F7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07E2E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5705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2C9D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C50A1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4C21639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37F71B2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  <w:p w14:paraId="1DDAA6CE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DE04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D32EBC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4BBB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58911D2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8A00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F5F1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  <w:p w14:paraId="69AEF00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F3750B" w:rsidRPr="00AB76B4" w14:paraId="5E653AD5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856BC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F45BD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731B8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F398C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0F39F3D3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BA91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1AA29D1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toţi </w:t>
            </w:r>
          </w:p>
          <w:p w14:paraId="6B723F7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8FABC7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61BCB4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3537F7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F174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C1CF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EF47C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615F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0C6F107B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EED9E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ECA5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58D3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67BC31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28AB80A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11 </w:t>
            </w:r>
          </w:p>
          <w:p w14:paraId="5672C913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primiri - expedieri, </w:t>
            </w:r>
          </w:p>
          <w:p w14:paraId="0C98D245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757E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4845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62A1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9937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A1CC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523EDC2E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800D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A5473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A06A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CD6625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02D4657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67AA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B1C8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22DB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010E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94744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13F2A46A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1B69D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17801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287+640</w:t>
            </w:r>
          </w:p>
          <w:p w14:paraId="7D9926F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928F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26C4D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305A0582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215E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E47C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4A4D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287+640</w:t>
            </w:r>
          </w:p>
          <w:p w14:paraId="1264962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081E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33AF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pentru trenurile care au în componență  două locomotive cuplate.</w:t>
            </w:r>
          </w:p>
          <w:p w14:paraId="3A596E8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459FC3B2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A28C8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B7C4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7BF17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EBEA47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56878387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CDB4C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DDF6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F944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290+550</w:t>
            </w:r>
          </w:p>
          <w:p w14:paraId="17396F2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9AD1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3271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AB76B4">
              <w:rPr>
                <w:b/>
                <w:bCs/>
                <w:i/>
                <w:sz w:val="20"/>
                <w:lang w:val="ro-RO"/>
              </w:rPr>
              <w:t>Fără inductori.</w:t>
            </w:r>
          </w:p>
        </w:tc>
      </w:tr>
      <w:tr w:rsidR="00F3750B" w:rsidRPr="00AB76B4" w14:paraId="1D11232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366CC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2B5F7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B7E9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34B057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Gura Motrului</w:t>
            </w:r>
          </w:p>
          <w:p w14:paraId="635DBDA3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1E4113B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E5D3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A41D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BFC6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E5FC6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CE16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5432ADE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DB7F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06D4FF" w14:textId="77777777" w:rsidR="00F3750B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290+000</w:t>
            </w:r>
          </w:p>
          <w:p w14:paraId="28260DC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C898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63E265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51F10FF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si St. </w:t>
            </w: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Cap X peste pod Jiu </w:t>
            </w:r>
            <w:r>
              <w:rPr>
                <w:b/>
                <w:bCs/>
                <w:sz w:val="20"/>
                <w:lang w:val="ro-RO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FD3C7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53F4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595A6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EE634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62B12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673612F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78D5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5B1B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0CB3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020813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 -</w:t>
            </w:r>
          </w:p>
          <w:p w14:paraId="18FCB917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5685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FD7C6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5936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292+000</w:t>
            </w:r>
          </w:p>
          <w:p w14:paraId="2C05CE4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6980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2835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1351FE9A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3B1C8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803C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58CA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B1FF0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Butoieşti</w:t>
            </w:r>
          </w:p>
          <w:p w14:paraId="2892260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9CAD7D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7AE3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72928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6B064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C9A1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095D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61DB7A0D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201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879B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302+500</w:t>
            </w:r>
          </w:p>
          <w:p w14:paraId="0041D17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CE15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2DF27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 -</w:t>
            </w:r>
          </w:p>
          <w:p w14:paraId="7ABCA7D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085D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AE6DE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785C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F2EBF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26A8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01CE493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738FF17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631F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7E17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275E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E2755D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60BD453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5B71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</w:t>
            </w:r>
          </w:p>
          <w:p w14:paraId="541E7C5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6222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808C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4B9D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B46C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160A2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F3750B" w:rsidRPr="00AB76B4" w14:paraId="530C0AF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FAC76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80E4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954F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4CB1DD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7F503EF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CF8E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</w:t>
            </w:r>
          </w:p>
          <w:p w14:paraId="6F3587F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DE49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7A1B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73C51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DEF6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AB73F8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2 - 5  înspre și dinspre st. Jirov.</w:t>
            </w:r>
          </w:p>
        </w:tc>
      </w:tr>
      <w:tr w:rsidR="00F3750B" w:rsidRPr="00AB76B4" w14:paraId="5D753CDA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D43B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EB1D0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601DE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42777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64ED031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B74E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2DE1621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CFCF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1B68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3F2E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A083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2A1BB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F3750B" w:rsidRPr="00AB76B4" w14:paraId="21127CE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C5215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D5D62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49C6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713BB1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610BBD15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1A8E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A147E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0E67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5272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9C2CE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729D8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F3750B" w:rsidRPr="00AB76B4" w14:paraId="45C2BFD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E14C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05AA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3A22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0F6218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Ciochiuţa</w:t>
            </w:r>
          </w:p>
          <w:p w14:paraId="1532FC9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011572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9E17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715A773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BE6D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3EE7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0510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2494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32F76E2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5EBF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7AA5F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+0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103EE8C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3E1A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A547BE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Ciochiuţa -</w:t>
            </w:r>
          </w:p>
          <w:p w14:paraId="0FBE3013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6F9A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56B9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C6DF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3AA3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5179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66E6B98E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A7828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07F2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A04B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A366EC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46B05D67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C010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din calcâi</w:t>
            </w:r>
          </w:p>
          <w:p w14:paraId="3CC01D6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</w:t>
            </w:r>
          </w:p>
          <w:p w14:paraId="313479D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până</w:t>
            </w:r>
          </w:p>
          <w:p w14:paraId="4533184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la axa</w:t>
            </w:r>
          </w:p>
          <w:p w14:paraId="543645B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D37A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BCD2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AAE8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57A6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2D36F5F0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9767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3ADE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3EAA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2E2A8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2521CA9E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1C66DFE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74B0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5026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B487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71B7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4E30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2DDEB24E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5C2F8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95623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325+100</w:t>
            </w:r>
          </w:p>
          <w:p w14:paraId="7BE57B5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9D4F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2C7E52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Tâmna </w:t>
            </w:r>
          </w:p>
          <w:p w14:paraId="3EF6E12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8C5C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81BA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92CD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9C17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EF2A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83ED78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2 și 4.</w:t>
            </w:r>
          </w:p>
        </w:tc>
      </w:tr>
      <w:tr w:rsidR="00F3750B" w:rsidRPr="00AB76B4" w14:paraId="67FDB903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B1B86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BBE9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329+400</w:t>
            </w:r>
          </w:p>
          <w:p w14:paraId="109AA72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0C55C6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433A0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Igiroasa, linia 2 directă Cap X</w:t>
            </w:r>
          </w:p>
          <w:p w14:paraId="2A165273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5BDD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01C66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E393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6BE3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DD054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1. </w:t>
            </w:r>
          </w:p>
          <w:p w14:paraId="2C20237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799048EE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FA30D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EDFF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31A6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092EF3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</w:t>
            </w:r>
          </w:p>
          <w:p w14:paraId="3E5ADCF8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</w:t>
            </w:r>
          </w:p>
          <w:p w14:paraId="3EDBF4E1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E2CF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și peste sch. 3 </w:t>
            </w:r>
          </w:p>
          <w:p w14:paraId="2D1FAF5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550A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43E02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FBD91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430C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21FA1E37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ACF38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C5B7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D4F4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E6297C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43D24EB7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7622A60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976A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F59990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1139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8499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CDEC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A805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63629BF6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5D596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F986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6C17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7903D2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6B943FFD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3167CFA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65EE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01C2F1C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2EC2F5F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2592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1F60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8E08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AA7C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72E2FAA9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6081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0CDB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335+120</w:t>
            </w:r>
          </w:p>
          <w:p w14:paraId="1D8FE4C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797B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93BB31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Prunișor -</w:t>
            </w:r>
          </w:p>
          <w:p w14:paraId="738128B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4774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0EDF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6947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9A05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A36F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inclusiv pentru trenurile care au în componență două locomotive cuplate.</w:t>
            </w:r>
          </w:p>
          <w:p w14:paraId="59BAEB5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069889C0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71CFC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F9F2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8759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F3786C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4B5F8FE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0E53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050552D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77A8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4CCB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E2E0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84FB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AF7919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 X.</w:t>
            </w:r>
          </w:p>
        </w:tc>
      </w:tr>
      <w:tr w:rsidR="00F3750B" w:rsidRPr="00AB76B4" w14:paraId="11A8750C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93A08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40FF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6108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753762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7BDA5562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A85F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68C1336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E1A36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A07D0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8851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6117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6186A0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CapY.</w:t>
            </w:r>
          </w:p>
        </w:tc>
      </w:tr>
      <w:tr w:rsidR="00F3750B" w:rsidRPr="00AB76B4" w14:paraId="13CB813F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F136C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8C35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342+430</w:t>
            </w:r>
          </w:p>
          <w:p w14:paraId="0E2AC7C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F221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0ABAEC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 -</w:t>
            </w:r>
          </w:p>
          <w:p w14:paraId="4DB1B3E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0237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CE4E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5F12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1DF8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82C6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3DA97ED3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A18F8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C95B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8937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9DA5C1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35ECA412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25F20E7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E1A0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EB87B4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DD6E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AA87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DFF2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242C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2DF650B4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34217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BB333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97E8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68EDC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43776747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1FA2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6AA7024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E987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FCA63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81454E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C731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6E8043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3.</w:t>
            </w:r>
          </w:p>
        </w:tc>
      </w:tr>
      <w:tr w:rsidR="00F3750B" w:rsidRPr="00AB76B4" w14:paraId="1C1883C7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2E60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BE7B5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DD32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EA5B41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3BBC68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B6E8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328BE9D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6AAF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9484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6AC5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CFBDF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B74D2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şi 4.</w:t>
            </w:r>
          </w:p>
        </w:tc>
      </w:tr>
      <w:tr w:rsidR="00F3750B" w:rsidRPr="00AB76B4" w14:paraId="26FEC60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42741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2F12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97D6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5C4F9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5A9F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 dintre sch. </w:t>
            </w:r>
          </w:p>
          <w:p w14:paraId="05367AB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17 -</w:t>
            </w:r>
          </w:p>
          <w:p w14:paraId="160DABD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25866B9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DB405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F854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88F1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65C3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zonă parcurs </w:t>
            </w:r>
          </w:p>
          <w:p w14:paraId="4DCBA0C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st. Balota liniile 1 - 3 </w:t>
            </w:r>
          </w:p>
          <w:p w14:paraId="17E428D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în abatere.</w:t>
            </w:r>
          </w:p>
        </w:tc>
      </w:tr>
      <w:tr w:rsidR="00F3750B" w:rsidRPr="00AB76B4" w14:paraId="5AF8B179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09853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0531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04FE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6633B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77DC16A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515CFC3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4F98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2C25ED0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460269D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2A66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6CD0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573C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8073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55EA57EB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D6486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C61BE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A5C9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2EF29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781E17C5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3582DD3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E9D5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până la călcâi macaz 12 </w:t>
            </w:r>
          </w:p>
          <w:p w14:paraId="469607B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1CE1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B47E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3428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D64A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73A0E314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BADB6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83E2B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CE716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5A0CC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43A9540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5209AF0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C0CC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FD451A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4DD93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9434B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6D00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7994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63BBFF79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47ABC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5583E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1BCE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AA075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77E9ACBD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4B7B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16588E1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F10E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8F30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0C78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2B04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0061F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3 - 5.</w:t>
            </w:r>
          </w:p>
        </w:tc>
      </w:tr>
      <w:tr w:rsidR="00F3750B" w:rsidRPr="00AB76B4" w14:paraId="3B9FABAB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4B9A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91F27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345+652</w:t>
            </w:r>
          </w:p>
          <w:p w14:paraId="1310643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0DAC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352356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30997295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D9DE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EEC8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35A3F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FB37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F49E5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trenurilor care au în componență mai mult de două locomotive cuplate.</w:t>
            </w:r>
          </w:p>
          <w:p w14:paraId="066A6B3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:rsidRPr="00AB76B4" w14:paraId="7989AC88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989AC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3816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345+200</w:t>
            </w:r>
          </w:p>
          <w:p w14:paraId="5438E27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53EDC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593DE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44A8F221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</w:t>
            </w:r>
          </w:p>
          <w:p w14:paraId="205DB7B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directă </w:t>
            </w:r>
          </w:p>
          <w:p w14:paraId="465D347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și</w:t>
            </w:r>
          </w:p>
          <w:p w14:paraId="00B22B9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-</w:t>
            </w:r>
          </w:p>
          <w:p w14:paraId="4E3F3DC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3150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98E66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989A0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9B026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75EB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07641713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CC8A1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99FA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DC6D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1220C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 -</w:t>
            </w:r>
          </w:p>
          <w:p w14:paraId="207FBFF2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357F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3842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11CE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354+400</w:t>
            </w:r>
          </w:p>
          <w:p w14:paraId="1B6E191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46A8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7B69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6F939FA7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5D612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243C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6F484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3529A7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4D8BE5B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Mărfuri </w:t>
            </w:r>
          </w:p>
          <w:p w14:paraId="0AF8E65E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A56C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0C83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9DECB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356+930</w:t>
            </w:r>
          </w:p>
          <w:p w14:paraId="2F8E7F7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DF75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6940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F29BF1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10, 8 și 6A.</w:t>
            </w:r>
          </w:p>
        </w:tc>
      </w:tr>
      <w:tr w:rsidR="00F3750B" w:rsidRPr="00AB76B4" w14:paraId="63B1A1F1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0B78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D018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0187E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18770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3F9C59C2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C431D" w14:textId="77777777" w:rsidR="00F3750B" w:rsidRPr="00AB76B4" w:rsidRDefault="00F3750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79178EFE" w14:textId="77777777" w:rsidR="00F3750B" w:rsidRPr="00AB76B4" w:rsidRDefault="00F3750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1 - 3 </w:t>
            </w:r>
          </w:p>
          <w:p w14:paraId="17D59000" w14:textId="77777777" w:rsidR="00F3750B" w:rsidRPr="00AB76B4" w:rsidRDefault="00F3750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77020EDD" w14:textId="77777777" w:rsidR="00F3750B" w:rsidRPr="00AB76B4" w:rsidRDefault="00F3750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25011D56" w14:textId="77777777" w:rsidR="00F3750B" w:rsidRPr="00AB76B4" w:rsidRDefault="00F3750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şi 3 </w:t>
            </w:r>
          </w:p>
          <w:p w14:paraId="36CF3932" w14:textId="77777777" w:rsidR="00F3750B" w:rsidRPr="00AB76B4" w:rsidRDefault="00F3750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1FB8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BEF2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31F2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CE456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485A0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1 - 3.</w:t>
            </w:r>
          </w:p>
        </w:tc>
      </w:tr>
      <w:tr w:rsidR="00F3750B" w:rsidRPr="00AB76B4" w14:paraId="7714D97F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E82A1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6196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A5A9E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432815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656873" w14:textId="77777777" w:rsidR="00F3750B" w:rsidRPr="00AB76B4" w:rsidRDefault="00F3750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964CDCE" w14:textId="77777777" w:rsidR="00F3750B" w:rsidRPr="00AB76B4" w:rsidRDefault="00F3750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2B38435C" w14:textId="77777777" w:rsidR="00F3750B" w:rsidRPr="00AB76B4" w:rsidRDefault="00F3750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CED1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FC4C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CB5B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E4533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59837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F3750B" w:rsidRPr="00AB76B4" w14:paraId="24FC665B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8CD9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47F8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C941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0A058E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1483F23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F71A9" w14:textId="77777777" w:rsidR="00F3750B" w:rsidRPr="00AB76B4" w:rsidRDefault="00F3750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0E81FC9" w14:textId="77777777" w:rsidR="00F3750B" w:rsidRPr="00AB76B4" w:rsidRDefault="00F3750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7 </w:t>
            </w:r>
          </w:p>
          <w:p w14:paraId="34182F1F" w14:textId="77777777" w:rsidR="00F3750B" w:rsidRPr="00AB76B4" w:rsidRDefault="00F3750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  <w:p w14:paraId="1ED48E95" w14:textId="77777777" w:rsidR="00F3750B" w:rsidRPr="00AB76B4" w:rsidRDefault="00F3750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5B6EA732" w14:textId="77777777" w:rsidR="00F3750B" w:rsidRPr="00AB76B4" w:rsidRDefault="00F3750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3F11046D" w14:textId="77777777" w:rsidR="00F3750B" w:rsidRPr="00AB76B4" w:rsidRDefault="00F3750B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E3AC9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0819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8067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D258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95702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F3750B" w:rsidRPr="00AB76B4" w14:paraId="5B7C6C2D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F70E7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CAF81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CE16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8002BC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7CF5C9B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X, liniile 6 - 10 </w:t>
            </w:r>
          </w:p>
          <w:p w14:paraId="7C48BFD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4318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C1C2E0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FA32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307E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20E1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4646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3DE1958E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EF35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AD15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CA91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0F34E3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7A6CD362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3BF65E9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7E12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4AF1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DEDCC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C79D3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6734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5D27EB9A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340D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BC3F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A7DC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A71B78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4CD5B9F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B02E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EBA51A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DB13F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99A93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FDB5E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8B37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4AA85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5 - 10, Cap Y.</w:t>
            </w:r>
          </w:p>
        </w:tc>
      </w:tr>
      <w:tr w:rsidR="00F3750B" w:rsidRPr="00AB76B4" w14:paraId="271968A1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64FB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CA7A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85D6E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14FB6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7DFEAD2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46E3E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70A1EA4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4E1E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B6BE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768F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2A2B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F3750B" w:rsidRPr="00AB76B4" w14:paraId="1111ED5F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F9EA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69FB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B40E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6486CD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36942D81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28F3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105C492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E5A6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F962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F795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E89B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D5470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abatere.</w:t>
            </w:r>
          </w:p>
        </w:tc>
      </w:tr>
      <w:tr w:rsidR="00F3750B" w:rsidRPr="00AB76B4" w14:paraId="5E17C27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C2097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B265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AEC56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D98E8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633D075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4E6C1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6959B0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4468376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11, 13, 15, 17,  21, 23, </w:t>
            </w:r>
          </w:p>
          <w:p w14:paraId="6D2138B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8977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7C73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23CA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EC5C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E6A36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F3750B" w:rsidRPr="00AB76B4" w14:paraId="0F689D77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D4353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CA20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1402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C644C6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2B493367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5B73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79330D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12, 18,  20, 22,  24, 26,  28, 30,  32, </w:t>
            </w:r>
          </w:p>
          <w:p w14:paraId="24C5A33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13392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4E55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5EEF5C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14B1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7B048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F3750B" w:rsidRPr="00AB76B4" w14:paraId="779E4FD9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D851E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8B42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380+600</w:t>
            </w:r>
          </w:p>
          <w:p w14:paraId="4444175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0DA26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FDA058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Vârciorova  </w:t>
            </w:r>
          </w:p>
          <w:p w14:paraId="41FD472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Cap Y și </w:t>
            </w:r>
          </w:p>
          <w:p w14:paraId="2CA0A02E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Vârciorova -</w:t>
            </w:r>
          </w:p>
          <w:p w14:paraId="292DD0D7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1908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3B09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A674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7C64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EC37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55E14C62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A35F1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406A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9F7BD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600023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19F22EA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F4CB1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călcâi </w:t>
            </w:r>
          </w:p>
          <w:p w14:paraId="1C20B01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 3 </w:t>
            </w:r>
          </w:p>
          <w:p w14:paraId="2D11123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3AA7C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011D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A3BA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705E6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319255E8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C3EB1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DE62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2C4C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32D325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2BDADA4E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5AE1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peste </w:t>
            </w:r>
          </w:p>
          <w:p w14:paraId="3D24745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9,</w:t>
            </w:r>
          </w:p>
          <w:p w14:paraId="3A8FC1C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13,</w:t>
            </w:r>
          </w:p>
          <w:p w14:paraId="38092A5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17,</w:t>
            </w:r>
          </w:p>
          <w:p w14:paraId="52AAE11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S 19 </w:t>
            </w:r>
          </w:p>
          <w:p w14:paraId="0089144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şi</w:t>
            </w:r>
          </w:p>
          <w:p w14:paraId="25DADB9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27828E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85E3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4017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8C17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131E10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 -  7 abătute.</w:t>
            </w:r>
          </w:p>
        </w:tc>
      </w:tr>
      <w:tr w:rsidR="00F3750B" w:rsidRPr="00AB76B4" w14:paraId="0D8DD5D4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67DF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C7BD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90AD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623C51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73B0B136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B50E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B006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C98B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BB57A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EA43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71DADAEB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0DA52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D4270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9E39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CD5D4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1680D1A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F6B69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8E74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5C54E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31BC7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7206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D43ECA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 8 abatere.</w:t>
            </w:r>
          </w:p>
        </w:tc>
      </w:tr>
      <w:tr w:rsidR="00F3750B" w:rsidRPr="00AB76B4" w14:paraId="0B7B83B3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D6D2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1F7F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1B2FE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AC76F8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Cernei</w:t>
            </w:r>
          </w:p>
          <w:p w14:paraId="385CC08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2592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33E94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9A2D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8B54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8E12F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58E4C446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8334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529E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5525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A4C22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Topleţ </w:t>
            </w:r>
          </w:p>
          <w:p w14:paraId="43B81C6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60F3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226C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6F89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EC61B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DC32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24AA410D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A9D1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9C8F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F490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416C3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52E0FED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9DC3B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B69369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112A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586F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81DC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A556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3AED3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3 abătută. </w:t>
            </w:r>
          </w:p>
        </w:tc>
      </w:tr>
      <w:tr w:rsidR="00F3750B" w:rsidRPr="00AB76B4" w14:paraId="087D4A7D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E57CE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B49A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4B6D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778B5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0A2A0AD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D7E7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A72B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AF2F7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BE9F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BF32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și 3 abătute, Cap Y. </w:t>
            </w:r>
          </w:p>
        </w:tc>
      </w:tr>
      <w:tr w:rsidR="00F3750B" w:rsidRPr="00AB76B4" w14:paraId="6CA58E75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F4CFD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96CD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223C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13DD9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Crușovăț</w:t>
            </w:r>
          </w:p>
          <w:p w14:paraId="5227CDB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B5DE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EA696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9946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EC09C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FD2F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2C898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F3750B" w:rsidRPr="00AB76B4" w14:paraId="43AD7579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70D1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E55D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428+850</w:t>
            </w:r>
          </w:p>
          <w:p w14:paraId="794F15A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F9DA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4F3F93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Crușovăț - </w:t>
            </w:r>
          </w:p>
          <w:p w14:paraId="11469736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3BDE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9CF4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136F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5DA8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E17A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45201DB5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071B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702E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7ED6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3A6D5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Domașnea</w:t>
            </w:r>
          </w:p>
          <w:p w14:paraId="5280966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7403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59066FE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0553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2572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65F2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CB81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0F96F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și 4 Cap X.</w:t>
            </w:r>
          </w:p>
        </w:tc>
      </w:tr>
      <w:tr w:rsidR="00F3750B" w:rsidRPr="00AB76B4" w14:paraId="33C4692C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092A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5F73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09D2D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E993F6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Poarta </w:t>
            </w:r>
          </w:p>
          <w:p w14:paraId="74DE1DC1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869B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16BEA2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02596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D3EC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D46B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E6A5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E35F1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F3750B" w:rsidRPr="00AB76B4" w14:paraId="58F378C2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39913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42A7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D284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EE6BC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48AA9307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7618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BC5B77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CED6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CC950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F37F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2DE9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5271205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liniile 3 și 4, Cap Y.</w:t>
            </w:r>
          </w:p>
        </w:tc>
      </w:tr>
      <w:tr w:rsidR="00F3750B" w:rsidRPr="00AB76B4" w14:paraId="29614911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C96AD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D296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462+050</w:t>
            </w:r>
          </w:p>
          <w:p w14:paraId="668A94A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6DADC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B7093C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1FE9F813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EA9F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C853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FF3FE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3989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10B75" w14:textId="77777777" w:rsidR="00F3750B" w:rsidRPr="00AB76B4" w:rsidRDefault="00F3750B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2B421B76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CE88C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1EE6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3609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6E9BFD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Timișului</w:t>
            </w:r>
          </w:p>
          <w:p w14:paraId="106305C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1D7C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0768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70664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10529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E19F0" w14:textId="77777777" w:rsidR="00F3750B" w:rsidRPr="00AB76B4" w:rsidRDefault="00F3750B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55760246" w14:textId="77777777" w:rsidR="00F3750B" w:rsidRPr="00AB76B4" w:rsidRDefault="00F3750B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linia 3 abătută Cap Y.</w:t>
            </w:r>
          </w:p>
        </w:tc>
      </w:tr>
      <w:tr w:rsidR="00F3750B" w:rsidRPr="00AB76B4" w14:paraId="647814BF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44427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74E2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F158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C99536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266E292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DDCF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peste</w:t>
            </w:r>
          </w:p>
          <w:p w14:paraId="5983C09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2E80ED5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D5C06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6027F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A547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777B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5A43489F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0D3D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C44B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3DC6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9ADAF8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4CCF327C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0A97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inclusiv în aba-terea </w:t>
            </w:r>
          </w:p>
          <w:p w14:paraId="3701518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A297F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BCCD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E619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1F57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7FB94D2F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5ECE7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E3E6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C98C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0E26AC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71EE4B2E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7147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69746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32BF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B9F4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AC8E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7B0D4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X.</w:t>
            </w:r>
          </w:p>
        </w:tc>
      </w:tr>
      <w:tr w:rsidR="00F3750B" w:rsidRPr="00AB76B4" w14:paraId="3AD2ED70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2EF9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E8D3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BD09AC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28D1FD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0B0CD432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52A4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40A2B9E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2DF4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BC8F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A358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3542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7F4DA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3 - 8, Cap X.</w:t>
            </w:r>
          </w:p>
        </w:tc>
      </w:tr>
      <w:tr w:rsidR="00F3750B" w:rsidRPr="00AB76B4" w14:paraId="2772B854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BBF93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134B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0CAF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A74831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438926FD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991A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2746648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528C52C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/ 36,</w:t>
            </w:r>
          </w:p>
          <w:p w14:paraId="6C51A40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130E1EF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 / 46</w:t>
            </w:r>
          </w:p>
          <w:p w14:paraId="1FC6F12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2E1D3B1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270620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6D98BC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89373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9224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51F6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D2F7A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Y.</w:t>
            </w:r>
          </w:p>
        </w:tc>
      </w:tr>
      <w:tr w:rsidR="00F3750B" w:rsidRPr="00AB76B4" w14:paraId="4EB65CEA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62403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07B7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CEE6E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93AAE8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711061E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953D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1D5B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198D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045A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5C9BD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D44DB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F3750B" w:rsidRPr="00AB76B4" w14:paraId="7FE674A4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76B61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F311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A484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044D66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241A07F7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0544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D7DC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E592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DE6F8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86EE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73288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F3750B" w:rsidRPr="00AB76B4" w14:paraId="648D3B05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15C15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834D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0052C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74965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Găvojdia</w:t>
            </w:r>
          </w:p>
          <w:p w14:paraId="56B8D06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0448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2D17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5A2F1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EAC5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5D3D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</w:tr>
      <w:tr w:rsidR="00F3750B" w:rsidRPr="00AB76B4" w14:paraId="3A0835E4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91E0D14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87F1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FC85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9522D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Tapia</w:t>
            </w:r>
          </w:p>
          <w:p w14:paraId="67669A9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6C40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3DAA9C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  <w:p w14:paraId="36AF95A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inclusiv </w:t>
            </w:r>
          </w:p>
          <w:p w14:paraId="090CEC2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C6EC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1D31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C895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E13B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7CB3F62D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8084BF6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56F7E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23DF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BF80F9" w14:textId="77777777" w:rsidR="00F3750B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Tapia - Lugoj și </w:t>
            </w:r>
          </w:p>
          <w:p w14:paraId="22C3A74D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Lugoj 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5FC7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E2D2E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266F9" w14:textId="77777777" w:rsidR="00F3750B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514+400</w:t>
            </w:r>
          </w:p>
          <w:p w14:paraId="41F543F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DF91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A637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2D1794C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</w:t>
            </w:r>
          </w:p>
        </w:tc>
      </w:tr>
      <w:tr w:rsidR="00F3750B" w:rsidRPr="00AB76B4" w14:paraId="420E7491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EF812A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0B00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E56E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78017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D9C4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2474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49088" w14:textId="77777777" w:rsidR="00F3750B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99E48" w14:textId="77777777" w:rsidR="00F3750B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9E0B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S 15 și S 40</w:t>
            </w:r>
          </w:p>
        </w:tc>
      </w:tr>
      <w:tr w:rsidR="00F3750B" w:rsidRPr="00AB76B4" w14:paraId="31E248DE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9ABF6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ADE5B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2EE7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92C8D5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F746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1C29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35B58" w14:textId="77777777" w:rsidR="00F3750B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43129" w14:textId="77777777" w:rsidR="00F3750B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EC4D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23,  și S 34</w:t>
            </w:r>
          </w:p>
        </w:tc>
      </w:tr>
      <w:tr w:rsidR="00F3750B" w:rsidRPr="00AB76B4" w14:paraId="195F0014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112418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9439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3E13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F496A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49F6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3C2E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8F041" w14:textId="77777777" w:rsidR="00F3750B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5F3BD" w14:textId="77777777" w:rsidR="00F3750B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4528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25,  și S 34</w:t>
            </w:r>
          </w:p>
        </w:tc>
      </w:tr>
      <w:tr w:rsidR="00F3750B" w:rsidRPr="00AB76B4" w14:paraId="3DEBEAC8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92BC7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5A3E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CEFD6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09E3A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Topolovăț, linia 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00BF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B86B08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0248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F6534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62E9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59E7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S10</w:t>
            </w:r>
          </w:p>
        </w:tc>
      </w:tr>
      <w:tr w:rsidR="00F3750B" w:rsidRPr="00AB76B4" w14:paraId="6AF548E8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E9AC80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9B347" w14:textId="77777777" w:rsidR="00F3750B" w:rsidRDefault="00F3750B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F7DBD" w14:textId="77777777" w:rsidR="00F3750B" w:rsidRDefault="00F3750B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67986C" w14:textId="77777777" w:rsidR="00F3750B" w:rsidRPr="00AB76B4" w:rsidRDefault="00F3750B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 xml:space="preserve">Recaș </w:t>
            </w:r>
            <w:r>
              <w:rPr>
                <w:b/>
                <w:bCs/>
                <w:sz w:val="20"/>
                <w:lang w:val="ro-RO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F3C21" w14:textId="77777777" w:rsidR="00F3750B" w:rsidRPr="00AB76B4" w:rsidRDefault="00F3750B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1C2901D" w14:textId="77777777" w:rsidR="00F3750B" w:rsidRPr="00AB76B4" w:rsidRDefault="00F3750B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F5F02" w14:textId="77777777" w:rsidR="00F3750B" w:rsidRDefault="00F3750B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CAB98" w14:textId="77777777" w:rsidR="00F3750B" w:rsidRPr="00AB76B4" w:rsidRDefault="00F3750B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F8DDB" w14:textId="77777777" w:rsidR="00F3750B" w:rsidRPr="00AB76B4" w:rsidRDefault="00F3750B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1E7C6" w14:textId="77777777" w:rsidR="00F3750B" w:rsidRDefault="00F3750B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S11</w:t>
            </w:r>
          </w:p>
        </w:tc>
      </w:tr>
      <w:tr w:rsidR="00F3750B" w:rsidRPr="00AB76B4" w14:paraId="4CA407AC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EFACC0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27AD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06B5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81E602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19D90" w14:textId="77777777" w:rsidR="00F3750B" w:rsidRPr="00AB76B4" w:rsidRDefault="00F3750B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1E68383" w14:textId="77777777" w:rsidR="00F3750B" w:rsidRPr="00AB76B4" w:rsidRDefault="00F3750B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02F8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B257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8B8D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77166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63679CB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C7348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770E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3B89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FD752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848CD9" w14:textId="77777777" w:rsidR="00F3750B" w:rsidRPr="00AB76B4" w:rsidRDefault="00F3750B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71C2A57" w14:textId="77777777" w:rsidR="00F3750B" w:rsidRPr="00AB76B4" w:rsidRDefault="00F3750B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1065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D6DC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874C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402A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S16</w:t>
            </w:r>
          </w:p>
        </w:tc>
      </w:tr>
      <w:tr w:rsidR="00F3750B" w:rsidRPr="00AB76B4" w14:paraId="60E464CC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3C13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945A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4801371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B1BA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5105F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Est -</w:t>
            </w:r>
          </w:p>
          <w:p w14:paraId="5B5F0AB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2B89A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C2D0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80DD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859C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84118" w14:textId="77777777" w:rsidR="00F3750B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6D75F27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F3750B" w:rsidRPr="00AB76B4" w14:paraId="2DCEAF9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BD9B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C727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1FF40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E2991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4183005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704C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57F6C1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346E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34EB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F19E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0489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B76B4" w14:paraId="549E64B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3E82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F3E3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E2E0F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DCDF2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D69FEA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B804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11, 51, 97 </w:t>
            </w:r>
          </w:p>
          <w:p w14:paraId="4F54C00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582BD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648F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9391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0102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C8231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40F65C4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463E06F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F3750B" w:rsidRPr="00AB76B4" w14:paraId="42236E4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B57D0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4A66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056B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ECA00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EC2E5D5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8014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65700E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96EA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728B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15D0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AB50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2EAA9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6552A0B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2DEB979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F3750B" w:rsidRPr="00AB76B4" w14:paraId="0197BE5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A34E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CEBC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4DBA9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FBD40D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F02BC2E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FA192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3A41BA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6974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5AFE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9B3C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23C4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AE0152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5 - 12, Cap X.</w:t>
            </w:r>
          </w:p>
        </w:tc>
      </w:tr>
      <w:tr w:rsidR="00F3750B" w:rsidRPr="00AB76B4" w14:paraId="53E2FA9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E460F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26C3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F4DB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D4E1A8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7E1E01D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FC2E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5EAD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E434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784C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CE66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0F2AA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F3750B" w:rsidRPr="00AB76B4" w14:paraId="4671F8E3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5459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C2CB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C476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9C8CA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5CD49D3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5E4F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7EA6BC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F588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52CC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2DAE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64B44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4 și 5 Reșița și </w:t>
            </w:r>
          </w:p>
          <w:p w14:paraId="0263B70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8 - 11 Cap Y.</w:t>
            </w:r>
          </w:p>
        </w:tc>
      </w:tr>
      <w:tr w:rsidR="00F3750B" w:rsidRPr="00AB76B4" w14:paraId="6828797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5F8C8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5D2B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72A4CE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294E52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6AE97AD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D934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8C77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D8050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6BD1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1988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D5B6F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5AD994A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F3750B" w:rsidRPr="00AB76B4" w14:paraId="47A1913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9EB21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E43B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82DD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52E4E6" w14:textId="77777777" w:rsidR="00F3750B" w:rsidRPr="00AB76B4" w:rsidRDefault="00F3750B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F241EF4" w14:textId="77777777" w:rsidR="00F3750B" w:rsidRPr="00AB76B4" w:rsidRDefault="00F3750B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4307B" w14:textId="77777777" w:rsidR="00F3750B" w:rsidRPr="00AB76B4" w:rsidRDefault="00F3750B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C84E794" w14:textId="77777777" w:rsidR="00F3750B" w:rsidRPr="00AB76B4" w:rsidRDefault="00F3750B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51B4ED36" w14:textId="77777777" w:rsidR="00F3750B" w:rsidRPr="00AB76B4" w:rsidRDefault="00F3750B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134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CFF4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AAF7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9820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E29A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F3750B" w:rsidRPr="00AB76B4" w14:paraId="5589BA7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D9E6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3066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9523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34F08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C93B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1BB5BB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1BBAA14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AD05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A6F9B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5A03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1330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6730735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48C5563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F3750B" w:rsidRPr="00AB76B4" w14:paraId="4EFF916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29D47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187BE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6B90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04B5B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FBB9FC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D193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C315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E77F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D9EB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DC33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B709C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1 - 13, Cap Y și liniile 1R - 6R.</w:t>
            </w:r>
          </w:p>
        </w:tc>
      </w:tr>
      <w:tr w:rsidR="00F3750B" w:rsidRPr="00AB76B4" w14:paraId="36B10B4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A028C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07E7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F76C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3BFC2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4E11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5C7C44D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2669ADE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0F01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7DAF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8983E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539D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4EE8091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F3750B" w:rsidRPr="00AB76B4" w14:paraId="1DF7039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B43F1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A4C8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6473C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37961F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70E7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643821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36EEC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32C2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19488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C005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F3750B" w:rsidRPr="00AB76B4" w14:paraId="0A7E71F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2ACB3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822E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EA8AA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3971EC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467B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7D9BB06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8CBEA0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</w:t>
            </w:r>
            <w:r w:rsidRPr="00AB76B4">
              <w:rPr>
                <w:b/>
                <w:bCs/>
                <w:sz w:val="20"/>
                <w:lang w:val="ro-RO"/>
              </w:rPr>
              <w:t xml:space="preserve"> - 4</w:t>
            </w:r>
            <w:r>
              <w:rPr>
                <w:b/>
                <w:bCs/>
                <w:sz w:val="20"/>
                <w:lang w:val="ro-RO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DD59B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7BF83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ACBF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0D372" w14:textId="77777777" w:rsidR="00F3750B" w:rsidRPr="007B5A25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2FFCA62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F3750B" w:rsidRPr="00AB76B4" w14:paraId="3E010C6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6139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AC7C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DCB3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090AB7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6ECE852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9637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52, 66, 68, 70, 86 </w:t>
            </w:r>
          </w:p>
          <w:p w14:paraId="3C897F4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3D53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6F7A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740EC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526F43" w14:textId="77777777" w:rsidR="00F3750B" w:rsidRPr="00AB76B4" w:rsidRDefault="00F3750B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83026D" w14:textId="77777777" w:rsidR="00F3750B" w:rsidRPr="00AB76B4" w:rsidRDefault="00F3750B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F3750B" w:rsidRPr="00AB76B4" w14:paraId="0C20851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6B15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E97E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7047D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A3FB64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4EFE5DA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18A5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5745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CF8A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D2B9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D12EC" w14:textId="77777777" w:rsidR="00F3750B" w:rsidRPr="00AB76B4" w:rsidRDefault="00F3750B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EBB8E2" w14:textId="77777777" w:rsidR="00F3750B" w:rsidRPr="00AB76B4" w:rsidRDefault="00F3750B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F3750B" w:rsidRPr="00AB76B4" w14:paraId="19EFF6E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E14F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9783F4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DE5E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59CCF2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6184DB0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9107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9493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9E43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434B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6650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9ED220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F3750B" w:rsidRPr="00AB76B4" w14:paraId="27C8BC8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F0D1A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65F7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9E50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22F975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DC8C9C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1D40C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60BAC2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97B9E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83FC1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2A36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73B3E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F3750B" w:rsidRPr="00AB76B4" w14:paraId="19AC22F8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5F95C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C289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582+250</w:t>
            </w:r>
          </w:p>
          <w:p w14:paraId="355E37D2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03CA4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73591E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 -</w:t>
            </w:r>
          </w:p>
          <w:p w14:paraId="062E78FE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45861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F4C3E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BCB98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6ED3B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79AD8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:rsidRPr="00AB76B4" w14:paraId="37754A81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6370B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A8E9D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E1359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B90FFB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Cărpiniş</w:t>
            </w:r>
          </w:p>
          <w:p w14:paraId="18A6D113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F84E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28AFBFF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22A33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9A1B9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DFCB7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4CF65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5, 9 și 10, până la limita cu LFI.</w:t>
            </w:r>
          </w:p>
        </w:tc>
      </w:tr>
      <w:tr w:rsidR="00F3750B" w:rsidRPr="00AB76B4" w14:paraId="6B92ABF7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81799" w14:textId="77777777" w:rsidR="00F3750B" w:rsidRPr="00AB76B4" w:rsidRDefault="00F3750B" w:rsidP="00F3750B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E0F2B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89C25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9B01C5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Jimbolia</w:t>
            </w:r>
          </w:p>
          <w:p w14:paraId="709FC399" w14:textId="77777777" w:rsidR="00F3750B" w:rsidRPr="00AB76B4" w:rsidRDefault="00F3750B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FA70A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  <w:lang w:val="ro-RO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7F830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8FCD7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88ECF" w14:textId="77777777" w:rsidR="00F3750B" w:rsidRPr="00AB76B4" w:rsidRDefault="00F3750B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3B78B6" w14:textId="77777777" w:rsidR="00F3750B" w:rsidRPr="00AB76B4" w:rsidRDefault="00F3750B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Restul liniei este închisă</w:t>
            </w:r>
          </w:p>
        </w:tc>
      </w:tr>
    </w:tbl>
    <w:p w14:paraId="1127EEF7" w14:textId="77777777" w:rsidR="00F3750B" w:rsidRPr="005905D7" w:rsidRDefault="00F3750B" w:rsidP="006B4CB8">
      <w:pPr>
        <w:pStyle w:val="Heading1"/>
        <w:spacing w:line="360" w:lineRule="auto"/>
      </w:pPr>
      <w:r w:rsidRPr="005905D7">
        <w:lastRenderedPageBreak/>
        <w:t>LINIA 116</w:t>
      </w:r>
    </w:p>
    <w:p w14:paraId="440721D1" w14:textId="77777777" w:rsidR="00F3750B" w:rsidRPr="005905D7" w:rsidRDefault="00F3750B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F3750B" w:rsidRPr="00743905" w14:paraId="5EC4B4FF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92F95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34D1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1E6D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0A9E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4F82014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86AF2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2BAB917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7797C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C774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94BC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D7287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42FF7F5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F3750B" w:rsidRPr="00743905" w14:paraId="72B2B021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081AA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B273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CDF6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3F5A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33C49BA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348A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65570E5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E6ACF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4786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C65F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02D9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F3750B" w:rsidRPr="00743905" w14:paraId="68429CAB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BE8DC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117F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1229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9D09A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3FA48F8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27239B0B" w14:textId="77777777" w:rsidR="00F3750B" w:rsidRPr="00743905" w:rsidRDefault="00F3750B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FBCC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9F895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2413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DF4EA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9857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46AD4C6C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135EB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E6FF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9DFF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12DDE" w14:textId="77777777" w:rsidR="00F3750B" w:rsidRPr="00743905" w:rsidRDefault="00F3750B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04396728" w14:textId="77777777" w:rsidR="00F3750B" w:rsidRPr="00743905" w:rsidRDefault="00F3750B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7244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77ADB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0ECD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AC04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06620" w14:textId="77777777" w:rsidR="00F3750B" w:rsidRPr="00743905" w:rsidRDefault="00F3750B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26CAA1C8" w14:textId="77777777" w:rsidR="00F3750B" w:rsidRPr="00743905" w:rsidRDefault="00F3750B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F3750B" w:rsidRPr="00743905" w14:paraId="45B5E43D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9B21D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2C51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F28C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BDBB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42D8E6A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47E9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92100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3D50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0CAE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4094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1BA5E10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F3750B" w:rsidRPr="00743905" w14:paraId="1B8259AD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1E22E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EFFB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46B5C76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FC12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14C2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6424733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45A5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AD49C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B3B1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5BF3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551C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1DE62D6" w14:textId="77777777" w:rsidR="00F3750B" w:rsidRPr="0007721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3750B" w:rsidRPr="00743905" w14:paraId="3C15DFF7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70295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B0BEE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6135A8C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8320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52E8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3E97036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9704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493E1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9FAE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B336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0CFB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FEC6CC7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3750B" w:rsidRPr="00743905" w14:paraId="3B8C10DB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DE01F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BD37D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247D2E2A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0CD3B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E57A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206682C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4F57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903BD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11DA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BB87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1299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77556B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3750B" w:rsidRPr="00743905" w14:paraId="1C0C71AC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76C1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B91B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548318B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8E80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9EE1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5ABFE63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06BA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DE58B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BC81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8A00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F2B4A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44CA96C" w14:textId="77777777" w:rsidR="00F3750B" w:rsidRPr="00537749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3750B" w:rsidRPr="00743905" w14:paraId="108CEC66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19A5E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BDB8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546243B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C32E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A5C1B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6A3C3F8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D7E4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21CAC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2B2C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129E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23467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67B11C05" w14:textId="77777777" w:rsidR="00F3750B" w:rsidRPr="005A7670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3750B" w:rsidRPr="00743905" w14:paraId="25C2B1C8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5ACD8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49F4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E50B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B369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478B702A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4B5AE59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6554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4EA3527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ED9C5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54C2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7827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499F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62FFCE3B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B0978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702D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46EB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8F57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20DDC7E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A8B1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69E3E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15C8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6B29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ECAD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3C67539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F3750B" w:rsidRPr="00743905" w14:paraId="52B8F06D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7949D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D031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C115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3542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750F887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6FF367F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9539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7D398DD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240463B4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5771B327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3FF2B2F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5CC77DD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6C34C84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50837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9028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2684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856D2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1647920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F3750B" w:rsidRPr="00743905" w14:paraId="56BDCA12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C6B0E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3A95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348D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F283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3016AF6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7153F22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CFBE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21D7FEE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B53D6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C2A1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8474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2E66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F3750B" w:rsidRPr="00743905" w14:paraId="743A1E8F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DE769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37CF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CDC3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888A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5FBEB59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892A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F1119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FAC4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1ACA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8B89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72CD53D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4A17202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F3750B" w:rsidRPr="00743905" w14:paraId="0B3F406B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34756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4A3F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3ED2AF4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AA59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E415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59AD204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D6D0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BDEA9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9D9A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0AB5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A459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05C2D36" w14:textId="77777777" w:rsidR="00F3750B" w:rsidRPr="001D7D9E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743905" w14:paraId="6A00BF4C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70D82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DF66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21CB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46FC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2CA0E0D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F414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39D7DCB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293C355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05D7666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F8948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2542A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3B44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7427C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5B4E683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F3750B" w:rsidRPr="00743905" w14:paraId="4316F11E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7C517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0CE3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3B2B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B68F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59E7F50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FC0B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B812F0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5233D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5A7E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6894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E470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74AE4C22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CDA1F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8C96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25A3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BD10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E428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63BBC242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3518502B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00C8549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11B70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66C9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06DC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F4A3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F3750B" w:rsidRPr="00743905" w14:paraId="6EEC46E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BAABD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1EE3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33DBF6B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3A7D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9A34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681A27B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2B5F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B3200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9F41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67BE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D6EA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E2A7C37" w14:textId="77777777" w:rsidR="00F3750B" w:rsidRPr="0007721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3750B" w:rsidRPr="00743905" w14:paraId="575ACCC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84482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92B8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50A7E76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65DC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9381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2659DA8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0E61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744DC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9A39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5680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52A78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7BAE11B" w14:textId="77777777" w:rsidR="00F3750B" w:rsidRPr="00951746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3750B" w:rsidRPr="00743905" w14:paraId="7084A4A7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E035F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425A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494B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8FFC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A297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5E42C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F1DF7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57+400</w:t>
            </w:r>
          </w:p>
          <w:p w14:paraId="43FD462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818B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8C4DA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743905" w14:paraId="317A9305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D831F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BF7D5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26AF695E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63+980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9FD76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D6831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Lunca Budieni </w:t>
            </w:r>
          </w:p>
          <w:p w14:paraId="1402EEDA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1ECD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91263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31E9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9F47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3DF4F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743905" w14:paraId="10945B07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6FEEF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EE1AD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0534954C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04A5E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1D61C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24BFC17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DF58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038B1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BCE9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2680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DAC35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743905" w14:paraId="0B5D5B0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4D311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1FD81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71EE6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919B8" w14:textId="77777777" w:rsidR="00F3750B" w:rsidRPr="00743905" w:rsidRDefault="00F3750B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460CA294" w14:textId="77777777" w:rsidR="00F3750B" w:rsidRDefault="00F3750B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5CF78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58B5284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70509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8EA8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B43F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A6625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F3750B" w:rsidRPr="00743905" w14:paraId="20BFE666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90CBC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A33D5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33A4F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0D0EC" w14:textId="77777777" w:rsidR="00F3750B" w:rsidRPr="00743905" w:rsidRDefault="00F3750B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050BE0FA" w14:textId="77777777" w:rsidR="00F3750B" w:rsidRDefault="00F3750B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2983C" w14:textId="77777777" w:rsidR="00F3750B" w:rsidRDefault="00F3750B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4B56FF3A" w14:textId="77777777" w:rsidR="00F3750B" w:rsidRPr="00743905" w:rsidRDefault="00F3750B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A2E35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B94C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8456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A69F7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F3750B" w:rsidRPr="00743905" w14:paraId="2665B81E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69D56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ED49F" w14:textId="77777777" w:rsidR="00F3750B" w:rsidRDefault="00F3750B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F8C4A" w14:textId="77777777" w:rsidR="00F3750B" w:rsidRDefault="00F3750B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5B306" w14:textId="77777777" w:rsidR="00F3750B" w:rsidRPr="00743905" w:rsidRDefault="00F3750B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1A51B33E" w14:textId="77777777" w:rsidR="00F3750B" w:rsidRDefault="00F3750B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5FEA1" w14:textId="77777777" w:rsidR="00F3750B" w:rsidRDefault="00F3750B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3D164DAA" w14:textId="77777777" w:rsidR="00F3750B" w:rsidRPr="00743905" w:rsidRDefault="00F3750B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E512C" w14:textId="77777777" w:rsidR="00F3750B" w:rsidRPr="00743905" w:rsidRDefault="00F3750B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CB35E" w14:textId="77777777" w:rsidR="00F3750B" w:rsidRPr="00743905" w:rsidRDefault="00F3750B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9E156" w14:textId="77777777" w:rsidR="00F3750B" w:rsidRPr="00743905" w:rsidRDefault="00F3750B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65EF6" w14:textId="77777777" w:rsidR="00F3750B" w:rsidRDefault="00F3750B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F3750B" w:rsidRPr="00743905" w14:paraId="6FA0D922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52BF2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39C9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BE14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DCA5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09674C6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A25F7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63BF50D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C44D5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9703A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33A8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96EF7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862C15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F3750B" w:rsidRPr="00743905" w14:paraId="4D1E2282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6F114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B4C5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C17F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05CD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5E264C3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7E45D47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4727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7D8BAC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1C220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1260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DDE8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E82D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50423526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EBC1B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31A5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53B6873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D724A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654A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2CAA675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BDBF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328CB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0A9D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0A2D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467CC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EBEFED0" w14:textId="77777777" w:rsidR="00F3750B" w:rsidRPr="00351657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3750B" w:rsidRPr="00743905" w14:paraId="53C1C69D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DC681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4F238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58BD206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0723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9C826" w14:textId="77777777" w:rsidR="00F3750B" w:rsidRPr="00743905" w:rsidRDefault="00F3750B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5500276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587B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37E3F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F14C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CD14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4CF4F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743905" w14:paraId="04E45072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D68B9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76C6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78F0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6DC1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5295D1B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589A58C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BBBB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86CCF3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56CBB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92B4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E51D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628B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73B90674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ECACE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70CC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3687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AB20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61FBD35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7779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0EE2A9A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42DF0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30CBA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C32C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4FC2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75B3F0D6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97E23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8D111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3B69568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9AC0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A1FE1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7F65B43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F3B4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313D9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D570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18B3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7138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743905" w14:paraId="51791F39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B2BB2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7F924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505DE41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45D0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206D2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107C9D5A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D514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4B503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11D3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A9AD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2744E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584C4A8" w14:textId="77777777" w:rsidR="00F3750B" w:rsidRPr="003B409E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3750B" w:rsidRPr="00743905" w14:paraId="4C315CE7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F9E68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CC750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98+600</w:t>
            </w:r>
          </w:p>
          <w:p w14:paraId="5C56FF22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99+100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6A89A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EC8FB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0170FF0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4921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4B746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7CB9A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A9E4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5C5C9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743905" w14:paraId="6308AF63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5DC31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D0835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3C50D33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499EA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155D0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5355E20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E169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58117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607D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80E6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CBDC9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F39AF5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3750B" w:rsidRPr="00743905" w14:paraId="59C925EE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D62DF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6F32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B1FD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0906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2CE0CCC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471DF1A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D307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4C9556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DC973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61ED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8E9E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222A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3A371105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1088F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21B6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50924D3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9B23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6C36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3E22C43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F747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3A8F5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5B3E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3197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4590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F3750B" w:rsidRPr="00743905" w14:paraId="34F5F4D4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4B33F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D6E32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96D2D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E184F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15477B0C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72484802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F6DF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72A4C5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E59A6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2252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8EA2A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C3DA6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3DB5262A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E35AA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DB3FE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648EED10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97E30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AEF8D" w14:textId="77777777" w:rsidR="00F3750B" w:rsidRPr="00743905" w:rsidRDefault="00F3750B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5E24AE37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C647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65BE7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09BB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36DF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D6694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743905" w14:paraId="64A568AC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5F066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45C6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9FC7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63BC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04808BD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5280F68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E102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73D843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66E6C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71EC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4370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F914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4AB2CD7D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D6F71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91D8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F08A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BE07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1C6FCB8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F51F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1D57F70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C84E9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3AF6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D6E5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FE57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F3750B" w:rsidRPr="00743905" w14:paraId="65D4A545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20449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B301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1F9AA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3D7E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1CADCCE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963B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297F3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C41E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8579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40EB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F3750B" w:rsidRPr="00743905" w14:paraId="00B19FFB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52368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C105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CB9D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2694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D086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93CAE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99515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1109377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1E5B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65F4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F3750B" w:rsidRPr="00743905" w14:paraId="174B5187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2FF5B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B0F1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FB4A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28B2B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1A6F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E5FD8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F9FBC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FC6F6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0B923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F3750B" w:rsidRPr="00743905" w14:paraId="504C79A5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36B67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C339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34A1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F583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7CB6E38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2C34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0F4B292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5ADC1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7ABF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DF1D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2776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5291CD7E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3A21C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EC69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668F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50C0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037BCCB4" w14:textId="77777777" w:rsidR="00F3750B" w:rsidRPr="00D73778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8CC8A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327B97F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26DD2" w14:textId="77777777" w:rsidR="00F3750B" w:rsidRPr="00D73778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BF1E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AD70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7C0F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1619EF5F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542D9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2642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85C5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C713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F4622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25E51" w14:textId="77777777" w:rsidR="00F3750B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92CB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4E92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16F5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F3750B" w:rsidRPr="00743905" w14:paraId="4768829A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0C5E8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5508A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F905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0CA51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324E838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8C6DC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1691A038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6BBC43F5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3087F003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6A0F6D0B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7238C" w14:textId="77777777" w:rsidR="00F3750B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BA8E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C315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D94A5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ECC6711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429ACAF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F3750B" w:rsidRPr="00743905" w14:paraId="38B3BA45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71BE0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5104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D6A1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B3A49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4C47F0A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71412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9F09A" w14:textId="77777777" w:rsidR="00F3750B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FF35F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697882E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24DA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9DDE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F3750B" w:rsidRPr="00743905" w14:paraId="7A7C686B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DB57E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8871A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3D299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335D6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28752F2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DDD68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39F24" w14:textId="77777777" w:rsidR="00F3750B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D2967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036A420B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44982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4CBD4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743905" w14:paraId="2AE5E2AE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EBA00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23F7B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547A3556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D1468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4D6C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460FCFC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2F66F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4E4CD" w14:textId="77777777" w:rsidR="00F3750B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A7C92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1D699654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8CB36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C763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743905" w14:paraId="70819509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5EC26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15DD3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93056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0E0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2DD845D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C34A0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527BD110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73104513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5236EA2E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2BF5A" w14:textId="77777777" w:rsidR="00F3750B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3B4F8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23655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B231C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FDEC6E9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F3750B" w:rsidRPr="00743905" w14:paraId="63E1A194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F638B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AAD4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6583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2B3C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6F18DBC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4110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DE1C8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B7DE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94B3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6C64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76E26B27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09A68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07A59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7AD277C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915A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FBEB1" w14:textId="77777777" w:rsidR="00F3750B" w:rsidRDefault="00F3750B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41D37A3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4A21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B2DD6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A50A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4A4F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9FF4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743905" w14:paraId="6803D8A4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5B1C0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0F2E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2A3A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D893F" w14:textId="77777777" w:rsidR="00F3750B" w:rsidRDefault="00F3750B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12372396" w14:textId="77777777" w:rsidR="00F3750B" w:rsidRDefault="00F3750B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  <w:p w14:paraId="685CE1F8" w14:textId="77777777" w:rsidR="00F3750B" w:rsidRDefault="00F3750B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st. Merișor </w:t>
            </w:r>
          </w:p>
          <w:p w14:paraId="4E55D4F0" w14:textId="77777777" w:rsidR="00F3750B" w:rsidRPr="00743905" w:rsidRDefault="00F3750B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6DFF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AEC55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95E69" w14:textId="77777777" w:rsidR="00F3750B" w:rsidRDefault="00F3750B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64+500</w:t>
            </w:r>
          </w:p>
          <w:p w14:paraId="7C179A56" w14:textId="77777777" w:rsidR="00F3750B" w:rsidRPr="004E7F11" w:rsidRDefault="00F3750B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8DE4A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478E7" w14:textId="77777777" w:rsidR="00F3750B" w:rsidRDefault="00F3750B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455EFC5A" w14:textId="77777777" w:rsidR="00F3750B" w:rsidRPr="00743905" w:rsidRDefault="00F3750B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47B1E28A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B0482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8F5E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D559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932B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5EFB341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9B370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1D35B72A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30C09A2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79AF8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1082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2241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E9BF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61DD7F5A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CAE7D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EA98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AA21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A3F53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089C389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469E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F835C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F1BFE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7011A242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AA6A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8309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743905" w14:paraId="446A62C4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B7FC2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0E3B4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2EFC735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2A41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E7A2D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6061C612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88373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79443" w14:textId="77777777" w:rsidR="00F3750B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FC51A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94C7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738CB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743905" w14:paraId="6DD78D3D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BDAB0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15CF1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46B75C92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730C6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6C657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6CB3CA19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D20C2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EA019" w14:textId="77777777" w:rsidR="00F3750B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0AEF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4B89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AF6B7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743905" w14:paraId="19A67974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2574C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BB51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EC27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8353D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59AF3A5A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E7CB1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25EA6" w14:textId="77777777" w:rsidR="00F3750B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60A0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B94F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ED38C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3C0691FB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E1795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B6AB2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5CA9180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B13C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21686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6D270817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0D6E4C66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5B75AA3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FCC8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755DB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5661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18D0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3B8D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2C95C076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B126A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E4A3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30F4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E001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73156DF4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82B7E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5819525F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5E79D8E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41B2D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3325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FE94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564B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F3750B" w:rsidRPr="00743905" w14:paraId="2422356A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52BA3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7CB9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AC66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A8077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2A3F124C" w14:textId="77777777" w:rsidR="00F3750B" w:rsidRPr="00CD295A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DC8D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FF5FE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CE917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33D6ECB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3649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705B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3750B" w:rsidRPr="00743905" w14:paraId="5A95F4DF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7DC61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E49E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62CDD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3DD1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1656C90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1A69DDA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8B1D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4D7BA06E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1AC68A8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E4752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2F78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F78C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8FF4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66C696F5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0040D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835EC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9785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D176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122819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43D37E03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61D5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50F09428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09E8B" w14:textId="77777777" w:rsidR="00F3750B" w:rsidRPr="00743905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F166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C754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C9757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1D642C88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A113D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44201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4E91F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00C0D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CBB14A2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35063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FAF06" w14:textId="77777777" w:rsidR="00F3750B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A307A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2941B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8BD35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0A4F553A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208543AD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338200C4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F3750B" w:rsidRPr="00743905" w14:paraId="5DC048B6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D2244" w14:textId="77777777" w:rsidR="00F3750B" w:rsidRPr="00743905" w:rsidRDefault="00F3750B" w:rsidP="00F3750B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861C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B9EF5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DCF0E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02CD32D1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33087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02097228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3F6D1B1C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57B5CBF4" w14:textId="77777777" w:rsidR="00F3750B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E24C2" w14:textId="77777777" w:rsidR="00F3750B" w:rsidRDefault="00F3750B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50D80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3DE69" w14:textId="77777777" w:rsidR="00F3750B" w:rsidRPr="00743905" w:rsidRDefault="00F3750B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84619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457612E9" w14:textId="77777777" w:rsidR="00F3750B" w:rsidRDefault="00F3750B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34B266AE" w14:textId="77777777" w:rsidR="00F3750B" w:rsidRPr="005905D7" w:rsidRDefault="00F3750B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6B9DCBA4" w14:textId="77777777" w:rsidR="00F3750B" w:rsidRDefault="00F3750B" w:rsidP="00E56A6A">
      <w:pPr>
        <w:pStyle w:val="Heading1"/>
        <w:spacing w:line="360" w:lineRule="auto"/>
      </w:pPr>
      <w:r>
        <w:t>LINIA 200</w:t>
      </w:r>
    </w:p>
    <w:p w14:paraId="1F9A4047" w14:textId="77777777" w:rsidR="00F3750B" w:rsidRDefault="00F3750B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F3750B" w14:paraId="2BBB1D5A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09445" w14:textId="77777777" w:rsidR="00F3750B" w:rsidRDefault="00F3750B" w:rsidP="00F3750B">
            <w:pPr>
              <w:numPr>
                <w:ilvl w:val="0"/>
                <w:numId w:val="3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508E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7113B79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64F95" w14:textId="77777777" w:rsidR="00F3750B" w:rsidRPr="00032DF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7BE3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4CA897C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35A5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D195E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2DE5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0117F25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7D0F1" w14:textId="77777777" w:rsidR="00F3750B" w:rsidRPr="00032DF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753EA" w14:textId="77777777" w:rsidR="00F3750B" w:rsidRPr="00F716C0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F3750B" w14:paraId="5EAA7D50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1BFB1" w14:textId="77777777" w:rsidR="00F3750B" w:rsidRDefault="00F3750B" w:rsidP="00706BB8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3B367" w14:textId="77777777" w:rsidR="00F3750B" w:rsidRDefault="00F3750B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2A0668E9" w14:textId="77777777" w:rsidR="00F3750B" w:rsidRDefault="00F3750B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37B19" w14:textId="77777777" w:rsidR="00F3750B" w:rsidRDefault="00F3750B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660B8" w14:textId="77777777" w:rsidR="00F3750B" w:rsidRDefault="00F3750B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96F9A" w14:textId="77777777" w:rsidR="00F3750B" w:rsidRDefault="00F3750B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B2AFB" w14:textId="77777777" w:rsidR="00F3750B" w:rsidRDefault="00F3750B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CB653" w14:textId="77777777" w:rsidR="00F3750B" w:rsidRDefault="00F3750B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5F9B7181" w14:textId="77777777" w:rsidR="00F3750B" w:rsidRDefault="00F3750B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E5C85" w14:textId="77777777" w:rsidR="00F3750B" w:rsidRDefault="00F3750B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0416A" w14:textId="77777777" w:rsidR="00F3750B" w:rsidRDefault="00F3750B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00F3BE19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63EED" w14:textId="77777777" w:rsidR="00F3750B" w:rsidRDefault="00F3750B" w:rsidP="00706BB8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8F446" w14:textId="77777777" w:rsidR="00F3750B" w:rsidRDefault="00F3750B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44BFE3AB" w14:textId="77777777" w:rsidR="00F3750B" w:rsidRDefault="00F3750B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DE07B" w14:textId="77777777" w:rsidR="00F3750B" w:rsidRDefault="00F3750B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97B7E" w14:textId="77777777" w:rsidR="00F3750B" w:rsidRDefault="00F3750B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71335C13" w14:textId="77777777" w:rsidR="00F3750B" w:rsidRDefault="00F3750B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033CC" w14:textId="77777777" w:rsidR="00F3750B" w:rsidRDefault="00F3750B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FEC5B" w14:textId="77777777" w:rsidR="00F3750B" w:rsidRDefault="00F3750B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B3154" w14:textId="77777777" w:rsidR="00F3750B" w:rsidRDefault="00F3750B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0F704E4B" w14:textId="77777777" w:rsidR="00F3750B" w:rsidRDefault="00F3750B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84093" w14:textId="77777777" w:rsidR="00F3750B" w:rsidRDefault="00F3750B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2437C" w14:textId="77777777" w:rsidR="00F3750B" w:rsidRDefault="00F3750B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F3750B" w14:paraId="0409E09E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07497" w14:textId="77777777" w:rsidR="00F3750B" w:rsidRDefault="00F3750B" w:rsidP="00706BB8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57E7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34A1E77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8EFC2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2BC2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99D8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D3111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017A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8C154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D950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24D4B118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AC90C" w14:textId="77777777" w:rsidR="00F3750B" w:rsidRDefault="00F3750B" w:rsidP="00706BB8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F807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F80FF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46BC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6E95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3603D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FDAA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14C31D7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F3DCC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2787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0AB38EEE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AB838" w14:textId="77777777" w:rsidR="00F3750B" w:rsidRDefault="00F3750B" w:rsidP="00706BB8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9EF4B" w14:textId="77777777" w:rsidR="00F3750B" w:rsidRDefault="00F3750B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0C7DFDDF" w14:textId="77777777" w:rsidR="00F3750B" w:rsidRDefault="00F3750B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0FD85" w14:textId="77777777" w:rsidR="00F3750B" w:rsidRDefault="00F3750B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AC948" w14:textId="77777777" w:rsidR="00F3750B" w:rsidRDefault="00F3750B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8B38F" w14:textId="77777777" w:rsidR="00F3750B" w:rsidRDefault="00F3750B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D5E13" w14:textId="77777777" w:rsidR="00F3750B" w:rsidRDefault="00F3750B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ED2AC" w14:textId="77777777" w:rsidR="00F3750B" w:rsidRDefault="00F3750B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4524ED2C" w14:textId="77777777" w:rsidR="00F3750B" w:rsidRDefault="00F3750B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B7EE9" w14:textId="77777777" w:rsidR="00F3750B" w:rsidRDefault="00F3750B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086E3" w14:textId="77777777" w:rsidR="00F3750B" w:rsidRDefault="00F3750B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5C7FD188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EF97C" w14:textId="77777777" w:rsidR="00F3750B" w:rsidRDefault="00F3750B" w:rsidP="00706BB8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5C64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4E039" w14:textId="77777777" w:rsidR="00F3750B" w:rsidRPr="00032DF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AAE4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319D46F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7614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B1B7D1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BB4DA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5D79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C0E12" w14:textId="77777777" w:rsidR="00F3750B" w:rsidRPr="00032DF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4C96A" w14:textId="77777777" w:rsidR="00F3750B" w:rsidRPr="00F716C0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02F287F5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62925" w14:textId="77777777" w:rsidR="00F3750B" w:rsidRDefault="00F3750B" w:rsidP="00706BB8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54902" w14:textId="77777777" w:rsidR="00F3750B" w:rsidRDefault="00F3750B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32BEA007" w14:textId="77777777" w:rsidR="00F3750B" w:rsidRDefault="00F3750B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DFF43" w14:textId="77777777" w:rsidR="00F3750B" w:rsidRDefault="00F3750B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69B8E" w14:textId="77777777" w:rsidR="00F3750B" w:rsidRDefault="00F3750B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028A9E36" w14:textId="77777777" w:rsidR="00F3750B" w:rsidRDefault="00F3750B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42867" w14:textId="77777777" w:rsidR="00F3750B" w:rsidRDefault="00F3750B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EC665" w14:textId="77777777" w:rsidR="00F3750B" w:rsidRDefault="00F3750B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DEC68" w14:textId="77777777" w:rsidR="00F3750B" w:rsidRDefault="00F3750B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3EA311D8" w14:textId="77777777" w:rsidR="00F3750B" w:rsidRDefault="00F3750B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070ED" w14:textId="77777777" w:rsidR="00F3750B" w:rsidRDefault="00F3750B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8E553" w14:textId="77777777" w:rsidR="00F3750B" w:rsidRDefault="00F3750B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2D567D93" w14:textId="77777777" w:rsidR="00F3750B" w:rsidRDefault="00F3750B" w:rsidP="00623FF6">
      <w:pPr>
        <w:spacing w:before="40" w:after="40" w:line="192" w:lineRule="auto"/>
        <w:ind w:right="57"/>
        <w:rPr>
          <w:lang w:val="ro-RO"/>
        </w:rPr>
      </w:pPr>
    </w:p>
    <w:p w14:paraId="6C632538" w14:textId="77777777" w:rsidR="00F3750B" w:rsidRDefault="00F3750B" w:rsidP="006D4098">
      <w:pPr>
        <w:pStyle w:val="Heading1"/>
        <w:spacing w:line="360" w:lineRule="auto"/>
      </w:pPr>
      <w:r>
        <w:t>LINIA 201</w:t>
      </w:r>
    </w:p>
    <w:p w14:paraId="3297C969" w14:textId="77777777" w:rsidR="00F3750B" w:rsidRDefault="00F3750B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F3750B" w14:paraId="72907FE4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68290" w14:textId="77777777" w:rsidR="00F3750B" w:rsidRDefault="00F3750B" w:rsidP="00F3750B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B716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97060" w14:textId="77777777" w:rsidR="00F3750B" w:rsidRPr="00C937B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9007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BD4D80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FB6D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0BC6487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50D61E4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41551E2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1ADA1" w14:textId="77777777" w:rsidR="00F3750B" w:rsidRPr="00C937B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EEAE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78699" w14:textId="77777777" w:rsidR="00F3750B" w:rsidRPr="00C937B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3892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61029B23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743EB" w14:textId="77777777" w:rsidR="00F3750B" w:rsidRDefault="00F3750B" w:rsidP="00F3750B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54C0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2E1EA" w14:textId="77777777" w:rsidR="00F3750B" w:rsidRPr="00C937B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1B66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15EA86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FCA0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6A6D23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CBB50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AD2C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56A6D" w14:textId="77777777" w:rsidR="00F3750B" w:rsidRPr="00C937B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07F4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AF0DDE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7CD4F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F3750B" w14:paraId="7CF56CF1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66947" w14:textId="77777777" w:rsidR="00F3750B" w:rsidRDefault="00F3750B" w:rsidP="00F3750B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1A14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534DA" w14:textId="77777777" w:rsidR="00F3750B" w:rsidRPr="00C937B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9660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66C551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A1E5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039C8A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4074A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85A1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493F2" w14:textId="77777777" w:rsidR="00F3750B" w:rsidRPr="00C937B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C8D4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2C45630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6E61527C" w14:textId="77777777" w:rsidR="00F3750B" w:rsidRPr="003012FC" w:rsidRDefault="00F3750B">
      <w:pPr>
        <w:spacing w:before="40" w:after="40" w:line="192" w:lineRule="auto"/>
        <w:ind w:right="57"/>
      </w:pPr>
    </w:p>
    <w:p w14:paraId="25BB487F" w14:textId="77777777" w:rsidR="00F3750B" w:rsidRDefault="00F3750B" w:rsidP="00C53936">
      <w:pPr>
        <w:pStyle w:val="Heading1"/>
        <w:spacing w:line="360" w:lineRule="auto"/>
      </w:pPr>
      <w:r>
        <w:t>LINIA 202 A</w:t>
      </w:r>
    </w:p>
    <w:p w14:paraId="1CD8F586" w14:textId="77777777" w:rsidR="00F3750B" w:rsidRDefault="00F3750B" w:rsidP="00DF1411">
      <w:pPr>
        <w:pStyle w:val="Heading1"/>
        <w:spacing w:line="360" w:lineRule="auto"/>
        <w:rPr>
          <w:b w:val="0"/>
          <w:bCs w:val="0"/>
          <w:sz w:val="8"/>
        </w:rPr>
      </w:pPr>
      <w:r>
        <w:t>TURDAŞ - SIMERIA TRIAJ (DELTA)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55"/>
        <w:gridCol w:w="772"/>
        <w:gridCol w:w="2201"/>
        <w:gridCol w:w="870"/>
        <w:gridCol w:w="757"/>
        <w:gridCol w:w="869"/>
        <w:gridCol w:w="753"/>
        <w:gridCol w:w="9"/>
        <w:gridCol w:w="2483"/>
      </w:tblGrid>
      <w:tr w:rsidR="00F3750B" w14:paraId="5DCDB678" w14:textId="77777777">
        <w:trPr>
          <w:cantSplit/>
          <w:trHeight w:val="12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FDC4D" w14:textId="77777777" w:rsidR="00F3750B" w:rsidRDefault="00F3750B" w:rsidP="00F3750B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3442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AB450" w14:textId="77777777" w:rsidR="00F3750B" w:rsidRPr="00874940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4054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Simeria Triaj Grupa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A5E3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228C448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E013A" w14:textId="77777777" w:rsidR="00F3750B" w:rsidRPr="0048429E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8429E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1F68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B2E3F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A103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1D, 2D şi 3D.</w:t>
            </w:r>
          </w:p>
        </w:tc>
      </w:tr>
      <w:tr w:rsidR="00F3750B" w14:paraId="561B2AD2" w14:textId="77777777">
        <w:trPr>
          <w:cantSplit/>
          <w:trHeight w:val="138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E1048" w14:textId="77777777" w:rsidR="00F3750B" w:rsidRDefault="00F3750B" w:rsidP="00F3750B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3693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7E1EF" w14:textId="77777777" w:rsidR="00F3750B" w:rsidRPr="00874940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352D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D9A6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875C0" w14:textId="77777777" w:rsidR="00F3750B" w:rsidRPr="0048429E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9F98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775E8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31D7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abătută Cap Y.</w:t>
            </w:r>
          </w:p>
          <w:p w14:paraId="6B9E7CC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A25C59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F3750B" w:rsidRPr="00743905" w14:paraId="7715E359" w14:textId="77777777">
        <w:trPr>
          <w:cantSplit/>
          <w:trHeight w:val="13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68DC2" w14:textId="77777777" w:rsidR="00F3750B" w:rsidRPr="00743905" w:rsidRDefault="00F3750B" w:rsidP="00F3750B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932A8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3+200</w:t>
            </w:r>
          </w:p>
          <w:p w14:paraId="37D90F27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2+100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726E2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B6C2B" w14:textId="77777777" w:rsidR="00F3750B" w:rsidRPr="00743905" w:rsidRDefault="00F3750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0B416CB7" w14:textId="77777777" w:rsidR="00F3750B" w:rsidRPr="00743905" w:rsidRDefault="00F3750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</w:t>
            </w:r>
          </w:p>
          <w:p w14:paraId="67F459B5" w14:textId="77777777" w:rsidR="00F3750B" w:rsidRPr="00743905" w:rsidRDefault="00F3750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5D directă, cuprinsă între </w:t>
            </w:r>
          </w:p>
          <w:p w14:paraId="2422728D" w14:textId="77777777" w:rsidR="00F3750B" w:rsidRPr="00743905" w:rsidRDefault="00F3750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T.D.J. 64 / 72 şi </w:t>
            </w:r>
          </w:p>
          <w:p w14:paraId="589154CD" w14:textId="77777777" w:rsidR="00F3750B" w:rsidRPr="00743905" w:rsidRDefault="00F3750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T.D.J. 139 / 141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F248C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9F429" w14:textId="77777777" w:rsidR="00F3750B" w:rsidRPr="00743905" w:rsidRDefault="00F3750B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8B8E9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B1C3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26DFF" w14:textId="77777777" w:rsidR="00F3750B" w:rsidRPr="00743905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  <w:p w14:paraId="4F226F55" w14:textId="77777777" w:rsidR="00F3750B" w:rsidRPr="00743905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Staţie paralelogram.</w:t>
            </w:r>
          </w:p>
        </w:tc>
      </w:tr>
      <w:tr w:rsidR="00F3750B" w:rsidRPr="00743905" w14:paraId="20C10436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FB483" w14:textId="77777777" w:rsidR="00F3750B" w:rsidRPr="00743905" w:rsidRDefault="00F3750B" w:rsidP="00F3750B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CBDB6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6CAD4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00D72" w14:textId="77777777" w:rsidR="00F3750B" w:rsidRPr="00743905" w:rsidRDefault="00F3750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40B08D94" w14:textId="77777777" w:rsidR="00F3750B" w:rsidRPr="00743905" w:rsidRDefault="00F3750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50344553" w14:textId="77777777" w:rsidR="00F3750B" w:rsidRPr="00743905" w:rsidRDefault="00F3750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463D6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4086C4AF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137-104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45368" w14:textId="77777777" w:rsidR="00F3750B" w:rsidRPr="00743905" w:rsidRDefault="00F3750B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078E0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9F6C7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CFC20" w14:textId="77777777" w:rsidR="00F3750B" w:rsidRPr="00743905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3750B" w:rsidRPr="00743905" w14:paraId="010C31F6" w14:textId="77777777">
        <w:trPr>
          <w:cantSplit/>
          <w:trHeight w:val="7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B4204" w14:textId="77777777" w:rsidR="00F3750B" w:rsidRPr="00743905" w:rsidRDefault="00F3750B" w:rsidP="00F3750B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06859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FF073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86EFB" w14:textId="77777777" w:rsidR="00F3750B" w:rsidRPr="00743905" w:rsidRDefault="00F3750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152648C3" w14:textId="77777777" w:rsidR="00F3750B" w:rsidRPr="00743905" w:rsidRDefault="00F3750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78C20F71" w14:textId="77777777" w:rsidR="00F3750B" w:rsidRPr="00743905" w:rsidRDefault="00F3750B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76181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2CC46AA8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C6BE0" w14:textId="77777777" w:rsidR="00F3750B" w:rsidRPr="00743905" w:rsidRDefault="00F3750B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336BB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79347" w14:textId="77777777" w:rsidR="00F3750B" w:rsidRPr="00743905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9E17D" w14:textId="77777777" w:rsidR="00F3750B" w:rsidRPr="00743905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</w:tbl>
    <w:p w14:paraId="4BE54AA9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076BF260" w14:textId="77777777" w:rsidR="00F3750B" w:rsidRDefault="00F3750B" w:rsidP="00BD3926">
      <w:pPr>
        <w:pStyle w:val="Heading1"/>
        <w:spacing w:line="360" w:lineRule="auto"/>
      </w:pPr>
      <w:r>
        <w:t>LINIA 202 B</w:t>
      </w:r>
    </w:p>
    <w:p w14:paraId="533E0EF6" w14:textId="77777777" w:rsidR="00F3750B" w:rsidRDefault="00F3750B" w:rsidP="00986206">
      <w:pPr>
        <w:pStyle w:val="Heading1"/>
        <w:spacing w:line="360" w:lineRule="auto"/>
        <w:rPr>
          <w:b w:val="0"/>
          <w:bCs w:val="0"/>
          <w:sz w:val="8"/>
        </w:rPr>
      </w:pPr>
      <w:r>
        <w:t>SIMERIA - SIMERIA TRIAJ GR. D (BUCLĂ)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69"/>
        <w:gridCol w:w="758"/>
        <w:gridCol w:w="2201"/>
        <w:gridCol w:w="870"/>
        <w:gridCol w:w="757"/>
        <w:gridCol w:w="869"/>
        <w:gridCol w:w="753"/>
        <w:gridCol w:w="2492"/>
      </w:tblGrid>
      <w:tr w:rsidR="00F3750B" w14:paraId="4CE39422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0D527" w14:textId="77777777" w:rsidR="00F3750B" w:rsidRDefault="00F3750B" w:rsidP="00F3750B">
            <w:pPr>
              <w:numPr>
                <w:ilvl w:val="0"/>
                <w:numId w:val="6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DEE3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8A4E5" w14:textId="77777777" w:rsidR="00F3750B" w:rsidRPr="007C5BF9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ADB3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</w:t>
            </w:r>
          </w:p>
          <w:p w14:paraId="3318370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3D8E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5A56CE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F1F2D" w14:textId="77777777" w:rsidR="00F3750B" w:rsidRPr="007C5BF9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BCB9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EAD03" w14:textId="77777777" w:rsidR="00F3750B" w:rsidRPr="00BD268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00C4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14D95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1D, 2D și 3D.</w:t>
            </w:r>
          </w:p>
        </w:tc>
      </w:tr>
    </w:tbl>
    <w:p w14:paraId="51B6C3E7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7B90BD7B" w14:textId="77777777" w:rsidR="00F3750B" w:rsidRDefault="00F3750B" w:rsidP="001B4DE9">
      <w:pPr>
        <w:pStyle w:val="Heading1"/>
        <w:spacing w:line="360" w:lineRule="auto"/>
      </w:pPr>
      <w:r>
        <w:t>LINIA 213</w:t>
      </w:r>
    </w:p>
    <w:p w14:paraId="7AC2053A" w14:textId="77777777" w:rsidR="00F3750B" w:rsidRDefault="00F3750B" w:rsidP="00D668A1">
      <w:pPr>
        <w:pStyle w:val="Heading1"/>
        <w:spacing w:line="360" w:lineRule="auto"/>
        <w:rPr>
          <w:b w:val="0"/>
          <w:bCs w:val="0"/>
          <w:sz w:val="8"/>
        </w:rPr>
      </w:pPr>
      <w:r>
        <w:t>SIMERIA - HUNEDOARA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865"/>
        <w:gridCol w:w="748"/>
        <w:gridCol w:w="2187"/>
        <w:gridCol w:w="947"/>
        <w:gridCol w:w="748"/>
        <w:gridCol w:w="863"/>
        <w:gridCol w:w="746"/>
        <w:gridCol w:w="2469"/>
      </w:tblGrid>
      <w:tr w:rsidR="00F3750B" w14:paraId="57EFB13D" w14:textId="77777777">
        <w:trPr>
          <w:cantSplit/>
          <w:trHeight w:val="1237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F717E" w14:textId="77777777" w:rsidR="00F3750B" w:rsidRDefault="00F3750B" w:rsidP="00F3750B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1A626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FBC32" w14:textId="77777777" w:rsidR="00F3750B" w:rsidRPr="00BA7F8C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3C1D1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Bârcea Mică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F258D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2CF055A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1 - 7, </w:t>
            </w:r>
          </w:p>
          <w:p w14:paraId="1B12FA28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2 - 8 </w:t>
            </w:r>
          </w:p>
          <w:p w14:paraId="42138821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025A2B4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B6C6E" w14:textId="77777777" w:rsidR="00F3750B" w:rsidRPr="009E0061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B9AC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E3EA2" w14:textId="77777777" w:rsidR="00F3750B" w:rsidRPr="00BA7F8C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57B1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213 şi 214.</w:t>
            </w:r>
          </w:p>
        </w:tc>
      </w:tr>
      <w:tr w:rsidR="00F3750B" w14:paraId="0FA07370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F5E7C" w14:textId="77777777" w:rsidR="00F3750B" w:rsidRDefault="00F3750B" w:rsidP="00F3750B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86F0C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8FB72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32752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4EB845A3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457A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48367" w14:textId="77777777" w:rsidR="00F3750B" w:rsidRPr="009E0061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1F46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A52DC" w14:textId="77777777" w:rsidR="00F3750B" w:rsidRPr="00BA7F8C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99F48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2BEE8D29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940EB" w14:textId="77777777" w:rsidR="00F3750B" w:rsidRDefault="00F3750B" w:rsidP="00F3750B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C37C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5E221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0F557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59C0CCEA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223B2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049B8" w14:textId="77777777" w:rsidR="00F3750B" w:rsidRPr="009E0061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8DA7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18057" w14:textId="77777777" w:rsidR="00F3750B" w:rsidRPr="00BA7F8C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5482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3CA84163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A3B54" w14:textId="77777777" w:rsidR="00F3750B" w:rsidRDefault="00F3750B" w:rsidP="00F3750B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2F2C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7F662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3FBC0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00EDA8D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 Cap X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289B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1D19C38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21 </w:t>
            </w:r>
          </w:p>
          <w:p w14:paraId="006F61D3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C08833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D9EAB38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 / 51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B91A2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ECB4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9D51C" w14:textId="77777777" w:rsidR="00F3750B" w:rsidRPr="00BA7F8C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17D7F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1DE13B0C" w14:textId="77777777" w:rsidR="00F3750B" w:rsidRPr="006A7611" w:rsidRDefault="00F3750B">
      <w:pPr>
        <w:spacing w:before="40" w:after="40" w:line="192" w:lineRule="auto"/>
        <w:ind w:right="57"/>
      </w:pPr>
    </w:p>
    <w:p w14:paraId="3F1FA903" w14:textId="77777777" w:rsidR="00F3750B" w:rsidRDefault="00F3750B" w:rsidP="005B00A7">
      <w:pPr>
        <w:pStyle w:val="Heading1"/>
        <w:spacing w:line="360" w:lineRule="auto"/>
      </w:pPr>
      <w:r>
        <w:t>LINIA 218</w:t>
      </w:r>
    </w:p>
    <w:p w14:paraId="3CA3A86A" w14:textId="77777777" w:rsidR="00F3750B" w:rsidRDefault="00F3750B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F3750B" w14:paraId="74B90046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0B98E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B6EA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FDBA6" w14:textId="77777777" w:rsidR="00F3750B" w:rsidRPr="00CF78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A3BF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072AF8E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A7F2C" w14:textId="77777777" w:rsidR="00F3750B" w:rsidRPr="00465A98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400D6DA3" w14:textId="77777777" w:rsidR="00F3750B" w:rsidRPr="00465A98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3D7F6" w14:textId="77777777" w:rsidR="00F3750B" w:rsidRPr="00CF78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0D8B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721AE" w14:textId="77777777" w:rsidR="00F3750B" w:rsidRPr="00984D7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3B5F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:rsidRPr="00A8307A" w14:paraId="3E9E9F03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C7011" w14:textId="77777777" w:rsidR="00F3750B" w:rsidRPr="00A75A00" w:rsidRDefault="00F3750B" w:rsidP="00F3750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43915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EACAD" w14:textId="77777777" w:rsidR="00F3750B" w:rsidRPr="00A8307A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33EB8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7B9D277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BECD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004A6E4C" w14:textId="77777777" w:rsidR="00F3750B" w:rsidRPr="00664FA3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5F9D4" w14:textId="77777777" w:rsidR="00F3750B" w:rsidRPr="00A8307A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E17E7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7D1A3" w14:textId="77777777" w:rsidR="00F3750B" w:rsidRPr="00A8307A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21016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100CD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5BC9365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5136CE8C" w14:textId="77777777" w:rsidR="00F3750B" w:rsidRPr="00664FA3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F3750B" w:rsidRPr="00A8307A" w14:paraId="07AE3057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6FADF" w14:textId="77777777" w:rsidR="00F3750B" w:rsidRPr="00A75A00" w:rsidRDefault="00F3750B" w:rsidP="00F3750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33379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A8978" w14:textId="77777777" w:rsidR="00F3750B" w:rsidRPr="00A8307A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87246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5F4AB51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D0BA2" w14:textId="77777777" w:rsidR="00F3750B" w:rsidRPr="00664FA3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3A940B16" w14:textId="77777777" w:rsidR="00F3750B" w:rsidRPr="00664FA3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A1E89" w14:textId="77777777" w:rsidR="00F3750B" w:rsidRPr="00A8307A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25BEA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CFA4D" w14:textId="77777777" w:rsidR="00F3750B" w:rsidRPr="00A8307A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B0ABA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37689A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09B4860F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6D87A412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F3750B" w:rsidRPr="00A8307A" w14:paraId="65A70CD2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13F5D" w14:textId="77777777" w:rsidR="00F3750B" w:rsidRPr="00A75A00" w:rsidRDefault="00F3750B" w:rsidP="00F3750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8B0BF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160B0" w14:textId="77777777" w:rsidR="00F3750B" w:rsidRPr="003F40D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6F67C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95AD5E1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BF100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98C27" w14:textId="77777777" w:rsidR="00F3750B" w:rsidRPr="003F40D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29773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8E41A" w14:textId="77777777" w:rsidR="00F3750B" w:rsidRPr="003F40D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3A4AA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D10B30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F3750B" w:rsidRPr="00A8307A" w14:paraId="1062638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3D311" w14:textId="77777777" w:rsidR="00F3750B" w:rsidRPr="00A75A00" w:rsidRDefault="00F3750B" w:rsidP="00F3750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519E7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F8DE2" w14:textId="77777777" w:rsidR="00F3750B" w:rsidRPr="003F40D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2DE35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5637F8E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13E6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764E59E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9A834" w14:textId="77777777" w:rsidR="00F3750B" w:rsidRPr="003F40D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6A982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1B92B" w14:textId="77777777" w:rsidR="00F3750B" w:rsidRPr="003F40D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97166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D03A89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F3750B" w:rsidRPr="00A8307A" w14:paraId="6CE1E2F8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FF527" w14:textId="77777777" w:rsidR="00F3750B" w:rsidRPr="00A75A00" w:rsidRDefault="00F3750B" w:rsidP="00F3750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C8FDE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8020D" w14:textId="77777777" w:rsidR="00F3750B" w:rsidRPr="007328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394B8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78D5B8B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DB159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9729B" w14:textId="77777777" w:rsidR="00F3750B" w:rsidRPr="007B4F6A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E84E4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CFDD6" w14:textId="77777777" w:rsidR="00F3750B" w:rsidRPr="007328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2E0D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D994A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0B292CC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A895A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6F82180F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F3750B" w:rsidRPr="00A8307A" w14:paraId="048F7DF8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D371C" w14:textId="77777777" w:rsidR="00F3750B" w:rsidRPr="00A75A00" w:rsidRDefault="00F3750B" w:rsidP="00F3750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8001E" w14:textId="77777777" w:rsidR="00F3750B" w:rsidRPr="00A8307A" w:rsidRDefault="00F3750B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95BA9" w14:textId="77777777" w:rsidR="00F3750B" w:rsidRPr="00732832" w:rsidRDefault="00F3750B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E374A" w14:textId="77777777" w:rsidR="00F3750B" w:rsidRPr="00A8307A" w:rsidRDefault="00F3750B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29BE401" w14:textId="77777777" w:rsidR="00F3750B" w:rsidRPr="00A8307A" w:rsidRDefault="00F3750B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6D733" w14:textId="77777777" w:rsidR="00F3750B" w:rsidRDefault="00F3750B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CFA9B63" w14:textId="77777777" w:rsidR="00F3750B" w:rsidRDefault="00F3750B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65281954" w14:textId="77777777" w:rsidR="00F3750B" w:rsidRDefault="00F3750B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088CD" w14:textId="77777777" w:rsidR="00F3750B" w:rsidRPr="007B4F6A" w:rsidRDefault="00F3750B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CFFC8" w14:textId="77777777" w:rsidR="00F3750B" w:rsidRPr="00A8307A" w:rsidRDefault="00F3750B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D774B" w14:textId="77777777" w:rsidR="00F3750B" w:rsidRPr="00732832" w:rsidRDefault="00F3750B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657B5" w14:textId="77777777" w:rsidR="00F3750B" w:rsidRDefault="00F3750B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F3750B" w:rsidRPr="00A8307A" w14:paraId="37EBD80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043F3" w14:textId="77777777" w:rsidR="00F3750B" w:rsidRPr="00A75A00" w:rsidRDefault="00F3750B" w:rsidP="00F3750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B853D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34555" w14:textId="77777777" w:rsidR="00F3750B" w:rsidRPr="00B2699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7B55A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61537FB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15C71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4471A" w14:textId="77777777" w:rsidR="00F3750B" w:rsidRPr="00B2699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86113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0EB53" w14:textId="77777777" w:rsidR="00F3750B" w:rsidRPr="00B2699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08554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47A78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76F1DE58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3750B" w:rsidRPr="00A8307A" w14:paraId="65B1BB7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C046C" w14:textId="77777777" w:rsidR="00F3750B" w:rsidRPr="00A75A00" w:rsidRDefault="00F3750B" w:rsidP="00F3750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288B0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29FAE" w14:textId="77777777" w:rsidR="00F3750B" w:rsidRPr="00B2699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4A496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AE83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05A16D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B29E4D5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C985B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DBC78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4002A" w14:textId="77777777" w:rsidR="00F3750B" w:rsidRPr="00B2699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72A6C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4993189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2B2280BE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3750B" w:rsidRPr="00A8307A" w14:paraId="19F061B8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2624E" w14:textId="77777777" w:rsidR="00F3750B" w:rsidRPr="00A75A00" w:rsidRDefault="00F3750B" w:rsidP="00F3750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23782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842BA" w14:textId="77777777" w:rsidR="00F3750B" w:rsidRPr="00B2699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4C4DF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156A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0574FD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09EC3E5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E0B66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80E6A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DC17E" w14:textId="77777777" w:rsidR="00F3750B" w:rsidRPr="00B2699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4AF1A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11DE585B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F3750B" w:rsidRPr="00A8307A" w14:paraId="51A461B2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8E56" w14:textId="77777777" w:rsidR="00F3750B" w:rsidRPr="00A75A00" w:rsidRDefault="00F3750B" w:rsidP="00F3750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E3F74" w14:textId="77777777" w:rsidR="00F3750B" w:rsidRPr="00A8307A" w:rsidRDefault="00F3750B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50030" w14:textId="77777777" w:rsidR="00F3750B" w:rsidRPr="00B26991" w:rsidRDefault="00F3750B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4EA03" w14:textId="77777777" w:rsidR="00F3750B" w:rsidRPr="00A8307A" w:rsidRDefault="00F3750B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22DE2" w14:textId="77777777" w:rsidR="00F3750B" w:rsidRDefault="00F3750B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2072B2B" w14:textId="77777777" w:rsidR="00F3750B" w:rsidRDefault="00F3750B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80FD208" w14:textId="77777777" w:rsidR="00F3750B" w:rsidRDefault="00F3750B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96CB4" w14:textId="77777777" w:rsidR="00F3750B" w:rsidRDefault="00F3750B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C002C" w14:textId="77777777" w:rsidR="00F3750B" w:rsidRPr="00A8307A" w:rsidRDefault="00F3750B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F5619" w14:textId="77777777" w:rsidR="00F3750B" w:rsidRPr="00B26991" w:rsidRDefault="00F3750B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6ED2C" w14:textId="77777777" w:rsidR="00F3750B" w:rsidRPr="00FD3B28" w:rsidRDefault="00F3750B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78C5A6FE" w14:textId="77777777" w:rsidR="00F3750B" w:rsidRDefault="00F3750B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F3750B" w:rsidRPr="00A8307A" w14:paraId="0A836518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4DA95" w14:textId="77777777" w:rsidR="00F3750B" w:rsidRPr="00A75A00" w:rsidRDefault="00F3750B" w:rsidP="00F3750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255B4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EB07B" w14:textId="77777777" w:rsidR="00F3750B" w:rsidRPr="00B2699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55393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3EFA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E2E9D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F1F6B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5124E" w14:textId="77777777" w:rsidR="00F3750B" w:rsidRPr="00B2699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C0A48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3750B" w:rsidRPr="00A8307A" w14:paraId="00FF8192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A03C9" w14:textId="77777777" w:rsidR="00F3750B" w:rsidRPr="00A75A00" w:rsidRDefault="00F3750B" w:rsidP="00F3750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02D74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CA9A8" w14:textId="77777777" w:rsidR="00F3750B" w:rsidRPr="000D3BB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58F3C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A34DEB8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0FE4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338B86C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7E92B" w14:textId="77777777" w:rsidR="00F3750B" w:rsidRPr="000D3BB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8D99C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0F7FC" w14:textId="77777777" w:rsidR="00F3750B" w:rsidRPr="000D3BB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64EDE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0C900F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F3750B" w:rsidRPr="00A8307A" w14:paraId="43A8F87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A63A7" w14:textId="77777777" w:rsidR="00F3750B" w:rsidRPr="00A75A00" w:rsidRDefault="00F3750B" w:rsidP="00F3750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DDE8D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FA734" w14:textId="77777777" w:rsidR="00F3750B" w:rsidRPr="009658E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E69E1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EF0BD79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1918A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93905" w14:textId="77777777" w:rsidR="00F3750B" w:rsidRPr="009658E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D3F25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C4F79" w14:textId="77777777" w:rsidR="00F3750B" w:rsidRPr="009658E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1B76A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062AE8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F3750B" w:rsidRPr="00A8307A" w14:paraId="62126D5E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10CE7" w14:textId="77777777" w:rsidR="00F3750B" w:rsidRPr="00A75A00" w:rsidRDefault="00F3750B" w:rsidP="00F3750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8D6AD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0A61A" w14:textId="77777777" w:rsidR="00F3750B" w:rsidRPr="00472E19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12C02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332063F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6573B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D630D" w14:textId="77777777" w:rsidR="00F3750B" w:rsidRPr="00472E19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DC3CA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DC98" w14:textId="77777777" w:rsidR="00F3750B" w:rsidRPr="00472E19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7A69C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C7F7E06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F3750B" w:rsidRPr="00A8307A" w14:paraId="6EEC29D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A8A09" w14:textId="77777777" w:rsidR="00F3750B" w:rsidRPr="00A75A00" w:rsidRDefault="00F3750B" w:rsidP="00F3750B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E61C5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9AEFD" w14:textId="77777777" w:rsidR="00F3750B" w:rsidRPr="00530A8D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AF361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3E7B76B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43BEB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B7B1D" w14:textId="77777777" w:rsidR="00F3750B" w:rsidRPr="00530A8D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EF216" w14:textId="77777777" w:rsidR="00F3750B" w:rsidRPr="00A8307A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9F4DB" w14:textId="77777777" w:rsidR="00F3750B" w:rsidRPr="00530A8D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35E9B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01537A" w14:textId="77777777" w:rsidR="00F3750B" w:rsidRPr="00A8307A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F3750B" w14:paraId="0CB55AF3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DF19F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B5CC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2BCB8" w14:textId="77777777" w:rsidR="00F3750B" w:rsidRPr="00CF78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EBFC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6E00F71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3614CCB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E0602" w14:textId="77777777" w:rsidR="00F3750B" w:rsidRPr="00447EF5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6A3954CA" w14:textId="77777777" w:rsidR="00F3750B" w:rsidRPr="00465A98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6AFF6" w14:textId="77777777" w:rsidR="00F3750B" w:rsidRPr="00CF78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93D6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51B0A" w14:textId="77777777" w:rsidR="00F3750B" w:rsidRPr="00984D7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B362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4A83F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F3750B" w14:paraId="2D440734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EC304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C46C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3D6FF" w14:textId="77777777" w:rsidR="00F3750B" w:rsidRPr="00CF78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BCFE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7E338D8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1AC9989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F87D6" w14:textId="77777777" w:rsidR="00F3750B" w:rsidRPr="00465A98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AF24F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EAB2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9952C" w14:textId="77777777" w:rsidR="00F3750B" w:rsidRPr="00984D7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C78D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F3750B" w14:paraId="6697C9A3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5137C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93B5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724EB" w14:textId="77777777" w:rsidR="00F3750B" w:rsidRPr="00CF78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025C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6397594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7F166" w14:textId="77777777" w:rsidR="00F3750B" w:rsidRPr="00465A98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4A747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224B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8273F" w14:textId="77777777" w:rsidR="00F3750B" w:rsidRPr="00984D7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68BC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CC4C4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F3750B" w14:paraId="4C7455B2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F5DBC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BE83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93810" w14:textId="77777777" w:rsidR="00F3750B" w:rsidRPr="00CF78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897B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2E81933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953E3" w14:textId="77777777" w:rsidR="00F3750B" w:rsidRPr="00465A98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3FA10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D266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74184" w14:textId="77777777" w:rsidR="00F3750B" w:rsidRPr="00984D7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947B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50D40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7BE2F23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F3750B" w14:paraId="38676F31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85C6A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E24A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6461D65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8AB1D" w14:textId="77777777" w:rsidR="00F3750B" w:rsidRPr="00CF78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9336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7EB5D54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3DCF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19860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F52C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73CBE" w14:textId="77777777" w:rsidR="00F3750B" w:rsidRPr="00984D7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1EB2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1EB9E310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188D5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B520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5EFAB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83DE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314B850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B740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DFF27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2408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342B5" w14:textId="77777777" w:rsidR="00F3750B" w:rsidRPr="00984D7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2D94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B6ED4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F3750B" w14:paraId="6DC1948C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8929C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D548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14B96" w14:textId="77777777" w:rsidR="00F3750B" w:rsidRPr="00CF78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D935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1559F58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DFB9D" w14:textId="77777777" w:rsidR="00F3750B" w:rsidRPr="00465A98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7A1A8442" w14:textId="77777777" w:rsidR="00F3750B" w:rsidRPr="00465A98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0CA17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5C6C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75B6C" w14:textId="77777777" w:rsidR="00F3750B" w:rsidRPr="00984D7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AE84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13D751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F3750B" w14:paraId="218F7A9C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CAA9B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9DDF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1E24340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CC357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EC66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64DF647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E28C2" w14:textId="77777777" w:rsidR="00F3750B" w:rsidRPr="00465A98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E7A29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14F0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0F0F2" w14:textId="77777777" w:rsidR="00F3750B" w:rsidRPr="00984D7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8390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F3750B" w14:paraId="0CCA79EC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F82B3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5C03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7A4B670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D4799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0856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9E169" w14:textId="77777777" w:rsidR="00F3750B" w:rsidRPr="00465A98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946B3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9F46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2EAAB" w14:textId="77777777" w:rsidR="00F3750B" w:rsidRPr="00984D7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1594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F3750B" w14:paraId="3788237A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3FBA5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9C986" w14:textId="77777777" w:rsidR="00F3750B" w:rsidRDefault="00F3750B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7D44F8AF" w14:textId="77777777" w:rsidR="00F3750B" w:rsidRDefault="00F3750B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55E10" w14:textId="77777777" w:rsidR="00F3750B" w:rsidRDefault="00F3750B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67BD5" w14:textId="77777777" w:rsidR="00F3750B" w:rsidRDefault="00F3750B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9630E" w14:textId="77777777" w:rsidR="00F3750B" w:rsidRPr="00465A98" w:rsidRDefault="00F3750B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A17A3" w14:textId="77777777" w:rsidR="00F3750B" w:rsidRDefault="00F3750B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96BF5" w14:textId="77777777" w:rsidR="00F3750B" w:rsidRDefault="00F3750B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F6222" w14:textId="77777777" w:rsidR="00F3750B" w:rsidRPr="00984D71" w:rsidRDefault="00F3750B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47ACE" w14:textId="77777777" w:rsidR="00F3750B" w:rsidRDefault="00F3750B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67961D4D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5D5B6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4918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F4C18" w14:textId="77777777" w:rsidR="00F3750B" w:rsidRPr="00CF78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7181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36532" w14:textId="77777777" w:rsidR="00F3750B" w:rsidRPr="00465A98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E1644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9062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D924E" w14:textId="77777777" w:rsidR="00F3750B" w:rsidRPr="00984D7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2A4A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B3B79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F3750B" w14:paraId="415D215B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EF4E8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62B4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6B860" w14:textId="77777777" w:rsidR="00F3750B" w:rsidRPr="00CF78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C318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1686305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A2B8A" w14:textId="77777777" w:rsidR="00F3750B" w:rsidRPr="00465A98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7C65191B" w14:textId="77777777" w:rsidR="00F3750B" w:rsidRPr="00465A98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1280E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A75A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170D3" w14:textId="77777777" w:rsidR="00F3750B" w:rsidRPr="00984D7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2159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743DC0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F3750B" w14:paraId="3C5AC718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582F7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E0E9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34521D3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835A0" w14:textId="77777777" w:rsidR="00F3750B" w:rsidRPr="00CF78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E292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1D2C569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4903A26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9EE79" w14:textId="77777777" w:rsidR="00F3750B" w:rsidRPr="00465A98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E57CB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AFDA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1FA10" w14:textId="77777777" w:rsidR="00F3750B" w:rsidRPr="00984D7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2FE1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F3750B" w14:paraId="3C82D2CD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4BE8A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E526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C21F2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F0EC4" w14:textId="77777777" w:rsidR="00F3750B" w:rsidRDefault="00F3750B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74E64479" w14:textId="77777777" w:rsidR="00F3750B" w:rsidRDefault="00F3750B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DDCE7" w14:textId="77777777" w:rsidR="00F3750B" w:rsidRDefault="00F3750B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1A706901" w14:textId="77777777" w:rsidR="00F3750B" w:rsidRPr="0017470F" w:rsidRDefault="00F3750B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91218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80E8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2AC95" w14:textId="77777777" w:rsidR="00F3750B" w:rsidRPr="00984D7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3B20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3941A1D5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DC4CA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3235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FB605" w14:textId="77777777" w:rsidR="00F3750B" w:rsidRPr="00CF78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6C07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7E43AA7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E96E2" w14:textId="77777777" w:rsidR="00F3750B" w:rsidRPr="00465A98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501F09E2" w14:textId="77777777" w:rsidR="00F3750B" w:rsidRPr="00465A98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AFC44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C9C6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85A14" w14:textId="77777777" w:rsidR="00F3750B" w:rsidRPr="00984D7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4A27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CA343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F3750B" w14:paraId="1AAE70F9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A3448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4881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4F32D" w14:textId="77777777" w:rsidR="00F3750B" w:rsidRPr="00CF78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200F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275C6BE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585FE" w14:textId="77777777" w:rsidR="00F3750B" w:rsidRPr="00465A98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236C5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BE0B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861FD" w14:textId="77777777" w:rsidR="00F3750B" w:rsidRPr="00984D7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3DF6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F3750B" w14:paraId="1341280E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0D248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FD51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499FCC3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B5964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11643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30CFE660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32C5C92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242DE" w14:textId="77777777" w:rsidR="00F3750B" w:rsidRPr="00465A98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C21DA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B94E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CC46C" w14:textId="77777777" w:rsidR="00F3750B" w:rsidRPr="00984D71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86741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507E2AEA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499F173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A5AC8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97F40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396DC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F633E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F1BF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08F6B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B010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2EE1D" w14:textId="77777777" w:rsidR="00F3750B" w:rsidRPr="00984D71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5AB72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F3750B" w14:paraId="23D9085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B95C3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D5DC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3E346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2ECEA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7A9D8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B9F56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C4DE1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48DF2" w14:textId="77777777" w:rsidR="00F3750B" w:rsidRPr="00984D71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68716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F3750B" w14:paraId="13A104CB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2F2E3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CC82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76A43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49456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B74CC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C6983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8914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AC7C2" w14:textId="77777777" w:rsidR="00F3750B" w:rsidRPr="00984D71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E2B5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F3750B" w14:paraId="51342D0B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199F8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C77BE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A73CA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8D5F6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7B452670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0A26E" w14:textId="77777777" w:rsidR="00F3750B" w:rsidRPr="00465A98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426A9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BECED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CF72C" w14:textId="77777777" w:rsidR="00F3750B" w:rsidRPr="00984D71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319DD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7438972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0DF34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FB06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FF39A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1492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4A20B18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E5F3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082AE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21A2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285A5" w14:textId="77777777" w:rsidR="00F3750B" w:rsidRPr="00984D71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DAA09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4103B8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F3750B" w14:paraId="4E7545B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C009F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0AFF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CBA7A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AC971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74CEB5D6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2BF0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6C211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FAFD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97E48" w14:textId="77777777" w:rsidR="00F3750B" w:rsidRPr="00984D71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E6C6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461292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F3750B" w14:paraId="008E33C5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14BE4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9105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4C161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B9609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4DB78B0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E128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A2766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66A2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2CB1C" w14:textId="77777777" w:rsidR="00F3750B" w:rsidRPr="00984D71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6B77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908C58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F3750B" w14:paraId="4324BBCA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4C5BC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2ADD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3EFA9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E2F70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748EBE11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E7EF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9E667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8F65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FBAFA" w14:textId="77777777" w:rsidR="00F3750B" w:rsidRPr="00984D71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4F251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A1040A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F3750B" w14:paraId="55A2132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50B26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997A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CD72F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8124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1E91C5FF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594D0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ACCDA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1802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DC0B8" w14:textId="77777777" w:rsidR="00F3750B" w:rsidRPr="00984D71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70BF0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71DFC3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F3750B" w14:paraId="05B61735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4CA48" w14:textId="77777777" w:rsidR="00F3750B" w:rsidRDefault="00F3750B" w:rsidP="00F3750B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0F836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EF11B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4693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7904EC4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900FC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7AF5F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F919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17C5D" w14:textId="77777777" w:rsidR="00F3750B" w:rsidRPr="00984D71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CD732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E588A1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</w:tbl>
    <w:p w14:paraId="35A4FBFC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1EC82560" w14:textId="77777777" w:rsidR="00F3750B" w:rsidRDefault="00F3750B" w:rsidP="0095691E">
      <w:pPr>
        <w:pStyle w:val="Heading1"/>
        <w:spacing w:line="360" w:lineRule="auto"/>
      </w:pPr>
      <w:r>
        <w:t>LINIA 300</w:t>
      </w:r>
    </w:p>
    <w:p w14:paraId="7F4E870C" w14:textId="77777777" w:rsidR="00F3750B" w:rsidRDefault="00F3750B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F3750B" w14:paraId="58B8D13B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FD9E3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69D20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6AF4A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F927B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6136867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90AAA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AEE07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A6D51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0901F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5CAFC" w14:textId="77777777" w:rsidR="00F3750B" w:rsidRPr="00D344C9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1DB2C00A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F9A4D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F5BF5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793A1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76838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E66194A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509EC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A54A3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DCA01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B6B92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A8665" w14:textId="77777777" w:rsidR="00F3750B" w:rsidRPr="00D344C9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68DC75F9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DF01C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15005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78E61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E12C8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5E339BB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A81D1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EC30251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CE400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3902B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E95FD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CF8FB" w14:textId="77777777" w:rsidR="00F3750B" w:rsidRPr="00D344C9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9388894" w14:textId="77777777" w:rsidR="00F3750B" w:rsidRPr="00D344C9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F3750B" w14:paraId="7EAED424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6B3FC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3C547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42302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00B58" w14:textId="77777777" w:rsidR="00F3750B" w:rsidRDefault="00F3750B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040267A" w14:textId="77777777" w:rsidR="00F3750B" w:rsidRDefault="00F3750B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10BA8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91740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DEFAF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0C2C0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BFFBD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31B7EBAF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D6B28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49D98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EB5AC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C5F14" w14:textId="77777777" w:rsidR="00F3750B" w:rsidRDefault="00F3750B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842B5" w14:textId="77777777" w:rsidR="00F3750B" w:rsidRPr="00E4222D" w:rsidRDefault="00F3750B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3003D553" w14:textId="77777777" w:rsidR="00F3750B" w:rsidRPr="00E4222D" w:rsidRDefault="00F3750B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1E1B9424" w14:textId="77777777" w:rsidR="00F3750B" w:rsidRPr="00E4222D" w:rsidRDefault="00F3750B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230EEB64" w14:textId="77777777" w:rsidR="00F3750B" w:rsidRDefault="00F3750B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92BA8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C74B7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68286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A13D8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bookmarkEnd w:id="2"/>
      <w:tr w:rsidR="00F3750B" w14:paraId="76CAEFDF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96479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0763B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4B470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B01F4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746E29B" w14:textId="77777777" w:rsidR="00F3750B" w:rsidRDefault="00F3750B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01C9E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090697BE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56 / 57 și </w:t>
            </w:r>
          </w:p>
          <w:p w14:paraId="5CF80C4B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5 B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C82E5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66961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56E13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CC5D1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470DA097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Cap București Nord </w:t>
            </w:r>
          </w:p>
          <w:p w14:paraId="70D6AD80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paletă cu diagonală.</w:t>
            </w:r>
          </w:p>
        </w:tc>
      </w:tr>
      <w:tr w:rsidR="00F3750B" w14:paraId="28C0B74B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13F43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4D3EB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2AB65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63768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7C3851F7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D71FC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3FA90C2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055DD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AF500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5C244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A6633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797F6E8B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5D8186B8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48833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9B8BC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0E494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DEB44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25E75FF4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8DBB9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3F21801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FC95D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CB6F2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34AAA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4330C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02744A6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F3750B" w14:paraId="5058446F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A28B2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8050F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70CD6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40EEF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DD293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40C85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13039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6E43BDC4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3F7D9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80C2F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77449C16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63C99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FB776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39+250</w:t>
            </w:r>
          </w:p>
          <w:p w14:paraId="6E7E09B3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6FE14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E2E63" w14:textId="77777777" w:rsidR="00F3750B" w:rsidRDefault="00F3750B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Crivina peste </w:t>
            </w:r>
          </w:p>
          <w:p w14:paraId="0396862D" w14:textId="77777777" w:rsidR="00F3750B" w:rsidRDefault="00F3750B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629A4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84262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78039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EBD49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0644C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3F65C99C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4E816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863A5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367A3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BC8FB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5A8A2D2F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4426A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483EC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5BD0B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22456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8F32D" w14:textId="77777777" w:rsidR="00F3750B" w:rsidRPr="00D344C9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0D78B6F4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42B5B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0190D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DDD25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98A9D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4E278F63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4A773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5388C27D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409A1BD6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732AC631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4B0243C1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E29FE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DB7CF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1656D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CEFA5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5A32801B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5E696C9D" w14:textId="77777777" w:rsidR="00F3750B" w:rsidRPr="004870EE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F3750B" w14:paraId="1D0BC033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F620A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10AB3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1C74529E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359225DB" w14:textId="77777777" w:rsidR="00F3750B" w:rsidRDefault="00F3750B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42C30DB6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1E013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E1465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111DA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6A3A6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0EDC6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E8FF0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496D9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5541216B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9354C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E9D78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BDDE9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CFAE7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23FCB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61A5A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DACBC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1698916D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FB000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FF30C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47C07B8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F3750B" w14:paraId="5C42B09D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BDE36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89D60" w14:textId="77777777" w:rsidR="00F3750B" w:rsidRDefault="00F3750B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483A4AF5" w14:textId="77777777" w:rsidR="00F3750B" w:rsidRDefault="00F3750B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A8619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758E7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A7E72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19DCE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F98C4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46222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57E67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CEF1D44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F3750B" w14:paraId="02B2C835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E5AFE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58196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943FD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21B5A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00862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E9CC0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0430C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2D890046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C39E5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5F66F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BEBDE0F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F3750B" w14:paraId="5B6877BC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75C2B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798F7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4272E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FD551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77AD0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F571A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D5C9C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0E669030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627CE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1BD4F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5D5C2527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640B0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C6E2A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1B0B0D03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EF812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F850E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064F8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E53BD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F44BD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CE0A5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31FE9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4E59E978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A3E95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FA5CF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8BB36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2C541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6491E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00380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32C3B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5264881B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6683F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A1D11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3431149A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E87B1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88F1B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5CE6D7AC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CCBA9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DD4A1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31435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B087F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1E8C6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BB87D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174F7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0954B5C7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02EDC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2A2BC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9E6F5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E04C5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9C326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04A84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78F41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0D5FA0A2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22F9C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93575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6FB9A97C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E58E8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565F1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4A816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15685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1F60EFFB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3247B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8FB7AA4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CDE5C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B6822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6ABBB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6F46E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FAC1574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7BFAF6C" w14:textId="77777777" w:rsidR="00F3750B" w:rsidRPr="00D344C9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F3750B" w14:paraId="372BA0A3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7DF6D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3294D" w14:textId="77777777" w:rsidR="00F3750B" w:rsidRDefault="00F3750B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5CC41423" w14:textId="77777777" w:rsidR="00F3750B" w:rsidRDefault="00F3750B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56027" w14:textId="77777777" w:rsidR="00F3750B" w:rsidRPr="00600D25" w:rsidRDefault="00F3750B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6960E" w14:textId="77777777" w:rsidR="00F3750B" w:rsidRDefault="00F3750B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3737616A" w14:textId="77777777" w:rsidR="00F3750B" w:rsidRDefault="00F3750B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1008A" w14:textId="77777777" w:rsidR="00F3750B" w:rsidRDefault="00F3750B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E9096" w14:textId="77777777" w:rsidR="00F3750B" w:rsidRDefault="00F3750B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DBE42" w14:textId="77777777" w:rsidR="00F3750B" w:rsidRDefault="00F3750B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7318B5CD" w14:textId="77777777" w:rsidR="00F3750B" w:rsidRDefault="00F3750B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72C9" w14:textId="77777777" w:rsidR="00F3750B" w:rsidRPr="00600D25" w:rsidRDefault="00F3750B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73F7F" w14:textId="77777777" w:rsidR="00F3750B" w:rsidRDefault="00F3750B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F3750B" w14:paraId="17A2BB1F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E5B38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E2A30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57224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8AED6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47B826FA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C197C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AB3FE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7DA30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A1EC9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BB319" w14:textId="77777777" w:rsidR="00F3750B" w:rsidRPr="00D344C9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45B34A26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1639C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73F39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14898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AD5B8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5E045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9642C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4D32A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5125B5C4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B134B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FFE15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12363AB" w14:textId="77777777" w:rsidR="00F3750B" w:rsidRPr="00D344C9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F3750B" w14:paraId="5063B6C2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06209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DA41F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5AFE2395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801BD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79E1A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9419B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6C24F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912DD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56AAC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A1FC6" w14:textId="77777777" w:rsidR="00F3750B" w:rsidRDefault="00F3750B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CE1E03A" w14:textId="77777777" w:rsidR="00F3750B" w:rsidRPr="00D344C9" w:rsidRDefault="00F3750B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F3750B" w14:paraId="16C71556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71854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D1EEA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0A37CD07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14D1A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7A3D5" w14:textId="77777777" w:rsidR="00F3750B" w:rsidRDefault="00F3750B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4B14DD7F" w14:textId="77777777" w:rsidR="00F3750B" w:rsidRDefault="00F3750B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23709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08655AB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6C9175A2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235AB313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6994B70B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93F045B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6C4FD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00504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219D1B89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60946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E863D" w14:textId="77777777" w:rsidR="00F3750B" w:rsidRDefault="00F3750B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740BAC3" w14:textId="77777777" w:rsidR="00F3750B" w:rsidRDefault="00F3750B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9499431" w14:textId="77777777" w:rsidR="00F3750B" w:rsidRPr="00D344C9" w:rsidRDefault="00F3750B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F3750B" w14:paraId="28BBFB41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A4FB1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03622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98182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A12D3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3430DDC7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8ECD0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E61D961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D34B5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BCEC2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7BB7F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0DADE" w14:textId="77777777" w:rsidR="00F3750B" w:rsidRDefault="00F3750B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2B9476D" w14:textId="77777777" w:rsidR="00F3750B" w:rsidRDefault="00F3750B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8F5CCBC" w14:textId="77777777" w:rsidR="00F3750B" w:rsidRDefault="00F3750B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F3750B" w14:paraId="0FC3D2AE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2A482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DFC65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8A17B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7D003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7EF3E551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159A5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47C90DA5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D52C7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D5BFC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E9529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D0BBB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867C381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F3750B" w14:paraId="219120A0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61422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F3BA9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09E09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B785E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5715B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AADA3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4308A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3596EE62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3EDAE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22260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BED8196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3750B" w14:paraId="616284B3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D5864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4CBFE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2BD0B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B2CCE" w14:textId="77777777" w:rsidR="00F3750B" w:rsidRDefault="00F3750B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2C490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B872E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DB266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1BFDB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A155E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557A670A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9A0CB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A5674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35749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87FBB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4F891EA5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9877E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FC7AA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B84E5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6319D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A2781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762E1DA0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FC91E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35F9C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7CA1A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10689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63948D5C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FE939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311A3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88391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C1423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D60F9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5639071C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375EA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F7656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BA365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85818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58487B0A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5252B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D8FCA19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0048F515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9EECB7F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188B4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620C5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409C9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82881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1B6B774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9A8A7C4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F3750B" w14:paraId="4E020A2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28F37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D2D35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C5099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CF1A6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238F2EA5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D3267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A8377AD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31505" w14:textId="77777777" w:rsidR="00F3750B" w:rsidRPr="00600D25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A2D51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967B9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D023E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D6BDCCB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F3750B" w14:paraId="4204CB8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D1D31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5A729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A98E0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7A012" w14:textId="77777777" w:rsidR="00F3750B" w:rsidRDefault="00F3750B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39A48C16" w14:textId="77777777" w:rsidR="00F3750B" w:rsidRDefault="00F3750B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EEEA5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63B2A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85A41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B3899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6F5E9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F3750B" w14:paraId="32CECCF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1CD3E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BA860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75771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291D3" w14:textId="77777777" w:rsidR="00F3750B" w:rsidRDefault="00F3750B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1B71043A" w14:textId="77777777" w:rsidR="00F3750B" w:rsidRDefault="00F3750B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BDDDD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B5B5A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C4D08" w14:textId="77777777" w:rsidR="00F3750B" w:rsidRDefault="00F3750B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414BB" w14:textId="77777777" w:rsidR="00F3750B" w:rsidRDefault="00F3750B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C2832" w14:textId="77777777" w:rsidR="00F3750B" w:rsidRDefault="00F3750B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F3750B" w14:paraId="50EEB116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A38E2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51A6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3D01E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3E6CA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7F99AFB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6111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B4A19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65C47" w14:textId="77777777" w:rsidR="00F3750B" w:rsidRPr="00E731A9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061ED64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68101EE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DDF47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B8773" w14:textId="77777777" w:rsidR="00F3750B" w:rsidRDefault="00F3750B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16B82CC2" w14:textId="77777777" w:rsidR="00F3750B" w:rsidRDefault="00F3750B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3299CA32" w14:textId="77777777" w:rsidR="00F3750B" w:rsidRPr="001D4392" w:rsidRDefault="00F3750B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F3750B" w14:paraId="11FCD32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C796C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B1BA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15DA4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23359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7DA89DD8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C505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40B60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54AED" w14:textId="77777777" w:rsidR="00F3750B" w:rsidRPr="00E731A9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73E8330C" w14:textId="77777777" w:rsidR="00F3750B" w:rsidRPr="00E731A9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2DFB421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1B23CB4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9D827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631F4" w14:textId="77777777" w:rsidR="00F3750B" w:rsidRPr="00616BAF" w:rsidRDefault="00F3750B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15712B2" w14:textId="77777777" w:rsidR="00F3750B" w:rsidRDefault="00F3750B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474DADC" w14:textId="77777777" w:rsidR="00F3750B" w:rsidRPr="003B726B" w:rsidRDefault="00F3750B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F3750B" w14:paraId="7AE04F0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CA0F1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7131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4986C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8481E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26737B6B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28D84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BCC07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F28E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54F0B8E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1417E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A49A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B976A92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3750B" w14:paraId="718EC734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3F631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8700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E4ED4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2DAC9" w14:textId="77777777" w:rsidR="00F3750B" w:rsidRDefault="00F3750B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482FF43C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989D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B1550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D8E1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0844E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0ABE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24FD3421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D0862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7600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CEBB9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C14F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495D0BC4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9355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05453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FC87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2049A485" w14:textId="77777777" w:rsidR="00F3750B" w:rsidRPr="00E731A9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44393365" w14:textId="77777777" w:rsidR="00F3750B" w:rsidRPr="00E731A9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6175828E" w14:textId="77777777" w:rsidR="00F3750B" w:rsidRPr="001D4392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E6BC2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8DA13" w14:textId="77777777" w:rsidR="00F3750B" w:rsidRDefault="00F3750B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A72FA9F" w14:textId="77777777" w:rsidR="00F3750B" w:rsidRDefault="00F3750B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80578EF" w14:textId="77777777" w:rsidR="00F3750B" w:rsidRPr="003B726B" w:rsidRDefault="00F3750B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F3750B" w14:paraId="23D2E5E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59E85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F279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D9195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6EBE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34D4D08A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10CE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81045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4FC9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2799DD75" w14:textId="77777777" w:rsidR="00F3750B" w:rsidRPr="00E731A9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54D18D5F" w14:textId="77777777" w:rsidR="00F3750B" w:rsidRPr="00E731A9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06295460" w14:textId="77777777" w:rsidR="00F3750B" w:rsidRPr="001D4392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698B3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D0335" w14:textId="77777777" w:rsidR="00F3750B" w:rsidRPr="00616BAF" w:rsidRDefault="00F3750B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72115F2" w14:textId="77777777" w:rsidR="00F3750B" w:rsidRDefault="00F3750B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B53AAFA" w14:textId="77777777" w:rsidR="00F3750B" w:rsidRPr="003B726B" w:rsidRDefault="00F3750B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F3750B" w14:paraId="0773BB71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B9C46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707D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497DA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24A6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4ADC505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20E8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4992D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5336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4CB1FCD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D98B3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7E7A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91E4589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95E732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F3750B" w14:paraId="5419FEF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A9A97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98A1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287B7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D53A4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7A0EA47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1EC7C2D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B987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5C515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6902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23159DC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2EBAF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84CD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F3750B" w14:paraId="725D908A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768F5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231F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34B42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B193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1FD31E9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91E8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53087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3A52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49792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7AF4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9EC1E91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F3750B" w14:paraId="79C32366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F05AF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9AE5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7C71258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A810B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54F59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49F1E6B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BFA94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8D749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7C4F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D03F7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DDD5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BB13ECE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3750B" w14:paraId="06EB0278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1F398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AEBA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540F52E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CAE8D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1455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F019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CBA8B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D6BA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76A3C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38311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36982C5F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3750B" w14:paraId="21789A1D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A73CA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8B6B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67C60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E317C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46AD4E3E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019F8575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F805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A80B7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8B0E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2696EE7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68088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D913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F3750B" w14:paraId="362E7983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D07AE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C5A14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89021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DF3D0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6FBF6AB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F08B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7AE1A8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CF399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A422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77DBE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FE41A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5734B6FC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855AE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BCBC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65E47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B855D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15D803C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5853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56BD9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732E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26D7D3C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464AA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6B2C4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0582974F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CBAB7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3B7C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F0B96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C6AB5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68D4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6A95F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C6D6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379E556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FE8E0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5AEA5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2699BE8B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32FA2B9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F3750B" w14:paraId="7097D41C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36E2A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6317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5D93B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BB5A0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4DD3AB7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4F2A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ED4E0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9832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5529004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B80FA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FB59C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33703C2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3750B" w14:paraId="374F1A65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11D94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8746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78C9C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9FEA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5ABC5A6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4678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36363A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16F3DD4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47DE40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1F9ED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DA59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70119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21B7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24644F9E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035E9036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45ECB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5843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EE09E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BD9AD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212A983E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F468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2B318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D5CC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75DD664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9BB23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D059C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A4CE79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3750B" w14:paraId="1FBAB35C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F2C1A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BBC0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96FE6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6A118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19EF0E0E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AFDF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1EE90A6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023EB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EE9A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5979D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61882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F670F1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F3750B" w14:paraId="1120D98A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F8745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53A6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E878A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29838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5886631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3BBB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C9590A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B5ECF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12CF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73D60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A5B7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55320DE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F3750B" w14:paraId="4002BE04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64465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AB88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4446B53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3D1F4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A73F5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F2A3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339E6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1160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6F47E75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29653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DBE1B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212CD325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07FBC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138C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079CBA5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62394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FBB88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A374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7AE0E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D345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CCA1C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2875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60ECF20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F3750B" w14:paraId="31999F08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D0815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BFF1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52F88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D2DA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D30D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02690E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1B2A0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E93A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2076A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3406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46A7C322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6CEEB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D057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8201D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4EFF9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7028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1219553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77DE4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57C46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D91B9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C4FA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2BE5521A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5BB8E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9060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8693F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A6CA8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7298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441A266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FF8EC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D55B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E4178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2795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71EF3E20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B671F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FC22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43C89E0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41592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C2208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04D27C42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590F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66AC1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A5BF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39A6AAE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86000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7BD49" w14:textId="77777777" w:rsidR="00F3750B" w:rsidRPr="0019324E" w:rsidRDefault="00F3750B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6A7578D3" w14:textId="77777777" w:rsidR="00F3750B" w:rsidRPr="000160B5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37A938A7" w14:textId="77777777" w:rsidR="00F3750B" w:rsidRPr="006B78FD" w:rsidRDefault="00F3750B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1C066802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F3B34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EEAD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34539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3586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C631FD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94C5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5282087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B5787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9CCE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5B0B9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99302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389797D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F3750B" w14:paraId="244E956A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0E606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5511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4C230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A755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15E38204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53FF81E8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792C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77D11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5D0A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2DB47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3249B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8A04B38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8724F08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F3750B" w14:paraId="74C2E12D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6BD20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2689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42FC4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95F2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83412B0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DDAA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E79338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3ABA57C6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9C6147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C8C72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4E27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16632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A5A04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33C1ABB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3DA3227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F3750B" w14:paraId="52E75A94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56179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94EF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79594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2108E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FD1DD7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B16A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6D118D8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FC4CB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D871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3A9E3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935F8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8C83008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F3750B" w14:paraId="6BFA38E3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AB809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2E3B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606DF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25F60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FF1887D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E207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05536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1EC9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ED70B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C87A7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242CF686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F3750B" w14:paraId="41AEC3F4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53DDE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372F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D8D25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CBF78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14A68B0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5E9EF8C9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13BB107D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43A3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B2428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6DEE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16177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4D225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20FBBFD6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02F1F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C9D0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16E3D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ED954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27423B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5C8ADFCC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56B8776A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A035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ECE50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DA56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F7886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F7C2F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31DAF3BB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B4763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E883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67EC8B8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0D8C8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979B4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563EAA68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C4494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FB1B8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18C0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2AF6AF0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4AE53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094BF" w14:textId="77777777" w:rsidR="00F3750B" w:rsidRPr="0019324E" w:rsidRDefault="00F3750B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13174120" w14:textId="77777777" w:rsidR="00F3750B" w:rsidRPr="000160B5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7E2A2504" w14:textId="77777777" w:rsidR="00F3750B" w:rsidRPr="005C2BB7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7A5B1E46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5085A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E401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154E3CB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C7B24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D1089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15C0265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CD2B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DA0C2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D153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461B4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53E77" w14:textId="77777777" w:rsidR="00F3750B" w:rsidRPr="00DE4F3A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6BCA094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40D410BD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2292F203" w14:textId="77777777" w:rsidR="00F3750B" w:rsidRPr="00DE4F3A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F3750B" w14:paraId="5D5FBA46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564AF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44DC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2DF90B6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78A7E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8EB5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45F8AA0A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6FA02822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08CC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55B79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31F2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FE29A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5254E" w14:textId="77777777" w:rsidR="00F3750B" w:rsidRPr="00DE4F3A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254508D0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646FE78E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3413242E" w14:textId="77777777" w:rsidR="00F3750B" w:rsidRPr="00DE4F3A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F3750B" w14:paraId="31C34CB3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9E6CC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7F20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BFEA7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55B4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751ABFED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1D5D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584ED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9608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9BCA5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6BB1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03CDB8AE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23A7B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A5726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3D9E3E2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3F100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19718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3A0E449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94824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16245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3DF1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1352B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1699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18ED76FA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29C5E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57B9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0D844274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61EC1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697F2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0E0003D9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042B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C7118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BA744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CDE27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3612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AE2C6B1" w14:textId="77777777" w:rsidR="00F3750B" w:rsidRPr="00CB2A72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426BE877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A2644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AE98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EA0CF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C163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189C2C58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DFDF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3D573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080E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D2B5B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4FFF2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3C2322BF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1F951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67B54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63CB9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4851D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6B335F68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009A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29DE1EC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0C351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1C54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A203D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3B02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858D85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371B46B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F3750B" w14:paraId="737E577D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8C3DE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EE44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76BD4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0722B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77E8A06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E85E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2E951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DCDC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47CCF13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F7AD1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76C9C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F3750B" w14:paraId="0435AAD5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F46CD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C120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B3036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579E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6321AD04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74B1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308ACF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13482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84DD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E4F06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A7BF0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3CA16919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1749C5CB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F3750B" w14:paraId="10097F2E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55B1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F368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AA61D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389AA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1375248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682B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4D0969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F0ED4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8B646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5A4C5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F17D2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161AF9B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B9A7865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F3750B" w14:paraId="507E261C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0C770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FECF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296A5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A2CC2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6433C8C5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A138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4BCA8F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AF408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0AAC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36B68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C3E95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CB9D71D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F3750B" w14:paraId="24421296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8F151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E6E8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3943A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A44B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690B23E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D45D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A1CF25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8E3AC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2F39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77A84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3D632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47D1780" w14:textId="77777777" w:rsidR="00F3750B" w:rsidRPr="00D344C9" w:rsidRDefault="00F3750B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2DFB7EF4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F3750B" w14:paraId="73283E73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FC3F6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D621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84519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FB3E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6174E334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D36A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5982E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BE07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202E570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E34D6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DC889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A9324F5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59FDA823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F3750B" w14:paraId="2FFA94F4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0A5A8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FFCD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2AF27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61AC0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CF856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2EFEB1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B725A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ED72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13276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9A84B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CCA0D6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E70FF2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F3750B" w14:paraId="78459140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1172D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2FE9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D3674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ECCF0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44A91A5C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508F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0D16123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5DF6A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89CA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EA6E1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FB60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37C729C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F3750B" w14:paraId="5148D15A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24880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420E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F25EC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E86B5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43529B88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532578B6" w14:textId="77777777" w:rsidR="00F3750B" w:rsidRDefault="00F3750B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4C2D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2D0EC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5D76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5CF4A8C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C0D39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4144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BD9E59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3750B" w14:paraId="005515E1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45630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B703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DB74A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D77A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6FE37550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87AB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9AE74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6736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34561966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935F2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76139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799BF85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3750B" w14:paraId="11EB3BA4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513EE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A7E56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D682F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29CBB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8737A9E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3BA3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87BC05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FE809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56DD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3E9BC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AAB3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7870F4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3612C3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F3750B" w14:paraId="248EA95C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BB263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72F1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68F3A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15FF0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D6A590C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6F98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F00680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45553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A172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66637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C374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B317CD4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F3750B" w14:paraId="23AD5CD4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3E7D2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11C04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C65D2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B151D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0EC5C71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370C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BB98D2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9FB39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7878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84838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7934A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65A5CF8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F3750B" w14:paraId="29638FB5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EF679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2686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C3F90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F52B9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8B5741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4BF34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4697DD9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DEB49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8372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8684C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60DFE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39FB9265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CE2B3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1E5F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733FEEC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8FF8B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06604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05C67E4D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7F11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8E423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4D1F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632C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4472F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F3750B" w14:paraId="0B42B7C1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BFFA4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AECF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207B8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EE09A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648B6E14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AD1F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54B91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0CFE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60C546D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B38C4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D7371" w14:textId="77777777" w:rsidR="00F3750B" w:rsidRPr="00FF6B4A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F3750B" w14:paraId="6FF6A118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02AC7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5C89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20AD40D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C6459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27CAD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5EA96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5725B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0DC2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BC9B9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67F19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462B26B6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F0CB4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7405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B1E9F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2804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FC4F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4E34C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095B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CE679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28AFF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5C3494DD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8F84D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A4FD4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55826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390D5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0580BD9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B872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70DD996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11C4B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74A0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0C8A3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DEF0E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C18BDC1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F3750B" w14:paraId="4A68149A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FD6F2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5FAF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AF6DB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D10E4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39FDD2D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F78E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01DD8C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17613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B8A7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B2590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CB96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F70EE0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F3750B" w14:paraId="4D38A123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B292C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72C9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37957744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D355B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4D31B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16E36DC8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7434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C1E43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1974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65033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F7C3B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129DDD1F" w14:textId="77777777" w:rsidR="00F3750B" w:rsidRPr="00F10273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F3750B" w14:paraId="1F4B7C55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AA25F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C42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27088AA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CAA0D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465BA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F627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15D86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DC5E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E223C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4202E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D534A0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3750B" w14:paraId="35AD9483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D8C8A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564C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5468B7B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C6D2D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529B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D5D0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73E7F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55D4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7B17E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0D80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3E78662C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73E61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0F27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1C5C5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D05FD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31DB7249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C16E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CC7D1E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D0615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F01B6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171CC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747F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3AFE88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F3750B" w14:paraId="33A0A25D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48BD0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47EA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ADF0C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BB32B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32C52A00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9106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60C91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CDA6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3CFC7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6D2C6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5D4E5390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1989C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875C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275C579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86012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A58D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4E1E58AA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C4C9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25C93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63DA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83019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9EF4B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12E03A4" w14:textId="77777777" w:rsidR="00F3750B" w:rsidRPr="00056F61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F3750B" w14:paraId="0A08EA11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8A2DE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CDEA4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5F1B3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63BBE" w14:textId="77777777" w:rsidR="00F3750B" w:rsidRDefault="00F3750B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282EA817" w14:textId="77777777" w:rsidR="00F3750B" w:rsidRDefault="00F3750B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3397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FA202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6E72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387F183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FD2C8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651B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F3750B" w14:paraId="7CCDA587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83DD5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8DBF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A4B93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20185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5AD13138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A0C6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799D9A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0A608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E2EC4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4CEF8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50206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86B527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84727C6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F3750B" w14:paraId="0F23A551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41AA2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EBCF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3991B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5910D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22DA7D7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BD44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AD140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A65F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4E463C7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9D673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4EF5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88EB64C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5F4456B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17180279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F3750B" w14:paraId="7C349C08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9C13B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6E61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63BFB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7B910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3937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C672F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F700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ABE34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F80B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0CD90229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F3750B" w14:paraId="2E539D80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2E781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7F86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2997C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6F7B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0FEB421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32ED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7E630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6864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1FD8EB5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84064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B1E7D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62AD52F0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F3750B" w14:paraId="377492BE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E08F2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A16C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8116E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173A9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218F1E45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90AE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674A8A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6A287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5CDB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0BF10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EB8C2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6F62AC30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F3750B" w14:paraId="5713D9C9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E4CAE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077E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44703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5081E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05F5526D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7C5E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F6856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2810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D0F48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03544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03185224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F3750B" w14:paraId="0F7E2A34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6E264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7F62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B68F2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5F4E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094B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6DC31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A333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BC900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B0726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F3750B" w14:paraId="4941013C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5C7DB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11AE4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159E4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28174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D221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6402D71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5C01EF9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5152093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533953A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A4BF6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0FB9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1179D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3C59E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6333D99D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93589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7A15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52E8C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75D4C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2042D51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4FC2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577B2A5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53C67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B169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F1451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B69BB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F3750B" w14:paraId="7BAA5A0E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03C18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E394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98EAD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349CE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06833E34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73F6069D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897F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9C967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0278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8EE83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2DF39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4DFCE065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DCECF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3C1A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7FC93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1915C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236F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257BA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C396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44060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66FD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44309EE0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96E83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1800B" w14:textId="77777777" w:rsidR="00F3750B" w:rsidRDefault="00F3750B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9E190" w14:textId="77777777" w:rsidR="00F3750B" w:rsidRDefault="00F3750B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F3AA9" w14:textId="77777777" w:rsidR="00F3750B" w:rsidRDefault="00F3750B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54BA4E38" w14:textId="77777777" w:rsidR="00F3750B" w:rsidRDefault="00F3750B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0A57989B" w14:textId="77777777" w:rsidR="00F3750B" w:rsidRDefault="00F3750B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6391D" w14:textId="77777777" w:rsidR="00F3750B" w:rsidRDefault="00F3750B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A0054" w14:textId="77777777" w:rsidR="00F3750B" w:rsidRDefault="00F3750B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B547C" w14:textId="77777777" w:rsidR="00F3750B" w:rsidRDefault="00F3750B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5AE4D4D7" w14:textId="77777777" w:rsidR="00F3750B" w:rsidRDefault="00F3750B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61F80" w14:textId="77777777" w:rsidR="00F3750B" w:rsidRDefault="00F3750B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33623" w14:textId="77777777" w:rsidR="00F3750B" w:rsidRDefault="00F3750B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4DE58B1D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BE021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202E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6BC4D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2A20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08CEA809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10B4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B855A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7BB9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561C9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51724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08291B4B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6B998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AFB5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474+400</w:t>
            </w:r>
          </w:p>
          <w:p w14:paraId="6FEA4EC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D8F13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690C2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Boju - Tunel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C5FE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823D1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2EF4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25548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E6081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2264F9DF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8CB56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D79D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7C72E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111A5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479EA9ED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9D1C6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2121694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19CFB1A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F926F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197B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56CAC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6B044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79DE8E95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29956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129F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4E67D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B34DC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7A18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CAE6E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C8B8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570089A9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E0245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9DDCC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6854C9FB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0E229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13ECD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2492F446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1E4F1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8BE4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883A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EAF85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0811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45DC3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DF3F5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03538FFB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58312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1F7B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488+600</w:t>
            </w:r>
          </w:p>
          <w:p w14:paraId="4D583D4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4CADA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6EE2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 xml:space="preserve"> – Parcurs 1 (călcâi R7 și </w:t>
            </w:r>
          </w:p>
          <w:p w14:paraId="0AFB29A9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9E3A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E69E9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1E1F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798A6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80E2A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RV protecție muncitori între orele 07.00 – 18.00.</w:t>
            </w:r>
          </w:p>
          <w:p w14:paraId="0C1456D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3961722A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753EB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B400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34AD9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B0A4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5F60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7DDD111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24E6C3D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43F46A1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7FEA2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0386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FF5E5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93A6B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3C62E7C0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F3750B" w14:paraId="5D12BF63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57EAF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A001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1C673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6F2B0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75D8F34C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A8EA4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EEFF0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7932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6625AF50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36FF8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B6A1D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629C8DAE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52589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DDA2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5467CF4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7DC64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EBCF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5663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F352D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80074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6146C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A2225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14B7A249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42B71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34F9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498+100</w:t>
            </w:r>
          </w:p>
          <w:p w14:paraId="6F821166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26E76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4A12C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7FC02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BCF91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6A473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FA126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612AF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1F7F6418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994C6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D49F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C7BDA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82738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5850F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E51B6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194F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100CF6D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65C9D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BC9F3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F3750B" w14:paraId="0588FEB4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FA703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7041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3E242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BCEE6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D2DF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7BA13FC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D728E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07A6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523A1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49946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0596A260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004EC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9C12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3D2E8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ECAAD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271211C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0212E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5DC84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9A91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7C758" w14:textId="77777777" w:rsidR="00F3750B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75077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423E39FE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FF8BD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66FE1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F0972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A13E3" w14:textId="77777777" w:rsidR="00F3750B" w:rsidRDefault="00F3750B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9AB28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1FF7E025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035EB147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62C3AF5B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082B299A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7AFDD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2B6F6" w14:textId="77777777" w:rsidR="00F3750B" w:rsidRDefault="00F3750B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1B0A3" w14:textId="77777777" w:rsidR="00F3750B" w:rsidRPr="00600D25" w:rsidRDefault="00F3750B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2630A" w14:textId="77777777" w:rsidR="00F3750B" w:rsidRPr="00D344C9" w:rsidRDefault="00F3750B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4168517F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3AA6D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E0812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8404D" w14:textId="77777777" w:rsidR="00F3750B" w:rsidRPr="00600D25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7B8CA" w14:textId="77777777" w:rsidR="00F3750B" w:rsidRDefault="00F3750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00C9101A" w14:textId="77777777" w:rsidR="00F3750B" w:rsidRDefault="00F3750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B6C71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65FC1154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1231A680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15CD2DF5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7B68BEFB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7C739F1D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AAC0628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518A7" w14:textId="77777777" w:rsidR="00F3750B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F9CB5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B7DA9" w14:textId="77777777" w:rsidR="00F3750B" w:rsidRPr="00600D25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06ED3" w14:textId="77777777" w:rsidR="00F3750B" w:rsidRDefault="00F3750B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1C9744B4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B3B7E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6401D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69597" w14:textId="77777777" w:rsidR="00F3750B" w:rsidRPr="00600D25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5A1D6" w14:textId="77777777" w:rsidR="00F3750B" w:rsidRDefault="00F3750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413E82BB" w14:textId="77777777" w:rsidR="00F3750B" w:rsidRDefault="00F3750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A20AB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406B4" w14:textId="77777777" w:rsidR="00F3750B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20547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13F1F" w14:textId="77777777" w:rsidR="00F3750B" w:rsidRPr="00600D25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F694B" w14:textId="77777777" w:rsidR="00F3750B" w:rsidRDefault="00F3750B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704F4D81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37ACA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A8993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C9F5A" w14:textId="77777777" w:rsidR="00F3750B" w:rsidRPr="00600D25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9F617" w14:textId="77777777" w:rsidR="00F3750B" w:rsidRDefault="00F3750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2CB9D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12A1828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26ED935F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B5904" w14:textId="77777777" w:rsidR="00F3750B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29618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4CD92" w14:textId="77777777" w:rsidR="00F3750B" w:rsidRPr="00600D25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F2305" w14:textId="77777777" w:rsidR="00F3750B" w:rsidRDefault="00F3750B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F3750B" w14:paraId="381ACF32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D5423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1895F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4EAFE65D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56A81" w14:textId="77777777" w:rsidR="00F3750B" w:rsidRPr="00600D25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3C635" w14:textId="77777777" w:rsidR="00F3750B" w:rsidRDefault="00F3750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0787B5F3" w14:textId="77777777" w:rsidR="00F3750B" w:rsidRDefault="00F3750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BE4D2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6394F" w14:textId="77777777" w:rsidR="00F3750B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170A1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A9DBD" w14:textId="77777777" w:rsidR="00F3750B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23FE9" w14:textId="77777777" w:rsidR="00F3750B" w:rsidRDefault="00F3750B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0E56C26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B8D3F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6B328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3D661" w14:textId="77777777" w:rsidR="00F3750B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420B4" w14:textId="77777777" w:rsidR="00F3750B" w:rsidRDefault="00F3750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76E96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A3820" w14:textId="77777777" w:rsidR="00F3750B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7EFFB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E272F" w14:textId="77777777" w:rsidR="00F3750B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1F5FD" w14:textId="77777777" w:rsidR="00F3750B" w:rsidRDefault="00F3750B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6DC47665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DAF6F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FF503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75D11" w14:textId="77777777" w:rsidR="00F3750B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A1B02" w14:textId="77777777" w:rsidR="00F3750B" w:rsidRDefault="00F3750B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B00A8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4FA35" w14:textId="77777777" w:rsidR="00F3750B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FA08A" w14:textId="77777777" w:rsidR="00F3750B" w:rsidRDefault="00F3750B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EAD71" w14:textId="77777777" w:rsidR="00F3750B" w:rsidRDefault="00F3750B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0A3B1" w14:textId="77777777" w:rsidR="00F3750B" w:rsidRDefault="00F3750B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F3750B" w14:paraId="24D281B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EEA44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E09FE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24691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9F4BA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E6B6C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BDEA2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8C2E0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8AC92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1226C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F3750B" w14:paraId="531312B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74CAE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58B14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3D4525E7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BEC22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E8654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75E42445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07083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93EC3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98B45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09409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BD911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7D57875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15FB4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14DD7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6193F597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17C73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FEC0B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181F388B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8D81C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752B6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CCDDB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249AD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13E80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3750B" w14:paraId="57C3653B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11D4F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E126D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6315B850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CB14C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AA174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2450A7C0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249A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8F618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5E1DD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6D1BE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96CE5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3750B" w14:paraId="787B589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F72AE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F6CC8" w14:textId="77777777" w:rsidR="00F3750B" w:rsidRDefault="00F3750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CF9F7" w14:textId="77777777" w:rsidR="00F3750B" w:rsidRDefault="00F3750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E533E" w14:textId="77777777" w:rsidR="00F3750B" w:rsidRDefault="00F3750B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C5B8C" w14:textId="77777777" w:rsidR="00F3750B" w:rsidRDefault="00F3750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0E499" w14:textId="77777777" w:rsidR="00F3750B" w:rsidRDefault="00F3750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E9A26" w14:textId="77777777" w:rsidR="00F3750B" w:rsidRDefault="00F3750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369C721B" w14:textId="77777777" w:rsidR="00F3750B" w:rsidRDefault="00F3750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24888" w14:textId="77777777" w:rsidR="00F3750B" w:rsidRDefault="00F3750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55143" w14:textId="77777777" w:rsidR="00F3750B" w:rsidRDefault="00F3750B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2ECDD7A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2B695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3333F" w14:textId="77777777" w:rsidR="00F3750B" w:rsidRDefault="00F3750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1A571" w14:textId="77777777" w:rsidR="00F3750B" w:rsidRDefault="00F3750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4CAAD" w14:textId="77777777" w:rsidR="00F3750B" w:rsidRDefault="00F3750B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01488" w14:textId="77777777" w:rsidR="00F3750B" w:rsidRDefault="00F3750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07C67" w14:textId="77777777" w:rsidR="00F3750B" w:rsidRDefault="00F3750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12A7A" w14:textId="77777777" w:rsidR="00F3750B" w:rsidRDefault="00F3750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7217407E" w14:textId="77777777" w:rsidR="00F3750B" w:rsidRDefault="00F3750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20821" w14:textId="77777777" w:rsidR="00F3750B" w:rsidRDefault="00F3750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E9243" w14:textId="77777777" w:rsidR="00F3750B" w:rsidRDefault="00F3750B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30406BD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5FED0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D400E" w14:textId="77777777" w:rsidR="00F3750B" w:rsidRDefault="00F3750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F03AE" w14:textId="77777777" w:rsidR="00F3750B" w:rsidRDefault="00F3750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D214F" w14:textId="77777777" w:rsidR="00F3750B" w:rsidRDefault="00F3750B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3B5DB" w14:textId="77777777" w:rsidR="00F3750B" w:rsidRDefault="00F3750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46A74" w14:textId="77777777" w:rsidR="00F3750B" w:rsidRDefault="00F3750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49A18" w14:textId="77777777" w:rsidR="00F3750B" w:rsidRDefault="00F3750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598835CD" w14:textId="77777777" w:rsidR="00F3750B" w:rsidRDefault="00F3750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4E452" w14:textId="77777777" w:rsidR="00F3750B" w:rsidRDefault="00F3750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7F860" w14:textId="77777777" w:rsidR="00F3750B" w:rsidRDefault="00F3750B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3750B" w14:paraId="06DABF30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6FA31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8FBC6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FA9D4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30E20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18884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0E0EEDD9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75E1E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29F42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47248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0FCB0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F3750B" w14:paraId="763FA18F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54059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25ABE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FFEA5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8CEB1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E3277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D22FB17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75E92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3F03D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42EE6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80620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F3750B" w14:paraId="007FED27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5E40A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9F521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DADE2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49F18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858C6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283EA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B75A2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CA896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C4914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1DC3BCA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48EE7EB6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F3750B" w14:paraId="4A7DE1CA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9AD43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8B0BE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14052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D2E5B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8251C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48B05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63594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244DC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87A72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2BE4F0B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79EB147C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F3750B" w14:paraId="4D9508C6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BEF41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66788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E9ADC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7A437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  <w:p w14:paraId="6D13B7F5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51403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D810C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C678C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D5CEB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29543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5T - 7T Oradea Est Cap Y.</w:t>
            </w:r>
          </w:p>
        </w:tc>
      </w:tr>
      <w:tr w:rsidR="00F3750B" w14:paraId="4C9B5C3A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E812C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E6EBE" w14:textId="77777777" w:rsidR="00F3750B" w:rsidRDefault="00F3750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B4F3B" w14:textId="77777777" w:rsidR="00F3750B" w:rsidRDefault="00F3750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B6CF7" w14:textId="77777777" w:rsidR="00F3750B" w:rsidRDefault="00F3750B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-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01419" w14:textId="77777777" w:rsidR="00F3750B" w:rsidRDefault="00F3750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FF127" w14:textId="77777777" w:rsidR="00F3750B" w:rsidRDefault="00F3750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3387D" w14:textId="77777777" w:rsidR="00F3750B" w:rsidRDefault="00F3750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651+550</w:t>
            </w:r>
          </w:p>
          <w:p w14:paraId="658AECA6" w14:textId="77777777" w:rsidR="00F3750B" w:rsidRDefault="00F3750B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651+684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582F5" w14:textId="77777777" w:rsidR="00F3750B" w:rsidRPr="00600D25" w:rsidRDefault="00F3750B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DC4FF" w14:textId="77777777" w:rsidR="00F3750B" w:rsidRDefault="00F3750B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3750B" w14:paraId="57BAF883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E04FE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28201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60C23268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4BC04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D9F12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C6988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940C6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6D8DF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1AAAE743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6BFBF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6C406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55A43175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CADBB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1A73D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9B3DD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603EC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9013804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EF601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04FD1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2DB66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77CB2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78BAF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4F26A7C4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18FEF953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8AFA6F1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F3750B" w14:paraId="0F7811A1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A4167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BD578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9609E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C6955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D21DD37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039DC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86D36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2849D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64644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26043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0D43E813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012ACC71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1F1AC9E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F3750B" w14:paraId="01D9EB34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8FF78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D57FD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563FE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9F45F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520A5F8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C038C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0CD47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FF835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1D3CF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77BC5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46243106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757981C7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1749DE3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F3750B" w14:paraId="11C3AEA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0E649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F416F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E11AC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8BEDE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EF3CA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B3525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29F17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DF63F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C8DE7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081CA78B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E54440E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F3750B" w14:paraId="72B142B8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FB674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730B2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3EB1E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F9832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14E75C7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9354C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E94ED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42CBA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4B33D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CF292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3AF2827D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484B8C6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F3750B" w14:paraId="3C7B89C1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96EEE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14B19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ABF20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2D536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86A675C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C2019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8134E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98854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FD50E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D726C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0E3B6823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816C475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F3750B" w14:paraId="14B63003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0955D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F1257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656+150</w:t>
            </w:r>
          </w:p>
          <w:p w14:paraId="727F4940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A1E8E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2DC45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7428FCC2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5996F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C1403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88503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3C0B3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44920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0D98FF56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C9F55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95B37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657+600</w:t>
            </w:r>
          </w:p>
          <w:p w14:paraId="170D36EF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11C4E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7BFFD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087D3D3B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2BEA0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7D0D3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2FA2F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49425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43CB1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7A7AA317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84016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F6E86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FDF0D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CBD6E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BF847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0FE0BB66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1F86B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3FBD7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107D9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6F822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43A0432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0BFD5D2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F3750B" w14:paraId="3BAB7798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FA656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D0A2F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04EC77DB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ECAAC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21893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5B56A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D80A4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D0B50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7DFF1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6FF43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3750B" w14:paraId="7FD694D2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7DC48" w14:textId="77777777" w:rsidR="00F3750B" w:rsidRDefault="00F3750B" w:rsidP="00F3750B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A9CBB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670BA552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23080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B860D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27B9C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CF62D" w14:textId="77777777" w:rsidR="00F3750B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CE267" w14:textId="77777777" w:rsidR="00F3750B" w:rsidRDefault="00F3750B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68340" w14:textId="77777777" w:rsidR="00F3750B" w:rsidRPr="00600D25" w:rsidRDefault="00F3750B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61593" w14:textId="77777777" w:rsidR="00F3750B" w:rsidRDefault="00F3750B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66183632" w14:textId="77777777" w:rsidR="00F3750B" w:rsidRPr="00836022" w:rsidRDefault="00F3750B" w:rsidP="0095691E">
      <w:pPr>
        <w:spacing w:before="40" w:line="192" w:lineRule="auto"/>
        <w:ind w:right="57"/>
        <w:rPr>
          <w:sz w:val="20"/>
          <w:lang w:val="en-US"/>
        </w:rPr>
      </w:pPr>
    </w:p>
    <w:p w14:paraId="01261BA9" w14:textId="77777777" w:rsidR="00F3750B" w:rsidRDefault="00F3750B" w:rsidP="00956F37">
      <w:pPr>
        <w:pStyle w:val="Heading1"/>
        <w:spacing w:line="360" w:lineRule="auto"/>
      </w:pPr>
      <w:r>
        <w:t>LINIA 301 N</w:t>
      </w:r>
    </w:p>
    <w:p w14:paraId="2DFFE4EF" w14:textId="77777777" w:rsidR="00F3750B" w:rsidRDefault="00F3750B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F3750B" w14:paraId="4D2CDABC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E63B1" w14:textId="77777777" w:rsidR="00F3750B" w:rsidRDefault="00F3750B" w:rsidP="00F3750B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34B7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3D5D2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ECA3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C4022E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7D4F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26B96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6417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B5D1B" w14:textId="77777777" w:rsidR="00F3750B" w:rsidRPr="0022092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FC8F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20E25C63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02A93" w14:textId="77777777" w:rsidR="00F3750B" w:rsidRDefault="00F3750B" w:rsidP="00F3750B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E1FC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69924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DF79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B0FF28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9333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E8199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EA26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8F865" w14:textId="77777777" w:rsidR="00F3750B" w:rsidRPr="0022092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E36A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4D5D834C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F07A6" w14:textId="77777777" w:rsidR="00F3750B" w:rsidRDefault="00F3750B" w:rsidP="00F3750B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5424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D3307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B701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487959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3ACE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C4CD2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BCB5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575AA" w14:textId="77777777" w:rsidR="00F3750B" w:rsidRPr="0022092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FF48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C344C3D" w14:textId="77777777" w:rsidR="00F3750B" w:rsidRPr="00474FB0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F3750B" w14:paraId="70911637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2CADC" w14:textId="77777777" w:rsidR="00F3750B" w:rsidRDefault="00F3750B" w:rsidP="00F3750B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D220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E5029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61FE4" w14:textId="77777777" w:rsidR="00F3750B" w:rsidRDefault="00F3750B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512565B" w14:textId="77777777" w:rsidR="00F3750B" w:rsidRDefault="00F3750B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7A37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623B5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4A1A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B82A1" w14:textId="77777777" w:rsidR="00F3750B" w:rsidRPr="0022092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F1BF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692269EC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E3871" w14:textId="77777777" w:rsidR="00F3750B" w:rsidRDefault="00F3750B" w:rsidP="00F3750B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7EF4B" w14:textId="77777777" w:rsidR="00F3750B" w:rsidRDefault="00F3750B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3B21D" w14:textId="77777777" w:rsidR="00F3750B" w:rsidRDefault="00F3750B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4E046" w14:textId="77777777" w:rsidR="00F3750B" w:rsidRDefault="00F3750B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CA548" w14:textId="77777777" w:rsidR="00F3750B" w:rsidRPr="00E4222D" w:rsidRDefault="00F3750B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6F0DC2C6" w14:textId="77777777" w:rsidR="00F3750B" w:rsidRPr="00E4222D" w:rsidRDefault="00F3750B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7DF61D70" w14:textId="77777777" w:rsidR="00F3750B" w:rsidRPr="00E4222D" w:rsidRDefault="00F3750B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65D44719" w14:textId="77777777" w:rsidR="00F3750B" w:rsidRDefault="00F3750B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87C33" w14:textId="77777777" w:rsidR="00F3750B" w:rsidRDefault="00F3750B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17C82" w14:textId="77777777" w:rsidR="00F3750B" w:rsidRDefault="00F3750B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241BE" w14:textId="77777777" w:rsidR="00F3750B" w:rsidRPr="0022092F" w:rsidRDefault="00F3750B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110E9" w14:textId="77777777" w:rsidR="00F3750B" w:rsidRDefault="00F3750B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11C97DDA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6742C" w14:textId="77777777" w:rsidR="00F3750B" w:rsidRDefault="00F3750B" w:rsidP="00F3750B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3BC5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D0EDA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F925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CCE08F1" w14:textId="77777777" w:rsidR="00F3750B" w:rsidRDefault="00F3750B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9F09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34D0F34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56 / 57 și </w:t>
            </w:r>
          </w:p>
          <w:p w14:paraId="4F10E93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5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0C730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66A3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55111" w14:textId="77777777" w:rsidR="00F3750B" w:rsidRPr="0022092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3BC8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53B4B8E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Cap București Nord </w:t>
            </w:r>
          </w:p>
          <w:p w14:paraId="572717D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paletă cu diagonală.</w:t>
            </w:r>
          </w:p>
        </w:tc>
      </w:tr>
      <w:tr w:rsidR="00F3750B" w14:paraId="6E884A86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DCE43" w14:textId="77777777" w:rsidR="00F3750B" w:rsidRDefault="00F3750B" w:rsidP="00F3750B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ED7C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5B78B57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5D38B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1625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29C7BF6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7045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F998F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2F64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E5728" w14:textId="77777777" w:rsidR="00F3750B" w:rsidRPr="0022092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28C2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7B765EA6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FEF03" w14:textId="77777777" w:rsidR="00F3750B" w:rsidRDefault="00F3750B" w:rsidP="00F3750B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13B8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48F9D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66C7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466B5FB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353C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1F10B5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E29CF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6AC0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3AEB1" w14:textId="77777777" w:rsidR="00F3750B" w:rsidRPr="0022092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17DD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719FEB8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13C02914" w14:textId="77777777" w:rsidR="00F3750B" w:rsidRDefault="00F3750B" w:rsidP="00E81B3B">
      <w:pPr>
        <w:pStyle w:val="Heading1"/>
        <w:spacing w:line="360" w:lineRule="auto"/>
      </w:pPr>
      <w:r>
        <w:t>LINIA 314 G</w:t>
      </w:r>
    </w:p>
    <w:p w14:paraId="4DF492B8" w14:textId="77777777" w:rsidR="00F3750B" w:rsidRDefault="00F3750B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F3750B" w14:paraId="641E67E6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D8E5C" w14:textId="77777777" w:rsidR="00F3750B" w:rsidRDefault="00F3750B" w:rsidP="00F3750B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B406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1A4BB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9451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69C752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0B47EF7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A002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45E76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8B89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E965B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AF38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49584441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4D02C" w14:textId="77777777" w:rsidR="00F3750B" w:rsidRDefault="00F3750B" w:rsidP="00F3750B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31E3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B3C76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B46E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B0C8D3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5B92941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8A5E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15D71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A9FA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C91C8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168A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688C5006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F41EF" w14:textId="77777777" w:rsidR="00F3750B" w:rsidRDefault="00F3750B" w:rsidP="00F3750B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1633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8E6D6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C8B1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411BC8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ACE4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852F4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360B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11821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77BD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29E59B8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5049E335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6E90B" w14:textId="77777777" w:rsidR="00F3750B" w:rsidRDefault="00F3750B" w:rsidP="00F3750B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7364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AB949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2D76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46F230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F806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D1C53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4652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8A00A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0A5E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EB9930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414C79E6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E5187" w14:textId="77777777" w:rsidR="00F3750B" w:rsidRDefault="00F3750B" w:rsidP="00F3750B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A89B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35F33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7CFE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7F901A2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564905F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4A77AC6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EB28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4CD12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C237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AB7FF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18AF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1A0979A4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D3C6E" w14:textId="77777777" w:rsidR="00F3750B" w:rsidRDefault="00F3750B" w:rsidP="00F3750B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4139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F5FB7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7D89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1BED918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03F5562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75F76CD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736F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3964B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96D7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8A314" w14:textId="77777777" w:rsidR="00F3750B" w:rsidRPr="00DF53C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5091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88C3F59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23C43B88" w14:textId="77777777" w:rsidR="00F3750B" w:rsidRDefault="00F3750B" w:rsidP="003A5387">
      <w:pPr>
        <w:pStyle w:val="Heading1"/>
        <w:spacing w:line="360" w:lineRule="auto"/>
      </w:pPr>
      <w:r>
        <w:t>LINIA 316</w:t>
      </w:r>
    </w:p>
    <w:p w14:paraId="3A2C962A" w14:textId="77777777" w:rsidR="00F3750B" w:rsidRDefault="00F3750B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3750B" w14:paraId="5055BAE2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9A737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0E0A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6D07E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92E3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707FCA6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4AF2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04E01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D1FF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FB833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A26D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A81B7D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D7583F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F3750B" w14:paraId="15AB192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F43A7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2FF1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0C948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6A44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8F87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6D7070F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0DAB03C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74BDDFB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333C15D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231ED94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71837D5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D7EE6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A323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56110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9910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7BDC13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F3750B" w14:paraId="7BCF9FD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FC3E7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B689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8ED88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D517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5C9B6B5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1E76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9C6815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C4E7A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B8BC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EACC2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6694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0621B6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C2A20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F3750B" w14:paraId="64452016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2FF9F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569C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7CA2A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3830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4CD762B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3BE6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C7C25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33B5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805F1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8D52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49AEEDAA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CE8AC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6F1E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B7946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82F3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368776E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9E27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21245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3EAD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5D543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32F0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5C071590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0645B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6C97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5D1C460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76C5C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4DBE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163484D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8B26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0D6C9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CADD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6F71E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2E8B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5826108E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32808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371E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59132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002A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3AD0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2650D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B665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1B714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938D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7456BF4D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5F505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5AE1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3A136F3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E2477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9A56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5D7B0E6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5334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E0AA7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BA84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345CA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957B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6E562F8F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5D32D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335E4" w14:textId="77777777" w:rsidR="00F3750B" w:rsidRDefault="00F3750B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31277626" w14:textId="77777777" w:rsidR="00F3750B" w:rsidRDefault="00F3750B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C4F45" w14:textId="77777777" w:rsidR="00F3750B" w:rsidRDefault="00F3750B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9DE22" w14:textId="77777777" w:rsidR="00F3750B" w:rsidRDefault="00F3750B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1CBBB6EA" w14:textId="77777777" w:rsidR="00F3750B" w:rsidRDefault="00F3750B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4EC86" w14:textId="77777777" w:rsidR="00F3750B" w:rsidRDefault="00F3750B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2AF65" w14:textId="77777777" w:rsidR="00F3750B" w:rsidRDefault="00F3750B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F5994" w14:textId="77777777" w:rsidR="00F3750B" w:rsidRDefault="00F3750B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C8331" w14:textId="77777777" w:rsidR="00F3750B" w:rsidRPr="00F6236C" w:rsidRDefault="00F3750B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1EC62" w14:textId="77777777" w:rsidR="00F3750B" w:rsidRDefault="00F3750B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36AFEDCA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B777C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3B7A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A236B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D82D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2241F43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3721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DDE4F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66EB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33409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FFBE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3C1F4164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2378D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9D58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20D9C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10AE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B91E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3E19839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73DB146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36AB4CC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64AD242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15019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ABE0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9D2F1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E0F5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06DEA860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C696E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55B1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4F2D9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5591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451743F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7EDB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6787772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52F2B55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3777D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BC8A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EA5FC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2882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F3750B" w14:paraId="657B20BC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E1AAE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25AB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7EDE8EE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CC96C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8132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65B437C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CC15B" w14:textId="77777777" w:rsidR="00F3750B" w:rsidRPr="00273EC0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2A7C2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AA64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AB63C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DE29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6752550D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3B0A0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BCC4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8BE0D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FAEA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2A9CCDE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50E4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2C749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42C8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C7421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00E5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7E81FDF4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5B7D3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A0D4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BCDF5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90B5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7574F28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A054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970F4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EF34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855FE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7D1A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1A09F612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86C21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91CC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2FD7A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307B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593BBB8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58E1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91212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7373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D6058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5C81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0727913C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1D09B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C8967" w14:textId="77777777" w:rsidR="00F3750B" w:rsidRDefault="00F3750B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0ECFE5A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9D1BE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047F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083544F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4869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BF8D2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538F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79A80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EE58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098AFB16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B5895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1FEE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DD026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6F38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177A7FC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5C6E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D1159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F2CF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DE5D1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638B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58DF69FB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F215B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F79E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43E3B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4107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0B384D1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25D7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8B6EF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ECFB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32746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67E1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27CCAD50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19C2D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1239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0BBF4F5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4981F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CC85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E545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7A524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72DB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2BFCB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4AC8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098BF80A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194DA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8514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1032E1C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CE9CA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190F9" w14:textId="77777777" w:rsidR="00F3750B" w:rsidRPr="00830247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368D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9C56B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74E0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8FFD7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BB5D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2108978A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73F91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E96C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58BA7EB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B53ED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F55B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22B8CE56" w14:textId="77777777" w:rsidR="00F3750B" w:rsidRPr="00830247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0863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8F48C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A642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1A023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9226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123FFF4B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A5ABA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78A5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39768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43C2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44C4C06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5B1D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37193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8D54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B5D43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5A3F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7FD25FC8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19B71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5048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CB8DD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CEB1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0D93FEB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07EC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CD4F7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2C97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6E4DA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64FD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67AB6E47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16E4C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1302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0B011A2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4A5FA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04BE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D905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78AA9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F578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E941D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4F8D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684F6AAD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284A4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7622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DD640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12BC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6A69DCB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54DB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45621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8FD3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7F16A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54AB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15F9E733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C4AC9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DD5F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775723F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CECB7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204B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BD15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A25C2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75DB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21D73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0AFE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18C9AACC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749AC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2238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9B5EE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534A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31E2495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4FB9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53118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919A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9A410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7BA7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73CA855A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A0ABC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A91B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59F0E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3BA0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73552FA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21CF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D2C62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C757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3CD46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6A4E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410639E" w14:textId="77777777" w:rsidR="00F3750B" w:rsidRPr="000D7AA7" w:rsidRDefault="00F3750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F3750B" w14:paraId="520EF1AD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ACF8C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8FF7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CFDEC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63F7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703CC3D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2F21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F340D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CB7A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F69B3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6C98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4E011D6F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A5051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7FE6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7C7894F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844EA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895D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5819CC0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4D75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74581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2589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D0321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DC8E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0ED5872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30B29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FE39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AB41B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C35A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7B32B98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37D7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4F195A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6E375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0FDE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9979B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9E57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65064D5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F03D1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22D2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30FC501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A8C41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36F0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7CC7627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86F7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980DA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0E36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05602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06D0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6943B1B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F3750B" w14:paraId="74390B49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2E158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BD0C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513AB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07BD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274C80C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48A8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29CFC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D176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7E2E6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85D8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69036E80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2EA7A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A270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745A7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7EDE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568EE01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84B3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97969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3661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176D9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936A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55114DA9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314AB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CBAB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4BD99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A87B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3F65A8D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AF16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C108D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3CF0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A4FA1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DB8A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F3750B" w14:paraId="4C648DB7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D1D52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A8CD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AA4FF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892A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42FE8CC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B50B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331BA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7727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F9E38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5936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F3750B" w14:paraId="16B6BB31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D8144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4FB1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1CF69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EED7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91E6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6CF974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C4EED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C879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A1C6C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1250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1C26C74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3AE62AC2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81193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73F3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21DB0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9E5E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6414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6C464D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D7095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4F43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9FE5B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FC61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1C105DA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7B3A7E27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332D0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1235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588E9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2375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1DE22FF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7006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9B6676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A8071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E193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AF6C0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9096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EBB871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F3750B" w14:paraId="142BFE1A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6A7AA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AE43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232C7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2CE7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5A08753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596B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4CF4059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6FED1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A820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B01D0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1561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4E1704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9E04D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F3750B" w14:paraId="4EC1D39B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FF10D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F761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2E9B6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CC74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7D35D8A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5E4E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63EC129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30BEA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D0C0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2C09B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3DB4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C1F9B3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91785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F3750B" w14:paraId="7AB0D573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FB7C6" w14:textId="77777777" w:rsidR="00F3750B" w:rsidRDefault="00F3750B" w:rsidP="00F3750B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A184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2EEB5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C5A1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6308F10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2AC9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C743F6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01EE3" w14:textId="77777777" w:rsidR="00F3750B" w:rsidRPr="00514DA4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DE29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A01C2" w14:textId="77777777" w:rsidR="00F3750B" w:rsidRPr="00F6236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25FF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057930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6CF98F6A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1CA514FD" w14:textId="77777777" w:rsidR="00F3750B" w:rsidRDefault="00F3750B" w:rsidP="0080110B">
      <w:pPr>
        <w:pStyle w:val="Heading1"/>
        <w:spacing w:line="360" w:lineRule="auto"/>
      </w:pPr>
      <w:r>
        <w:t>LINIA 322</w:t>
      </w:r>
    </w:p>
    <w:p w14:paraId="0422F28C" w14:textId="77777777" w:rsidR="00F3750B" w:rsidRDefault="00F3750B" w:rsidP="00925A61">
      <w:pPr>
        <w:pStyle w:val="Heading1"/>
        <w:spacing w:line="360" w:lineRule="auto"/>
        <w:rPr>
          <w:b w:val="0"/>
          <w:bCs w:val="0"/>
          <w:sz w:val="8"/>
        </w:rPr>
      </w:pPr>
      <w:r>
        <w:t>CÂMPIA TURZII - TURDA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F3750B" w14:paraId="55765AC1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FA705" w14:textId="77777777" w:rsidR="00F3750B" w:rsidRDefault="00F3750B" w:rsidP="00F3750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7539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DB8F9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DCD0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66EF2B3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A5E4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vârf sch. 23 la </w:t>
            </w:r>
          </w:p>
          <w:p w14:paraId="25DFE6E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călcâi TDJ </w:t>
            </w:r>
          </w:p>
          <w:p w14:paraId="19AA9B6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82145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13B0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1F852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042E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33349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Grupa de linii Turda.</w:t>
            </w:r>
          </w:p>
        </w:tc>
      </w:tr>
      <w:tr w:rsidR="00F3750B" w14:paraId="47EFE886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47149" w14:textId="77777777" w:rsidR="00F3750B" w:rsidRDefault="00F3750B" w:rsidP="00F3750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AC8D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70F2E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E515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1B52892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3CF1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C9B38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B827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9083E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DF36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spre grupa de linii Turda. </w:t>
            </w:r>
          </w:p>
        </w:tc>
      </w:tr>
      <w:tr w:rsidR="00F3750B" w14:paraId="213E22A2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82D4D" w14:textId="77777777" w:rsidR="00F3750B" w:rsidRDefault="00F3750B" w:rsidP="00F3750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ECDE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DABC0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2AB4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980D9E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3F4A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D183C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79BC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FDCF0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BAD2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spre grupa de linii Turda. </w:t>
            </w:r>
          </w:p>
        </w:tc>
      </w:tr>
      <w:tr w:rsidR="00F3750B" w14:paraId="011C20C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C371B2" w14:textId="77777777" w:rsidR="00F3750B" w:rsidRDefault="00F3750B" w:rsidP="00F3750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DB97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1EBF7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650B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2883BBE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</w:t>
            </w:r>
          </w:p>
          <w:p w14:paraId="60CD2A2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2 şi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7A0D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043380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9DE34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E536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32A9B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6440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09FC828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F22252C" w14:textId="77777777" w:rsidR="00F3750B" w:rsidRDefault="00F3750B" w:rsidP="00F3750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8C94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E61EE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F9B0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55BA9AB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</w:t>
            </w:r>
          </w:p>
          <w:p w14:paraId="72CECD3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3127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4509341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staţie </w:t>
            </w:r>
            <w:r w:rsidRPr="005B2AF6">
              <w:rPr>
                <w:b/>
                <w:bCs/>
                <w:sz w:val="19"/>
                <w:szCs w:val="19"/>
                <w:lang w:val="ro-RO"/>
              </w:rPr>
              <w:t>Grupa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</w:t>
            </w:r>
            <w:r w:rsidRPr="005B2AF6">
              <w:rPr>
                <w:b/>
                <w:bCs/>
                <w:sz w:val="19"/>
                <w:szCs w:val="19"/>
                <w:lang w:val="ro-RO"/>
              </w:rPr>
              <w:t>A</w:t>
            </w:r>
            <w:r>
              <w:rPr>
                <w:b/>
                <w:bCs/>
                <w:sz w:val="20"/>
                <w:lang w:val="ro-RO"/>
              </w:rPr>
              <w:t xml:space="preserve"> şi </w:t>
            </w:r>
          </w:p>
          <w:p w14:paraId="0D1FC7F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12 </w:t>
            </w:r>
          </w:p>
          <w:p w14:paraId="17476AB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(restul liniei este închisă)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66885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46EF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1B97F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606B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24FAFE9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966E4" w14:textId="77777777" w:rsidR="00F3750B" w:rsidRDefault="00F3750B" w:rsidP="00F3750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D027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5+635</w:t>
            </w:r>
          </w:p>
          <w:p w14:paraId="6D3517B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5+685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C1BC1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1853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6400817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0273C76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 3 /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5F9C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C6A6B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B3F8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1ABEF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DD40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526AE192" w14:textId="77777777">
        <w:trPr>
          <w:cantSplit/>
          <w:trHeight w:val="629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57A43" w14:textId="77777777" w:rsidR="00F3750B" w:rsidRDefault="00F3750B" w:rsidP="00F3750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037E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D7169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4907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4A376F2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4BB065B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schimbătorul </w:t>
            </w:r>
          </w:p>
          <w:p w14:paraId="493BE87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numărul 8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0F64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6+550</w:t>
            </w:r>
          </w:p>
          <w:p w14:paraId="2F055A6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A4CB3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D781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42CEB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C202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1FBDBA1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C709C" w14:textId="77777777" w:rsidR="00F3750B" w:rsidRDefault="00F3750B" w:rsidP="00F3750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8F0F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0AA23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BF75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Turda </w:t>
            </w:r>
          </w:p>
          <w:p w14:paraId="5ABC199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ED26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849BE3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3EC53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DEE8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4FB6D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E4F8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57ED4F59" w14:textId="77777777">
        <w:trPr>
          <w:cantSplit/>
          <w:trHeight w:val="1114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91292" w14:textId="77777777" w:rsidR="00F3750B" w:rsidRDefault="00F3750B" w:rsidP="00F3750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A3B7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70DB5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5A05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52F3E27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</w:t>
            </w:r>
          </w:p>
          <w:p w14:paraId="714310E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3, 15, 17 şi 22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C071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8FEC1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2268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DD368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3EAA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7E862FD1" w14:textId="77777777">
        <w:trPr>
          <w:cantSplit/>
          <w:trHeight w:val="197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9E4E5" w14:textId="77777777" w:rsidR="00F3750B" w:rsidRDefault="00F3750B" w:rsidP="00F3750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EFDB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6+660</w:t>
            </w:r>
          </w:p>
          <w:p w14:paraId="6276E9E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84020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0D31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0C6F979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30173B2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 5 /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5CD1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AD256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4104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21264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87DF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06AF17A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56E1E" w14:textId="77777777" w:rsidR="00F3750B" w:rsidRDefault="00F3750B" w:rsidP="00F3750B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E653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DD39D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BDF5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3CE3D40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954E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AE548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AB9F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C5AFE" w14:textId="77777777" w:rsidR="00F3750B" w:rsidRPr="00147A63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BB99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149A836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şi 8.</w:t>
            </w:r>
          </w:p>
        </w:tc>
      </w:tr>
    </w:tbl>
    <w:p w14:paraId="062C0FDC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12CFD1DE" w14:textId="77777777" w:rsidR="00F3750B" w:rsidRDefault="00F3750B" w:rsidP="00C022B2">
      <w:pPr>
        <w:pStyle w:val="Heading1"/>
        <w:spacing w:line="276" w:lineRule="auto"/>
      </w:pPr>
      <w:r>
        <w:lastRenderedPageBreak/>
        <w:t>LINIA 328</w:t>
      </w:r>
    </w:p>
    <w:p w14:paraId="49B2EB91" w14:textId="77777777" w:rsidR="00F3750B" w:rsidRDefault="00F3750B" w:rsidP="00C022B2">
      <w:pPr>
        <w:pStyle w:val="Heading1"/>
        <w:spacing w:line="276" w:lineRule="auto"/>
        <w:rPr>
          <w:b w:val="0"/>
          <w:bCs w:val="0"/>
          <w:sz w:val="8"/>
        </w:rPr>
      </w:pPr>
      <w:r>
        <w:t>ARAD - ORADEA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3750B" w14:paraId="4C976109" w14:textId="77777777">
        <w:trPr>
          <w:cantSplit/>
          <w:trHeight w:val="6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4032C" w14:textId="77777777" w:rsidR="00F3750B" w:rsidRDefault="00F3750B" w:rsidP="00F3750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AA598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FA6BC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C776E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Utvinişu Nou</w:t>
            </w:r>
          </w:p>
          <w:p w14:paraId="149E77A1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</w:t>
            </w:r>
          </w:p>
          <w:p w14:paraId="1E60059A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Utvinişu Nou -</w:t>
            </w:r>
          </w:p>
          <w:p w14:paraId="64C39B91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Sântana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3F37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05514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CBE3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7+400</w:t>
            </w:r>
          </w:p>
          <w:p w14:paraId="103A885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E5B10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83147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34CEBCF0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273DA" w14:textId="77777777" w:rsidR="00F3750B" w:rsidRDefault="00F3750B" w:rsidP="00F3750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36D60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7ED63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AF64A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Utvinişu Nou</w:t>
            </w:r>
          </w:p>
          <w:p w14:paraId="4BC72A28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91FFE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D167D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46A43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D76AA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E27EE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368F0EC7" w14:textId="77777777">
        <w:trPr>
          <w:cantSplit/>
          <w:trHeight w:val="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3171B" w14:textId="77777777" w:rsidR="00F3750B" w:rsidRDefault="00F3750B" w:rsidP="00F3750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A516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2D515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56496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23C0C628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EA31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6431918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69DF6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6C3F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83C77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4460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65BC728B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6AB0E" w14:textId="77777777" w:rsidR="00F3750B" w:rsidRDefault="00F3750B" w:rsidP="00F3750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D0BD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CAD3E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F17D1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59E15CCE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2274C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E9A6DF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A8BE1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A2F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51213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34CDA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81AE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31071972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336E9" w14:textId="77777777" w:rsidR="00F3750B" w:rsidRDefault="00F3750B" w:rsidP="00F3750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E382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47+000</w:t>
            </w:r>
          </w:p>
          <w:p w14:paraId="2D1CE9C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1B802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D057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Chișineu Criș </w:t>
            </w:r>
          </w:p>
          <w:p w14:paraId="35074673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687C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50ED4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6B3F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288C8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6452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6BC4998C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7FA0F" w14:textId="77777777" w:rsidR="00F3750B" w:rsidRDefault="00F3750B" w:rsidP="00F3750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114E0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54+900</w:t>
            </w:r>
          </w:p>
          <w:p w14:paraId="06BA9FE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63D09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0585C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Chișineu Criș -</w:t>
            </w:r>
          </w:p>
          <w:p w14:paraId="2E3AB650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Ciumeghiu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0DC5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13E03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4B51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4B99B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13F42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07AB7743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37024" w14:textId="77777777" w:rsidR="00F3750B" w:rsidRDefault="00F3750B" w:rsidP="00F3750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1FEA6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323F6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75F4C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Ciumeghiu </w:t>
            </w:r>
          </w:p>
          <w:p w14:paraId="6A5FB2A9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5E53E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8724A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5309C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6C58F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5E69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3F72F5CA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B015B" w14:textId="77777777" w:rsidR="00F3750B" w:rsidRDefault="00F3750B" w:rsidP="00F3750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FECD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E5D81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616C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Salonta</w:t>
            </w:r>
          </w:p>
          <w:p w14:paraId="79A5706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595E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EE4963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3608C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BA6E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F2080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E7889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02C00AB4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C0DF1" w14:textId="77777777" w:rsidR="00F3750B" w:rsidRDefault="00F3750B" w:rsidP="00F3750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F9BE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89+324</w:t>
            </w:r>
          </w:p>
          <w:p w14:paraId="49CE014E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93+910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4F33C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44632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Salonta – Ax Cefa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5E0AE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937FE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601BD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D69CD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0DBE0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14:paraId="778F0DB3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74547" w14:textId="77777777" w:rsidR="00F3750B" w:rsidRDefault="00F3750B" w:rsidP="00F3750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97CE0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104+276</w:t>
            </w:r>
          </w:p>
          <w:p w14:paraId="7298842D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39447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C5137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Leș Bihor – </w:t>
            </w:r>
          </w:p>
          <w:p w14:paraId="41349AA0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CB85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83DF0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D0EB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A0C86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F3132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14:paraId="66D89DEE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D7141" w14:textId="77777777" w:rsidR="00F3750B" w:rsidRDefault="00F3750B" w:rsidP="00F3750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EB3BE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22D6F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5B1A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22CCFB3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EDCAD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4B550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C771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1433C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D3022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3 A,  4 A, 7 A, 1 B, </w:t>
            </w:r>
          </w:p>
          <w:p w14:paraId="67FC724C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B, 3 B, Cap Y.</w:t>
            </w:r>
          </w:p>
          <w:p w14:paraId="5AB9C7D1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433809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F3750B" w14:paraId="6776AEC5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FB072" w14:textId="77777777" w:rsidR="00F3750B" w:rsidRDefault="00F3750B" w:rsidP="00F3750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0B7F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F560D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5153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64CB359E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4E46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B6D35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954A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19908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8A63F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A, 1B - 3B, </w:t>
            </w:r>
          </w:p>
          <w:p w14:paraId="0C0E664D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Depou, Cap Y.</w:t>
            </w:r>
          </w:p>
          <w:p w14:paraId="1F776048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B5687F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F3750B" w14:paraId="1E266954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BA537" w14:textId="77777777" w:rsidR="00F3750B" w:rsidRDefault="00F3750B" w:rsidP="00F3750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E0D2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BEA76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E816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7A376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A60A1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6CB8B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B7FFE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A0DB7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E22D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A, Cap Y.</w:t>
            </w:r>
          </w:p>
          <w:p w14:paraId="5EED90C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AD7A6CA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F3750B" w14:paraId="2A8F9D13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37C1B" w14:textId="77777777" w:rsidR="00F3750B" w:rsidRDefault="00F3750B" w:rsidP="00F3750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CE151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C9B2B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9AA0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001D57B8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ADABB" w14:textId="77777777" w:rsidR="00F3750B" w:rsidRPr="002A60A1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A60A1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5E3D8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2A841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D890C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F7D7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3A, 4A, Cap Y.</w:t>
            </w:r>
          </w:p>
          <w:p w14:paraId="355DB5A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0E4C3D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F3750B" w14:paraId="7960E926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99E5E" w14:textId="77777777" w:rsidR="00F3750B" w:rsidRDefault="00F3750B" w:rsidP="00F3750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D6C6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415EA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986D3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DC63E2A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BD8A7" w14:textId="77777777" w:rsidR="00F3750B" w:rsidRPr="002A60A1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36133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4B5E6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30044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DDDA9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7A, 1B - 3B și </w:t>
            </w:r>
          </w:p>
          <w:p w14:paraId="178D75A3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Depou Cap Y.</w:t>
            </w:r>
          </w:p>
          <w:p w14:paraId="28E6AE81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4C15EDC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F3750B" w14:paraId="3F9B9D58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D3EBC" w14:textId="77777777" w:rsidR="00F3750B" w:rsidRDefault="00F3750B" w:rsidP="00F3750B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C6360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D32BD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066D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905E1F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B238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F384D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FD3A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7032F" w14:textId="77777777" w:rsidR="00F3750B" w:rsidRPr="00FA2F25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1FC49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3A, 4 A și </w:t>
            </w:r>
          </w:p>
          <w:p w14:paraId="7A587108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Depoul Oradea.</w:t>
            </w:r>
          </w:p>
          <w:p w14:paraId="2DF52B21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846822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</w:tbl>
    <w:p w14:paraId="4FF00D43" w14:textId="77777777" w:rsidR="00F3750B" w:rsidRDefault="00F3750B" w:rsidP="00C022B2">
      <w:pPr>
        <w:spacing w:before="40" w:after="40" w:line="276" w:lineRule="auto"/>
        <w:ind w:right="57"/>
        <w:rPr>
          <w:sz w:val="20"/>
          <w:lang w:val="ro-RO"/>
        </w:rPr>
      </w:pPr>
    </w:p>
    <w:p w14:paraId="7F008EF6" w14:textId="77777777" w:rsidR="00F3750B" w:rsidRDefault="00F3750B" w:rsidP="00DE004B">
      <w:pPr>
        <w:pStyle w:val="Heading1"/>
        <w:spacing w:line="360" w:lineRule="auto"/>
      </w:pPr>
      <w:r>
        <w:t>LINIA 333</w:t>
      </w:r>
    </w:p>
    <w:p w14:paraId="53796CAD" w14:textId="77777777" w:rsidR="00F3750B" w:rsidRDefault="00F3750B" w:rsidP="00BF4A2E">
      <w:pPr>
        <w:pStyle w:val="Heading1"/>
        <w:spacing w:line="360" w:lineRule="auto"/>
        <w:rPr>
          <w:b w:val="0"/>
          <w:bCs w:val="0"/>
          <w:sz w:val="8"/>
        </w:rPr>
      </w:pPr>
      <w:r>
        <w:t>SALONTA – FRONTIERA DE STAT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F3750B" w14:paraId="106D7A3B" w14:textId="77777777" w:rsidTr="00E15203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B05AE" w14:textId="77777777" w:rsidR="00F3750B" w:rsidRDefault="00F3750B" w:rsidP="00F3750B">
            <w:pPr>
              <w:numPr>
                <w:ilvl w:val="0"/>
                <w:numId w:val="33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5E66F" w14:textId="77777777" w:rsidR="00F3750B" w:rsidRDefault="00F3750B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4+800</w:t>
            </w:r>
          </w:p>
          <w:p w14:paraId="320624D7" w14:textId="77777777" w:rsidR="00F3750B" w:rsidRDefault="00F3750B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010F7" w14:textId="77777777" w:rsidR="00F3750B" w:rsidRPr="00E15203" w:rsidRDefault="00F3750B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15203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7AACC" w14:textId="77777777" w:rsidR="00F3750B" w:rsidRDefault="00F3750B" w:rsidP="00E1520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Salonta – </w:t>
            </w:r>
          </w:p>
          <w:p w14:paraId="6540307E" w14:textId="77777777" w:rsidR="00F3750B" w:rsidRDefault="00F3750B" w:rsidP="00E1520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Frontiera de Stat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1508D" w14:textId="77777777" w:rsidR="00F3750B" w:rsidRDefault="00F3750B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C17F3" w14:textId="77777777" w:rsidR="00F3750B" w:rsidRDefault="00F3750B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FA03E" w14:textId="77777777" w:rsidR="00F3750B" w:rsidRDefault="00F3750B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331A1" w14:textId="77777777" w:rsidR="00F3750B" w:rsidRDefault="00F3750B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743D5CA" w14:textId="77777777" w:rsidR="00F3750B" w:rsidRDefault="00F3750B" w:rsidP="0095517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29C514DE" w14:textId="77777777" w:rsidTr="00E15203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6E6B9" w14:textId="77777777" w:rsidR="00F3750B" w:rsidRDefault="00F3750B" w:rsidP="00F3750B">
            <w:pPr>
              <w:numPr>
                <w:ilvl w:val="0"/>
                <w:numId w:val="33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E375F" w14:textId="77777777" w:rsidR="00F3750B" w:rsidRDefault="00F3750B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10+700</w:t>
            </w:r>
          </w:p>
          <w:p w14:paraId="079F347F" w14:textId="77777777" w:rsidR="00F3750B" w:rsidRDefault="00F3750B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12+100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D9EB8" w14:textId="77777777" w:rsidR="00F3750B" w:rsidRPr="00E15203" w:rsidRDefault="00F3750B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E9D41" w14:textId="77777777" w:rsidR="00F3750B" w:rsidRDefault="00F3750B" w:rsidP="00E1520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Salonta – </w:t>
            </w:r>
          </w:p>
          <w:p w14:paraId="51D3D175" w14:textId="77777777" w:rsidR="00F3750B" w:rsidRDefault="00F3750B" w:rsidP="00E1520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Frontiera de Stat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7563C" w14:textId="77777777" w:rsidR="00F3750B" w:rsidRDefault="00F3750B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428BF" w14:textId="77777777" w:rsidR="00F3750B" w:rsidRDefault="00F3750B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BDEE9" w14:textId="77777777" w:rsidR="00F3750B" w:rsidRDefault="00F3750B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35AFA" w14:textId="77777777" w:rsidR="00F3750B" w:rsidRDefault="00F3750B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315E37D" w14:textId="77777777" w:rsidR="00F3750B" w:rsidRDefault="00F3750B" w:rsidP="0095517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8BE5634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01A8C4FF" w14:textId="77777777" w:rsidR="00F3750B" w:rsidRDefault="00F3750B" w:rsidP="008C333F">
      <w:pPr>
        <w:pStyle w:val="Heading1"/>
        <w:spacing w:line="360" w:lineRule="auto"/>
      </w:pPr>
      <w:r>
        <w:t>LINIA 335</w:t>
      </w:r>
    </w:p>
    <w:p w14:paraId="429A1DAA" w14:textId="77777777" w:rsidR="00F3750B" w:rsidRDefault="00F3750B" w:rsidP="00AA23E7">
      <w:pPr>
        <w:pStyle w:val="Heading1"/>
        <w:spacing w:line="360" w:lineRule="auto"/>
        <w:rPr>
          <w:b w:val="0"/>
          <w:bCs w:val="0"/>
          <w:sz w:val="8"/>
        </w:rPr>
      </w:pPr>
      <w:r>
        <w:t>EPISCOPIA BIHOR - ORADEA VEST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F3750B" w14:paraId="3700FC60" w14:textId="77777777">
        <w:trPr>
          <w:cantSplit/>
          <w:trHeight w:val="6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0D0FC" w14:textId="77777777" w:rsidR="00F3750B" w:rsidRDefault="00F3750B" w:rsidP="00F3750B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E2AC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B652A" w14:textId="77777777" w:rsidR="00F3750B" w:rsidRPr="009050E5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4CC6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37F7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</w:t>
            </w:r>
          </w:p>
          <w:p w14:paraId="3A0CBF9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  <w:p w14:paraId="161F87E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EA182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6CF3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86CC3" w14:textId="77777777" w:rsidR="00F3750B" w:rsidRPr="009050E5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1516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4BB63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9AAD8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7 - 17, Cap X.</w:t>
            </w:r>
          </w:p>
        </w:tc>
      </w:tr>
      <w:tr w:rsidR="00F3750B" w14:paraId="3254D072" w14:textId="77777777">
        <w:trPr>
          <w:cantSplit/>
          <w:trHeight w:val="6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EB5E8" w14:textId="77777777" w:rsidR="00F3750B" w:rsidRDefault="00F3750B" w:rsidP="00F3750B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5669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2+090</w:t>
            </w:r>
          </w:p>
          <w:p w14:paraId="066E6D0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87C47" w14:textId="77777777" w:rsidR="00F3750B" w:rsidRPr="009050E5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4A37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Episcopia Bihor – </w:t>
            </w:r>
          </w:p>
          <w:p w14:paraId="4D2090E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3EB5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891B9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B185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16292" w14:textId="77777777" w:rsidR="00F3750B" w:rsidRPr="009050E5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F783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7ACD6ACB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3A608F25" w14:textId="77777777" w:rsidR="00F3750B" w:rsidRDefault="00F3750B" w:rsidP="00274DBB">
      <w:pPr>
        <w:pStyle w:val="Heading1"/>
        <w:spacing w:line="360" w:lineRule="auto"/>
      </w:pPr>
      <w:r>
        <w:lastRenderedPageBreak/>
        <w:t>LINIA 400</w:t>
      </w:r>
    </w:p>
    <w:p w14:paraId="256053DD" w14:textId="77777777" w:rsidR="00F3750B" w:rsidRDefault="00F3750B" w:rsidP="00D95833">
      <w:pPr>
        <w:pStyle w:val="Heading1"/>
        <w:spacing w:line="360" w:lineRule="auto"/>
        <w:rPr>
          <w:b w:val="0"/>
          <w:bCs w:val="0"/>
          <w:sz w:val="8"/>
        </w:rPr>
      </w:pPr>
      <w:bookmarkStart w:id="4" w:name="_Hlk210635328"/>
      <w:r>
        <w:t>EPISCOPIA BIHOR - HALMEU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3750B" w14:paraId="2A561DC3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DFB74" w14:textId="77777777" w:rsidR="00F3750B" w:rsidRDefault="00F3750B" w:rsidP="00F3750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49DD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8B932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5767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DF7F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</w:t>
            </w:r>
          </w:p>
          <w:p w14:paraId="002E7E9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  <w:p w14:paraId="12BA779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A9973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D9E75" w14:textId="77777777" w:rsidR="00F3750B" w:rsidRDefault="00F3750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4DE0E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78C2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B79E3C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23468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7 - 17, Cap X.</w:t>
            </w:r>
          </w:p>
        </w:tc>
      </w:tr>
      <w:tr w:rsidR="00F3750B" w14:paraId="4AE668F8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07E9B" w14:textId="77777777" w:rsidR="00F3750B" w:rsidRDefault="00F3750B" w:rsidP="00F3750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5E61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663+700</w:t>
            </w:r>
          </w:p>
          <w:p w14:paraId="6E17C0E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664+450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0A754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FFE9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Biharia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6756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2604F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58E83" w14:textId="77777777" w:rsidR="00F3750B" w:rsidRDefault="00F3750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9334B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1C02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7DF28B8F" w14:textId="77777777">
        <w:trPr>
          <w:cantSplit/>
          <w:trHeight w:val="9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5DE38" w14:textId="77777777" w:rsidR="00F3750B" w:rsidRDefault="00F3750B" w:rsidP="00F3750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AC1F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F0BDA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660D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lui Mihai</w:t>
            </w:r>
          </w:p>
          <w:p w14:paraId="5E1D1BB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D8B5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prima joantă a sch. R3 și km 719+700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710C7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B4E0D" w14:textId="77777777" w:rsidR="00F3750B" w:rsidRDefault="00F3750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E258F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3BAD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km 719+700 și călcâi sch. R16</w:t>
            </w:r>
          </w:p>
        </w:tc>
      </w:tr>
      <w:tr w:rsidR="00F3750B" w14:paraId="10D0117C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0F086" w14:textId="77777777" w:rsidR="00F3750B" w:rsidRDefault="00F3750B" w:rsidP="00F3750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81D0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E2893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76E7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Sanislău</w:t>
            </w:r>
          </w:p>
          <w:p w14:paraId="7E06782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BE8E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2A814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6F003" w14:textId="77777777" w:rsidR="00F3750B" w:rsidRDefault="00F3750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2A0C0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D8A5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76886EAF" w14:textId="77777777">
        <w:trPr>
          <w:cantSplit/>
          <w:trHeight w:val="2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B742D" w14:textId="77777777" w:rsidR="00F3750B" w:rsidRDefault="00F3750B" w:rsidP="00F3750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4A9A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E4F0E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B939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G-ral Avramescu</w:t>
            </w:r>
          </w:p>
          <w:p w14:paraId="3299067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975B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6DF8E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B02C8" w14:textId="77777777" w:rsidR="00F3750B" w:rsidRDefault="00F3750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69556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BE68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6669A5FD" w14:textId="77777777">
        <w:trPr>
          <w:cantSplit/>
          <w:trHeight w:val="4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0B2A01" w14:textId="77777777" w:rsidR="00F3750B" w:rsidRDefault="00F3750B" w:rsidP="00F3750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7611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3E15C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9368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Satu Mare Sud</w:t>
            </w:r>
          </w:p>
          <w:p w14:paraId="7F8DA40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B3ED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6C042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A6B15" w14:textId="77777777" w:rsidR="00F3750B" w:rsidRDefault="00F3750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AECEF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03A4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5F3F6488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1CB13" w14:textId="77777777" w:rsidR="00F3750B" w:rsidRDefault="00F3750B" w:rsidP="00F3750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894E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47B0A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11FC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Satu Mare</w:t>
            </w:r>
          </w:p>
          <w:p w14:paraId="5BBCD36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PE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72CF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27 Cap X până la km 787+350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43CE6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0F622" w14:textId="77777777" w:rsidR="00F3750B" w:rsidRDefault="00F3750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F4122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2737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CA48C5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liniile 7 </w:t>
            </w:r>
          </w:p>
          <w:p w14:paraId="2FA81BC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expedieri. </w:t>
            </w:r>
          </w:p>
        </w:tc>
      </w:tr>
      <w:tr w:rsidR="00F3750B" w14:paraId="27F14C80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0A62D" w14:textId="77777777" w:rsidR="00F3750B" w:rsidRDefault="00F3750B" w:rsidP="00F3750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3CDF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21AE2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E1DE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Botiz h – Botiz Hm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D090C" w14:textId="77777777" w:rsidR="00F3750B" w:rsidRDefault="00F3750B" w:rsidP="00A34F45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0+065</w:t>
            </w:r>
          </w:p>
          <w:p w14:paraId="7320CFB2" w14:textId="77777777" w:rsidR="00F3750B" w:rsidRDefault="00F3750B" w:rsidP="00A34F45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CE4A9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D111E" w14:textId="77777777" w:rsidR="00F3750B" w:rsidRDefault="00F3750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6910D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781F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4AA001BE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0A2B0" w14:textId="77777777" w:rsidR="00F3750B" w:rsidRDefault="00F3750B" w:rsidP="00F3750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E321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5B697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A84E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Micula</w:t>
            </w:r>
          </w:p>
          <w:p w14:paraId="4B99D87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2A77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799+650</w:t>
            </w:r>
          </w:p>
          <w:p w14:paraId="2EB0918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800+400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C7C9A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50A7F" w14:textId="77777777" w:rsidR="00F3750B" w:rsidRDefault="00F3750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068DA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34E4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62521A7D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FB614" w14:textId="77777777" w:rsidR="00F3750B" w:rsidRDefault="00F3750B" w:rsidP="00F3750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9183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809+075</w:t>
            </w:r>
          </w:p>
          <w:p w14:paraId="59131F6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809+880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8339E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10AA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1692120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AE90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A2110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317CA" w14:textId="77777777" w:rsidR="00F3750B" w:rsidRDefault="00F3750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463F7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BF4C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70ABF1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624BF94C" w14:textId="77777777">
        <w:trPr>
          <w:cantSplit/>
          <w:trHeight w:val="6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F29A5" w14:textId="77777777" w:rsidR="00F3750B" w:rsidRDefault="00F3750B" w:rsidP="00F3750B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D588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59F1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643E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2518989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 și 8 largă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39DB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772A5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5D7A4" w14:textId="77777777" w:rsidR="00F3750B" w:rsidRDefault="00F3750B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E9528" w14:textId="77777777" w:rsidR="00F3750B" w:rsidRPr="00F344E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CEC8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7A7C02A" w14:textId="77777777" w:rsidR="00F3750B" w:rsidRDefault="00F3750B" w:rsidP="004418C0">
      <w:pPr>
        <w:spacing w:before="40" w:after="40" w:line="192" w:lineRule="auto"/>
        <w:ind w:right="57"/>
        <w:rPr>
          <w:sz w:val="20"/>
          <w:lang w:val="ro-RO"/>
        </w:rPr>
      </w:pPr>
    </w:p>
    <w:p w14:paraId="3CB940B1" w14:textId="77777777" w:rsidR="00F3750B" w:rsidRDefault="00F3750B" w:rsidP="00255EB2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401</w:t>
      </w:r>
    </w:p>
    <w:p w14:paraId="29F3AA1B" w14:textId="77777777" w:rsidR="00F3750B" w:rsidRDefault="00F3750B" w:rsidP="00B64F39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SATU MARE - BAIA MARE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3750B" w14:paraId="628A275D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1A58E" w14:textId="77777777" w:rsidR="00F3750B" w:rsidRDefault="00F3750B" w:rsidP="000A298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8E09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D2745" w14:textId="77777777" w:rsidR="00F3750B" w:rsidRPr="00BB2EA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86C2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Satu Mare </w:t>
            </w:r>
          </w:p>
          <w:p w14:paraId="371A68E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 PE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6C04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27 Cap X până la km 787+350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C4322" w14:textId="77777777" w:rsidR="00F3750B" w:rsidRPr="00BB2EA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B2EA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83E2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6217B" w14:textId="77777777" w:rsidR="00F3750B" w:rsidRPr="00BB2EA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F636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AB5E3E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linia </w:t>
            </w:r>
          </w:p>
          <w:p w14:paraId="0EF4DB3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7 prim. - exp. </w:t>
            </w:r>
          </w:p>
        </w:tc>
      </w:tr>
      <w:tr w:rsidR="00F3750B" w14:paraId="0149C484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513F1" w14:textId="77777777" w:rsidR="00F3750B" w:rsidRDefault="00F3750B" w:rsidP="000A298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AF9B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BA4CD" w14:textId="77777777" w:rsidR="00F3750B" w:rsidRPr="00BB2EA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DF77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Botiz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C0D9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14307" w14:textId="77777777" w:rsidR="00F3750B" w:rsidRPr="00BB2EA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524B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EF4D3" w14:textId="77777777" w:rsidR="00F3750B" w:rsidRPr="00BB2EA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302C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93EEBC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DE9114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 direcția Botiz - Micula.</w:t>
            </w:r>
          </w:p>
        </w:tc>
      </w:tr>
      <w:tr w:rsidR="00F3750B" w14:paraId="66B5DC4B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4B401" w14:textId="77777777" w:rsidR="00F3750B" w:rsidRDefault="00F3750B" w:rsidP="000A298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A38B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FC711" w14:textId="77777777" w:rsidR="00F3750B" w:rsidRPr="00BB2EA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4C34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Botiz h – Botiz Hm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51893" w14:textId="77777777" w:rsidR="00F3750B" w:rsidRDefault="00F3750B" w:rsidP="008D147E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0+065</w:t>
            </w:r>
          </w:p>
          <w:p w14:paraId="402C6A56" w14:textId="77777777" w:rsidR="00F3750B" w:rsidRDefault="00F3750B" w:rsidP="008D147E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84228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EB50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28AE2" w14:textId="77777777" w:rsidR="00F3750B" w:rsidRPr="00BB2EA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6CE5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59356268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109C0" w14:textId="77777777" w:rsidR="00F3750B" w:rsidRDefault="00F3750B" w:rsidP="000A298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0092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C076A" w14:textId="77777777" w:rsidR="00F3750B" w:rsidRPr="00BB2EA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55D1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Bușag</w:t>
            </w:r>
          </w:p>
          <w:p w14:paraId="67E08D7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13B0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30324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C565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A2945" w14:textId="77777777" w:rsidR="00F3750B" w:rsidRPr="00BB2EA6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DFCB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00D0CC4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7AA610BF" w14:textId="77777777" w:rsidR="00F3750B" w:rsidRDefault="00F3750B" w:rsidP="00351931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401 A</w:t>
      </w:r>
    </w:p>
    <w:p w14:paraId="4FDD7522" w14:textId="77777777" w:rsidR="00F3750B" w:rsidRDefault="00F3750B" w:rsidP="00FE7817">
      <w:pPr>
        <w:pStyle w:val="Heading1"/>
        <w:spacing w:line="360" w:lineRule="auto"/>
        <w:rPr>
          <w:sz w:val="8"/>
          <w:lang w:val="en-US"/>
        </w:rPr>
      </w:pPr>
      <w:r>
        <w:rPr>
          <w:lang w:val="en-US"/>
        </w:rPr>
        <w:t>BOTIZ - BIXAD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F3750B" w14:paraId="47E707F2" w14:textId="77777777" w:rsidTr="00F27CE9">
        <w:trPr>
          <w:cantSplit/>
          <w:trHeight w:val="7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37C07" w14:textId="77777777" w:rsidR="00F3750B" w:rsidRDefault="00F3750B" w:rsidP="00F3750B">
            <w:pPr>
              <w:numPr>
                <w:ilvl w:val="0"/>
                <w:numId w:val="17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A213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4+200</w:t>
            </w:r>
          </w:p>
          <w:p w14:paraId="5478FA72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CBB7C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en-US"/>
              </w:rPr>
            </w:pPr>
            <w:r>
              <w:rPr>
                <w:b/>
                <w:bCs/>
                <w:sz w:val="32"/>
                <w:lang w:val="en-US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1563F" w14:textId="77777777" w:rsidR="00F3750B" w:rsidRDefault="00F3750B" w:rsidP="00F27CE9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Botiz - </w:t>
            </w:r>
          </w:p>
          <w:p w14:paraId="0CF66C55" w14:textId="77777777" w:rsidR="00F3750B" w:rsidRDefault="00F3750B" w:rsidP="00F27CE9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Livada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6AA41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E7459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27A63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DEBB2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en-US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630813A8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</w:tc>
      </w:tr>
    </w:tbl>
    <w:p w14:paraId="0528A8AF" w14:textId="77777777" w:rsidR="00F3750B" w:rsidRDefault="00F3750B">
      <w:pPr>
        <w:spacing w:before="40" w:after="40" w:line="192" w:lineRule="auto"/>
        <w:ind w:right="57"/>
        <w:rPr>
          <w:sz w:val="20"/>
          <w:lang w:val="en-US"/>
        </w:rPr>
      </w:pPr>
    </w:p>
    <w:p w14:paraId="7DA59701" w14:textId="77777777" w:rsidR="00706BB8" w:rsidRDefault="00706BB8" w:rsidP="00EE0B7F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</w:p>
    <w:p w14:paraId="55F1F377" w14:textId="1B2F38E0" w:rsidR="00F3750B" w:rsidRDefault="00F3750B" w:rsidP="00EE0B7F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lastRenderedPageBreak/>
        <w:t>LINIA 404</w:t>
      </w:r>
    </w:p>
    <w:p w14:paraId="3E1605F4" w14:textId="77777777" w:rsidR="00F3750B" w:rsidRDefault="00F3750B" w:rsidP="0028675E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SĂCUIENI BIHOR - SĂRMĂŞAG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3750B" w14:paraId="78D36082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F46CB" w14:textId="77777777" w:rsidR="00F3750B" w:rsidRDefault="00F3750B" w:rsidP="00F3750B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BBBD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18504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8AB7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Marghita</w:t>
            </w:r>
          </w:p>
          <w:p w14:paraId="2D97CDB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şi 2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C20F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348F5F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045CB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2406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DB071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6D70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2BCEE988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A53EF" w14:textId="77777777" w:rsidR="00F3750B" w:rsidRDefault="00F3750B" w:rsidP="00F3750B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2E9A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A0F0B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00A5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Marghita</w:t>
            </w:r>
          </w:p>
          <w:p w14:paraId="0EEA64C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A169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6B0897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5D346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6FDB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14FA4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93CD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3D78409F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1C473" w14:textId="77777777" w:rsidR="00F3750B" w:rsidRDefault="00F3750B" w:rsidP="00F3750B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A328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1ABE7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C999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Suplacu de Barcău</w:t>
            </w:r>
          </w:p>
          <w:p w14:paraId="593D9D3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2, 3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5DD0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0BDA51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3691A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07FC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3ED0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9E70F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2147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3126C48D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3E55C" w14:textId="77777777" w:rsidR="00F3750B" w:rsidRDefault="00F3750B" w:rsidP="00F3750B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2CCD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94CD1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4B94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Suplacu de Barcău</w:t>
            </w:r>
          </w:p>
          <w:p w14:paraId="5995B4D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744F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16 până </w:t>
            </w:r>
          </w:p>
          <w:p w14:paraId="4C2CAB2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 </w:t>
            </w:r>
          </w:p>
          <w:p w14:paraId="68AF4D6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axul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8B4B8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9C3F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EF13C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947D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30C0B472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F11D7" w14:textId="77777777" w:rsidR="00F3750B" w:rsidRDefault="00F3750B" w:rsidP="00F3750B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C3CE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9FF14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B77E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Şimleu Silvaniei</w:t>
            </w:r>
          </w:p>
          <w:p w14:paraId="74E3F0B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6C33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B34DA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07FC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740F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37521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15E6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0560D76E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75772" w14:textId="77777777" w:rsidR="00F3750B" w:rsidRDefault="00F3750B" w:rsidP="00F3750B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2AF0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211EF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6EEF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Şimleu Silvaniei</w:t>
            </w:r>
          </w:p>
          <w:p w14:paraId="3DFA5E5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2C71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0A9C84C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stație până </w:t>
            </w:r>
          </w:p>
          <w:p w14:paraId="319E0AA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170B6C0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C2DB3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1E7B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45B50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FC62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5FEA6350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5389A" w14:textId="77777777" w:rsidR="00F3750B" w:rsidRDefault="00F3750B" w:rsidP="00F3750B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95B2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A3CD6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C9F8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Şimleu Silvaniei</w:t>
            </w:r>
          </w:p>
          <w:p w14:paraId="3840EA5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9EAF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7A86C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07FC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514E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F70FB" w14:textId="77777777" w:rsidR="00F3750B" w:rsidRPr="00307FC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E143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DF0CC07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2E8222F4" w14:textId="77777777" w:rsidR="00F3750B" w:rsidRDefault="00F3750B" w:rsidP="001D33BA">
      <w:pPr>
        <w:pStyle w:val="Heading1"/>
        <w:spacing w:line="360" w:lineRule="auto"/>
      </w:pPr>
      <w:r>
        <w:t>LINIA 406</w:t>
      </w:r>
    </w:p>
    <w:p w14:paraId="5183C18F" w14:textId="77777777" w:rsidR="00F3750B" w:rsidRDefault="00F3750B" w:rsidP="001F2F1B">
      <w:pPr>
        <w:pStyle w:val="Heading1"/>
        <w:spacing w:line="360" w:lineRule="auto"/>
        <w:rPr>
          <w:b w:val="0"/>
          <w:bCs w:val="0"/>
          <w:sz w:val="20"/>
        </w:rPr>
      </w:pPr>
      <w:r>
        <w:rPr>
          <w:caps/>
        </w:rPr>
        <w:t>VALEA LUI MIHAI - DEALU  BRAN - FRONTIERĂ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F3750B" w14:paraId="3F7ACD09" w14:textId="77777777" w:rsidTr="009466A5">
        <w:trPr>
          <w:cantSplit/>
          <w:trHeight w:val="11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55966" w14:textId="77777777" w:rsidR="00F3750B" w:rsidRDefault="00F3750B" w:rsidP="00F3750B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37EB6" w14:textId="77777777" w:rsidR="00F3750B" w:rsidRDefault="00F3750B" w:rsidP="00A76EB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0+700</w:t>
            </w:r>
          </w:p>
          <w:p w14:paraId="1400F219" w14:textId="77777777" w:rsidR="00F3750B" w:rsidRDefault="00F3750B" w:rsidP="00A76EB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0+750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464BB" w14:textId="77777777" w:rsidR="00F3750B" w:rsidRPr="000D6A69" w:rsidRDefault="00F3750B" w:rsidP="00A76EB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8FD86" w14:textId="77777777" w:rsidR="00F3750B" w:rsidRDefault="00F3750B" w:rsidP="0093513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Valea lui Mihai – Frontieră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2E23D" w14:textId="77777777" w:rsidR="00F3750B" w:rsidRDefault="00F3750B" w:rsidP="0054140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DFF80" w14:textId="77777777" w:rsidR="00F3750B" w:rsidRPr="000D6A69" w:rsidRDefault="00F3750B" w:rsidP="0054140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F93F6" w14:textId="77777777" w:rsidR="00F3750B" w:rsidRDefault="00F3750B" w:rsidP="00A76EB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C22A1" w14:textId="77777777" w:rsidR="00F3750B" w:rsidRPr="000D6A69" w:rsidRDefault="00F3750B" w:rsidP="00A76EB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9414B" w14:textId="77777777" w:rsidR="00F3750B" w:rsidRDefault="00F3750B" w:rsidP="00B4643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6518B699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51FF53DB" w14:textId="77777777" w:rsidR="00F3750B" w:rsidRDefault="00F3750B" w:rsidP="004636F3">
      <w:pPr>
        <w:pStyle w:val="Heading1"/>
        <w:spacing w:line="360" w:lineRule="auto"/>
      </w:pPr>
      <w:r>
        <w:lastRenderedPageBreak/>
        <w:t>LINIA 408</w:t>
      </w:r>
    </w:p>
    <w:p w14:paraId="4B40CA61" w14:textId="77777777" w:rsidR="00F3750B" w:rsidRDefault="00F3750B" w:rsidP="00967460">
      <w:pPr>
        <w:pStyle w:val="Heading1"/>
        <w:spacing w:line="360" w:lineRule="auto"/>
        <w:rPr>
          <w:b w:val="0"/>
          <w:bCs w:val="0"/>
          <w:sz w:val="8"/>
        </w:rPr>
      </w:pPr>
      <w:r>
        <w:t>CAREI - ZALĂU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3750B" w14:paraId="570DDB25" w14:textId="77777777">
        <w:trPr>
          <w:cantSplit/>
          <w:trHeight w:val="11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0D291" w14:textId="77777777" w:rsidR="00F3750B" w:rsidRDefault="00F3750B" w:rsidP="00F3750B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ACAA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D81E5" w14:textId="77777777" w:rsidR="00F3750B" w:rsidRPr="00276B7A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D197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Zalău</w:t>
            </w:r>
          </w:p>
          <w:p w14:paraId="4777AE7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C23C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0A482D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323D841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17 / 19, 21, 23, 25, 27, 29, 31 </w:t>
            </w:r>
          </w:p>
          <w:p w14:paraId="7D0179D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33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B0C63" w14:textId="77777777" w:rsidR="00F3750B" w:rsidRPr="00276B7A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276B7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6F42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0585F" w14:textId="77777777" w:rsidR="00F3750B" w:rsidRPr="00276B7A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B322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52066A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M - 11 M abătute.</w:t>
            </w:r>
          </w:p>
        </w:tc>
      </w:tr>
      <w:tr w:rsidR="00F3750B" w14:paraId="6CF6BF27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CFE2C" w14:textId="77777777" w:rsidR="00F3750B" w:rsidRDefault="00F3750B" w:rsidP="00F3750B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FAEC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01AFA" w14:textId="77777777" w:rsidR="00F3750B" w:rsidRPr="00276B7A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79BC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Zalău</w:t>
            </w:r>
          </w:p>
          <w:p w14:paraId="37AFC23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97B4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2BC77A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7993D" w14:textId="77777777" w:rsidR="00F3750B" w:rsidRPr="00276B7A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276B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E82E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03479" w14:textId="77777777" w:rsidR="00F3750B" w:rsidRPr="00276B7A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A096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110311B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1C39726E" w14:textId="77777777" w:rsidR="00F3750B" w:rsidRDefault="00F3750B" w:rsidP="00C70386">
      <w:pPr>
        <w:pStyle w:val="Heading1"/>
        <w:spacing w:line="360" w:lineRule="auto"/>
      </w:pPr>
      <w:r>
        <w:t>LINIA 409</w:t>
      </w:r>
    </w:p>
    <w:p w14:paraId="62E794F0" w14:textId="77777777" w:rsidR="00F3750B" w:rsidRDefault="00F3750B" w:rsidP="003013A1">
      <w:pPr>
        <w:pStyle w:val="Heading1"/>
        <w:spacing w:line="360" w:lineRule="auto"/>
        <w:rPr>
          <w:b w:val="0"/>
          <w:bCs w:val="0"/>
          <w:sz w:val="8"/>
        </w:rPr>
      </w:pPr>
      <w:r>
        <w:t>ZALĂU - JIBOU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3750B" w14:paraId="0DD409ED" w14:textId="77777777">
        <w:trPr>
          <w:cantSplit/>
          <w:trHeight w:val="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9B71E" w14:textId="77777777" w:rsidR="00F3750B" w:rsidRDefault="00F3750B" w:rsidP="00F3750B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2E45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FEEA0" w14:textId="77777777" w:rsidR="00F3750B" w:rsidRPr="00C42B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228FE" w14:textId="77777777" w:rsidR="00F3750B" w:rsidRDefault="00F3750B">
            <w:pPr>
              <w:spacing w:before="6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Zalău</w:t>
            </w:r>
          </w:p>
          <w:p w14:paraId="449B934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EFAE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F9CCC3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2E7FE" w14:textId="77777777" w:rsidR="00F3750B" w:rsidRPr="00C42B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C42B7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AD3E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08D47" w14:textId="77777777" w:rsidR="00F3750B" w:rsidRPr="00C42B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8AB6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0B9B122C" w14:textId="77777777">
        <w:trPr>
          <w:cantSplit/>
          <w:trHeight w:val="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D8079" w14:textId="77777777" w:rsidR="00F3750B" w:rsidRDefault="00F3750B" w:rsidP="00F3750B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65E5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100+050</w:t>
            </w:r>
          </w:p>
          <w:p w14:paraId="5ADE659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101+050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CCD04" w14:textId="77777777" w:rsidR="00F3750B" w:rsidRPr="00C42B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1E6E6" w14:textId="77777777" w:rsidR="00F3750B" w:rsidRDefault="00F3750B">
            <w:pPr>
              <w:spacing w:before="6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Zalău -</w:t>
            </w:r>
          </w:p>
          <w:p w14:paraId="0D83D43C" w14:textId="77777777" w:rsidR="00F3750B" w:rsidRDefault="00F3750B">
            <w:pPr>
              <w:spacing w:before="6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Mirșid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1AAA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BE277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BD25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1F92C" w14:textId="77777777" w:rsidR="00F3750B" w:rsidRPr="00C42B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1007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14:paraId="7EAC1735" w14:textId="77777777">
        <w:trPr>
          <w:cantSplit/>
          <w:trHeight w:val="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4E605" w14:textId="77777777" w:rsidR="00F3750B" w:rsidRDefault="00F3750B" w:rsidP="00F3750B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924F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BAE5C" w14:textId="77777777" w:rsidR="00F3750B" w:rsidRPr="00C42B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CD3B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4CD2FA9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54E3FD9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3A2E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A0D621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8F4F4" w14:textId="77777777" w:rsidR="00F3750B" w:rsidRPr="00C42B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2B7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A245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1B098" w14:textId="77777777" w:rsidR="00F3750B" w:rsidRPr="00C42B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0828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4D626A90" w14:textId="77777777">
        <w:trPr>
          <w:cantSplit/>
          <w:trHeight w:val="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345DD" w14:textId="77777777" w:rsidR="00F3750B" w:rsidRDefault="00F3750B" w:rsidP="00F3750B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C01A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76F3A" w14:textId="77777777" w:rsidR="00F3750B" w:rsidRPr="00C42B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2F9F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B150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260CB" w14:textId="77777777" w:rsidR="00F3750B" w:rsidRPr="00C42B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2B7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82EE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B2D35" w14:textId="77777777" w:rsidR="00F3750B" w:rsidRPr="00C42B7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1F7F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</w:tbl>
    <w:p w14:paraId="539EFA31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5A582AFD" w14:textId="77777777" w:rsidR="00F3750B" w:rsidRDefault="00F3750B" w:rsidP="00503CFC">
      <w:pPr>
        <w:pStyle w:val="Heading1"/>
        <w:spacing w:line="360" w:lineRule="auto"/>
      </w:pPr>
      <w:r>
        <w:lastRenderedPageBreak/>
        <w:t>LINIA 412</w:t>
      </w:r>
    </w:p>
    <w:p w14:paraId="037617D0" w14:textId="77777777" w:rsidR="00F3750B" w:rsidRDefault="00F3750B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F3750B" w14:paraId="0F3244BC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C2941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7804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0D937" w14:textId="77777777" w:rsidR="00F3750B" w:rsidRPr="005C35B0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A006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D443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călcâi TDJ </w:t>
            </w:r>
          </w:p>
          <w:p w14:paraId="424E7D3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6B09F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2B77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4A201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7B11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la </w:t>
            </w:r>
          </w:p>
          <w:p w14:paraId="4DB0B59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linia 1.</w:t>
            </w:r>
          </w:p>
        </w:tc>
      </w:tr>
      <w:tr w:rsidR="00F3750B" w14:paraId="6F0A7425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39799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B7E0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DD9C2" w14:textId="77777777" w:rsidR="00F3750B" w:rsidRPr="005C35B0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7C8C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F852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47F89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D9E7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  <w:p w14:paraId="5A74D9B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18BA3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6C89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4AA945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Parcurs 2</w:t>
            </w:r>
          </w:p>
        </w:tc>
      </w:tr>
      <w:tr w:rsidR="00F3750B" w14:paraId="63C92771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6B0C4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83CD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23A9A" w14:textId="77777777" w:rsidR="00F3750B" w:rsidRPr="005C35B0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EF88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Apahida</w:t>
            </w:r>
          </w:p>
          <w:p w14:paraId="19F0C03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BA74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DDEDC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B660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0985042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D83E4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9AA5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76ECDB2C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B17DB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F056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FEA68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0806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</w:t>
            </w:r>
          </w:p>
          <w:p w14:paraId="3769F8F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0A22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CDA63A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DC647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C45A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89917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5FDF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3AF9E83B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11D4B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DBF41" w14:textId="77777777" w:rsidR="00F3750B" w:rsidRDefault="00F3750B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0DCF07F1" w14:textId="77777777" w:rsidR="00F3750B" w:rsidRDefault="00F3750B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06E9C" w14:textId="77777777" w:rsidR="00F3750B" w:rsidRDefault="00F3750B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02A25" w14:textId="77777777" w:rsidR="00F3750B" w:rsidRDefault="00F3750B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 Cap Y</w:t>
            </w:r>
          </w:p>
          <w:p w14:paraId="6C6D8E41" w14:textId="77777777" w:rsidR="00F3750B" w:rsidRDefault="00F3750B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73206" w14:textId="77777777" w:rsidR="00F3750B" w:rsidRDefault="00F3750B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6E4EC" w14:textId="77777777" w:rsidR="00F3750B" w:rsidRPr="00396332" w:rsidRDefault="00F3750B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91C49" w14:textId="77777777" w:rsidR="00F3750B" w:rsidRDefault="00F3750B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6B4EDB3B" w14:textId="77777777" w:rsidR="00F3750B" w:rsidRDefault="00F3750B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D67E9" w14:textId="77777777" w:rsidR="00F3750B" w:rsidRDefault="00F3750B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82AB1" w14:textId="77777777" w:rsidR="00F3750B" w:rsidRDefault="00F3750B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531A81FF" w14:textId="77777777" w:rsidR="00F3750B" w:rsidRDefault="00F3750B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53082795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EFC0C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81F5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12+880</w:t>
            </w:r>
          </w:p>
          <w:p w14:paraId="4B4640C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06178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81B80" w14:textId="77777777" w:rsidR="00F3750B" w:rsidRDefault="00F3750B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6FE3CE58" w14:textId="77777777" w:rsidR="00F3750B" w:rsidRDefault="00F3750B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005C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B3875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18FB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2FD3B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9782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7C45BF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(zona TN km 12+908)</w:t>
            </w:r>
          </w:p>
        </w:tc>
      </w:tr>
      <w:tr w:rsidR="00F3750B" w14:paraId="1B0E0BB5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362B5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EA2F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14+650</w:t>
            </w:r>
          </w:p>
          <w:p w14:paraId="63CE456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872CD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9258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4DD153A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4176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36293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9813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FC0D9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62DCF" w14:textId="77777777" w:rsidR="00F3750B" w:rsidRDefault="00F3750B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0B78241C" w14:textId="77777777" w:rsidR="00F3750B" w:rsidRDefault="00F3750B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14+685)</w:t>
            </w:r>
          </w:p>
        </w:tc>
      </w:tr>
      <w:tr w:rsidR="00F3750B" w14:paraId="0828624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3E7D0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0CDD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64CB5" w14:textId="77777777" w:rsidR="00F3750B" w:rsidRPr="005C35B0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9A92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29BAF82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E2EA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4E1AC7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32B1A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9494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E0C68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EA7C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544B1FD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E17FB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AACC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36221" w14:textId="77777777" w:rsidR="00F3750B" w:rsidRPr="005C35B0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84DE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60F250F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8113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558E80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  <w:p w14:paraId="6ECB5E1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0AE48B1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CB9C8C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75932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5BF4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8318F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1ECE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21EC7989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1F3CA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2876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16+254</w:t>
            </w:r>
          </w:p>
          <w:p w14:paraId="29D1D11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F2230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F8C8B" w14:textId="77777777" w:rsidR="00F3750B" w:rsidRPr="007239CA" w:rsidRDefault="00F3750B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  <w:r w:rsidRPr="007239CA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 xml:space="preserve">Bonțida </w:t>
            </w:r>
            <w:r>
              <w:rPr>
                <w:b/>
                <w:bCs/>
                <w:sz w:val="20"/>
                <w:lang w:val="ro-RO"/>
              </w:rPr>
              <w:t xml:space="preserve">-semnal intrare St. </w:t>
            </w:r>
            <w:r w:rsidRPr="007239CA">
              <w:rPr>
                <w:b/>
                <w:bCs/>
                <w:sz w:val="20"/>
                <w:lang w:val="ro-RO"/>
              </w:rPr>
              <w:t>Bonțida</w:t>
            </w:r>
          </w:p>
          <w:p w14:paraId="321F62C6" w14:textId="77777777" w:rsidR="00F3750B" w:rsidRPr="007239CA" w:rsidRDefault="00F3750B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</w:t>
            </w:r>
            <w:r w:rsidRPr="007239CA">
              <w:rPr>
                <w:b/>
                <w:bCs/>
                <w:sz w:val="20"/>
                <w:lang w:val="ro-RO"/>
              </w:rPr>
              <w:t>inclusiv linia 2 directă și schimbătoarele</w:t>
            </w:r>
          </w:p>
          <w:p w14:paraId="791D1B32" w14:textId="77777777" w:rsidR="00F3750B" w:rsidRDefault="00F3750B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7239CA">
              <w:rPr>
                <w:b/>
                <w:bCs/>
                <w:sz w:val="20"/>
                <w:lang w:val="ro-RO"/>
              </w:rPr>
              <w:t>13,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>1 și 3A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9422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AB44C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3860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979C8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1D32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CCF90A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0DA04DFE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F38B7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F83F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16+450</w:t>
            </w:r>
          </w:p>
          <w:p w14:paraId="6AE5AEF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6CBBF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31BE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6B024BA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C29B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A382A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96A7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539F4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D3BC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A3C128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68E07632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CC78A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FD0C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A0FE0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0088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7FF4CC94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9555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C6D30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577E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15+280</w:t>
            </w:r>
          </w:p>
          <w:p w14:paraId="35B6560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F1459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C70F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6D5F33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7970870F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3479D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F17A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18+600</w:t>
            </w:r>
          </w:p>
          <w:p w14:paraId="30BAE4F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EB146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3803B" w14:textId="77777777" w:rsidR="00F3750B" w:rsidRDefault="00F3750B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– Iclod</w:t>
            </w:r>
          </w:p>
          <w:p w14:paraId="532B1AF1" w14:textId="77777777" w:rsidR="00F3750B" w:rsidRDefault="00F3750B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(zona TN Km 18 +791 și  TN Km 19+799)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582A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1A76B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0858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FFEE4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218B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E4A0A0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RV protecție muncitori între orele 7.00 – 18.00.</w:t>
            </w:r>
          </w:p>
        </w:tc>
      </w:tr>
      <w:tr w:rsidR="00F3750B" w14:paraId="45ADA22C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A51D8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2AE0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7F7A0A7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F8618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7EFB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64B3B3F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AFF7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65231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BE7D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48BAB66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40181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A904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 (zonă pod km 21+537)</w:t>
            </w:r>
          </w:p>
        </w:tc>
      </w:tr>
      <w:tr w:rsidR="00F3750B" w14:paraId="747EED82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35C89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1B27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22+190</w:t>
            </w:r>
          </w:p>
          <w:p w14:paraId="16D91A2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D6BF1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2B63E" w14:textId="77777777" w:rsidR="00F3750B" w:rsidRDefault="00F3750B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4306637B" w14:textId="77777777" w:rsidR="00F3750B" w:rsidRDefault="00F3750B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3424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32491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EA90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7C0B9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935C0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657FD79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22+212)</w:t>
            </w:r>
          </w:p>
        </w:tc>
      </w:tr>
      <w:tr w:rsidR="00F3750B" w14:paraId="41606CDE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A87C4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747A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42576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DF34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A318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BAA65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492B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21+900</w:t>
            </w:r>
          </w:p>
          <w:p w14:paraId="184CA4B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8939E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3EDA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483CAA64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D54A5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5092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D9E8B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8384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Iclod linia 4 abătută</w:t>
            </w:r>
          </w:p>
          <w:p w14:paraId="5DF4BAE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36DC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4E879C7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BA43B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83B1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F71B1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95DB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7F63B03A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19CA9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3F388" w14:textId="77777777" w:rsidR="00F3750B" w:rsidRDefault="00F3750B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29714" w14:textId="77777777" w:rsidR="00F3750B" w:rsidRDefault="00F3750B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A98AF" w14:textId="77777777" w:rsidR="00F3750B" w:rsidRDefault="00F3750B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Iclod -</w:t>
            </w:r>
          </w:p>
          <w:p w14:paraId="5ED030D0" w14:textId="77777777" w:rsidR="00F3750B" w:rsidRDefault="00F3750B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D8116" w14:textId="77777777" w:rsidR="00F3750B" w:rsidRDefault="00F3750B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E2DE9" w14:textId="77777777" w:rsidR="00F3750B" w:rsidRPr="00396332" w:rsidRDefault="00F3750B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44CD6" w14:textId="77777777" w:rsidR="00F3750B" w:rsidRDefault="00F3750B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22+704</w:t>
            </w:r>
          </w:p>
          <w:p w14:paraId="37F49E0F" w14:textId="77777777" w:rsidR="00F3750B" w:rsidRDefault="00F3750B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08A14" w14:textId="77777777" w:rsidR="00F3750B" w:rsidRPr="00396332" w:rsidRDefault="00F3750B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DF8EF" w14:textId="77777777" w:rsidR="00F3750B" w:rsidRDefault="00F3750B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 xml:space="preserve">RV protecție muncitori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 xml:space="preserve">între orele 7,00 - 18,00 </w:t>
            </w:r>
          </w:p>
        </w:tc>
      </w:tr>
      <w:tr w:rsidR="00F3750B" w14:paraId="24F7676F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CA53F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C254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DC70B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9ACB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</w:t>
            </w:r>
          </w:p>
          <w:p w14:paraId="76F3B96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C9BE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6C884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7155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451A9CF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3D0CC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DF6A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</w:t>
            </w:r>
          </w:p>
          <w:p w14:paraId="1F9B542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25+811)</w:t>
            </w:r>
          </w:p>
        </w:tc>
      </w:tr>
      <w:tr w:rsidR="00F3750B" w14:paraId="67F9DB1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7C0F3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209E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21A9E" w14:textId="77777777" w:rsidR="00F3750B" w:rsidRPr="005C35B0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3C80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60DCDFC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2849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E25EC9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19B12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6C91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D8976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F7BB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22C6182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709B9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CEE8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76F4F" w14:textId="77777777" w:rsidR="00F3750B" w:rsidRPr="005C35B0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6015E" w14:textId="77777777" w:rsidR="00F3750B" w:rsidRDefault="00F3750B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321F3A8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63765" w14:textId="77777777" w:rsidR="00F3750B" w:rsidRDefault="00F3750B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658076B" w14:textId="77777777" w:rsidR="00F3750B" w:rsidRDefault="00F3750B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6A2152BC" w14:textId="77777777" w:rsidR="00F3750B" w:rsidRDefault="00F3750B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FDF59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8262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BC728" w14:textId="77777777" w:rsidR="00F3750B" w:rsidRPr="00396332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43D7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071FC95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A676B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E2B04" w14:textId="77777777" w:rsidR="00F3750B" w:rsidRDefault="00F3750B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52CAB" w14:textId="77777777" w:rsidR="00F3750B" w:rsidRPr="005C35B0" w:rsidRDefault="00F3750B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F6B64" w14:textId="77777777" w:rsidR="00F3750B" w:rsidRDefault="00F3750B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3E5B67">
              <w:rPr>
                <w:b/>
                <w:bCs/>
                <w:sz w:val="20"/>
                <w:lang w:val="ro-RO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7E246" w14:textId="77777777" w:rsidR="00F3750B" w:rsidRDefault="00F3750B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07683" w14:textId="77777777" w:rsidR="00F3750B" w:rsidRDefault="00F3750B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F6CB0" w14:textId="77777777" w:rsidR="00F3750B" w:rsidRDefault="00F3750B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  <w:p w14:paraId="14996166" w14:textId="77777777" w:rsidR="00F3750B" w:rsidRDefault="00F3750B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A4824" w14:textId="77777777" w:rsidR="00F3750B" w:rsidRPr="00396332" w:rsidRDefault="00F3750B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E6EDC" w14:textId="77777777" w:rsidR="00F3750B" w:rsidRDefault="00F3750B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</w:t>
            </w:r>
          </w:p>
        </w:tc>
      </w:tr>
      <w:tr w:rsidR="00F3750B" w14:paraId="5490852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BB2CB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70BAF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5CD80EAA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784A5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89592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EBD87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9ECCB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DC7E4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A4CBF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F20D8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2EBAFB3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</w:t>
            </w:r>
          </w:p>
          <w:p w14:paraId="46C02677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42+327)</w:t>
            </w:r>
          </w:p>
        </w:tc>
      </w:tr>
      <w:tr w:rsidR="00F3750B" w14:paraId="2B80DEB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15F3E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FB633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  <w:p w14:paraId="30BD92DA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45+801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7843E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93090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8EFD6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5B151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062B1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6FA4B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CC87D" w14:textId="77777777" w:rsidR="00F3750B" w:rsidRDefault="00F3750B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8E45AEC" w14:textId="77777777" w:rsidR="00F3750B" w:rsidRDefault="00F3750B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RV protecție muncitori între orele 7.00 – 18.00.</w:t>
            </w:r>
          </w:p>
        </w:tc>
      </w:tr>
      <w:tr w:rsidR="00F3750B" w14:paraId="480D6C8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CB0D4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87E25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44+985</w:t>
            </w:r>
          </w:p>
          <w:p w14:paraId="701C3611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32836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A40CF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Cap X </w:t>
            </w:r>
            <w:r w:rsidRPr="00EF5BBB">
              <w:rPr>
                <w:b/>
                <w:bCs/>
                <w:sz w:val="20"/>
                <w:lang w:val="ro-RO"/>
              </w:rPr>
              <w:t xml:space="preserve">(zona TN km 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EF5BBB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035</w:t>
            </w:r>
            <w:r w:rsidRPr="00EF5BBB">
              <w:rPr>
                <w:b/>
                <w:bCs/>
                <w:sz w:val="20"/>
                <w:lang w:val="ro-RO"/>
              </w:rPr>
              <w:t>)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530F2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39565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729AB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66721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F26F2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605D01B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03E76F8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882C1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D038C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DFF1A" w14:textId="77777777" w:rsidR="00F3750B" w:rsidRPr="005C35B0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08234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  <w:p w14:paraId="104FE52D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(Intre semnal intrare</w:t>
            </w:r>
          </w:p>
          <w:p w14:paraId="6417B27B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sch. 1)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70F4B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29EB2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EBC41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45+000</w:t>
            </w:r>
          </w:p>
          <w:p w14:paraId="4F58B5D2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45+557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42513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F1BB9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14:paraId="5E85180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EA0C0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9D89E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7EA55" w14:textId="77777777" w:rsidR="00F3750B" w:rsidRPr="005C35B0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59CE9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19545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7E8775F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</w:t>
            </w:r>
          </w:p>
          <w:p w14:paraId="4C38425D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6D53C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F2469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479CF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1AD61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3750B" w14:paraId="236F9209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7FB25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A872A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05677" w14:textId="77777777" w:rsidR="00F3750B" w:rsidRPr="005C35B0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1BE9D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184A6D65" w14:textId="77777777" w:rsidR="00F3750B" w:rsidRDefault="00F3750B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385CB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140AF3C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F7F9D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F9CBF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D4F1C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0CB9A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6D5746F9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23ADD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8F0BA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47+071</w:t>
            </w:r>
          </w:p>
          <w:p w14:paraId="0297CB24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8E711" w14:textId="77777777" w:rsidR="00F3750B" w:rsidRPr="005C35B0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5397E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B85537">
              <w:rPr>
                <w:b/>
                <w:bCs/>
                <w:sz w:val="20"/>
                <w:lang w:val="ro-RO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B57BD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1B3A5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58D72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0135A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31B5D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90DBD69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1F286FD7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(inclusiv zonă pod Km 47 + 488)</w:t>
            </w:r>
          </w:p>
        </w:tc>
      </w:tr>
      <w:tr w:rsidR="00F3750B" w14:paraId="6A7E1DF3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A9D51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204C3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48+800</w:t>
            </w:r>
          </w:p>
          <w:p w14:paraId="23FDB2F7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7669A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7F69D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Călători -</w:t>
            </w:r>
          </w:p>
          <w:p w14:paraId="3E7CC89E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9183C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39089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CB057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5A18A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32438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C015747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F3750B" w14:paraId="0894A35E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FE758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ADC4F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3D92852A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B6B28" w14:textId="77777777" w:rsidR="00F3750B" w:rsidRPr="005C35B0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AC1A4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 -</w:t>
            </w:r>
          </w:p>
          <w:p w14:paraId="4B835777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F547D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8F43C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E7DCE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D4A23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1F5C2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A9DF389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F3750B" w14:paraId="3086D493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C0365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B2704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74+000</w:t>
            </w:r>
          </w:p>
          <w:p w14:paraId="06847875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DD63B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051F9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0CB5B4AC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0DD96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198B0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B5F92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E3064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349AF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6BECB38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213DC38C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5CBD7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9D909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  <w:p w14:paraId="24C8179F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EF13A" w14:textId="77777777" w:rsidR="00F3750B" w:rsidRPr="005C35B0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8F5F8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5AC0F1E6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CF758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9CF4D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278C3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FCF18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8A808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2430C5A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F3750B" w14:paraId="1837172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38615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BC49F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2DE4E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7284E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Ileanda</w:t>
            </w:r>
          </w:p>
          <w:p w14:paraId="47622D99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C2AB0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E6F30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C68B2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9297C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97C6C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1A49180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0C7F5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3B4BB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91+450</w:t>
            </w:r>
          </w:p>
          <w:p w14:paraId="76B942A5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EB68B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DBD0D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A6B4C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318B5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77FEA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31BA3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7F7C9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01399D02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>Fără inductori.                              (zona pod km 91+469)</w:t>
            </w:r>
          </w:p>
        </w:tc>
      </w:tr>
      <w:tr w:rsidR="00F3750B" w14:paraId="164255F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C07F6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A1C8F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93+360</w:t>
            </w:r>
          </w:p>
          <w:p w14:paraId="7D664DE9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7DAEE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6BCE6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17296E44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7EEB6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D84F3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22709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0460E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C735C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76821D3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86110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05A1C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95+002</w:t>
            </w:r>
          </w:p>
          <w:p w14:paraId="63EDBFF5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A0766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AB563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D6EEF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583BE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BDD5A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78A8E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B40A8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45C230E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DB9A881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F3750B" w14:paraId="2709A4B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81508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BC186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98+590</w:t>
            </w:r>
          </w:p>
          <w:p w14:paraId="067C27FF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70DD8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AF7C0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F6A3F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BE97F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99BA9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552CC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642FD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534A672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FE248A3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+6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F3750B" w14:paraId="7881156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0613C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F1E75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105+320</w:t>
            </w:r>
          </w:p>
          <w:p w14:paraId="506011F2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D4789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E10CF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0867BE54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km 105+343</w:t>
            </w:r>
          </w:p>
          <w:p w14:paraId="0EFD4A00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C9F4B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7CA0D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F2B57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E818D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CA2A4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4082BB1" w14:textId="77777777" w:rsidR="00F3750B" w:rsidRDefault="00F3750B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5E1AA09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E9EE2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1F9D4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9F68F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49CCC" w14:textId="77777777" w:rsidR="00F3750B" w:rsidRDefault="00F3750B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35501793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53798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952B037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EFA56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66C3C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34671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20E48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23BE6DC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FC927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4A028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111+200</w:t>
            </w:r>
          </w:p>
          <w:p w14:paraId="7120E0D7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E8ECB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8D0CB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6C8EEDC9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52364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B9867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2A8E5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62E3D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893DA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40D0D28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678E483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6589D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25966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111+700</w:t>
            </w:r>
          </w:p>
          <w:p w14:paraId="112C7A25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699FB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E2964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Băbuțeni – </w:t>
            </w:r>
          </w:p>
          <w:p w14:paraId="5A66E13B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B70AC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E40F6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F0C57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91987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54B86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D1F3AB4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21C023A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F3750B" w14:paraId="3581E87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4EAA0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9E002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113+820</w:t>
            </w:r>
          </w:p>
          <w:p w14:paraId="4AF36513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95427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E5C99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015319F3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733E0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E05D8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32361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1405E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F2101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F3750B" w14:paraId="0E184C8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F4963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F2AFC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10572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AE904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A0902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8614D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99D12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B63B3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CB1A7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 Nesemnalizată pe teren.</w:t>
            </w:r>
          </w:p>
        </w:tc>
      </w:tr>
      <w:tr w:rsidR="00F3750B" w14:paraId="552B1AD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CB05B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680AF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116+200</w:t>
            </w:r>
          </w:p>
          <w:p w14:paraId="6FC36315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D0E99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5C1B3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  <w:p w14:paraId="7944B9C1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116+224 </w:t>
            </w:r>
          </w:p>
          <w:p w14:paraId="5C971720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F03C3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02135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6F880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7FEEB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B74F5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062B0F3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0767236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28026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B3946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118+500</w:t>
            </w:r>
          </w:p>
          <w:p w14:paraId="46011BDB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669D7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7294F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0CA88B20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E12C8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3596D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A6B1D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BFA13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569C4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6376D41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F3750B" w14:paraId="406357A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67A51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F42FA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119+700</w:t>
            </w:r>
          </w:p>
          <w:p w14:paraId="3AC94A96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F2732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F86AD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306E68B3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Jibou </w:t>
            </w:r>
          </w:p>
          <w:p w14:paraId="16B36A4E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1EC8D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CE298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DC758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56AFD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63498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57C6609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45A46CA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6D9EB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2D8F2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9AE2D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BF4B3" w14:textId="77777777" w:rsidR="00F3750B" w:rsidRDefault="00F3750B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5A5756B6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65C3B" w14:textId="77777777" w:rsidR="00F3750B" w:rsidRDefault="00F3750B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02D34A8" w14:textId="77777777" w:rsidR="00F3750B" w:rsidRDefault="00F3750B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9AFC0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844B9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14B9F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EC124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1AAB64E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81B34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87502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D7C68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A81D6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3FD3E9B3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954A4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 </w:t>
            </w:r>
          </w:p>
          <w:p w14:paraId="43F0DE89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0A960823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2DC70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F9798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77310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62CA4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46FBB5BD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B874E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27F72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01686" w14:textId="77777777" w:rsidR="00F3750B" w:rsidRPr="005C35B0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CF1EA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493972AD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3BF13A6E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B50CC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A377CD9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D6965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13C5A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541DC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C3D63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5B2C0A74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7E508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A47C9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0C8BA" w14:textId="77777777" w:rsidR="00F3750B" w:rsidRPr="005C35B0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17831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CA380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94C15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8684C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5D498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9B2C6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  <w:tr w:rsidR="00F3750B" w14:paraId="3EE927B7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9EAA5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B8201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122+835</w:t>
            </w:r>
          </w:p>
          <w:p w14:paraId="54470D78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C9BC6" w14:textId="77777777" w:rsidR="00F3750B" w:rsidRPr="005C35B0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0C9FA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Jibou</w:t>
            </w:r>
          </w:p>
          <w:p w14:paraId="5C616DDC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07C4C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D2E41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42165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1F8DA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4C93E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23206D4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A5694E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C5964D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423CDF4" w14:textId="77777777" w:rsidR="00F3750B" w:rsidRPr="005C35B0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CA0FC81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Ulmeni Sălaj</w:t>
            </w:r>
          </w:p>
          <w:p w14:paraId="5703CC29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BC1EEE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6FB68BB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5ED805C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622CA1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56E2D9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4967D0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5DE7265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C3686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47957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169+000</w:t>
            </w:r>
          </w:p>
          <w:p w14:paraId="4BFFBD18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62E4B" w14:textId="77777777" w:rsidR="00F3750B" w:rsidRPr="005C35B0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AAE4A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3D6D2BD1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6D016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9A9B1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FD300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E8FD2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06FE9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6922AF8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Cu inductori de 2000 Hz </w:t>
            </w:r>
          </w:p>
          <w:p w14:paraId="00872019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paleta de 70 / 375 </w:t>
            </w:r>
          </w:p>
          <w:p w14:paraId="5AE714CE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  <w:lang w:val="ro-RO"/>
              </w:rPr>
              <w:t xml:space="preserve">8+625 </w:t>
            </w:r>
          </w:p>
          <w:p w14:paraId="6E1605BD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4672B">
              <w:rPr>
                <w:b/>
                <w:bCs/>
                <w:i/>
                <w:iCs/>
                <w:sz w:val="20"/>
                <w:lang w:val="ro-RO"/>
              </w:rPr>
              <w:t>dinspre</w:t>
            </w:r>
            <w:r w:rsidRPr="0094672B">
              <w:rPr>
                <w:b/>
                <w:bCs/>
                <w:i/>
                <w:sz w:val="20"/>
                <w:lang w:val="ro-RO"/>
              </w:rPr>
              <w:t xml:space="preserve"> Satulung pe Someş.</w:t>
            </w:r>
          </w:p>
        </w:tc>
      </w:tr>
      <w:tr w:rsidR="00F3750B" w14:paraId="4A857EA6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682B1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084C8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172+530</w:t>
            </w:r>
          </w:p>
          <w:p w14:paraId="17B2ED9C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24460" w14:textId="77777777" w:rsidR="00F3750B" w:rsidRPr="005C35B0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5F462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2E4D47D1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8EC33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A411C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0AE2E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700D7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801B0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47C76DCA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88B9B" w14:textId="77777777" w:rsidR="00F3750B" w:rsidRDefault="00F3750B" w:rsidP="00F3750B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0A954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175+445</w:t>
            </w:r>
          </w:p>
          <w:p w14:paraId="1C9CC446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27337" w14:textId="77777777" w:rsidR="00F3750B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AF140" w14:textId="77777777" w:rsidR="00F3750B" w:rsidRDefault="00F3750B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19F61026" w14:textId="77777777" w:rsidR="00F3750B" w:rsidRDefault="00F3750B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64ADD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2B795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9AAEB" w14:textId="77777777" w:rsidR="00F3750B" w:rsidRDefault="00F3750B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EC066" w14:textId="77777777" w:rsidR="00F3750B" w:rsidRPr="00396332" w:rsidRDefault="00F3750B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810C0" w14:textId="77777777" w:rsidR="00F3750B" w:rsidRDefault="00F3750B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</w:tbl>
    <w:p w14:paraId="48CBC8A2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2B7F33D2" w14:textId="77777777" w:rsidR="00F3750B" w:rsidRDefault="00F3750B" w:rsidP="0002281B">
      <w:pPr>
        <w:pStyle w:val="Heading1"/>
        <w:spacing w:line="360" w:lineRule="auto"/>
      </w:pPr>
      <w:r>
        <w:lastRenderedPageBreak/>
        <w:t>LINIA 416</w:t>
      </w:r>
    </w:p>
    <w:p w14:paraId="49F3D468" w14:textId="77777777" w:rsidR="00F3750B" w:rsidRDefault="00F3750B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3750B" w14:paraId="2F8E1A2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880CF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255A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D8478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FD97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0BD69D6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1Th, 2Th, </w:t>
            </w:r>
          </w:p>
          <w:p w14:paraId="43610C80" w14:textId="77777777" w:rsidR="00F3750B" w:rsidRDefault="00F3750B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9580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623C47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5BA44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787C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115FD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5814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3863D08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DFFF7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1909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0+297</w:t>
            </w:r>
          </w:p>
          <w:p w14:paraId="6C35571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BADFA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E43BC" w14:textId="77777777" w:rsidR="00F3750B" w:rsidRPr="00575A50" w:rsidRDefault="00F3750B" w:rsidP="00575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575A50">
              <w:rPr>
                <w:b/>
                <w:bCs/>
                <w:sz w:val="20"/>
                <w:lang w:val="ro-RO"/>
              </w:rPr>
              <w:t>Dej Călători</w:t>
            </w:r>
          </w:p>
          <w:p w14:paraId="3EE95D10" w14:textId="77777777" w:rsidR="00F3750B" w:rsidRDefault="00F3750B" w:rsidP="00575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 xml:space="preserve">(pod metalic </w:t>
            </w:r>
            <w:r>
              <w:rPr>
                <w:b/>
                <w:bCs/>
                <w:sz w:val="20"/>
                <w:lang w:val="ro-RO"/>
              </w:rPr>
              <w:t>peste Someș</w:t>
            </w:r>
            <w:r w:rsidRPr="00575A50"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3F98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81A77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C151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195E7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09F80" w14:textId="77777777" w:rsidR="00F3750B" w:rsidRDefault="00F3750B" w:rsidP="00575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27FC557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2F15A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1F9A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2CA4A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75E4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2AC8010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55DCA82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C0A5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toate liniile</w:t>
            </w:r>
          </w:p>
          <w:p w14:paraId="6D9525C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2B-26B</w:t>
            </w:r>
          </w:p>
          <w:p w14:paraId="0DD67D3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88F471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2BA6B3C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B3674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4C83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20282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6F9D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308291C4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6DF2B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C258E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95D27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76D3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2FB5E53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A+D, </w:t>
            </w:r>
          </w:p>
          <w:p w14:paraId="70267F8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1A - 10A şi </w:t>
            </w:r>
          </w:p>
          <w:p w14:paraId="0FF88D5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2BD6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toate liniile </w:t>
            </w:r>
          </w:p>
          <w:p w14:paraId="7A3A371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1A-10A,</w:t>
            </w:r>
          </w:p>
          <w:p w14:paraId="265F8F0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  <w:p w14:paraId="3AFE98C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543885C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1770071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1A-55A</w:t>
            </w:r>
          </w:p>
          <w:p w14:paraId="3FCBFBB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0F8505A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5E360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0DDA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4FCCD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34532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4D602790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ED6C2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1A00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5E8D1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16874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0AD0EB6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3B04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vârf sch. </w:t>
            </w:r>
          </w:p>
          <w:p w14:paraId="38EE4FD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25T</w:t>
            </w:r>
          </w:p>
          <w:p w14:paraId="2978A4F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vârf</w:t>
            </w:r>
          </w:p>
          <w:p w14:paraId="145E9A9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0C5D3F1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92918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A673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69F98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5524D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36323C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1C, 3C spre Grupa A, între sch. 25 T - 31 T - 33 T - 43 T - 51 T - 9A.</w:t>
            </w:r>
          </w:p>
        </w:tc>
      </w:tr>
      <w:tr w:rsidR="00F3750B" w14:paraId="4F370851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AA7D6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5A57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AAA37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0D8E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EA08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0A611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FCA4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7+600</w:t>
            </w:r>
          </w:p>
          <w:p w14:paraId="6F0F88B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CB19E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6CBD9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29C806B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6E604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2F21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DE62C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3F80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Reteag</w:t>
            </w:r>
          </w:p>
          <w:p w14:paraId="6A3F20C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92BE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11403A">
              <w:rPr>
                <w:b/>
                <w:bCs/>
                <w:sz w:val="20"/>
                <w:lang w:val="ro-RO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67DA3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E909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D9113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363C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12+300 pana la varf R9</w:t>
            </w:r>
          </w:p>
        </w:tc>
      </w:tr>
      <w:tr w:rsidR="00F3750B" w14:paraId="24DBFF8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65525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D754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858E4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6FC9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51DE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9C43F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A72B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13+000</w:t>
            </w:r>
          </w:p>
          <w:p w14:paraId="06208BF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53069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EE4C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15C4556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60E2C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A6FB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255BE4F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BC7BF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AD96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1CD4322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47F79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B0A1E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FED7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62D3A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1BD9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04B7DD0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D25B0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B9F8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4395E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98286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24010B1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29AD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9FF44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2CE8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1AC9465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C4DC7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0916E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2586B9E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78554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29FE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E8B6A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71116" w14:textId="77777777" w:rsidR="00F3750B" w:rsidRDefault="00F3750B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48C75FF2" w14:textId="77777777" w:rsidR="00F3750B" w:rsidRDefault="00F3750B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89092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A8EF9B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EE906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E7BA7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A5B6F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279C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1971085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7DC38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8146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25+030</w:t>
            </w:r>
          </w:p>
          <w:p w14:paraId="6A62A46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90097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89B8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2B62D7B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978B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9E9E3" w14:textId="77777777" w:rsidR="00F3750B" w:rsidRPr="00C4423F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E93A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2BCD1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26748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3E4855E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949D2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1C5D2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EDC89" w14:textId="77777777" w:rsidR="00F3750B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F460A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36CED868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0E167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3FB2C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776C9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4F8E0" w14:textId="77777777" w:rsidR="00F3750B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C8CF5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în abatere la liniile 5 - 12</w:t>
            </w:r>
          </w:p>
        </w:tc>
      </w:tr>
      <w:tr w:rsidR="00F3750B" w14:paraId="7DF5638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4D3B6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AE7ED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03DDA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183FF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6D31C97E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BCA5B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EC7F9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A56CD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0CAEC" w14:textId="77777777" w:rsidR="00F3750B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5680C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6453058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93E90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1FD70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4BDCD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25517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Năsăud</w:t>
            </w:r>
          </w:p>
          <w:p w14:paraId="67771152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058F2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02C113CF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1A226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65D41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46219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450F8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 la liniile 1 şi 2.</w:t>
            </w:r>
          </w:p>
        </w:tc>
      </w:tr>
      <w:tr w:rsidR="00F3750B" w14:paraId="302F53F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8A253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83B85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30+150</w:t>
            </w:r>
          </w:p>
          <w:p w14:paraId="5C203056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B36F8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8BF3B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Rebrișoara - </w:t>
            </w:r>
          </w:p>
          <w:p w14:paraId="77BD0CED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5DFC7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69C8D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09D19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793B0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984FA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1ED05ED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43EB0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59C42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88444" w14:textId="77777777" w:rsidR="00F3750B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6FAF3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4E5F25F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02C42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c</w:t>
            </w:r>
            <w:r>
              <w:rPr>
                <w:b/>
                <w:bCs/>
                <w:sz w:val="20"/>
                <w:lang w:val="ro-RO"/>
              </w:rPr>
              <w:t>ă</w:t>
            </w:r>
            <w:r w:rsidRPr="00575A50">
              <w:rPr>
                <w:b/>
                <w:bCs/>
                <w:sz w:val="20"/>
                <w:lang w:val="ro-RO"/>
              </w:rPr>
              <w:t>lc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 xml:space="preserve">i sch. R28 </w:t>
            </w:r>
            <w:r>
              <w:rPr>
                <w:b/>
                <w:bCs/>
                <w:sz w:val="20"/>
                <w:lang w:val="ro-RO"/>
              </w:rPr>
              <w:t>ș</w:t>
            </w:r>
            <w:r w:rsidRPr="00575A50">
              <w:rPr>
                <w:b/>
                <w:bCs/>
                <w:sz w:val="20"/>
                <w:lang w:val="ro-RO"/>
              </w:rPr>
              <w:t>i v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EC2A9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E8956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78E12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21C9C" w14:textId="77777777" w:rsidR="00F3750B" w:rsidRPr="00620605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F3750B" w14:paraId="36434EFE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44E74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28FE1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69F7B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0E529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06E42792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EBF10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4BD68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2E42B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837F6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7B967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C06082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– 12.</w:t>
            </w:r>
          </w:p>
        </w:tc>
      </w:tr>
      <w:tr w:rsidR="00F3750B" w14:paraId="391B4EEC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A322D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3C244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05CFB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BDE74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37F1D6BE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7FF41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83E59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CBF16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B9845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D4A7C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74F5275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7.</w:t>
            </w:r>
          </w:p>
        </w:tc>
      </w:tr>
      <w:tr w:rsidR="00F3750B" w14:paraId="25F1E842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F9211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38A50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E0DBC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1A3A3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3A2F82DA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BA87B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93B54DE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3AED9" w14:textId="77777777" w:rsidR="00F3750B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7B1BD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AAA0D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AA171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EF05B78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– 10.</w:t>
            </w:r>
          </w:p>
        </w:tc>
      </w:tr>
      <w:tr w:rsidR="00F3750B" w14:paraId="631871A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7E166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EF373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E641C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35E23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00DF4800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9CF0A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87E77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85351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10F79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B6A42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4DF525C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C9099" w14:textId="77777777" w:rsidR="00F3750B" w:rsidRDefault="00F3750B" w:rsidP="00F3750B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40643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11986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CF3B5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6C5E5246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73A71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9FA5C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67841" w14:textId="77777777" w:rsidR="00F3750B" w:rsidRDefault="00F3750B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057D7" w14:textId="77777777" w:rsidR="00F3750B" w:rsidRPr="00C4423F" w:rsidRDefault="00F3750B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6A142" w14:textId="77777777" w:rsidR="00F3750B" w:rsidRDefault="00F3750B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  <w:lang w:val="ro-RO"/>
              </w:rPr>
              <w:t>0 pana la calcai R14</w:t>
            </w:r>
          </w:p>
        </w:tc>
      </w:tr>
    </w:tbl>
    <w:p w14:paraId="50B679F0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1F67A26A" w14:textId="77777777" w:rsidR="00F3750B" w:rsidRDefault="00F3750B" w:rsidP="003146F4">
      <w:pPr>
        <w:pStyle w:val="Heading1"/>
        <w:spacing w:line="360" w:lineRule="auto"/>
      </w:pPr>
      <w:r>
        <w:t>LINIA 417</w:t>
      </w:r>
    </w:p>
    <w:p w14:paraId="65CE6F4F" w14:textId="77777777" w:rsidR="00F3750B" w:rsidRDefault="00F3750B" w:rsidP="006C2EBC">
      <w:pPr>
        <w:pStyle w:val="Heading1"/>
        <w:spacing w:line="360" w:lineRule="auto"/>
        <w:rPr>
          <w:b w:val="0"/>
          <w:bCs w:val="0"/>
          <w:sz w:val="8"/>
        </w:rPr>
      </w:pPr>
      <w:r>
        <w:t>DEJ TRIAJ - CĂŞEI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F3750B" w14:paraId="335534AB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10962" w14:textId="77777777" w:rsidR="00F3750B" w:rsidRDefault="00F3750B" w:rsidP="00F3750B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1CCB8" w14:textId="77777777" w:rsidR="00F3750B" w:rsidRDefault="00F3750B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779B3" w14:textId="77777777" w:rsidR="00F3750B" w:rsidRPr="002D7BD3" w:rsidRDefault="00F3750B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48D1D" w14:textId="77777777" w:rsidR="00F3750B" w:rsidRDefault="00F3750B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45665725" w14:textId="77777777" w:rsidR="00F3750B" w:rsidRDefault="00F3750B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liniile </w:t>
            </w:r>
          </w:p>
          <w:p w14:paraId="0229F678" w14:textId="77777777" w:rsidR="00F3750B" w:rsidRDefault="00F3750B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 - 26B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10CC6" w14:textId="77777777" w:rsidR="00F3750B" w:rsidRDefault="00F3750B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cabina 3 la ieşirea din </w:t>
            </w:r>
          </w:p>
          <w:p w14:paraId="3AB3BDBB" w14:textId="77777777" w:rsidR="00F3750B" w:rsidRDefault="00F3750B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28973" w14:textId="77777777" w:rsidR="00F3750B" w:rsidRPr="00655FB7" w:rsidRDefault="00F3750B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55FB7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FC470" w14:textId="77777777" w:rsidR="00F3750B" w:rsidRDefault="00F3750B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FD759" w14:textId="77777777" w:rsidR="00F3750B" w:rsidRPr="002D7BD3" w:rsidRDefault="00F3750B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5694C" w14:textId="77777777" w:rsidR="00F3750B" w:rsidRDefault="00F3750B">
            <w:pPr>
              <w:spacing w:before="120" w:after="120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 zona aparatelor  de cale.</w:t>
            </w:r>
          </w:p>
        </w:tc>
      </w:tr>
    </w:tbl>
    <w:p w14:paraId="66D25677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1CD6B284" w14:textId="77777777" w:rsidR="00F3750B" w:rsidRDefault="00F3750B" w:rsidP="00D37279">
      <w:pPr>
        <w:pStyle w:val="Heading1"/>
        <w:spacing w:line="276" w:lineRule="auto"/>
      </w:pPr>
      <w:r>
        <w:t>LINIA 418</w:t>
      </w:r>
    </w:p>
    <w:p w14:paraId="738B3E4D" w14:textId="77777777" w:rsidR="00F3750B" w:rsidRDefault="00F3750B" w:rsidP="00D37279">
      <w:pPr>
        <w:pStyle w:val="Heading1"/>
        <w:spacing w:line="276" w:lineRule="auto"/>
        <w:rPr>
          <w:b w:val="0"/>
          <w:bCs w:val="0"/>
          <w:sz w:val="8"/>
        </w:rPr>
      </w:pPr>
      <w:r>
        <w:t xml:space="preserve">BECLEAN PE SOMEŞ </w:t>
      </w:r>
      <w:r>
        <w:rPr>
          <w:sz w:val="20"/>
        </w:rPr>
        <w:t xml:space="preserve">- </w:t>
      </w:r>
      <w:r>
        <w:t>DEDA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3750B" w14:paraId="282CCCF5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213B2" w14:textId="77777777" w:rsidR="00F3750B" w:rsidRDefault="00F3750B" w:rsidP="00F3750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A7A17" w14:textId="77777777" w:rsidR="00F3750B" w:rsidRDefault="00F3750B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25+020</w:t>
            </w:r>
          </w:p>
          <w:p w14:paraId="15CAA9D0" w14:textId="77777777" w:rsidR="00F3750B" w:rsidRDefault="00F3750B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141CB" w14:textId="77777777" w:rsidR="00F3750B" w:rsidRPr="00896D96" w:rsidRDefault="00F3750B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5C92F" w14:textId="77777777" w:rsidR="00F3750B" w:rsidRDefault="00F3750B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Someș</w:t>
            </w:r>
          </w:p>
          <w:p w14:paraId="4923F201" w14:textId="77777777" w:rsidR="00F3750B" w:rsidRDefault="00F3750B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7F9B7" w14:textId="77777777" w:rsidR="00F3750B" w:rsidRDefault="00F3750B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3A3CA" w14:textId="77777777" w:rsidR="00F3750B" w:rsidRPr="00896D96" w:rsidRDefault="00F3750B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F7311" w14:textId="77777777" w:rsidR="00F3750B" w:rsidRDefault="00F3750B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E5F98" w14:textId="77777777" w:rsidR="00F3750B" w:rsidRPr="00896D96" w:rsidRDefault="00F3750B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60CFA" w14:textId="77777777" w:rsidR="00F3750B" w:rsidRDefault="00F3750B" w:rsidP="007975E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circulația la liniile 5 - 12</w:t>
            </w:r>
          </w:p>
        </w:tc>
      </w:tr>
      <w:tr w:rsidR="00F3750B" w14:paraId="13CBBABA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F8953" w14:textId="77777777" w:rsidR="00F3750B" w:rsidRDefault="00F3750B" w:rsidP="00F3750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42971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6AA4B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FDBB5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Şintereag</w:t>
            </w:r>
          </w:p>
          <w:p w14:paraId="058C8E24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5B751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6A021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9D5A6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61BF8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BCAB0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7994366B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71D8F" w14:textId="77777777" w:rsidR="00F3750B" w:rsidRDefault="00F3750B" w:rsidP="00F3750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59BF7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D223A" w14:textId="77777777" w:rsidR="00F3750B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7008E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6C7D4098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3EE8C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336EB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EA8D8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02748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FD391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6C95A303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8916B" w14:textId="77777777" w:rsidR="00F3750B" w:rsidRDefault="00F3750B" w:rsidP="00F3750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F9B19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5+200</w:t>
            </w:r>
          </w:p>
          <w:p w14:paraId="621DF721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EA04E" w14:textId="77777777" w:rsidR="00F3750B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898B8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–</w:t>
            </w:r>
          </w:p>
          <w:p w14:paraId="4F879027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Mărișelu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202AF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DB73C" w14:textId="77777777" w:rsidR="00F3750B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B5376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DA776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E52A6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0CFA28FD" w14:textId="77777777">
        <w:trPr>
          <w:cantSplit/>
          <w:trHeight w:val="4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B9BE8" w14:textId="77777777" w:rsidR="00F3750B" w:rsidRDefault="00F3750B" w:rsidP="00F3750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8E9D3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F15A0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D6A07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Şieu </w:t>
            </w:r>
          </w:p>
          <w:p w14:paraId="75794C48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059C5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7630BEE4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stație</w:t>
            </w:r>
          </w:p>
          <w:p w14:paraId="47183959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75CE360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B9DC3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00B0C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49098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BEAC4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ax stație și călcâi sch. nr. 4.</w:t>
            </w:r>
          </w:p>
        </w:tc>
      </w:tr>
      <w:tr w:rsidR="00F3750B" w14:paraId="5166AF7A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325D5" w14:textId="77777777" w:rsidR="00F3750B" w:rsidRDefault="00F3750B" w:rsidP="00F3750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F57DD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A79F3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52FC1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6895B5BC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9D718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D9FD7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9D911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9327A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228DE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286A3E29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6CB90" w14:textId="77777777" w:rsidR="00F3750B" w:rsidRDefault="00F3750B" w:rsidP="00F3750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C30E5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CBC73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659E6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5FD3A964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63D30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64ECD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9EBAE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370EB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FA0D8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01224E88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F6D82" w14:textId="77777777" w:rsidR="00F3750B" w:rsidRDefault="00F3750B" w:rsidP="00F3750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8DA10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  <w:p w14:paraId="33525661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89469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283CB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Monor Gledin -</w:t>
            </w:r>
          </w:p>
          <w:p w14:paraId="0FB6E222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Râpa de Jos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DEE97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7188F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5E99C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FE055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E14D8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56438358" w14:textId="77777777">
        <w:trPr>
          <w:cantSplit/>
          <w:trHeight w:val="49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B6364" w14:textId="77777777" w:rsidR="00F3750B" w:rsidRDefault="00F3750B" w:rsidP="00F3750B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0BEB5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100C2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6C9ED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Râpa de Jos</w:t>
            </w:r>
          </w:p>
          <w:p w14:paraId="1D6D4C76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B09A9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E541C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DAD75" w14:textId="77777777" w:rsidR="00F3750B" w:rsidRDefault="00F3750B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441F0" w14:textId="77777777" w:rsidR="00F3750B" w:rsidRPr="00896D96" w:rsidRDefault="00F3750B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26543" w14:textId="77777777" w:rsidR="00F3750B" w:rsidRDefault="00F3750B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712B629" w14:textId="77777777" w:rsidR="00F3750B" w:rsidRDefault="00F3750B" w:rsidP="00D37279">
      <w:pPr>
        <w:spacing w:before="40" w:after="40" w:line="276" w:lineRule="auto"/>
        <w:ind w:right="57"/>
        <w:rPr>
          <w:sz w:val="20"/>
          <w:lang w:val="ro-RO"/>
        </w:rPr>
      </w:pPr>
    </w:p>
    <w:p w14:paraId="2FF654D3" w14:textId="77777777" w:rsidR="00F3750B" w:rsidRDefault="00F3750B" w:rsidP="00BF55B4">
      <w:pPr>
        <w:pStyle w:val="Heading1"/>
        <w:spacing w:line="360" w:lineRule="auto"/>
      </w:pPr>
      <w:r>
        <w:t>LINIA 421</w:t>
      </w:r>
    </w:p>
    <w:p w14:paraId="1820FD51" w14:textId="77777777" w:rsidR="00F3750B" w:rsidRDefault="00F3750B" w:rsidP="00B90F8A">
      <w:pPr>
        <w:pStyle w:val="Heading1"/>
        <w:spacing w:line="360" w:lineRule="auto"/>
        <w:rPr>
          <w:b w:val="0"/>
          <w:bCs w:val="0"/>
          <w:sz w:val="8"/>
        </w:rPr>
      </w:pPr>
      <w:r>
        <w:t>SĂRĂŢEL - BISTRIŢA BÂRGĂULUI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F3750B" w14:paraId="19C72D3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2DE06" w14:textId="77777777" w:rsidR="00F3750B" w:rsidRDefault="00F3750B" w:rsidP="00F3750B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C5E9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60C4B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264A1" w14:textId="77777777" w:rsidR="00F3750B" w:rsidRDefault="00F3750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255B1DA0" w14:textId="77777777" w:rsidR="00F3750B" w:rsidRDefault="00F3750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C524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C3F66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8FB9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8B5A4" w14:textId="77777777" w:rsidR="00F3750B" w:rsidRPr="00E22A0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D5EB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63DB625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F046F" w14:textId="77777777" w:rsidR="00F3750B" w:rsidRDefault="00F3750B" w:rsidP="00F3750B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9BB3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53+200</w:t>
            </w:r>
          </w:p>
          <w:p w14:paraId="588F085D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53+250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0AF28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C3D12" w14:textId="77777777" w:rsidR="00F3750B" w:rsidRDefault="00F3750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- Bistriţa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F7D1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F7407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30B6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A6177" w14:textId="77777777" w:rsidR="00F3750B" w:rsidRPr="00E22A0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9D84A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317BE11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8FDDE" w14:textId="77777777" w:rsidR="00F3750B" w:rsidRDefault="00F3750B" w:rsidP="00F3750B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0326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B2DFB" w14:textId="77777777" w:rsidR="00F3750B" w:rsidRPr="00FE111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FBA5F" w14:textId="77777777" w:rsidR="00F3750B" w:rsidRDefault="00F3750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Bistriţa Nord</w:t>
            </w:r>
          </w:p>
          <w:p w14:paraId="0D2D8D3B" w14:textId="77777777" w:rsidR="00F3750B" w:rsidRDefault="00F3750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7, 8, 9 și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FC52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C711E" w14:textId="77777777" w:rsidR="00F3750B" w:rsidRPr="007B5B08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B5B08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C6BF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66A9A" w14:textId="77777777" w:rsidR="00F3750B" w:rsidRPr="00E22A0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44C31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3750B" w14:paraId="630FFCA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83CB2" w14:textId="77777777" w:rsidR="00F3750B" w:rsidRDefault="00F3750B" w:rsidP="00F3750B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D821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59+750</w:t>
            </w:r>
          </w:p>
          <w:p w14:paraId="7C343E8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0F978" w14:textId="77777777" w:rsidR="00F3750B" w:rsidRPr="00FE111C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F64CE" w14:textId="77777777" w:rsidR="00F3750B" w:rsidRDefault="00F3750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Bistriţa Nord</w:t>
            </w:r>
          </w:p>
          <w:p w14:paraId="6E4B288C" w14:textId="77777777" w:rsidR="00F3750B" w:rsidRDefault="00F3750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F6A7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4F8FA" w14:textId="77777777" w:rsidR="00F3750B" w:rsidRPr="007B5B08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0782B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EF273" w14:textId="77777777" w:rsidR="00F3750B" w:rsidRPr="00E22A0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7DDAC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0D9598A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C8574" w14:textId="77777777" w:rsidR="00F3750B" w:rsidRDefault="00F3750B" w:rsidP="00F3750B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8BDD6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  <w:p w14:paraId="3A17769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66+950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E1D88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FC299" w14:textId="77777777" w:rsidR="00F3750B" w:rsidRDefault="00F3750B" w:rsidP="0028414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30493968" w14:textId="77777777" w:rsidR="00F3750B" w:rsidRDefault="00F3750B" w:rsidP="0028414D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C0BC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B645F" w14:textId="77777777" w:rsidR="00F3750B" w:rsidRPr="007B5B08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65D0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2763" w14:textId="77777777" w:rsidR="00F3750B" w:rsidRPr="00E22A0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2DEFF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391DB45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3CF5867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DBCB8" w14:textId="77777777" w:rsidR="00F3750B" w:rsidRDefault="00F3750B" w:rsidP="00F3750B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DC35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67+050</w:t>
            </w:r>
          </w:p>
          <w:p w14:paraId="640B10E1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68+810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37DC1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C0BD0" w14:textId="77777777" w:rsidR="00F3750B" w:rsidRDefault="00F3750B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506DF4F7" w14:textId="77777777" w:rsidR="00F3750B" w:rsidRDefault="00F3750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B8FBC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5D745" w14:textId="77777777" w:rsidR="00F3750B" w:rsidRPr="007B5B08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03FD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E09C7" w14:textId="77777777" w:rsidR="00F3750B" w:rsidRPr="00E22A0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9D5A3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60A3A10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52CB3" w14:textId="77777777" w:rsidR="00F3750B" w:rsidRDefault="00F3750B" w:rsidP="00F3750B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0925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68+910</w:t>
            </w:r>
          </w:p>
          <w:p w14:paraId="59F9E53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C8816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DAAE7" w14:textId="77777777" w:rsidR="00F3750B" w:rsidRDefault="00F3750B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417243DF" w14:textId="77777777" w:rsidR="00F3750B" w:rsidRDefault="00F3750B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2A7B0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7F770" w14:textId="77777777" w:rsidR="00F3750B" w:rsidRPr="007B5B08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C37C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416E5" w14:textId="77777777" w:rsidR="00F3750B" w:rsidRPr="00E22A0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F2DFB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39A5B4F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5F8F1" w14:textId="77777777" w:rsidR="00F3750B" w:rsidRDefault="00F3750B" w:rsidP="00F3750B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BF623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79+800</w:t>
            </w:r>
          </w:p>
          <w:p w14:paraId="5CEE8C9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81+336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41F9F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DFB64" w14:textId="77777777" w:rsidR="00F3750B" w:rsidRDefault="00F3750B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50F202FE" w14:textId="77777777" w:rsidR="00F3750B" w:rsidRDefault="00F3750B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9B80A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65BCE" w14:textId="77777777" w:rsidR="00F3750B" w:rsidRPr="007B5B08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CD78F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66E1B" w14:textId="77777777" w:rsidR="00F3750B" w:rsidRPr="00E22A0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ABD87" w14:textId="77777777" w:rsidR="00F3750B" w:rsidRDefault="00F3750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3750B" w14:paraId="6AF01EF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C482A" w14:textId="77777777" w:rsidR="00F3750B" w:rsidRDefault="00F3750B" w:rsidP="00F3750B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9445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60+305</w:t>
            </w:r>
          </w:p>
          <w:p w14:paraId="038F38E4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89+925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6254C" w14:textId="77777777" w:rsidR="00F3750B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19D5E" w14:textId="77777777" w:rsidR="00F3750B" w:rsidRPr="00160207" w:rsidRDefault="00F3750B">
            <w:pPr>
              <w:spacing w:before="40" w:after="40" w:line="360" w:lineRule="auto"/>
              <w:ind w:lef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A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 xml:space="preserve">x. </w:t>
            </w:r>
            <w:r>
              <w:rPr>
                <w:b/>
                <w:bCs/>
                <w:sz w:val="19"/>
                <w:szCs w:val="19"/>
                <w:lang w:val="ro-RO"/>
              </w:rPr>
              <w:t>s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t. Bistriţa Nord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-</w:t>
            </w:r>
          </w:p>
          <w:p w14:paraId="7F0EE0EF" w14:textId="77777777" w:rsidR="00F3750B" w:rsidRDefault="00F3750B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A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 xml:space="preserve">x. </w:t>
            </w:r>
            <w:r>
              <w:rPr>
                <w:b/>
                <w:bCs/>
                <w:sz w:val="19"/>
                <w:szCs w:val="19"/>
                <w:lang w:val="ro-RO"/>
              </w:rPr>
              <w:t>s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t. Bistriţa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81D18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10DB1" w14:textId="77777777" w:rsidR="00F3750B" w:rsidRPr="007B5B08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70F65" w14:textId="77777777" w:rsidR="00F3750B" w:rsidRDefault="00F3750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69C90" w14:textId="77777777" w:rsidR="00F3750B" w:rsidRPr="00E22A01" w:rsidRDefault="00F3750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1185B" w14:textId="77777777" w:rsidR="00F3750B" w:rsidRPr="00821666" w:rsidRDefault="00F3750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821666">
              <w:rPr>
                <w:b/>
                <w:bCs/>
                <w:iCs/>
                <w:sz w:val="20"/>
                <w:lang w:val="ro-RO"/>
              </w:rPr>
              <w:t>*V</w:t>
            </w:r>
            <w:r>
              <w:rPr>
                <w:b/>
                <w:bCs/>
                <w:iCs/>
                <w:sz w:val="20"/>
                <w:lang w:val="ro-RO"/>
              </w:rPr>
              <w:t>alabil doar pentru trenurile de marfă remorcate cu locomotive DHC.</w:t>
            </w:r>
          </w:p>
        </w:tc>
      </w:tr>
    </w:tbl>
    <w:p w14:paraId="18DFF31F" w14:textId="77777777" w:rsidR="00F3750B" w:rsidRDefault="00F3750B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50EACF64" w14:textId="77777777" w:rsidR="00F3750B" w:rsidRDefault="00F3750B" w:rsidP="0050463B">
      <w:pPr>
        <w:pStyle w:val="Heading1"/>
        <w:spacing w:line="360" w:lineRule="auto"/>
      </w:pPr>
      <w:r>
        <w:t>LINIA 422</w:t>
      </w:r>
    </w:p>
    <w:p w14:paraId="5B232052" w14:textId="77777777" w:rsidR="00F3750B" w:rsidRDefault="00F3750B" w:rsidP="00A84178">
      <w:pPr>
        <w:pStyle w:val="Heading1"/>
        <w:spacing w:line="360" w:lineRule="auto"/>
        <w:rPr>
          <w:b w:val="0"/>
          <w:bCs w:val="0"/>
          <w:sz w:val="8"/>
        </w:rPr>
      </w:pPr>
      <w:r>
        <w:t>SALVA - SIGHETU MARMAŢIEI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4"/>
        <w:gridCol w:w="2204"/>
        <w:gridCol w:w="870"/>
        <w:gridCol w:w="754"/>
        <w:gridCol w:w="870"/>
        <w:gridCol w:w="754"/>
        <w:gridCol w:w="2491"/>
      </w:tblGrid>
      <w:tr w:rsidR="00F3750B" w14:paraId="27DD9B9D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BC054" w14:textId="77777777" w:rsidR="00F3750B" w:rsidRDefault="00F3750B" w:rsidP="00F3750B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E4EDB" w14:textId="77777777" w:rsidR="00F3750B" w:rsidRDefault="00F3750B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0A93D040" w14:textId="77777777" w:rsidR="00F3750B" w:rsidRDefault="00F3750B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8CC90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C9BAF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Telciu - </w:t>
            </w:r>
          </w:p>
          <w:p w14:paraId="27AD6D9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Dealu Ștefăniței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19AE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0B5D0" w14:textId="77777777" w:rsidR="00F3750B" w:rsidRPr="00077620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BA5E3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7A738" w14:textId="77777777" w:rsidR="00F3750B" w:rsidRPr="00077620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6DA32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50204D63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79BA4" w14:textId="77777777" w:rsidR="00F3750B" w:rsidRDefault="00F3750B" w:rsidP="00F3750B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AD8F6" w14:textId="77777777" w:rsidR="00F3750B" w:rsidRDefault="00F3750B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28+160</w:t>
            </w:r>
          </w:p>
          <w:p w14:paraId="03325546" w14:textId="77777777" w:rsidR="00F3750B" w:rsidRDefault="00F3750B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28+320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E143B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DEF1" w14:textId="77777777" w:rsidR="00F3750B" w:rsidRDefault="00F3750B" w:rsidP="00742E3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Telciu - </w:t>
            </w:r>
          </w:p>
          <w:p w14:paraId="0B27CDA6" w14:textId="77777777" w:rsidR="00F3750B" w:rsidRDefault="00F3750B" w:rsidP="00742E3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Dealu Ștefăniței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903C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335D9" w14:textId="77777777" w:rsidR="00F3750B" w:rsidRPr="00077620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59B0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9232D" w14:textId="77777777" w:rsidR="00F3750B" w:rsidRPr="00077620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741B3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06D671BA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5B53F" w14:textId="77777777" w:rsidR="00F3750B" w:rsidRDefault="00F3750B" w:rsidP="00F3750B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6E30A" w14:textId="77777777" w:rsidR="00F3750B" w:rsidRDefault="00F3750B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2+980</w:t>
            </w:r>
          </w:p>
          <w:p w14:paraId="0580D679" w14:textId="77777777" w:rsidR="00F3750B" w:rsidRDefault="00F3750B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09049" w14:textId="77777777" w:rsidR="00F3750B" w:rsidRPr="00077620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</w:t>
            </w:r>
            <w:r w:rsidRPr="00077620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C206E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Leordina</w:t>
            </w:r>
            <w:r>
              <w:rPr>
                <w:b/>
                <w:bCs/>
                <w:sz w:val="20"/>
                <w:lang w:val="en-US"/>
              </w:rPr>
              <w:t xml:space="preserve"> –</w:t>
            </w:r>
          </w:p>
          <w:p w14:paraId="5A94E29E" w14:textId="77777777" w:rsidR="00F3750B" w:rsidRPr="002E25CE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Valea Vişeului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6AC41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AFFD3" w14:textId="77777777" w:rsidR="00F3750B" w:rsidRPr="00077620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4FCB2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F1799" w14:textId="77777777" w:rsidR="00F3750B" w:rsidRPr="00077620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927BD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3750B" w14:paraId="47501209" w14:textId="77777777">
        <w:trPr>
          <w:cantSplit/>
          <w:trHeight w:val="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5ADE8" w14:textId="77777777" w:rsidR="00F3750B" w:rsidRDefault="00F3750B" w:rsidP="00F3750B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D861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E9826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F914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Sighetu Marmației</w:t>
            </w:r>
          </w:p>
          <w:p w14:paraId="7D25B98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B03E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219+607</w:t>
            </w:r>
          </w:p>
          <w:p w14:paraId="77E16DA3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7F350" w14:textId="77777777" w:rsidR="00F3750B" w:rsidRPr="00077620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E098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01BC3" w14:textId="77777777" w:rsidR="00F3750B" w:rsidRPr="00077620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60FFC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5D0B4CA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0E65D56C" w14:textId="77777777" w:rsidR="00F3750B" w:rsidRDefault="00F3750B" w:rsidP="00380064">
      <w:pPr>
        <w:pStyle w:val="Heading1"/>
        <w:spacing w:line="360" w:lineRule="auto"/>
      </w:pPr>
      <w:r>
        <w:t>LINIA 500</w:t>
      </w:r>
    </w:p>
    <w:p w14:paraId="73B9589D" w14:textId="77777777" w:rsidR="00F3750B" w:rsidRPr="00071303" w:rsidRDefault="00F3750B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F3750B" w14:paraId="0E42257F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96AB5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F7C5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20699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3F220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340C8799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5FBAC77B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39DCA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23491BA3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5FA1B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8B8F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DEAA6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FBE3F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3750B" w14:paraId="60490620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52BDE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0A45E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E8970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B7130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06624709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034BDCD8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4034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67DE156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80F1F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F80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FB6E7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882A7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3750B" w14:paraId="6CB1ADCA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CE213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9D4B0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44611910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B4C55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C4AB2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A652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6945B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63A1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EF4FE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9AB6A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725B22CC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505A2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5FD60" w14:textId="77777777" w:rsidR="00F3750B" w:rsidRDefault="00F3750B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650E0" w14:textId="77777777" w:rsidR="00F3750B" w:rsidRPr="00D33E71" w:rsidRDefault="00F3750B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964BB" w14:textId="77777777" w:rsidR="00F3750B" w:rsidRDefault="00F3750B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A6573" w14:textId="77777777" w:rsidR="00F3750B" w:rsidRDefault="00F3750B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2CF02" w14:textId="77777777" w:rsidR="00F3750B" w:rsidRDefault="00F3750B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C5E95" w14:textId="77777777" w:rsidR="00F3750B" w:rsidRDefault="00F3750B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290578AF" w14:textId="77777777" w:rsidR="00F3750B" w:rsidRDefault="00F3750B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3A365" w14:textId="77777777" w:rsidR="00F3750B" w:rsidRPr="00D33E71" w:rsidRDefault="00F3750B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04105" w14:textId="77777777" w:rsidR="00F3750B" w:rsidRDefault="00F3750B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0C4146FC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2DEFA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0E1D4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5724670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0FEF6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1FC89" w14:textId="77777777" w:rsidR="00F3750B" w:rsidRPr="000867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5691CD17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3275C379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8C3C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CC7A6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3F110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3D0C7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D0D3B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:rsidRPr="00456545" w14:paraId="763684E7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CEE04" w14:textId="77777777" w:rsidR="00F3750B" w:rsidRPr="00456545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3D956" w14:textId="77777777" w:rsidR="00F3750B" w:rsidRPr="00456545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56F76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1FD0D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0D65A6E1" w14:textId="77777777" w:rsidR="00F3750B" w:rsidRPr="00456545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FC056" w14:textId="77777777" w:rsidR="00F3750B" w:rsidRPr="00456545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2585E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4DFAB" w14:textId="77777777" w:rsidR="00F3750B" w:rsidRPr="00456545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594EF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F91BA" w14:textId="77777777" w:rsidR="00F3750B" w:rsidRPr="00456545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3750B" w:rsidRPr="00456545" w14:paraId="4857CC08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58755" w14:textId="77777777" w:rsidR="00F3750B" w:rsidRPr="00456545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593A2" w14:textId="77777777" w:rsidR="00F3750B" w:rsidRPr="00456545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D79D5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79AE5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306E3E13" w14:textId="77777777" w:rsidR="00F3750B" w:rsidRPr="00456545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0348C" w14:textId="77777777" w:rsidR="00F3750B" w:rsidRPr="00456545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CA9EF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0362D" w14:textId="77777777" w:rsidR="00F3750B" w:rsidRPr="00456545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B3C08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AD707" w14:textId="77777777" w:rsidR="00F3750B" w:rsidRPr="00456545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3750B" w:rsidRPr="00456545" w14:paraId="0295E5BC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B3A5A" w14:textId="77777777" w:rsidR="00F3750B" w:rsidRPr="00456545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A7AAA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1080C239" w14:textId="77777777" w:rsidR="00F3750B" w:rsidRPr="00456545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7BEDA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1893C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3F0AAD0C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D6E91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775EA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33F30" w14:textId="77777777" w:rsidR="00F3750B" w:rsidRPr="00456545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C0295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BE891" w14:textId="77777777" w:rsidR="00F3750B" w:rsidRPr="00456545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3750B" w:rsidRPr="00456545" w14:paraId="4E14451B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B15B8" w14:textId="77777777" w:rsidR="00F3750B" w:rsidRPr="00456545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D051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7DD84A1E" w14:textId="77777777" w:rsidR="00F3750B" w:rsidRPr="00456545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06525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52D35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07B43255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BA5D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532F2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03699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1F4B4667" w14:textId="77777777" w:rsidR="00F3750B" w:rsidRPr="00456545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8A773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CABF1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2C7CE2C4" w14:textId="77777777" w:rsidR="00F3750B" w:rsidRPr="00A309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3750B" w:rsidRPr="00456545" w14:paraId="52FBCD8B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BF6B8" w14:textId="77777777" w:rsidR="00F3750B" w:rsidRPr="00456545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4EFD9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22D2D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BECEB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239CB77C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4E37C7CB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4CF895FB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E92D9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498C7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5CD3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446E2599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53307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36237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3750B" w:rsidRPr="00456545" w14:paraId="7521D891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92730" w14:textId="77777777" w:rsidR="00F3750B" w:rsidRPr="00456545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1202B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C199E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F8FF4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6022370A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66BB4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5A7E8F89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56EFC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F88D3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0C0DF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40A05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B147F1" w14:textId="77777777" w:rsidR="00F3750B" w:rsidRPr="005F21B7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F3750B" w:rsidRPr="00456545" w14:paraId="3702C1BE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E21B9" w14:textId="77777777" w:rsidR="00F3750B" w:rsidRPr="00456545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0712D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2A350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01758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592C584B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42079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719E72A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199C7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5662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C8723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9208E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42D56D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F3750B" w:rsidRPr="00456545" w14:paraId="49D54363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F5556" w14:textId="77777777" w:rsidR="00F3750B" w:rsidRPr="00456545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9B0BD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E1D1A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F2B23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6666BC7F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A4BBA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3917CE2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C6EC1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1D1FB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16B4B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DDF4E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0CA2FA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F3750B" w:rsidRPr="00456545" w14:paraId="6E89BC2F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6FC64" w14:textId="77777777" w:rsidR="00F3750B" w:rsidRPr="00456545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D507B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57BD1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BC197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7EBE8E53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70980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5EE45D5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EF8AC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6E5A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52B96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5CCF7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3C517C5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0B2D93BF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F3750B" w:rsidRPr="00456545" w14:paraId="1C7949DB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540F3" w14:textId="77777777" w:rsidR="00F3750B" w:rsidRPr="00456545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9771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A1B14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D7573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Ulmeni, zonă aparate cale Cap. Y,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FBCE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EDAFB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3D30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113+050</w:t>
            </w:r>
          </w:p>
          <w:p w14:paraId="76A4B44C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5BD40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9FA9F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>
              <w:rPr>
                <w:b/>
                <w:bCs/>
                <w:sz w:val="20"/>
              </w:rPr>
              <w:t xml:space="preserve">peste sch. 4 Cap. Y </w:t>
            </w:r>
          </w:p>
          <w:p w14:paraId="42F06C58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</w:tc>
      </w:tr>
      <w:tr w:rsidR="00F3750B" w14:paraId="59874B0A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320E2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18580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B3BAC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CE37E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7E70207A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AE201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06DD199B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6B2C0F9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F3494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0DD1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DC412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7B9C9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45F264B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14CCFA8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3AC733A7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07155C6C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F3750B" w14:paraId="7EBA68CD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69420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D732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69B39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D9234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778EAD14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2D074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653B31B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240AD8CB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BB03F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54C2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8851B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75B71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E3BB0A0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62F3DB44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402FA42F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F3750B" w14:paraId="1768961B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3767C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5502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5A11EC7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8B54A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FDCF4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000C6D43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77C8571D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2E11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1B952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F5EB3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0BFAF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6816D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701F2A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F3750B" w14:paraId="593B014F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3496D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4963D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2C74927B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436F4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CDFF1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35080E52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A3DAD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CE02D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0FF6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20EB1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A9011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46F5A801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F3750B" w14:paraId="59779755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E1076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A53C2" w14:textId="77777777" w:rsidR="00F3750B" w:rsidRDefault="00F3750B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C31F6" w14:textId="77777777" w:rsidR="00F3750B" w:rsidRDefault="00F3750B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58734" w14:textId="77777777" w:rsidR="00F3750B" w:rsidRDefault="00F3750B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15A0B1C1" w14:textId="77777777" w:rsidR="00F3750B" w:rsidRDefault="00F3750B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0071D" w14:textId="77777777" w:rsidR="00F3750B" w:rsidRDefault="00F3750B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DC0BF" w14:textId="77777777" w:rsidR="00F3750B" w:rsidRDefault="00F3750B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837BA" w14:textId="77777777" w:rsidR="00F3750B" w:rsidRDefault="00F3750B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7F0EBA53" w14:textId="77777777" w:rsidR="00F3750B" w:rsidRDefault="00F3750B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F0799" w14:textId="77777777" w:rsidR="00F3750B" w:rsidRPr="00D33E71" w:rsidRDefault="00F3750B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365C1" w14:textId="77777777" w:rsidR="00F3750B" w:rsidRDefault="00F3750B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7183699D" w14:textId="77777777" w:rsidR="00F3750B" w:rsidRDefault="00F3750B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F3750B" w14:paraId="750E1A82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575EA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96A4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4E2ED83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9BF9F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92A74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06CE6901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EFC11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8F48F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B10BA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D964C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BBC92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049C9DFF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BD59A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E4FD4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1AA984E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B9828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9305D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24F1471D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1E99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B3FB1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72A1D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778F3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7B0A8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9510795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3750B" w14:paraId="2E1012C2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60254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3F6F4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5CF73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43C53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1B0B3C48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46103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A752D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E04F6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7AA0FB06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B1516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4AE67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6D39535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3750B" w14:paraId="66087B89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C63BC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AF32C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FAA95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020E5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388ADA51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6293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73FDA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95C1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FE782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11C53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3750B" w14:paraId="289E4492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8195F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2533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F28A5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6F63E" w14:textId="77777777" w:rsidR="00F3750B" w:rsidRDefault="00F3750B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16517A20" w14:textId="77777777" w:rsidR="00F3750B" w:rsidRDefault="00F3750B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6C9A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410EC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9F91C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7D569D0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33164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AC257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3750B" w14:paraId="2BCF7CE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95B05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5C1A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41B81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02842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55756AAE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A750C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90D0D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66E56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0F339F14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A80D5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D388D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3750B" w14:paraId="2EAFFD6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65665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D434B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B95F2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44EF0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07B527EE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987AA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65310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D392C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714D8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75D5D" w14:textId="77777777" w:rsidR="00F3750B" w:rsidRPr="00534A55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3BD589C9" w14:textId="77777777" w:rsidR="00F3750B" w:rsidRPr="00534A55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0A13A510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F3750B" w14:paraId="1B0CD684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920CD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C1DC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F5C2C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FC7A4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017ADF9C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10F0E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B6C73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C26FB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055A9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2EC24" w14:textId="77777777" w:rsidR="00F3750B" w:rsidRPr="00534A55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170A0051" w14:textId="77777777" w:rsidR="00F3750B" w:rsidRPr="00534A55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5BAD1BB" w14:textId="77777777" w:rsidR="00F3750B" w:rsidRPr="00534A55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F3750B" w14:paraId="297C599C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E48DD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E27FE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10FB9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4D485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0DB9C185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1BE9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8A3CF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0FB9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41F09CF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23952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DE239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3750B" w14:paraId="233C931F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6724A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B58B4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6A05E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33215" w14:textId="77777777" w:rsidR="00F3750B" w:rsidRPr="000C4604" w:rsidRDefault="00F3750B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513E3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798D783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2D90939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A908D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8276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C340B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5687B" w14:textId="77777777" w:rsidR="00F3750B" w:rsidRPr="000C4604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28461266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F3750B" w14:paraId="37843D27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4CB59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A134A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2BE52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C31B8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6ABC4931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0C5A0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A6963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9C1C6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573B955B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DA864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1C020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3750B" w14:paraId="0C23E996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ADD7A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F8921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21BCA1D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9697B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06C41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67F5A18C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554370F1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0BBC6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055D4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950A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7D7B4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B07B5" w14:textId="77777777" w:rsidR="00F3750B" w:rsidRPr="00BB30B6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44937336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67B7AAE4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F3750B" w14:paraId="02CBB152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4E387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98930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0B36E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05742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1DC03FB8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926EB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7049A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84BE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4D374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0F09E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03646500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E5B0C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7C76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9CEC6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E74A6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7DDDBB4C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75F40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DF1D8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3ABE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5A16C536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8920B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77947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0C61DAAF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35A10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2DFF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1BF703DD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BF5F2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73BC0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C11E3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702D7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4AF9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24579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FFD37" w14:textId="77777777" w:rsidR="00F3750B" w:rsidRPr="000C4604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F3750B" w14:paraId="09217937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F2BCA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FB16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5D87F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F4153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9E80B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7AE23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03AC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2EAB916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5DD3C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4FED8" w14:textId="77777777" w:rsidR="00F3750B" w:rsidRPr="000C4604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F3750B" w14:paraId="44F44A4C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3F72A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DEB56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1D5A1D5C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5011B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82282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28408376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FFC1D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7D1DA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A98EC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748971F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627EF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6EAF2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FC007B4" w14:textId="77777777" w:rsidR="00F3750B" w:rsidRPr="006C1F61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3750B" w14:paraId="3A9F4972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33181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F114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6D4E5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21195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63E96A67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3D321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74713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E4C36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05DEA92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D2353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10A48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29C451E9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6B8724E5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F3750B" w14:paraId="41366A14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175C1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F30B2" w14:textId="77777777" w:rsidR="00F3750B" w:rsidRDefault="00F3750B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C16B8" w14:textId="77777777" w:rsidR="00F3750B" w:rsidRDefault="00F3750B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08D00" w14:textId="77777777" w:rsidR="00F3750B" w:rsidRDefault="00F3750B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E1204" w14:textId="77777777" w:rsidR="00F3750B" w:rsidRDefault="00F3750B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5F533" w14:textId="77777777" w:rsidR="00F3750B" w:rsidRDefault="00F3750B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C85E2" w14:textId="77777777" w:rsidR="00F3750B" w:rsidRDefault="00F3750B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91F91" w14:textId="77777777" w:rsidR="00F3750B" w:rsidRDefault="00F3750B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CF02B" w14:textId="77777777" w:rsidR="00F3750B" w:rsidRPr="004143AF" w:rsidRDefault="00F3750B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3750B" w14:paraId="700ED95A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04D8B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BA3E4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B25DC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8666E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E470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7B2CE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3775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52DEE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FAC39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3750B" w14:paraId="72033C4A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538F3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68171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0CB0AA9D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E055A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03001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51EE55D4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F7A16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B7030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BC53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567AB343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C0614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206F4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F91A8BD" w14:textId="77777777" w:rsidR="00F3750B" w:rsidRPr="00D84BDE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3750B" w14:paraId="2CAE5A16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CD6BA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64A2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2DC796E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608DB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E9A54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5C3365BA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268E9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F9267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05881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1399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C9A0B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3750B" w14:paraId="7FE10D52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2B969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FCC8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75481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1A870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6547A6C7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6152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76D57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A5E1A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1668C77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8E6AA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5D7B4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3750B" w14:paraId="76B5BEDF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90995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190A3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6B2A0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F963E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33439480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4D36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484E2B1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919E7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3A45D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53790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1567F" w14:textId="77777777" w:rsidR="00F3750B" w:rsidRPr="00534C03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1F500F0B" w14:textId="77777777" w:rsidR="00F3750B" w:rsidRPr="00534C03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D5DE8B8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F3750B" w14:paraId="1A6D4164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85DA9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DDE8D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7DAFD65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E78AF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8AA83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062254BC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96E8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361FA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2A1BD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31C3BB69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96643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4FE3E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42A6B8F" w14:textId="77777777" w:rsidR="00F3750B" w:rsidRPr="00D84BDE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3750B" w14:paraId="413208AD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2574B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BBA66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007AD97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547D5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16030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2640469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120A0B2F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BD82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00DFC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550C4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84F56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871CE" w14:textId="77777777" w:rsidR="00F3750B" w:rsidRPr="001F07B1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4822C453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78D291D8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F3750B" w14:paraId="68554489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39C68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4072A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3B7BD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CB390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AD1765A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628C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746F1B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5009C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51A71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43C9E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62B86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23C0A161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2FFBC22F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F3750B" w14:paraId="44980121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33634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33B1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E9ECC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ECFDA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688AC93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136BA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AAD67AA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EECC0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D75AA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7D485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0E363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600430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6E8D7A41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F3750B" w14:paraId="4BA5F86D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03006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F124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CD4D5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DBB35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323B332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E884A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BDF53ED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38B28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E5221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1723C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8551F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763A43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F3750B" w14:paraId="1F1375D5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85081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535B6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A6094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80953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40A7CDC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4D73E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23EC3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EA57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FA6EB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35E89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EE8D75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6FB57341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3750B" w14:paraId="56F2F5E1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C318A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547B6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CDD05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7E2BB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5C1F893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9F4AC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C3916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6C939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26D71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D6ACE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474A1C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F3750B" w14:paraId="12C8D036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F8D2F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812C0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41EF2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429E5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E07F2F4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086C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93E8DBA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FFCD3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305D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3E51E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98BD6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469665B6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F3750B" w14:paraId="7C4EE12E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859F8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05B5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C965C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11008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240B6C2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FFEA1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5C82B46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0EC88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ED78C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01443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638A9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D8A1EE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40C90EF0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F3750B" w14:paraId="62EDA7DB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1934D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CD8E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9C6FF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3FD80" w14:textId="77777777" w:rsidR="00F3750B" w:rsidRPr="00AD0C48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0F101AD" w14:textId="77777777" w:rsidR="00F3750B" w:rsidRPr="00AD0C48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A0C1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00E7159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F3681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ABE2B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E4027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FEB6A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E0713C8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8EA412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4B38F3CC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3750B" w14:paraId="1AF3D2B9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D7917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B3CDA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A3456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6A979" w14:textId="77777777" w:rsidR="00F3750B" w:rsidRDefault="00F3750B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BE0716D" w14:textId="77777777" w:rsidR="00F3750B" w:rsidRDefault="00F3750B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6C6C6712" w14:textId="77777777" w:rsidR="00F3750B" w:rsidRDefault="00F3750B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15BAFCC7" w14:textId="77777777" w:rsidR="00F3750B" w:rsidRPr="002532C4" w:rsidRDefault="00F3750B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00CAC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30D08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7D0FD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92EA9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FDE6F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B54EBE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259ACA22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3E493E9D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F3750B" w14:paraId="2B66BE35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7B3D7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AEE29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F776E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59D51" w14:textId="77777777" w:rsidR="00F3750B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780E48D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CAA93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88977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E7FAE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5342A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F1622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60FF53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6B2FFF6C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3750B" w14:paraId="3C21F45A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BC75B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BA834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0AAEF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A56B5" w14:textId="77777777" w:rsidR="00F3750B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0FD4D53" w14:textId="77777777" w:rsidR="00F3750B" w:rsidRPr="0037264C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C2E7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F3F62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F5643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D2E82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DEB13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CFF413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2CD32AE9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3750B" w14:paraId="73621851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7F403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916B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86B08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EC681" w14:textId="77777777" w:rsidR="00F3750B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7823055" w14:textId="77777777" w:rsidR="00F3750B" w:rsidRPr="003A070D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5152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A598E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A803D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6947B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AF0F4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2A71F2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F3750B" w14:paraId="7E9AC411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BDF9A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DDA4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CC77D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DE87E" w14:textId="77777777" w:rsidR="00F3750B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48CFAB2" w14:textId="77777777" w:rsidR="00F3750B" w:rsidRPr="00F401CD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A5F1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449F132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EADB0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A0FB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95344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C409A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17392D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07F9360A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3750B" w14:paraId="30F038DE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0C759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C6EE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6ADDE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8E85B" w14:textId="77777777" w:rsidR="00F3750B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BC6A235" w14:textId="77777777" w:rsidR="00F3750B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1E49991B" w14:textId="77777777" w:rsidR="00F3750B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37016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FB636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E14A1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A2441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D9B32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A78EE0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0A210CAF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3750B" w14:paraId="0563E848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26555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628B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4250F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E759D" w14:textId="77777777" w:rsidR="00F3750B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F02AE3F" w14:textId="77777777" w:rsidR="00F3750B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24E39928" w14:textId="77777777" w:rsidR="00F3750B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4A774728" w14:textId="77777777" w:rsidR="00F3750B" w:rsidRPr="002532C4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1A923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29B3A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9CF0C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8C413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6AFAB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5E17C0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2DC1F86B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F3750B" w14:paraId="6D221DDB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2C99A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D02AC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0DAC3F4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44283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86C83" w14:textId="77777777" w:rsidR="00F3750B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70E7BE05" w14:textId="77777777" w:rsidR="00F3750B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0571BD42" w14:textId="77777777" w:rsidR="00F3750B" w:rsidRDefault="00F3750B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62EC4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D1256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52DE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EEDC2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3E21A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855C2E1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F3750B" w14:paraId="12249309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05EE2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4D58C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146B5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26858" w14:textId="77777777" w:rsidR="00F3750B" w:rsidRPr="002D1130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6109C298" w14:textId="77777777" w:rsidR="00F3750B" w:rsidRPr="002D1130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>Grupa Tranzit,</w:t>
            </w:r>
          </w:p>
          <w:p w14:paraId="4E7B3E20" w14:textId="77777777" w:rsidR="00F3750B" w:rsidRPr="002D1130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</w:rPr>
              <w:t xml:space="preserve"> </w:t>
            </w:r>
            <w:r w:rsidRPr="002D1130">
              <w:rPr>
                <w:rFonts w:ascii="Times New Roman" w:hAnsi="Times New Roman"/>
                <w:szCs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B239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1737B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819CA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244+650</w:t>
            </w:r>
          </w:p>
          <w:p w14:paraId="2A2227A3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7561A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F24FF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E8B26B9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14 și</w:t>
            </w:r>
          </w:p>
          <w:p w14:paraId="6B596A1C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intrări - ieșiri la liniile </w:t>
            </w:r>
          </w:p>
          <w:p w14:paraId="6048AB62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1 - 13 primiri - expedieri</w:t>
            </w:r>
          </w:p>
          <w:p w14:paraId="5EE3A824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 w:rsidRPr="00EA1999">
              <w:rPr>
                <w:b/>
                <w:bCs/>
                <w:i/>
                <w:iCs/>
                <w:spacing w:val="-4"/>
                <w:sz w:val="20"/>
                <w:szCs w:val="20"/>
              </w:rPr>
              <w:t xml:space="preserve"> Grupa Tranzit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5EB6493D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F3750B" w14:paraId="54B6563F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98D00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2EC79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6D5FD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C4AD1" w14:textId="77777777" w:rsidR="00F3750B" w:rsidRPr="002D1130" w:rsidRDefault="00F3750B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EE9CE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C27F3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5843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1EBF3F1A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49699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2305E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F3750B" w14:paraId="48C38605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78F64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4EDBC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10942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CF927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5DFF0E47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3B41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03E88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BA40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051FF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6847A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515518EE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48AA4FC8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F3750B" w14:paraId="709A30A6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949E8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505D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D4081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047F7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4685A3ED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E82BB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A0C49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629E2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18303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C07F8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44AA94ED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5F202E39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F3750B" w14:paraId="465E055B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93861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4C69E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46C06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0E6BD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4FD0C237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7A4DB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C161D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924FD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CB833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388DE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7896A5A8" w14:textId="77777777" w:rsidR="00F3750B" w:rsidRPr="00CB3447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F3750B" w14:paraId="615F00C0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0607B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22227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51959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A2360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0B7C14FC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DCBBC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DAA04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0103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58EA6FE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503E2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2C9B1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5008E46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3750B" w14:paraId="77FC83CF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CA01E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7549F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63AAC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582F8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E3D90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10CC6C2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D8F14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69841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BD2FA" w14:textId="77777777" w:rsidR="00F3750B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980BB" w14:textId="77777777" w:rsidR="00F3750B" w:rsidRPr="004143AF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3750B" w14:paraId="56303CF0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9A266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7E2D1" w14:textId="77777777" w:rsidR="00F3750B" w:rsidRDefault="00F3750B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55BDE" w14:textId="77777777" w:rsidR="00F3750B" w:rsidRPr="00D33E71" w:rsidRDefault="00F3750B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23BB9" w14:textId="77777777" w:rsidR="00F3750B" w:rsidRDefault="00F3750B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325A0D83" w14:textId="77777777" w:rsidR="00F3750B" w:rsidRDefault="00F3750B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5243F" w14:textId="77777777" w:rsidR="00F3750B" w:rsidRDefault="00F3750B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C4D90" w14:textId="77777777" w:rsidR="00F3750B" w:rsidRDefault="00F3750B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894DB" w14:textId="77777777" w:rsidR="00F3750B" w:rsidRDefault="00F3750B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38606" w14:textId="77777777" w:rsidR="00F3750B" w:rsidRDefault="00F3750B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986AB" w14:textId="77777777" w:rsidR="00F3750B" w:rsidRPr="004143AF" w:rsidRDefault="00F3750B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F3750B" w14:paraId="644B6CBD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EB5D5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25C6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FEC2E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477DB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5456C98D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EFA85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D810E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CCD88" w14:textId="77777777" w:rsidR="00F3750B" w:rsidRDefault="00F3750B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58CE9" w14:textId="77777777" w:rsidR="00F3750B" w:rsidRPr="00D33E71" w:rsidRDefault="00F3750B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B8A74" w14:textId="77777777" w:rsidR="00F3750B" w:rsidRDefault="00F3750B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F3750B" w14:paraId="1D502E92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77E61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82269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70ACE172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1C14F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1C6F1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41EA042F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F69D9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C7D73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599E3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D95FE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02D22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F3750B" w14:paraId="637F2D64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759E0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FC11E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04E19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109C0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7B9FB72E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354E6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CD8B0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1CFAC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8DD5D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1177F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67783FA5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D2F65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FF5E8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7B59924E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EB00D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4A3FD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3DC68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B3DCD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EA7E9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C3F3B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28D01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F3750B" w14:paraId="0B7E9583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E8672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86D4D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5EB0D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747E2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595D942C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A4B7A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E6BF4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02104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F8B32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BB07D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69251FCD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A7DDC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B2E65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FD1DB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26705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1B8707F4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8ED04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6B96FF8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95BCE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3B817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A246B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40374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580F9AA3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1F130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E96A2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5704F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26E06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0B23C89B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38F7D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D349C8E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6CE06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A9F3C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B9F94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5E85A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72FE4B9E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C462A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CA921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111BC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21C5B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3196BEB4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ECB97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B7555A4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3F636319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62DD8CD9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687147B5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8D3A7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C92E6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C443D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2CB53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AF1008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1206FDCB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31430407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F3750B" w14:paraId="2ACC027D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7ECC1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2616E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0B770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A34E7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3A6C6D5E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C74C1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80680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E360A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BF9CC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ACA9F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F3750B" w14:paraId="403F8036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84F3F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51BEC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D0645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68797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B0C95E0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EB366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695482A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E539F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A9E81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F86FD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A86BC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201F9DCA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66E02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73896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2C7FC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EBAD5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6F323E44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9C14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07EFA255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0F333C1F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3B962F4E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1861A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240DA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EC7E2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6F708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3750B" w14:paraId="4019497D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5047A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9C212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6E8DC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FFBDD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42DE331D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BB39A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16061382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02271FAC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31F6BADD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B7EA9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70A15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ACF07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4FBB5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3750B" w14:paraId="0FD90531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51395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D066F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C98DA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0DCCF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7B439D1B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EFF94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FCAD3" w14:textId="77777777" w:rsidR="00F3750B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4D673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3AC6D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C9B5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12FED0E1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8D383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71098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4866A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55944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6AAE477D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972AF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EB1691C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471A203A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0532EBB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223497B9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D5B3D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2147E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8FDBE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B1EF2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3750B" w14:paraId="599578FB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00C99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020A7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15CB1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DCAB8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4126B535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28D39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DF06473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A7815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D6B1C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2F4D3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732D1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16421C7F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F152A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BE03F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6B19F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8E759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792FF8DA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AB3E4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58840393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9FEC2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F48F1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E380A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8C675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3750B" w14:paraId="604CA9FA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BEB23" w14:textId="77777777" w:rsidR="00F3750B" w:rsidRDefault="00F3750B" w:rsidP="00F3750B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85DA1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CC103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52EAA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6CDBE76E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4B4A5638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A8938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F123E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BB9C0" w14:textId="77777777" w:rsidR="00F3750B" w:rsidRDefault="00F3750B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1E3CD" w14:textId="77777777" w:rsidR="00F3750B" w:rsidRPr="00D33E71" w:rsidRDefault="00F3750B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CFC6C" w14:textId="77777777" w:rsidR="00F3750B" w:rsidRDefault="00F3750B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821C77D" w14:textId="77777777" w:rsidR="00F3750B" w:rsidRPr="00BA7DAE" w:rsidRDefault="00F3750B" w:rsidP="000A5D7E">
      <w:pPr>
        <w:tabs>
          <w:tab w:val="left" w:pos="2748"/>
        </w:tabs>
        <w:rPr>
          <w:sz w:val="20"/>
          <w:lang w:val="ro-RO"/>
        </w:rPr>
      </w:pPr>
    </w:p>
    <w:p w14:paraId="337D3025" w14:textId="77777777" w:rsidR="00F3750B" w:rsidRDefault="00F3750B" w:rsidP="007E1810">
      <w:pPr>
        <w:pStyle w:val="Heading1"/>
        <w:spacing w:line="360" w:lineRule="auto"/>
      </w:pPr>
      <w:r>
        <w:t>LINIA 511</w:t>
      </w:r>
    </w:p>
    <w:p w14:paraId="64ACC58B" w14:textId="77777777" w:rsidR="00F3750B" w:rsidRPr="009B4FEF" w:rsidRDefault="00F3750B" w:rsidP="00791B14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DĂRMĂNEŞTI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3750B" w14:paraId="1790B87F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357FC" w14:textId="77777777" w:rsidR="00F3750B" w:rsidRDefault="00F3750B" w:rsidP="00F3750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34D5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BDB6D" w14:textId="77777777" w:rsidR="00F3750B" w:rsidRPr="00D33E71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DBAFD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590B664F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0BBD8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0B130A7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7485252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32EF7CF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B1A14" w14:textId="77777777" w:rsidR="00F3750B" w:rsidRPr="00D33E71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44A21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CBE2A" w14:textId="77777777" w:rsidR="00F3750B" w:rsidRPr="00D33E71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8137F" w14:textId="77777777" w:rsidR="00F3750B" w:rsidRPr="009E7CE7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9E7CE7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F3750B" w14:paraId="2728284E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28CF2" w14:textId="77777777" w:rsidR="00F3750B" w:rsidRDefault="00F3750B" w:rsidP="00F3750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5EB3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D8BDF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BE39E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Cacica </w:t>
            </w:r>
          </w:p>
          <w:p w14:paraId="5E081D1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1869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vârful sch. 5 </w:t>
            </w:r>
          </w:p>
          <w:p w14:paraId="6AA67E9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10535860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vârful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1577" w14:textId="77777777" w:rsidR="00F3750B" w:rsidRPr="00F02EF7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E781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18F26" w14:textId="77777777" w:rsidR="00F3750B" w:rsidRPr="00BE2D76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D969F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3750B" w14:paraId="623C7EF9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F0A4F" w14:textId="77777777" w:rsidR="00F3750B" w:rsidRDefault="00F3750B" w:rsidP="00F3750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B479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22+030</w:t>
            </w:r>
          </w:p>
          <w:p w14:paraId="12D69CB0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5D930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9EAB0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Cacica -</w:t>
            </w:r>
          </w:p>
          <w:p w14:paraId="599D637D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 Dealului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E8E6D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AA12D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5E9F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D0EBB" w14:textId="77777777" w:rsidR="00F3750B" w:rsidRPr="00BE2D76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AF4A6" w14:textId="77777777" w:rsidR="00F3750B" w:rsidRPr="00193954" w:rsidRDefault="00F3750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95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193954">
              <w:rPr>
                <w:b/>
                <w:bCs/>
                <w:iCs/>
                <w:sz w:val="20"/>
              </w:rPr>
              <w:t>două locomotive cuplate.</w:t>
            </w:r>
          </w:p>
          <w:p w14:paraId="2018608B" w14:textId="77777777" w:rsidR="00F3750B" w:rsidRPr="00176852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7685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3750B" w14:paraId="493AC88E" w14:textId="77777777">
        <w:trPr>
          <w:cantSplit/>
          <w:trHeight w:val="1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0056D" w14:textId="77777777" w:rsidR="00F3750B" w:rsidRDefault="00F3750B" w:rsidP="00F3750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D00D0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4F9B6" w14:textId="77777777" w:rsidR="00F3750B" w:rsidRPr="002108A9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CA643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62834ECD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6272EEF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6EB3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31BAD3F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6762275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CC798" w14:textId="77777777" w:rsidR="00F3750B" w:rsidRPr="00F02EF7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1DD86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C2635" w14:textId="77777777" w:rsidR="00F3750B" w:rsidRPr="00BE2D76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2B8DE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614069F3" w14:textId="77777777">
        <w:trPr>
          <w:cantSplit/>
          <w:trHeight w:val="9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CDA5B" w14:textId="77777777" w:rsidR="00F3750B" w:rsidRDefault="00F3750B" w:rsidP="00F3750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1DA82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87408" w14:textId="77777777" w:rsidR="00F3750B" w:rsidRPr="002108A9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849B2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Pojorâta</w:t>
            </w:r>
          </w:p>
          <w:p w14:paraId="45F015FE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89382" w14:textId="77777777" w:rsidR="00F3750B" w:rsidRDefault="00F3750B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de la Cap Y </w:t>
            </w:r>
          </w:p>
          <w:p w14:paraId="608F9AB9" w14:textId="77777777" w:rsidR="00F3750B" w:rsidRDefault="00F3750B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la </w:t>
            </w:r>
          </w:p>
          <w:p w14:paraId="002F8367" w14:textId="77777777" w:rsidR="00F3750B" w:rsidRDefault="00F3750B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ax </w:t>
            </w:r>
          </w:p>
          <w:p w14:paraId="39D0B1E1" w14:textId="77777777" w:rsidR="00F3750B" w:rsidRDefault="00F3750B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4C5B5" w14:textId="77777777" w:rsidR="00F3750B" w:rsidRPr="00F02EF7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15EC2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D268C" w14:textId="77777777" w:rsidR="00F3750B" w:rsidRPr="00BE2D76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C9C2D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1FFE3C6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D75ED" w14:textId="77777777" w:rsidR="00F3750B" w:rsidRDefault="00F3750B" w:rsidP="00F3750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1FF7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1F6CE" w14:textId="77777777" w:rsidR="00F3750B" w:rsidRPr="002108A9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62BBC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Iacobeni</w:t>
            </w:r>
          </w:p>
          <w:p w14:paraId="1828782F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74EF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EBDDDF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8D3A0" w14:textId="77777777" w:rsidR="00F3750B" w:rsidRPr="00F02EF7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B6FE0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FBA8C" w14:textId="77777777" w:rsidR="00F3750B" w:rsidRPr="00BE2D76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43BFD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3C3D4268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090BC" w14:textId="77777777" w:rsidR="00F3750B" w:rsidRDefault="00F3750B" w:rsidP="00F3750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D818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EA3A9" w14:textId="77777777" w:rsidR="00F3750B" w:rsidRPr="002108A9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943C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Argestru</w:t>
            </w:r>
          </w:p>
          <w:p w14:paraId="3F8A7B78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F715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B68F9" w14:textId="77777777" w:rsidR="00F3750B" w:rsidRPr="00F02EF7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700E8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AA636" w14:textId="77777777" w:rsidR="00F3750B" w:rsidRPr="00BE2D76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74EF6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3EBC01C3" w14:textId="77777777">
        <w:trPr>
          <w:cantSplit/>
          <w:trHeight w:val="1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9602F" w14:textId="77777777" w:rsidR="00F3750B" w:rsidRDefault="00F3750B" w:rsidP="00F3750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B9AB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BBF7E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E0A3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Larion</w:t>
            </w:r>
          </w:p>
          <w:p w14:paraId="38DB61E2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5346FD08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60541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Cap X la Km</w:t>
            </w:r>
          </w:p>
          <w:p w14:paraId="15E4774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12234" w14:textId="77777777" w:rsidR="00F3750B" w:rsidRPr="00F02EF7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A1A4E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FEE17" w14:textId="77777777" w:rsidR="00F3750B" w:rsidRPr="00BE2D76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DB456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01E193C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C6A5C" w14:textId="77777777" w:rsidR="00F3750B" w:rsidRDefault="00F3750B" w:rsidP="00F3750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92112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65440" w14:textId="77777777" w:rsidR="00F3750B" w:rsidRPr="002108A9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B1B9A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Mare</w:t>
            </w:r>
          </w:p>
          <w:p w14:paraId="341EC28E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A92BC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C0545" w14:textId="77777777" w:rsidR="00F3750B" w:rsidRPr="00F02EF7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31323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21535" w14:textId="77777777" w:rsidR="00F3750B" w:rsidRPr="00BE2D76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476E2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198EC10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EB3F9" w14:textId="77777777" w:rsidR="00F3750B" w:rsidRDefault="00F3750B" w:rsidP="00F3750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B354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7726F" w14:textId="77777777" w:rsidR="00F3750B" w:rsidRPr="002108A9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DC232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Măgura Ilvei, 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FE901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ABA7B" w14:textId="77777777" w:rsidR="00F3750B" w:rsidRPr="00F02EF7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0E8E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3FF99" w14:textId="77777777" w:rsidR="00F3750B" w:rsidRPr="00BE2D76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158F7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76C32715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07726" w14:textId="77777777" w:rsidR="00F3750B" w:rsidRDefault="00F3750B" w:rsidP="00F3750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7B078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99FE5" w14:textId="77777777" w:rsidR="00F3750B" w:rsidRPr="002108A9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7E5C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Leşu Ilvei</w:t>
            </w:r>
          </w:p>
          <w:p w14:paraId="293748CE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  <w:p w14:paraId="48F0D92F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8AB73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5F6650A3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733072B3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24AD360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la </w:t>
            </w:r>
          </w:p>
          <w:p w14:paraId="23FEDE9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E5992" w14:textId="77777777" w:rsidR="00F3750B" w:rsidRPr="00F02EF7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EDC2D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195A6" w14:textId="77777777" w:rsidR="00F3750B" w:rsidRPr="00BE2D76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6B8F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145A8F98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F4FC8" w14:textId="77777777" w:rsidR="00F3750B" w:rsidRDefault="00F3750B" w:rsidP="00F3750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48EF0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C5A83" w14:textId="77777777" w:rsidR="00F3750B" w:rsidRPr="002108A9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93ED0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40AB88A1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564E1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774874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774874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774874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BBDCA" w14:textId="77777777" w:rsidR="00F3750B" w:rsidRPr="00F02EF7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CD51C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86E23" w14:textId="77777777" w:rsidR="00F3750B" w:rsidRPr="00BE2D76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5FBD3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0300734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367B3" w14:textId="77777777" w:rsidR="00F3750B" w:rsidRDefault="00F3750B" w:rsidP="00F3750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E21A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F0087" w14:textId="77777777" w:rsidR="00F3750B" w:rsidRPr="002108A9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41F98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430D0148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6F2C2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BE0E1" w14:textId="77777777" w:rsidR="00F3750B" w:rsidRPr="00F02EF7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F00DD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0F222" w14:textId="77777777" w:rsidR="00F3750B" w:rsidRPr="00BE2D76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5BFA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975E6BF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220402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– 12.</w:t>
            </w:r>
          </w:p>
        </w:tc>
      </w:tr>
      <w:tr w:rsidR="00F3750B" w14:paraId="12E09AC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4421D" w14:textId="77777777" w:rsidR="00F3750B" w:rsidRDefault="00F3750B" w:rsidP="00F3750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9370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0752F" w14:textId="77777777" w:rsidR="00F3750B" w:rsidRPr="002108A9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C790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031B92B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7CDC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8FECCC0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1B0BB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59448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6574A" w14:textId="77777777" w:rsidR="00F3750B" w:rsidRPr="00BE2D76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F8728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F0B1C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F3750B" w14:paraId="6F63A34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F61D8" w14:textId="77777777" w:rsidR="00F3750B" w:rsidRDefault="00F3750B" w:rsidP="00F3750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97E3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C39FC" w14:textId="77777777" w:rsidR="00F3750B" w:rsidRPr="002108A9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933F7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76CB662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A63FE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37AFD4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3B6A9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31C66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57F4D" w14:textId="77777777" w:rsidR="00F3750B" w:rsidRPr="00BE2D76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1656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EFBA4E9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F27AF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– 10.</w:t>
            </w:r>
          </w:p>
        </w:tc>
      </w:tr>
      <w:tr w:rsidR="00F3750B" w14:paraId="3889607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CB7CF" w14:textId="77777777" w:rsidR="00F3750B" w:rsidRDefault="00F3750B" w:rsidP="00F3750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45D56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D7D9D" w14:textId="77777777" w:rsidR="00F3750B" w:rsidRPr="002108A9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8D3EA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121696B8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0DB1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22825" w14:textId="77777777" w:rsidR="00F3750B" w:rsidRPr="00F02EF7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AFA06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65ED8" w14:textId="77777777" w:rsidR="00F3750B" w:rsidRPr="00BE2D76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153D1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476CC740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70336" w14:textId="77777777" w:rsidR="00F3750B" w:rsidRDefault="00F3750B" w:rsidP="00F3750B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2EEC3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E4E88" w14:textId="77777777" w:rsidR="00F3750B" w:rsidRPr="002108A9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7B13D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5397587C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A796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FE432" w14:textId="77777777" w:rsidR="00F3750B" w:rsidRPr="00F02EF7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2172C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FD7FD" w14:textId="77777777" w:rsidR="00F3750B" w:rsidRPr="00BE2D76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DD90E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324C1EF" w14:textId="77777777" w:rsidR="00F3750B" w:rsidRDefault="00F3750B">
      <w:pPr>
        <w:spacing w:before="40" w:after="40" w:line="192" w:lineRule="auto"/>
        <w:ind w:right="57"/>
        <w:rPr>
          <w:sz w:val="20"/>
          <w:lang w:val="ro-RO"/>
        </w:rPr>
      </w:pPr>
    </w:p>
    <w:p w14:paraId="7DD9F96D" w14:textId="77777777" w:rsidR="00F3750B" w:rsidRDefault="00F3750B" w:rsidP="00072BF3">
      <w:pPr>
        <w:pStyle w:val="Heading1"/>
        <w:spacing w:line="360" w:lineRule="auto"/>
      </w:pPr>
      <w:bookmarkStart w:id="5" w:name="_Hlk182558800"/>
      <w:r>
        <w:t>LINIA 517</w:t>
      </w:r>
    </w:p>
    <w:p w14:paraId="2E42D8D0" w14:textId="77777777" w:rsidR="00F3750B" w:rsidRDefault="00F3750B" w:rsidP="00F07F75">
      <w:pPr>
        <w:pStyle w:val="Heading1"/>
        <w:spacing w:line="360" w:lineRule="auto"/>
        <w:rPr>
          <w:b w:val="0"/>
          <w:bCs w:val="0"/>
          <w:sz w:val="8"/>
        </w:rPr>
      </w:pPr>
      <w:r>
        <w:t>SUCEAVA - GURA HUMORULUI</w:t>
      </w:r>
    </w:p>
    <w:bookmarkEnd w:id="5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5"/>
        <w:gridCol w:w="870"/>
        <w:gridCol w:w="755"/>
        <w:gridCol w:w="2491"/>
      </w:tblGrid>
      <w:tr w:rsidR="00F3750B" w14:paraId="4C4C6252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4741C" w14:textId="77777777" w:rsidR="00F3750B" w:rsidRDefault="00F3750B" w:rsidP="00F3750B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73A20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DC34D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A4D79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126ACF09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548F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CE427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97D6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C3B45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AAD0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0699B61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4C4E6" w14:textId="77777777" w:rsidR="00F3750B" w:rsidRDefault="00F3750B" w:rsidP="00F3750B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26E9E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A6CAE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81B69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137080EF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F18F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43E2BF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028F02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1D91F112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02D9FE68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19E79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92E6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5D080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C7233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7335F51A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numai la parcursuri peste sch. nr. 1, 3, 5 şi 7 </w:t>
            </w:r>
          </w:p>
          <w:p w14:paraId="7808D9D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poziţii abătute.</w:t>
            </w:r>
          </w:p>
        </w:tc>
      </w:tr>
      <w:tr w:rsidR="00F3750B" w14:paraId="562A029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B77FB" w14:textId="77777777" w:rsidR="00F3750B" w:rsidRDefault="00F3750B" w:rsidP="00F3750B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6BA0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BF403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D03E3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0C1AEB6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61413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D238C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99B6F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CC89E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9205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F3750B" w14:paraId="422303D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15C88" w14:textId="77777777" w:rsidR="00F3750B" w:rsidRDefault="00F3750B" w:rsidP="00F3750B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782E8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5CC48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AC35E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2E45C57E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62C2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94CB4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0827C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ABADF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FBF19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23EBCC8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810B2" w14:textId="77777777" w:rsidR="00F3750B" w:rsidRDefault="00F3750B" w:rsidP="00F3750B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56D9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9BCB5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91B7D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Ciprian Porumbescu</w:t>
            </w:r>
          </w:p>
          <w:p w14:paraId="69803292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0F2A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A459D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D7A91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3E10B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D5112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3750B" w14:paraId="459663F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0FD61" w14:textId="77777777" w:rsidR="00F3750B" w:rsidRDefault="00F3750B" w:rsidP="00F3750B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5328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0390A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8FFDC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Berchișești,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C82D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49633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2F46D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7C188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84045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3750B" w14:paraId="0C4258E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4FC54" w14:textId="77777777" w:rsidR="00F3750B" w:rsidRDefault="00F3750B" w:rsidP="00F3750B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0EBF2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87D0D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24944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7D21A51E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prim.-exped.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873ED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3B1400AC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096A9B7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A8A3B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5D226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BD80C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BE87B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685A564F" w14:textId="77777777" w:rsidR="00F3750B" w:rsidRDefault="00F3750B" w:rsidP="00F232A2">
      <w:pPr>
        <w:spacing w:before="40" w:after="40" w:line="192" w:lineRule="auto"/>
        <w:ind w:right="57"/>
        <w:rPr>
          <w:sz w:val="20"/>
          <w:lang w:val="ro-RO"/>
        </w:rPr>
      </w:pPr>
    </w:p>
    <w:p w14:paraId="07706F00" w14:textId="77777777" w:rsidR="00F3750B" w:rsidRDefault="00F3750B" w:rsidP="00DE3370">
      <w:pPr>
        <w:pStyle w:val="Heading1"/>
        <w:spacing w:line="360" w:lineRule="auto"/>
      </w:pPr>
      <w:r>
        <w:t>LINIA 610</w:t>
      </w:r>
    </w:p>
    <w:p w14:paraId="7F5EFCF5" w14:textId="77777777" w:rsidR="00F3750B" w:rsidRDefault="00F3750B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3750B" w14:paraId="4318E50A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B386A" w14:textId="77777777" w:rsidR="00F3750B" w:rsidRDefault="00F3750B" w:rsidP="00F3750B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02CA1" w14:textId="77777777" w:rsidR="00F3750B" w:rsidRDefault="00F3750B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CC22D" w14:textId="77777777" w:rsidR="00F3750B" w:rsidRPr="00F81D6F" w:rsidRDefault="00F3750B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22032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78DA2076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C4A46" w14:textId="77777777" w:rsidR="00F3750B" w:rsidRDefault="00F3750B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4F5A3F90" w14:textId="77777777" w:rsidR="00F3750B" w:rsidRDefault="00F3750B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544552E0" w14:textId="77777777" w:rsidR="00F3750B" w:rsidRDefault="00F3750B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028933DF" w14:textId="77777777" w:rsidR="00F3750B" w:rsidRDefault="00F3750B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792FA" w14:textId="77777777" w:rsidR="00F3750B" w:rsidRPr="00F81D6F" w:rsidRDefault="00F3750B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E7E08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5B107" w14:textId="77777777" w:rsidR="00F3750B" w:rsidRPr="00F81D6F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53541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3750B" w14:paraId="3083A516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79616" w14:textId="77777777" w:rsidR="00F3750B" w:rsidRDefault="00F3750B" w:rsidP="00F3750B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5A19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4B7EF" w14:textId="77777777" w:rsidR="00F3750B" w:rsidRPr="00F81D6F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10764" w14:textId="77777777" w:rsidR="00F3750B" w:rsidRDefault="00F3750B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504570AD" w14:textId="77777777" w:rsidR="00F3750B" w:rsidRDefault="00F3750B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08587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60F3601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60979369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31FF1530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C9773" w14:textId="77777777" w:rsidR="00F3750B" w:rsidRPr="00F81D6F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AD56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A3E05" w14:textId="77777777" w:rsidR="00F3750B" w:rsidRPr="00F81D6F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9F89F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F3750B" w14:paraId="4785A755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105BF" w14:textId="77777777" w:rsidR="00F3750B" w:rsidRDefault="00F3750B" w:rsidP="00F3750B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6588A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F6C0A" w14:textId="77777777" w:rsidR="00F3750B" w:rsidRPr="00F81D6F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0A787" w14:textId="77777777" w:rsidR="00F3750B" w:rsidRDefault="00F3750B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2AA7D577" w14:textId="77777777" w:rsidR="00F3750B" w:rsidRDefault="00F3750B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03B4ED88" w14:textId="77777777" w:rsidR="00F3750B" w:rsidRDefault="00F3750B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92FD4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CC56A" w14:textId="77777777" w:rsidR="00F3750B" w:rsidRPr="00F81D6F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E2E7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9D649" w14:textId="77777777" w:rsidR="00F3750B" w:rsidRPr="00F81D6F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E91CC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328C32CD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F3750B" w14:paraId="47F8670A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13EF1" w14:textId="77777777" w:rsidR="00F3750B" w:rsidRDefault="00F3750B" w:rsidP="00F3750B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8A64D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0B077" w14:textId="77777777" w:rsidR="00F3750B" w:rsidRPr="00F81D6F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E8C90" w14:textId="77777777" w:rsidR="00F3750B" w:rsidRDefault="00F3750B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57434727" w14:textId="77777777" w:rsidR="00F3750B" w:rsidRDefault="00F3750B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D9103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628104DE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0AA49E41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7E2C7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3CADB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9EFE0" w14:textId="77777777" w:rsidR="00F3750B" w:rsidRPr="00F81D6F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446AE" w14:textId="77777777" w:rsidR="00F3750B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3750B" w14:paraId="520AB625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5BEB4" w14:textId="77777777" w:rsidR="00F3750B" w:rsidRDefault="00F3750B" w:rsidP="00F3750B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D196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24B4B" w14:textId="77777777" w:rsidR="00F3750B" w:rsidRPr="00F81D6F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F7A5A" w14:textId="77777777" w:rsidR="00F3750B" w:rsidRDefault="00F3750B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F54A4F">
              <w:rPr>
                <w:b/>
                <w:bCs/>
                <w:sz w:val="20"/>
                <w:lang w:val="en-US"/>
              </w:rPr>
              <w:t>Pa</w:t>
            </w:r>
            <w:r>
              <w:rPr>
                <w:b/>
                <w:bCs/>
                <w:sz w:val="20"/>
                <w:lang w:val="en-US"/>
              </w:rPr>
              <w:t>ș</w:t>
            </w:r>
            <w:r w:rsidRPr="00F54A4F">
              <w:rPr>
                <w:b/>
                <w:bCs/>
                <w:sz w:val="20"/>
                <w:lang w:val="en-US"/>
              </w:rPr>
              <w:t>cani - Ruginoasa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59D25" w14:textId="77777777" w:rsidR="00F3750B" w:rsidRDefault="00F3750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A751A" w14:textId="77777777" w:rsidR="00F3750B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B260F" w14:textId="77777777" w:rsidR="00F3750B" w:rsidRDefault="00F3750B" w:rsidP="00F54A4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10+000</w:t>
            </w:r>
          </w:p>
          <w:p w14:paraId="35EFEF75" w14:textId="77777777" w:rsidR="00F3750B" w:rsidRDefault="00F3750B" w:rsidP="00F54A4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22575" w14:textId="77777777" w:rsidR="00F3750B" w:rsidRPr="00F81D6F" w:rsidRDefault="00F3750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3DE0F" w14:textId="77777777" w:rsidR="00F3750B" w:rsidRPr="00F54A4F" w:rsidRDefault="00F3750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4A4F">
              <w:rPr>
                <w:sz w:val="20"/>
                <w:szCs w:val="20"/>
                <w:lang w:val="en-US"/>
              </w:rPr>
              <w:t xml:space="preserve"> </w:t>
            </w:r>
            <w:r w:rsidRPr="00F54A4F">
              <w:rPr>
                <w:b/>
                <w:bCs/>
                <w:i/>
                <w:iCs/>
                <w:sz w:val="20"/>
                <w:szCs w:val="20"/>
                <w:lang w:val="en-US"/>
              </w:rPr>
              <w:t>semnalizata pe teren cu inductori la paletele galbene</w:t>
            </w:r>
          </w:p>
        </w:tc>
      </w:tr>
    </w:tbl>
    <w:p w14:paraId="7FFA9B54" w14:textId="77777777" w:rsidR="00F3750B" w:rsidRPr="00F54A4F" w:rsidRDefault="00F3750B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4C25E950" w14:textId="77777777" w:rsidR="00F3750B" w:rsidRPr="00C60E02" w:rsidRDefault="00F3750B">
      <w:pPr>
        <w:tabs>
          <w:tab w:val="left" w:pos="3768"/>
        </w:tabs>
        <w:rPr>
          <w:sz w:val="20"/>
          <w:szCs w:val="20"/>
          <w:lang w:val="ro-RO"/>
        </w:rPr>
      </w:pPr>
    </w:p>
    <w:p w14:paraId="39A49E00" w14:textId="77777777" w:rsidR="00F3750B" w:rsidRDefault="00F3750B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0DB6290" w14:textId="77777777" w:rsidR="00706BB8" w:rsidRDefault="00706BB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9E3740B" w14:textId="77777777" w:rsidR="00706BB8" w:rsidRPr="00C21F42" w:rsidRDefault="00706BB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B4E49F4" w14:textId="77777777" w:rsidR="00F3750B" w:rsidRPr="00C21F42" w:rsidRDefault="00F3750B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05781253" w14:textId="77777777" w:rsidR="00F3750B" w:rsidRPr="00C21F42" w:rsidRDefault="00F3750B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6A63B737" w14:textId="77777777" w:rsidR="00F3750B" w:rsidRPr="00C21F42" w:rsidRDefault="00F3750B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0E78BA9C" w14:textId="77777777" w:rsidR="00F3750B" w:rsidRDefault="00F3750B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489BAF4A" w14:textId="77777777" w:rsidR="00F3750B" w:rsidRPr="00C21F42" w:rsidRDefault="00F3750B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17A081B4" w14:textId="77777777" w:rsidR="00F3750B" w:rsidRPr="00C21F42" w:rsidRDefault="00F3750B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039C8560" w14:textId="77777777" w:rsidR="00F3750B" w:rsidRPr="00C21F42" w:rsidRDefault="00F3750B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26B56315" w14:textId="77777777" w:rsidR="00F3750B" w:rsidRPr="00C21F42" w:rsidRDefault="00F3750B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1795BCA1" w14:textId="77777777" w:rsidR="00FB37F1" w:rsidRPr="00534B1D" w:rsidRDefault="00FB37F1" w:rsidP="00534B1D"/>
    <w:sectPr w:rsidR="00FB37F1" w:rsidRPr="00534B1D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8F2D5" w14:textId="77777777" w:rsidR="00D64264" w:rsidRDefault="00D64264">
      <w:r>
        <w:separator/>
      </w:r>
    </w:p>
  </w:endnote>
  <w:endnote w:type="continuationSeparator" w:id="0">
    <w:p w14:paraId="7A414556" w14:textId="77777777" w:rsidR="00D64264" w:rsidRDefault="00D6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74684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48634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49DE1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8D33C" w14:textId="77777777" w:rsidR="00D64264" w:rsidRDefault="00D64264">
      <w:r>
        <w:separator/>
      </w:r>
    </w:p>
  </w:footnote>
  <w:footnote w:type="continuationSeparator" w:id="0">
    <w:p w14:paraId="7506BE4E" w14:textId="77777777" w:rsidR="00D64264" w:rsidRDefault="00D64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03F0" w14:textId="77777777" w:rsidR="006F5073" w:rsidRDefault="00B217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1C69">
      <w:rPr>
        <w:rStyle w:val="PageNumber"/>
        <w:noProof/>
      </w:rPr>
      <w:t>2</w:t>
    </w:r>
    <w:r>
      <w:rPr>
        <w:rStyle w:val="PageNumber"/>
      </w:rPr>
      <w:fldChar w:fldCharType="end"/>
    </w:r>
  </w:p>
  <w:p w14:paraId="1893F7D7" w14:textId="7305DEFC" w:rsidR="006F5073" w:rsidRDefault="00247522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D431FB">
      <w:rPr>
        <w:b/>
        <w:bCs/>
        <w:i/>
        <w:iCs/>
        <w:sz w:val="22"/>
      </w:rPr>
      <w:t>decada 11-20 iulie 2026</w:t>
    </w:r>
  </w:p>
  <w:p w14:paraId="7F97AAEC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FA66B3">
      <w:rPr>
        <w:rStyle w:val="PageNumber"/>
        <w:b/>
        <w:bCs/>
      </w:rPr>
      <w:t>CLUJ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2E817646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78852C4C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28015686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56611058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4BCEC9D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3ECE2B69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066435F6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4D76D789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6337934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661B3728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3D1FE43B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0B83781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4DA2B6DD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764E1213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2C186248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3E7F35E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3143BF47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0F0DD0E6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2013D3A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33ACA908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01DD6430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2559357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6A6500A1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3FD60EA2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11FC372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13DC3533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01F1A632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749E6F44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7A3386B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BB83B50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35C828C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5AD052E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50912C8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4822323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62EE0EBF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61B8A54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03A88FB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7D1F7358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BC03" w14:textId="77777777" w:rsidR="006F5073" w:rsidRDefault="00B217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7B44">
      <w:rPr>
        <w:rStyle w:val="PageNumber"/>
        <w:noProof/>
      </w:rPr>
      <w:t>3</w:t>
    </w:r>
    <w:r>
      <w:rPr>
        <w:rStyle w:val="PageNumber"/>
      </w:rPr>
      <w:fldChar w:fldCharType="end"/>
    </w:r>
  </w:p>
  <w:p w14:paraId="02BE85FA" w14:textId="4D163099" w:rsidR="00004110" w:rsidRPr="00A048AC" w:rsidRDefault="00247522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D431FB">
      <w:rPr>
        <w:b/>
        <w:bCs/>
        <w:i/>
        <w:iCs/>
        <w:sz w:val="22"/>
      </w:rPr>
      <w:t>decada 11-20 iulie 2026</w:t>
    </w:r>
  </w:p>
  <w:p w14:paraId="622674DA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785DAF67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3D1EFBF4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68B48B17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7148EE2F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15E67272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44C12C25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41C77224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FA66B3">
      <w:rPr>
        <w:rStyle w:val="PageNumber"/>
        <w:b/>
        <w:bCs/>
      </w:rPr>
      <w:t>CLUJ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2A2294F1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1B729BBB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6CD27CF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577CDFA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C9BFC80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3732B29C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2EFAEB1B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6B1A3BE1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6878151B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61CE9C13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4E467AF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00E91FF2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0A7B26D6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318DA1C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21834F6E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458AF6C8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7F2A213E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0E4A5418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5488C6E7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1E436FE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1C27A3B1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37BF836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492213C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3B5D02E5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7A44E9F9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40D0ED0B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3E8BE829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0BB8A224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4531089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5231D3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2F25703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4A4F03F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458CD1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DC1A0F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3848C586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5ACE7C8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185651AD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71AF0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D2757"/>
    <w:multiLevelType w:val="hybridMultilevel"/>
    <w:tmpl w:val="B1E64440"/>
    <w:lvl w:ilvl="0" w:tplc="3BB4EA5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662DC3"/>
    <w:multiLevelType w:val="hybridMultilevel"/>
    <w:tmpl w:val="BEC06E9C"/>
    <w:lvl w:ilvl="0" w:tplc="5C06CB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B56854"/>
    <w:multiLevelType w:val="hybridMultilevel"/>
    <w:tmpl w:val="637C19B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575CC7"/>
    <w:multiLevelType w:val="hybridMultilevel"/>
    <w:tmpl w:val="EE0CEA1E"/>
    <w:lvl w:ilvl="0" w:tplc="555ABA9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22B0054A"/>
    <w:multiLevelType w:val="hybridMultilevel"/>
    <w:tmpl w:val="2542C974"/>
    <w:lvl w:ilvl="0" w:tplc="0ECAC86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27A77EA1"/>
    <w:multiLevelType w:val="hybridMultilevel"/>
    <w:tmpl w:val="66E4BB5A"/>
    <w:lvl w:ilvl="0" w:tplc="B88C8318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2" w15:restartNumberingAfterBreak="0">
    <w:nsid w:val="28A20DD1"/>
    <w:multiLevelType w:val="hybridMultilevel"/>
    <w:tmpl w:val="C8C0072C"/>
    <w:lvl w:ilvl="0" w:tplc="28E8B83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323965B2"/>
    <w:multiLevelType w:val="hybridMultilevel"/>
    <w:tmpl w:val="3C8A0504"/>
    <w:lvl w:ilvl="0" w:tplc="D3AAD58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A071EC"/>
    <w:multiLevelType w:val="hybridMultilevel"/>
    <w:tmpl w:val="07C44D06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6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7" w15:restartNumberingAfterBreak="0">
    <w:nsid w:val="418A19CA"/>
    <w:multiLevelType w:val="hybridMultilevel"/>
    <w:tmpl w:val="CB5C2382"/>
    <w:lvl w:ilvl="0" w:tplc="FF620DF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9A1C36"/>
    <w:multiLevelType w:val="hybridMultilevel"/>
    <w:tmpl w:val="0A245B42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0" w15:restartNumberingAfterBreak="0">
    <w:nsid w:val="499354ED"/>
    <w:multiLevelType w:val="hybridMultilevel"/>
    <w:tmpl w:val="806401F0"/>
    <w:lvl w:ilvl="0" w:tplc="18D02684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1B6202"/>
    <w:multiLevelType w:val="hybridMultilevel"/>
    <w:tmpl w:val="0CEC1D60"/>
    <w:lvl w:ilvl="0" w:tplc="815AEF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 w15:restartNumberingAfterBreak="0">
    <w:nsid w:val="578F5030"/>
    <w:multiLevelType w:val="hybridMultilevel"/>
    <w:tmpl w:val="F8F2F57A"/>
    <w:lvl w:ilvl="0" w:tplc="B518FCE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3" w15:restartNumberingAfterBreak="0">
    <w:nsid w:val="599E4534"/>
    <w:multiLevelType w:val="hybridMultilevel"/>
    <w:tmpl w:val="556C70CC"/>
    <w:lvl w:ilvl="0" w:tplc="EAF8B7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" w15:restartNumberingAfterBreak="0">
    <w:nsid w:val="5D2C203F"/>
    <w:multiLevelType w:val="hybridMultilevel"/>
    <w:tmpl w:val="2F84669C"/>
    <w:lvl w:ilvl="0" w:tplc="0FF0AF0A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6114D6"/>
    <w:multiLevelType w:val="hybridMultilevel"/>
    <w:tmpl w:val="023AE354"/>
    <w:lvl w:ilvl="0" w:tplc="FFF61F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8" w15:restartNumberingAfterBreak="0">
    <w:nsid w:val="6E7713B3"/>
    <w:multiLevelType w:val="hybridMultilevel"/>
    <w:tmpl w:val="382A1CDE"/>
    <w:lvl w:ilvl="0" w:tplc="9CECA8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9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0" w15:restartNumberingAfterBreak="0">
    <w:nsid w:val="6F096BC8"/>
    <w:multiLevelType w:val="hybridMultilevel"/>
    <w:tmpl w:val="6CFA0C06"/>
    <w:lvl w:ilvl="0" w:tplc="81809D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70845803"/>
    <w:multiLevelType w:val="hybridMultilevel"/>
    <w:tmpl w:val="A0E2A2D2"/>
    <w:lvl w:ilvl="0" w:tplc="4DC4B17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2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8B16B3"/>
    <w:multiLevelType w:val="hybridMultilevel"/>
    <w:tmpl w:val="2442592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4" w15:restartNumberingAfterBreak="0">
    <w:nsid w:val="79103536"/>
    <w:multiLevelType w:val="hybridMultilevel"/>
    <w:tmpl w:val="0B4E08FA"/>
    <w:lvl w:ilvl="0" w:tplc="0FF0AF0A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5" w15:restartNumberingAfterBreak="0">
    <w:nsid w:val="7D93351C"/>
    <w:multiLevelType w:val="hybridMultilevel"/>
    <w:tmpl w:val="770478BE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num w:numId="1" w16cid:durableId="75127274">
    <w:abstractNumId w:val="18"/>
  </w:num>
  <w:num w:numId="2" w16cid:durableId="49425750">
    <w:abstractNumId w:val="20"/>
  </w:num>
  <w:num w:numId="3" w16cid:durableId="1084766755">
    <w:abstractNumId w:val="24"/>
  </w:num>
  <w:num w:numId="4" w16cid:durableId="925267448">
    <w:abstractNumId w:val="16"/>
  </w:num>
  <w:num w:numId="5" w16cid:durableId="2121487831">
    <w:abstractNumId w:val="27"/>
  </w:num>
  <w:num w:numId="6" w16cid:durableId="500585142">
    <w:abstractNumId w:val="11"/>
  </w:num>
  <w:num w:numId="7" w16cid:durableId="702445140">
    <w:abstractNumId w:val="15"/>
  </w:num>
  <w:num w:numId="8" w16cid:durableId="814104230">
    <w:abstractNumId w:val="6"/>
  </w:num>
  <w:num w:numId="9" w16cid:durableId="1252155767">
    <w:abstractNumId w:val="2"/>
  </w:num>
  <w:num w:numId="10" w16cid:durableId="1849248932">
    <w:abstractNumId w:val="26"/>
  </w:num>
  <w:num w:numId="11" w16cid:durableId="19207109">
    <w:abstractNumId w:val="5"/>
  </w:num>
  <w:num w:numId="12" w16cid:durableId="1236934328">
    <w:abstractNumId w:val="32"/>
  </w:num>
  <w:num w:numId="13" w16cid:durableId="1870335516">
    <w:abstractNumId w:val="30"/>
  </w:num>
  <w:num w:numId="14" w16cid:durableId="2014606414">
    <w:abstractNumId w:val="13"/>
  </w:num>
  <w:num w:numId="15" w16cid:durableId="1359816668">
    <w:abstractNumId w:val="25"/>
  </w:num>
  <w:num w:numId="16" w16cid:durableId="1912083846">
    <w:abstractNumId w:val="22"/>
  </w:num>
  <w:num w:numId="17" w16cid:durableId="176165324">
    <w:abstractNumId w:val="10"/>
  </w:num>
  <w:num w:numId="18" w16cid:durableId="1631859490">
    <w:abstractNumId w:val="9"/>
  </w:num>
  <w:num w:numId="19" w16cid:durableId="943655160">
    <w:abstractNumId w:val="1"/>
  </w:num>
  <w:num w:numId="20" w16cid:durableId="163017956">
    <w:abstractNumId w:val="31"/>
  </w:num>
  <w:num w:numId="21" w16cid:durableId="910503826">
    <w:abstractNumId w:val="14"/>
  </w:num>
  <w:num w:numId="22" w16cid:durableId="1685790779">
    <w:abstractNumId w:val="29"/>
  </w:num>
  <w:num w:numId="23" w16cid:durableId="1729650970">
    <w:abstractNumId w:val="28"/>
  </w:num>
  <w:num w:numId="24" w16cid:durableId="377441754">
    <w:abstractNumId w:val="12"/>
  </w:num>
  <w:num w:numId="25" w16cid:durableId="1220871115">
    <w:abstractNumId w:val="3"/>
  </w:num>
  <w:num w:numId="26" w16cid:durableId="729811093">
    <w:abstractNumId w:val="21"/>
  </w:num>
  <w:num w:numId="27" w16cid:durableId="854537712">
    <w:abstractNumId w:val="7"/>
  </w:num>
  <w:num w:numId="28" w16cid:durableId="287666559">
    <w:abstractNumId w:val="8"/>
  </w:num>
  <w:num w:numId="29" w16cid:durableId="1543710383">
    <w:abstractNumId w:val="33"/>
  </w:num>
  <w:num w:numId="30" w16cid:durableId="1635136514">
    <w:abstractNumId w:val="35"/>
  </w:num>
  <w:num w:numId="31" w16cid:durableId="1514875602">
    <w:abstractNumId w:val="4"/>
  </w:num>
  <w:num w:numId="32" w16cid:durableId="225380356">
    <w:abstractNumId w:val="19"/>
  </w:num>
  <w:num w:numId="33" w16cid:durableId="1139152006">
    <w:abstractNumId w:val="23"/>
  </w:num>
  <w:num w:numId="34" w16cid:durableId="307369690">
    <w:abstractNumId w:val="0"/>
  </w:num>
  <w:num w:numId="35" w16cid:durableId="139465997">
    <w:abstractNumId w:val="17"/>
  </w:num>
  <w:num w:numId="36" w16cid:durableId="110901267">
    <w:abstractNumId w:val="3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0Lx24oZI36zZokLG1Um1rinU4qy6JGR/UdzZo6GuPSfs1lMmjeE10CGqXWuga6yi6u0nMBRFZqDNV3ScUUNHsw==" w:salt="jcfUM0KkBJgA/KMWAcebQw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6EB"/>
    <w:rsid w:val="00002B50"/>
    <w:rsid w:val="000034F1"/>
    <w:rsid w:val="00003549"/>
    <w:rsid w:val="00003587"/>
    <w:rsid w:val="00004110"/>
    <w:rsid w:val="00004597"/>
    <w:rsid w:val="0000523B"/>
    <w:rsid w:val="000052B6"/>
    <w:rsid w:val="0000589F"/>
    <w:rsid w:val="000058CE"/>
    <w:rsid w:val="00006151"/>
    <w:rsid w:val="0000637C"/>
    <w:rsid w:val="0000643E"/>
    <w:rsid w:val="00007238"/>
    <w:rsid w:val="000072A6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A02"/>
    <w:rsid w:val="00011B93"/>
    <w:rsid w:val="000120BA"/>
    <w:rsid w:val="000128FF"/>
    <w:rsid w:val="00012BA4"/>
    <w:rsid w:val="000139C0"/>
    <w:rsid w:val="00013BE5"/>
    <w:rsid w:val="00013C88"/>
    <w:rsid w:val="00014794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FDC"/>
    <w:rsid w:val="00020188"/>
    <w:rsid w:val="000209C0"/>
    <w:rsid w:val="00020AE5"/>
    <w:rsid w:val="00021498"/>
    <w:rsid w:val="00021740"/>
    <w:rsid w:val="000219E9"/>
    <w:rsid w:val="00021DB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A9E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36F"/>
    <w:rsid w:val="00027DDB"/>
    <w:rsid w:val="00030977"/>
    <w:rsid w:val="00031192"/>
    <w:rsid w:val="00031499"/>
    <w:rsid w:val="000319AE"/>
    <w:rsid w:val="000319D3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9F4"/>
    <w:rsid w:val="0004724D"/>
    <w:rsid w:val="000506A8"/>
    <w:rsid w:val="00050E1D"/>
    <w:rsid w:val="00050FE4"/>
    <w:rsid w:val="000512DA"/>
    <w:rsid w:val="00051625"/>
    <w:rsid w:val="0005167E"/>
    <w:rsid w:val="00051F30"/>
    <w:rsid w:val="00051FC3"/>
    <w:rsid w:val="000521A9"/>
    <w:rsid w:val="00052B71"/>
    <w:rsid w:val="00052E84"/>
    <w:rsid w:val="0005428C"/>
    <w:rsid w:val="0005447B"/>
    <w:rsid w:val="00054958"/>
    <w:rsid w:val="00054A92"/>
    <w:rsid w:val="00054DD5"/>
    <w:rsid w:val="000556B4"/>
    <w:rsid w:val="00055937"/>
    <w:rsid w:val="00055C1D"/>
    <w:rsid w:val="00055F71"/>
    <w:rsid w:val="000562E1"/>
    <w:rsid w:val="000573E2"/>
    <w:rsid w:val="0005748A"/>
    <w:rsid w:val="000600F3"/>
    <w:rsid w:val="00060563"/>
    <w:rsid w:val="00060BDB"/>
    <w:rsid w:val="00060C7F"/>
    <w:rsid w:val="00061437"/>
    <w:rsid w:val="00061834"/>
    <w:rsid w:val="00061949"/>
    <w:rsid w:val="000621E3"/>
    <w:rsid w:val="0006346B"/>
    <w:rsid w:val="000634FE"/>
    <w:rsid w:val="00063510"/>
    <w:rsid w:val="00063C2C"/>
    <w:rsid w:val="00063DD4"/>
    <w:rsid w:val="000643C5"/>
    <w:rsid w:val="00064423"/>
    <w:rsid w:val="000648D5"/>
    <w:rsid w:val="00064A0E"/>
    <w:rsid w:val="0006580C"/>
    <w:rsid w:val="00065EB3"/>
    <w:rsid w:val="000670AB"/>
    <w:rsid w:val="00070740"/>
    <w:rsid w:val="000708A8"/>
    <w:rsid w:val="00070A10"/>
    <w:rsid w:val="00070B88"/>
    <w:rsid w:val="00070E56"/>
    <w:rsid w:val="00071171"/>
    <w:rsid w:val="000713FD"/>
    <w:rsid w:val="0007159D"/>
    <w:rsid w:val="000719B9"/>
    <w:rsid w:val="00071B55"/>
    <w:rsid w:val="0007228D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427"/>
    <w:rsid w:val="000766EA"/>
    <w:rsid w:val="000769EB"/>
    <w:rsid w:val="00076A96"/>
    <w:rsid w:val="00076C8A"/>
    <w:rsid w:val="000773E1"/>
    <w:rsid w:val="00077726"/>
    <w:rsid w:val="000777D5"/>
    <w:rsid w:val="00077CD8"/>
    <w:rsid w:val="000801D8"/>
    <w:rsid w:val="000802CC"/>
    <w:rsid w:val="00080842"/>
    <w:rsid w:val="000825A4"/>
    <w:rsid w:val="00082704"/>
    <w:rsid w:val="00082FD6"/>
    <w:rsid w:val="00083EBE"/>
    <w:rsid w:val="00083F1D"/>
    <w:rsid w:val="00084633"/>
    <w:rsid w:val="000849CE"/>
    <w:rsid w:val="000851FF"/>
    <w:rsid w:val="00085260"/>
    <w:rsid w:val="00085588"/>
    <w:rsid w:val="00086325"/>
    <w:rsid w:val="00086881"/>
    <w:rsid w:val="00086AE3"/>
    <w:rsid w:val="00087050"/>
    <w:rsid w:val="000879B5"/>
    <w:rsid w:val="00087C80"/>
    <w:rsid w:val="000902A4"/>
    <w:rsid w:val="000907E7"/>
    <w:rsid w:val="00090B80"/>
    <w:rsid w:val="00091853"/>
    <w:rsid w:val="000918B6"/>
    <w:rsid w:val="00092696"/>
    <w:rsid w:val="00092E9C"/>
    <w:rsid w:val="00093021"/>
    <w:rsid w:val="0009306A"/>
    <w:rsid w:val="0009306D"/>
    <w:rsid w:val="0009332F"/>
    <w:rsid w:val="00093344"/>
    <w:rsid w:val="000934ED"/>
    <w:rsid w:val="00093C3D"/>
    <w:rsid w:val="000948BC"/>
    <w:rsid w:val="00094A69"/>
    <w:rsid w:val="00094F09"/>
    <w:rsid w:val="00094FC1"/>
    <w:rsid w:val="00095336"/>
    <w:rsid w:val="0009552E"/>
    <w:rsid w:val="000959A0"/>
    <w:rsid w:val="00095CE6"/>
    <w:rsid w:val="00095F9C"/>
    <w:rsid w:val="000961E6"/>
    <w:rsid w:val="00096240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5B7"/>
    <w:rsid w:val="000B07F2"/>
    <w:rsid w:val="000B0A2E"/>
    <w:rsid w:val="000B113B"/>
    <w:rsid w:val="000B1216"/>
    <w:rsid w:val="000B154F"/>
    <w:rsid w:val="000B188F"/>
    <w:rsid w:val="000B200D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C80"/>
    <w:rsid w:val="000B5F2E"/>
    <w:rsid w:val="000B63BF"/>
    <w:rsid w:val="000B6418"/>
    <w:rsid w:val="000B646D"/>
    <w:rsid w:val="000B69C5"/>
    <w:rsid w:val="000B6BCA"/>
    <w:rsid w:val="000B787E"/>
    <w:rsid w:val="000B7B54"/>
    <w:rsid w:val="000C03A6"/>
    <w:rsid w:val="000C1818"/>
    <w:rsid w:val="000C1E72"/>
    <w:rsid w:val="000C2475"/>
    <w:rsid w:val="000C25DE"/>
    <w:rsid w:val="000C28CD"/>
    <w:rsid w:val="000C2E98"/>
    <w:rsid w:val="000C2EF9"/>
    <w:rsid w:val="000C348B"/>
    <w:rsid w:val="000C3B89"/>
    <w:rsid w:val="000C40D3"/>
    <w:rsid w:val="000C41ED"/>
    <w:rsid w:val="000C4E27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3480"/>
    <w:rsid w:val="000D3E8C"/>
    <w:rsid w:val="000D43BC"/>
    <w:rsid w:val="000D43E1"/>
    <w:rsid w:val="000D4D0E"/>
    <w:rsid w:val="000D52D2"/>
    <w:rsid w:val="000D53F8"/>
    <w:rsid w:val="000D567E"/>
    <w:rsid w:val="000D5CA4"/>
    <w:rsid w:val="000D5CB8"/>
    <w:rsid w:val="000D5E36"/>
    <w:rsid w:val="000D5EDB"/>
    <w:rsid w:val="000D6084"/>
    <w:rsid w:val="000D6208"/>
    <w:rsid w:val="000D6601"/>
    <w:rsid w:val="000D7203"/>
    <w:rsid w:val="000D7D26"/>
    <w:rsid w:val="000E0117"/>
    <w:rsid w:val="000E0541"/>
    <w:rsid w:val="000E08DC"/>
    <w:rsid w:val="000E09C7"/>
    <w:rsid w:val="000E0CB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0E7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AB2"/>
    <w:rsid w:val="000E7644"/>
    <w:rsid w:val="000E78D2"/>
    <w:rsid w:val="000F0193"/>
    <w:rsid w:val="000F0498"/>
    <w:rsid w:val="000F06BC"/>
    <w:rsid w:val="000F0820"/>
    <w:rsid w:val="000F0868"/>
    <w:rsid w:val="000F0DBD"/>
    <w:rsid w:val="000F0E0A"/>
    <w:rsid w:val="000F0E0F"/>
    <w:rsid w:val="000F168E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59E"/>
    <w:rsid w:val="000F5BE4"/>
    <w:rsid w:val="000F5D67"/>
    <w:rsid w:val="000F6D5C"/>
    <w:rsid w:val="000F7405"/>
    <w:rsid w:val="000F7607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8D6"/>
    <w:rsid w:val="00110BC0"/>
    <w:rsid w:val="0011161D"/>
    <w:rsid w:val="00111774"/>
    <w:rsid w:val="00111AE5"/>
    <w:rsid w:val="00111D91"/>
    <w:rsid w:val="0011229F"/>
    <w:rsid w:val="001129FF"/>
    <w:rsid w:val="00112A09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1D1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4E1"/>
    <w:rsid w:val="001305AB"/>
    <w:rsid w:val="00130B03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631"/>
    <w:rsid w:val="00135AFB"/>
    <w:rsid w:val="001360D6"/>
    <w:rsid w:val="001366B7"/>
    <w:rsid w:val="001370FC"/>
    <w:rsid w:val="00137B02"/>
    <w:rsid w:val="00137C8C"/>
    <w:rsid w:val="00137D90"/>
    <w:rsid w:val="001408C3"/>
    <w:rsid w:val="00140CBB"/>
    <w:rsid w:val="00141BC2"/>
    <w:rsid w:val="00141F1A"/>
    <w:rsid w:val="00142D8C"/>
    <w:rsid w:val="00142EB5"/>
    <w:rsid w:val="00145027"/>
    <w:rsid w:val="001454E4"/>
    <w:rsid w:val="001456BA"/>
    <w:rsid w:val="0014594B"/>
    <w:rsid w:val="0014619B"/>
    <w:rsid w:val="0014665A"/>
    <w:rsid w:val="001467FB"/>
    <w:rsid w:val="00146A04"/>
    <w:rsid w:val="00146A61"/>
    <w:rsid w:val="00147497"/>
    <w:rsid w:val="0015014F"/>
    <w:rsid w:val="00150384"/>
    <w:rsid w:val="001504A4"/>
    <w:rsid w:val="00150542"/>
    <w:rsid w:val="00150E4A"/>
    <w:rsid w:val="001510FD"/>
    <w:rsid w:val="0015167D"/>
    <w:rsid w:val="00151B34"/>
    <w:rsid w:val="00151DB4"/>
    <w:rsid w:val="00152500"/>
    <w:rsid w:val="00152525"/>
    <w:rsid w:val="00152B66"/>
    <w:rsid w:val="00152F6B"/>
    <w:rsid w:val="0015316E"/>
    <w:rsid w:val="00153B5E"/>
    <w:rsid w:val="00153CBE"/>
    <w:rsid w:val="00153E52"/>
    <w:rsid w:val="00153F0A"/>
    <w:rsid w:val="0015418D"/>
    <w:rsid w:val="00154FB1"/>
    <w:rsid w:val="0015515E"/>
    <w:rsid w:val="00155A29"/>
    <w:rsid w:val="00155A9B"/>
    <w:rsid w:val="00155C5D"/>
    <w:rsid w:val="001564C5"/>
    <w:rsid w:val="00156C1E"/>
    <w:rsid w:val="0015738F"/>
    <w:rsid w:val="001574C6"/>
    <w:rsid w:val="00157965"/>
    <w:rsid w:val="00160C92"/>
    <w:rsid w:val="001616EC"/>
    <w:rsid w:val="00161B3A"/>
    <w:rsid w:val="00161EA6"/>
    <w:rsid w:val="00162E5A"/>
    <w:rsid w:val="00162FEC"/>
    <w:rsid w:val="0016339C"/>
    <w:rsid w:val="001635FE"/>
    <w:rsid w:val="001636ED"/>
    <w:rsid w:val="00164296"/>
    <w:rsid w:val="0016450F"/>
    <w:rsid w:val="00164568"/>
    <w:rsid w:val="00164728"/>
    <w:rsid w:val="00164BF0"/>
    <w:rsid w:val="00164F8C"/>
    <w:rsid w:val="00165091"/>
    <w:rsid w:val="00165349"/>
    <w:rsid w:val="00165389"/>
    <w:rsid w:val="0016542F"/>
    <w:rsid w:val="0016594D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3DCC"/>
    <w:rsid w:val="0017418B"/>
    <w:rsid w:val="0017431A"/>
    <w:rsid w:val="001744EC"/>
    <w:rsid w:val="00174593"/>
    <w:rsid w:val="001747BC"/>
    <w:rsid w:val="0017502F"/>
    <w:rsid w:val="0017514C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1D71"/>
    <w:rsid w:val="00181F64"/>
    <w:rsid w:val="0018213C"/>
    <w:rsid w:val="00182373"/>
    <w:rsid w:val="001829D8"/>
    <w:rsid w:val="00182A77"/>
    <w:rsid w:val="00182B00"/>
    <w:rsid w:val="00182D35"/>
    <w:rsid w:val="001831ED"/>
    <w:rsid w:val="00184EE9"/>
    <w:rsid w:val="0018564F"/>
    <w:rsid w:val="001857F3"/>
    <w:rsid w:val="001859C7"/>
    <w:rsid w:val="00185C84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BB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3223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601"/>
    <w:rsid w:val="001A49E6"/>
    <w:rsid w:val="001A4AA7"/>
    <w:rsid w:val="001A4E20"/>
    <w:rsid w:val="001A51B6"/>
    <w:rsid w:val="001A51BA"/>
    <w:rsid w:val="001A5D7B"/>
    <w:rsid w:val="001A6196"/>
    <w:rsid w:val="001A6C57"/>
    <w:rsid w:val="001A7019"/>
    <w:rsid w:val="001A7514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664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4F0C"/>
    <w:rsid w:val="001B5D0B"/>
    <w:rsid w:val="001B6470"/>
    <w:rsid w:val="001B6530"/>
    <w:rsid w:val="001B6E6D"/>
    <w:rsid w:val="001B73F1"/>
    <w:rsid w:val="001B7CC8"/>
    <w:rsid w:val="001C0087"/>
    <w:rsid w:val="001C020A"/>
    <w:rsid w:val="001C081B"/>
    <w:rsid w:val="001C155F"/>
    <w:rsid w:val="001C16C5"/>
    <w:rsid w:val="001C2039"/>
    <w:rsid w:val="001C2118"/>
    <w:rsid w:val="001C3252"/>
    <w:rsid w:val="001C39AA"/>
    <w:rsid w:val="001C3A23"/>
    <w:rsid w:val="001C3AE0"/>
    <w:rsid w:val="001C3D3C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708"/>
    <w:rsid w:val="001E3C85"/>
    <w:rsid w:val="001E482D"/>
    <w:rsid w:val="001E4BCB"/>
    <w:rsid w:val="001E5587"/>
    <w:rsid w:val="001E5AB2"/>
    <w:rsid w:val="001E5C07"/>
    <w:rsid w:val="001E5D1F"/>
    <w:rsid w:val="001E5F39"/>
    <w:rsid w:val="001E6C67"/>
    <w:rsid w:val="001F06B1"/>
    <w:rsid w:val="001F0720"/>
    <w:rsid w:val="001F093E"/>
    <w:rsid w:val="001F1205"/>
    <w:rsid w:val="001F13BA"/>
    <w:rsid w:val="001F1451"/>
    <w:rsid w:val="001F1AC5"/>
    <w:rsid w:val="001F2BF5"/>
    <w:rsid w:val="001F2DCF"/>
    <w:rsid w:val="001F3544"/>
    <w:rsid w:val="001F35F1"/>
    <w:rsid w:val="001F394C"/>
    <w:rsid w:val="001F3A9E"/>
    <w:rsid w:val="001F407C"/>
    <w:rsid w:val="001F44A3"/>
    <w:rsid w:val="001F508B"/>
    <w:rsid w:val="001F5220"/>
    <w:rsid w:val="001F538E"/>
    <w:rsid w:val="001F593A"/>
    <w:rsid w:val="001F59DF"/>
    <w:rsid w:val="001F6013"/>
    <w:rsid w:val="001F60E8"/>
    <w:rsid w:val="001F7B56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2265"/>
    <w:rsid w:val="0021247E"/>
    <w:rsid w:val="00212C4F"/>
    <w:rsid w:val="00212DDB"/>
    <w:rsid w:val="002131B5"/>
    <w:rsid w:val="00213918"/>
    <w:rsid w:val="00213E69"/>
    <w:rsid w:val="00214EEE"/>
    <w:rsid w:val="00215495"/>
    <w:rsid w:val="00215C57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68A"/>
    <w:rsid w:val="00223DDD"/>
    <w:rsid w:val="00224E01"/>
    <w:rsid w:val="00224ED1"/>
    <w:rsid w:val="00225575"/>
    <w:rsid w:val="002255F0"/>
    <w:rsid w:val="002259D9"/>
    <w:rsid w:val="00225E66"/>
    <w:rsid w:val="00226167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7F2"/>
    <w:rsid w:val="0023385B"/>
    <w:rsid w:val="00233925"/>
    <w:rsid w:val="00233E40"/>
    <w:rsid w:val="002342F8"/>
    <w:rsid w:val="002346DB"/>
    <w:rsid w:val="00234B3D"/>
    <w:rsid w:val="00234FDE"/>
    <w:rsid w:val="002354BB"/>
    <w:rsid w:val="002355C9"/>
    <w:rsid w:val="002357E0"/>
    <w:rsid w:val="00236800"/>
    <w:rsid w:val="00236882"/>
    <w:rsid w:val="00236BF4"/>
    <w:rsid w:val="00236D79"/>
    <w:rsid w:val="00236D8A"/>
    <w:rsid w:val="00237063"/>
    <w:rsid w:val="0023712C"/>
    <w:rsid w:val="002376A9"/>
    <w:rsid w:val="002379C2"/>
    <w:rsid w:val="002379E2"/>
    <w:rsid w:val="00240324"/>
    <w:rsid w:val="00240A8B"/>
    <w:rsid w:val="00240F2C"/>
    <w:rsid w:val="0024117A"/>
    <w:rsid w:val="002413C1"/>
    <w:rsid w:val="00241CEA"/>
    <w:rsid w:val="00241EEA"/>
    <w:rsid w:val="00243052"/>
    <w:rsid w:val="00243294"/>
    <w:rsid w:val="00243CBE"/>
    <w:rsid w:val="00243FD2"/>
    <w:rsid w:val="00244823"/>
    <w:rsid w:val="002453B7"/>
    <w:rsid w:val="002455DA"/>
    <w:rsid w:val="00245744"/>
    <w:rsid w:val="00246578"/>
    <w:rsid w:val="00247522"/>
    <w:rsid w:val="00247CC3"/>
    <w:rsid w:val="002500D5"/>
    <w:rsid w:val="0025041E"/>
    <w:rsid w:val="00250492"/>
    <w:rsid w:val="002506F7"/>
    <w:rsid w:val="00251436"/>
    <w:rsid w:val="002515F4"/>
    <w:rsid w:val="00251F24"/>
    <w:rsid w:val="00253203"/>
    <w:rsid w:val="002538BA"/>
    <w:rsid w:val="00253C10"/>
    <w:rsid w:val="0025405E"/>
    <w:rsid w:val="00254696"/>
    <w:rsid w:val="00254781"/>
    <w:rsid w:val="002547FB"/>
    <w:rsid w:val="002549F0"/>
    <w:rsid w:val="00254E49"/>
    <w:rsid w:val="00255052"/>
    <w:rsid w:val="002552D8"/>
    <w:rsid w:val="002553C8"/>
    <w:rsid w:val="00255410"/>
    <w:rsid w:val="00255CD6"/>
    <w:rsid w:val="00255D51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E03"/>
    <w:rsid w:val="00264BEC"/>
    <w:rsid w:val="00265641"/>
    <w:rsid w:val="00265692"/>
    <w:rsid w:val="0026592F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5FF5"/>
    <w:rsid w:val="00276405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1207"/>
    <w:rsid w:val="002913DB"/>
    <w:rsid w:val="002913DE"/>
    <w:rsid w:val="0029164E"/>
    <w:rsid w:val="00291AC6"/>
    <w:rsid w:val="002920B4"/>
    <w:rsid w:val="00292553"/>
    <w:rsid w:val="00293180"/>
    <w:rsid w:val="00293C56"/>
    <w:rsid w:val="0029455D"/>
    <w:rsid w:val="00294C1D"/>
    <w:rsid w:val="00294F7F"/>
    <w:rsid w:val="00295974"/>
    <w:rsid w:val="00295DFB"/>
    <w:rsid w:val="0029611A"/>
    <w:rsid w:val="002968F5"/>
    <w:rsid w:val="00296A7E"/>
    <w:rsid w:val="0029722D"/>
    <w:rsid w:val="002A0317"/>
    <w:rsid w:val="002A05F8"/>
    <w:rsid w:val="002A0A9F"/>
    <w:rsid w:val="002A0D3C"/>
    <w:rsid w:val="002A14A9"/>
    <w:rsid w:val="002A1A81"/>
    <w:rsid w:val="002A20E7"/>
    <w:rsid w:val="002A220F"/>
    <w:rsid w:val="002A2415"/>
    <w:rsid w:val="002A26A6"/>
    <w:rsid w:val="002A2809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69F"/>
    <w:rsid w:val="002A639C"/>
    <w:rsid w:val="002A65E5"/>
    <w:rsid w:val="002A6B3A"/>
    <w:rsid w:val="002A6C62"/>
    <w:rsid w:val="002A7878"/>
    <w:rsid w:val="002A7AF0"/>
    <w:rsid w:val="002B03AB"/>
    <w:rsid w:val="002B0F89"/>
    <w:rsid w:val="002B131A"/>
    <w:rsid w:val="002B1D89"/>
    <w:rsid w:val="002B1F78"/>
    <w:rsid w:val="002B1FA9"/>
    <w:rsid w:val="002B217F"/>
    <w:rsid w:val="002B3339"/>
    <w:rsid w:val="002B35B5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767F"/>
    <w:rsid w:val="002B77D4"/>
    <w:rsid w:val="002B7AEB"/>
    <w:rsid w:val="002B7E16"/>
    <w:rsid w:val="002C0160"/>
    <w:rsid w:val="002C0860"/>
    <w:rsid w:val="002C08C3"/>
    <w:rsid w:val="002C0C16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C7520"/>
    <w:rsid w:val="002D0357"/>
    <w:rsid w:val="002D0652"/>
    <w:rsid w:val="002D0680"/>
    <w:rsid w:val="002D1044"/>
    <w:rsid w:val="002D199D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E9"/>
    <w:rsid w:val="002D3E51"/>
    <w:rsid w:val="002D4075"/>
    <w:rsid w:val="002D40C0"/>
    <w:rsid w:val="002D41CF"/>
    <w:rsid w:val="002D4B54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576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AA9"/>
    <w:rsid w:val="002E3B3C"/>
    <w:rsid w:val="002E4218"/>
    <w:rsid w:val="002E46CA"/>
    <w:rsid w:val="002E491F"/>
    <w:rsid w:val="002E4E63"/>
    <w:rsid w:val="002E51C2"/>
    <w:rsid w:val="002E581A"/>
    <w:rsid w:val="002E58BF"/>
    <w:rsid w:val="002E6161"/>
    <w:rsid w:val="002E6616"/>
    <w:rsid w:val="002E6BC4"/>
    <w:rsid w:val="002E771E"/>
    <w:rsid w:val="002E7847"/>
    <w:rsid w:val="002E7A34"/>
    <w:rsid w:val="002F0654"/>
    <w:rsid w:val="002F0703"/>
    <w:rsid w:val="002F084D"/>
    <w:rsid w:val="002F0A27"/>
    <w:rsid w:val="002F0CAA"/>
    <w:rsid w:val="002F1BE0"/>
    <w:rsid w:val="002F1E27"/>
    <w:rsid w:val="002F228A"/>
    <w:rsid w:val="002F2B8C"/>
    <w:rsid w:val="002F2D5A"/>
    <w:rsid w:val="002F2E70"/>
    <w:rsid w:val="002F2F0F"/>
    <w:rsid w:val="002F32E9"/>
    <w:rsid w:val="002F3A58"/>
    <w:rsid w:val="002F3EF8"/>
    <w:rsid w:val="002F49A2"/>
    <w:rsid w:val="002F503F"/>
    <w:rsid w:val="002F53D8"/>
    <w:rsid w:val="002F6206"/>
    <w:rsid w:val="002F6316"/>
    <w:rsid w:val="002F6485"/>
    <w:rsid w:val="002F6E7B"/>
    <w:rsid w:val="002F7325"/>
    <w:rsid w:val="002F7912"/>
    <w:rsid w:val="002F7B9C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108"/>
    <w:rsid w:val="00312252"/>
    <w:rsid w:val="003122FA"/>
    <w:rsid w:val="00313091"/>
    <w:rsid w:val="0031396A"/>
    <w:rsid w:val="00313C20"/>
    <w:rsid w:val="00313DEA"/>
    <w:rsid w:val="0031423D"/>
    <w:rsid w:val="003147DC"/>
    <w:rsid w:val="00314FB2"/>
    <w:rsid w:val="00315143"/>
    <w:rsid w:val="00315291"/>
    <w:rsid w:val="003152F1"/>
    <w:rsid w:val="003159CA"/>
    <w:rsid w:val="00315CE8"/>
    <w:rsid w:val="003160B5"/>
    <w:rsid w:val="00316115"/>
    <w:rsid w:val="00316523"/>
    <w:rsid w:val="00316770"/>
    <w:rsid w:val="0031679E"/>
    <w:rsid w:val="003169B8"/>
    <w:rsid w:val="00316DCB"/>
    <w:rsid w:val="00317427"/>
    <w:rsid w:val="0031796B"/>
    <w:rsid w:val="00317D3A"/>
    <w:rsid w:val="00317F96"/>
    <w:rsid w:val="003204E6"/>
    <w:rsid w:val="00320EB4"/>
    <w:rsid w:val="00320FB9"/>
    <w:rsid w:val="0032155C"/>
    <w:rsid w:val="00322F81"/>
    <w:rsid w:val="003230D7"/>
    <w:rsid w:val="003236CD"/>
    <w:rsid w:val="0032375D"/>
    <w:rsid w:val="0032380E"/>
    <w:rsid w:val="00323D7D"/>
    <w:rsid w:val="003253DB"/>
    <w:rsid w:val="003256AC"/>
    <w:rsid w:val="00325F7C"/>
    <w:rsid w:val="003272BF"/>
    <w:rsid w:val="003276FA"/>
    <w:rsid w:val="00327766"/>
    <w:rsid w:val="00327A59"/>
    <w:rsid w:val="00327D0B"/>
    <w:rsid w:val="003305EB"/>
    <w:rsid w:val="00330D6C"/>
    <w:rsid w:val="003316AE"/>
    <w:rsid w:val="00331713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A59"/>
    <w:rsid w:val="00340D4D"/>
    <w:rsid w:val="003410B8"/>
    <w:rsid w:val="00341F41"/>
    <w:rsid w:val="003426A8"/>
    <w:rsid w:val="003427AC"/>
    <w:rsid w:val="003427B1"/>
    <w:rsid w:val="00342829"/>
    <w:rsid w:val="00343734"/>
    <w:rsid w:val="00343811"/>
    <w:rsid w:val="00344242"/>
    <w:rsid w:val="00344C67"/>
    <w:rsid w:val="00344F84"/>
    <w:rsid w:val="003455AB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32"/>
    <w:rsid w:val="00351450"/>
    <w:rsid w:val="00351622"/>
    <w:rsid w:val="003516A8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5E7"/>
    <w:rsid w:val="00355ACF"/>
    <w:rsid w:val="003562AB"/>
    <w:rsid w:val="00356449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51A"/>
    <w:rsid w:val="00380A53"/>
    <w:rsid w:val="00380B87"/>
    <w:rsid w:val="00380F3D"/>
    <w:rsid w:val="00381679"/>
    <w:rsid w:val="003818F5"/>
    <w:rsid w:val="003819EE"/>
    <w:rsid w:val="00382589"/>
    <w:rsid w:val="00382A4B"/>
    <w:rsid w:val="00382AF0"/>
    <w:rsid w:val="00382ED5"/>
    <w:rsid w:val="00383B81"/>
    <w:rsid w:val="00386BA4"/>
    <w:rsid w:val="00386BC6"/>
    <w:rsid w:val="00387650"/>
    <w:rsid w:val="00387DAE"/>
    <w:rsid w:val="00387E80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9CE"/>
    <w:rsid w:val="00395A19"/>
    <w:rsid w:val="00396602"/>
    <w:rsid w:val="00396A8B"/>
    <w:rsid w:val="0039704C"/>
    <w:rsid w:val="00397251"/>
    <w:rsid w:val="003973DE"/>
    <w:rsid w:val="003974B0"/>
    <w:rsid w:val="003978DD"/>
    <w:rsid w:val="003A03A2"/>
    <w:rsid w:val="003A0DF6"/>
    <w:rsid w:val="003A0E24"/>
    <w:rsid w:val="003A0F5A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E4C"/>
    <w:rsid w:val="003A52A6"/>
    <w:rsid w:val="003A57AA"/>
    <w:rsid w:val="003A5C85"/>
    <w:rsid w:val="003A5DAF"/>
    <w:rsid w:val="003A6145"/>
    <w:rsid w:val="003A63B2"/>
    <w:rsid w:val="003A7F79"/>
    <w:rsid w:val="003B00B1"/>
    <w:rsid w:val="003B05CD"/>
    <w:rsid w:val="003B07E7"/>
    <w:rsid w:val="003B0967"/>
    <w:rsid w:val="003B0CD5"/>
    <w:rsid w:val="003B0D9F"/>
    <w:rsid w:val="003B0F1C"/>
    <w:rsid w:val="003B10A3"/>
    <w:rsid w:val="003B1622"/>
    <w:rsid w:val="003B1923"/>
    <w:rsid w:val="003B19C8"/>
    <w:rsid w:val="003B2294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53F8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22B"/>
    <w:rsid w:val="003D12D7"/>
    <w:rsid w:val="003D1AA6"/>
    <w:rsid w:val="003D2363"/>
    <w:rsid w:val="003D25FD"/>
    <w:rsid w:val="003D27CA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0DCB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A40"/>
    <w:rsid w:val="003E4CB2"/>
    <w:rsid w:val="003E51BD"/>
    <w:rsid w:val="003E5456"/>
    <w:rsid w:val="003E5509"/>
    <w:rsid w:val="003E5729"/>
    <w:rsid w:val="003E5BD1"/>
    <w:rsid w:val="003E5C92"/>
    <w:rsid w:val="003E6E29"/>
    <w:rsid w:val="003E6F0B"/>
    <w:rsid w:val="003E7497"/>
    <w:rsid w:val="003E78F8"/>
    <w:rsid w:val="003F070A"/>
    <w:rsid w:val="003F0998"/>
    <w:rsid w:val="003F1001"/>
    <w:rsid w:val="003F1033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820"/>
    <w:rsid w:val="00410893"/>
    <w:rsid w:val="0041152E"/>
    <w:rsid w:val="004117A9"/>
    <w:rsid w:val="0041185E"/>
    <w:rsid w:val="00412897"/>
    <w:rsid w:val="00412B3B"/>
    <w:rsid w:val="00413330"/>
    <w:rsid w:val="00413E32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7137"/>
    <w:rsid w:val="0041747A"/>
    <w:rsid w:val="004176AF"/>
    <w:rsid w:val="00417C88"/>
    <w:rsid w:val="00420A5C"/>
    <w:rsid w:val="00420DA8"/>
    <w:rsid w:val="00421352"/>
    <w:rsid w:val="0042146D"/>
    <w:rsid w:val="00421E44"/>
    <w:rsid w:val="0042291B"/>
    <w:rsid w:val="00422AAD"/>
    <w:rsid w:val="00422F0C"/>
    <w:rsid w:val="004234F4"/>
    <w:rsid w:val="00423B29"/>
    <w:rsid w:val="0042411D"/>
    <w:rsid w:val="0042412C"/>
    <w:rsid w:val="0042419B"/>
    <w:rsid w:val="00424A20"/>
    <w:rsid w:val="00424EE8"/>
    <w:rsid w:val="004274D0"/>
    <w:rsid w:val="004277B8"/>
    <w:rsid w:val="00427E63"/>
    <w:rsid w:val="004303E0"/>
    <w:rsid w:val="00430E61"/>
    <w:rsid w:val="0043105A"/>
    <w:rsid w:val="0043174C"/>
    <w:rsid w:val="00431BC7"/>
    <w:rsid w:val="00431E78"/>
    <w:rsid w:val="004321F1"/>
    <w:rsid w:val="004327E6"/>
    <w:rsid w:val="00432B6C"/>
    <w:rsid w:val="00433462"/>
    <w:rsid w:val="00433C9B"/>
    <w:rsid w:val="00433F2A"/>
    <w:rsid w:val="0043442D"/>
    <w:rsid w:val="00434B96"/>
    <w:rsid w:val="004350B8"/>
    <w:rsid w:val="0043512C"/>
    <w:rsid w:val="00435265"/>
    <w:rsid w:val="004352E2"/>
    <w:rsid w:val="0043563D"/>
    <w:rsid w:val="00435BF9"/>
    <w:rsid w:val="00435F86"/>
    <w:rsid w:val="00436073"/>
    <w:rsid w:val="00436B07"/>
    <w:rsid w:val="00437339"/>
    <w:rsid w:val="00437982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3BF4"/>
    <w:rsid w:val="0044448F"/>
    <w:rsid w:val="00444B8C"/>
    <w:rsid w:val="00444BF5"/>
    <w:rsid w:val="00444D64"/>
    <w:rsid w:val="00444ED2"/>
    <w:rsid w:val="00444F8B"/>
    <w:rsid w:val="0044553B"/>
    <w:rsid w:val="00445771"/>
    <w:rsid w:val="00445F3C"/>
    <w:rsid w:val="004467B1"/>
    <w:rsid w:val="00446E65"/>
    <w:rsid w:val="00447696"/>
    <w:rsid w:val="00450ADD"/>
    <w:rsid w:val="00450F7C"/>
    <w:rsid w:val="00451492"/>
    <w:rsid w:val="0045178D"/>
    <w:rsid w:val="00452302"/>
    <w:rsid w:val="00452B7D"/>
    <w:rsid w:val="00452FFA"/>
    <w:rsid w:val="0045358A"/>
    <w:rsid w:val="0045361A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7D9"/>
    <w:rsid w:val="004621F4"/>
    <w:rsid w:val="004626EA"/>
    <w:rsid w:val="00464034"/>
    <w:rsid w:val="004642B6"/>
    <w:rsid w:val="00464558"/>
    <w:rsid w:val="00464849"/>
    <w:rsid w:val="00464D1F"/>
    <w:rsid w:val="004653B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AA6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BA7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447"/>
    <w:rsid w:val="00484DFA"/>
    <w:rsid w:val="00485193"/>
    <w:rsid w:val="0048541B"/>
    <w:rsid w:val="0048543C"/>
    <w:rsid w:val="00485727"/>
    <w:rsid w:val="00485A0B"/>
    <w:rsid w:val="00485ECB"/>
    <w:rsid w:val="00486D2E"/>
    <w:rsid w:val="00486E29"/>
    <w:rsid w:val="00487136"/>
    <w:rsid w:val="0048722B"/>
    <w:rsid w:val="00487414"/>
    <w:rsid w:val="00487DE7"/>
    <w:rsid w:val="004903BD"/>
    <w:rsid w:val="00490F9C"/>
    <w:rsid w:val="00491A53"/>
    <w:rsid w:val="00491B8C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A036B"/>
    <w:rsid w:val="004A0565"/>
    <w:rsid w:val="004A0912"/>
    <w:rsid w:val="004A16B2"/>
    <w:rsid w:val="004A19F3"/>
    <w:rsid w:val="004A1B81"/>
    <w:rsid w:val="004A2AB5"/>
    <w:rsid w:val="004A31E9"/>
    <w:rsid w:val="004A3813"/>
    <w:rsid w:val="004A3AC0"/>
    <w:rsid w:val="004A444B"/>
    <w:rsid w:val="004A4813"/>
    <w:rsid w:val="004A4A2E"/>
    <w:rsid w:val="004A4AA3"/>
    <w:rsid w:val="004A4FF6"/>
    <w:rsid w:val="004A51EC"/>
    <w:rsid w:val="004A5CBF"/>
    <w:rsid w:val="004A5E8B"/>
    <w:rsid w:val="004A5F5C"/>
    <w:rsid w:val="004A640D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2FDA"/>
    <w:rsid w:val="004B37D8"/>
    <w:rsid w:val="004B3E8E"/>
    <w:rsid w:val="004B3F50"/>
    <w:rsid w:val="004B4332"/>
    <w:rsid w:val="004B4517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954"/>
    <w:rsid w:val="004C1A33"/>
    <w:rsid w:val="004C2352"/>
    <w:rsid w:val="004C2521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13E"/>
    <w:rsid w:val="004C614B"/>
    <w:rsid w:val="004C646B"/>
    <w:rsid w:val="004C7124"/>
    <w:rsid w:val="004C7371"/>
    <w:rsid w:val="004C76B7"/>
    <w:rsid w:val="004D04F1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393"/>
    <w:rsid w:val="004D5A1B"/>
    <w:rsid w:val="004D5BCC"/>
    <w:rsid w:val="004D6266"/>
    <w:rsid w:val="004D63C8"/>
    <w:rsid w:val="004D6787"/>
    <w:rsid w:val="004D7576"/>
    <w:rsid w:val="004D75BD"/>
    <w:rsid w:val="004E016C"/>
    <w:rsid w:val="004E017F"/>
    <w:rsid w:val="004E0235"/>
    <w:rsid w:val="004E04AC"/>
    <w:rsid w:val="004E0C41"/>
    <w:rsid w:val="004E0C57"/>
    <w:rsid w:val="004E0DD7"/>
    <w:rsid w:val="004E0EA3"/>
    <w:rsid w:val="004E117C"/>
    <w:rsid w:val="004E1AC1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FE1"/>
    <w:rsid w:val="004E607C"/>
    <w:rsid w:val="004E648C"/>
    <w:rsid w:val="004E668C"/>
    <w:rsid w:val="004E67AE"/>
    <w:rsid w:val="004E67FB"/>
    <w:rsid w:val="004E6A1F"/>
    <w:rsid w:val="004E753F"/>
    <w:rsid w:val="004F0055"/>
    <w:rsid w:val="004F010C"/>
    <w:rsid w:val="004F055E"/>
    <w:rsid w:val="004F0FE9"/>
    <w:rsid w:val="004F1225"/>
    <w:rsid w:val="004F1C90"/>
    <w:rsid w:val="004F2A0A"/>
    <w:rsid w:val="004F3A1C"/>
    <w:rsid w:val="004F4193"/>
    <w:rsid w:val="004F422F"/>
    <w:rsid w:val="004F4405"/>
    <w:rsid w:val="004F4492"/>
    <w:rsid w:val="004F49B1"/>
    <w:rsid w:val="004F5072"/>
    <w:rsid w:val="004F544D"/>
    <w:rsid w:val="004F59C0"/>
    <w:rsid w:val="004F6550"/>
    <w:rsid w:val="004F69AA"/>
    <w:rsid w:val="004F6A65"/>
    <w:rsid w:val="004F6EE8"/>
    <w:rsid w:val="004F7101"/>
    <w:rsid w:val="004F7F04"/>
    <w:rsid w:val="00500041"/>
    <w:rsid w:val="00500A2A"/>
    <w:rsid w:val="00500D40"/>
    <w:rsid w:val="00500F48"/>
    <w:rsid w:val="00501905"/>
    <w:rsid w:val="00501C25"/>
    <w:rsid w:val="005021D0"/>
    <w:rsid w:val="00502525"/>
    <w:rsid w:val="00502875"/>
    <w:rsid w:val="00502E3B"/>
    <w:rsid w:val="005032E0"/>
    <w:rsid w:val="00503381"/>
    <w:rsid w:val="005033C6"/>
    <w:rsid w:val="00503438"/>
    <w:rsid w:val="005036E7"/>
    <w:rsid w:val="00503E38"/>
    <w:rsid w:val="0050439E"/>
    <w:rsid w:val="00504483"/>
    <w:rsid w:val="00504C8D"/>
    <w:rsid w:val="00504CF3"/>
    <w:rsid w:val="00504E77"/>
    <w:rsid w:val="005051E9"/>
    <w:rsid w:val="00505754"/>
    <w:rsid w:val="00505988"/>
    <w:rsid w:val="00505A6D"/>
    <w:rsid w:val="00505CD8"/>
    <w:rsid w:val="00506EF7"/>
    <w:rsid w:val="00507AD7"/>
    <w:rsid w:val="00510486"/>
    <w:rsid w:val="00510A65"/>
    <w:rsid w:val="00510ED3"/>
    <w:rsid w:val="005110EC"/>
    <w:rsid w:val="00511499"/>
    <w:rsid w:val="00511B06"/>
    <w:rsid w:val="00511D51"/>
    <w:rsid w:val="005120B2"/>
    <w:rsid w:val="005127A1"/>
    <w:rsid w:val="00513317"/>
    <w:rsid w:val="00513682"/>
    <w:rsid w:val="00513684"/>
    <w:rsid w:val="0051416E"/>
    <w:rsid w:val="00514BC5"/>
    <w:rsid w:val="00514D52"/>
    <w:rsid w:val="00514E66"/>
    <w:rsid w:val="00514EAA"/>
    <w:rsid w:val="00515085"/>
    <w:rsid w:val="00515798"/>
    <w:rsid w:val="0051580F"/>
    <w:rsid w:val="005159E3"/>
    <w:rsid w:val="00515A00"/>
    <w:rsid w:val="00515A41"/>
    <w:rsid w:val="00515ECC"/>
    <w:rsid w:val="005163D4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3330"/>
    <w:rsid w:val="0052363E"/>
    <w:rsid w:val="00523C4D"/>
    <w:rsid w:val="00524257"/>
    <w:rsid w:val="0052589D"/>
    <w:rsid w:val="00525CC8"/>
    <w:rsid w:val="00526399"/>
    <w:rsid w:val="00526950"/>
    <w:rsid w:val="00526DCE"/>
    <w:rsid w:val="005275A5"/>
    <w:rsid w:val="0052793A"/>
    <w:rsid w:val="005306CC"/>
    <w:rsid w:val="005309B9"/>
    <w:rsid w:val="00530FB7"/>
    <w:rsid w:val="005311B1"/>
    <w:rsid w:val="005311B6"/>
    <w:rsid w:val="00532713"/>
    <w:rsid w:val="00532963"/>
    <w:rsid w:val="00532D66"/>
    <w:rsid w:val="00533615"/>
    <w:rsid w:val="00534866"/>
    <w:rsid w:val="00534B1D"/>
    <w:rsid w:val="00534F3A"/>
    <w:rsid w:val="00535011"/>
    <w:rsid w:val="005359E6"/>
    <w:rsid w:val="00535C17"/>
    <w:rsid w:val="00536920"/>
    <w:rsid w:val="00536AB3"/>
    <w:rsid w:val="005379C4"/>
    <w:rsid w:val="00537ABD"/>
    <w:rsid w:val="0054001D"/>
    <w:rsid w:val="00540051"/>
    <w:rsid w:val="005406C7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B78"/>
    <w:rsid w:val="00550BA8"/>
    <w:rsid w:val="00550F11"/>
    <w:rsid w:val="00551515"/>
    <w:rsid w:val="00552309"/>
    <w:rsid w:val="005525AF"/>
    <w:rsid w:val="005525CC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2BE"/>
    <w:rsid w:val="0056434A"/>
    <w:rsid w:val="005647B4"/>
    <w:rsid w:val="00564D8A"/>
    <w:rsid w:val="00564FCB"/>
    <w:rsid w:val="00565312"/>
    <w:rsid w:val="00565AA6"/>
    <w:rsid w:val="00565CC0"/>
    <w:rsid w:val="005664ED"/>
    <w:rsid w:val="00566D95"/>
    <w:rsid w:val="00566E6C"/>
    <w:rsid w:val="00567271"/>
    <w:rsid w:val="0056765D"/>
    <w:rsid w:val="00567920"/>
    <w:rsid w:val="0057008B"/>
    <w:rsid w:val="00570F1A"/>
    <w:rsid w:val="00571CCB"/>
    <w:rsid w:val="00571D9D"/>
    <w:rsid w:val="00572909"/>
    <w:rsid w:val="00572C65"/>
    <w:rsid w:val="00572D17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3208"/>
    <w:rsid w:val="00583360"/>
    <w:rsid w:val="005836D0"/>
    <w:rsid w:val="005837B8"/>
    <w:rsid w:val="005838E9"/>
    <w:rsid w:val="00584427"/>
    <w:rsid w:val="00584436"/>
    <w:rsid w:val="005848A0"/>
    <w:rsid w:val="00585250"/>
    <w:rsid w:val="00585631"/>
    <w:rsid w:val="0058594D"/>
    <w:rsid w:val="00586322"/>
    <w:rsid w:val="0058650D"/>
    <w:rsid w:val="005866C8"/>
    <w:rsid w:val="00586737"/>
    <w:rsid w:val="00586915"/>
    <w:rsid w:val="0058725B"/>
    <w:rsid w:val="00587CE1"/>
    <w:rsid w:val="00590869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F12"/>
    <w:rsid w:val="005A2112"/>
    <w:rsid w:val="005A2801"/>
    <w:rsid w:val="005A2901"/>
    <w:rsid w:val="005A29CD"/>
    <w:rsid w:val="005A2C3F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9B"/>
    <w:rsid w:val="005A5F5E"/>
    <w:rsid w:val="005A61F8"/>
    <w:rsid w:val="005A68A1"/>
    <w:rsid w:val="005A6DDD"/>
    <w:rsid w:val="005A6E9E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6F1"/>
    <w:rsid w:val="005B19C1"/>
    <w:rsid w:val="005B23EB"/>
    <w:rsid w:val="005B2401"/>
    <w:rsid w:val="005B2A71"/>
    <w:rsid w:val="005B2B31"/>
    <w:rsid w:val="005B325F"/>
    <w:rsid w:val="005B36DE"/>
    <w:rsid w:val="005B3755"/>
    <w:rsid w:val="005B3AC3"/>
    <w:rsid w:val="005B3AEC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1939"/>
    <w:rsid w:val="005C1B54"/>
    <w:rsid w:val="005C201A"/>
    <w:rsid w:val="005C2A5C"/>
    <w:rsid w:val="005C36BC"/>
    <w:rsid w:val="005C3A1C"/>
    <w:rsid w:val="005C3C68"/>
    <w:rsid w:val="005C3D71"/>
    <w:rsid w:val="005C3DBE"/>
    <w:rsid w:val="005C3EA9"/>
    <w:rsid w:val="005C40DB"/>
    <w:rsid w:val="005C4CFF"/>
    <w:rsid w:val="005C5546"/>
    <w:rsid w:val="005C58A9"/>
    <w:rsid w:val="005C58DA"/>
    <w:rsid w:val="005C5997"/>
    <w:rsid w:val="005C5E05"/>
    <w:rsid w:val="005C6082"/>
    <w:rsid w:val="005C627F"/>
    <w:rsid w:val="005C6970"/>
    <w:rsid w:val="005C6E70"/>
    <w:rsid w:val="005C73A3"/>
    <w:rsid w:val="005C74C5"/>
    <w:rsid w:val="005C7A81"/>
    <w:rsid w:val="005D058B"/>
    <w:rsid w:val="005D0D71"/>
    <w:rsid w:val="005D161E"/>
    <w:rsid w:val="005D1F9D"/>
    <w:rsid w:val="005D246C"/>
    <w:rsid w:val="005D2778"/>
    <w:rsid w:val="005D27A8"/>
    <w:rsid w:val="005D28F6"/>
    <w:rsid w:val="005D3035"/>
    <w:rsid w:val="005D352E"/>
    <w:rsid w:val="005D3CD1"/>
    <w:rsid w:val="005D3D56"/>
    <w:rsid w:val="005D3FA2"/>
    <w:rsid w:val="005D4092"/>
    <w:rsid w:val="005D409B"/>
    <w:rsid w:val="005D413A"/>
    <w:rsid w:val="005D4363"/>
    <w:rsid w:val="005D4653"/>
    <w:rsid w:val="005D4717"/>
    <w:rsid w:val="005D4DF5"/>
    <w:rsid w:val="005D5379"/>
    <w:rsid w:val="005D587C"/>
    <w:rsid w:val="005D5CFE"/>
    <w:rsid w:val="005D5F87"/>
    <w:rsid w:val="005D60C8"/>
    <w:rsid w:val="005D6278"/>
    <w:rsid w:val="005D714E"/>
    <w:rsid w:val="005D7386"/>
    <w:rsid w:val="005D73C6"/>
    <w:rsid w:val="005D7CAD"/>
    <w:rsid w:val="005D7D58"/>
    <w:rsid w:val="005E0B9C"/>
    <w:rsid w:val="005E17BE"/>
    <w:rsid w:val="005E1F23"/>
    <w:rsid w:val="005E1F70"/>
    <w:rsid w:val="005E22E3"/>
    <w:rsid w:val="005E2A94"/>
    <w:rsid w:val="005E2D3B"/>
    <w:rsid w:val="005E2EED"/>
    <w:rsid w:val="005E36F2"/>
    <w:rsid w:val="005E37C3"/>
    <w:rsid w:val="005E37DA"/>
    <w:rsid w:val="005E3A61"/>
    <w:rsid w:val="005E4114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701"/>
    <w:rsid w:val="005F4E86"/>
    <w:rsid w:val="005F52EC"/>
    <w:rsid w:val="005F55D6"/>
    <w:rsid w:val="005F5601"/>
    <w:rsid w:val="005F5790"/>
    <w:rsid w:val="005F5963"/>
    <w:rsid w:val="005F5D2A"/>
    <w:rsid w:val="005F64DC"/>
    <w:rsid w:val="005F7375"/>
    <w:rsid w:val="005F7919"/>
    <w:rsid w:val="005F7AED"/>
    <w:rsid w:val="005F7BB7"/>
    <w:rsid w:val="00600B49"/>
    <w:rsid w:val="006010A2"/>
    <w:rsid w:val="0060274E"/>
    <w:rsid w:val="006028F2"/>
    <w:rsid w:val="00602927"/>
    <w:rsid w:val="00602CCC"/>
    <w:rsid w:val="00603B7D"/>
    <w:rsid w:val="00603CEF"/>
    <w:rsid w:val="00603D53"/>
    <w:rsid w:val="00604538"/>
    <w:rsid w:val="006046CA"/>
    <w:rsid w:val="006049A2"/>
    <w:rsid w:val="006049F0"/>
    <w:rsid w:val="00604A02"/>
    <w:rsid w:val="00605133"/>
    <w:rsid w:val="006052BE"/>
    <w:rsid w:val="00606A3B"/>
    <w:rsid w:val="0060785A"/>
    <w:rsid w:val="006078FC"/>
    <w:rsid w:val="00607B02"/>
    <w:rsid w:val="00607E60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34C3"/>
    <w:rsid w:val="00613C25"/>
    <w:rsid w:val="00613E25"/>
    <w:rsid w:val="006141B9"/>
    <w:rsid w:val="006142C0"/>
    <w:rsid w:val="006149AD"/>
    <w:rsid w:val="00614F82"/>
    <w:rsid w:val="00614F8C"/>
    <w:rsid w:val="006162E8"/>
    <w:rsid w:val="006164FF"/>
    <w:rsid w:val="00617F8D"/>
    <w:rsid w:val="00620933"/>
    <w:rsid w:val="00620989"/>
    <w:rsid w:val="00620D52"/>
    <w:rsid w:val="00620ECF"/>
    <w:rsid w:val="00621769"/>
    <w:rsid w:val="00622DAF"/>
    <w:rsid w:val="00623351"/>
    <w:rsid w:val="00623505"/>
    <w:rsid w:val="006238E7"/>
    <w:rsid w:val="00624152"/>
    <w:rsid w:val="00625CBC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2BE"/>
    <w:rsid w:val="00633A46"/>
    <w:rsid w:val="00634FC4"/>
    <w:rsid w:val="0063506B"/>
    <w:rsid w:val="006357C3"/>
    <w:rsid w:val="006359DB"/>
    <w:rsid w:val="00635CB8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4DE"/>
    <w:rsid w:val="00643903"/>
    <w:rsid w:val="006440B6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1040"/>
    <w:rsid w:val="0065115F"/>
    <w:rsid w:val="00651B46"/>
    <w:rsid w:val="00651D62"/>
    <w:rsid w:val="00652758"/>
    <w:rsid w:val="0065284E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9CD"/>
    <w:rsid w:val="00657CB4"/>
    <w:rsid w:val="00660E35"/>
    <w:rsid w:val="0066176B"/>
    <w:rsid w:val="00661D27"/>
    <w:rsid w:val="0066294E"/>
    <w:rsid w:val="0066309E"/>
    <w:rsid w:val="0066359B"/>
    <w:rsid w:val="006637C0"/>
    <w:rsid w:val="00663882"/>
    <w:rsid w:val="006643CC"/>
    <w:rsid w:val="0066447B"/>
    <w:rsid w:val="00664C47"/>
    <w:rsid w:val="0066572D"/>
    <w:rsid w:val="006663BA"/>
    <w:rsid w:val="00667394"/>
    <w:rsid w:val="006677A7"/>
    <w:rsid w:val="0066780F"/>
    <w:rsid w:val="00667A18"/>
    <w:rsid w:val="00667B9C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2C2"/>
    <w:rsid w:val="006756FE"/>
    <w:rsid w:val="00675C56"/>
    <w:rsid w:val="00676983"/>
    <w:rsid w:val="00676F93"/>
    <w:rsid w:val="00677279"/>
    <w:rsid w:val="00680488"/>
    <w:rsid w:val="00680DAF"/>
    <w:rsid w:val="00680F30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37C"/>
    <w:rsid w:val="0068645D"/>
    <w:rsid w:val="00686603"/>
    <w:rsid w:val="006867B1"/>
    <w:rsid w:val="006869A0"/>
    <w:rsid w:val="0068726C"/>
    <w:rsid w:val="006873BC"/>
    <w:rsid w:val="006874F3"/>
    <w:rsid w:val="006902E9"/>
    <w:rsid w:val="006904D2"/>
    <w:rsid w:val="006906AA"/>
    <w:rsid w:val="006907AF"/>
    <w:rsid w:val="00690BAD"/>
    <w:rsid w:val="00690E47"/>
    <w:rsid w:val="00690EC3"/>
    <w:rsid w:val="0069167F"/>
    <w:rsid w:val="0069182F"/>
    <w:rsid w:val="00691B2A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5FF"/>
    <w:rsid w:val="006A16A8"/>
    <w:rsid w:val="006A1827"/>
    <w:rsid w:val="006A2B2A"/>
    <w:rsid w:val="006A306A"/>
    <w:rsid w:val="006A3189"/>
    <w:rsid w:val="006A3409"/>
    <w:rsid w:val="006A4187"/>
    <w:rsid w:val="006A431C"/>
    <w:rsid w:val="006A43C7"/>
    <w:rsid w:val="006A4681"/>
    <w:rsid w:val="006A470A"/>
    <w:rsid w:val="006A471A"/>
    <w:rsid w:val="006A4C53"/>
    <w:rsid w:val="006A6AD7"/>
    <w:rsid w:val="006A6CA3"/>
    <w:rsid w:val="006B00B2"/>
    <w:rsid w:val="006B0113"/>
    <w:rsid w:val="006B0200"/>
    <w:rsid w:val="006B0426"/>
    <w:rsid w:val="006B0CB3"/>
    <w:rsid w:val="006B12A8"/>
    <w:rsid w:val="006B1583"/>
    <w:rsid w:val="006B20B4"/>
    <w:rsid w:val="006B26F3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81C"/>
    <w:rsid w:val="006D2900"/>
    <w:rsid w:val="006D3539"/>
    <w:rsid w:val="006D36E6"/>
    <w:rsid w:val="006D50D5"/>
    <w:rsid w:val="006D51B9"/>
    <w:rsid w:val="006D5D92"/>
    <w:rsid w:val="006D6C3C"/>
    <w:rsid w:val="006D6DE0"/>
    <w:rsid w:val="006D6F9B"/>
    <w:rsid w:val="006D7944"/>
    <w:rsid w:val="006D7BC5"/>
    <w:rsid w:val="006E003A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4A4A"/>
    <w:rsid w:val="006E523C"/>
    <w:rsid w:val="006E5BE6"/>
    <w:rsid w:val="006E7F6A"/>
    <w:rsid w:val="006F0596"/>
    <w:rsid w:val="006F0894"/>
    <w:rsid w:val="006F0FA4"/>
    <w:rsid w:val="006F13AB"/>
    <w:rsid w:val="006F2001"/>
    <w:rsid w:val="006F2328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1051"/>
    <w:rsid w:val="007014F9"/>
    <w:rsid w:val="00701989"/>
    <w:rsid w:val="00701E64"/>
    <w:rsid w:val="00701FEA"/>
    <w:rsid w:val="0070210A"/>
    <w:rsid w:val="00702458"/>
    <w:rsid w:val="007026E9"/>
    <w:rsid w:val="00702F3A"/>
    <w:rsid w:val="00703082"/>
    <w:rsid w:val="0070439E"/>
    <w:rsid w:val="007052DC"/>
    <w:rsid w:val="0070534B"/>
    <w:rsid w:val="00705CDB"/>
    <w:rsid w:val="00705E09"/>
    <w:rsid w:val="007061FC"/>
    <w:rsid w:val="00706BB8"/>
    <w:rsid w:val="00706BE9"/>
    <w:rsid w:val="00706F6C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B35"/>
    <w:rsid w:val="00723AA9"/>
    <w:rsid w:val="00723EEF"/>
    <w:rsid w:val="007241E0"/>
    <w:rsid w:val="007256AA"/>
    <w:rsid w:val="00725750"/>
    <w:rsid w:val="00725DC0"/>
    <w:rsid w:val="00726BD7"/>
    <w:rsid w:val="00726F28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89F"/>
    <w:rsid w:val="007368DE"/>
    <w:rsid w:val="0073694C"/>
    <w:rsid w:val="00736FB7"/>
    <w:rsid w:val="00737135"/>
    <w:rsid w:val="007375FF"/>
    <w:rsid w:val="007377FC"/>
    <w:rsid w:val="00740278"/>
    <w:rsid w:val="0074056E"/>
    <w:rsid w:val="00740757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D1C"/>
    <w:rsid w:val="00747D71"/>
    <w:rsid w:val="00751224"/>
    <w:rsid w:val="00751BF8"/>
    <w:rsid w:val="00751D6E"/>
    <w:rsid w:val="00751E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2DB"/>
    <w:rsid w:val="00754566"/>
    <w:rsid w:val="007545C4"/>
    <w:rsid w:val="0075468B"/>
    <w:rsid w:val="0075491A"/>
    <w:rsid w:val="0075526B"/>
    <w:rsid w:val="007555CE"/>
    <w:rsid w:val="00755756"/>
    <w:rsid w:val="00755796"/>
    <w:rsid w:val="00755C4C"/>
    <w:rsid w:val="007564CA"/>
    <w:rsid w:val="00756A23"/>
    <w:rsid w:val="007578BC"/>
    <w:rsid w:val="00757B41"/>
    <w:rsid w:val="00757E40"/>
    <w:rsid w:val="0076008E"/>
    <w:rsid w:val="0076025D"/>
    <w:rsid w:val="007603CD"/>
    <w:rsid w:val="00760EDA"/>
    <w:rsid w:val="007610AB"/>
    <w:rsid w:val="00761FBA"/>
    <w:rsid w:val="00762631"/>
    <w:rsid w:val="007626A7"/>
    <w:rsid w:val="00762AAF"/>
    <w:rsid w:val="0076330F"/>
    <w:rsid w:val="00763379"/>
    <w:rsid w:val="007636B1"/>
    <w:rsid w:val="007636D3"/>
    <w:rsid w:val="007638C3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67A5D"/>
    <w:rsid w:val="00770813"/>
    <w:rsid w:val="007709D9"/>
    <w:rsid w:val="00770B9C"/>
    <w:rsid w:val="00770C75"/>
    <w:rsid w:val="00770DA0"/>
    <w:rsid w:val="007718E1"/>
    <w:rsid w:val="00771C28"/>
    <w:rsid w:val="00771DE3"/>
    <w:rsid w:val="00771EC2"/>
    <w:rsid w:val="00771FD8"/>
    <w:rsid w:val="00772235"/>
    <w:rsid w:val="00772780"/>
    <w:rsid w:val="00772F13"/>
    <w:rsid w:val="00772F37"/>
    <w:rsid w:val="00772FCE"/>
    <w:rsid w:val="007732B5"/>
    <w:rsid w:val="007737CC"/>
    <w:rsid w:val="007739E7"/>
    <w:rsid w:val="0077415D"/>
    <w:rsid w:val="007741F4"/>
    <w:rsid w:val="0077487B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B60"/>
    <w:rsid w:val="00782B4F"/>
    <w:rsid w:val="00782F35"/>
    <w:rsid w:val="0078411E"/>
    <w:rsid w:val="007854AE"/>
    <w:rsid w:val="00785F86"/>
    <w:rsid w:val="007860E2"/>
    <w:rsid w:val="007862BA"/>
    <w:rsid w:val="007864F9"/>
    <w:rsid w:val="00786E6F"/>
    <w:rsid w:val="00786F8B"/>
    <w:rsid w:val="0078764A"/>
    <w:rsid w:val="007905D2"/>
    <w:rsid w:val="00790C11"/>
    <w:rsid w:val="00790D61"/>
    <w:rsid w:val="0079148B"/>
    <w:rsid w:val="00791CED"/>
    <w:rsid w:val="007920E5"/>
    <w:rsid w:val="00792196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C8"/>
    <w:rsid w:val="0079582A"/>
    <w:rsid w:val="00795A72"/>
    <w:rsid w:val="00796144"/>
    <w:rsid w:val="00796406"/>
    <w:rsid w:val="00796A09"/>
    <w:rsid w:val="00797323"/>
    <w:rsid w:val="007A0591"/>
    <w:rsid w:val="007A0751"/>
    <w:rsid w:val="007A09EC"/>
    <w:rsid w:val="007A0BA7"/>
    <w:rsid w:val="007A0D9B"/>
    <w:rsid w:val="007A0FFE"/>
    <w:rsid w:val="007A1536"/>
    <w:rsid w:val="007A18B2"/>
    <w:rsid w:val="007A1B22"/>
    <w:rsid w:val="007A22B6"/>
    <w:rsid w:val="007A22DF"/>
    <w:rsid w:val="007A2626"/>
    <w:rsid w:val="007A29C8"/>
    <w:rsid w:val="007A3428"/>
    <w:rsid w:val="007A3B6A"/>
    <w:rsid w:val="007A3E41"/>
    <w:rsid w:val="007A4BAC"/>
    <w:rsid w:val="007A57F6"/>
    <w:rsid w:val="007A581E"/>
    <w:rsid w:val="007A5CD7"/>
    <w:rsid w:val="007A6238"/>
    <w:rsid w:val="007A6932"/>
    <w:rsid w:val="007A706F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B9"/>
    <w:rsid w:val="007C02FC"/>
    <w:rsid w:val="007C0B87"/>
    <w:rsid w:val="007C1008"/>
    <w:rsid w:val="007C1036"/>
    <w:rsid w:val="007C1645"/>
    <w:rsid w:val="007C168B"/>
    <w:rsid w:val="007C1772"/>
    <w:rsid w:val="007C1BCF"/>
    <w:rsid w:val="007C1CAF"/>
    <w:rsid w:val="007C1ED2"/>
    <w:rsid w:val="007C1F0F"/>
    <w:rsid w:val="007C25A7"/>
    <w:rsid w:val="007C27FB"/>
    <w:rsid w:val="007C28C6"/>
    <w:rsid w:val="007C2C5A"/>
    <w:rsid w:val="007C3495"/>
    <w:rsid w:val="007C34B8"/>
    <w:rsid w:val="007C385D"/>
    <w:rsid w:val="007C4597"/>
    <w:rsid w:val="007C533F"/>
    <w:rsid w:val="007C594A"/>
    <w:rsid w:val="007C6414"/>
    <w:rsid w:val="007C76EF"/>
    <w:rsid w:val="007C7A29"/>
    <w:rsid w:val="007C7C69"/>
    <w:rsid w:val="007C7D93"/>
    <w:rsid w:val="007D068D"/>
    <w:rsid w:val="007D0759"/>
    <w:rsid w:val="007D0DB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5F89"/>
    <w:rsid w:val="007D6598"/>
    <w:rsid w:val="007D6641"/>
    <w:rsid w:val="007D78CE"/>
    <w:rsid w:val="007D7C72"/>
    <w:rsid w:val="007E05B3"/>
    <w:rsid w:val="007E08B8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B88"/>
    <w:rsid w:val="007E5EA8"/>
    <w:rsid w:val="007E601C"/>
    <w:rsid w:val="007E6100"/>
    <w:rsid w:val="007E62F4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1C69"/>
    <w:rsid w:val="007F23FA"/>
    <w:rsid w:val="007F2424"/>
    <w:rsid w:val="007F2488"/>
    <w:rsid w:val="007F2DE9"/>
    <w:rsid w:val="007F31D6"/>
    <w:rsid w:val="007F3986"/>
    <w:rsid w:val="007F399E"/>
    <w:rsid w:val="007F4486"/>
    <w:rsid w:val="007F44FA"/>
    <w:rsid w:val="007F46A2"/>
    <w:rsid w:val="007F4AEB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6AC"/>
    <w:rsid w:val="008016F1"/>
    <w:rsid w:val="00801A7D"/>
    <w:rsid w:val="00801BAA"/>
    <w:rsid w:val="00802462"/>
    <w:rsid w:val="00802485"/>
    <w:rsid w:val="008024B7"/>
    <w:rsid w:val="00802525"/>
    <w:rsid w:val="0080287A"/>
    <w:rsid w:val="00802CA1"/>
    <w:rsid w:val="008039EA"/>
    <w:rsid w:val="00804848"/>
    <w:rsid w:val="00804A35"/>
    <w:rsid w:val="00806484"/>
    <w:rsid w:val="00806B0F"/>
    <w:rsid w:val="00806F53"/>
    <w:rsid w:val="0080770C"/>
    <w:rsid w:val="00807998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7D5"/>
    <w:rsid w:val="00827AB9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F9"/>
    <w:rsid w:val="00833848"/>
    <w:rsid w:val="00833C6E"/>
    <w:rsid w:val="00834A12"/>
    <w:rsid w:val="00834CFD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4052A"/>
    <w:rsid w:val="00841488"/>
    <w:rsid w:val="008422FE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19E"/>
    <w:rsid w:val="00844329"/>
    <w:rsid w:val="00844C31"/>
    <w:rsid w:val="00845062"/>
    <w:rsid w:val="0084545B"/>
    <w:rsid w:val="008454CE"/>
    <w:rsid w:val="00846421"/>
    <w:rsid w:val="0084652F"/>
    <w:rsid w:val="00846E75"/>
    <w:rsid w:val="00847816"/>
    <w:rsid w:val="008478D7"/>
    <w:rsid w:val="00847E2A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38D4"/>
    <w:rsid w:val="008540C7"/>
    <w:rsid w:val="00854828"/>
    <w:rsid w:val="0085545B"/>
    <w:rsid w:val="00855CEA"/>
    <w:rsid w:val="00855D96"/>
    <w:rsid w:val="00855E41"/>
    <w:rsid w:val="00856601"/>
    <w:rsid w:val="0085688F"/>
    <w:rsid w:val="00856A3A"/>
    <w:rsid w:val="00856F88"/>
    <w:rsid w:val="00857420"/>
    <w:rsid w:val="00857FD1"/>
    <w:rsid w:val="008603DF"/>
    <w:rsid w:val="008606D0"/>
    <w:rsid w:val="008606F0"/>
    <w:rsid w:val="008608A3"/>
    <w:rsid w:val="00860AFD"/>
    <w:rsid w:val="00861269"/>
    <w:rsid w:val="008618A8"/>
    <w:rsid w:val="00861DD7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970"/>
    <w:rsid w:val="00865B14"/>
    <w:rsid w:val="00865D7F"/>
    <w:rsid w:val="00865EE0"/>
    <w:rsid w:val="008661A9"/>
    <w:rsid w:val="00866C4B"/>
    <w:rsid w:val="008674F3"/>
    <w:rsid w:val="008676B7"/>
    <w:rsid w:val="00867BE8"/>
    <w:rsid w:val="00867FBF"/>
    <w:rsid w:val="00870B3D"/>
    <w:rsid w:val="00870D08"/>
    <w:rsid w:val="00871152"/>
    <w:rsid w:val="00871D5E"/>
    <w:rsid w:val="00871E73"/>
    <w:rsid w:val="00872832"/>
    <w:rsid w:val="00872855"/>
    <w:rsid w:val="00872892"/>
    <w:rsid w:val="00872A89"/>
    <w:rsid w:val="00872BD3"/>
    <w:rsid w:val="00872BFA"/>
    <w:rsid w:val="008737F8"/>
    <w:rsid w:val="00874336"/>
    <w:rsid w:val="00874763"/>
    <w:rsid w:val="008747C2"/>
    <w:rsid w:val="00874959"/>
    <w:rsid w:val="0087498C"/>
    <w:rsid w:val="00874BE9"/>
    <w:rsid w:val="00874F84"/>
    <w:rsid w:val="00874FBD"/>
    <w:rsid w:val="00876406"/>
    <w:rsid w:val="0087699A"/>
    <w:rsid w:val="00876A61"/>
    <w:rsid w:val="00877273"/>
    <w:rsid w:val="00877474"/>
    <w:rsid w:val="00877A5F"/>
    <w:rsid w:val="00877B8D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D27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2EE"/>
    <w:rsid w:val="008A055A"/>
    <w:rsid w:val="008A0EE0"/>
    <w:rsid w:val="008A1531"/>
    <w:rsid w:val="008A1BF2"/>
    <w:rsid w:val="008A1E91"/>
    <w:rsid w:val="008A1F0F"/>
    <w:rsid w:val="008A2210"/>
    <w:rsid w:val="008A230F"/>
    <w:rsid w:val="008A2466"/>
    <w:rsid w:val="008A2E80"/>
    <w:rsid w:val="008A2EC9"/>
    <w:rsid w:val="008A3F7A"/>
    <w:rsid w:val="008A4360"/>
    <w:rsid w:val="008A47A5"/>
    <w:rsid w:val="008A54BC"/>
    <w:rsid w:val="008A5D5C"/>
    <w:rsid w:val="008A5F29"/>
    <w:rsid w:val="008A62EF"/>
    <w:rsid w:val="008A6449"/>
    <w:rsid w:val="008A65A6"/>
    <w:rsid w:val="008A6925"/>
    <w:rsid w:val="008A69DD"/>
    <w:rsid w:val="008B04E1"/>
    <w:rsid w:val="008B09D0"/>
    <w:rsid w:val="008B1488"/>
    <w:rsid w:val="008B15D1"/>
    <w:rsid w:val="008B1FDE"/>
    <w:rsid w:val="008B24E0"/>
    <w:rsid w:val="008B2706"/>
    <w:rsid w:val="008B33DF"/>
    <w:rsid w:val="008B486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04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51A"/>
    <w:rsid w:val="008C4528"/>
    <w:rsid w:val="008C486C"/>
    <w:rsid w:val="008C4B85"/>
    <w:rsid w:val="008C569A"/>
    <w:rsid w:val="008C5703"/>
    <w:rsid w:val="008C5857"/>
    <w:rsid w:val="008C5907"/>
    <w:rsid w:val="008C5C58"/>
    <w:rsid w:val="008C5E33"/>
    <w:rsid w:val="008C5E50"/>
    <w:rsid w:val="008C5FB3"/>
    <w:rsid w:val="008C6D20"/>
    <w:rsid w:val="008C7233"/>
    <w:rsid w:val="008C78FC"/>
    <w:rsid w:val="008C7C63"/>
    <w:rsid w:val="008C7C7A"/>
    <w:rsid w:val="008D0418"/>
    <w:rsid w:val="008D054E"/>
    <w:rsid w:val="008D09DB"/>
    <w:rsid w:val="008D0EA4"/>
    <w:rsid w:val="008D199F"/>
    <w:rsid w:val="008D1C01"/>
    <w:rsid w:val="008D2387"/>
    <w:rsid w:val="008D263F"/>
    <w:rsid w:val="008D27C5"/>
    <w:rsid w:val="008D2F58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13ED"/>
    <w:rsid w:val="008E1AAC"/>
    <w:rsid w:val="008E1F1C"/>
    <w:rsid w:val="008E235C"/>
    <w:rsid w:val="008E2565"/>
    <w:rsid w:val="008E2FF5"/>
    <w:rsid w:val="008E31B5"/>
    <w:rsid w:val="008E32AC"/>
    <w:rsid w:val="008E347E"/>
    <w:rsid w:val="008E55DE"/>
    <w:rsid w:val="008E56FA"/>
    <w:rsid w:val="008E5A70"/>
    <w:rsid w:val="008E623F"/>
    <w:rsid w:val="008E6ADE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3B2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A3B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1E31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7C44"/>
    <w:rsid w:val="00920C08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5471"/>
    <w:rsid w:val="00925ABB"/>
    <w:rsid w:val="00925B39"/>
    <w:rsid w:val="00926533"/>
    <w:rsid w:val="00926D5F"/>
    <w:rsid w:val="00926DCE"/>
    <w:rsid w:val="00926E3B"/>
    <w:rsid w:val="00926F9C"/>
    <w:rsid w:val="00926FCA"/>
    <w:rsid w:val="00926FFD"/>
    <w:rsid w:val="0093006B"/>
    <w:rsid w:val="00931A0E"/>
    <w:rsid w:val="00931C8F"/>
    <w:rsid w:val="00931EAB"/>
    <w:rsid w:val="00931F82"/>
    <w:rsid w:val="009331EE"/>
    <w:rsid w:val="00933625"/>
    <w:rsid w:val="009336B6"/>
    <w:rsid w:val="00933DC8"/>
    <w:rsid w:val="00934B89"/>
    <w:rsid w:val="00934BB0"/>
    <w:rsid w:val="00934C51"/>
    <w:rsid w:val="00935142"/>
    <w:rsid w:val="00935391"/>
    <w:rsid w:val="0093542C"/>
    <w:rsid w:val="0093563F"/>
    <w:rsid w:val="0093576B"/>
    <w:rsid w:val="009358E4"/>
    <w:rsid w:val="00936674"/>
    <w:rsid w:val="0093678F"/>
    <w:rsid w:val="00936DED"/>
    <w:rsid w:val="00936E9C"/>
    <w:rsid w:val="00936EE0"/>
    <w:rsid w:val="009370E1"/>
    <w:rsid w:val="00937107"/>
    <w:rsid w:val="00937868"/>
    <w:rsid w:val="00937CEE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E8"/>
    <w:rsid w:val="00944897"/>
    <w:rsid w:val="00944C29"/>
    <w:rsid w:val="00944FA3"/>
    <w:rsid w:val="0094571D"/>
    <w:rsid w:val="00945D6D"/>
    <w:rsid w:val="00945DEB"/>
    <w:rsid w:val="00947790"/>
    <w:rsid w:val="00947A5C"/>
    <w:rsid w:val="009506C8"/>
    <w:rsid w:val="00950768"/>
    <w:rsid w:val="009508F7"/>
    <w:rsid w:val="0095098A"/>
    <w:rsid w:val="009517BC"/>
    <w:rsid w:val="0095183F"/>
    <w:rsid w:val="00951C6A"/>
    <w:rsid w:val="00951C77"/>
    <w:rsid w:val="0095294C"/>
    <w:rsid w:val="00952FB2"/>
    <w:rsid w:val="0095338F"/>
    <w:rsid w:val="0095395D"/>
    <w:rsid w:val="00953B8C"/>
    <w:rsid w:val="009544F8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57CEF"/>
    <w:rsid w:val="00960302"/>
    <w:rsid w:val="009603AD"/>
    <w:rsid w:val="009604A7"/>
    <w:rsid w:val="00960876"/>
    <w:rsid w:val="00960AC8"/>
    <w:rsid w:val="0096106D"/>
    <w:rsid w:val="00961372"/>
    <w:rsid w:val="00961457"/>
    <w:rsid w:val="00961840"/>
    <w:rsid w:val="009619B1"/>
    <w:rsid w:val="00961A62"/>
    <w:rsid w:val="00961AFD"/>
    <w:rsid w:val="0096231E"/>
    <w:rsid w:val="00962A81"/>
    <w:rsid w:val="00962BED"/>
    <w:rsid w:val="009634D7"/>
    <w:rsid w:val="0096388A"/>
    <w:rsid w:val="009647AF"/>
    <w:rsid w:val="00964973"/>
    <w:rsid w:val="00964A0E"/>
    <w:rsid w:val="00964BFA"/>
    <w:rsid w:val="0096521B"/>
    <w:rsid w:val="00965B91"/>
    <w:rsid w:val="009667DB"/>
    <w:rsid w:val="00966D26"/>
    <w:rsid w:val="00967009"/>
    <w:rsid w:val="0096768B"/>
    <w:rsid w:val="00967AAC"/>
    <w:rsid w:val="00967B7C"/>
    <w:rsid w:val="00970154"/>
    <w:rsid w:val="00970261"/>
    <w:rsid w:val="009703B5"/>
    <w:rsid w:val="0097096A"/>
    <w:rsid w:val="00970A18"/>
    <w:rsid w:val="00970B8D"/>
    <w:rsid w:val="00970EE8"/>
    <w:rsid w:val="0097188D"/>
    <w:rsid w:val="00971B72"/>
    <w:rsid w:val="00971C49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74AA"/>
    <w:rsid w:val="00977787"/>
    <w:rsid w:val="00977BF3"/>
    <w:rsid w:val="00977ED0"/>
    <w:rsid w:val="00980121"/>
    <w:rsid w:val="0098015F"/>
    <w:rsid w:val="00980994"/>
    <w:rsid w:val="0098213D"/>
    <w:rsid w:val="0098233A"/>
    <w:rsid w:val="00982883"/>
    <w:rsid w:val="009828B4"/>
    <w:rsid w:val="0098373B"/>
    <w:rsid w:val="009837B7"/>
    <w:rsid w:val="00983B30"/>
    <w:rsid w:val="00983BDC"/>
    <w:rsid w:val="00984FDD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885"/>
    <w:rsid w:val="00991B64"/>
    <w:rsid w:val="00991C33"/>
    <w:rsid w:val="009921A3"/>
    <w:rsid w:val="00992720"/>
    <w:rsid w:val="0099292C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97E82"/>
    <w:rsid w:val="009A070D"/>
    <w:rsid w:val="009A0BC9"/>
    <w:rsid w:val="009A0EB9"/>
    <w:rsid w:val="009A0EE3"/>
    <w:rsid w:val="009A193B"/>
    <w:rsid w:val="009A1E87"/>
    <w:rsid w:val="009A24C5"/>
    <w:rsid w:val="009A2C72"/>
    <w:rsid w:val="009A2FBE"/>
    <w:rsid w:val="009A3042"/>
    <w:rsid w:val="009A3339"/>
    <w:rsid w:val="009A37DD"/>
    <w:rsid w:val="009A3844"/>
    <w:rsid w:val="009A3863"/>
    <w:rsid w:val="009A3F58"/>
    <w:rsid w:val="009A43E8"/>
    <w:rsid w:val="009A443C"/>
    <w:rsid w:val="009A47E4"/>
    <w:rsid w:val="009A4BDE"/>
    <w:rsid w:val="009A4E7D"/>
    <w:rsid w:val="009A4EEF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AE7"/>
    <w:rsid w:val="009B001F"/>
    <w:rsid w:val="009B0263"/>
    <w:rsid w:val="009B055D"/>
    <w:rsid w:val="009B07C7"/>
    <w:rsid w:val="009B0C96"/>
    <w:rsid w:val="009B0D02"/>
    <w:rsid w:val="009B0D60"/>
    <w:rsid w:val="009B1AAB"/>
    <w:rsid w:val="009B1B45"/>
    <w:rsid w:val="009B37AA"/>
    <w:rsid w:val="009B3929"/>
    <w:rsid w:val="009B3977"/>
    <w:rsid w:val="009B4056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70B1"/>
    <w:rsid w:val="009D7260"/>
    <w:rsid w:val="009D7A1C"/>
    <w:rsid w:val="009D7FE0"/>
    <w:rsid w:val="009E08D3"/>
    <w:rsid w:val="009E09F9"/>
    <w:rsid w:val="009E0A73"/>
    <w:rsid w:val="009E190D"/>
    <w:rsid w:val="009E1999"/>
    <w:rsid w:val="009E1B65"/>
    <w:rsid w:val="009E1B68"/>
    <w:rsid w:val="009E1F51"/>
    <w:rsid w:val="009E2A22"/>
    <w:rsid w:val="009E3678"/>
    <w:rsid w:val="009E36E3"/>
    <w:rsid w:val="009E372A"/>
    <w:rsid w:val="009E3DE8"/>
    <w:rsid w:val="009E4154"/>
    <w:rsid w:val="009E57A1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B5A"/>
    <w:rsid w:val="00A03102"/>
    <w:rsid w:val="00A039C2"/>
    <w:rsid w:val="00A03D7B"/>
    <w:rsid w:val="00A03D89"/>
    <w:rsid w:val="00A03DC9"/>
    <w:rsid w:val="00A03EAB"/>
    <w:rsid w:val="00A055B8"/>
    <w:rsid w:val="00A057FE"/>
    <w:rsid w:val="00A05C1F"/>
    <w:rsid w:val="00A068E7"/>
    <w:rsid w:val="00A06B77"/>
    <w:rsid w:val="00A06CB6"/>
    <w:rsid w:val="00A06E4C"/>
    <w:rsid w:val="00A07355"/>
    <w:rsid w:val="00A07A50"/>
    <w:rsid w:val="00A07CFA"/>
    <w:rsid w:val="00A10AAD"/>
    <w:rsid w:val="00A10AF4"/>
    <w:rsid w:val="00A117BC"/>
    <w:rsid w:val="00A11E7D"/>
    <w:rsid w:val="00A122A4"/>
    <w:rsid w:val="00A124A9"/>
    <w:rsid w:val="00A12E25"/>
    <w:rsid w:val="00A12ED5"/>
    <w:rsid w:val="00A13B55"/>
    <w:rsid w:val="00A13C6F"/>
    <w:rsid w:val="00A14093"/>
    <w:rsid w:val="00A14E7D"/>
    <w:rsid w:val="00A1506E"/>
    <w:rsid w:val="00A1603E"/>
    <w:rsid w:val="00A16071"/>
    <w:rsid w:val="00A16C2E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26D0"/>
    <w:rsid w:val="00A22E43"/>
    <w:rsid w:val="00A22F44"/>
    <w:rsid w:val="00A23936"/>
    <w:rsid w:val="00A24446"/>
    <w:rsid w:val="00A24B62"/>
    <w:rsid w:val="00A250DE"/>
    <w:rsid w:val="00A257C8"/>
    <w:rsid w:val="00A25ACC"/>
    <w:rsid w:val="00A25AFA"/>
    <w:rsid w:val="00A2692F"/>
    <w:rsid w:val="00A269E5"/>
    <w:rsid w:val="00A27436"/>
    <w:rsid w:val="00A2765E"/>
    <w:rsid w:val="00A278EA"/>
    <w:rsid w:val="00A27B68"/>
    <w:rsid w:val="00A27E0D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5718"/>
    <w:rsid w:val="00A35B5F"/>
    <w:rsid w:val="00A36E23"/>
    <w:rsid w:val="00A36E5F"/>
    <w:rsid w:val="00A37095"/>
    <w:rsid w:val="00A37239"/>
    <w:rsid w:val="00A37360"/>
    <w:rsid w:val="00A40014"/>
    <w:rsid w:val="00A40A4E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6AE"/>
    <w:rsid w:val="00A51AA5"/>
    <w:rsid w:val="00A5281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60DF9"/>
    <w:rsid w:val="00A6125A"/>
    <w:rsid w:val="00A61A90"/>
    <w:rsid w:val="00A61C5C"/>
    <w:rsid w:val="00A61D27"/>
    <w:rsid w:val="00A6235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1E6E"/>
    <w:rsid w:val="00A7205F"/>
    <w:rsid w:val="00A724B6"/>
    <w:rsid w:val="00A72621"/>
    <w:rsid w:val="00A728A5"/>
    <w:rsid w:val="00A73685"/>
    <w:rsid w:val="00A73698"/>
    <w:rsid w:val="00A7382C"/>
    <w:rsid w:val="00A73F5C"/>
    <w:rsid w:val="00A744AB"/>
    <w:rsid w:val="00A752E7"/>
    <w:rsid w:val="00A75FDF"/>
    <w:rsid w:val="00A76147"/>
    <w:rsid w:val="00A7636D"/>
    <w:rsid w:val="00A76668"/>
    <w:rsid w:val="00A76F8C"/>
    <w:rsid w:val="00A772FB"/>
    <w:rsid w:val="00A8001A"/>
    <w:rsid w:val="00A80B6A"/>
    <w:rsid w:val="00A80EF8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A6A"/>
    <w:rsid w:val="00A86AFF"/>
    <w:rsid w:val="00A87B36"/>
    <w:rsid w:val="00A9029E"/>
    <w:rsid w:val="00A9068F"/>
    <w:rsid w:val="00A90882"/>
    <w:rsid w:val="00A914AA"/>
    <w:rsid w:val="00A9162E"/>
    <w:rsid w:val="00A918BA"/>
    <w:rsid w:val="00A91A03"/>
    <w:rsid w:val="00A91DB6"/>
    <w:rsid w:val="00A91E78"/>
    <w:rsid w:val="00A92048"/>
    <w:rsid w:val="00A92329"/>
    <w:rsid w:val="00A92830"/>
    <w:rsid w:val="00A92AB0"/>
    <w:rsid w:val="00A92C6A"/>
    <w:rsid w:val="00A93588"/>
    <w:rsid w:val="00A936B7"/>
    <w:rsid w:val="00A9486F"/>
    <w:rsid w:val="00A94CE5"/>
    <w:rsid w:val="00A96222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606"/>
    <w:rsid w:val="00AA59B6"/>
    <w:rsid w:val="00AA64FF"/>
    <w:rsid w:val="00AA651A"/>
    <w:rsid w:val="00AA6A94"/>
    <w:rsid w:val="00AA7039"/>
    <w:rsid w:val="00AA79BF"/>
    <w:rsid w:val="00AA7B8E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7BA"/>
    <w:rsid w:val="00AB4EE4"/>
    <w:rsid w:val="00AB577A"/>
    <w:rsid w:val="00AB57F8"/>
    <w:rsid w:val="00AB5C06"/>
    <w:rsid w:val="00AB5C3B"/>
    <w:rsid w:val="00AB5E2C"/>
    <w:rsid w:val="00AB646A"/>
    <w:rsid w:val="00AB6699"/>
    <w:rsid w:val="00AB6B5D"/>
    <w:rsid w:val="00AB6C0E"/>
    <w:rsid w:val="00AB6FD2"/>
    <w:rsid w:val="00AB7769"/>
    <w:rsid w:val="00AB7D5C"/>
    <w:rsid w:val="00AC0383"/>
    <w:rsid w:val="00AC06A1"/>
    <w:rsid w:val="00AC1E51"/>
    <w:rsid w:val="00AC1F49"/>
    <w:rsid w:val="00AC2007"/>
    <w:rsid w:val="00AC2206"/>
    <w:rsid w:val="00AC2460"/>
    <w:rsid w:val="00AC2A70"/>
    <w:rsid w:val="00AC2F7D"/>
    <w:rsid w:val="00AC3BE0"/>
    <w:rsid w:val="00AC3C86"/>
    <w:rsid w:val="00AC3E10"/>
    <w:rsid w:val="00AC3F6F"/>
    <w:rsid w:val="00AC40FE"/>
    <w:rsid w:val="00AC5511"/>
    <w:rsid w:val="00AC5743"/>
    <w:rsid w:val="00AC5AC8"/>
    <w:rsid w:val="00AC5FDB"/>
    <w:rsid w:val="00AC655B"/>
    <w:rsid w:val="00AC6807"/>
    <w:rsid w:val="00AC6966"/>
    <w:rsid w:val="00AC69AF"/>
    <w:rsid w:val="00AC6E6E"/>
    <w:rsid w:val="00AC7002"/>
    <w:rsid w:val="00AC7278"/>
    <w:rsid w:val="00AC79D2"/>
    <w:rsid w:val="00AD082B"/>
    <w:rsid w:val="00AD0B01"/>
    <w:rsid w:val="00AD12DE"/>
    <w:rsid w:val="00AD1721"/>
    <w:rsid w:val="00AD2136"/>
    <w:rsid w:val="00AD27BB"/>
    <w:rsid w:val="00AD38FA"/>
    <w:rsid w:val="00AD39E9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694"/>
    <w:rsid w:val="00AE07BC"/>
    <w:rsid w:val="00AE0A85"/>
    <w:rsid w:val="00AE1A53"/>
    <w:rsid w:val="00AE1D32"/>
    <w:rsid w:val="00AE2332"/>
    <w:rsid w:val="00AE2E3B"/>
    <w:rsid w:val="00AE3CA3"/>
    <w:rsid w:val="00AE4F69"/>
    <w:rsid w:val="00AE505A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BC"/>
    <w:rsid w:val="00B029C2"/>
    <w:rsid w:val="00B02EC1"/>
    <w:rsid w:val="00B03639"/>
    <w:rsid w:val="00B03E0C"/>
    <w:rsid w:val="00B044F8"/>
    <w:rsid w:val="00B04A9C"/>
    <w:rsid w:val="00B04B41"/>
    <w:rsid w:val="00B04C53"/>
    <w:rsid w:val="00B04C8E"/>
    <w:rsid w:val="00B06006"/>
    <w:rsid w:val="00B06E04"/>
    <w:rsid w:val="00B07358"/>
    <w:rsid w:val="00B077FE"/>
    <w:rsid w:val="00B10579"/>
    <w:rsid w:val="00B1109C"/>
    <w:rsid w:val="00B1130A"/>
    <w:rsid w:val="00B11619"/>
    <w:rsid w:val="00B1198A"/>
    <w:rsid w:val="00B11AC0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E7C"/>
    <w:rsid w:val="00B164E1"/>
    <w:rsid w:val="00B16AC0"/>
    <w:rsid w:val="00B16C1E"/>
    <w:rsid w:val="00B171FE"/>
    <w:rsid w:val="00B1763D"/>
    <w:rsid w:val="00B17647"/>
    <w:rsid w:val="00B1790E"/>
    <w:rsid w:val="00B17FF2"/>
    <w:rsid w:val="00B202DB"/>
    <w:rsid w:val="00B20ABC"/>
    <w:rsid w:val="00B20AC9"/>
    <w:rsid w:val="00B2104E"/>
    <w:rsid w:val="00B21214"/>
    <w:rsid w:val="00B215CF"/>
    <w:rsid w:val="00B215EB"/>
    <w:rsid w:val="00B216CC"/>
    <w:rsid w:val="00B217DC"/>
    <w:rsid w:val="00B21D8C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31508"/>
    <w:rsid w:val="00B3200E"/>
    <w:rsid w:val="00B328F0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29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8D3"/>
    <w:rsid w:val="00B409C9"/>
    <w:rsid w:val="00B40A9F"/>
    <w:rsid w:val="00B40B76"/>
    <w:rsid w:val="00B414D4"/>
    <w:rsid w:val="00B419F5"/>
    <w:rsid w:val="00B41AE3"/>
    <w:rsid w:val="00B41B3D"/>
    <w:rsid w:val="00B42691"/>
    <w:rsid w:val="00B42AF6"/>
    <w:rsid w:val="00B42BBD"/>
    <w:rsid w:val="00B42C67"/>
    <w:rsid w:val="00B430A5"/>
    <w:rsid w:val="00B43490"/>
    <w:rsid w:val="00B4354B"/>
    <w:rsid w:val="00B43623"/>
    <w:rsid w:val="00B43C4E"/>
    <w:rsid w:val="00B43CB8"/>
    <w:rsid w:val="00B43E6A"/>
    <w:rsid w:val="00B44549"/>
    <w:rsid w:val="00B4473E"/>
    <w:rsid w:val="00B45038"/>
    <w:rsid w:val="00B45065"/>
    <w:rsid w:val="00B451D8"/>
    <w:rsid w:val="00B45AF8"/>
    <w:rsid w:val="00B462CB"/>
    <w:rsid w:val="00B46C0A"/>
    <w:rsid w:val="00B47551"/>
    <w:rsid w:val="00B50B17"/>
    <w:rsid w:val="00B50D05"/>
    <w:rsid w:val="00B51D0F"/>
    <w:rsid w:val="00B53AE1"/>
    <w:rsid w:val="00B53CFF"/>
    <w:rsid w:val="00B54A45"/>
    <w:rsid w:val="00B54B8E"/>
    <w:rsid w:val="00B550FD"/>
    <w:rsid w:val="00B5544A"/>
    <w:rsid w:val="00B558A6"/>
    <w:rsid w:val="00B55A13"/>
    <w:rsid w:val="00B55A35"/>
    <w:rsid w:val="00B55B87"/>
    <w:rsid w:val="00B55BA3"/>
    <w:rsid w:val="00B562F2"/>
    <w:rsid w:val="00B56785"/>
    <w:rsid w:val="00B568EF"/>
    <w:rsid w:val="00B56A62"/>
    <w:rsid w:val="00B575B1"/>
    <w:rsid w:val="00B57AEC"/>
    <w:rsid w:val="00B60034"/>
    <w:rsid w:val="00B60042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B8B"/>
    <w:rsid w:val="00B63E92"/>
    <w:rsid w:val="00B64607"/>
    <w:rsid w:val="00B64A72"/>
    <w:rsid w:val="00B64E3A"/>
    <w:rsid w:val="00B653DA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69"/>
    <w:rsid w:val="00B71FF8"/>
    <w:rsid w:val="00B72217"/>
    <w:rsid w:val="00B7272E"/>
    <w:rsid w:val="00B72939"/>
    <w:rsid w:val="00B73638"/>
    <w:rsid w:val="00B73B7D"/>
    <w:rsid w:val="00B740DE"/>
    <w:rsid w:val="00B743F1"/>
    <w:rsid w:val="00B74473"/>
    <w:rsid w:val="00B74A7D"/>
    <w:rsid w:val="00B74EC6"/>
    <w:rsid w:val="00B764B3"/>
    <w:rsid w:val="00B77376"/>
    <w:rsid w:val="00B7759A"/>
    <w:rsid w:val="00B776FC"/>
    <w:rsid w:val="00B77D21"/>
    <w:rsid w:val="00B77FEB"/>
    <w:rsid w:val="00B807A4"/>
    <w:rsid w:val="00B80FE2"/>
    <w:rsid w:val="00B81130"/>
    <w:rsid w:val="00B81182"/>
    <w:rsid w:val="00B82195"/>
    <w:rsid w:val="00B822CD"/>
    <w:rsid w:val="00B823FB"/>
    <w:rsid w:val="00B8255F"/>
    <w:rsid w:val="00B827F0"/>
    <w:rsid w:val="00B82E86"/>
    <w:rsid w:val="00B830EF"/>
    <w:rsid w:val="00B8320F"/>
    <w:rsid w:val="00B845F7"/>
    <w:rsid w:val="00B846C8"/>
    <w:rsid w:val="00B84B1D"/>
    <w:rsid w:val="00B851A6"/>
    <w:rsid w:val="00B85224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EA"/>
    <w:rsid w:val="00B90DA6"/>
    <w:rsid w:val="00B912AD"/>
    <w:rsid w:val="00B91FDC"/>
    <w:rsid w:val="00B92584"/>
    <w:rsid w:val="00B92B01"/>
    <w:rsid w:val="00B9499C"/>
    <w:rsid w:val="00B94FBE"/>
    <w:rsid w:val="00B95AB6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571"/>
    <w:rsid w:val="00BA38D5"/>
    <w:rsid w:val="00BA3A79"/>
    <w:rsid w:val="00BA3EBB"/>
    <w:rsid w:val="00BA3F04"/>
    <w:rsid w:val="00BA46FD"/>
    <w:rsid w:val="00BA4D9F"/>
    <w:rsid w:val="00BA4DEE"/>
    <w:rsid w:val="00BA5049"/>
    <w:rsid w:val="00BA5139"/>
    <w:rsid w:val="00BA51F8"/>
    <w:rsid w:val="00BA559A"/>
    <w:rsid w:val="00BA5F25"/>
    <w:rsid w:val="00BA5F9F"/>
    <w:rsid w:val="00BA61B0"/>
    <w:rsid w:val="00BA6815"/>
    <w:rsid w:val="00BA6E21"/>
    <w:rsid w:val="00BA6F9C"/>
    <w:rsid w:val="00BA74D9"/>
    <w:rsid w:val="00BA78C2"/>
    <w:rsid w:val="00BA7E79"/>
    <w:rsid w:val="00BB03DA"/>
    <w:rsid w:val="00BB06C9"/>
    <w:rsid w:val="00BB0B25"/>
    <w:rsid w:val="00BB0C0C"/>
    <w:rsid w:val="00BB0D65"/>
    <w:rsid w:val="00BB0ED3"/>
    <w:rsid w:val="00BB10D2"/>
    <w:rsid w:val="00BB1457"/>
    <w:rsid w:val="00BB14C0"/>
    <w:rsid w:val="00BB1D61"/>
    <w:rsid w:val="00BB24D6"/>
    <w:rsid w:val="00BB27FB"/>
    <w:rsid w:val="00BB2DA3"/>
    <w:rsid w:val="00BB3BB8"/>
    <w:rsid w:val="00BB426F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C03EA"/>
    <w:rsid w:val="00BC0493"/>
    <w:rsid w:val="00BC0C11"/>
    <w:rsid w:val="00BC15E8"/>
    <w:rsid w:val="00BC1A95"/>
    <w:rsid w:val="00BC1D9D"/>
    <w:rsid w:val="00BC1E79"/>
    <w:rsid w:val="00BC1EDA"/>
    <w:rsid w:val="00BC1F25"/>
    <w:rsid w:val="00BC2034"/>
    <w:rsid w:val="00BC343C"/>
    <w:rsid w:val="00BC3652"/>
    <w:rsid w:val="00BC37D9"/>
    <w:rsid w:val="00BC41D9"/>
    <w:rsid w:val="00BC47ED"/>
    <w:rsid w:val="00BC4EEB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4374"/>
    <w:rsid w:val="00BD4BD4"/>
    <w:rsid w:val="00BD544E"/>
    <w:rsid w:val="00BD625D"/>
    <w:rsid w:val="00BD6264"/>
    <w:rsid w:val="00BD633C"/>
    <w:rsid w:val="00BD69FD"/>
    <w:rsid w:val="00BD71DF"/>
    <w:rsid w:val="00BD75AB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406"/>
    <w:rsid w:val="00BE5520"/>
    <w:rsid w:val="00BE5B5C"/>
    <w:rsid w:val="00BE6D5F"/>
    <w:rsid w:val="00BE6EBB"/>
    <w:rsid w:val="00BE715C"/>
    <w:rsid w:val="00BE7A01"/>
    <w:rsid w:val="00BE7C30"/>
    <w:rsid w:val="00BE7D6E"/>
    <w:rsid w:val="00BF0983"/>
    <w:rsid w:val="00BF1202"/>
    <w:rsid w:val="00BF12E1"/>
    <w:rsid w:val="00BF18AC"/>
    <w:rsid w:val="00BF193C"/>
    <w:rsid w:val="00BF1B7D"/>
    <w:rsid w:val="00BF1BDB"/>
    <w:rsid w:val="00BF1E05"/>
    <w:rsid w:val="00BF23EC"/>
    <w:rsid w:val="00BF2410"/>
    <w:rsid w:val="00BF255B"/>
    <w:rsid w:val="00BF318F"/>
    <w:rsid w:val="00BF3548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C59"/>
    <w:rsid w:val="00C01E36"/>
    <w:rsid w:val="00C02067"/>
    <w:rsid w:val="00C0294D"/>
    <w:rsid w:val="00C02D1C"/>
    <w:rsid w:val="00C037AA"/>
    <w:rsid w:val="00C03AFB"/>
    <w:rsid w:val="00C04B83"/>
    <w:rsid w:val="00C04EE8"/>
    <w:rsid w:val="00C0524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2244"/>
    <w:rsid w:val="00C12320"/>
    <w:rsid w:val="00C1246E"/>
    <w:rsid w:val="00C12C23"/>
    <w:rsid w:val="00C12CDF"/>
    <w:rsid w:val="00C13220"/>
    <w:rsid w:val="00C132F5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9A5"/>
    <w:rsid w:val="00C25AA3"/>
    <w:rsid w:val="00C25BA0"/>
    <w:rsid w:val="00C25F04"/>
    <w:rsid w:val="00C2602B"/>
    <w:rsid w:val="00C26808"/>
    <w:rsid w:val="00C274E7"/>
    <w:rsid w:val="00C278AC"/>
    <w:rsid w:val="00C300F2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A43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7188"/>
    <w:rsid w:val="00C37FD9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5202"/>
    <w:rsid w:val="00C45C6F"/>
    <w:rsid w:val="00C46AB9"/>
    <w:rsid w:val="00C46C37"/>
    <w:rsid w:val="00C47952"/>
    <w:rsid w:val="00C47E5D"/>
    <w:rsid w:val="00C50114"/>
    <w:rsid w:val="00C50202"/>
    <w:rsid w:val="00C50739"/>
    <w:rsid w:val="00C50A5D"/>
    <w:rsid w:val="00C51101"/>
    <w:rsid w:val="00C5172D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046"/>
    <w:rsid w:val="00C55190"/>
    <w:rsid w:val="00C55E15"/>
    <w:rsid w:val="00C576B9"/>
    <w:rsid w:val="00C579C2"/>
    <w:rsid w:val="00C57CA2"/>
    <w:rsid w:val="00C60353"/>
    <w:rsid w:val="00C603A7"/>
    <w:rsid w:val="00C6049E"/>
    <w:rsid w:val="00C604D0"/>
    <w:rsid w:val="00C6077A"/>
    <w:rsid w:val="00C609A8"/>
    <w:rsid w:val="00C609CB"/>
    <w:rsid w:val="00C610BB"/>
    <w:rsid w:val="00C6131B"/>
    <w:rsid w:val="00C61BBA"/>
    <w:rsid w:val="00C61CEC"/>
    <w:rsid w:val="00C62650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225"/>
    <w:rsid w:val="00C7133D"/>
    <w:rsid w:val="00C71A90"/>
    <w:rsid w:val="00C71B1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A5D"/>
    <w:rsid w:val="00C76A78"/>
    <w:rsid w:val="00C76A94"/>
    <w:rsid w:val="00C76F71"/>
    <w:rsid w:val="00C76FC6"/>
    <w:rsid w:val="00C77310"/>
    <w:rsid w:val="00C77430"/>
    <w:rsid w:val="00C77477"/>
    <w:rsid w:val="00C774C2"/>
    <w:rsid w:val="00C77508"/>
    <w:rsid w:val="00C775D3"/>
    <w:rsid w:val="00C77A46"/>
    <w:rsid w:val="00C8157F"/>
    <w:rsid w:val="00C8165A"/>
    <w:rsid w:val="00C81A22"/>
    <w:rsid w:val="00C81AA3"/>
    <w:rsid w:val="00C81F1E"/>
    <w:rsid w:val="00C827DD"/>
    <w:rsid w:val="00C82E9B"/>
    <w:rsid w:val="00C83173"/>
    <w:rsid w:val="00C8336A"/>
    <w:rsid w:val="00C83537"/>
    <w:rsid w:val="00C83684"/>
    <w:rsid w:val="00C83CB6"/>
    <w:rsid w:val="00C83EBB"/>
    <w:rsid w:val="00C84129"/>
    <w:rsid w:val="00C8511D"/>
    <w:rsid w:val="00C85210"/>
    <w:rsid w:val="00C85906"/>
    <w:rsid w:val="00C86651"/>
    <w:rsid w:val="00C86FF4"/>
    <w:rsid w:val="00C8726D"/>
    <w:rsid w:val="00C872FB"/>
    <w:rsid w:val="00C90BA3"/>
    <w:rsid w:val="00C92C66"/>
    <w:rsid w:val="00C92F0F"/>
    <w:rsid w:val="00C932A2"/>
    <w:rsid w:val="00C9394F"/>
    <w:rsid w:val="00C9426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590"/>
    <w:rsid w:val="00C958A6"/>
    <w:rsid w:val="00C95B2A"/>
    <w:rsid w:val="00C95D6E"/>
    <w:rsid w:val="00C96B55"/>
    <w:rsid w:val="00C96F05"/>
    <w:rsid w:val="00C97437"/>
    <w:rsid w:val="00C97CAD"/>
    <w:rsid w:val="00C97F93"/>
    <w:rsid w:val="00CA0316"/>
    <w:rsid w:val="00CA11E7"/>
    <w:rsid w:val="00CA1FA6"/>
    <w:rsid w:val="00CA27F8"/>
    <w:rsid w:val="00CA281E"/>
    <w:rsid w:val="00CA2C58"/>
    <w:rsid w:val="00CA4229"/>
    <w:rsid w:val="00CA49EF"/>
    <w:rsid w:val="00CA4A7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9CE"/>
    <w:rsid w:val="00CA7B99"/>
    <w:rsid w:val="00CA7CF3"/>
    <w:rsid w:val="00CB01FD"/>
    <w:rsid w:val="00CB021C"/>
    <w:rsid w:val="00CB0976"/>
    <w:rsid w:val="00CB0A5E"/>
    <w:rsid w:val="00CB1073"/>
    <w:rsid w:val="00CB134B"/>
    <w:rsid w:val="00CB1A2D"/>
    <w:rsid w:val="00CB2044"/>
    <w:rsid w:val="00CB2447"/>
    <w:rsid w:val="00CB2C6D"/>
    <w:rsid w:val="00CB2FCB"/>
    <w:rsid w:val="00CB35E0"/>
    <w:rsid w:val="00CB3FB1"/>
    <w:rsid w:val="00CB5015"/>
    <w:rsid w:val="00CB53F6"/>
    <w:rsid w:val="00CB55C9"/>
    <w:rsid w:val="00CB5AE8"/>
    <w:rsid w:val="00CB5B1A"/>
    <w:rsid w:val="00CB61A9"/>
    <w:rsid w:val="00CB6F0B"/>
    <w:rsid w:val="00CB7429"/>
    <w:rsid w:val="00CB7AEF"/>
    <w:rsid w:val="00CB7EC5"/>
    <w:rsid w:val="00CC0023"/>
    <w:rsid w:val="00CC018D"/>
    <w:rsid w:val="00CC04D4"/>
    <w:rsid w:val="00CC0AE4"/>
    <w:rsid w:val="00CC0C5D"/>
    <w:rsid w:val="00CC10BA"/>
    <w:rsid w:val="00CC2531"/>
    <w:rsid w:val="00CC2568"/>
    <w:rsid w:val="00CC276D"/>
    <w:rsid w:val="00CC2EEE"/>
    <w:rsid w:val="00CC457A"/>
    <w:rsid w:val="00CC51E1"/>
    <w:rsid w:val="00CC52A6"/>
    <w:rsid w:val="00CC5A3D"/>
    <w:rsid w:val="00CC5BD8"/>
    <w:rsid w:val="00CC5C20"/>
    <w:rsid w:val="00CC5D0F"/>
    <w:rsid w:val="00CC5F40"/>
    <w:rsid w:val="00CC64A1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BB"/>
    <w:rsid w:val="00CD15E9"/>
    <w:rsid w:val="00CD1661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1"/>
    <w:rsid w:val="00CD4E46"/>
    <w:rsid w:val="00CD54EB"/>
    <w:rsid w:val="00CD55DB"/>
    <w:rsid w:val="00CD5E08"/>
    <w:rsid w:val="00CD6194"/>
    <w:rsid w:val="00CD662D"/>
    <w:rsid w:val="00CD6C0C"/>
    <w:rsid w:val="00CD721E"/>
    <w:rsid w:val="00CD75B8"/>
    <w:rsid w:val="00CD7F65"/>
    <w:rsid w:val="00CE0B55"/>
    <w:rsid w:val="00CE2063"/>
    <w:rsid w:val="00CE248A"/>
    <w:rsid w:val="00CE2CAB"/>
    <w:rsid w:val="00CE2D12"/>
    <w:rsid w:val="00CE3A23"/>
    <w:rsid w:val="00CE3BD9"/>
    <w:rsid w:val="00CE404C"/>
    <w:rsid w:val="00CE4482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6C9"/>
    <w:rsid w:val="00CF0229"/>
    <w:rsid w:val="00CF038A"/>
    <w:rsid w:val="00CF0D79"/>
    <w:rsid w:val="00CF1261"/>
    <w:rsid w:val="00CF1484"/>
    <w:rsid w:val="00CF229A"/>
    <w:rsid w:val="00CF24BD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221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6BC8"/>
    <w:rsid w:val="00D0785B"/>
    <w:rsid w:val="00D10596"/>
    <w:rsid w:val="00D10886"/>
    <w:rsid w:val="00D110D8"/>
    <w:rsid w:val="00D11A1B"/>
    <w:rsid w:val="00D12959"/>
    <w:rsid w:val="00D13085"/>
    <w:rsid w:val="00D130B2"/>
    <w:rsid w:val="00D1310A"/>
    <w:rsid w:val="00D1316C"/>
    <w:rsid w:val="00D13834"/>
    <w:rsid w:val="00D14996"/>
    <w:rsid w:val="00D14E2A"/>
    <w:rsid w:val="00D14F89"/>
    <w:rsid w:val="00D1542C"/>
    <w:rsid w:val="00D1549C"/>
    <w:rsid w:val="00D15A0F"/>
    <w:rsid w:val="00D162FA"/>
    <w:rsid w:val="00D16B06"/>
    <w:rsid w:val="00D16E5F"/>
    <w:rsid w:val="00D170E6"/>
    <w:rsid w:val="00D17FE9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965"/>
    <w:rsid w:val="00D2398F"/>
    <w:rsid w:val="00D23CD8"/>
    <w:rsid w:val="00D24E34"/>
    <w:rsid w:val="00D2517B"/>
    <w:rsid w:val="00D25D3F"/>
    <w:rsid w:val="00D267D8"/>
    <w:rsid w:val="00D267FC"/>
    <w:rsid w:val="00D26959"/>
    <w:rsid w:val="00D2698C"/>
    <w:rsid w:val="00D26A3A"/>
    <w:rsid w:val="00D26EEA"/>
    <w:rsid w:val="00D27009"/>
    <w:rsid w:val="00D27422"/>
    <w:rsid w:val="00D27B0A"/>
    <w:rsid w:val="00D300C8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CA4"/>
    <w:rsid w:val="00D345FE"/>
    <w:rsid w:val="00D348BB"/>
    <w:rsid w:val="00D34DCA"/>
    <w:rsid w:val="00D354B3"/>
    <w:rsid w:val="00D35F5F"/>
    <w:rsid w:val="00D35FB6"/>
    <w:rsid w:val="00D36FD7"/>
    <w:rsid w:val="00D37152"/>
    <w:rsid w:val="00D37D86"/>
    <w:rsid w:val="00D37EEE"/>
    <w:rsid w:val="00D405C2"/>
    <w:rsid w:val="00D408D4"/>
    <w:rsid w:val="00D40CF8"/>
    <w:rsid w:val="00D410AE"/>
    <w:rsid w:val="00D41282"/>
    <w:rsid w:val="00D41396"/>
    <w:rsid w:val="00D4163B"/>
    <w:rsid w:val="00D41BF1"/>
    <w:rsid w:val="00D4222F"/>
    <w:rsid w:val="00D4230D"/>
    <w:rsid w:val="00D4284C"/>
    <w:rsid w:val="00D43026"/>
    <w:rsid w:val="00D43046"/>
    <w:rsid w:val="00D431FB"/>
    <w:rsid w:val="00D438C0"/>
    <w:rsid w:val="00D43DCE"/>
    <w:rsid w:val="00D44211"/>
    <w:rsid w:val="00D44740"/>
    <w:rsid w:val="00D44B5F"/>
    <w:rsid w:val="00D44E28"/>
    <w:rsid w:val="00D45388"/>
    <w:rsid w:val="00D453EC"/>
    <w:rsid w:val="00D45AEC"/>
    <w:rsid w:val="00D46065"/>
    <w:rsid w:val="00D46EE6"/>
    <w:rsid w:val="00D47088"/>
    <w:rsid w:val="00D47167"/>
    <w:rsid w:val="00D4733B"/>
    <w:rsid w:val="00D4752E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E18"/>
    <w:rsid w:val="00D56FA2"/>
    <w:rsid w:val="00D57066"/>
    <w:rsid w:val="00D57234"/>
    <w:rsid w:val="00D57353"/>
    <w:rsid w:val="00D57378"/>
    <w:rsid w:val="00D57782"/>
    <w:rsid w:val="00D57962"/>
    <w:rsid w:val="00D57B74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264"/>
    <w:rsid w:val="00D64DE0"/>
    <w:rsid w:val="00D650E0"/>
    <w:rsid w:val="00D650E1"/>
    <w:rsid w:val="00D6514E"/>
    <w:rsid w:val="00D656BB"/>
    <w:rsid w:val="00D65C39"/>
    <w:rsid w:val="00D65E0D"/>
    <w:rsid w:val="00D6619D"/>
    <w:rsid w:val="00D66202"/>
    <w:rsid w:val="00D667DA"/>
    <w:rsid w:val="00D669DE"/>
    <w:rsid w:val="00D66C3E"/>
    <w:rsid w:val="00D671B2"/>
    <w:rsid w:val="00D67515"/>
    <w:rsid w:val="00D6754D"/>
    <w:rsid w:val="00D67ADB"/>
    <w:rsid w:val="00D70A35"/>
    <w:rsid w:val="00D70B7C"/>
    <w:rsid w:val="00D70C9B"/>
    <w:rsid w:val="00D717AE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488"/>
    <w:rsid w:val="00D804F3"/>
    <w:rsid w:val="00D805E7"/>
    <w:rsid w:val="00D80CB4"/>
    <w:rsid w:val="00D80DA8"/>
    <w:rsid w:val="00D8154D"/>
    <w:rsid w:val="00D824C9"/>
    <w:rsid w:val="00D824EF"/>
    <w:rsid w:val="00D82ACA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289"/>
    <w:rsid w:val="00D877C7"/>
    <w:rsid w:val="00D87935"/>
    <w:rsid w:val="00D87A41"/>
    <w:rsid w:val="00D87ACB"/>
    <w:rsid w:val="00D90A2A"/>
    <w:rsid w:val="00D91AB0"/>
    <w:rsid w:val="00D91D7B"/>
    <w:rsid w:val="00D91F3B"/>
    <w:rsid w:val="00D920C4"/>
    <w:rsid w:val="00D922F4"/>
    <w:rsid w:val="00D9292F"/>
    <w:rsid w:val="00D92BA7"/>
    <w:rsid w:val="00D92CD8"/>
    <w:rsid w:val="00D92F70"/>
    <w:rsid w:val="00D932AE"/>
    <w:rsid w:val="00D933D2"/>
    <w:rsid w:val="00D93501"/>
    <w:rsid w:val="00D93B5F"/>
    <w:rsid w:val="00D9418F"/>
    <w:rsid w:val="00D942EE"/>
    <w:rsid w:val="00D95AF1"/>
    <w:rsid w:val="00D96452"/>
    <w:rsid w:val="00D96BBB"/>
    <w:rsid w:val="00D96E07"/>
    <w:rsid w:val="00D971FA"/>
    <w:rsid w:val="00D97498"/>
    <w:rsid w:val="00D976A9"/>
    <w:rsid w:val="00D97E85"/>
    <w:rsid w:val="00DA0E79"/>
    <w:rsid w:val="00DA14D9"/>
    <w:rsid w:val="00DA1650"/>
    <w:rsid w:val="00DA19F5"/>
    <w:rsid w:val="00DA1F15"/>
    <w:rsid w:val="00DA22FD"/>
    <w:rsid w:val="00DA27A1"/>
    <w:rsid w:val="00DA27E9"/>
    <w:rsid w:val="00DA320D"/>
    <w:rsid w:val="00DA34E1"/>
    <w:rsid w:val="00DA3665"/>
    <w:rsid w:val="00DA3FF0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DDA"/>
    <w:rsid w:val="00DD0EEB"/>
    <w:rsid w:val="00DD158C"/>
    <w:rsid w:val="00DD1ABA"/>
    <w:rsid w:val="00DD2AB4"/>
    <w:rsid w:val="00DD2B27"/>
    <w:rsid w:val="00DD2CA2"/>
    <w:rsid w:val="00DD3327"/>
    <w:rsid w:val="00DD35B8"/>
    <w:rsid w:val="00DD4288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E19"/>
    <w:rsid w:val="00DE012E"/>
    <w:rsid w:val="00DE0136"/>
    <w:rsid w:val="00DE07A8"/>
    <w:rsid w:val="00DE0840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32E6"/>
    <w:rsid w:val="00DE3A4A"/>
    <w:rsid w:val="00DE3E65"/>
    <w:rsid w:val="00DE4768"/>
    <w:rsid w:val="00DE6513"/>
    <w:rsid w:val="00DE6673"/>
    <w:rsid w:val="00DE69A4"/>
    <w:rsid w:val="00DE7B82"/>
    <w:rsid w:val="00DE7C3B"/>
    <w:rsid w:val="00DF0F24"/>
    <w:rsid w:val="00DF17B8"/>
    <w:rsid w:val="00DF1B5C"/>
    <w:rsid w:val="00DF1C9D"/>
    <w:rsid w:val="00DF210D"/>
    <w:rsid w:val="00DF3D32"/>
    <w:rsid w:val="00DF3E32"/>
    <w:rsid w:val="00DF4376"/>
    <w:rsid w:val="00DF4531"/>
    <w:rsid w:val="00DF4C1C"/>
    <w:rsid w:val="00DF5235"/>
    <w:rsid w:val="00DF5427"/>
    <w:rsid w:val="00DF55CF"/>
    <w:rsid w:val="00DF57DA"/>
    <w:rsid w:val="00DF5B81"/>
    <w:rsid w:val="00DF6088"/>
    <w:rsid w:val="00DF6606"/>
    <w:rsid w:val="00DF6790"/>
    <w:rsid w:val="00DF6DC1"/>
    <w:rsid w:val="00DF6F5B"/>
    <w:rsid w:val="00DF6FCF"/>
    <w:rsid w:val="00DF71F8"/>
    <w:rsid w:val="00DF77A2"/>
    <w:rsid w:val="00DF78FA"/>
    <w:rsid w:val="00DF7C67"/>
    <w:rsid w:val="00DF7F90"/>
    <w:rsid w:val="00E00039"/>
    <w:rsid w:val="00E00075"/>
    <w:rsid w:val="00E00941"/>
    <w:rsid w:val="00E00E7F"/>
    <w:rsid w:val="00E01643"/>
    <w:rsid w:val="00E016FC"/>
    <w:rsid w:val="00E01772"/>
    <w:rsid w:val="00E01F99"/>
    <w:rsid w:val="00E02873"/>
    <w:rsid w:val="00E0292F"/>
    <w:rsid w:val="00E02AA3"/>
    <w:rsid w:val="00E02ED4"/>
    <w:rsid w:val="00E036F4"/>
    <w:rsid w:val="00E03AAD"/>
    <w:rsid w:val="00E03E6A"/>
    <w:rsid w:val="00E04387"/>
    <w:rsid w:val="00E04404"/>
    <w:rsid w:val="00E04754"/>
    <w:rsid w:val="00E04B46"/>
    <w:rsid w:val="00E05285"/>
    <w:rsid w:val="00E053CD"/>
    <w:rsid w:val="00E0700C"/>
    <w:rsid w:val="00E07745"/>
    <w:rsid w:val="00E10108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D05"/>
    <w:rsid w:val="00E13E50"/>
    <w:rsid w:val="00E14222"/>
    <w:rsid w:val="00E14675"/>
    <w:rsid w:val="00E14D21"/>
    <w:rsid w:val="00E14E97"/>
    <w:rsid w:val="00E1502E"/>
    <w:rsid w:val="00E15349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2060D"/>
    <w:rsid w:val="00E208CE"/>
    <w:rsid w:val="00E20B84"/>
    <w:rsid w:val="00E20DC5"/>
    <w:rsid w:val="00E223E0"/>
    <w:rsid w:val="00E22C93"/>
    <w:rsid w:val="00E23C75"/>
    <w:rsid w:val="00E23FC3"/>
    <w:rsid w:val="00E24142"/>
    <w:rsid w:val="00E2504B"/>
    <w:rsid w:val="00E2507D"/>
    <w:rsid w:val="00E25D48"/>
    <w:rsid w:val="00E25F45"/>
    <w:rsid w:val="00E260E7"/>
    <w:rsid w:val="00E2663B"/>
    <w:rsid w:val="00E26A3C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9CD"/>
    <w:rsid w:val="00E34DFF"/>
    <w:rsid w:val="00E34EB2"/>
    <w:rsid w:val="00E3500C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07D9"/>
    <w:rsid w:val="00E412A7"/>
    <w:rsid w:val="00E4176B"/>
    <w:rsid w:val="00E41D33"/>
    <w:rsid w:val="00E42339"/>
    <w:rsid w:val="00E424BD"/>
    <w:rsid w:val="00E4319F"/>
    <w:rsid w:val="00E438A8"/>
    <w:rsid w:val="00E43A74"/>
    <w:rsid w:val="00E43E0E"/>
    <w:rsid w:val="00E44077"/>
    <w:rsid w:val="00E44F09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5030D"/>
    <w:rsid w:val="00E50511"/>
    <w:rsid w:val="00E506B1"/>
    <w:rsid w:val="00E50AA1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F8E"/>
    <w:rsid w:val="00E55170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A7D"/>
    <w:rsid w:val="00E71249"/>
    <w:rsid w:val="00E713D3"/>
    <w:rsid w:val="00E71982"/>
    <w:rsid w:val="00E72453"/>
    <w:rsid w:val="00E724EE"/>
    <w:rsid w:val="00E7270A"/>
    <w:rsid w:val="00E7331B"/>
    <w:rsid w:val="00E733A1"/>
    <w:rsid w:val="00E73565"/>
    <w:rsid w:val="00E73853"/>
    <w:rsid w:val="00E73FBA"/>
    <w:rsid w:val="00E74928"/>
    <w:rsid w:val="00E7601F"/>
    <w:rsid w:val="00E76299"/>
    <w:rsid w:val="00E76918"/>
    <w:rsid w:val="00E76970"/>
    <w:rsid w:val="00E769D7"/>
    <w:rsid w:val="00E7707D"/>
    <w:rsid w:val="00E77149"/>
    <w:rsid w:val="00E77282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593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06A"/>
    <w:rsid w:val="00E864A5"/>
    <w:rsid w:val="00E86509"/>
    <w:rsid w:val="00E868CF"/>
    <w:rsid w:val="00E86C82"/>
    <w:rsid w:val="00E86D96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3D"/>
    <w:rsid w:val="00E93AB9"/>
    <w:rsid w:val="00E93D66"/>
    <w:rsid w:val="00E95572"/>
    <w:rsid w:val="00E95868"/>
    <w:rsid w:val="00E95C49"/>
    <w:rsid w:val="00E95D07"/>
    <w:rsid w:val="00E95D6F"/>
    <w:rsid w:val="00E96482"/>
    <w:rsid w:val="00E967EF"/>
    <w:rsid w:val="00E9697D"/>
    <w:rsid w:val="00E97608"/>
    <w:rsid w:val="00E978FB"/>
    <w:rsid w:val="00E979CB"/>
    <w:rsid w:val="00E979FA"/>
    <w:rsid w:val="00EA0446"/>
    <w:rsid w:val="00EA0C63"/>
    <w:rsid w:val="00EA103E"/>
    <w:rsid w:val="00EA12E9"/>
    <w:rsid w:val="00EA16C9"/>
    <w:rsid w:val="00EA1A17"/>
    <w:rsid w:val="00EA1F0A"/>
    <w:rsid w:val="00EA2335"/>
    <w:rsid w:val="00EA3078"/>
    <w:rsid w:val="00EA35D6"/>
    <w:rsid w:val="00EA362F"/>
    <w:rsid w:val="00EA3A5A"/>
    <w:rsid w:val="00EA4839"/>
    <w:rsid w:val="00EA4902"/>
    <w:rsid w:val="00EA4E6E"/>
    <w:rsid w:val="00EA4FB9"/>
    <w:rsid w:val="00EA57A1"/>
    <w:rsid w:val="00EA5A08"/>
    <w:rsid w:val="00EA5A3B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43CB"/>
    <w:rsid w:val="00EB4BAD"/>
    <w:rsid w:val="00EB4E78"/>
    <w:rsid w:val="00EB5BB0"/>
    <w:rsid w:val="00EB615A"/>
    <w:rsid w:val="00EB6D9A"/>
    <w:rsid w:val="00EB77CC"/>
    <w:rsid w:val="00EB7AAF"/>
    <w:rsid w:val="00EC0749"/>
    <w:rsid w:val="00EC0C23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B47"/>
    <w:rsid w:val="00EC5313"/>
    <w:rsid w:val="00EC5AA1"/>
    <w:rsid w:val="00EC6258"/>
    <w:rsid w:val="00EC6881"/>
    <w:rsid w:val="00EC6A83"/>
    <w:rsid w:val="00EC70F3"/>
    <w:rsid w:val="00EC73DB"/>
    <w:rsid w:val="00EC759E"/>
    <w:rsid w:val="00ED042F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11E"/>
    <w:rsid w:val="00ED36E3"/>
    <w:rsid w:val="00ED37CA"/>
    <w:rsid w:val="00ED491C"/>
    <w:rsid w:val="00ED532E"/>
    <w:rsid w:val="00ED59E4"/>
    <w:rsid w:val="00ED5B64"/>
    <w:rsid w:val="00ED68D8"/>
    <w:rsid w:val="00ED7342"/>
    <w:rsid w:val="00ED74A4"/>
    <w:rsid w:val="00ED7904"/>
    <w:rsid w:val="00EE04B5"/>
    <w:rsid w:val="00EE07AD"/>
    <w:rsid w:val="00EE1455"/>
    <w:rsid w:val="00EE1AEE"/>
    <w:rsid w:val="00EE1DEC"/>
    <w:rsid w:val="00EE20F0"/>
    <w:rsid w:val="00EE23B1"/>
    <w:rsid w:val="00EE28B4"/>
    <w:rsid w:val="00EE2C28"/>
    <w:rsid w:val="00EE3814"/>
    <w:rsid w:val="00EE3BF2"/>
    <w:rsid w:val="00EE4190"/>
    <w:rsid w:val="00EE4DA0"/>
    <w:rsid w:val="00EE51BA"/>
    <w:rsid w:val="00EE542C"/>
    <w:rsid w:val="00EE56B1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93E"/>
    <w:rsid w:val="00EF4DA5"/>
    <w:rsid w:val="00EF50A9"/>
    <w:rsid w:val="00EF5BA7"/>
    <w:rsid w:val="00EF6BE1"/>
    <w:rsid w:val="00EF6E00"/>
    <w:rsid w:val="00EF752F"/>
    <w:rsid w:val="00EF7948"/>
    <w:rsid w:val="00EF7BF5"/>
    <w:rsid w:val="00EF7D83"/>
    <w:rsid w:val="00F00156"/>
    <w:rsid w:val="00F00DD7"/>
    <w:rsid w:val="00F00F72"/>
    <w:rsid w:val="00F0134E"/>
    <w:rsid w:val="00F0158A"/>
    <w:rsid w:val="00F01E4E"/>
    <w:rsid w:val="00F02379"/>
    <w:rsid w:val="00F0249A"/>
    <w:rsid w:val="00F02EC6"/>
    <w:rsid w:val="00F02FF1"/>
    <w:rsid w:val="00F035C2"/>
    <w:rsid w:val="00F03765"/>
    <w:rsid w:val="00F03E86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07B44"/>
    <w:rsid w:val="00F10501"/>
    <w:rsid w:val="00F10B7D"/>
    <w:rsid w:val="00F10CB6"/>
    <w:rsid w:val="00F10EA0"/>
    <w:rsid w:val="00F110AF"/>
    <w:rsid w:val="00F11346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4D65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17D71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1CDE"/>
    <w:rsid w:val="00F32010"/>
    <w:rsid w:val="00F3210D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FF3"/>
    <w:rsid w:val="00F371A6"/>
    <w:rsid w:val="00F3750B"/>
    <w:rsid w:val="00F37721"/>
    <w:rsid w:val="00F37D6D"/>
    <w:rsid w:val="00F402E4"/>
    <w:rsid w:val="00F403A8"/>
    <w:rsid w:val="00F40A47"/>
    <w:rsid w:val="00F40A98"/>
    <w:rsid w:val="00F40C11"/>
    <w:rsid w:val="00F413CA"/>
    <w:rsid w:val="00F41888"/>
    <w:rsid w:val="00F41A54"/>
    <w:rsid w:val="00F42292"/>
    <w:rsid w:val="00F45387"/>
    <w:rsid w:val="00F45961"/>
    <w:rsid w:val="00F46606"/>
    <w:rsid w:val="00F466C3"/>
    <w:rsid w:val="00F47101"/>
    <w:rsid w:val="00F47109"/>
    <w:rsid w:val="00F47168"/>
    <w:rsid w:val="00F47358"/>
    <w:rsid w:val="00F4739F"/>
    <w:rsid w:val="00F47818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6FA"/>
    <w:rsid w:val="00F53CC8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45D"/>
    <w:rsid w:val="00F60B51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F1"/>
    <w:rsid w:val="00F63CA4"/>
    <w:rsid w:val="00F63DC9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47C"/>
    <w:rsid w:val="00F7303B"/>
    <w:rsid w:val="00F73172"/>
    <w:rsid w:val="00F73708"/>
    <w:rsid w:val="00F7393D"/>
    <w:rsid w:val="00F73ACF"/>
    <w:rsid w:val="00F73B05"/>
    <w:rsid w:val="00F73E66"/>
    <w:rsid w:val="00F73F22"/>
    <w:rsid w:val="00F74A18"/>
    <w:rsid w:val="00F74B5C"/>
    <w:rsid w:val="00F74D3A"/>
    <w:rsid w:val="00F74E1D"/>
    <w:rsid w:val="00F751C2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3B4"/>
    <w:rsid w:val="00F82A9C"/>
    <w:rsid w:val="00F830B8"/>
    <w:rsid w:val="00F8314A"/>
    <w:rsid w:val="00F83579"/>
    <w:rsid w:val="00F837B0"/>
    <w:rsid w:val="00F83C09"/>
    <w:rsid w:val="00F8425C"/>
    <w:rsid w:val="00F8434E"/>
    <w:rsid w:val="00F84607"/>
    <w:rsid w:val="00F84635"/>
    <w:rsid w:val="00F84819"/>
    <w:rsid w:val="00F85098"/>
    <w:rsid w:val="00F85DE3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AB9"/>
    <w:rsid w:val="00F92E92"/>
    <w:rsid w:val="00F93677"/>
    <w:rsid w:val="00F9481D"/>
    <w:rsid w:val="00F95EB8"/>
    <w:rsid w:val="00F9608A"/>
    <w:rsid w:val="00F9642F"/>
    <w:rsid w:val="00F9657A"/>
    <w:rsid w:val="00F96DC4"/>
    <w:rsid w:val="00F97446"/>
    <w:rsid w:val="00F9772A"/>
    <w:rsid w:val="00F97CBD"/>
    <w:rsid w:val="00FA0310"/>
    <w:rsid w:val="00FA11F5"/>
    <w:rsid w:val="00FA128E"/>
    <w:rsid w:val="00FA199D"/>
    <w:rsid w:val="00FA1C19"/>
    <w:rsid w:val="00FA2013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6B3"/>
    <w:rsid w:val="00FA689D"/>
    <w:rsid w:val="00FA690C"/>
    <w:rsid w:val="00FA7087"/>
    <w:rsid w:val="00FA7464"/>
    <w:rsid w:val="00FA7905"/>
    <w:rsid w:val="00FA7BB1"/>
    <w:rsid w:val="00FB0D6C"/>
    <w:rsid w:val="00FB1026"/>
    <w:rsid w:val="00FB1838"/>
    <w:rsid w:val="00FB184A"/>
    <w:rsid w:val="00FB1A38"/>
    <w:rsid w:val="00FB2040"/>
    <w:rsid w:val="00FB26E2"/>
    <w:rsid w:val="00FB35C6"/>
    <w:rsid w:val="00FB3678"/>
    <w:rsid w:val="00FB37F1"/>
    <w:rsid w:val="00FB3BA2"/>
    <w:rsid w:val="00FB4418"/>
    <w:rsid w:val="00FB4621"/>
    <w:rsid w:val="00FB4AB5"/>
    <w:rsid w:val="00FB5E0C"/>
    <w:rsid w:val="00FB6090"/>
    <w:rsid w:val="00FB7599"/>
    <w:rsid w:val="00FB7719"/>
    <w:rsid w:val="00FB7A20"/>
    <w:rsid w:val="00FB7D05"/>
    <w:rsid w:val="00FC0665"/>
    <w:rsid w:val="00FC07AD"/>
    <w:rsid w:val="00FC0A71"/>
    <w:rsid w:val="00FC0C2B"/>
    <w:rsid w:val="00FC122A"/>
    <w:rsid w:val="00FC1612"/>
    <w:rsid w:val="00FC1BB1"/>
    <w:rsid w:val="00FC1D25"/>
    <w:rsid w:val="00FC1F84"/>
    <w:rsid w:val="00FC2665"/>
    <w:rsid w:val="00FC267E"/>
    <w:rsid w:val="00FC2712"/>
    <w:rsid w:val="00FC28FC"/>
    <w:rsid w:val="00FC33DA"/>
    <w:rsid w:val="00FC3837"/>
    <w:rsid w:val="00FC3B83"/>
    <w:rsid w:val="00FC4907"/>
    <w:rsid w:val="00FC4B96"/>
    <w:rsid w:val="00FC53D0"/>
    <w:rsid w:val="00FC57CC"/>
    <w:rsid w:val="00FC592A"/>
    <w:rsid w:val="00FC5AE5"/>
    <w:rsid w:val="00FC6BF4"/>
    <w:rsid w:val="00FC7030"/>
    <w:rsid w:val="00FC7D57"/>
    <w:rsid w:val="00FD0A24"/>
    <w:rsid w:val="00FD0C33"/>
    <w:rsid w:val="00FD0E64"/>
    <w:rsid w:val="00FD1773"/>
    <w:rsid w:val="00FD1FF1"/>
    <w:rsid w:val="00FD259D"/>
    <w:rsid w:val="00FD2E4E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5150"/>
    <w:rsid w:val="00FD64C2"/>
    <w:rsid w:val="00FD684F"/>
    <w:rsid w:val="00FD6C01"/>
    <w:rsid w:val="00FD7585"/>
    <w:rsid w:val="00FD7941"/>
    <w:rsid w:val="00FD797F"/>
    <w:rsid w:val="00FD7C78"/>
    <w:rsid w:val="00FE02FC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B70"/>
    <w:rsid w:val="00FE3C64"/>
    <w:rsid w:val="00FE4646"/>
    <w:rsid w:val="00FE49FB"/>
    <w:rsid w:val="00FE4D3C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4EF5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F9EA3C1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F00156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F00156"/>
    <w:pPr>
      <w:numPr>
        <w:numId w:val="1"/>
      </w:numPr>
    </w:pPr>
  </w:style>
  <w:style w:type="paragraph" w:styleId="ListBullet">
    <w:name w:val="List Bullet"/>
    <w:basedOn w:val="Normal"/>
    <w:uiPriority w:val="99"/>
    <w:unhideWhenUsed/>
    <w:rsid w:val="006E5BE6"/>
    <w:pPr>
      <w:numPr>
        <w:numId w:val="34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3</TotalTime>
  <Pages>1</Pages>
  <Words>13600</Words>
  <Characters>77525</Characters>
  <Application>Microsoft Office Word</Application>
  <DocSecurity>0</DocSecurity>
  <Lines>646</Lines>
  <Paragraphs>181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90944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2026-07-03T07:19:00Z</dcterms:created>
  <dcterms:modified xsi:type="dcterms:W3CDTF">2026-07-03T08:30:00Z</dcterms:modified>
</cp:coreProperties>
</file>