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41A6B" w14:textId="77777777" w:rsidR="00C53107" w:rsidRPr="00B26C8D" w:rsidRDefault="00C53107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B26C8D">
        <w:rPr>
          <w:b/>
          <w:spacing w:val="-8"/>
          <w:sz w:val="16"/>
          <w:szCs w:val="16"/>
        </w:rPr>
        <w:t>C.N.C.F. "C.F.R." S.A. -  D I R E C Ţ I A  L I N I I</w:t>
      </w:r>
    </w:p>
    <w:p w14:paraId="6F798A41" w14:textId="297A9256" w:rsidR="00C53107" w:rsidRPr="00B26C8D" w:rsidRDefault="00C53107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B26C8D">
        <w:rPr>
          <w:b/>
          <w:sz w:val="16"/>
          <w:szCs w:val="16"/>
        </w:rPr>
        <w:t xml:space="preserve"> (de la pagina 1 la pagina )</w:t>
      </w:r>
    </w:p>
    <w:p w14:paraId="24B9D9F9" w14:textId="77777777" w:rsidR="00C53107" w:rsidRDefault="00C53107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08EBF0C3" w14:textId="77777777" w:rsidR="00C53107" w:rsidRDefault="00C53107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5E80315E" w14:textId="77777777" w:rsidR="00C53107" w:rsidRDefault="00C53107">
      <w:pPr>
        <w:jc w:val="center"/>
        <w:rPr>
          <w:sz w:val="28"/>
        </w:rPr>
      </w:pPr>
    </w:p>
    <w:p w14:paraId="76F2DCC1" w14:textId="77777777" w:rsidR="00C53107" w:rsidRDefault="00C53107">
      <w:pPr>
        <w:jc w:val="center"/>
        <w:rPr>
          <w:sz w:val="28"/>
        </w:rPr>
      </w:pPr>
    </w:p>
    <w:p w14:paraId="5E0BD0BF" w14:textId="77777777" w:rsidR="00C53107" w:rsidRDefault="00C53107">
      <w:pPr>
        <w:jc w:val="center"/>
        <w:rPr>
          <w:sz w:val="28"/>
        </w:rPr>
      </w:pPr>
    </w:p>
    <w:p w14:paraId="63822A41" w14:textId="77777777" w:rsidR="00C53107" w:rsidRDefault="00C53107">
      <w:pPr>
        <w:jc w:val="center"/>
        <w:rPr>
          <w:sz w:val="28"/>
        </w:rPr>
      </w:pPr>
    </w:p>
    <w:p w14:paraId="139BEC7D" w14:textId="77777777" w:rsidR="00C53107" w:rsidRDefault="00C53107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CONSTANŢA</w:t>
      </w:r>
    </w:p>
    <w:p w14:paraId="5FCC27F6" w14:textId="77777777" w:rsidR="00C53107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255F9CE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3625FD2E" w14:textId="77777777" w:rsidR="00C53107" w:rsidRDefault="00C53107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6A6EAE5E" w14:textId="77777777" w:rsidR="00C53107" w:rsidRDefault="00C53107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1-10 august 2026</w:t>
      </w:r>
    </w:p>
    <w:p w14:paraId="33243220" w14:textId="77777777" w:rsidR="00C53107" w:rsidRDefault="00C53107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C53107" w14:paraId="59DD98B1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0EA3D7A2" w14:textId="77777777" w:rsidR="00C53107" w:rsidRDefault="00C53107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3E942BCE" w14:textId="77777777" w:rsidR="00C53107" w:rsidRDefault="00C53107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55616264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14086707" w14:textId="77777777" w:rsidR="00C53107" w:rsidRDefault="00C53107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21654313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44CAE6FA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70BCBB4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5A928BC9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43097E3A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5E3C5999" w14:textId="77777777" w:rsidR="00C53107" w:rsidRDefault="00C53107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4C463D50" w14:textId="77777777" w:rsidR="00C53107" w:rsidRDefault="00C53107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3DAB1422" w14:textId="77777777" w:rsidR="00C53107" w:rsidRDefault="00C53107" w:rsidP="00E046C7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67302FAB" w14:textId="77777777" w:rsidR="00C53107" w:rsidRDefault="00C53107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3EA1B2B9" w14:textId="77777777" w:rsidR="00C53107" w:rsidRDefault="00C53107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5C5249DB" w14:textId="77777777" w:rsidR="00C53107" w:rsidRDefault="00C53107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5BE850EA" w14:textId="77777777" w:rsidR="00C53107" w:rsidRDefault="00C53107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7A751299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78575F81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4AF7D5AB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20CCDA10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6DD66297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54911F55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5E6BF00C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6DE4D2F9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E7E99C2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C53107" w14:paraId="5C03909C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2537A9D3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637AD03A" w14:textId="77777777" w:rsidR="00C53107" w:rsidRDefault="00C53107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79933355" w14:textId="77777777" w:rsidR="00C53107" w:rsidRDefault="00C53107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1F254429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73B48B2B" w14:textId="77777777" w:rsidR="00C53107" w:rsidRDefault="00C53107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04BEC40" w14:textId="77777777" w:rsidR="00C53107" w:rsidRDefault="00C53107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2BB3485D" w14:textId="77777777" w:rsidR="00C53107" w:rsidRDefault="00C53107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7EBEE08" w14:textId="77777777" w:rsidR="00C53107" w:rsidRDefault="00C53107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51175F01" w14:textId="77777777" w:rsidR="00C53107" w:rsidRDefault="00C53107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08A488C0" w14:textId="77777777" w:rsidR="00C53107" w:rsidRDefault="00C53107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2B1EE9FE" w14:textId="77777777" w:rsidR="00C53107" w:rsidRDefault="00C53107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0FCF9AA0" w14:textId="77777777" w:rsidR="00C53107" w:rsidRDefault="00C53107">
      <w:pPr>
        <w:spacing w:line="192" w:lineRule="auto"/>
        <w:jc w:val="center"/>
      </w:pPr>
    </w:p>
    <w:p w14:paraId="2A6B9975" w14:textId="77777777" w:rsidR="00C53107" w:rsidRDefault="00C53107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7CEAF338" w14:textId="77777777" w:rsidR="00C53107" w:rsidRPr="006310EB" w:rsidRDefault="00C53107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5C81A3C1" w14:textId="77777777" w:rsidR="00C53107" w:rsidRPr="006310EB" w:rsidRDefault="00C53107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7473F90E" w14:textId="77777777" w:rsidR="00C53107" w:rsidRPr="006310EB" w:rsidRDefault="00C53107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02B32D30" w14:textId="77777777" w:rsidR="00C53107" w:rsidRDefault="00C53107" w:rsidP="00C64D9B">
      <w:pPr>
        <w:pStyle w:val="Heading1"/>
        <w:spacing w:line="360" w:lineRule="auto"/>
      </w:pPr>
      <w:r>
        <w:t xml:space="preserve">LINIA 301 Ba </w:t>
      </w:r>
    </w:p>
    <w:p w14:paraId="2ED93632" w14:textId="77777777" w:rsidR="00C53107" w:rsidRDefault="00C53107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C53107" w14:paraId="068E5662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0F900" w14:textId="77777777" w:rsidR="00C53107" w:rsidRDefault="00C5310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D67DD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67496" w14:textId="77777777" w:rsidR="00C53107" w:rsidRPr="00244AE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5629" w14:textId="77777777" w:rsidR="00C53107" w:rsidRDefault="00C53107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D6187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1732A9E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11B</w:t>
            </w:r>
          </w:p>
          <w:p w14:paraId="4A36E08A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0F29D" w14:textId="77777777" w:rsidR="00C53107" w:rsidRPr="00771A0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3AC3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340DA" w14:textId="77777777" w:rsidR="00C53107" w:rsidRPr="00244AE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BC841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C53107" w14:paraId="5F11341B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AF3E" w14:textId="77777777" w:rsidR="00C53107" w:rsidRDefault="00C5310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3957E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F6EA" w14:textId="77777777" w:rsidR="00C53107" w:rsidRPr="00244AE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F3777" w14:textId="77777777" w:rsidR="00C53107" w:rsidRDefault="00C53107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F9C83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5E3FD9E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3B </w:t>
            </w:r>
          </w:p>
          <w:p w14:paraId="568580CC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 5B </w:t>
            </w:r>
          </w:p>
          <w:p w14:paraId="5AAAE940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</w:t>
            </w:r>
          </w:p>
          <w:p w14:paraId="69C31F9A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5199" w14:textId="77777777" w:rsidR="00C53107" w:rsidRPr="00771A0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771A0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7680D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F6BCD" w14:textId="77777777" w:rsidR="00C53107" w:rsidRPr="00244AE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77057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Afectează intrări - ieşiri la Remiza Specială Mogoşoaia.</w:t>
            </w:r>
          </w:p>
          <w:p w14:paraId="508D7D6A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C53107" w14:paraId="239919E1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DF87" w14:textId="77777777" w:rsidR="00C53107" w:rsidRDefault="00C5310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41137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1+100</w:t>
            </w:r>
          </w:p>
          <w:p w14:paraId="14C53649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570C" w14:textId="77777777" w:rsidR="00C53107" w:rsidRPr="00244AE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60F8" w14:textId="77777777" w:rsidR="00C53107" w:rsidRDefault="00C53107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PM Buciumeni -</w:t>
            </w:r>
          </w:p>
          <w:p w14:paraId="6D0CDC70" w14:textId="77777777" w:rsidR="00C53107" w:rsidRDefault="00C53107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1A66E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A999D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D2BB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840B3" w14:textId="77777777" w:rsidR="00C53107" w:rsidRPr="00244AE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6FB08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C53107" w14:paraId="3BBDE406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29A84" w14:textId="77777777" w:rsidR="00C53107" w:rsidRDefault="00C5310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E8243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802AF" w14:textId="77777777" w:rsidR="00C53107" w:rsidRPr="00244AE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BABD8" w14:textId="77777777" w:rsidR="00C53107" w:rsidRDefault="00C53107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05C671F" w14:textId="77777777" w:rsidR="00C53107" w:rsidRDefault="00C53107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C816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DC4B3D4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şi 27 </w:t>
            </w:r>
          </w:p>
          <w:p w14:paraId="7E33C2EC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E221" w14:textId="77777777" w:rsidR="00C53107" w:rsidRPr="00771A0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4D259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66951" w14:textId="77777777" w:rsidR="00C53107" w:rsidRPr="00244AE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F8C2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  <w:tr w:rsidR="00C53107" w14:paraId="49864EF5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180D5" w14:textId="77777777" w:rsidR="00C53107" w:rsidRDefault="00C53107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87699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91F1" w14:textId="77777777" w:rsidR="00C53107" w:rsidRPr="00244AE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9387" w14:textId="77777777" w:rsidR="00C53107" w:rsidRDefault="00C53107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Mogoşoaia </w:t>
            </w:r>
          </w:p>
          <w:p w14:paraId="2FE19F19" w14:textId="77777777" w:rsidR="00C53107" w:rsidRDefault="00C53107">
            <w:pPr>
              <w:spacing w:before="40"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16210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22 </w:t>
            </w:r>
          </w:p>
          <w:p w14:paraId="333BF3CD" w14:textId="77777777" w:rsidR="00C53107" w:rsidRPr="00964B09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4E035" w14:textId="77777777" w:rsidR="00C53107" w:rsidRPr="00771A0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1A0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A17D6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14AA0" w14:textId="77777777" w:rsidR="00C53107" w:rsidRPr="00244AE6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8CCD1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Nesemnalizată pe teren.</w:t>
            </w:r>
          </w:p>
        </w:tc>
      </w:tr>
    </w:tbl>
    <w:p w14:paraId="408FEF76" w14:textId="77777777" w:rsidR="00C53107" w:rsidRDefault="00C53107">
      <w:pPr>
        <w:spacing w:before="40" w:line="192" w:lineRule="auto"/>
        <w:ind w:right="57"/>
        <w:rPr>
          <w:sz w:val="20"/>
        </w:rPr>
      </w:pPr>
    </w:p>
    <w:p w14:paraId="345EB7C5" w14:textId="77777777" w:rsidR="00C53107" w:rsidRDefault="00C53107" w:rsidP="009E1E10">
      <w:pPr>
        <w:pStyle w:val="Heading1"/>
        <w:spacing w:line="360" w:lineRule="auto"/>
      </w:pPr>
      <w:r>
        <w:t>LINIA 301 Bb</w:t>
      </w:r>
    </w:p>
    <w:p w14:paraId="30BCC414" w14:textId="77777777" w:rsidR="00C53107" w:rsidRDefault="00C53107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C53107" w14:paraId="603C6178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AFFFE" w14:textId="77777777" w:rsidR="00C53107" w:rsidRDefault="00C53107">
            <w:pPr>
              <w:numPr>
                <w:ilvl w:val="0"/>
                <w:numId w:val="5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B8D1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16335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7C1A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Mogoșoaia -</w:t>
            </w:r>
          </w:p>
          <w:p w14:paraId="403CA52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92E5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4E4DB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C603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7+900</w:t>
            </w:r>
          </w:p>
          <w:p w14:paraId="36A4738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0CF71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3143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774156F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04E716C4" w14:textId="77777777" w:rsidR="00C53107" w:rsidRDefault="00C53107" w:rsidP="00CF0E71">
      <w:pPr>
        <w:pStyle w:val="Heading1"/>
        <w:spacing w:line="276" w:lineRule="auto"/>
      </w:pPr>
      <w:r>
        <w:t>LINIA 301 D</w:t>
      </w:r>
    </w:p>
    <w:p w14:paraId="30611A32" w14:textId="77777777" w:rsidR="00C53107" w:rsidRDefault="00C53107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C53107" w14:paraId="266A0705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6C476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BA39C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31+250</w:t>
            </w:r>
          </w:p>
          <w:p w14:paraId="276048C0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3C69E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75F35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Pantelimon - </w:t>
            </w:r>
          </w:p>
          <w:p w14:paraId="248C5CDB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306EA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D122E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F3A04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173FD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5DCB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1A5A5F4D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0F3A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F7B1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B100D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398E4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3FDD3852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6854C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EF47079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BD72E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AD80D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F4A7B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92FC4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4505107C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D26F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3AE69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6D3ED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D0683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3BEF9A25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4D03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40C688D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39175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2419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5B0D2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D24AE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0EF8A350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46C0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2E8E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7F2B3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69345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9A88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E310C6D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69435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06A3A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1D05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E1C83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7F14E4E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DDFBE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D7842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35BF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9BBF2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Bucureşti Sud </w:t>
            </w:r>
          </w:p>
          <w:p w14:paraId="5DDC31C4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E19F9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1E74345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716D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47C1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572FB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8E60B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4E0C2F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3365F42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și 6 Cap X.</w:t>
            </w:r>
          </w:p>
        </w:tc>
      </w:tr>
      <w:tr w:rsidR="00C53107" w14:paraId="6CF27752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CC52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C324B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22C2E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5BEC0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  <w:p w14:paraId="3A437DA7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4875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10, 12, 34</w:t>
            </w:r>
          </w:p>
          <w:p w14:paraId="6C409F2C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6273FB1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2AC32193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BC7B1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891F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15076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8B5C7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2943FD17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87170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97DA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4895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7536B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212B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31D1450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/ 8</w:t>
            </w:r>
          </w:p>
          <w:p w14:paraId="0DA1028E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74EBAB9F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3DFC9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CE096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0A7AB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2868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către Antestaţia Faur.</w:t>
            </w:r>
          </w:p>
        </w:tc>
      </w:tr>
      <w:tr w:rsidR="00C53107" w14:paraId="0C60B932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136FE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78DBC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37+165</w:t>
            </w:r>
          </w:p>
          <w:p w14:paraId="3AC52882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FDA72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C0B60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Bucureşti Sud Grupa Tehnică - </w:t>
            </w:r>
          </w:p>
          <w:p w14:paraId="5F2D320C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5DDD5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C2EAA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6F405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C2980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0EA7E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70F33B2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6956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EEE99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1BDB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D63D8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33A7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2B673DF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8028F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0BE8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82BF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AD75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54888B6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F3DD6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3EC1F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62FA3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E59E8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1B1BDD05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AC416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14D78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5C764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F1627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B34E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494C0B5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6BA2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0490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AD291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CDEBD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2099DF3D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5F430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4745A4C9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55CF9A92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9ADEE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439A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3100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CC6D6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64BFFB7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A5BD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0102A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E032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D95D6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0E9A0B03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52484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4876BF28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0E904E41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5116DC98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989E8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8F8D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C013F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8C75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1 - 6.</w:t>
            </w:r>
          </w:p>
          <w:p w14:paraId="7CF10B50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0E1F645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DF6D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15187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1AED8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D3F41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Berceni</w:t>
            </w:r>
          </w:p>
          <w:p w14:paraId="4B006F96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B890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3E465BCE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2C3CD277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3462F6E6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69CF6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0672E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1312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F7EB1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1 - 6.</w:t>
            </w:r>
          </w:p>
          <w:p w14:paraId="348C2E88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08EA5D1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166E4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53103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32F5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DA604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5CA6A617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BADE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38974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E077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F55B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08517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CA1D42D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BE9F6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748F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7070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D2E09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031BF5B3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D931D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1BD7E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6237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B0D9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838A5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BF6BC38" w14:textId="77777777">
        <w:trPr>
          <w:cantSplit/>
          <w:trHeight w:val="9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B210" w14:textId="77777777" w:rsidR="00C53107" w:rsidRDefault="00C53107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0959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C66C8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0037D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09129D91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7E45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FF88F" w14:textId="77777777" w:rsidR="00C53107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311D" w14:textId="77777777" w:rsidR="00C53107" w:rsidRDefault="00C531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BCAA0" w14:textId="77777777" w:rsidR="00C53107" w:rsidRPr="00935D4F" w:rsidRDefault="00C531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93297" w14:textId="77777777" w:rsidR="00C53107" w:rsidRDefault="00C531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39FA9BA" w14:textId="77777777" w:rsidR="00C53107" w:rsidRDefault="00C53107" w:rsidP="00CF0E71">
      <w:pPr>
        <w:spacing w:before="40" w:line="276" w:lineRule="auto"/>
        <w:ind w:right="57"/>
        <w:rPr>
          <w:sz w:val="20"/>
        </w:rPr>
      </w:pPr>
    </w:p>
    <w:p w14:paraId="378AECC3" w14:textId="77777777" w:rsidR="00C53107" w:rsidRDefault="00C53107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67A9C6A9" w14:textId="77777777" w:rsidR="00C53107" w:rsidRPr="005D215B" w:rsidRDefault="00C53107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C53107" w14:paraId="618BCB25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728B8" w14:textId="77777777" w:rsidR="00C53107" w:rsidRDefault="00C53107">
            <w:pPr>
              <w:numPr>
                <w:ilvl w:val="0"/>
                <w:numId w:val="4"/>
              </w:num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2073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AAF74" w14:textId="77777777" w:rsidR="00C53107" w:rsidRPr="00B3607C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C80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F0E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E71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A3BA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34AF094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49914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1606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teren, numai cu palete cu diagonală.</w:t>
            </w:r>
          </w:p>
        </w:tc>
      </w:tr>
      <w:tr w:rsidR="00C53107" w14:paraId="523D7065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D3D15" w14:textId="77777777" w:rsidR="00C53107" w:rsidRDefault="00C53107">
            <w:pPr>
              <w:numPr>
                <w:ilvl w:val="0"/>
                <w:numId w:val="4"/>
              </w:num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D250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1B37" w14:textId="77777777" w:rsidR="00C53107" w:rsidRPr="00B3607C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AE42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E5C9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3D83EDB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8668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AF4D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074CA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2D3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A0B996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I  -  V şi firele 1 şi 2 Chitila - Chiajna şi </w:t>
            </w:r>
          </w:p>
          <w:p w14:paraId="4A08E4C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Chiajna - Jilava.</w:t>
            </w:r>
          </w:p>
        </w:tc>
      </w:tr>
      <w:tr w:rsidR="00C53107" w14:paraId="3D7269CB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DC52F" w14:textId="77777777" w:rsidR="00C53107" w:rsidRDefault="00C53107">
            <w:pPr>
              <w:numPr>
                <w:ilvl w:val="0"/>
                <w:numId w:val="4"/>
              </w:num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2648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81AE" w14:textId="77777777" w:rsidR="00C53107" w:rsidRPr="00B3607C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6ECF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Chiajna</w:t>
            </w:r>
          </w:p>
          <w:p w14:paraId="7F9DAA3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76B0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71F0BE3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ED87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330F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1E23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31D9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directă.</w:t>
            </w:r>
          </w:p>
        </w:tc>
      </w:tr>
      <w:tr w:rsidR="00C53107" w14:paraId="2AED52FA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15EF8" w14:textId="77777777" w:rsidR="00C53107" w:rsidRDefault="00C53107">
            <w:pPr>
              <w:numPr>
                <w:ilvl w:val="0"/>
                <w:numId w:val="4"/>
              </w:num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5423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9DD98" w14:textId="77777777" w:rsidR="00C53107" w:rsidRPr="00B3607C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6F14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081206B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directă, </w:t>
            </w:r>
          </w:p>
          <w:p w14:paraId="36981B2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sch.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6995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6315F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0BFE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4+617</w:t>
            </w:r>
          </w:p>
          <w:p w14:paraId="1D2F228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CDA41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DCC7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7933A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  <w:p w14:paraId="04BEE89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D951929" w14:textId="77777777" w:rsidR="00C53107" w:rsidRDefault="00C53107">
      <w:pPr>
        <w:spacing w:before="40" w:after="40" w:line="192" w:lineRule="auto"/>
        <w:ind w:right="57"/>
        <w:rPr>
          <w:sz w:val="20"/>
          <w:lang w:val="en-US"/>
        </w:rPr>
      </w:pPr>
    </w:p>
    <w:p w14:paraId="497F8FF0" w14:textId="77777777" w:rsidR="00C53107" w:rsidRDefault="00C53107" w:rsidP="00F14E3C">
      <w:pPr>
        <w:pStyle w:val="Heading1"/>
        <w:spacing w:line="360" w:lineRule="auto"/>
      </w:pPr>
      <w:r>
        <w:lastRenderedPageBreak/>
        <w:t>LINIA 301 F1</w:t>
      </w:r>
    </w:p>
    <w:p w14:paraId="3DC1BA10" w14:textId="77777777" w:rsidR="00C53107" w:rsidRDefault="00C53107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C53107" w14:paraId="54996B1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C36A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49DE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ADCC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456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C57B0C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724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AE469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9691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13BC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D90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37C2F83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2102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5006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2001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880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7B4465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1F0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1CB1F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A48F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E0A5E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07B6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8D52408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7481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506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17913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E8D9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55AC2D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12B3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39B8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3171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A716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3DC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04886EC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22D8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8D7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3DAC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CDD0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2A771F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DB3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pacing w:val="-10"/>
                <w:sz w:val="20"/>
              </w:rPr>
              <w:t>diag.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63A57AB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4 - 16,</w:t>
            </w:r>
          </w:p>
          <w:p w14:paraId="5E61DD1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1CB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66E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2DF6B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1D44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3E6BE9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CE640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9E8E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90D4F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0614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221730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6CC4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6A4FE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473E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001C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1B98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AA372E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A8531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4769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5D413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59B3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FC1782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B804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22C3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69B4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01084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67F6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0C798B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B0C5D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117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8FF9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F2E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430B12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A181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D49FC7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68B10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C30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296D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186A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A4529C8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9D150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FAC1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92FB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85F0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771E6A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9A81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2A2995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/ 48, 24 / 34, 26 / 36</w:t>
            </w:r>
          </w:p>
          <w:p w14:paraId="02E1FC7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29F5B3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1BB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3C21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A523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1AC1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2C34F7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0B5B3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757E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4753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843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B6A058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D3E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7FFCF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D9F8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F186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8E19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6AD8701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BB056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D0F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B282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DD4B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926E9E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8AA0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CCE87D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</w:t>
            </w:r>
          </w:p>
          <w:p w14:paraId="6A3DDB4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332E0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98A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46AB4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E570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514F044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0F4B9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425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3A582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116C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CD3FD7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F1C3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A3223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3F8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D186E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F18B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F0F78A9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1FDF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D663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6E1F0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6702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F3887D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F30F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78D4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3672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A4DD1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8194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93CCFA7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4D592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044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AE12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41F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E9BDF1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B972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2ACC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209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D1F15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E62B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20352E7A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73214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8FF2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09B5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FFD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07BC86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1E3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100 şi </w:t>
            </w:r>
          </w:p>
          <w:p w14:paraId="6369CEF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57DB2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3F6B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BED32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6B8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357AC073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4D1A5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70D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05E1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374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3FF243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C224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între T.D.J.</w:t>
            </w:r>
          </w:p>
          <w:p w14:paraId="185BB34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44 / 60 şi </w:t>
            </w:r>
          </w:p>
          <w:p w14:paraId="10FA126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097D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DE33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22265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E7B1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A531F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23B2 – 28B2.</w:t>
            </w:r>
          </w:p>
        </w:tc>
      </w:tr>
      <w:tr w:rsidR="00C53107" w14:paraId="39952E0F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CEF3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0B9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1BA8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F5A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B0F66D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7DC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64 </w:t>
            </w:r>
          </w:p>
          <w:p w14:paraId="608A36A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1602AF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E2931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0B4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F76E8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1884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14B2 – 16B2.</w:t>
            </w:r>
          </w:p>
        </w:tc>
      </w:tr>
      <w:tr w:rsidR="00C53107" w14:paraId="0A012E76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4C660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B0AF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FB6F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BCFE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534333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D1AA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41418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3A2A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C00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6F3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C9FD918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01A4A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D764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6320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9A9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5E9762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EA0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6CDA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CE4A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BAA84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3C0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96792F8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2DC8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1371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C04EA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536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DFCB04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F0F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0AED1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556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233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FC3C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5AF6EFF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E2BE7" w14:textId="77777777" w:rsidR="00C53107" w:rsidRDefault="00C53107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27C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D64CA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08A6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C895B6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4E9D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BD25E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2444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13ED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5889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100 ml de la călcâi </w:t>
            </w:r>
          </w:p>
          <w:p w14:paraId="63B6D13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sch. nr. 9 Post Giulești </w:t>
            </w:r>
          </w:p>
          <w:p w14:paraId="77841CB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Post 23.</w:t>
            </w:r>
          </w:p>
          <w:p w14:paraId="224D8E9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1464EE7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Post 23 cu palete galbene </w:t>
            </w:r>
          </w:p>
          <w:p w14:paraId="7F1DCF8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diagonală.</w:t>
            </w:r>
          </w:p>
        </w:tc>
      </w:tr>
    </w:tbl>
    <w:p w14:paraId="2641F758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403D591D" w14:textId="77777777" w:rsidR="00C53107" w:rsidRDefault="00C53107" w:rsidP="007E3B63">
      <w:pPr>
        <w:pStyle w:val="Heading1"/>
        <w:spacing w:line="360" w:lineRule="auto"/>
      </w:pPr>
      <w:r>
        <w:t>LINIA 301 G</w:t>
      </w:r>
    </w:p>
    <w:p w14:paraId="0C90746C" w14:textId="77777777" w:rsidR="00C53107" w:rsidRDefault="00C53107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C53107" w14:paraId="12981C73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F0045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A10E9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79D2D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59BB8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8C3A98C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C598C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D1402BC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9CCF2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85A45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BFAA8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BBE6F6" w14:textId="77777777" w:rsidR="00C53107" w:rsidRDefault="00C53107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966D4AE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81A47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4FFF8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C8F68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6591B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B252FDB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9D699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A9A971A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7A3B363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23 - 31 şi </w:t>
            </w:r>
          </w:p>
          <w:p w14:paraId="7E25A903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1E64F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D0EE2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0D80F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D76C3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3A20356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C53107" w14:paraId="07D86BCA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9FA44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2E17E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149A2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2A1CC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3C5CFB2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DCF88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ACF7584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3DC0C03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5BEBB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2FEA6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003AA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9770A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3B0789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BDDDB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ADA40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38BDD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9631E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03C5AD4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54431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5E916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8BD04D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2F59C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54122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8FE81F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E0387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A3C5D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AB252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7DB45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CA3939F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632562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E0CBA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5AF32B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F89EC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AD948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AD76B5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D90CA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872F7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F68EA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8A429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E0E99DA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11BAF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FDA18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EBC88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3AA3C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6B129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5148A87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E4665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5D59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CCBD7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CCE6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0A57812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C2AE5" w14:textId="77777777" w:rsidR="00C53107" w:rsidRDefault="00C53107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30683A9" w14:textId="77777777" w:rsidR="00C53107" w:rsidRDefault="00C53107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5B698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ADB01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0A3E2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BEBDF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1E4BAC9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31F94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F55FF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2DA65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4ED3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939D157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0C487" w14:textId="77777777" w:rsidR="00C53107" w:rsidRDefault="00C53107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6206BA6" w14:textId="77777777" w:rsidR="00C53107" w:rsidRDefault="00C53107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34CE9BD8" w14:textId="77777777" w:rsidR="00C53107" w:rsidRDefault="00C53107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6D74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CFFFD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568B3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E620E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65AF6D6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E62B3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D30EB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4A36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DE537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69F4286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FCD3" w14:textId="77777777" w:rsidR="00C53107" w:rsidRDefault="00C53107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13B04F1" w14:textId="77777777" w:rsidR="00C53107" w:rsidRDefault="00C53107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966AB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49525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AA348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B7EE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F1B782E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2D42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11BAF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FF932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7A6DD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14952DD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CB54F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DC48D69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26 - 20 </w:t>
            </w:r>
          </w:p>
          <w:p w14:paraId="0871DCB3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C738E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9CEBA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C7BA1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A2F6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CF0D70C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E5B1F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A8902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6D5EA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930B9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A1F0451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92D5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ED56F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EFE47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DECC5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10886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1928377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9D16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1188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859E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D7F0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410EE59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B634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C1EDBFB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0606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5E5D9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FB596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609CB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3C1F2CC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5A73" w14:textId="77777777" w:rsidR="00C53107" w:rsidRDefault="00C53107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CF0A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F5D44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E11A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9CD95C3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224C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B89E4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9FDC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27EF5" w14:textId="77777777" w:rsidR="00C53107" w:rsidRDefault="00C53107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D5424" w14:textId="77777777" w:rsidR="00C53107" w:rsidRDefault="00C5310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28C508F" w14:textId="77777777" w:rsidR="00C53107" w:rsidRDefault="00C53107">
      <w:pPr>
        <w:spacing w:before="40" w:line="192" w:lineRule="auto"/>
        <w:ind w:right="57"/>
        <w:rPr>
          <w:sz w:val="20"/>
        </w:rPr>
      </w:pPr>
    </w:p>
    <w:p w14:paraId="78DED5F9" w14:textId="77777777" w:rsidR="00C53107" w:rsidRDefault="00C53107" w:rsidP="00956F37">
      <w:pPr>
        <w:pStyle w:val="Heading1"/>
        <w:spacing w:line="360" w:lineRule="auto"/>
      </w:pPr>
      <w:r>
        <w:t>LINIA 301 N</w:t>
      </w:r>
    </w:p>
    <w:p w14:paraId="17C3BB8D" w14:textId="77777777" w:rsidR="00C53107" w:rsidRDefault="00C53107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C53107" w14:paraId="20CCC2AA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EE112" w14:textId="77777777" w:rsidR="00C53107" w:rsidRDefault="00C53107">
            <w:pPr>
              <w:numPr>
                <w:ilvl w:val="0"/>
                <w:numId w:val="23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490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6808F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EB59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938E17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F090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AD14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B41F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DC0C0" w14:textId="77777777" w:rsidR="00C53107" w:rsidRPr="00220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457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5B5E9A4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4B997" w14:textId="77777777" w:rsidR="00C53107" w:rsidRDefault="00C53107">
            <w:pPr>
              <w:numPr>
                <w:ilvl w:val="0"/>
                <w:numId w:val="23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0D1C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CF67E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1DE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0AC465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325E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23F60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616A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FB0CD" w14:textId="77777777" w:rsidR="00C53107" w:rsidRPr="00220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E81C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C0F0B1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0873" w14:textId="77777777" w:rsidR="00C53107" w:rsidRDefault="00C53107">
            <w:pPr>
              <w:numPr>
                <w:ilvl w:val="0"/>
                <w:numId w:val="23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E15B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FE80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4649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4F03EAD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623B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4C785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7215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5FEC3" w14:textId="77777777" w:rsidR="00C53107" w:rsidRPr="00220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4C9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C1711B3" w14:textId="77777777" w:rsidR="00C53107" w:rsidRPr="00474FB0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C53107" w14:paraId="437A5E17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9765B" w14:textId="77777777" w:rsidR="00C53107" w:rsidRDefault="00C53107">
            <w:pPr>
              <w:numPr>
                <w:ilvl w:val="0"/>
                <w:numId w:val="23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445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0C22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5385E" w14:textId="77777777" w:rsidR="00C53107" w:rsidRDefault="00C53107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0706510" w14:textId="77777777" w:rsidR="00C53107" w:rsidRDefault="00C53107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1D47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38F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4FA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346B4" w14:textId="77777777" w:rsidR="00C53107" w:rsidRPr="00220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C587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316C2EC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86D40" w14:textId="77777777" w:rsidR="00C53107" w:rsidRDefault="00C53107">
            <w:pPr>
              <w:numPr>
                <w:ilvl w:val="0"/>
                <w:numId w:val="23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4025F" w14:textId="77777777" w:rsidR="00C53107" w:rsidRDefault="00C53107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BD359" w14:textId="77777777" w:rsidR="00C53107" w:rsidRDefault="00C53107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D931" w14:textId="77777777" w:rsidR="00C53107" w:rsidRDefault="00C53107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4212B" w14:textId="77777777" w:rsidR="00C53107" w:rsidRPr="00E4222D" w:rsidRDefault="00C53107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0E59258C" w14:textId="77777777" w:rsidR="00C53107" w:rsidRPr="00E4222D" w:rsidRDefault="00C53107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0D0224CF" w14:textId="77777777" w:rsidR="00C53107" w:rsidRPr="00E4222D" w:rsidRDefault="00C53107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264ACE7A" w14:textId="77777777" w:rsidR="00C53107" w:rsidRDefault="00C53107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FD76B" w14:textId="77777777" w:rsidR="00C53107" w:rsidRDefault="00C53107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7E716" w14:textId="77777777" w:rsidR="00C53107" w:rsidRDefault="00C53107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8E7D9" w14:textId="77777777" w:rsidR="00C53107" w:rsidRPr="0022092F" w:rsidRDefault="00C53107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333CB" w14:textId="77777777" w:rsidR="00C53107" w:rsidRDefault="00C53107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14CE42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098D8" w14:textId="77777777" w:rsidR="00C53107" w:rsidRDefault="00C53107">
            <w:pPr>
              <w:numPr>
                <w:ilvl w:val="0"/>
                <w:numId w:val="23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490C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20061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288E" w14:textId="77777777" w:rsidR="00C53107" w:rsidRDefault="00C53107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1CCF0" w14:textId="77777777" w:rsidR="00C53107" w:rsidRDefault="00C53107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00F0B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DFC9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7C9B" w14:textId="77777777" w:rsidR="00C53107" w:rsidRPr="00220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BFAB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7DC885DC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90762" w14:textId="77777777" w:rsidR="00C53107" w:rsidRDefault="00C53107">
            <w:pPr>
              <w:numPr>
                <w:ilvl w:val="0"/>
                <w:numId w:val="23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CE6F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5635333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AF2F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7BEB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126CCCF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0396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7398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6B58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D7F4" w14:textId="77777777" w:rsidR="00C53107" w:rsidRPr="00220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2671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7AE4A175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439D8" w14:textId="77777777" w:rsidR="00C53107" w:rsidRDefault="00C53107">
            <w:pPr>
              <w:numPr>
                <w:ilvl w:val="0"/>
                <w:numId w:val="23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BBCC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5152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A29C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392092C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AAE1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BE54FC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200E0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84FC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DDFD" w14:textId="77777777" w:rsidR="00C53107" w:rsidRPr="00220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5F21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0130E8D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26E490E5" w14:textId="77777777" w:rsidR="00C53107" w:rsidRDefault="00C53107" w:rsidP="007F72A5">
      <w:pPr>
        <w:pStyle w:val="Heading1"/>
        <w:spacing w:line="360" w:lineRule="auto"/>
      </w:pPr>
      <w:r>
        <w:t>LINIA 301 O</w:t>
      </w:r>
    </w:p>
    <w:p w14:paraId="2997599D" w14:textId="77777777" w:rsidR="00C53107" w:rsidRDefault="00C53107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53107" w14:paraId="3A5D8802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5AD42" w14:textId="77777777" w:rsidR="00C53107" w:rsidRDefault="00C53107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92E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52854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8C1A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223A2B2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5C72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5795D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D8AA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BEB8C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8486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40FC31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7753E" w14:textId="77777777" w:rsidR="00C53107" w:rsidRDefault="00C53107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8E1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BAAE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67E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B4FAF5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16D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51033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4E4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75DF3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C10D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08D2BB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CADF5" w14:textId="77777777" w:rsidR="00C53107" w:rsidRDefault="00C53107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A975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C26CA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8F2D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56790BA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1E98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3627C4C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6BCD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558F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2A5C3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2638" w14:textId="77777777" w:rsidR="00C53107" w:rsidRDefault="00C53107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350C36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624E" w14:textId="77777777" w:rsidR="00C53107" w:rsidRDefault="00C53107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EF4B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15E3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4586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C00C82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A69D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B8C0EE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FEDE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73C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746B3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01DB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40795CF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54306" w14:textId="77777777" w:rsidR="00C53107" w:rsidRDefault="00C53107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919A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987F7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CAF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6BA48DC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08EB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BCF168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F5CE1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B13E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81F9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0D5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3FB534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E4C3" w14:textId="77777777" w:rsidR="00C53107" w:rsidRDefault="00C53107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7006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66686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801F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1E1228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7345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A9EF10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06437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7C4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A8C83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D3EB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1A5C60A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E853" w14:textId="77777777" w:rsidR="00C53107" w:rsidRDefault="00C53107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87DE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319B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2D89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1F6C8F3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F3A2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D279A3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480A9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881D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A535A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5E4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B9A185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Acces la linia 11 D.</w:t>
            </w:r>
          </w:p>
        </w:tc>
      </w:tr>
      <w:tr w:rsidR="00C53107" w14:paraId="1EC569B3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B12B9" w14:textId="77777777" w:rsidR="00C53107" w:rsidRDefault="00C53107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A19A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D851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669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61CB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098C0B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53E30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F82E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3B4C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9D9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603630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FBF3D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1A, 2A și 1D.</w:t>
            </w:r>
          </w:p>
        </w:tc>
      </w:tr>
      <w:tr w:rsidR="00C53107" w14:paraId="71E892AB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4CA87" w14:textId="77777777" w:rsidR="00C53107" w:rsidRDefault="00C53107">
            <w:pPr>
              <w:numPr>
                <w:ilvl w:val="0"/>
                <w:numId w:val="1"/>
              </w:numPr>
              <w:tabs>
                <w:tab w:val="clear" w:pos="284"/>
              </w:tabs>
              <w:spacing w:before="120" w:after="120"/>
              <w:ind w:left="22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4FF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B0E4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E111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184C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porți-unea cuprin-</w:t>
            </w:r>
          </w:p>
          <w:p w14:paraId="3D5FAAB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să între sch. 106 și TDJ </w:t>
            </w:r>
          </w:p>
          <w:p w14:paraId="1A2457C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8B426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418D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A5790" w14:textId="77777777" w:rsidR="00C53107" w:rsidRPr="00F1029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E62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A38B3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de la linia 2D la liniile 11D </w:t>
            </w:r>
          </w:p>
          <w:p w14:paraId="43215C8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2 Centură st. București Basarab.</w:t>
            </w:r>
          </w:p>
        </w:tc>
      </w:tr>
    </w:tbl>
    <w:p w14:paraId="024F9739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58CAA0D6" w14:textId="77777777" w:rsidR="00C53107" w:rsidRDefault="00C53107" w:rsidP="003260D9">
      <w:pPr>
        <w:pStyle w:val="Heading1"/>
        <w:spacing w:line="360" w:lineRule="auto"/>
      </w:pPr>
      <w:r>
        <w:t>LINIA 301 P</w:t>
      </w:r>
    </w:p>
    <w:p w14:paraId="7089141F" w14:textId="77777777" w:rsidR="00C53107" w:rsidRDefault="00C53107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C53107" w14:paraId="12F75EF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5D60E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CD67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194A1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F9E6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28CE54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CB6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1CD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C1A1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182B3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FC8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0FFF8E7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241A8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9867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A778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90C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97B97E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631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B2BD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E88F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930BE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A7A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33D73A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C9AB3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78445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A0A3B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757F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8DF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DABF3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A48B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57519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9F76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2B4200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C53107" w:rsidRPr="00A8307A" w14:paraId="2BB67C3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A8F9C" w14:textId="77777777" w:rsidR="00C53107" w:rsidRPr="00A75A00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40127" w14:textId="77777777" w:rsidR="00C53107" w:rsidRPr="00A8307A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18D3" w14:textId="77777777" w:rsidR="00C53107" w:rsidRPr="00A8307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E207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40BFFF1F" w14:textId="77777777" w:rsidR="00C53107" w:rsidRPr="00A8307A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213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592AB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88E9A" w14:textId="77777777" w:rsidR="00C53107" w:rsidRPr="00A8307A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373AC" w14:textId="77777777" w:rsidR="00C53107" w:rsidRPr="00A8307A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98380" w14:textId="77777777" w:rsidR="00C53107" w:rsidRPr="00A8307A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2A5B4D3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7AEF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E477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06134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D5A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333AC96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E3F4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61DF4B9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6308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80F0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69489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CF66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D901C8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6A93E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777E8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DB99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827A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7268F9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007E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81BCD2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B5A9F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0315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2D869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184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C53107" w14:paraId="2672477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3EC1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E4D4D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85EFB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C57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B84FB1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1816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9EE944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A45C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4883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9748C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1A4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3182C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C53107" w14:paraId="5FAD22C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49F0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4325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BCCE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406E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5CA6EA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35A6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75B0E10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F802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52C7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671A5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2A02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17EB5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C53107" w14:paraId="787E99B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C1DF6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2EE6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00CC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8AB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EB885C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1B6B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EFBF2A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F9BF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EC38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8276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CA4B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2789F2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C53107" w14:paraId="4FBA1AF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C2008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93DF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697FE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1DE2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573D00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FE12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16C60E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DE39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2079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A8BAB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E82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A83E40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CEFC8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C53107" w14:paraId="732ECB4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A16E1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C8DB4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515AB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34C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50FD46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50A4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879085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464289D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EBD79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77F8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5580F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0106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A1971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C53107" w14:paraId="2D7B67E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99F9C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D19AE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F2BA4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D6C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4B1132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8392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FF638C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E1F49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3154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50663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2CE8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F0993E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C53107" w14:paraId="57EE54C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E9755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8679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ADB2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B420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791FC5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B373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35D1A14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5F7E4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3B56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0682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9E1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37A62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C53107" w14:paraId="04BB7570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62C21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7DAC9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120F8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A9CA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BD9060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972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C399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B31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EC349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6B57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4F7605B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504CF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38BD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B85B3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4F21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028B39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FD56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72B50F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E37E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4B6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1320B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B89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08B8EF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C53107" w14:paraId="36F0EE3D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874BA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2CC19" w14:textId="77777777" w:rsidR="00C53107" w:rsidRDefault="00C53107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CD4B0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85C9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84437D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DFA2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513ABD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393D2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AB4C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402A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8472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DD757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C53107" w14:paraId="5DFC4111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6BFB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638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55E93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9F9E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114FE3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96204" w14:textId="77777777" w:rsidR="00C53107" w:rsidRDefault="00C53107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0EE20BB9" w14:textId="77777777" w:rsidR="00C53107" w:rsidRDefault="00C53107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10E86AA3" w14:textId="77777777" w:rsidR="00C53107" w:rsidRDefault="00C53107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FAC0F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881C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8AB2F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BDA8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DCF83F0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90DF5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2F3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430E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2848" w14:textId="77777777" w:rsidR="00C53107" w:rsidRDefault="00C53107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447134D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4604D80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12A3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31C478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186B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CB0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1660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62F4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2A5C30E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57848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46A2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27B8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5979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796066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F6E6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0BA99D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BB646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82F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9B213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1430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5ACCC8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8C38E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305C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0E840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AB3FF" w14:textId="77777777" w:rsidR="00C53107" w:rsidRDefault="00C53107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CA801D2" w14:textId="77777777" w:rsidR="00C53107" w:rsidRDefault="00C53107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ABA5F" w14:textId="77777777" w:rsidR="00C53107" w:rsidRDefault="00C53107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7AC8357" w14:textId="77777777" w:rsidR="00C53107" w:rsidRDefault="00C53107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75642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4D78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1132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5DE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DBEE44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FCCBD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E12D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604C4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1DB2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1A1912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710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F3BA87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A499A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65C2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41C0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926B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1BB26BA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8D25B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AE75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9DF3B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5A01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3DC75E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3813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AA22A6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5795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6F3F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999C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3BCB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E364336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95F3F" w14:textId="77777777" w:rsidR="00C53107" w:rsidRDefault="00C53107">
            <w:pPr>
              <w:numPr>
                <w:ilvl w:val="0"/>
                <w:numId w:val="24"/>
              </w:numPr>
              <w:spacing w:before="120" w:after="120"/>
              <w:ind w:hanging="10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7DE2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ADEC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9FC0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6370C8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7C13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DED8EE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78C1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5648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F1FEF" w14:textId="77777777" w:rsidR="00C53107" w:rsidRPr="001B37B8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DBD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2BD375F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7BD16C26" w14:textId="77777777" w:rsidR="00C53107" w:rsidRDefault="00C53107" w:rsidP="004F6534">
      <w:pPr>
        <w:pStyle w:val="Heading1"/>
        <w:spacing w:line="360" w:lineRule="auto"/>
      </w:pPr>
      <w:r>
        <w:lastRenderedPageBreak/>
        <w:t>LINIA 700</w:t>
      </w:r>
    </w:p>
    <w:p w14:paraId="2C2EF56D" w14:textId="77777777" w:rsidR="00C53107" w:rsidRDefault="00C53107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C53107" w14:paraId="422F7164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A27BF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3995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497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565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FC4333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256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017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F330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59CF7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3682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8A13428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DDF46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B410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A265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F8E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A55529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F40A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11F6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F4E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73CF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B3FF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6AFA069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AA512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B626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F27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4B26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D2CAD8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8D50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22D7D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7DF1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390C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44F3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AF99E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11 şi 12.</w:t>
            </w:r>
          </w:p>
        </w:tc>
      </w:tr>
      <w:tr w:rsidR="00C53107" w14:paraId="43DB36AC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9BB28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DAD4B" w14:textId="77777777" w:rsidR="00C53107" w:rsidRDefault="00C53107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E0631" w14:textId="77777777" w:rsidR="00C53107" w:rsidRDefault="00C53107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04783" w14:textId="77777777" w:rsidR="00C53107" w:rsidRDefault="00C53107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451E4" w14:textId="77777777" w:rsidR="00C53107" w:rsidRPr="00E4222D" w:rsidRDefault="00C53107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2EF687D9" w14:textId="77777777" w:rsidR="00C53107" w:rsidRPr="00E4222D" w:rsidRDefault="00C53107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42C65883" w14:textId="77777777" w:rsidR="00C53107" w:rsidRPr="00E4222D" w:rsidRDefault="00C53107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4E3E7AC5" w14:textId="77777777" w:rsidR="00C53107" w:rsidRDefault="00C53107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8C7F5" w14:textId="77777777" w:rsidR="00C53107" w:rsidRDefault="00C53107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ED86" w14:textId="77777777" w:rsidR="00C53107" w:rsidRDefault="00C53107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4209F" w14:textId="77777777" w:rsidR="00C53107" w:rsidRDefault="00C53107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43FAB" w14:textId="77777777" w:rsidR="00C53107" w:rsidRDefault="00C53107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5C27902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3D20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C9E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424C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447F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8CA1F8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96D5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9548BE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7187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1A1D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439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D13E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0A8DD4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942FA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B576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B11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A41F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8E1FB7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265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C63E75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F71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D70C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C049D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9ED1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FED7B2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DAB6E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6957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1013A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8BF7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DF56D2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94AD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61699DA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17AA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2A23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6AA9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580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78FACB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98BA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D53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54B71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C166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1D52E6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251A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8E4616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13 și 21 </w:t>
            </w:r>
          </w:p>
          <w:p w14:paraId="6C7929B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635D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AD9C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2606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9C5A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088295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2ED83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711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44EAD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10D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0D2320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A85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1, </w:t>
            </w:r>
          </w:p>
          <w:p w14:paraId="1804CB0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 şi 27 </w:t>
            </w:r>
          </w:p>
          <w:p w14:paraId="0AEC9E3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F387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10C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FBE66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829C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767971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5B05D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BB28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ED1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31FE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3DB189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C0E0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4DCC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F7A9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F4A9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CC11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EC360D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C5F77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39B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DE106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57D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82D3AA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F3D0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22</w:t>
            </w:r>
          </w:p>
          <w:p w14:paraId="41453020" w14:textId="77777777" w:rsidR="00C53107" w:rsidRPr="00B401EA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41BC3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9BD0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6011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EFF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615857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72C50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BDDF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0267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FE71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100301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F0E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14</w:t>
            </w:r>
          </w:p>
          <w:p w14:paraId="1620870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867A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DBBF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29C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CADD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21F38F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F06B2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9EE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DAFC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D79A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140C80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6452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4BD8B5A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92A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27D6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20B3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4662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C53107" w14:paraId="518BCFB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A0772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C697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FE41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4DF6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194B397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7D21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5974542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CA62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EB4B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74060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D546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C53107" w14:paraId="2B15584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D0A61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161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24B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DF28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7D1CE6C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F193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  <w:p w14:paraId="1C065B0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inclu-</w:t>
            </w:r>
          </w:p>
          <w:p w14:paraId="3ADEB01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599E7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DF3F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4CAF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AE16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29DC47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85004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29A7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DDF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ED1F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Mogoșoaia - </w:t>
            </w:r>
          </w:p>
          <w:p w14:paraId="474A32B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8A0F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3578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BA4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13+071</w:t>
            </w:r>
          </w:p>
          <w:p w14:paraId="4CA4D0C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AFE1E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3C73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0B7B6F5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81560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EA8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A110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C77D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007F1AD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5CE4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2C4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B2EE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  <w:p w14:paraId="4B33E4A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7E177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634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1AD81F7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4BCD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7C03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593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9A59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1C1363E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90E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BE56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C55D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3B76069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71DB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B563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6ACECE1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B6F18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1D04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DE47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F234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Fierbinţi</w:t>
            </w:r>
          </w:p>
          <w:p w14:paraId="7538702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40F9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7ECC1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5F1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79B7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624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323083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47C9B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D07B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664E0DA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E005A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06A3E" w14:textId="77777777" w:rsidR="00C53107" w:rsidRDefault="00C53107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5EC8956D" w14:textId="77777777" w:rsidR="00C53107" w:rsidRDefault="00C53107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96CA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B599A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9559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6A6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EF3F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5DFC04C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E7DD1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DAD5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58+500</w:t>
            </w:r>
          </w:p>
          <w:p w14:paraId="225FCA7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BB0D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C5A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3C866387" w14:textId="77777777" w:rsidR="00C53107" w:rsidRPr="008A1A04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F82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B0C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7F21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A1D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36DE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55D53C9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FC8D8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C0B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63+720</w:t>
            </w:r>
          </w:p>
          <w:p w14:paraId="7164FEF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700A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81FA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</w:rPr>
              <w:t>Hm Armășești –</w:t>
            </w:r>
          </w:p>
          <w:p w14:paraId="06E3125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3C18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AEF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BEB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F25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972C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804 se va citi poziția Km 48+170 – 55+000</w:t>
            </w:r>
          </w:p>
        </w:tc>
      </w:tr>
      <w:tr w:rsidR="00C53107" w14:paraId="405D040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185AD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2397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135+550</w:t>
            </w:r>
          </w:p>
          <w:p w14:paraId="6E93F26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8627E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516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Ruşeţu -</w:t>
            </w:r>
          </w:p>
          <w:p w14:paraId="727B40F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7846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FC420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3F5E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CAD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34B5" w14:textId="77777777" w:rsidR="00C53107" w:rsidRPr="00C20CA5" w:rsidRDefault="00C5310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E3AC9D0" w14:textId="77777777" w:rsidR="00C53107" w:rsidRPr="00EB107D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3B08D4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08E15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79A0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D4661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1BB6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7630034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BEF2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E13666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BEA6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BAC9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7C68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9494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1CB66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8F760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 st. Făurei, Cap X.</w:t>
            </w:r>
          </w:p>
        </w:tc>
      </w:tr>
      <w:tr w:rsidR="00C53107" w14:paraId="542CA8C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83A8D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B0CB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4902912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8CFD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B6BE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2C733E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(zonă aparate de cale Cap X aferente </w:t>
            </w:r>
          </w:p>
          <w:p w14:paraId="6F1F955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E63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9356E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37CF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D54C3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9988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13, 19, 25 </w:t>
            </w:r>
          </w:p>
          <w:p w14:paraId="088E3FA7" w14:textId="77777777" w:rsidR="00C53107" w:rsidRPr="00C401D9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35 Cap X. </w:t>
            </w:r>
          </w:p>
        </w:tc>
      </w:tr>
      <w:tr w:rsidR="00C53107" w14:paraId="3D173A7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F211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5CF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4C4C1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CE31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Brăila</w:t>
            </w:r>
          </w:p>
          <w:p w14:paraId="18211EC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  <w:p w14:paraId="49A5C8E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– expedieri </w:t>
            </w:r>
          </w:p>
          <w:p w14:paraId="78180F6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5D3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7ED25B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C793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A1A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11EE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B281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Afectrează intrări – ieşiri la liniile 5 – 7 </w:t>
            </w:r>
          </w:p>
          <w:p w14:paraId="609E89B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C53107" w14:paraId="6CBE77B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B4F35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8BE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189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D61B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BD71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887F7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5086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230+200</w:t>
            </w:r>
          </w:p>
          <w:p w14:paraId="6970A3B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6BD0A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EFCA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707E37C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038F67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603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439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E223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Vădeni</w:t>
            </w:r>
          </w:p>
          <w:p w14:paraId="72E35A4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BBF9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8C1131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250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78F4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7BCC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A154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9AA9DA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52EACFA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ECB0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241+300</w:t>
            </w:r>
          </w:p>
          <w:p w14:paraId="7EAF03E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5E8F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5E83" w14:textId="77777777" w:rsidR="00C53107" w:rsidRDefault="00C53107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2D31C16D" w14:textId="77777777" w:rsidR="00C53107" w:rsidRDefault="00C53107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6338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4E14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3ED1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C368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5578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43762A7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6E9C1B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977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B94E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B9A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2E0F33A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DAE6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7FD8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188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246+100</w:t>
            </w:r>
          </w:p>
          <w:p w14:paraId="606430F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6F90C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D3D97" w14:textId="77777777" w:rsidR="00C53107" w:rsidRPr="00C20CA5" w:rsidRDefault="00C53107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BB0A9FC" w14:textId="77777777" w:rsidR="00C53107" w:rsidRPr="00EB107D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1A71AF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3C99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8ED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0FCC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CD5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189E605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CC5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DC6CEB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645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64F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CD9AD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7B76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7A410D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26A57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6 - 8.</w:t>
            </w:r>
          </w:p>
        </w:tc>
      </w:tr>
      <w:tr w:rsidR="00C53107" w14:paraId="18A24DB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1D032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C19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AA26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440C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1624E1F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DF2E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C5CAC3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8609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AF8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1DF1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968D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Afectează intrări - ieşiri </w:t>
            </w:r>
          </w:p>
          <w:p w14:paraId="5798B69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C53107" w14:paraId="760C25E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C7DE3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327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B30F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2218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172C77C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B06F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7C4657F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87B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7F0A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86F4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594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4A8BCA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596EC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</w:t>
            </w:r>
          </w:p>
          <w:p w14:paraId="19FC105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primiri-expedieri Cap Y.</w:t>
            </w:r>
          </w:p>
        </w:tc>
      </w:tr>
      <w:tr w:rsidR="00C53107" w14:paraId="15450F5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287A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5A47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3426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6FC8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507286B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79D0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3D411C3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46D0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99D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56A0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EE3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C7E01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ECB4F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1 - 8 </w:t>
            </w:r>
          </w:p>
          <w:p w14:paraId="38E71CB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C53107" w14:paraId="4933A05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504E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76FB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4AB5A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4B3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7CA7C38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4463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68CB6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0F1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BB6D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27B1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351946E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C0BC3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6 - 8  </w:t>
            </w:r>
          </w:p>
          <w:p w14:paraId="6E0176B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C53107" w14:paraId="1D76360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C335A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AF18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11FE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2135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74DC1D5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F33D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42AF3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08B7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21563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B5EA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61DB889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139A7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7 - 8  </w:t>
            </w:r>
          </w:p>
          <w:p w14:paraId="1119950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C53107" w14:paraId="35B918C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3B59C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004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99FD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36B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Filești</w:t>
            </w:r>
          </w:p>
          <w:p w14:paraId="487F8A2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3314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călcâi sch. 12 la </w:t>
            </w:r>
          </w:p>
          <w:p w14:paraId="29E5BB4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F11EC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773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DECE0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0A1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E500CF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0E0A9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3, 4 și 6 Cap Y și peste sch. 16, 18 și TDJ 22/24.</w:t>
            </w:r>
          </w:p>
        </w:tc>
      </w:tr>
      <w:tr w:rsidR="00C53107" w14:paraId="165154A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93111" w14:textId="77777777" w:rsidR="00C53107" w:rsidRDefault="00C53107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C09F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6B8F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3E2E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Galaţi Călători</w:t>
            </w:r>
          </w:p>
          <w:p w14:paraId="6145AB9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38AC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E6FA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EEF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06EF3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30A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DE132D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369363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</w:tbl>
    <w:p w14:paraId="4928D2B2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6D8032B2" w14:textId="77777777" w:rsidR="00C53107" w:rsidRDefault="00C53107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6A25D870" w14:textId="77777777" w:rsidR="00C53107" w:rsidRDefault="00C53107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C53107" w14:paraId="43A585EF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319B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4D6E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47232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DB6B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576659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3272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1A27F0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31EF0FC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D50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3730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06719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0139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7C0B6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CD505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3B8F299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7E3B4A7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C53107" w14:paraId="72A3D240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00AA6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5609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617C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69E7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438A6C4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0EA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964DAB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3D2860F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D01E7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EE5C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6ACA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AB86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150116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67B907D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406EB85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C53107" w14:paraId="60A771CC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D4DE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4069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7CFE973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B0AD7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BC46E" w14:textId="77777777" w:rsidR="00C53107" w:rsidRDefault="00C53107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40B8023" w14:textId="77777777" w:rsidR="00C53107" w:rsidRDefault="00C53107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F7FD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7BBE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AA7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C389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E3CBB" w14:textId="77777777" w:rsidR="00C53107" w:rsidRPr="006A2576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7D3CA33A" w14:textId="77777777" w:rsidR="00C53107" w:rsidRPr="006A2576" w:rsidRDefault="00C53107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1A4EEB59" w14:textId="77777777" w:rsidR="00C53107" w:rsidRDefault="00C53107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4FB18457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58F5B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94D4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25B697F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11CF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15D6B" w14:textId="77777777" w:rsidR="00C53107" w:rsidRDefault="00C53107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86F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CB62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50E5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442CD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37D7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31D1139C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E155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710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0C0778F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DB9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01D7A" w14:textId="77777777" w:rsidR="00C53107" w:rsidRDefault="00C53107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7A13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C6C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31B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3D04E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B0FF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1AECBCFE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A1214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461E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5AECD68C" w14:textId="77777777" w:rsidR="00C53107" w:rsidRDefault="00C53107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FADF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1FF9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729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1FAE6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3522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35ABD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CE3D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3F91771C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B1D9E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BDE0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17906C8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0FE0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EB4E7" w14:textId="77777777" w:rsidR="00C53107" w:rsidRPr="001904F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ED1A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649C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97AF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CB0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F335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C53107" w14:paraId="12DD146A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3333B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131E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7084521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E4121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563B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FE77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03EC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49A0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5DAA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1357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42DC4C4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4D57D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EF1F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4675EE4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915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C2F4A" w14:textId="77777777" w:rsidR="00C53107" w:rsidRPr="00DA3842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F24E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808BD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40B7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773D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3189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5C3D091" w14:textId="77777777" w:rsidR="00C53107" w:rsidRDefault="00C53107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242537D9" w14:textId="77777777" w:rsidR="00C53107" w:rsidRDefault="00C53107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310C3192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6644F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2E67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74F147A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72111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C80F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D2E6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9B34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F9BC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448F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B1A49" w14:textId="77777777" w:rsidR="00C53107" w:rsidRPr="00175A24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24EBBA55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679B8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4CD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0F792C3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174AC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5C3A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96F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0401A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7F74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5D309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9FE4" w14:textId="77777777" w:rsidR="00C53107" w:rsidRPr="00175A24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2B38F1A3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81F52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62CC0" w14:textId="77777777" w:rsidR="00C53107" w:rsidRDefault="00C53107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F7411" w14:textId="77777777" w:rsidR="00C53107" w:rsidRDefault="00C53107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48CBE" w14:textId="77777777" w:rsidR="00C53107" w:rsidRDefault="00C53107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79481C6D" w14:textId="77777777" w:rsidR="00C53107" w:rsidRDefault="00C53107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785C5" w14:textId="77777777" w:rsidR="00C53107" w:rsidRDefault="00C53107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A53C04B" w14:textId="77777777" w:rsidR="00C53107" w:rsidRDefault="00C53107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4BC09" w14:textId="77777777" w:rsidR="00C53107" w:rsidRDefault="00C53107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E875A" w14:textId="77777777" w:rsidR="00C53107" w:rsidRDefault="00C53107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589F" w14:textId="77777777" w:rsidR="00C53107" w:rsidRPr="001304AF" w:rsidRDefault="00C53107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85D4" w14:textId="77777777" w:rsidR="00C53107" w:rsidRDefault="00C53107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5C20D74" w14:textId="77777777" w:rsidR="00C53107" w:rsidRDefault="00C53107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8AE326" w14:textId="77777777" w:rsidR="00C53107" w:rsidRPr="00175A24" w:rsidRDefault="00C53107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C53107" w14:paraId="49F38A3E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C2F8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8C3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F12CC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E1A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D8D3FF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F74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E07FA6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DE22A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A273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E7D02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EB06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AD186B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297ED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C53107" w14:paraId="5A23F815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B56B3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D34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A10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8F9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58EF921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5EB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715190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CE75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40CB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8719F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B899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3EA8C3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1148D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C53107" w14:paraId="038FC040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11C44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61FF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60B1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47DE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F974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B8930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ABCB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6A26C73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58A3B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4DFF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203851A2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F045B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6FE3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74B4223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12000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5644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4240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6D12C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35A6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FFDF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601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2656D0A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06515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2971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A491B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37A2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582393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769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74A6DAD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54F9B" w14:textId="77777777" w:rsidR="00C53107" w:rsidRPr="00CA3079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BB27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722C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ACE0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3EF171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C53107" w14:paraId="542446A8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FB969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8DF1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4C2254A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5B34D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C72C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21B3186" w14:textId="77777777" w:rsidR="00C53107" w:rsidRPr="00180EA2" w:rsidRDefault="00C53107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7D29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073C" w14:textId="77777777" w:rsidR="00C53107" w:rsidRPr="00CA3079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D3F8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9B58B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6572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08991A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18A6DAC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C53107" w14:paraId="1F1DD1B4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7B9E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E150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A2D20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1EE3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C0C28F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C710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92FEC" w14:textId="77777777" w:rsidR="00C53107" w:rsidRPr="00CA3079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5FC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2D37367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1B05A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731D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506B2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D2AE99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512C5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C53107" w14:paraId="1B6388C0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2BBA8" w14:textId="77777777" w:rsidR="00C53107" w:rsidRDefault="00C53107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10F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6CEDE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AF86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C77AA5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F4E5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5CFCF49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6F3FF2E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7AFDE" w14:textId="77777777" w:rsidR="00C53107" w:rsidRPr="00CA3079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280A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DAE67" w14:textId="77777777" w:rsidR="00C53107" w:rsidRPr="001304AF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8804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E8F16D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326BFC2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73B5AABA" w14:textId="77777777" w:rsidR="00C53107" w:rsidRPr="00B71446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5481E5DF" w14:textId="77777777" w:rsidR="00C53107" w:rsidRDefault="00C53107">
      <w:pPr>
        <w:tabs>
          <w:tab w:val="left" w:pos="6382"/>
        </w:tabs>
        <w:rPr>
          <w:sz w:val="20"/>
        </w:rPr>
      </w:pPr>
    </w:p>
    <w:p w14:paraId="3A2616D9" w14:textId="77777777" w:rsidR="00C53107" w:rsidRDefault="00C53107" w:rsidP="00F0370D">
      <w:pPr>
        <w:pStyle w:val="Heading1"/>
        <w:spacing w:line="360" w:lineRule="auto"/>
      </w:pPr>
      <w:r>
        <w:t>LINIA 800</w:t>
      </w:r>
    </w:p>
    <w:p w14:paraId="6247643D" w14:textId="77777777" w:rsidR="00C53107" w:rsidRDefault="00C53107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C53107" w14:paraId="0EB213C7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D5718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312E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80F70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52364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ABB75C9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2A4A6" w14:textId="77777777" w:rsidR="00C53107" w:rsidRDefault="00C5310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314E5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595E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5349B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00F26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27D0DDF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D6D24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40F297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77600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6D49D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68F7533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F5591" w14:textId="77777777" w:rsidR="00C53107" w:rsidRDefault="00C5310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2828D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74433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01E5C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99459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C453183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A014B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09FEB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3D603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5EA2F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145F6A5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41599" w14:textId="77777777" w:rsidR="00C53107" w:rsidRDefault="00C5310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D5996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2A284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15F51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29D8F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E36FCF" w14:textId="77777777" w:rsidR="00C53107" w:rsidRDefault="00C53107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C53107" w:rsidRPr="00A8307A" w14:paraId="4EBE376B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95C37" w14:textId="77777777" w:rsidR="00C53107" w:rsidRPr="00A75A00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35392" w14:textId="77777777" w:rsidR="00C53107" w:rsidRPr="00A8307A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9B43E" w14:textId="77777777" w:rsidR="00C53107" w:rsidRPr="00A8307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4B52B" w14:textId="77777777" w:rsidR="00C53107" w:rsidRPr="00A8307A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727BC" w14:textId="77777777" w:rsidR="00C53107" w:rsidRDefault="00C5310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93C2D77" w14:textId="77777777" w:rsidR="00C53107" w:rsidRDefault="00C5310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04A903BA" w14:textId="77777777" w:rsidR="00C53107" w:rsidRDefault="00C5310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300B3B6" w14:textId="77777777" w:rsidR="00C53107" w:rsidRDefault="00C5310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B2F5A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44831" w14:textId="77777777" w:rsidR="00C53107" w:rsidRPr="00A8307A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257FE" w14:textId="77777777" w:rsidR="00C53107" w:rsidRPr="00A8307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67D18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89E90C" w14:textId="77777777" w:rsidR="00C53107" w:rsidRPr="00A8307A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C53107" w14:paraId="42194CC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0D757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20BC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D625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5FECA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573C71D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70EA8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6F2A118E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05C36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E658D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9536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FAEE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407CAE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38A11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A038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3495B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1E6B3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C352B" w14:textId="77777777" w:rsidR="00C53107" w:rsidRDefault="00C53107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920B226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3BA3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FC24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93AE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A400B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9A8908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0B346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A61B7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388CB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38905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C6446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BB01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5EC9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1D417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4687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4D4132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D123D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1726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5EEB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94B5D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2180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08DC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FC632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32F36A0B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07D4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13611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B9AA9D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8500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35E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7B8A3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3228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F67CE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E4BD7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3047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DDF9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6C8D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9947EC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E68F562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C53107" w14:paraId="728AB37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24CB0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BC87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508C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EBF8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84C28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63D0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EEC3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FA4A1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B7CA5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499CB4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0DB2A1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C53107" w14:paraId="56B24CC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A210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D24BD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75A33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C33D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C91D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4F3A5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406C3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4508F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38977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A6D7C76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4C99BA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C53107" w14:paraId="1BF35FB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7A6AA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88B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6E731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00F4D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7E84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7D1A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A26B7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ECE8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C637C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2178C4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22E68B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C53107" w14:paraId="7ADAD4A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B43F2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A86A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CE2E1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9147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2BD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1EF0587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3E53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A402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C0DB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4937B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4C5E3A9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E3948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854C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5B2A078D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0865C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64F7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1472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5A77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2632B" w14:textId="77777777" w:rsidR="00C53107" w:rsidRDefault="00C53107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7D133D96" w14:textId="77777777" w:rsidR="00C53107" w:rsidRDefault="00C53107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EA2F1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DF6B5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4158ED7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AC5F0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8778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E7319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65FD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07BF87EF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E9A50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DBA2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0B743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14733DEA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AF2CE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1968A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0DF21DD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AFD6C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8D02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56F2A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64452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0AC7E21F" w14:textId="77777777" w:rsidR="00C53107" w:rsidRPr="008B2519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A7B0E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B8F9FFA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91622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2E7C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367F6" w14:textId="77777777" w:rsidR="00C53107" w:rsidRPr="008D08DE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FC98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C53107" w14:paraId="12E1594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FE460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908DA" w14:textId="77777777" w:rsidR="00C53107" w:rsidRDefault="00C5310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3BBC" w14:textId="77777777" w:rsidR="00C53107" w:rsidRPr="001161EA" w:rsidRDefault="00C5310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1590A" w14:textId="77777777" w:rsidR="00C53107" w:rsidRDefault="00C53107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25C1A1E3" w14:textId="77777777" w:rsidR="00C53107" w:rsidRDefault="00C53107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3F5C" w14:textId="77777777" w:rsidR="00C53107" w:rsidRDefault="00C5310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23C76140" w14:textId="77777777" w:rsidR="00C53107" w:rsidRDefault="00C5310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89E6" w14:textId="77777777" w:rsidR="00C53107" w:rsidRPr="001161EA" w:rsidRDefault="00C5310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187D" w14:textId="77777777" w:rsidR="00C53107" w:rsidRDefault="00C5310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D6EBE" w14:textId="77777777" w:rsidR="00C53107" w:rsidRPr="008D08DE" w:rsidRDefault="00C53107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E481E" w14:textId="77777777" w:rsidR="00C53107" w:rsidRDefault="00C53107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C53107" w14:paraId="03E07F7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C87C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D2DE3" w14:textId="77777777" w:rsidR="00C53107" w:rsidRDefault="00C53107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64C70" w14:textId="77777777" w:rsidR="00C53107" w:rsidRPr="001161EA" w:rsidRDefault="00C53107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F188A" w14:textId="77777777" w:rsidR="00C53107" w:rsidRDefault="00C53107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D3448" w14:textId="77777777" w:rsidR="00C53107" w:rsidRDefault="00C53107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B994D" w14:textId="77777777" w:rsidR="00C53107" w:rsidRPr="001161EA" w:rsidRDefault="00C53107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51570" w14:textId="77777777" w:rsidR="00C53107" w:rsidRDefault="00C53107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23D6" w14:textId="77777777" w:rsidR="00C53107" w:rsidRDefault="00C53107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F7A6C" w14:textId="77777777" w:rsidR="00C53107" w:rsidRDefault="00C53107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00D84520" w14:textId="77777777" w:rsidR="00C53107" w:rsidRDefault="00C53107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C53107" w14:paraId="4446460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E3D4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F1B10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DD45" w14:textId="77777777" w:rsidR="00C53107" w:rsidRPr="001161EA" w:rsidRDefault="00C5310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EA39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1595C32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6730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C6257A2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33C8A85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FA857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9E00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559BE" w14:textId="77777777" w:rsidR="00C53107" w:rsidRPr="001161EA" w:rsidRDefault="00C53107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0B400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70EAAD9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884AE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EBC4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F8EE6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9FF72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1A7995DA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9314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70F539A8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0AB1E89B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53E79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A2B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2801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A80C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C0E8DE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2AD3B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AAF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6B8CA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C040A" w14:textId="77777777" w:rsidR="00C53107" w:rsidRDefault="00C53107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49E3A144" w14:textId="77777777" w:rsidR="00C53107" w:rsidRDefault="00C53107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E78E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22A64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0EF5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A61C7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5D73A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linia 7 Grupa A</w:t>
            </w:r>
          </w:p>
        </w:tc>
      </w:tr>
      <w:tr w:rsidR="00C53107" w14:paraId="0BA9371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7D6B3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478F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0002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A1E9F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6CE5A80E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D0950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0F04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BD4D6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0DB0E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05C3C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4EF53D3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6F7A06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C53107" w14:paraId="3550770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3FB9E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8E36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965FF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AD794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E0D30FE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4D27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9294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52790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B7317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B008A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39B017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38A5B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A917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69DB7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D3E77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5020B9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24CD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B5A95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EC49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9CDF9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F8481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78EB03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DE7B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E08B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26F29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67B1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48B9A513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EB773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7FB0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F2C4B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343A3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B0F0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818FF9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C182E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9EDE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34B64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023A1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0D3C26A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617C7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FAC5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2A5D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D009C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D3DCE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F23EFC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167EC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811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0CCE3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0D42B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A1835D6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7DD61FC4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97EB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9D3A2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8CFB6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3522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44625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3D7020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191C3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A6BB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612F3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C4E7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20B967B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A7E2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D293F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2CCD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7B4C0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E0263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5E8B99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351E3B55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C53107" w14:paraId="77E6470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65BDA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9DB3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4BE41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3C8D6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C9214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2A1D0F64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42833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0132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BEBF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36838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922D71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C53107" w14:paraId="7061064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0B96E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6869B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6B362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CB6F3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1B538E4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4FE6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5E07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41DC4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5EB6BF4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9674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CB88F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707ACA7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0606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001C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E559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85315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EB83EF7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90F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04A9B6A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39390E32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6217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9E298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E40C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75988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A328096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7BCD97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3E8ADE31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C53107" w14:paraId="3C06610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59703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240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62DDC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1A6D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B34A8B5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8EAD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8951D36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E4674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1C5ED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039F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E9B3D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B4CA66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44824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072A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62BD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4CB39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8650606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4F67D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0190D8E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CDD72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309D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DBFFB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AC036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72A37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8AA40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83FFA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B34DB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A9FF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4817FF7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708E4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19BCC45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9C5B35E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07F14F6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1653E5EE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96A8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718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920D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7CB2C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D95070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748E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4D97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E8A2D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79E9D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A0CC4B3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2F4C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2BD613E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70818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E65D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6FE18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EAFA5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BBC68A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CF29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4643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66789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EBB86" w14:textId="77777777" w:rsidR="00C53107" w:rsidRDefault="00C5310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37CEBD4" w14:textId="77777777" w:rsidR="00C53107" w:rsidRDefault="00C5310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01049" w14:textId="77777777" w:rsidR="00C53107" w:rsidRPr="00F565BC" w:rsidRDefault="00C53107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382DAC6B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4DED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65AC2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4A044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517BD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C53107" w14:paraId="0572A7C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6C075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2056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6CD8F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8D22C" w14:textId="77777777" w:rsidR="00C53107" w:rsidRDefault="00C5310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2D3B921" w14:textId="77777777" w:rsidR="00C53107" w:rsidRDefault="00C53107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E3FC" w14:textId="77777777" w:rsidR="00C53107" w:rsidRDefault="00C53107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F43E87C" w14:textId="77777777" w:rsidR="00C53107" w:rsidRDefault="00C53107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A8E6E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6B9F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95F25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F88A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C53107" w14:paraId="6CFE12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AD7AE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10102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788D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D965C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3BE18CB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A07A0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79363EA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CB2DE" w14:textId="77777777" w:rsidR="00C53107" w:rsidRPr="001161EA" w:rsidRDefault="00C53107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6C498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0BBCE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1BDB4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7C78380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0C0C8890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57DFC597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3EAC246C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C53107" w14:paraId="2D25674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EA58C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E91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6F8A9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E29D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BA6CFCE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ED100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124CB8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BA20FA2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E75CB" w14:textId="77777777" w:rsidR="00C53107" w:rsidRPr="001161EA" w:rsidRDefault="00C53107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9D292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2579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654F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CD2CB6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3937FC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C53107" w14:paraId="55D01B0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1459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E5B3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E58B8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E81D5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DB78CF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6B4BE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0C9E5" w14:textId="77777777" w:rsidR="00C53107" w:rsidRDefault="00C53107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E2D1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59A0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C096C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42A233D9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63ABEDD6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C53107" w14:paraId="33C309B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AF301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3E0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B758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620A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C6A06E0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6B948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34EED4D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27D42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C4875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9788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60CF4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254BD099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88E3CE5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C53107" w14:paraId="45E04CB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7F60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E68E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C513E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5AF1B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12B9B1D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A8E9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116BFACA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0CE01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BE62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99F04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3A6A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30FBC5CE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C53107" w14:paraId="146C357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1E38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D143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DAC4B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78E11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D11ED54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13CA907A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54D7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1548DFF0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C5A4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1FB0C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8C65D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B0CE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41B292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C53107" w14:paraId="5913397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B4F47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D09BE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BABA4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A8D1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CDD25AF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B503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02252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784F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4457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AF0D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97FD71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1AAAF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D2DD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F5994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C4ED1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60A88FC6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95D7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13D0F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04E20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0E1F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495B2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444720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B1F90" w14:textId="77777777" w:rsidR="00C53107" w:rsidRDefault="00C53107">
            <w:pPr>
              <w:numPr>
                <w:ilvl w:val="0"/>
                <w:numId w:val="26"/>
              </w:numPr>
              <w:spacing w:before="120" w:after="120"/>
              <w:ind w:firstLine="5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B679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0DA9" w14:textId="77777777" w:rsidR="00C53107" w:rsidRPr="001161EA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CDBC" w14:textId="77777777" w:rsidR="00C53107" w:rsidRDefault="00C53107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467C1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5BBD" w14:textId="77777777" w:rsidR="00C53107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5289E" w14:textId="77777777" w:rsidR="00C53107" w:rsidRDefault="00C53107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0FC4" w14:textId="77777777" w:rsidR="00C53107" w:rsidRPr="008D08DE" w:rsidRDefault="00C53107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87EC" w14:textId="77777777" w:rsidR="00C53107" w:rsidRDefault="00C53107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40D66136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1E02044E" w14:textId="77777777" w:rsidR="00C53107" w:rsidRDefault="00C53107" w:rsidP="00C261F4">
      <w:pPr>
        <w:pStyle w:val="Heading1"/>
        <w:spacing w:line="360" w:lineRule="auto"/>
      </w:pPr>
      <w:r>
        <w:t>LINIA 801 B</w:t>
      </w:r>
    </w:p>
    <w:p w14:paraId="4E6BEAFE" w14:textId="77777777" w:rsidR="00C53107" w:rsidRDefault="00C53107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53107" w14:paraId="64C9C5A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F721" w14:textId="77777777" w:rsidR="00C53107" w:rsidRDefault="00C53107">
            <w:pPr>
              <w:numPr>
                <w:ilvl w:val="0"/>
                <w:numId w:val="2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F733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2693" w14:textId="77777777" w:rsidR="00C53107" w:rsidRPr="00556109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B8DF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689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6784431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FDC8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CA7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AEF1" w14:textId="77777777" w:rsidR="00C53107" w:rsidRPr="00556109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40B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57C30E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BC2F" w14:textId="77777777" w:rsidR="00C53107" w:rsidRDefault="00C53107">
            <w:pPr>
              <w:numPr>
                <w:ilvl w:val="0"/>
                <w:numId w:val="2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312D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A68A" w14:textId="77777777" w:rsidR="00C53107" w:rsidRPr="00556109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CD87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5ED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08C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5F2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46974" w14:textId="77777777" w:rsidR="00C53107" w:rsidRPr="00556109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E84D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61518FB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22A6" w14:textId="77777777" w:rsidR="00C53107" w:rsidRDefault="00C53107">
            <w:pPr>
              <w:numPr>
                <w:ilvl w:val="0"/>
                <w:numId w:val="2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298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FDC42" w14:textId="77777777" w:rsidR="00C53107" w:rsidRPr="00556109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191C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  <w:p w14:paraId="2591D21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6681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0435A9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8 - 12 </w:t>
            </w:r>
          </w:p>
          <w:p w14:paraId="42F7742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2A30BEF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AA53" w14:textId="77777777" w:rsidR="00C53107" w:rsidRPr="003E0E1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E0E1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50C8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E000B" w14:textId="77777777" w:rsidR="00C53107" w:rsidRPr="00556109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4628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C53107" w14:paraId="2D34894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C2EA6" w14:textId="77777777" w:rsidR="00C53107" w:rsidRDefault="00C53107">
            <w:pPr>
              <w:numPr>
                <w:ilvl w:val="0"/>
                <w:numId w:val="2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66B7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6D521" w14:textId="77777777" w:rsidR="00C53107" w:rsidRPr="00556109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B45B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DE7C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09708" w14:textId="77777777" w:rsidR="00C53107" w:rsidRPr="003E0E1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BF0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8248" w14:textId="77777777" w:rsidR="00C53107" w:rsidRPr="00556109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EA3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7553DC3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1A, 2A, 2B şi 3B.</w:t>
            </w:r>
          </w:p>
        </w:tc>
      </w:tr>
    </w:tbl>
    <w:p w14:paraId="5382DAA1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551C2DA9" w14:textId="77777777" w:rsidR="00C53107" w:rsidRDefault="00C53107" w:rsidP="00FF5C69">
      <w:pPr>
        <w:pStyle w:val="Heading1"/>
        <w:spacing w:line="276" w:lineRule="auto"/>
      </w:pPr>
      <w:r>
        <w:lastRenderedPageBreak/>
        <w:t>LINIA 804</w:t>
      </w:r>
    </w:p>
    <w:p w14:paraId="35107EE4" w14:textId="77777777" w:rsidR="00C53107" w:rsidRDefault="00C53107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C53107" w14:paraId="343EDE45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CA24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7B4B3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789C06E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1978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EADCB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36BE34D7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DEBC1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282C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410C1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37DC0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0D17" w14:textId="77777777" w:rsidR="00C53107" w:rsidRPr="00436B1D" w:rsidRDefault="00C53107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C53107" w14:paraId="27EC0C34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1D405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FA8EE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4650A44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B0E5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1CB3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707DCBE1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5AD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DDB9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6C019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45A45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E513" w14:textId="77777777" w:rsidR="00C53107" w:rsidRPr="00436B1D" w:rsidRDefault="00C53107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C53107" w14:paraId="011634F8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CFBF0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DFE3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688EB5B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4A4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74CC0" w14:textId="77777777" w:rsidR="00C53107" w:rsidRDefault="00C53107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CC83C1D" w14:textId="77777777" w:rsidR="00C53107" w:rsidRDefault="00C53107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700A0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FB6AA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F8EF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C99A3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EB804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C53107" w14:paraId="6422C3BF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AB475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9C65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026AFB1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00C41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0477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66DF1475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B46F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6B753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3E369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82170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ADEA" w14:textId="77777777" w:rsidR="00C53107" w:rsidRPr="00E25A4B" w:rsidRDefault="00C53107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53A7B6F5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3DF4333E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6210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AB3F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37A6CE64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ACFF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15DDF" w14:textId="77777777" w:rsidR="00C53107" w:rsidRDefault="00C53107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3B1B066F" w14:textId="77777777" w:rsidR="00C53107" w:rsidRDefault="00C53107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2A2A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76BDD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1CCC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0A25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0017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53107" w14:paraId="4F27EC84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EB6E6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B8C8B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750E" w14:textId="77777777" w:rsidR="00C53107" w:rsidRPr="00A152F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67BA5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6F722F72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0A9325B3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EC1D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3F531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3EC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280F3A4D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C65ED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F19A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B09077B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5D6B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1A71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0022FED0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178D" w14:textId="77777777" w:rsidR="00C53107" w:rsidRPr="00A152F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26515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52BCB76F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2CD6113D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2B602AED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235B90CE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EE5FD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9C266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9255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811A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7B17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E8ED0B2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0E9A1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F8733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294D4" w14:textId="77777777" w:rsidR="00C53107" w:rsidRPr="00A152F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4790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3CA416F3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7E11499B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7841BDA2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4F9A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A0A47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92FBF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0B195FDF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FAB4D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9924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676B8DCE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159B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A61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67E78" w14:textId="77777777" w:rsidR="00C53107" w:rsidRPr="00A152F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EB1AF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66C37C9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748F63A0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DE8D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10B23F4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F0DED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FF1D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8AFFD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361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B31543E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114C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054F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26E79491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B518D" w14:textId="77777777" w:rsidR="00C53107" w:rsidRPr="00A152F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43DA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28AE08AF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FF35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6712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F88E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41EC6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D5A63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C53107" w14:paraId="3ECA26D5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9A4EB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88F6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52625FE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6C417" w14:textId="77777777" w:rsidR="00C53107" w:rsidRPr="00A152F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7AA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15771969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6823A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E9D93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FD43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0438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7A1B2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2E32332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C53107" w14:paraId="75646B25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081E8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49AE5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6E76EF2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25CBA" w14:textId="77777777" w:rsidR="00C53107" w:rsidRPr="00A152F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C322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7BCCA8D4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5C2BA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C4132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DFD1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36B12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5400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4366243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C53107" w14:paraId="7E7643CE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F5D3C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884C3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05EA0F00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248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C2B5A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60781381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799126C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5089CE93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51C6CA6C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5250761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F168F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73B8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38C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C0974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374D7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C734F05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41EAA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917B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2EB5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C46D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321847F0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A0D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60281EF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FB25F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ACCC9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F38E6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6AF63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B1198F1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B356E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D82CB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F8AAC" w14:textId="77777777" w:rsidR="00C53107" w:rsidRPr="00A152FB" w:rsidRDefault="00C5310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7DC05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5840AF9D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E075B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086B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8F353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73C4" w14:textId="77777777" w:rsidR="00C53107" w:rsidRPr="00F9444C" w:rsidRDefault="00C5310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2462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5F78EDE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5517B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C64E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4ACB8A75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B8876" w14:textId="77777777" w:rsidR="00C53107" w:rsidRPr="00A152FB" w:rsidRDefault="00C5310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F0E8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FDD2E0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BAC6B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519A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1346B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4E4E8" w14:textId="77777777" w:rsidR="00C53107" w:rsidRPr="00F9444C" w:rsidRDefault="00C5310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71AB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47BA1B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C53107" w14:paraId="613EE212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0CCFE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4E6C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6486CE43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3DC59" w14:textId="77777777" w:rsidR="00C53107" w:rsidRPr="00A152FB" w:rsidRDefault="00C5310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90D6A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24944F23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CAAF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78785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6BF39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2D99A" w14:textId="77777777" w:rsidR="00C53107" w:rsidRPr="00F9444C" w:rsidRDefault="00C5310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D85D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073458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C53107" w14:paraId="0797F98C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3B5D1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2D9B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7CDB9" w14:textId="77777777" w:rsidR="00C53107" w:rsidRPr="00A152FB" w:rsidRDefault="00C5310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C1689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D5967EC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4C6FE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E82B44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BA006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ECE9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B5B3F" w14:textId="77777777" w:rsidR="00C53107" w:rsidRPr="00F9444C" w:rsidRDefault="00C53107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846FE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4F86694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83E93F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C53107" w14:paraId="044E60C0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D134C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479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944CC" w14:textId="77777777" w:rsidR="00C53107" w:rsidRPr="00A152F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110E4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FD1B8F2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0E5A5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BA96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0FEB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759C74E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77AD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D7B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3DD70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46F2D4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29527E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C53107" w14:paraId="23221782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26956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FDBF1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5BE7" w14:textId="77777777" w:rsidR="00C53107" w:rsidRPr="00A152F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A555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D5A7464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FD0E1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F6D3C8D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CDE0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16B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4C90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1013D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7EB93B3A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C53107" w14:paraId="2CF3FA8B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9E61" w14:textId="77777777" w:rsidR="00C53107" w:rsidRDefault="00C53107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EC5F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B92C" w14:textId="77777777" w:rsidR="00C53107" w:rsidRPr="00A152F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8C3D2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7C4D2C6C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E22F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06820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759E9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73B101A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964D8" w14:textId="77777777" w:rsidR="00C53107" w:rsidRPr="00F9444C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9200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26DF7998" w14:textId="77777777" w:rsidR="00C53107" w:rsidRDefault="00C53107" w:rsidP="00802827">
      <w:pPr>
        <w:spacing w:line="276" w:lineRule="auto"/>
        <w:ind w:right="57"/>
        <w:rPr>
          <w:sz w:val="20"/>
        </w:rPr>
      </w:pPr>
    </w:p>
    <w:p w14:paraId="3F04FA83" w14:textId="77777777" w:rsidR="00C53107" w:rsidRDefault="00C53107" w:rsidP="00DE7850">
      <w:pPr>
        <w:pStyle w:val="Heading1"/>
        <w:spacing w:line="360" w:lineRule="auto"/>
      </w:pPr>
      <w:r>
        <w:t>LINIA 806</w:t>
      </w:r>
    </w:p>
    <w:p w14:paraId="3D0B5632" w14:textId="77777777" w:rsidR="00C53107" w:rsidRDefault="00C53107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C53107" w14:paraId="68F65D96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69780" w14:textId="77777777" w:rsidR="00C53107" w:rsidRDefault="00C53107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EF372" w14:textId="77777777" w:rsidR="00C53107" w:rsidRDefault="00C53107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576E569F" w14:textId="77777777" w:rsidR="00C53107" w:rsidRDefault="00C53107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DF57E" w14:textId="77777777" w:rsidR="00C53107" w:rsidRPr="000A2807" w:rsidRDefault="00C53107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FB38C" w14:textId="77777777" w:rsidR="00C53107" w:rsidRDefault="00C53107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 Amara – </w:t>
            </w:r>
          </w:p>
          <w:p w14:paraId="6857D45A" w14:textId="77777777" w:rsidR="00C53107" w:rsidRDefault="00C53107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8060" w14:textId="77777777" w:rsidR="00C53107" w:rsidRDefault="00C53107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BAA22" w14:textId="77777777" w:rsidR="00C53107" w:rsidRPr="000A2807" w:rsidRDefault="00C53107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AAA3A" w14:textId="77777777" w:rsidR="00C53107" w:rsidRDefault="00C53107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13EAC" w14:textId="77777777" w:rsidR="00C53107" w:rsidRPr="000A2807" w:rsidRDefault="00C53107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E30E4" w14:textId="77777777" w:rsidR="00C53107" w:rsidRDefault="00C53107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</w:t>
            </w:r>
          </w:p>
        </w:tc>
      </w:tr>
    </w:tbl>
    <w:p w14:paraId="4E713DA0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48B2C214" w14:textId="77777777" w:rsidR="00C53107" w:rsidRDefault="00C53107" w:rsidP="00535684">
      <w:pPr>
        <w:pStyle w:val="Heading1"/>
        <w:spacing w:line="360" w:lineRule="auto"/>
      </w:pPr>
      <w:r>
        <w:t>LINIA 807</w:t>
      </w:r>
    </w:p>
    <w:p w14:paraId="0CCC6158" w14:textId="77777777" w:rsidR="00C53107" w:rsidRDefault="00C53107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53107" w14:paraId="6E9D587D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2BE9" w14:textId="77777777" w:rsidR="00C53107" w:rsidRDefault="00C5310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534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6CFC79A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DCDA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C614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79BD931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114E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BAE46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96A8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9DC0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B7BC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C2887D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39F122D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72D19DB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C53107" w14:paraId="6E21B6DC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8A4EE" w14:textId="77777777" w:rsidR="00C53107" w:rsidRDefault="00C5310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BF92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4A51497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67D1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A88C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1E6D271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0473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8B783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4EEB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98F5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A48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34CC9474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11980" w14:textId="77777777" w:rsidR="00C53107" w:rsidRDefault="00C5310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BF57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52914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C38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78D9DA2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3873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698CE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0D22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C0327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E43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1700FAD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FFC2" w14:textId="77777777" w:rsidR="00C53107" w:rsidRDefault="00C5310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723E" w14:textId="77777777" w:rsidR="00C53107" w:rsidRDefault="00C53107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9A47" w14:textId="77777777" w:rsidR="00C53107" w:rsidRPr="007345A6" w:rsidRDefault="00C53107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62E6" w14:textId="77777777" w:rsidR="00C53107" w:rsidRDefault="00C53107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1537C183" w14:textId="77777777" w:rsidR="00C53107" w:rsidRDefault="00C53107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7BA9" w14:textId="77777777" w:rsidR="00C53107" w:rsidRDefault="00C53107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B74C" w14:textId="77777777" w:rsidR="00C53107" w:rsidRPr="007345A6" w:rsidRDefault="00C53107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9B39" w14:textId="77777777" w:rsidR="00C53107" w:rsidRDefault="00C53107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109AD7E4" w14:textId="77777777" w:rsidR="00C53107" w:rsidRDefault="00C53107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8F4CF" w14:textId="77777777" w:rsidR="00C53107" w:rsidRPr="007345A6" w:rsidRDefault="00C53107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47EC5" w14:textId="77777777" w:rsidR="00C53107" w:rsidRDefault="00C53107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5F5B2A82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63DF5" w14:textId="77777777" w:rsidR="00C53107" w:rsidRDefault="00C5310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BF3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C5BD5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BB79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6E7F2B6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999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EBAE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475A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0BA1B8C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A2D2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2942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530A4E2F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AA4DA" w14:textId="77777777" w:rsidR="00C53107" w:rsidRDefault="00C5310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3210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7D21B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41C3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146C467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628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048B55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11AA7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848E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2277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05CF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4EA2EB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4999" w14:textId="77777777" w:rsidR="00C53107" w:rsidRDefault="00C53107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25B5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6A32D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E99E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47E3720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B914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A22076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19D9B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811D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10001" w14:textId="77777777" w:rsidR="00C53107" w:rsidRPr="007345A6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A083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70F5C15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450901FB" w14:textId="77777777" w:rsidR="00C53107" w:rsidRDefault="00C53107" w:rsidP="00633134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810</w:t>
      </w:r>
    </w:p>
    <w:p w14:paraId="059DCF4E" w14:textId="77777777" w:rsidR="00C53107" w:rsidRDefault="00C53107" w:rsidP="004245E9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MEDGIDIA - NEGRU VODĂ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53107" w14:paraId="0EF84275" w14:textId="77777777">
        <w:trPr>
          <w:cantSplit/>
          <w:trHeight w:val="29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6A401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E647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152F1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D16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491A0F6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</w:t>
            </w:r>
          </w:p>
          <w:p w14:paraId="07CD9CD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97D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C58C68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94</w:t>
            </w:r>
          </w:p>
          <w:p w14:paraId="14C4341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ECEB6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081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C2A62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2A4C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2CC3655F" w14:textId="77777777">
        <w:trPr>
          <w:cantSplit/>
          <w:trHeight w:val="29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A4603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CD42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4C28C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86CE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05C666B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  <w:p w14:paraId="275FF01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AB29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 XPNB până la vârf 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23DF2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F46C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A2BC9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E976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0AE9FBE" w14:textId="77777777">
        <w:trPr>
          <w:cantSplit/>
          <w:trHeight w:val="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4B943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431A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C118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8A3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 Grupa A</w:t>
            </w:r>
          </w:p>
          <w:p w14:paraId="46A21BC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10, 11 şi 14 </w:t>
            </w:r>
          </w:p>
          <w:p w14:paraId="541178E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882F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</w:t>
            </w:r>
          </w:p>
          <w:p w14:paraId="07A6504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1520A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F23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1F98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EF9B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3B931C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3A0D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6F2A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76967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3568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 Grupa A</w:t>
            </w:r>
          </w:p>
          <w:p w14:paraId="064A74A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9B95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FF8A29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330B0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F86B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C57D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83BC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3131083" w14:textId="77777777">
        <w:trPr>
          <w:cantSplit/>
          <w:trHeight w:val="8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88BBF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E50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BBD9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3606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Medgidia PC 2 </w:t>
            </w:r>
          </w:p>
          <w:p w14:paraId="03C630D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BED9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CE672A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 </w:t>
            </w:r>
          </w:p>
          <w:p w14:paraId="1FC93E5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A83DA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104A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7F4B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C270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1B7F66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D55EB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5FA9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C4CD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EB0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PC 2 </w:t>
            </w:r>
          </w:p>
          <w:p w14:paraId="57EA3D7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3E00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 </w:t>
            </w:r>
          </w:p>
          <w:p w14:paraId="56F7684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85AE9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484C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74C2A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E12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8D9B74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A7B6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29FE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0BCC2C0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20D64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8910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- 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130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50BE7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748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8607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9C7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42A67B1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1403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E876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13+900</w:t>
            </w:r>
          </w:p>
          <w:p w14:paraId="155DBC8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785A0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E367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Medgidia PC 2 - </w:t>
            </w:r>
          </w:p>
          <w:p w14:paraId="242D8B2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FB83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B3BDF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4B9B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4D0C8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A70C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7B955CE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DA6B6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36C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  <w:p w14:paraId="332080D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28+725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C53D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9F3E3" w14:textId="77777777" w:rsidR="00C53107" w:rsidRDefault="00C53107" w:rsidP="000B124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Medgidia PC 2 - </w:t>
            </w:r>
          </w:p>
          <w:p w14:paraId="437E4AEB" w14:textId="77777777" w:rsidR="00C53107" w:rsidRDefault="00C53107" w:rsidP="000B124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Ciocârlia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CFDB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D9E30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A48F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E080B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75F7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423A697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9BE25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05C2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D4F5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5627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Ciocârlia</w:t>
            </w:r>
          </w:p>
          <w:p w14:paraId="19404B0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BEBF1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CE75B8F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5 </w:t>
            </w:r>
          </w:p>
          <w:p w14:paraId="32B06314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5BFD9" w14:textId="77777777" w:rsidR="00C53107" w:rsidRPr="00BB01DD" w:rsidRDefault="00C53107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A98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E1ECD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682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32782A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CCBB4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LFI ROMCEREAL.</w:t>
            </w:r>
          </w:p>
        </w:tc>
      </w:tr>
      <w:tr w:rsidR="00C53107" w14:paraId="6132DF7B" w14:textId="77777777">
        <w:trPr>
          <w:cantSplit/>
          <w:trHeight w:val="1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BE02D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0D2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9F6E7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1ABF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Cobadin</w:t>
            </w:r>
          </w:p>
          <w:p w14:paraId="042E4D5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8CD33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 inclusiv</w:t>
            </w:r>
          </w:p>
          <w:p w14:paraId="0CC52740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27F7056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6E053B8D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 şi 6 </w:t>
            </w:r>
          </w:p>
          <w:p w14:paraId="59CA85C9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B60A3" w14:textId="77777777" w:rsidR="00C53107" w:rsidRPr="00BB01DD" w:rsidRDefault="00C53107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274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B55E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CA8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51D6725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4593B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02DA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57927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59A3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Casicea</w:t>
            </w:r>
          </w:p>
          <w:p w14:paraId="53E93F8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66C2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0DF7BF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3993B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A58D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F9D1A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ADC9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</w:tc>
      </w:tr>
      <w:tr w:rsidR="00C53107" w14:paraId="1AAC7701" w14:textId="77777777">
        <w:trPr>
          <w:cantSplit/>
          <w:trHeight w:val="10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ACB90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013F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55+195</w:t>
            </w:r>
          </w:p>
          <w:p w14:paraId="387B2E4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55+245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BD061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610F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Casicea -</w:t>
            </w:r>
          </w:p>
          <w:p w14:paraId="40A6045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Negru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135F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F9BE6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C7A4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AF631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382D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DBECE5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7BFFAD6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sau vagon).</w:t>
            </w:r>
          </w:p>
        </w:tc>
      </w:tr>
      <w:tr w:rsidR="00C53107" w14:paraId="49E9AC58" w14:textId="77777777">
        <w:trPr>
          <w:cantSplit/>
          <w:trHeight w:val="8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E1D87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FBEC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6A001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4F35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6BC76A0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B753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şi </w:t>
            </w:r>
          </w:p>
          <w:p w14:paraId="700BD34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56DE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F3C1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230F4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CC34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  <w:p w14:paraId="139B5A7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în Cap Y linia este închisă.</w:t>
            </w:r>
          </w:p>
        </w:tc>
      </w:tr>
      <w:tr w:rsidR="00C53107" w14:paraId="47AF9083" w14:textId="77777777">
        <w:trPr>
          <w:cantSplit/>
          <w:trHeight w:val="9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57926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55DB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87E1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E9E6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535EA85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CAE7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716D6F5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  <w:p w14:paraId="0E55E06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F8DDFD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7647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3519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DF8DB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0ABB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</w:t>
            </w:r>
          </w:p>
          <w:p w14:paraId="23D89A9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C53107" w14:paraId="32E8BA7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7BC85" w14:textId="77777777" w:rsidR="00C53107" w:rsidRDefault="00C53107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8065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92BFF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9CC6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Negru Vodă</w:t>
            </w:r>
          </w:p>
          <w:p w14:paraId="50833B1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E0F7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6023E74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  <w:p w14:paraId="5C6B63B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EDDE2D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406C8" w14:textId="77777777" w:rsidR="00C53107" w:rsidRPr="00BB01D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B01D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F4B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D8E1D" w14:textId="77777777" w:rsidR="00C53107" w:rsidRPr="006E445D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C2C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</w:t>
            </w:r>
          </w:p>
          <w:p w14:paraId="2359464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</w:tbl>
    <w:p w14:paraId="2545A645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78110A77" w14:textId="77777777" w:rsidR="00C53107" w:rsidRDefault="00C53107" w:rsidP="00322BD3">
      <w:pPr>
        <w:pStyle w:val="Heading1"/>
        <w:spacing w:line="360" w:lineRule="auto"/>
      </w:pPr>
      <w:r>
        <w:t>LINIA 810 A</w:t>
      </w:r>
    </w:p>
    <w:p w14:paraId="40CB6EE4" w14:textId="77777777" w:rsidR="00C53107" w:rsidRDefault="00C53107" w:rsidP="002978D2">
      <w:pPr>
        <w:pStyle w:val="Heading1"/>
        <w:spacing w:line="360" w:lineRule="auto"/>
        <w:rPr>
          <w:b w:val="0"/>
          <w:bCs w:val="0"/>
          <w:sz w:val="8"/>
        </w:rPr>
      </w:pPr>
      <w:r>
        <w:t>DOROBANŢU - MEDGIDIA PC 2 - ANTESTAŢIE ROMCIM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53107" w14:paraId="494C2E4D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9FDD0" w14:textId="77777777" w:rsidR="00C53107" w:rsidRDefault="00C53107">
            <w:pPr>
              <w:numPr>
                <w:ilvl w:val="0"/>
                <w:numId w:val="3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FE5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CFB8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E17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PC2</w:t>
            </w:r>
          </w:p>
          <w:p w14:paraId="6AF816C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F9362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11604FA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 </w:t>
            </w:r>
          </w:p>
          <w:p w14:paraId="44C98D4A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E18A5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418D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96145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5864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404ACDA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0CED" w14:textId="77777777" w:rsidR="00C53107" w:rsidRDefault="00C53107">
            <w:pPr>
              <w:numPr>
                <w:ilvl w:val="0"/>
                <w:numId w:val="3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1A87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93BF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59C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PC2 </w:t>
            </w:r>
          </w:p>
          <w:p w14:paraId="0EA45E0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8A6BC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0E152DE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F34B696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D6B3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6E4D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5C6FF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01C2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A566E22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193C" w14:textId="77777777" w:rsidR="00C53107" w:rsidRDefault="00C53107">
            <w:pPr>
              <w:numPr>
                <w:ilvl w:val="0"/>
                <w:numId w:val="3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CFE2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5+300</w:t>
            </w:r>
          </w:p>
          <w:p w14:paraId="67CF9C9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87A4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7823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PC2 -</w:t>
            </w:r>
          </w:p>
          <w:p w14:paraId="5E8BF11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Antestație ROMCIM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DE404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1384E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F3C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2BA1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8F8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74D1FDC7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BC427" w14:textId="77777777" w:rsidR="00C53107" w:rsidRDefault="00C53107">
            <w:pPr>
              <w:numPr>
                <w:ilvl w:val="0"/>
                <w:numId w:val="3"/>
              </w:numPr>
              <w:tabs>
                <w:tab w:val="clear" w:pos="154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0CFA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C12EF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F668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Antestație ROMCIM</w:t>
            </w:r>
          </w:p>
          <w:p w14:paraId="155D297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 din complex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CFE65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830B3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10BD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0BFA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6381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701A312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501058BE" w14:textId="77777777" w:rsidR="00C53107" w:rsidRDefault="00C53107" w:rsidP="00D509E3">
      <w:pPr>
        <w:pStyle w:val="Heading1"/>
        <w:spacing w:line="360" w:lineRule="auto"/>
      </w:pPr>
      <w:r>
        <w:t>LINIA 812</w:t>
      </w:r>
    </w:p>
    <w:p w14:paraId="1E294386" w14:textId="77777777" w:rsidR="00C53107" w:rsidRDefault="00C53107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53107" w14:paraId="6BD595FF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01EA2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3F41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8A60B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E61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64A6B29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6A1E0C5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C5C5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4400582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3312D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771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B533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74B6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88F4FCD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84C12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B593C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B0EAA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E6E9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36F67B9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021A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D12D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D7155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9662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2F28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D4F854F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56A1A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4403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2E512101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BE9B8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2273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53D6334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18A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009FE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C3AE0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88E7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FE47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37CFF0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C53107" w14:paraId="2BADDAB2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9E72B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0A5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70270AB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2CBEC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F47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21E0BAB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7185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E1ECC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3360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FDDB6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9884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65688D07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B9C68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C0F0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98A2A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221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6DC65BA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7E8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0D206300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B0C5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45120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9377B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2310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9F3D4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FF541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0D49DB2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C53107" w14:paraId="013CE7CA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73209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841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289AB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4AD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BAD407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5EA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372E76A5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A7335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74DF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A66D3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7A85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6C12A6F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229D226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C53107" w14:paraId="6D09DC48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4F039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08B42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2C11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67C8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7F3278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FFE2C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6A432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5CD36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4930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959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28F466B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49DDC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8C361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C64DD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6393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2AEED9E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B58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6326C52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616553D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074E1236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D5072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41368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96F7F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7387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179ABD9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D2819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82DE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53009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A98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3D56FB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DC7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63B53C9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3AE2164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DFFE2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4344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4A18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2BA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B14A3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C53107" w14:paraId="0FB343C2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28BAE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588F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8E8C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D85C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3F0D80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CCF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4912424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5C86240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212189F2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5DB7D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20454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CF403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A0DB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BC7A7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C53107" w14:paraId="46C4DE9A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2E1C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D0B2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7257D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60AA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48E42F4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71CAC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3D6D0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CBC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099C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C578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DD59B5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B4801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15A3C4E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C53107" w14:paraId="1645AD46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CA53F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C198F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D5B38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125C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36A2D9C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474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4D80AADD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7B6FA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74B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F097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7B5C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7A4CE6D8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51453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968F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D1AD6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395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2AD6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952D4C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9D560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B79C1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853A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5F10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48C63DD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0E0FB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E86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7FF7B4E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A516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E37C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32CF822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0BB01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2EEFA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6CFF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8308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3970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C64FE0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5972CF6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C53107" w14:paraId="70E0C758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FD1E7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462B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C9BA4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BB83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03572DC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4522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0B613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5E62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BF5B5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04C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F1A594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C53107" w14:paraId="29A17AC9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C7C24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376F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2E381F1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CF5F8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4EB4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550402B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68E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AE6E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9C69F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5A843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4FEC3" w14:textId="77777777" w:rsidR="00C53107" w:rsidRPr="00562792" w:rsidRDefault="00C5310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19AE5250" w14:textId="77777777" w:rsidR="00C53107" w:rsidRPr="00562792" w:rsidRDefault="00C5310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4F9887E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DD47718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045C4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1346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17339F0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9441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6BB38" w14:textId="77777777" w:rsidR="00C53107" w:rsidRDefault="00C53107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7F290D09" w14:textId="77777777" w:rsidR="00C53107" w:rsidRDefault="00C53107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60D3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646C1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54E66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9BA8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97EDC" w14:textId="77777777" w:rsidR="00C53107" w:rsidRPr="00562792" w:rsidRDefault="00C53107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C53107" w14:paraId="6CFD7304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99DE6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B53A7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4F201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DD0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15FFB55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C071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4D090AA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31FD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99804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9BAE0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3130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CD707C6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563D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350A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AF9FB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D2D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10099F4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1505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6AE3439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2BA4BD9E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B0E11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7A0CE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0D7A1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F85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7F9B3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11733C2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C53107" w14:paraId="3F7BE715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1F07A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33EF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3E1AD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5700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6268AA7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82B5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0BE038E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436B6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3A575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F3BF7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C50F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30154F9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CDD0F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466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F32AA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77BC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36152B5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652D31A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5B2B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4E3636C0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F51E6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987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77BCE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54E7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D168645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5B171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525D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E1F5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E2B9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631B843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D1B70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25427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4C6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35BC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51BC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9E68703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9CB20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25E1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42C0A5E5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920AC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7689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46531C6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4745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F921B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4FCAF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EAE8D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B1D0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0C660F5A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671B4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EAA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0F3A9722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A913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720C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64D2760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783E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BEAB8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85881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82786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137A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110610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C53107" w14:paraId="1B180BA5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794B6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0D99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7369518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5454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DB7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71F4C3A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3439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1622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FB5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6A635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2F20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A9CE2C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0FB4832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C53107" w14:paraId="0F8D4F5E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6D52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594F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0E31A29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6B420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8F77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4F2B0AF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F908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3243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014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62A0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47FF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7D323BF3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A8491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8A16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5EE8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7E03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28C19A9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448F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A7F9807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00C9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2FA5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B5F02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A36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033B89A4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2D1B1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322E2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DF8B2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67C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012D2AF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548F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5D5D681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636F851C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270F1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3AB5D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1D225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7BA9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1BFE3B7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C53107" w14:paraId="53F83488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C0A68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8099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55745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1FBB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0372428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EB425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C264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2CB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FB076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975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C53107" w14:paraId="1AD64988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42157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001F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12D72D6E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6953F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8C4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79B9181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EF87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E9E50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1590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41F7D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8C0B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5590D80C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FB575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152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2D46711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D17A3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075F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142B90C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EFF2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F96F1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E8D98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AC53B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D271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183CF0C7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1D86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27D5D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30E6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D8C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E18E90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041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1798A9E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B3027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32035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77B80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9CD1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B3FADBC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AF79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1A31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F6E2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E1F2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7D6E207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0546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D124E2E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E09FC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1E920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75FF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09DC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E131C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C53107" w14:paraId="4FC102B6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8C43D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D21D1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179B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1767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39B89C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690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482CB36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AC8E3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96B7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D1E4F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814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4BA28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A7284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C53107" w14:paraId="1A546665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CE91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E7156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AFDB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D469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1B8F2A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EF0C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F49B2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FD31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01E3C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D10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8EBDAE8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8EA9D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D4C2C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043B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F39E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12C3C8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B3ED7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6AD9A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AB37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0E49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FCDE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35E9F17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9E002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6B97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68E9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C591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9225B7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AA53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4741EEED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7C4CD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5C9F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29666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0965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A83F519" w14:textId="77777777" w:rsidR="00C53107" w:rsidRPr="00F662B5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C53107" w14:paraId="297612B4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A1B7C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2DA0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3B34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7F8D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62F1CD0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3A96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0480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476F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3F097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1A00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8827EEE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84029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2244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6D1A0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4971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2674BDB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310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3ACAB6F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95BFA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A352C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D165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BE59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884DF7C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6472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6708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7183F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A0DB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712DF83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D0E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009386FD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E538E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8388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DF627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8FED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565AC0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53107" w14:paraId="7E43B3B7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E5D36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86D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02A3654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15512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96C3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47180CF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6E51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F1FB0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F5A3C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59714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CEB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5795A199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27C14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EC3D7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BC7E7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0B69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153AB31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5AEE9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7743D88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7134F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C63D6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F40B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50D2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D7217EE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55907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3158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2C19B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197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75CFF95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D7C4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22B4E158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BFFE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330A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D459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8535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B2524BC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F1CF" w14:textId="77777777" w:rsidR="00C53107" w:rsidRPr="001A61C3" w:rsidRDefault="00C53107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55EB3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E453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223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42FE63B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3443C92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9CCEB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6C8719B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2E3EB" w14:textId="77777777" w:rsidR="00C53107" w:rsidRPr="006A7C82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E5EDA" w14:textId="77777777" w:rsidR="00C53107" w:rsidRPr="001A61C3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998AE" w14:textId="77777777" w:rsidR="00C53107" w:rsidRPr="00772CB4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309A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AFEF01A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574F78BD" w14:textId="77777777" w:rsidR="00C53107" w:rsidRDefault="00C53107" w:rsidP="00672C80">
      <w:pPr>
        <w:pStyle w:val="Heading1"/>
        <w:spacing w:line="360" w:lineRule="auto"/>
      </w:pPr>
      <w:r>
        <w:t>LINIA 813</w:t>
      </w:r>
    </w:p>
    <w:p w14:paraId="1ED7BC56" w14:textId="77777777" w:rsidR="00C53107" w:rsidRDefault="00C53107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C53107" w14:paraId="40225FA3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0E244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53F4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9EC00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F87FB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AE06E35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A40F" w14:textId="77777777" w:rsidR="00C53107" w:rsidRDefault="00C5310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60D2A981" w14:textId="77777777" w:rsidR="00C53107" w:rsidRDefault="00C5310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9817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05A7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B2BDF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EDD0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8C0B2F6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BC0FE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77C6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C7B1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B4C5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131C92C7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A8B8" w14:textId="77777777" w:rsidR="00C53107" w:rsidRDefault="00C5310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54507F2C" w14:textId="77777777" w:rsidR="00C53107" w:rsidRDefault="00C5310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2F2B9D24" w14:textId="77777777" w:rsidR="00C53107" w:rsidRDefault="00C5310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845F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176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C23A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715E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6C86B91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E5200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C7A2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08A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F0A0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8F5CD" w14:textId="77777777" w:rsidR="00C53107" w:rsidRDefault="00C53107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AA4D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2D77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111B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F71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C53107" w14:paraId="1BFEB03B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8772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FE3A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8BA6E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54A4F31D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570F819D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5B53" w14:textId="77777777" w:rsidR="00C53107" w:rsidRPr="001A0BE2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E783938" w14:textId="77777777" w:rsidR="00C53107" w:rsidRPr="001A0BE2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153810C8" w14:textId="77777777" w:rsidR="00C53107" w:rsidRPr="001A0BE2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22E890D0" w14:textId="77777777" w:rsidR="00C53107" w:rsidRPr="00564F54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85254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B476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8F1800D" w14:textId="77777777">
        <w:trPr>
          <w:cantSplit/>
          <w:trHeight w:val="75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864D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FAA8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BF232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6537490B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</w:t>
            </w:r>
          </w:p>
          <w:p w14:paraId="14FA25E2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BFE6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peste </w:t>
            </w:r>
          </w:p>
          <w:p w14:paraId="24AAC0A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sch. 1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</w:p>
          <w:p w14:paraId="45AEAD33" w14:textId="77777777" w:rsidR="00C53107" w:rsidRPr="00DD369C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75D22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CD8D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18654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firul III 813 în firul II 814.</w:t>
            </w:r>
          </w:p>
        </w:tc>
      </w:tr>
      <w:tr w:rsidR="00C53107" w14:paraId="78451267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A3BEE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9DEB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227+400</w:t>
            </w:r>
          </w:p>
          <w:p w14:paraId="1891263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3AD67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FFC5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0D194A">
              <w:rPr>
                <w:b/>
                <w:bCs/>
                <w:sz w:val="20"/>
              </w:rPr>
              <w:t>Constanța Oraș-Agigea Nord și sch. 4 pe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0911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AE00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0F04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F23DF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E58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D194A">
              <w:rPr>
                <w:b/>
                <w:bCs/>
                <w:i/>
                <w:iCs/>
                <w:sz w:val="20"/>
              </w:rPr>
              <w:t>Semnalizată pe teren, fără inductori la paleta galbenă. Afectează intrări / ieșiri din FIR I  L 813 Constanța Oraș-Agigea Nord</w:t>
            </w:r>
          </w:p>
        </w:tc>
      </w:tr>
      <w:tr w:rsidR="00C53107" w14:paraId="39DA5358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FF9A0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1A8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DCD96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4BD99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2F4A62B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A89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484DBAF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C789A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965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851C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668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881D5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C53107" w14:paraId="207C241F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C2E6A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D4B0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75E7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E129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3DE084E3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6CBA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EF785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A71D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11EE651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8828B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4AC8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C53107" w14:paraId="19D87248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26D1C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BFB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3CE687B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944D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354D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ABA83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1F77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FCC8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61C59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A833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C53107" w14:paraId="6A357575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4E875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6A21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591DE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C3FE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0D905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23E19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5488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2F2B6DC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F614E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4CA66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C53107" w14:paraId="5F0EC935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7F182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8C03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2324D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0A2A5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4DC524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D72CB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D39990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5B0A61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BD8F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04C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5C487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12E4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8965B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C53107" w14:paraId="14FCEC33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9DFE7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F7F1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BEEA5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F26DB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9E25D2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C607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7AE3B2E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2212E2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44ADC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8B8B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C8F9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F4C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8EC3D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C53107" w14:paraId="0AD1127F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E1E1E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4A9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7D5E5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B2FD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6409D6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5E3F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8A36AF4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B0B34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9876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7F7F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3CF0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6A199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6535E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C53107" w14:paraId="0E96F864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F3B20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BFBC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3574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7635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CAB671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E865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4A949F2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A9C6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F9B6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877EE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DF4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4C279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C53107" w14:paraId="7EA7F972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3BA77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5528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BE314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34E9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A7B701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1B4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062DA01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2BE5D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B7E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3C7CB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4922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C53107" w14:paraId="14A216BA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805B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DD2F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21DA5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848B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6396A9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C11B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00C38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1946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778B5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E753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2D2D6E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8B50A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C53107" w14:paraId="4E8A27C8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E91F2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C97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41FB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F334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CDEA5E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54902FF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DF44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0E277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CE28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BDD50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38B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61D0270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0E22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E61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72C52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BF41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C60204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3EC3ECC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09BE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B1EC0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7A09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950C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B3F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D6F9930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34D04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E737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13E81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7A84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28F048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DA85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06175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7B16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857A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509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8C80DAA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8D78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415E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9FD10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E321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394901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C12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524422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B6A9F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516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D5E72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CEB3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68A67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C53107" w14:paraId="7CEC921E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D6B8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A583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7FEB1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A0A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7F2AAE3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9612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FBB81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9042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12029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B67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08C4B1F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C53107" w14:paraId="31BA9766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E81FC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D686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B18AE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E75D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4C8BC6D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25F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C123D1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42BF46D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DA6FC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BD53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2CEA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04F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D6A709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6E2A2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0854A13F" w14:textId="77777777" w:rsidR="00C53107" w:rsidRPr="00CB3CD0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C53107" w14:paraId="424AA43D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EFA8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CE47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45F73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928B" w14:textId="77777777" w:rsidR="00C53107" w:rsidRDefault="00C53107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22B8E18C" w14:textId="77777777" w:rsidR="00C53107" w:rsidRDefault="00C53107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85DD" w14:textId="77777777" w:rsidR="00C53107" w:rsidRDefault="00C53107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A692623" w14:textId="77777777" w:rsidR="00C53107" w:rsidRDefault="00C53107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8BEB1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86C0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5A88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C008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3BC1A5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C53107" w14:paraId="0B01FFBC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99F1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D8DF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495C074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04B17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DADD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0821D31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14ABDA9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C14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BCFF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491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60BB077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18FC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A357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95AA1F6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C902F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4407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972C4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48DC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470F536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F36B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C8F9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4BEA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612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3673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2F7DFFC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2811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1FBE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A933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FE7C9" w14:textId="77777777" w:rsidR="00C53107" w:rsidRDefault="00C53107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111BF731" w14:textId="77777777" w:rsidR="00C53107" w:rsidRDefault="00C53107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6DF3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E9866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9634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0862C66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14F6E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100C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3DA5BD95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88C87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409E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35CCF49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FAFCE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823BD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1B9FE27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F38F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9E1E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C4A4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9C30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BE9D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6F9138FA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6E1FC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846C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F3B86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B3C40" w14:textId="77777777" w:rsidR="00C53107" w:rsidRDefault="00C53107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78234268" w14:textId="77777777" w:rsidR="00C53107" w:rsidRDefault="00C53107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783D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9DD3E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9836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7DF2746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9AFBF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8221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0A785AE1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3C07D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440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160A27A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9946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4D73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A612915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1C4C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6B7F8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8F6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CC0B" w14:textId="77777777" w:rsidR="00C53107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EA97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7282A975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2E00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892A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FDBD9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20E5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FBCF8D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35D1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938424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3E52A94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4F7B1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EEE2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45358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E41E4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C53107" w14:paraId="419622D7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E159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0BFE9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F50C5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6A9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0C68C2B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3548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CCE9BA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642FC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4BE4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5FAB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ED9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FD5F58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6E39FC6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C53107" w14:paraId="786B84B6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356F7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C18CC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0B80268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1AE8D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23DF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212F6E3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07A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293C9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C803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14BA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7ED5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0EA527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C53107" w14:paraId="1390D072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F2B42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B679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05827CF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14A39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970E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19BC517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010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9FEE6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48E7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ABEC1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C33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C53107" w14:paraId="57CA362D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96E3F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72FA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2C5B8EBB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F61D7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9610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026B2C6C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3E28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65733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BF73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737CC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3F8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8664DF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C53107" w14:paraId="4B0EDD49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D4BB2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D9BFE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63F2E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2B4BB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23BC4EC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7619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BF44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4C4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7F897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8868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C53107" w14:paraId="53B3C795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2259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683A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5481663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C24F4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2629B" w14:textId="77777777" w:rsidR="00C53107" w:rsidRDefault="00C53107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1A6DB678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DE21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8B8E0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9155D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35CE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DC8F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27A52C52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C71C7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A02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01FEEA1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44FB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E15B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129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C1F0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AC591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A1A0C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3E6A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02FEBCAB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20808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BDE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3F3BA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F1E0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7A20E6E7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72586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3777E6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88DB5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12840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214BC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2694F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C53107" w14:paraId="740B3508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8BBF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5C487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14AFA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1AA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471A787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BBB4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54ACBFC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54761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FF5CF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5C810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F1B1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D4CF202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ED2759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C53107" w14:paraId="7284B80A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E5A7B" w14:textId="77777777" w:rsidR="00C53107" w:rsidRDefault="00C53107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1425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BCC33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84A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44FE3F53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3262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629D4A3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F2E6E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1B28" w14:textId="77777777" w:rsidR="00C53107" w:rsidRDefault="00C5310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CEA2" w14:textId="77777777" w:rsidR="00C53107" w:rsidRPr="00564F54" w:rsidRDefault="00C5310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6F57E" w14:textId="77777777" w:rsidR="00C53107" w:rsidRDefault="00C5310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8954C98" w14:textId="77777777" w:rsidR="00C53107" w:rsidRPr="00237377" w:rsidRDefault="00C53107">
      <w:pPr>
        <w:spacing w:before="40" w:after="40" w:line="192" w:lineRule="auto"/>
        <w:ind w:right="57"/>
        <w:rPr>
          <w:sz w:val="20"/>
          <w:szCs w:val="20"/>
        </w:rPr>
      </w:pPr>
    </w:p>
    <w:p w14:paraId="6BE1AFA2" w14:textId="77777777" w:rsidR="00C53107" w:rsidRDefault="00C53107" w:rsidP="00D96D74">
      <w:pPr>
        <w:pStyle w:val="Heading1"/>
        <w:spacing w:line="360" w:lineRule="auto"/>
      </w:pPr>
      <w:r>
        <w:t>LINIA 813 A</w:t>
      </w:r>
    </w:p>
    <w:p w14:paraId="4C1BC5BF" w14:textId="77777777" w:rsidR="00C53107" w:rsidRDefault="00C53107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53107" w14:paraId="20DDCF5A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E1FCE" w14:textId="77777777" w:rsidR="00C53107" w:rsidRDefault="00C5310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6FF7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78D486E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F922" w14:textId="77777777" w:rsidR="00C53107" w:rsidRPr="00E230A0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485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620549C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546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17406" w14:textId="77777777" w:rsidR="00C53107" w:rsidRPr="009033AC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CA8A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CBEA" w14:textId="77777777" w:rsidR="00C53107" w:rsidRPr="009033AC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EC37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FF08860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873BA" w14:textId="77777777" w:rsidR="00C53107" w:rsidRDefault="00C5310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CA41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7D9F505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A824" w14:textId="77777777" w:rsidR="00C53107" w:rsidRPr="00E230A0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503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1655E70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788C04D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2EA20F5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135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98F7" w14:textId="77777777" w:rsidR="00C53107" w:rsidRPr="009033AC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F85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44627" w14:textId="77777777" w:rsidR="00C53107" w:rsidRPr="009033AC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3F52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A79E6D0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9A7C" w14:textId="77777777" w:rsidR="00C53107" w:rsidRDefault="00C53107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F73C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8571" w14:textId="77777777" w:rsidR="00C53107" w:rsidRPr="00E230A0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E379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37065E5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EE17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C573D" w14:textId="77777777" w:rsidR="00C53107" w:rsidRPr="009033AC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BA42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B367" w14:textId="77777777" w:rsidR="00C53107" w:rsidRPr="009033AC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04F9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19891AD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3BC025E9" w14:textId="77777777" w:rsidR="00C53107" w:rsidRDefault="00C53107" w:rsidP="00A73B8F">
      <w:pPr>
        <w:pStyle w:val="Heading1"/>
        <w:spacing w:line="360" w:lineRule="auto"/>
      </w:pPr>
      <w:r>
        <w:lastRenderedPageBreak/>
        <w:t>LINIA 813 B</w:t>
      </w:r>
    </w:p>
    <w:p w14:paraId="557B1EA1" w14:textId="77777777" w:rsidR="00C53107" w:rsidRDefault="00C53107" w:rsidP="00BA2E4F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FERRY BOAT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53107" w14:paraId="636244C4" w14:textId="77777777">
        <w:trPr>
          <w:cantSplit/>
          <w:trHeight w:val="226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EF29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DEE9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992E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456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1025D25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124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EDFCF0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/ 11 </w:t>
            </w:r>
          </w:p>
          <w:p w14:paraId="3B163F1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E7539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3E3D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7E082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A04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2EFEE2A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firul II 813 spre staţia </w:t>
            </w:r>
          </w:p>
          <w:p w14:paraId="034AB08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Boat.</w:t>
            </w:r>
          </w:p>
        </w:tc>
      </w:tr>
      <w:tr w:rsidR="00C53107" w14:paraId="6F3F14C5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4EF5E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FC3A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3C52146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62789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845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2CEDDC9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Ferry Boat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39F6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66458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537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F1B8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FF27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B68CA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50EB7901" w14:textId="77777777">
        <w:trPr>
          <w:cantSplit/>
          <w:trHeight w:val="12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CC08D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3CC2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B8900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38B8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5CBD12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346E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4F63797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87006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E783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59364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47E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C3679C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 -  8.</w:t>
            </w:r>
          </w:p>
        </w:tc>
      </w:tr>
      <w:tr w:rsidR="00C53107" w14:paraId="76F2F339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DE983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31B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4EFE8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485B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58EB175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C797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CD67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3AAB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99842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2EB0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CF373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864AD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6 - 16.</w:t>
            </w:r>
          </w:p>
        </w:tc>
      </w:tr>
      <w:tr w:rsidR="00C53107" w14:paraId="6B9661D2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C41F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C13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125CD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21B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47EF13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9264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FE7D" w14:textId="77777777" w:rsidR="00C53107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C2D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FE214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19C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232FDE0" w14:textId="77777777">
        <w:trPr>
          <w:cantSplit/>
          <w:trHeight w:val="181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3AB88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825C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CF17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B76F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62CF410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FD52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</w:t>
            </w:r>
          </w:p>
          <w:p w14:paraId="48A1514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7B9ED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4AE9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A8324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BD0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55C214F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ABADB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8.</w:t>
            </w:r>
          </w:p>
        </w:tc>
      </w:tr>
      <w:tr w:rsidR="00C53107" w14:paraId="1416A322" w14:textId="77777777">
        <w:trPr>
          <w:cantSplit/>
          <w:trHeight w:val="15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320B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CEA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1BFFD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F547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77F7D69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0EAC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82EE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7B0D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F8ED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85C0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62EB69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920382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  <w:tr w:rsidR="00C53107" w14:paraId="14AC80BF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11F7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F69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D73D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732B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64F0DA5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40E6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82E26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F474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BEEA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EE3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FCEB0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D1621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C53107" w14:paraId="7FC27B80" w14:textId="77777777">
        <w:trPr>
          <w:cantSplit/>
          <w:trHeight w:val="118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3CD05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D040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01EC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3921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C38C15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E14E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4A3C7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FC8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3D556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BF53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CC43C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513DF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C53107" w14:paraId="562F787D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8D0BD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CCA9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4B3DD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D0D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082BD03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FDC9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13A,</w:t>
            </w:r>
          </w:p>
          <w:p w14:paraId="0E1D99E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8DC9" w14:textId="77777777" w:rsidR="00C53107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A217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212EB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C888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F714C6A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E4992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9510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AECC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C8A7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41BA016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5A3E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9FD2DE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55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5F898" w14:textId="77777777" w:rsidR="00C53107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E896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A185F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5E5B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3CA98C1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și 13.</w:t>
            </w:r>
          </w:p>
        </w:tc>
      </w:tr>
      <w:tr w:rsidR="00C53107" w14:paraId="059FF7BF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D5F77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433B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0EB5E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2409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3F952A6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8EF8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859479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341D0F6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53 </w:t>
            </w:r>
          </w:p>
          <w:p w14:paraId="59E4B33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B314C" w14:textId="77777777" w:rsidR="00C53107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F09E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C905A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AC2E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0EE5169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C53107" w14:paraId="5D1A6BD1" w14:textId="77777777">
        <w:trPr>
          <w:cantSplit/>
          <w:trHeight w:val="12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014E7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EDCC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97A1D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E9BF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6F129FF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F678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084554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57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86275" w14:textId="77777777" w:rsidR="00C53107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5D81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F4C3B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C72E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5EE0474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15.</w:t>
            </w:r>
          </w:p>
        </w:tc>
      </w:tr>
      <w:tr w:rsidR="00C53107" w14:paraId="0E71ABBA" w14:textId="77777777">
        <w:trPr>
          <w:cantSplit/>
          <w:trHeight w:val="6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1DA5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9324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AF135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4849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Ferry Boat</w:t>
            </w:r>
          </w:p>
          <w:p w14:paraId="27DFD5A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şi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02A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3668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EBA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B3906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415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252DAE7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B63E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D40C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B5E2C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8A13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2D1C9B2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11 și 13 - 17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93CF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413EF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 w:rsidRPr="00305F8E"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DB9F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72ED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9D66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17C9B19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48D36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1A6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48EDB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9376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006068E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6308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F87A0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2E74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ED519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1FF5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0BE28CC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CB4C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20BC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DEEF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75C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42163B9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7E3F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65F1871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8A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9F8B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87D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1B32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AFE7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0A1090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E322E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6 - 11.</w:t>
            </w:r>
          </w:p>
        </w:tc>
      </w:tr>
      <w:tr w:rsidR="00C53107" w14:paraId="0ADF8E5E" w14:textId="77777777">
        <w:trPr>
          <w:cantSplit/>
          <w:trHeight w:val="9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FD4C8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2B8C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676A7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2BF2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665D31B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9D3F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555F7" w14:textId="77777777" w:rsidR="00C53107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FB72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2583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6045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F1008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AE181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15 - 17.</w:t>
            </w:r>
          </w:p>
        </w:tc>
      </w:tr>
      <w:tr w:rsidR="00C53107" w14:paraId="57AAF8A6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5555C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8808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7167A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62DF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417D7EC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06752DF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de tragere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089B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FDB10" w14:textId="77777777" w:rsidR="00C53107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3EDC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98D2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7815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67A94C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de tragere racordată din sch. nr. 4.</w:t>
            </w:r>
          </w:p>
        </w:tc>
      </w:tr>
      <w:tr w:rsidR="00C53107" w14:paraId="4134629B" w14:textId="77777777">
        <w:trPr>
          <w:cantSplit/>
          <w:trHeight w:val="9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1EE77" w14:textId="77777777" w:rsidR="00C53107" w:rsidRDefault="00C53107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6363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B3799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0AAF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Ferry Boat </w:t>
            </w:r>
          </w:p>
          <w:p w14:paraId="580BC36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77E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B583E" w14:textId="77777777" w:rsidR="00C53107" w:rsidRPr="00305F8E" w:rsidRDefault="00C53107">
            <w:pPr>
              <w:spacing w:before="120" w:after="40" w:line="360" w:lineRule="auto"/>
              <w:ind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52A6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7545" w14:textId="77777777" w:rsidR="00C53107" w:rsidRPr="00305F8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AD47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35075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67339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5 - 11.</w:t>
            </w:r>
          </w:p>
        </w:tc>
      </w:tr>
    </w:tbl>
    <w:p w14:paraId="11B7BA4A" w14:textId="77777777" w:rsidR="00C53107" w:rsidRDefault="00C53107" w:rsidP="002242FB">
      <w:pPr>
        <w:spacing w:before="40" w:after="40" w:line="192" w:lineRule="auto"/>
        <w:ind w:right="57"/>
      </w:pPr>
    </w:p>
    <w:p w14:paraId="35C104C2" w14:textId="77777777" w:rsidR="00C53107" w:rsidRDefault="00C53107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814</w:t>
      </w:r>
    </w:p>
    <w:p w14:paraId="48E0633D" w14:textId="77777777" w:rsidR="00C53107" w:rsidRDefault="00C53107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C53107" w14:paraId="582C825A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F00D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51B34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9D17" w14:textId="77777777" w:rsidR="00C53107" w:rsidRPr="002B691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574B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B75AD37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2F01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BB4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88DA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DDAD" w14:textId="77777777" w:rsidR="00C53107" w:rsidRPr="002A6824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6FE74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43F9D1A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AB36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FB6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66E84" w14:textId="77777777" w:rsidR="00C53107" w:rsidRPr="002B691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A9E89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BA0CCC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CD46B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7CCDFCD0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89FA4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1598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638D8" w14:textId="77777777" w:rsidR="00C53107" w:rsidRPr="002A6824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F7B08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3CC6311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AB4F3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CCB8E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9FB65" w14:textId="77777777" w:rsidR="00C53107" w:rsidRPr="002B691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E58B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9AE243E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14E8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151EF32E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5F63E68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168FB970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C2D9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4CB69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C470C" w14:textId="77777777" w:rsidR="00C53107" w:rsidRPr="002A6824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7147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635CBB6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17ED0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99F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0D572" w14:textId="77777777" w:rsidR="00C53107" w:rsidRPr="002B691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62FB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AC73F07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9D586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6211315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E071B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37B5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6F7B" w14:textId="77777777" w:rsidR="00C53107" w:rsidRPr="002A6824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B3A6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CE97FEE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4C7E1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4D683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615EA" w14:textId="77777777" w:rsidR="00C53107" w:rsidRPr="002B691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37FEF" w14:textId="77777777" w:rsidR="00C53107" w:rsidRDefault="00C53107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36FCA12" w14:textId="77777777" w:rsidR="00C53107" w:rsidRDefault="00C53107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7CAA3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3A15AE99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062F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3AC7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5A7F4" w14:textId="77777777" w:rsidR="00C53107" w:rsidRPr="002A6824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9164E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C53107" w14:paraId="1F775884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C640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B313C" w14:textId="77777777" w:rsidR="00C53107" w:rsidRDefault="00C5310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C962E" w14:textId="77777777" w:rsidR="00C53107" w:rsidRPr="002B6917" w:rsidRDefault="00C5310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A0BD8" w14:textId="77777777" w:rsidR="00C53107" w:rsidRDefault="00C53107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13552F5" w14:textId="77777777" w:rsidR="00C53107" w:rsidRDefault="00C53107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C53A7" w14:textId="77777777" w:rsidR="00C53107" w:rsidRDefault="00C5310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14E1EE8F" w14:textId="77777777" w:rsidR="00C53107" w:rsidRDefault="00C5310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9A2F7" w14:textId="77777777" w:rsidR="00C53107" w:rsidRDefault="00C5310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AE5A" w14:textId="77777777" w:rsidR="00C53107" w:rsidRDefault="00C5310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69D9E" w14:textId="77777777" w:rsidR="00C53107" w:rsidRPr="002A6824" w:rsidRDefault="00C53107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997F4" w14:textId="77777777" w:rsidR="00C53107" w:rsidRDefault="00C53107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C53107" w14:paraId="47335F61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B7082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7F9AD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4281" w14:textId="77777777" w:rsidR="00C53107" w:rsidRPr="002B691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E34D7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FDDFE2F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626D485C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D1DC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6E88FA2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B01DB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1DC0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93DDE" w14:textId="77777777" w:rsidR="00C53107" w:rsidRPr="002A6824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755CD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5E0C4D8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EF823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21FC5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A63A" w14:textId="77777777" w:rsidR="00C53107" w:rsidRPr="002B691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ADADC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6CAF0F5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A1F9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B74A56D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B0384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2AC47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80B04" w14:textId="77777777" w:rsidR="00C53107" w:rsidRPr="002A6824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6F98" w14:textId="77777777" w:rsidR="00C53107" w:rsidRDefault="00C53107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E4FD94" w14:textId="77777777" w:rsidR="00C53107" w:rsidRDefault="00C53107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C53107" w14:paraId="464F4B28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C8782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75593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ACFF3" w14:textId="77777777" w:rsidR="00C53107" w:rsidRPr="002B691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89EAF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0FC475C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7F92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CD449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8E2F7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7ED87" w14:textId="77777777" w:rsidR="00C53107" w:rsidRPr="002A6824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3F0A" w14:textId="77777777" w:rsidR="00C53107" w:rsidRDefault="00C53107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C53107" w14:paraId="6AE608AC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3265B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4F51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1566C3C0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50D4" w14:textId="77777777" w:rsidR="00C53107" w:rsidRPr="002B691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991B5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3AB7AB8A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333C9E5B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3DF01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EE9F4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FF26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15660F8D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F574A" w14:textId="77777777" w:rsidR="00C53107" w:rsidRPr="002A6824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454CC" w14:textId="77777777" w:rsidR="00C53107" w:rsidRDefault="00C53107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2C063B24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7A446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5D995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92642" w14:textId="77777777" w:rsidR="00C53107" w:rsidRPr="002B691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D9901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4E738BE9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B4D99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2F6CCC43" w14:textId="77777777" w:rsidR="00C53107" w:rsidRPr="00810F5B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EC78" w14:textId="77777777" w:rsidR="00C53107" w:rsidRPr="00557C88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B866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EDDD2" w14:textId="77777777" w:rsidR="00C53107" w:rsidRPr="002A6824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0A70B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251E3F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C53107" w14:paraId="7F46E907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7AF6B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15F75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7DF34" w14:textId="77777777" w:rsidR="00C53107" w:rsidRPr="002B691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7D40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ABEE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6DB7C5B1" w14:textId="77777777" w:rsidR="00C53107" w:rsidRDefault="00C53107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7F749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67939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410C" w14:textId="77777777" w:rsidR="00C53107" w:rsidRPr="002A6824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D2BD2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2A46F58D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C53107" w14:paraId="0B9D965C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A455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B3536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146A" w14:textId="77777777" w:rsidR="00C53107" w:rsidRPr="002B691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CD80A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AD95" w14:textId="77777777" w:rsidR="00C53107" w:rsidRDefault="00C53107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81594" w14:textId="77777777" w:rsidR="00C53107" w:rsidRPr="00557C88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B08C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1C647" w14:textId="77777777" w:rsidR="00C53107" w:rsidRPr="002A6824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035FC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973D420" w14:textId="77777777" w:rsidR="00C53107" w:rsidRPr="00D83307" w:rsidRDefault="00C5310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C53107" w14:paraId="444AF6A6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E0CE2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0FC30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9F38" w14:textId="77777777" w:rsidR="00C53107" w:rsidRPr="002B691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02C3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2ECA9708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0DD7B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D8DC6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4D9D1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50E8E" w14:textId="77777777" w:rsidR="00C53107" w:rsidRPr="002A6824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C1914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1BD9D6E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504D1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6767C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C1B23" w14:textId="77777777" w:rsidR="00C53107" w:rsidRPr="002B691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9C802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131ADAB5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50D67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CC02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24D48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B93DA" w14:textId="77777777" w:rsidR="00C53107" w:rsidRPr="002A6824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40416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49B3741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D4BD8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70DD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DAE7F" w14:textId="77777777" w:rsidR="00C53107" w:rsidRPr="002B691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BFA4E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3DCE56B5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12576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F32F" w14:textId="77777777" w:rsidR="00C53107" w:rsidRPr="00557C88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51AD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64094" w14:textId="77777777" w:rsidR="00C53107" w:rsidRPr="002A6824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8225E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62C298C2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3A0EB" w14:textId="77777777" w:rsidR="00C53107" w:rsidRDefault="00C53107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04D9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402DB" w14:textId="77777777" w:rsidR="00C53107" w:rsidRPr="002B691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E3A8A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304895B4" w14:textId="77777777" w:rsidR="00C53107" w:rsidRPr="006315B8" w:rsidRDefault="00C53107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DE80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BB29D" w14:textId="77777777" w:rsidR="00C53107" w:rsidRPr="00557C88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FE9E8" w14:textId="77777777" w:rsidR="00C53107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3DF3" w14:textId="77777777" w:rsidR="00C53107" w:rsidRPr="002A6824" w:rsidRDefault="00C53107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E76DC" w14:textId="77777777" w:rsidR="00C53107" w:rsidRDefault="00C53107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E6B2537" w14:textId="77777777" w:rsidR="00C53107" w:rsidRPr="00930181" w:rsidRDefault="00C53107">
      <w:pPr>
        <w:tabs>
          <w:tab w:val="left" w:pos="3183"/>
        </w:tabs>
      </w:pPr>
    </w:p>
    <w:p w14:paraId="439ADDD5" w14:textId="77777777" w:rsidR="00C53107" w:rsidRDefault="00C53107" w:rsidP="00E566AF">
      <w:pPr>
        <w:pStyle w:val="Heading1"/>
        <w:spacing w:line="360" w:lineRule="auto"/>
      </w:pPr>
      <w:r>
        <w:t>LINIA 817</w:t>
      </w:r>
    </w:p>
    <w:p w14:paraId="273D15DD" w14:textId="77777777" w:rsidR="00C53107" w:rsidRDefault="00C53107" w:rsidP="00313EFA">
      <w:pPr>
        <w:pStyle w:val="Heading1"/>
        <w:spacing w:line="360" w:lineRule="auto"/>
        <w:rPr>
          <w:b w:val="0"/>
          <w:bCs w:val="0"/>
          <w:sz w:val="8"/>
        </w:rPr>
      </w:pPr>
      <w:r>
        <w:t>DOROBANŢU - CAP MIDIA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53107" w14:paraId="16FF985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C7ED2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A3FB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A3773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E21E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Nazarcea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515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inclusiv sch. 13 și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58B6A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3CC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3A47B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9EB9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7A8F9A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4C41B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32F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12+000</w:t>
            </w:r>
          </w:p>
          <w:p w14:paraId="35045B4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E0D42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F506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7E7B63F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6091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6960A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AE5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AF5A2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DF9E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6DBA349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E20E8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148A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22+300</w:t>
            </w:r>
          </w:p>
          <w:p w14:paraId="670E4AB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88CC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0D6CD" w14:textId="77777777" w:rsidR="00C53107" w:rsidRDefault="00C53107" w:rsidP="0053092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090D1E0A" w14:textId="77777777" w:rsidR="00C53107" w:rsidRDefault="00C53107" w:rsidP="0053092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158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41F0D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8151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E8F6A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B0D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D8D386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678171D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F7465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118B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EE08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87B0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Nazarcea -</w:t>
            </w:r>
          </w:p>
          <w:p w14:paraId="22D4892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F175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C4A4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7A57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6CD3908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D9EFC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8E5B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53107" w14:paraId="5E11AAF2" w14:textId="77777777">
        <w:trPr>
          <w:cantSplit/>
          <w:trHeight w:val="6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97FE6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C943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  <w:p w14:paraId="40BFC16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B4CB6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A8FC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351983F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8F5B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877C1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F90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BB004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980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088806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7F4A8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1BCB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11FE7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CAF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1B835A3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8C19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71D30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78CC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23+805</w:t>
            </w:r>
          </w:p>
          <w:p w14:paraId="76F0C66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06B5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6048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13A6961" w14:textId="77777777">
        <w:trPr>
          <w:cantSplit/>
          <w:trHeight w:val="8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3468A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E27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EC4C2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EF6C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574F1CB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E920C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70594D9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diag.</w:t>
            </w:r>
          </w:p>
          <w:p w14:paraId="2C2C3568" w14:textId="77777777" w:rsidR="00C53107" w:rsidRDefault="00C53107">
            <w:pPr>
              <w:spacing w:before="40" w:after="40" w:line="360" w:lineRule="auto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 7 - 19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991E7" w14:textId="77777777" w:rsidR="00C53107" w:rsidRPr="000A692F" w:rsidRDefault="00C53107">
            <w:pPr>
              <w:spacing w:before="120" w:after="40" w:line="360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F0A7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1058A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739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3148C5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59D44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Firul I la Firul II </w:t>
            </w:r>
          </w:p>
          <w:p w14:paraId="1F328C3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invers.</w:t>
            </w:r>
          </w:p>
        </w:tc>
      </w:tr>
      <w:tr w:rsidR="00C53107" w14:paraId="2D5F8342" w14:textId="77777777">
        <w:trPr>
          <w:cantSplit/>
          <w:trHeight w:val="6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A60C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4054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B7CB6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3EF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07D946D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F017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29E1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90B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104E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46E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1B2369A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454E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A25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D29A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751B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72767EF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0DCD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5C0C3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0AE5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D0D9A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D09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04876B8D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5948C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C09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817F8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861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 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2250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 și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29E28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A5BF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7011A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20B4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507E1E4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5C202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0B2F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CC89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6CD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Năvodari</w:t>
            </w:r>
          </w:p>
          <w:p w14:paraId="6B59B84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B0D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D624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0C5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38D38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D83D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2B1F247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BB4D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B39C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  <w:p w14:paraId="3D54B26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FAB4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7B5F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B9D6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2D48F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13EB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26+211</w:t>
            </w:r>
          </w:p>
          <w:p w14:paraId="74312C8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3781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9035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97B4BDD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8672F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B444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  <w:p w14:paraId="0BC809B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9F08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E0BB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4C8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4624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D9E2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  <w:p w14:paraId="21893E8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053ED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07C3F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72CD7AA" w14:textId="77777777">
        <w:trPr>
          <w:cantSplit/>
          <w:trHeight w:val="6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A21FF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6FCC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  <w:p w14:paraId="066BCFD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0F60B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BF1C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 -  Cap Midia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CA16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39EB0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B809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29+500</w:t>
            </w:r>
          </w:p>
          <w:p w14:paraId="3E219CC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7D89B" w14:textId="77777777" w:rsidR="00C5310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D7E2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CB4E7DF" w14:textId="77777777">
        <w:trPr>
          <w:cantSplit/>
          <w:trHeight w:val="1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A4B27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126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32+050</w:t>
            </w:r>
          </w:p>
          <w:p w14:paraId="0F89B1C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9C8D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9047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0A4F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03A5661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3 - 51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AF37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C393D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946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70D6F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547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511D9C0" w14:textId="77777777">
        <w:trPr>
          <w:cantSplit/>
          <w:trHeight w:val="4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03327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70A2D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443B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C5AC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1D43923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9 - 41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CD62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00994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C5F3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32+150</w:t>
            </w:r>
          </w:p>
          <w:p w14:paraId="231C87E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6B676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9047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284E9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47B7B3D" w14:textId="77777777">
        <w:trPr>
          <w:cantSplit/>
          <w:trHeight w:val="7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B854D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99B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D00C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B57C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13E2DA5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EF0C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3C8E75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45 - 61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F48D9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8F2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35983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B7D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23080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FF8BD1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C53107" w14:paraId="4C190DA0" w14:textId="77777777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3C979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4F99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87033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138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4F2B8C1E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B45D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9A26AD8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9CD56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7598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3821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02AA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C10F8E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2A4EA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şi 9.</w:t>
            </w:r>
          </w:p>
        </w:tc>
      </w:tr>
      <w:tr w:rsidR="00C53107" w14:paraId="5EC6593D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C979A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0DF0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5248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6713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19023BC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AF664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B124C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9E1C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64B36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FFC8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67C3C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CF539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C53107" w14:paraId="2896BC9D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5864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EF5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8028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5290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Cap Midia </w:t>
            </w:r>
          </w:p>
          <w:p w14:paraId="754357EA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0A79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F792D6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EDBEB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C5F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2C830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68E1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7A5E4AE" w14:textId="77777777">
        <w:trPr>
          <w:cantSplit/>
          <w:trHeight w:val="5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E90DA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7CF6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F5A5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87025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56A2ED9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0C15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 </w:t>
            </w:r>
          </w:p>
          <w:p w14:paraId="3D87305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656DA8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10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C4E9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10440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CA6A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E2312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24425D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6D24DC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1 - 13 și </w:t>
            </w:r>
          </w:p>
          <w:p w14:paraId="252C181D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Rompetrol.</w:t>
            </w:r>
          </w:p>
        </w:tc>
      </w:tr>
      <w:tr w:rsidR="00C53107" w14:paraId="2BB3724D" w14:textId="77777777">
        <w:trPr>
          <w:cantSplit/>
          <w:trHeight w:val="4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2C061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B028E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E0010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55707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18F89311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BFC1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37F1B05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46 - 32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C425E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AE8C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162A8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26F4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0C5DA99" w14:textId="77777777">
        <w:trPr>
          <w:cantSplit/>
          <w:trHeight w:val="2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4AB59" w14:textId="77777777" w:rsidR="00C53107" w:rsidRDefault="00C53107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E31B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66F7C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FA36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Cap Midia</w:t>
            </w:r>
          </w:p>
          <w:p w14:paraId="413C07C6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111B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BB4169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54 - 64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49520" w14:textId="77777777" w:rsidR="00C53107" w:rsidRPr="000A692F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A692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AB6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E398" w14:textId="77777777" w:rsidR="00C53107" w:rsidRPr="00E90477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4E8DB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15FEC8A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688E07E4" w14:textId="77777777" w:rsidR="00C53107" w:rsidRDefault="00C53107" w:rsidP="006F6DF5">
      <w:pPr>
        <w:pStyle w:val="Heading1"/>
        <w:spacing w:line="360" w:lineRule="auto"/>
      </w:pPr>
      <w:r>
        <w:t>LINIA 817 A</w:t>
      </w:r>
    </w:p>
    <w:p w14:paraId="2BD1918B" w14:textId="77777777" w:rsidR="00C53107" w:rsidRDefault="00C53107" w:rsidP="003A3E06">
      <w:pPr>
        <w:pStyle w:val="Heading1"/>
        <w:spacing w:line="360" w:lineRule="auto"/>
        <w:rPr>
          <w:b w:val="0"/>
          <w:bCs w:val="0"/>
          <w:sz w:val="8"/>
        </w:rPr>
      </w:pPr>
      <w:r>
        <w:t>CAP MIDIA - SITORMAN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53107" w14:paraId="5002BF2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94190" w14:textId="77777777" w:rsidR="00C53107" w:rsidRDefault="00C53107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4F06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7703" w14:textId="77777777" w:rsidR="00C53107" w:rsidRPr="00D7456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D6E88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CLA Luminiţa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612F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24E2C3CF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L  </w:t>
            </w:r>
          </w:p>
          <w:p w14:paraId="2A7E9EAA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69997A7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 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BCED6" w14:textId="77777777" w:rsidR="00C53107" w:rsidRPr="00E17F4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7F4E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ADA89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E77BC" w14:textId="77777777" w:rsidR="00C53107" w:rsidRPr="00E17F4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4497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3E4091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D31F6" w14:textId="77777777" w:rsidR="00C53107" w:rsidRDefault="00C53107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27393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893A4" w14:textId="77777777" w:rsidR="00C53107" w:rsidRPr="00D7456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A7C3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CLA Luminiţa</w:t>
            </w:r>
          </w:p>
          <w:p w14:paraId="11A4ABA0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 din complex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CD0C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F40D7" w14:textId="77777777" w:rsidR="00C53107" w:rsidRPr="00E17F4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7F4E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75F22" w14:textId="77777777" w:rsidR="00C53107" w:rsidRDefault="00C5310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96BD2" w14:textId="77777777" w:rsidR="00C53107" w:rsidRPr="00E17F4E" w:rsidRDefault="00C53107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A5AA4" w14:textId="77777777" w:rsidR="00C53107" w:rsidRDefault="00C5310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E3D8415" w14:textId="77777777" w:rsidR="00C53107" w:rsidRDefault="00C53107">
      <w:pPr>
        <w:spacing w:before="40" w:after="40" w:line="192" w:lineRule="auto"/>
        <w:ind w:right="57"/>
        <w:rPr>
          <w:sz w:val="20"/>
        </w:rPr>
      </w:pPr>
    </w:p>
    <w:p w14:paraId="2A66B22F" w14:textId="77777777" w:rsidR="00C53107" w:rsidRDefault="00C53107" w:rsidP="00445244">
      <w:pPr>
        <w:pStyle w:val="Heading1"/>
        <w:spacing w:line="24" w:lineRule="atLeast"/>
      </w:pPr>
      <w:r>
        <w:t>LINIA 818</w:t>
      </w:r>
    </w:p>
    <w:p w14:paraId="40CE7EBB" w14:textId="77777777" w:rsidR="00C53107" w:rsidRDefault="00C53107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53107" w14:paraId="4525392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949D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22C37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2A5F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16A09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044DA7ED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322FDB9B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89F19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72CC8175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F5D9E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73077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3CAC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33421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E39ED1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450A70C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C53107" w14:paraId="0E859EC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E2CB7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2E03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1883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10F6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3FC9020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1DE8A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30F7A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58FC4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920E1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F26F1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72ABF4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A019B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C56B2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6DE20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46E4E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46889C3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9FF77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084A5B5D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279FBE2D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9173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BF19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EDF25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39012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278AD5C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F917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B49B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E8290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A980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06A6F83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D086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6100A003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0076C54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67D3B92A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40737AC4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98A5F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E17D6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51E7F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B8FE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7D075F2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6809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CAEF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3E601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B6A2A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BC490C4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2A24A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6D48F115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AABE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3F518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E6ACB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3B5C0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32471EF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98DAC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CC146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6056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FAF23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7AEC123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56341303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35E1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1BFC5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6C9E6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5485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35599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D79BE8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284FE80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A, 2 A.</w:t>
            </w:r>
          </w:p>
        </w:tc>
      </w:tr>
      <w:tr w:rsidR="00C53107" w14:paraId="2CF6ED11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93D9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BC43E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8B9E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E112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B6363FA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6EFF51FF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9E38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AA7A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3E5E2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E798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F798D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2C7D00F9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16CA9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24DD0" w14:textId="77777777" w:rsidR="00C53107" w:rsidRDefault="00C53107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FE3CD" w14:textId="77777777" w:rsidR="00C53107" w:rsidRPr="00E54142" w:rsidRDefault="00C53107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1500" w14:textId="77777777" w:rsidR="00C53107" w:rsidRDefault="00C53107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1297F8F" w14:textId="77777777" w:rsidR="00C53107" w:rsidRDefault="00C53107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F73A1" w14:textId="77777777" w:rsidR="00C53107" w:rsidRPr="004B4AC4" w:rsidRDefault="00C53107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C9CC" w14:textId="77777777" w:rsidR="00C53107" w:rsidRPr="004B4AC4" w:rsidRDefault="00C53107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15693" w14:textId="77777777" w:rsidR="00C53107" w:rsidRDefault="00C53107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197A" w14:textId="77777777" w:rsidR="00C53107" w:rsidRPr="00E54142" w:rsidRDefault="00C53107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50928" w14:textId="77777777" w:rsidR="00C53107" w:rsidRPr="004B4AC4" w:rsidRDefault="00C53107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C53107" w14:paraId="4A02EF7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B2832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1FAE7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3499C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BA968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54EEDC69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9BFB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E557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2FCC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0B935BE3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8BE7A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0BD6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53107" w14:paraId="41A26E0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8FF64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A9FC2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95D7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3411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5DA6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6B52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0DD3E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37444CB2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12D8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2BB90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4E6BC24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35BF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8CE4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702FB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A56A3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8401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6FD92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9066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26209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7C9F7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18DA37B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8E475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0BA2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8295B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76A49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77BE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F8C5D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8AB8B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D295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064DC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30E0524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95C7A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D6FBD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8113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88075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D814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24D5C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90F3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B7B8A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F3EFD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598E49A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1CDAE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C5C29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86377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AC83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30716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4DA3CD9A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7B78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45B00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CF83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CBD7D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C53107" w14:paraId="23CAC60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BDB44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78C81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611AB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0C109" w14:textId="77777777" w:rsidR="00C53107" w:rsidRPr="00277DE8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A501C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8E013D7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77661EDB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23BAAC26" w14:textId="77777777" w:rsidR="00C53107" w:rsidRPr="00277DE8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F98F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AEED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79AFC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63B5" w14:textId="77777777" w:rsidR="00C53107" w:rsidRPr="00277DE8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C53107" w14:paraId="08B8A65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2958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AD6A5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94694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7AAA" w14:textId="77777777" w:rsidR="00C53107" w:rsidRPr="00277DE8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F9449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178AE21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DBCFA43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45D9A0C0" w14:textId="77777777" w:rsidR="00C53107" w:rsidRPr="00277DE8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8B95F" w14:textId="77777777" w:rsidR="00C53107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C4044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2081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DF0B9" w14:textId="77777777" w:rsidR="00C53107" w:rsidRPr="00277DE8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C53107" w14:paraId="70956E4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8690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1212C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6D2D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292C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6CCF3DF2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85942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52BFE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58225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E9B3C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625D1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53107" w14:paraId="73BCDAD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5AD0F" w14:textId="77777777" w:rsidR="00C53107" w:rsidRDefault="00C53107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E2B3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1ED74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F61B7" w14:textId="77777777" w:rsidR="00C53107" w:rsidRDefault="00C53107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77249CDE" w14:textId="77777777" w:rsidR="00C53107" w:rsidRDefault="00C53107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2E65C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C3F0C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B9138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1BBECD5D" w14:textId="77777777" w:rsidR="00C53107" w:rsidRDefault="00C53107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92F39" w14:textId="77777777" w:rsidR="00C53107" w:rsidRPr="00E54142" w:rsidRDefault="00C53107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5474C" w14:textId="77777777" w:rsidR="00C53107" w:rsidRDefault="00C53107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F237B34" w14:textId="77777777" w:rsidR="00C53107" w:rsidRPr="00C21997" w:rsidRDefault="00C53107" w:rsidP="00445244">
      <w:pPr>
        <w:spacing w:before="40" w:after="40" w:line="24" w:lineRule="atLeast"/>
        <w:ind w:right="57"/>
        <w:rPr>
          <w:b/>
          <w:bCs/>
          <w:sz w:val="20"/>
        </w:rPr>
      </w:pPr>
    </w:p>
    <w:p w14:paraId="0591F327" w14:textId="77777777" w:rsidR="00C53107" w:rsidRDefault="00C5310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2CF323B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2D7351F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2006FE1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3F5D778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8770023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A9AF77C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1098846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8600E44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19739F6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647BFA6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3EF7D55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DF7EEE4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B4F56FD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55D3D03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AACF933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B15B59A" w14:textId="77777777" w:rsidR="00A262A9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24E83FA" w14:textId="77777777" w:rsidR="00A262A9" w:rsidRPr="00C21F42" w:rsidRDefault="00A262A9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B29D02C" w14:textId="77777777" w:rsidR="00C53107" w:rsidRPr="00C21F42" w:rsidRDefault="00C5310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1E23F9E2" w14:textId="77777777" w:rsidR="00C53107" w:rsidRPr="00C21F42" w:rsidRDefault="00C5310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65361B08" w14:textId="77777777" w:rsidR="00C53107" w:rsidRPr="00C21F42" w:rsidRDefault="00C53107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67B7EA21" w14:textId="77777777" w:rsidR="00C53107" w:rsidRDefault="00C53107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159DE73B" w14:textId="77777777" w:rsidR="00C53107" w:rsidRPr="00C21F42" w:rsidRDefault="00C53107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65BC83D8" w14:textId="77777777" w:rsidR="00C53107" w:rsidRPr="00C21F42" w:rsidRDefault="00C53107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0C1AE544" w14:textId="77777777" w:rsidR="00C53107" w:rsidRPr="00C21F42" w:rsidRDefault="00C53107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7EDA157A" w14:textId="77777777" w:rsidR="00C53107" w:rsidRPr="00C21F42" w:rsidRDefault="00C53107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14FD76FC" w14:textId="77777777" w:rsidR="001513BB" w:rsidRPr="00072BEA" w:rsidRDefault="001513BB" w:rsidP="00072BEA"/>
    <w:sectPr w:rsidR="001513BB" w:rsidRPr="00072BEA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9D2D2" w14:textId="77777777" w:rsidR="000A7D58" w:rsidRDefault="000A7D58">
      <w:r>
        <w:separator/>
      </w:r>
    </w:p>
  </w:endnote>
  <w:endnote w:type="continuationSeparator" w:id="0">
    <w:p w14:paraId="6DFBF653" w14:textId="77777777" w:rsidR="000A7D58" w:rsidRDefault="000A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52B02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DC30D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4D75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6AEB" w14:textId="77777777" w:rsidR="000A7D58" w:rsidRDefault="000A7D58">
      <w:r>
        <w:separator/>
      </w:r>
    </w:p>
  </w:footnote>
  <w:footnote w:type="continuationSeparator" w:id="0">
    <w:p w14:paraId="397D94E0" w14:textId="77777777" w:rsidR="000A7D58" w:rsidRDefault="000A7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13B" w14:textId="77777777" w:rsidR="00615117" w:rsidRDefault="00FB1547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2DEE">
      <w:rPr>
        <w:rStyle w:val="PageNumber"/>
      </w:rPr>
      <w:t>2</w:t>
    </w:r>
    <w:r>
      <w:rPr>
        <w:rStyle w:val="PageNumber"/>
      </w:rPr>
      <w:fldChar w:fldCharType="end"/>
    </w:r>
  </w:p>
  <w:p w14:paraId="52A7E9E4" w14:textId="6CD4D152" w:rsidR="00615117" w:rsidRDefault="008A20F5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0D15CC">
      <w:rPr>
        <w:b/>
        <w:bCs/>
        <w:i/>
        <w:iCs/>
        <w:sz w:val="22"/>
      </w:rPr>
      <w:t>decada 1-10 august 2026</w:t>
    </w:r>
  </w:p>
  <w:p w14:paraId="0EC4B848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>B.A.R. CONSTANŢA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62BE6689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2BDE5D93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CB8ABD1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23A43B7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6E8AAD41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59259311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1187E824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25E17550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555E356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1A34C61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759FD689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0FF64DD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7715058C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7C82C0E5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3F2F06E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0A28B38C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567CBD5A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A790814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6037ADB2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30F7BF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1413F86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5D2CF49C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20B0EE2C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3EADDE3C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F336BE1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409E3C96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080C5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2008C7B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BE31353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21690815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5567D88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0BEBB201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C1891D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5A0289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6C42254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11872E1F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CC7E" w14:textId="77777777" w:rsidR="00615117" w:rsidRDefault="00FB1547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1FCA">
      <w:rPr>
        <w:rStyle w:val="PageNumber"/>
      </w:rPr>
      <w:t>3</w:t>
    </w:r>
    <w:r>
      <w:rPr>
        <w:rStyle w:val="PageNumber"/>
      </w:rPr>
      <w:fldChar w:fldCharType="end"/>
    </w:r>
  </w:p>
  <w:p w14:paraId="3FFBEA92" w14:textId="3410A66F" w:rsidR="00D66BBF" w:rsidRPr="00A048AC" w:rsidRDefault="008A20F5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0D15CC">
      <w:rPr>
        <w:b/>
        <w:bCs/>
        <w:i/>
        <w:iCs/>
        <w:sz w:val="22"/>
      </w:rPr>
      <w:t>decada 1-10 august 2026</w:t>
    </w:r>
  </w:p>
  <w:p w14:paraId="3E62B2FD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6B79667B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2B5D5CF8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37C4594E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02A2DC8E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CF3F78C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766C8608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>B.A.R. CONSTANŢA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6D745AF7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C5EDF63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EACA3D2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6015745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321E4C7C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4F69011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A5AE915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5CAC806D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60C7BF7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6A0951A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028F806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563E342E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2B64A21B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4EABA4AC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29D94389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0F00AB93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7C2E0D9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A38B261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6C20335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2A5F6801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2925B386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2664E84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82EF7E2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0CE84CA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46D17B4F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591F3FDD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3D2AAB2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3EB36F8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1A8ACC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4EF9ECBE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4FC1EA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7318AA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2A1A85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EC348B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4C8DEF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1EE1E4B8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824B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F58FA"/>
    <w:multiLevelType w:val="hybridMultilevel"/>
    <w:tmpl w:val="50CAEDD8"/>
    <w:lvl w:ilvl="0" w:tplc="90A4522C">
      <w:start w:val="1"/>
      <w:numFmt w:val="decimal"/>
      <w:lvlRestart w:val="0"/>
      <w:lvlText w:val="%1"/>
      <w:lvlJc w:val="right"/>
      <w:pPr>
        <w:tabs>
          <w:tab w:val="num" w:pos="154"/>
        </w:tabs>
        <w:ind w:left="154" w:hanging="4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8C400D0"/>
    <w:multiLevelType w:val="hybridMultilevel"/>
    <w:tmpl w:val="BA560C2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 w15:restartNumberingAfterBreak="0">
    <w:nsid w:val="0E213192"/>
    <w:multiLevelType w:val="hybridMultilevel"/>
    <w:tmpl w:val="C71C10D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8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19B15032"/>
    <w:multiLevelType w:val="hybridMultilevel"/>
    <w:tmpl w:val="ABD0008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1CE6646A"/>
    <w:multiLevelType w:val="hybridMultilevel"/>
    <w:tmpl w:val="0082E932"/>
    <w:lvl w:ilvl="0" w:tplc="4438AAF6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2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3" w15:restartNumberingAfterBreak="0">
    <w:nsid w:val="26375176"/>
    <w:multiLevelType w:val="hybridMultilevel"/>
    <w:tmpl w:val="B18A88C6"/>
    <w:lvl w:ilvl="0" w:tplc="4438AAF6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4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 w15:restartNumberingAfterBreak="0">
    <w:nsid w:val="514B6B47"/>
    <w:multiLevelType w:val="hybridMultilevel"/>
    <w:tmpl w:val="F144857C"/>
    <w:lvl w:ilvl="0" w:tplc="4438AAF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410025"/>
    <w:multiLevelType w:val="hybridMultilevel"/>
    <w:tmpl w:val="7EA02886"/>
    <w:lvl w:ilvl="0" w:tplc="90A4522C">
      <w:start w:val="1"/>
      <w:numFmt w:val="decimal"/>
      <w:lvlRestart w:val="0"/>
      <w:lvlText w:val="%1"/>
      <w:lvlJc w:val="right"/>
      <w:pPr>
        <w:tabs>
          <w:tab w:val="num" w:pos="154"/>
        </w:tabs>
        <w:ind w:left="154" w:hanging="4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5BB6205D"/>
    <w:multiLevelType w:val="hybridMultilevel"/>
    <w:tmpl w:val="76A037C0"/>
    <w:lvl w:ilvl="0" w:tplc="4438AAF6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1" w15:restartNumberingAfterBreak="0">
    <w:nsid w:val="60BF5647"/>
    <w:multiLevelType w:val="hybridMultilevel"/>
    <w:tmpl w:val="3758BD66"/>
    <w:lvl w:ilvl="0" w:tplc="4438AAF6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61CE5D73"/>
    <w:multiLevelType w:val="hybridMultilevel"/>
    <w:tmpl w:val="943EA910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3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4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5" w15:restartNumberingAfterBreak="0">
    <w:nsid w:val="7F163ED4"/>
    <w:multiLevelType w:val="hybridMultilevel"/>
    <w:tmpl w:val="E5D80D54"/>
    <w:lvl w:ilvl="0" w:tplc="CD7A356C">
      <w:start w:val="1"/>
      <w:numFmt w:val="decimal"/>
      <w:lvlRestart w:val="0"/>
      <w:lvlText w:val="%1"/>
      <w:lvlJc w:val="right"/>
      <w:pPr>
        <w:tabs>
          <w:tab w:val="num" w:pos="284"/>
        </w:tabs>
        <w:ind w:left="284" w:firstLine="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445736364">
    <w:abstractNumId w:val="25"/>
  </w:num>
  <w:num w:numId="2" w16cid:durableId="867110114">
    <w:abstractNumId w:val="1"/>
  </w:num>
  <w:num w:numId="3" w16cid:durableId="1993948678">
    <w:abstractNumId w:val="19"/>
  </w:num>
  <w:num w:numId="4" w16cid:durableId="711080598">
    <w:abstractNumId w:val="18"/>
  </w:num>
  <w:num w:numId="5" w16cid:durableId="368989693">
    <w:abstractNumId w:val="0"/>
  </w:num>
  <w:num w:numId="6" w16cid:durableId="1132938672">
    <w:abstractNumId w:val="24"/>
  </w:num>
  <w:num w:numId="7" w16cid:durableId="116339246">
    <w:abstractNumId w:val="12"/>
  </w:num>
  <w:num w:numId="8" w16cid:durableId="716778721">
    <w:abstractNumId w:val="3"/>
  </w:num>
  <w:num w:numId="9" w16cid:durableId="858474648">
    <w:abstractNumId w:val="7"/>
  </w:num>
  <w:num w:numId="10" w16cid:durableId="2095472625">
    <w:abstractNumId w:val="23"/>
  </w:num>
  <w:num w:numId="11" w16cid:durableId="801726418">
    <w:abstractNumId w:val="16"/>
  </w:num>
  <w:num w:numId="12" w16cid:durableId="1041244009">
    <w:abstractNumId w:val="5"/>
  </w:num>
  <w:num w:numId="13" w16cid:durableId="1831094235">
    <w:abstractNumId w:val="4"/>
  </w:num>
  <w:num w:numId="14" w16cid:durableId="964390748">
    <w:abstractNumId w:val="15"/>
  </w:num>
  <w:num w:numId="15" w16cid:durableId="1868450489">
    <w:abstractNumId w:val="17"/>
  </w:num>
  <w:num w:numId="16" w16cid:durableId="417362291">
    <w:abstractNumId w:val="6"/>
  </w:num>
  <w:num w:numId="17" w16cid:durableId="311645915">
    <w:abstractNumId w:val="2"/>
  </w:num>
  <w:num w:numId="18" w16cid:durableId="1237594596">
    <w:abstractNumId w:val="8"/>
  </w:num>
  <w:num w:numId="19" w16cid:durableId="2086301032">
    <w:abstractNumId w:val="22"/>
  </w:num>
  <w:num w:numId="20" w16cid:durableId="1757168850">
    <w:abstractNumId w:val="9"/>
  </w:num>
  <w:num w:numId="21" w16cid:durableId="808284790">
    <w:abstractNumId w:val="14"/>
  </w:num>
  <w:num w:numId="22" w16cid:durableId="166528053">
    <w:abstractNumId w:val="10"/>
  </w:num>
  <w:num w:numId="23" w16cid:durableId="1459641252">
    <w:abstractNumId w:val="20"/>
  </w:num>
  <w:num w:numId="24" w16cid:durableId="1841892312">
    <w:abstractNumId w:val="11"/>
  </w:num>
  <w:num w:numId="25" w16cid:durableId="336659549">
    <w:abstractNumId w:val="13"/>
  </w:num>
  <w:num w:numId="26" w16cid:durableId="873687045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9/A/6K529hTLr/SB1zGpg+zXrtHIfvRjhva7Je4rlFG8/Tivs0f5+ghe/oeya+V5DKG9tv5WDRyykeXJNWfSYA==" w:salt="sG6d1CMFKvx36JB91dKcrA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91B"/>
    <w:rsid w:val="00001DCD"/>
    <w:rsid w:val="000025B3"/>
    <w:rsid w:val="0000296F"/>
    <w:rsid w:val="00002C0A"/>
    <w:rsid w:val="000037A8"/>
    <w:rsid w:val="0000465F"/>
    <w:rsid w:val="000057DB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C5C"/>
    <w:rsid w:val="0001134F"/>
    <w:rsid w:val="00011595"/>
    <w:rsid w:val="00011823"/>
    <w:rsid w:val="00012024"/>
    <w:rsid w:val="00012230"/>
    <w:rsid w:val="0001296A"/>
    <w:rsid w:val="000137F5"/>
    <w:rsid w:val="00014623"/>
    <w:rsid w:val="000149E5"/>
    <w:rsid w:val="00014F1F"/>
    <w:rsid w:val="000153EE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D57"/>
    <w:rsid w:val="000227F7"/>
    <w:rsid w:val="00022E94"/>
    <w:rsid w:val="00023468"/>
    <w:rsid w:val="00023D7E"/>
    <w:rsid w:val="00023EAD"/>
    <w:rsid w:val="00023F40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69D"/>
    <w:rsid w:val="000266DD"/>
    <w:rsid w:val="000267D5"/>
    <w:rsid w:val="0002742F"/>
    <w:rsid w:val="0002788D"/>
    <w:rsid w:val="00027964"/>
    <w:rsid w:val="00030335"/>
    <w:rsid w:val="00030AA4"/>
    <w:rsid w:val="000313A4"/>
    <w:rsid w:val="00032300"/>
    <w:rsid w:val="0003241C"/>
    <w:rsid w:val="0003277C"/>
    <w:rsid w:val="00032AD7"/>
    <w:rsid w:val="00032D77"/>
    <w:rsid w:val="00033E96"/>
    <w:rsid w:val="00034059"/>
    <w:rsid w:val="0003485B"/>
    <w:rsid w:val="00034A51"/>
    <w:rsid w:val="000353C6"/>
    <w:rsid w:val="0003592A"/>
    <w:rsid w:val="000366E9"/>
    <w:rsid w:val="00036720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678"/>
    <w:rsid w:val="00041B2A"/>
    <w:rsid w:val="000422F8"/>
    <w:rsid w:val="00042783"/>
    <w:rsid w:val="00042BA8"/>
    <w:rsid w:val="00042CB7"/>
    <w:rsid w:val="00042D90"/>
    <w:rsid w:val="00042E36"/>
    <w:rsid w:val="000430F0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77C"/>
    <w:rsid w:val="00045E9C"/>
    <w:rsid w:val="00046458"/>
    <w:rsid w:val="00046709"/>
    <w:rsid w:val="00046B0E"/>
    <w:rsid w:val="000471A0"/>
    <w:rsid w:val="00047B23"/>
    <w:rsid w:val="00050F92"/>
    <w:rsid w:val="00050FE4"/>
    <w:rsid w:val="000518B0"/>
    <w:rsid w:val="0005202C"/>
    <w:rsid w:val="000527F0"/>
    <w:rsid w:val="0005320A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6180"/>
    <w:rsid w:val="00056AEC"/>
    <w:rsid w:val="00056E3F"/>
    <w:rsid w:val="0006002F"/>
    <w:rsid w:val="0006025C"/>
    <w:rsid w:val="000604F3"/>
    <w:rsid w:val="00060537"/>
    <w:rsid w:val="00060EDF"/>
    <w:rsid w:val="00061969"/>
    <w:rsid w:val="00061BF9"/>
    <w:rsid w:val="00061C95"/>
    <w:rsid w:val="0006211E"/>
    <w:rsid w:val="000627C1"/>
    <w:rsid w:val="00062FF3"/>
    <w:rsid w:val="0006363B"/>
    <w:rsid w:val="00063773"/>
    <w:rsid w:val="0006421E"/>
    <w:rsid w:val="0006443E"/>
    <w:rsid w:val="00065908"/>
    <w:rsid w:val="00065F7E"/>
    <w:rsid w:val="000661B4"/>
    <w:rsid w:val="000662C8"/>
    <w:rsid w:val="000663D8"/>
    <w:rsid w:val="00066442"/>
    <w:rsid w:val="00066855"/>
    <w:rsid w:val="000673D3"/>
    <w:rsid w:val="0006768A"/>
    <w:rsid w:val="00067F77"/>
    <w:rsid w:val="000701D5"/>
    <w:rsid w:val="00070208"/>
    <w:rsid w:val="000705EB"/>
    <w:rsid w:val="0007118C"/>
    <w:rsid w:val="00071A41"/>
    <w:rsid w:val="00072302"/>
    <w:rsid w:val="00072551"/>
    <w:rsid w:val="000728F0"/>
    <w:rsid w:val="000728F2"/>
    <w:rsid w:val="00072BEA"/>
    <w:rsid w:val="00072F44"/>
    <w:rsid w:val="00073AFB"/>
    <w:rsid w:val="00074596"/>
    <w:rsid w:val="000746B6"/>
    <w:rsid w:val="00074E4B"/>
    <w:rsid w:val="00075256"/>
    <w:rsid w:val="00075816"/>
    <w:rsid w:val="00075A7F"/>
    <w:rsid w:val="00075AF9"/>
    <w:rsid w:val="00075EDB"/>
    <w:rsid w:val="00075FF3"/>
    <w:rsid w:val="0007604B"/>
    <w:rsid w:val="0007605B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C3E"/>
    <w:rsid w:val="00083DFF"/>
    <w:rsid w:val="000840EA"/>
    <w:rsid w:val="000844C7"/>
    <w:rsid w:val="00084F88"/>
    <w:rsid w:val="000851D8"/>
    <w:rsid w:val="0008522F"/>
    <w:rsid w:val="000854FF"/>
    <w:rsid w:val="00085784"/>
    <w:rsid w:val="00085C7A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C84"/>
    <w:rsid w:val="00095D0F"/>
    <w:rsid w:val="00096999"/>
    <w:rsid w:val="00096DDA"/>
    <w:rsid w:val="0009720C"/>
    <w:rsid w:val="000973C0"/>
    <w:rsid w:val="00097607"/>
    <w:rsid w:val="0009769E"/>
    <w:rsid w:val="00097C14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898"/>
    <w:rsid w:val="000A3A39"/>
    <w:rsid w:val="000A3FDD"/>
    <w:rsid w:val="000A40E3"/>
    <w:rsid w:val="000A4299"/>
    <w:rsid w:val="000A4FAD"/>
    <w:rsid w:val="000A511E"/>
    <w:rsid w:val="000A649B"/>
    <w:rsid w:val="000A6815"/>
    <w:rsid w:val="000A6870"/>
    <w:rsid w:val="000A7618"/>
    <w:rsid w:val="000A7D58"/>
    <w:rsid w:val="000A7EF6"/>
    <w:rsid w:val="000B02C4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5649"/>
    <w:rsid w:val="000B5731"/>
    <w:rsid w:val="000B5AEF"/>
    <w:rsid w:val="000B628B"/>
    <w:rsid w:val="000B64CD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30B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58F"/>
    <w:rsid w:val="000D15CC"/>
    <w:rsid w:val="000D1869"/>
    <w:rsid w:val="000D1968"/>
    <w:rsid w:val="000D1B9E"/>
    <w:rsid w:val="000D1CD5"/>
    <w:rsid w:val="000D1D88"/>
    <w:rsid w:val="000D27A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820"/>
    <w:rsid w:val="000E792A"/>
    <w:rsid w:val="000E7A4B"/>
    <w:rsid w:val="000E7A59"/>
    <w:rsid w:val="000F0185"/>
    <w:rsid w:val="000F03A4"/>
    <w:rsid w:val="000F03B9"/>
    <w:rsid w:val="000F05C6"/>
    <w:rsid w:val="000F0DFD"/>
    <w:rsid w:val="000F1098"/>
    <w:rsid w:val="000F12DB"/>
    <w:rsid w:val="000F1517"/>
    <w:rsid w:val="000F15A8"/>
    <w:rsid w:val="000F1B4F"/>
    <w:rsid w:val="000F1CF6"/>
    <w:rsid w:val="000F2324"/>
    <w:rsid w:val="000F29E5"/>
    <w:rsid w:val="000F3620"/>
    <w:rsid w:val="000F386E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270"/>
    <w:rsid w:val="00100BA6"/>
    <w:rsid w:val="00100BCC"/>
    <w:rsid w:val="001014A7"/>
    <w:rsid w:val="00101B24"/>
    <w:rsid w:val="00102272"/>
    <w:rsid w:val="00102807"/>
    <w:rsid w:val="00102E15"/>
    <w:rsid w:val="0010330B"/>
    <w:rsid w:val="001033FE"/>
    <w:rsid w:val="0010479D"/>
    <w:rsid w:val="0010482C"/>
    <w:rsid w:val="001048A7"/>
    <w:rsid w:val="00105434"/>
    <w:rsid w:val="001055AB"/>
    <w:rsid w:val="001055F3"/>
    <w:rsid w:val="00105E5C"/>
    <w:rsid w:val="001067EF"/>
    <w:rsid w:val="001068F6"/>
    <w:rsid w:val="00106DA3"/>
    <w:rsid w:val="00106E43"/>
    <w:rsid w:val="001071AB"/>
    <w:rsid w:val="00107EF7"/>
    <w:rsid w:val="00110206"/>
    <w:rsid w:val="00110C5B"/>
    <w:rsid w:val="00111602"/>
    <w:rsid w:val="00111A07"/>
    <w:rsid w:val="00111CEC"/>
    <w:rsid w:val="00111D3F"/>
    <w:rsid w:val="0011229F"/>
    <w:rsid w:val="001126F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BD7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5957"/>
    <w:rsid w:val="00136D6A"/>
    <w:rsid w:val="00136EC7"/>
    <w:rsid w:val="001375EC"/>
    <w:rsid w:val="0013767B"/>
    <w:rsid w:val="0014066F"/>
    <w:rsid w:val="00140A9F"/>
    <w:rsid w:val="001413DB"/>
    <w:rsid w:val="00141761"/>
    <w:rsid w:val="00141E4A"/>
    <w:rsid w:val="0014214D"/>
    <w:rsid w:val="001427BF"/>
    <w:rsid w:val="00142C7C"/>
    <w:rsid w:val="00143804"/>
    <w:rsid w:val="00143BDF"/>
    <w:rsid w:val="00143C07"/>
    <w:rsid w:val="00143CB7"/>
    <w:rsid w:val="0014488F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D5F"/>
    <w:rsid w:val="00150579"/>
    <w:rsid w:val="001511F4"/>
    <w:rsid w:val="0015139D"/>
    <w:rsid w:val="001513BB"/>
    <w:rsid w:val="001517BC"/>
    <w:rsid w:val="0015195A"/>
    <w:rsid w:val="00151C5A"/>
    <w:rsid w:val="00153832"/>
    <w:rsid w:val="00153B2C"/>
    <w:rsid w:val="00154A4B"/>
    <w:rsid w:val="00156ACF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C3D"/>
    <w:rsid w:val="001620FE"/>
    <w:rsid w:val="00162C15"/>
    <w:rsid w:val="00162EC4"/>
    <w:rsid w:val="001639B7"/>
    <w:rsid w:val="00163F4C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E3D"/>
    <w:rsid w:val="0017031D"/>
    <w:rsid w:val="00170C42"/>
    <w:rsid w:val="00170E42"/>
    <w:rsid w:val="001717FD"/>
    <w:rsid w:val="001718F2"/>
    <w:rsid w:val="00171956"/>
    <w:rsid w:val="00171A28"/>
    <w:rsid w:val="00171B37"/>
    <w:rsid w:val="00171B6A"/>
    <w:rsid w:val="00171D43"/>
    <w:rsid w:val="00171FE0"/>
    <w:rsid w:val="00172A3B"/>
    <w:rsid w:val="00172B91"/>
    <w:rsid w:val="001736E7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04F8"/>
    <w:rsid w:val="00181BE8"/>
    <w:rsid w:val="00182758"/>
    <w:rsid w:val="00184BC1"/>
    <w:rsid w:val="0018549B"/>
    <w:rsid w:val="00185757"/>
    <w:rsid w:val="001858C0"/>
    <w:rsid w:val="00185948"/>
    <w:rsid w:val="001860D7"/>
    <w:rsid w:val="00186ABE"/>
    <w:rsid w:val="00186BB0"/>
    <w:rsid w:val="00187A58"/>
    <w:rsid w:val="00187D9A"/>
    <w:rsid w:val="00187D9D"/>
    <w:rsid w:val="00187DD1"/>
    <w:rsid w:val="00190C1E"/>
    <w:rsid w:val="00191273"/>
    <w:rsid w:val="00192328"/>
    <w:rsid w:val="00192375"/>
    <w:rsid w:val="00192F7A"/>
    <w:rsid w:val="001930C4"/>
    <w:rsid w:val="001934A7"/>
    <w:rsid w:val="001934B5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B56"/>
    <w:rsid w:val="00195C8B"/>
    <w:rsid w:val="00195DF9"/>
    <w:rsid w:val="00195E57"/>
    <w:rsid w:val="00195F73"/>
    <w:rsid w:val="00197AD7"/>
    <w:rsid w:val="00197C6B"/>
    <w:rsid w:val="00197E12"/>
    <w:rsid w:val="001A08C3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24"/>
    <w:rsid w:val="001A7324"/>
    <w:rsid w:val="001A79F1"/>
    <w:rsid w:val="001B0067"/>
    <w:rsid w:val="001B0803"/>
    <w:rsid w:val="001B0BE6"/>
    <w:rsid w:val="001B13AA"/>
    <w:rsid w:val="001B18FC"/>
    <w:rsid w:val="001B19B9"/>
    <w:rsid w:val="001B1C50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4DE6"/>
    <w:rsid w:val="001B5B5B"/>
    <w:rsid w:val="001B5D12"/>
    <w:rsid w:val="001B5DA7"/>
    <w:rsid w:val="001B6246"/>
    <w:rsid w:val="001B62BA"/>
    <w:rsid w:val="001B636E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A0A"/>
    <w:rsid w:val="001C63C6"/>
    <w:rsid w:val="001C65A4"/>
    <w:rsid w:val="001C6EA6"/>
    <w:rsid w:val="001C6EF5"/>
    <w:rsid w:val="001C6FBC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2AD6"/>
    <w:rsid w:val="001D371E"/>
    <w:rsid w:val="001D3BA4"/>
    <w:rsid w:val="001D4226"/>
    <w:rsid w:val="001D437D"/>
    <w:rsid w:val="001D4421"/>
    <w:rsid w:val="001D4BA8"/>
    <w:rsid w:val="001D4CC2"/>
    <w:rsid w:val="001D4D08"/>
    <w:rsid w:val="001D5473"/>
    <w:rsid w:val="001D6BAB"/>
    <w:rsid w:val="001D6D12"/>
    <w:rsid w:val="001D75F9"/>
    <w:rsid w:val="001D7B82"/>
    <w:rsid w:val="001D7D90"/>
    <w:rsid w:val="001E0281"/>
    <w:rsid w:val="001E044F"/>
    <w:rsid w:val="001E063B"/>
    <w:rsid w:val="001E0A2D"/>
    <w:rsid w:val="001E18FE"/>
    <w:rsid w:val="001E19FB"/>
    <w:rsid w:val="001E1CE9"/>
    <w:rsid w:val="001E27CD"/>
    <w:rsid w:val="001E2A11"/>
    <w:rsid w:val="001E2A22"/>
    <w:rsid w:val="001E2D93"/>
    <w:rsid w:val="001E354A"/>
    <w:rsid w:val="001E3AC4"/>
    <w:rsid w:val="001E3F1C"/>
    <w:rsid w:val="001E450A"/>
    <w:rsid w:val="001E484B"/>
    <w:rsid w:val="001E519F"/>
    <w:rsid w:val="001E577D"/>
    <w:rsid w:val="001E6407"/>
    <w:rsid w:val="001E64FB"/>
    <w:rsid w:val="001F0142"/>
    <w:rsid w:val="001F1061"/>
    <w:rsid w:val="001F279F"/>
    <w:rsid w:val="001F2B93"/>
    <w:rsid w:val="001F2D22"/>
    <w:rsid w:val="001F36A8"/>
    <w:rsid w:val="001F3943"/>
    <w:rsid w:val="001F39A2"/>
    <w:rsid w:val="001F3D64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6C5F"/>
    <w:rsid w:val="001F7CA0"/>
    <w:rsid w:val="001F7EC9"/>
    <w:rsid w:val="001F7F90"/>
    <w:rsid w:val="00200124"/>
    <w:rsid w:val="002003E3"/>
    <w:rsid w:val="002005F3"/>
    <w:rsid w:val="0020130A"/>
    <w:rsid w:val="0020161B"/>
    <w:rsid w:val="0020233A"/>
    <w:rsid w:val="00202B7C"/>
    <w:rsid w:val="002036D6"/>
    <w:rsid w:val="002037F1"/>
    <w:rsid w:val="002038CB"/>
    <w:rsid w:val="00203E77"/>
    <w:rsid w:val="0020420B"/>
    <w:rsid w:val="002042CB"/>
    <w:rsid w:val="00204F84"/>
    <w:rsid w:val="0020527E"/>
    <w:rsid w:val="00205368"/>
    <w:rsid w:val="00205517"/>
    <w:rsid w:val="00205A50"/>
    <w:rsid w:val="00205FE4"/>
    <w:rsid w:val="00206973"/>
    <w:rsid w:val="00206BCC"/>
    <w:rsid w:val="00207565"/>
    <w:rsid w:val="00207EFA"/>
    <w:rsid w:val="00207F03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F"/>
    <w:rsid w:val="0021573F"/>
    <w:rsid w:val="0021614B"/>
    <w:rsid w:val="00216431"/>
    <w:rsid w:val="002168A6"/>
    <w:rsid w:val="00216CDB"/>
    <w:rsid w:val="00217592"/>
    <w:rsid w:val="0021782F"/>
    <w:rsid w:val="00217850"/>
    <w:rsid w:val="00217935"/>
    <w:rsid w:val="00217EFC"/>
    <w:rsid w:val="00220312"/>
    <w:rsid w:val="002219C9"/>
    <w:rsid w:val="00221B23"/>
    <w:rsid w:val="0022256E"/>
    <w:rsid w:val="00222F51"/>
    <w:rsid w:val="0022395B"/>
    <w:rsid w:val="00224170"/>
    <w:rsid w:val="002249B1"/>
    <w:rsid w:val="00225479"/>
    <w:rsid w:val="0022553F"/>
    <w:rsid w:val="002258AF"/>
    <w:rsid w:val="00225B96"/>
    <w:rsid w:val="00225CC6"/>
    <w:rsid w:val="002261D0"/>
    <w:rsid w:val="00226F34"/>
    <w:rsid w:val="002278C9"/>
    <w:rsid w:val="00230044"/>
    <w:rsid w:val="00230625"/>
    <w:rsid w:val="00230914"/>
    <w:rsid w:val="00230BDE"/>
    <w:rsid w:val="0023107A"/>
    <w:rsid w:val="00231483"/>
    <w:rsid w:val="00231AC6"/>
    <w:rsid w:val="00231D6F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4439"/>
    <w:rsid w:val="00234D25"/>
    <w:rsid w:val="00234EA8"/>
    <w:rsid w:val="00234FC0"/>
    <w:rsid w:val="0023540D"/>
    <w:rsid w:val="002354FE"/>
    <w:rsid w:val="00235695"/>
    <w:rsid w:val="00235876"/>
    <w:rsid w:val="00235904"/>
    <w:rsid w:val="00235CFF"/>
    <w:rsid w:val="002361E8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4051"/>
    <w:rsid w:val="00244373"/>
    <w:rsid w:val="00244401"/>
    <w:rsid w:val="002445E9"/>
    <w:rsid w:val="00244815"/>
    <w:rsid w:val="00244862"/>
    <w:rsid w:val="00245253"/>
    <w:rsid w:val="00245EAB"/>
    <w:rsid w:val="00246C28"/>
    <w:rsid w:val="0024738E"/>
    <w:rsid w:val="00247A22"/>
    <w:rsid w:val="00247A7E"/>
    <w:rsid w:val="002500AC"/>
    <w:rsid w:val="002505F4"/>
    <w:rsid w:val="0025075E"/>
    <w:rsid w:val="00250A05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261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A8"/>
    <w:rsid w:val="00257ADB"/>
    <w:rsid w:val="00257D17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5826"/>
    <w:rsid w:val="00265836"/>
    <w:rsid w:val="00265E29"/>
    <w:rsid w:val="00265F1A"/>
    <w:rsid w:val="002660AD"/>
    <w:rsid w:val="0026659E"/>
    <w:rsid w:val="0026663C"/>
    <w:rsid w:val="00266D60"/>
    <w:rsid w:val="00266E3B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AC6"/>
    <w:rsid w:val="00276B3B"/>
    <w:rsid w:val="0027740B"/>
    <w:rsid w:val="0027759A"/>
    <w:rsid w:val="00277783"/>
    <w:rsid w:val="002777F4"/>
    <w:rsid w:val="00277A7E"/>
    <w:rsid w:val="00277E16"/>
    <w:rsid w:val="002804FE"/>
    <w:rsid w:val="00280A0B"/>
    <w:rsid w:val="00280B1B"/>
    <w:rsid w:val="00280C23"/>
    <w:rsid w:val="00280C7D"/>
    <w:rsid w:val="002819C5"/>
    <w:rsid w:val="00282112"/>
    <w:rsid w:val="002826CE"/>
    <w:rsid w:val="00283633"/>
    <w:rsid w:val="00283844"/>
    <w:rsid w:val="0028453F"/>
    <w:rsid w:val="0028496F"/>
    <w:rsid w:val="00285469"/>
    <w:rsid w:val="00285601"/>
    <w:rsid w:val="00285919"/>
    <w:rsid w:val="00285CB0"/>
    <w:rsid w:val="00285F2D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90496"/>
    <w:rsid w:val="00290620"/>
    <w:rsid w:val="00290BBE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F4A"/>
    <w:rsid w:val="002933A6"/>
    <w:rsid w:val="002934CA"/>
    <w:rsid w:val="0029386E"/>
    <w:rsid w:val="00293BC0"/>
    <w:rsid w:val="00293D2B"/>
    <w:rsid w:val="00293F1F"/>
    <w:rsid w:val="00294975"/>
    <w:rsid w:val="00294A61"/>
    <w:rsid w:val="0029545B"/>
    <w:rsid w:val="002959C1"/>
    <w:rsid w:val="00295DAD"/>
    <w:rsid w:val="00296010"/>
    <w:rsid w:val="00296629"/>
    <w:rsid w:val="0029674F"/>
    <w:rsid w:val="002977DF"/>
    <w:rsid w:val="002A057D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6D6F"/>
    <w:rsid w:val="002A73D9"/>
    <w:rsid w:val="002A746C"/>
    <w:rsid w:val="002A76B5"/>
    <w:rsid w:val="002B0312"/>
    <w:rsid w:val="002B0408"/>
    <w:rsid w:val="002B0C4A"/>
    <w:rsid w:val="002B0C68"/>
    <w:rsid w:val="002B174B"/>
    <w:rsid w:val="002B1BD6"/>
    <w:rsid w:val="002B2520"/>
    <w:rsid w:val="002B272A"/>
    <w:rsid w:val="002B38AC"/>
    <w:rsid w:val="002B4244"/>
    <w:rsid w:val="002B4665"/>
    <w:rsid w:val="002B486A"/>
    <w:rsid w:val="002B4C07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903"/>
    <w:rsid w:val="002C5AA1"/>
    <w:rsid w:val="002C5B40"/>
    <w:rsid w:val="002C5E4B"/>
    <w:rsid w:val="002C639A"/>
    <w:rsid w:val="002C669E"/>
    <w:rsid w:val="002C6EA8"/>
    <w:rsid w:val="002C70A3"/>
    <w:rsid w:val="002C713A"/>
    <w:rsid w:val="002C7162"/>
    <w:rsid w:val="002C72DF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533"/>
    <w:rsid w:val="002D55B2"/>
    <w:rsid w:val="002D56FC"/>
    <w:rsid w:val="002D6252"/>
    <w:rsid w:val="002D7E9B"/>
    <w:rsid w:val="002D7F8D"/>
    <w:rsid w:val="002E0B42"/>
    <w:rsid w:val="002E0EF5"/>
    <w:rsid w:val="002E175F"/>
    <w:rsid w:val="002E1995"/>
    <w:rsid w:val="002E1A6F"/>
    <w:rsid w:val="002E1EB8"/>
    <w:rsid w:val="002E25A1"/>
    <w:rsid w:val="002E25E8"/>
    <w:rsid w:val="002E2674"/>
    <w:rsid w:val="002E26C0"/>
    <w:rsid w:val="002E2808"/>
    <w:rsid w:val="002E33B7"/>
    <w:rsid w:val="002E3817"/>
    <w:rsid w:val="002E398C"/>
    <w:rsid w:val="002E3CDB"/>
    <w:rsid w:val="002E4255"/>
    <w:rsid w:val="002E4A9E"/>
    <w:rsid w:val="002E5077"/>
    <w:rsid w:val="002E51C4"/>
    <w:rsid w:val="002E544D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205"/>
    <w:rsid w:val="002F0EFC"/>
    <w:rsid w:val="002F11B7"/>
    <w:rsid w:val="002F131E"/>
    <w:rsid w:val="002F1368"/>
    <w:rsid w:val="002F21E4"/>
    <w:rsid w:val="002F22CB"/>
    <w:rsid w:val="002F2C12"/>
    <w:rsid w:val="002F3B02"/>
    <w:rsid w:val="002F3D1A"/>
    <w:rsid w:val="002F429B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D73"/>
    <w:rsid w:val="0030042A"/>
    <w:rsid w:val="00300A21"/>
    <w:rsid w:val="003017E1"/>
    <w:rsid w:val="003028CA"/>
    <w:rsid w:val="00302F78"/>
    <w:rsid w:val="00303744"/>
    <w:rsid w:val="00303FC3"/>
    <w:rsid w:val="00303FCE"/>
    <w:rsid w:val="00304018"/>
    <w:rsid w:val="00304099"/>
    <w:rsid w:val="003041E8"/>
    <w:rsid w:val="003043E1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2F4C"/>
    <w:rsid w:val="003135CD"/>
    <w:rsid w:val="00313F18"/>
    <w:rsid w:val="0031413E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1D33"/>
    <w:rsid w:val="00322976"/>
    <w:rsid w:val="003232A5"/>
    <w:rsid w:val="0032357E"/>
    <w:rsid w:val="00323BEA"/>
    <w:rsid w:val="00324A26"/>
    <w:rsid w:val="00324ADE"/>
    <w:rsid w:val="00324D53"/>
    <w:rsid w:val="0032589B"/>
    <w:rsid w:val="003258F1"/>
    <w:rsid w:val="003264C4"/>
    <w:rsid w:val="003265A3"/>
    <w:rsid w:val="00326762"/>
    <w:rsid w:val="00326B72"/>
    <w:rsid w:val="00326BD5"/>
    <w:rsid w:val="00326F2D"/>
    <w:rsid w:val="0032711C"/>
    <w:rsid w:val="003271B7"/>
    <w:rsid w:val="00327934"/>
    <w:rsid w:val="00327C30"/>
    <w:rsid w:val="003301DC"/>
    <w:rsid w:val="00330504"/>
    <w:rsid w:val="00330E6A"/>
    <w:rsid w:val="0033147C"/>
    <w:rsid w:val="00331497"/>
    <w:rsid w:val="00331FAD"/>
    <w:rsid w:val="00331FCA"/>
    <w:rsid w:val="0033214A"/>
    <w:rsid w:val="003321BF"/>
    <w:rsid w:val="003323A6"/>
    <w:rsid w:val="003327DF"/>
    <w:rsid w:val="00332B6E"/>
    <w:rsid w:val="00332F6F"/>
    <w:rsid w:val="003334BC"/>
    <w:rsid w:val="00333597"/>
    <w:rsid w:val="003338EA"/>
    <w:rsid w:val="003341B0"/>
    <w:rsid w:val="003352B1"/>
    <w:rsid w:val="00335E3A"/>
    <w:rsid w:val="00336143"/>
    <w:rsid w:val="003362C8"/>
    <w:rsid w:val="0033693D"/>
    <w:rsid w:val="00336A66"/>
    <w:rsid w:val="00336DCF"/>
    <w:rsid w:val="00336FD2"/>
    <w:rsid w:val="003370A0"/>
    <w:rsid w:val="0033782A"/>
    <w:rsid w:val="00340302"/>
    <w:rsid w:val="003417E3"/>
    <w:rsid w:val="00341BA1"/>
    <w:rsid w:val="00341D83"/>
    <w:rsid w:val="003425B7"/>
    <w:rsid w:val="003430F2"/>
    <w:rsid w:val="00343190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9E0"/>
    <w:rsid w:val="00355D62"/>
    <w:rsid w:val="00355E0F"/>
    <w:rsid w:val="00355E97"/>
    <w:rsid w:val="00356038"/>
    <w:rsid w:val="003561A2"/>
    <w:rsid w:val="00356290"/>
    <w:rsid w:val="00357451"/>
    <w:rsid w:val="00357539"/>
    <w:rsid w:val="00357774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AB7"/>
    <w:rsid w:val="00370CCA"/>
    <w:rsid w:val="0037127A"/>
    <w:rsid w:val="00371573"/>
    <w:rsid w:val="00371756"/>
    <w:rsid w:val="003719B0"/>
    <w:rsid w:val="00371C41"/>
    <w:rsid w:val="00372908"/>
    <w:rsid w:val="00373139"/>
    <w:rsid w:val="003735AE"/>
    <w:rsid w:val="00373C63"/>
    <w:rsid w:val="00374133"/>
    <w:rsid w:val="0037456F"/>
    <w:rsid w:val="00374D5F"/>
    <w:rsid w:val="00374E60"/>
    <w:rsid w:val="00375049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8AE"/>
    <w:rsid w:val="0038321A"/>
    <w:rsid w:val="00383732"/>
    <w:rsid w:val="00383A83"/>
    <w:rsid w:val="0038462C"/>
    <w:rsid w:val="003847FE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90883"/>
    <w:rsid w:val="00390BD9"/>
    <w:rsid w:val="00390C7A"/>
    <w:rsid w:val="00390EDE"/>
    <w:rsid w:val="00391B24"/>
    <w:rsid w:val="003924C8"/>
    <w:rsid w:val="00392FAD"/>
    <w:rsid w:val="00393876"/>
    <w:rsid w:val="00393B6C"/>
    <w:rsid w:val="00393CC0"/>
    <w:rsid w:val="00394863"/>
    <w:rsid w:val="00394909"/>
    <w:rsid w:val="0039490A"/>
    <w:rsid w:val="00394B81"/>
    <w:rsid w:val="00394C36"/>
    <w:rsid w:val="00394D42"/>
    <w:rsid w:val="00394F0B"/>
    <w:rsid w:val="00395454"/>
    <w:rsid w:val="00395C29"/>
    <w:rsid w:val="00396A88"/>
    <w:rsid w:val="00396C79"/>
    <w:rsid w:val="00396D1C"/>
    <w:rsid w:val="003970F2"/>
    <w:rsid w:val="00397295"/>
    <w:rsid w:val="00397307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71D7"/>
    <w:rsid w:val="003A72EF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347"/>
    <w:rsid w:val="003B37E6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B3"/>
    <w:rsid w:val="003B6CFD"/>
    <w:rsid w:val="003B6D00"/>
    <w:rsid w:val="003B6EAA"/>
    <w:rsid w:val="003B715E"/>
    <w:rsid w:val="003B79F2"/>
    <w:rsid w:val="003B7CD2"/>
    <w:rsid w:val="003B7D55"/>
    <w:rsid w:val="003B7DE1"/>
    <w:rsid w:val="003B7EE7"/>
    <w:rsid w:val="003C0381"/>
    <w:rsid w:val="003C0C97"/>
    <w:rsid w:val="003C2086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5D1"/>
    <w:rsid w:val="003C7611"/>
    <w:rsid w:val="003C7661"/>
    <w:rsid w:val="003C76C1"/>
    <w:rsid w:val="003C7710"/>
    <w:rsid w:val="003C775A"/>
    <w:rsid w:val="003C7C8C"/>
    <w:rsid w:val="003D0447"/>
    <w:rsid w:val="003D04FA"/>
    <w:rsid w:val="003D058E"/>
    <w:rsid w:val="003D0B88"/>
    <w:rsid w:val="003D1565"/>
    <w:rsid w:val="003D170E"/>
    <w:rsid w:val="003D17C9"/>
    <w:rsid w:val="003D1823"/>
    <w:rsid w:val="003D1B0A"/>
    <w:rsid w:val="003D1CDA"/>
    <w:rsid w:val="003D2814"/>
    <w:rsid w:val="003D2B5E"/>
    <w:rsid w:val="003D351A"/>
    <w:rsid w:val="003D3A26"/>
    <w:rsid w:val="003D4D8F"/>
    <w:rsid w:val="003D5006"/>
    <w:rsid w:val="003D5A42"/>
    <w:rsid w:val="003D6377"/>
    <w:rsid w:val="003D653B"/>
    <w:rsid w:val="003D682D"/>
    <w:rsid w:val="003D6FA4"/>
    <w:rsid w:val="003D6FAE"/>
    <w:rsid w:val="003D7B03"/>
    <w:rsid w:val="003E045D"/>
    <w:rsid w:val="003E04AF"/>
    <w:rsid w:val="003E083D"/>
    <w:rsid w:val="003E0B79"/>
    <w:rsid w:val="003E0E71"/>
    <w:rsid w:val="003E0EC2"/>
    <w:rsid w:val="003E13C8"/>
    <w:rsid w:val="003E1634"/>
    <w:rsid w:val="003E188E"/>
    <w:rsid w:val="003E1C23"/>
    <w:rsid w:val="003E1D64"/>
    <w:rsid w:val="003E1F11"/>
    <w:rsid w:val="003E29B4"/>
    <w:rsid w:val="003E2ACB"/>
    <w:rsid w:val="003E2BDF"/>
    <w:rsid w:val="003E2EB1"/>
    <w:rsid w:val="003E32B8"/>
    <w:rsid w:val="003E3FDB"/>
    <w:rsid w:val="003E4072"/>
    <w:rsid w:val="003E42DB"/>
    <w:rsid w:val="003E4C6F"/>
    <w:rsid w:val="003E55A6"/>
    <w:rsid w:val="003E5B0E"/>
    <w:rsid w:val="003E661F"/>
    <w:rsid w:val="003E68CC"/>
    <w:rsid w:val="003E6D91"/>
    <w:rsid w:val="003E6F75"/>
    <w:rsid w:val="003E7665"/>
    <w:rsid w:val="003E7CB6"/>
    <w:rsid w:val="003F03B1"/>
    <w:rsid w:val="003F0514"/>
    <w:rsid w:val="003F0EC6"/>
    <w:rsid w:val="003F187F"/>
    <w:rsid w:val="003F19CD"/>
    <w:rsid w:val="003F1A3F"/>
    <w:rsid w:val="003F1B97"/>
    <w:rsid w:val="003F1DF4"/>
    <w:rsid w:val="003F269A"/>
    <w:rsid w:val="003F2800"/>
    <w:rsid w:val="003F3016"/>
    <w:rsid w:val="003F30CF"/>
    <w:rsid w:val="003F32A5"/>
    <w:rsid w:val="003F3592"/>
    <w:rsid w:val="003F3FD4"/>
    <w:rsid w:val="003F423C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46D"/>
    <w:rsid w:val="003F767E"/>
    <w:rsid w:val="003F7D45"/>
    <w:rsid w:val="00400164"/>
    <w:rsid w:val="00400DAA"/>
    <w:rsid w:val="00401031"/>
    <w:rsid w:val="0040135E"/>
    <w:rsid w:val="00401DB8"/>
    <w:rsid w:val="004022BA"/>
    <w:rsid w:val="00402642"/>
    <w:rsid w:val="0040427F"/>
    <w:rsid w:val="004049AB"/>
    <w:rsid w:val="004049AE"/>
    <w:rsid w:val="004049BC"/>
    <w:rsid w:val="00404E26"/>
    <w:rsid w:val="00404E8A"/>
    <w:rsid w:val="0040522E"/>
    <w:rsid w:val="00405A07"/>
    <w:rsid w:val="00406F11"/>
    <w:rsid w:val="004076FE"/>
    <w:rsid w:val="00407725"/>
    <w:rsid w:val="00407791"/>
    <w:rsid w:val="004079E9"/>
    <w:rsid w:val="00407C63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68A"/>
    <w:rsid w:val="004137DF"/>
    <w:rsid w:val="0041380C"/>
    <w:rsid w:val="0041381D"/>
    <w:rsid w:val="00413887"/>
    <w:rsid w:val="00414415"/>
    <w:rsid w:val="00414492"/>
    <w:rsid w:val="004148FD"/>
    <w:rsid w:val="004150DA"/>
    <w:rsid w:val="00415426"/>
    <w:rsid w:val="00415976"/>
    <w:rsid w:val="00415B4C"/>
    <w:rsid w:val="00415B54"/>
    <w:rsid w:val="00416343"/>
    <w:rsid w:val="0041723B"/>
    <w:rsid w:val="00417315"/>
    <w:rsid w:val="00417628"/>
    <w:rsid w:val="00417B33"/>
    <w:rsid w:val="0042037A"/>
    <w:rsid w:val="0042094D"/>
    <w:rsid w:val="004215A6"/>
    <w:rsid w:val="00421B72"/>
    <w:rsid w:val="00421D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307FD"/>
    <w:rsid w:val="00430BBE"/>
    <w:rsid w:val="00430C22"/>
    <w:rsid w:val="00430EEF"/>
    <w:rsid w:val="00431790"/>
    <w:rsid w:val="00431D22"/>
    <w:rsid w:val="00431F86"/>
    <w:rsid w:val="0043254C"/>
    <w:rsid w:val="00432A20"/>
    <w:rsid w:val="00432D35"/>
    <w:rsid w:val="004333E6"/>
    <w:rsid w:val="00434A7A"/>
    <w:rsid w:val="00434FDE"/>
    <w:rsid w:val="00435265"/>
    <w:rsid w:val="0043536B"/>
    <w:rsid w:val="00435619"/>
    <w:rsid w:val="00435C0B"/>
    <w:rsid w:val="00435EBD"/>
    <w:rsid w:val="004365B5"/>
    <w:rsid w:val="00437399"/>
    <w:rsid w:val="00437A54"/>
    <w:rsid w:val="0044045C"/>
    <w:rsid w:val="00440588"/>
    <w:rsid w:val="00440D10"/>
    <w:rsid w:val="004418F2"/>
    <w:rsid w:val="00441DE4"/>
    <w:rsid w:val="00441F0C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922"/>
    <w:rsid w:val="00444B49"/>
    <w:rsid w:val="004456EF"/>
    <w:rsid w:val="00446153"/>
    <w:rsid w:val="004463E0"/>
    <w:rsid w:val="00446C7C"/>
    <w:rsid w:val="004471F4"/>
    <w:rsid w:val="00447643"/>
    <w:rsid w:val="004501DF"/>
    <w:rsid w:val="0045026F"/>
    <w:rsid w:val="00450657"/>
    <w:rsid w:val="00450A2C"/>
    <w:rsid w:val="004510C1"/>
    <w:rsid w:val="004516D2"/>
    <w:rsid w:val="0045179C"/>
    <w:rsid w:val="00451C94"/>
    <w:rsid w:val="00451DB6"/>
    <w:rsid w:val="0045203B"/>
    <w:rsid w:val="004526B0"/>
    <w:rsid w:val="0045333D"/>
    <w:rsid w:val="0045340A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F3B"/>
    <w:rsid w:val="0045756F"/>
    <w:rsid w:val="00457684"/>
    <w:rsid w:val="004579F5"/>
    <w:rsid w:val="00460579"/>
    <w:rsid w:val="0046103F"/>
    <w:rsid w:val="00461170"/>
    <w:rsid w:val="00461828"/>
    <w:rsid w:val="00461FAD"/>
    <w:rsid w:val="0046220F"/>
    <w:rsid w:val="004622E7"/>
    <w:rsid w:val="004623E7"/>
    <w:rsid w:val="00462591"/>
    <w:rsid w:val="00462907"/>
    <w:rsid w:val="0046297B"/>
    <w:rsid w:val="00462DD2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922"/>
    <w:rsid w:val="00467A94"/>
    <w:rsid w:val="00470130"/>
    <w:rsid w:val="00470ACD"/>
    <w:rsid w:val="00470BC1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5C7D"/>
    <w:rsid w:val="0047604C"/>
    <w:rsid w:val="00476B5D"/>
    <w:rsid w:val="004771ED"/>
    <w:rsid w:val="004774BA"/>
    <w:rsid w:val="00477A18"/>
    <w:rsid w:val="00480968"/>
    <w:rsid w:val="004809F5"/>
    <w:rsid w:val="00481454"/>
    <w:rsid w:val="00482155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6FB"/>
    <w:rsid w:val="00485BCB"/>
    <w:rsid w:val="00485FF7"/>
    <w:rsid w:val="004862D0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C74"/>
    <w:rsid w:val="00492093"/>
    <w:rsid w:val="00492D59"/>
    <w:rsid w:val="00493005"/>
    <w:rsid w:val="004931AE"/>
    <w:rsid w:val="00494814"/>
    <w:rsid w:val="0049527B"/>
    <w:rsid w:val="004953A0"/>
    <w:rsid w:val="004955A6"/>
    <w:rsid w:val="004957DB"/>
    <w:rsid w:val="004958BA"/>
    <w:rsid w:val="00495D96"/>
    <w:rsid w:val="004962C2"/>
    <w:rsid w:val="00496789"/>
    <w:rsid w:val="00496C13"/>
    <w:rsid w:val="00497154"/>
    <w:rsid w:val="004972EC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4015"/>
    <w:rsid w:val="004A5279"/>
    <w:rsid w:val="004A52C8"/>
    <w:rsid w:val="004A538D"/>
    <w:rsid w:val="004A55E6"/>
    <w:rsid w:val="004A5B76"/>
    <w:rsid w:val="004A5E52"/>
    <w:rsid w:val="004A5EB0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B61"/>
    <w:rsid w:val="004B3B68"/>
    <w:rsid w:val="004B40FE"/>
    <w:rsid w:val="004B4332"/>
    <w:rsid w:val="004B4990"/>
    <w:rsid w:val="004B4C77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AE2"/>
    <w:rsid w:val="004C34B9"/>
    <w:rsid w:val="004C3AE3"/>
    <w:rsid w:val="004C3EEF"/>
    <w:rsid w:val="004C40FB"/>
    <w:rsid w:val="004C453A"/>
    <w:rsid w:val="004C5094"/>
    <w:rsid w:val="004C52BB"/>
    <w:rsid w:val="004C564E"/>
    <w:rsid w:val="004C568A"/>
    <w:rsid w:val="004C56DE"/>
    <w:rsid w:val="004C5C34"/>
    <w:rsid w:val="004C60B3"/>
    <w:rsid w:val="004C6638"/>
    <w:rsid w:val="004C67DD"/>
    <w:rsid w:val="004C70D1"/>
    <w:rsid w:val="004C7D10"/>
    <w:rsid w:val="004C7DEA"/>
    <w:rsid w:val="004D060C"/>
    <w:rsid w:val="004D0C97"/>
    <w:rsid w:val="004D0F1F"/>
    <w:rsid w:val="004D0FC8"/>
    <w:rsid w:val="004D11FD"/>
    <w:rsid w:val="004D16AD"/>
    <w:rsid w:val="004D1AE6"/>
    <w:rsid w:val="004D1C55"/>
    <w:rsid w:val="004D2163"/>
    <w:rsid w:val="004D2191"/>
    <w:rsid w:val="004D29EB"/>
    <w:rsid w:val="004D374D"/>
    <w:rsid w:val="004D396A"/>
    <w:rsid w:val="004D3C11"/>
    <w:rsid w:val="004D45F9"/>
    <w:rsid w:val="004D4C06"/>
    <w:rsid w:val="004D4CD9"/>
    <w:rsid w:val="004D52EB"/>
    <w:rsid w:val="004D532E"/>
    <w:rsid w:val="004D56FC"/>
    <w:rsid w:val="004D58F5"/>
    <w:rsid w:val="004D65DB"/>
    <w:rsid w:val="004D6B0D"/>
    <w:rsid w:val="004E0240"/>
    <w:rsid w:val="004E0EED"/>
    <w:rsid w:val="004E191D"/>
    <w:rsid w:val="004E2199"/>
    <w:rsid w:val="004E2366"/>
    <w:rsid w:val="004E2B09"/>
    <w:rsid w:val="004E3189"/>
    <w:rsid w:val="004E31DB"/>
    <w:rsid w:val="004E3E4F"/>
    <w:rsid w:val="004E4A23"/>
    <w:rsid w:val="004E54E3"/>
    <w:rsid w:val="004E5AE6"/>
    <w:rsid w:val="004E5DE1"/>
    <w:rsid w:val="004E5F39"/>
    <w:rsid w:val="004E5F49"/>
    <w:rsid w:val="004E6072"/>
    <w:rsid w:val="004E6B40"/>
    <w:rsid w:val="004E77FD"/>
    <w:rsid w:val="004F0A38"/>
    <w:rsid w:val="004F0B40"/>
    <w:rsid w:val="004F1CB6"/>
    <w:rsid w:val="004F1CE1"/>
    <w:rsid w:val="004F22F5"/>
    <w:rsid w:val="004F245F"/>
    <w:rsid w:val="004F2B97"/>
    <w:rsid w:val="004F2DD8"/>
    <w:rsid w:val="004F2F1A"/>
    <w:rsid w:val="004F31EE"/>
    <w:rsid w:val="004F3A0E"/>
    <w:rsid w:val="004F3C8F"/>
    <w:rsid w:val="004F4296"/>
    <w:rsid w:val="004F48A5"/>
    <w:rsid w:val="004F4D2D"/>
    <w:rsid w:val="004F5477"/>
    <w:rsid w:val="004F6B1B"/>
    <w:rsid w:val="004F73DC"/>
    <w:rsid w:val="004F7965"/>
    <w:rsid w:val="004F7DCA"/>
    <w:rsid w:val="004F7F11"/>
    <w:rsid w:val="004F7F61"/>
    <w:rsid w:val="005005C6"/>
    <w:rsid w:val="00500BC4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C91"/>
    <w:rsid w:val="00505DC4"/>
    <w:rsid w:val="00506950"/>
    <w:rsid w:val="00506AB4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4F9"/>
    <w:rsid w:val="00513926"/>
    <w:rsid w:val="005139A3"/>
    <w:rsid w:val="00513C2F"/>
    <w:rsid w:val="00513FC6"/>
    <w:rsid w:val="005140A0"/>
    <w:rsid w:val="005146D1"/>
    <w:rsid w:val="005148E9"/>
    <w:rsid w:val="00514D18"/>
    <w:rsid w:val="0051535B"/>
    <w:rsid w:val="005158D0"/>
    <w:rsid w:val="00515A0D"/>
    <w:rsid w:val="00515F9C"/>
    <w:rsid w:val="00516172"/>
    <w:rsid w:val="00516462"/>
    <w:rsid w:val="00516835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A36"/>
    <w:rsid w:val="00521CB3"/>
    <w:rsid w:val="005220CC"/>
    <w:rsid w:val="0052232B"/>
    <w:rsid w:val="005225D8"/>
    <w:rsid w:val="005228C1"/>
    <w:rsid w:val="00522BA4"/>
    <w:rsid w:val="00523041"/>
    <w:rsid w:val="005230ED"/>
    <w:rsid w:val="00523156"/>
    <w:rsid w:val="00523DC9"/>
    <w:rsid w:val="00523E7F"/>
    <w:rsid w:val="00524994"/>
    <w:rsid w:val="00524AAB"/>
    <w:rsid w:val="00524F01"/>
    <w:rsid w:val="0052548B"/>
    <w:rsid w:val="00525620"/>
    <w:rsid w:val="00525622"/>
    <w:rsid w:val="005256C4"/>
    <w:rsid w:val="00525AAB"/>
    <w:rsid w:val="00525C28"/>
    <w:rsid w:val="00525CEF"/>
    <w:rsid w:val="005263DA"/>
    <w:rsid w:val="00526664"/>
    <w:rsid w:val="005266A2"/>
    <w:rsid w:val="00526993"/>
    <w:rsid w:val="00526BC3"/>
    <w:rsid w:val="005300FA"/>
    <w:rsid w:val="005310D3"/>
    <w:rsid w:val="00531301"/>
    <w:rsid w:val="00531CF0"/>
    <w:rsid w:val="005326D6"/>
    <w:rsid w:val="005329B2"/>
    <w:rsid w:val="00532F84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A1B"/>
    <w:rsid w:val="00544D0C"/>
    <w:rsid w:val="00545037"/>
    <w:rsid w:val="005452DC"/>
    <w:rsid w:val="005457B0"/>
    <w:rsid w:val="0054608A"/>
    <w:rsid w:val="0054634C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94A"/>
    <w:rsid w:val="005509F9"/>
    <w:rsid w:val="0055107C"/>
    <w:rsid w:val="00551F08"/>
    <w:rsid w:val="00552433"/>
    <w:rsid w:val="00552B9C"/>
    <w:rsid w:val="00553C04"/>
    <w:rsid w:val="00553E84"/>
    <w:rsid w:val="00554599"/>
    <w:rsid w:val="00554776"/>
    <w:rsid w:val="005547FC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507"/>
    <w:rsid w:val="00560B7E"/>
    <w:rsid w:val="00560E22"/>
    <w:rsid w:val="00560E7C"/>
    <w:rsid w:val="00560F82"/>
    <w:rsid w:val="005613AC"/>
    <w:rsid w:val="005615A3"/>
    <w:rsid w:val="00561755"/>
    <w:rsid w:val="005617B4"/>
    <w:rsid w:val="0056183B"/>
    <w:rsid w:val="0056197A"/>
    <w:rsid w:val="00561AB2"/>
    <w:rsid w:val="00562232"/>
    <w:rsid w:val="00562B3A"/>
    <w:rsid w:val="00562B7E"/>
    <w:rsid w:val="00562BE6"/>
    <w:rsid w:val="005631BF"/>
    <w:rsid w:val="005631F5"/>
    <w:rsid w:val="00563936"/>
    <w:rsid w:val="00563BBF"/>
    <w:rsid w:val="00564804"/>
    <w:rsid w:val="00564D50"/>
    <w:rsid w:val="005658BB"/>
    <w:rsid w:val="00565907"/>
    <w:rsid w:val="00565949"/>
    <w:rsid w:val="00565B26"/>
    <w:rsid w:val="00565C17"/>
    <w:rsid w:val="00565D74"/>
    <w:rsid w:val="00565F5B"/>
    <w:rsid w:val="0056613C"/>
    <w:rsid w:val="00566363"/>
    <w:rsid w:val="00566733"/>
    <w:rsid w:val="00566768"/>
    <w:rsid w:val="00567464"/>
    <w:rsid w:val="00567AA8"/>
    <w:rsid w:val="00567B12"/>
    <w:rsid w:val="00567C9F"/>
    <w:rsid w:val="00570BC5"/>
    <w:rsid w:val="00571CCB"/>
    <w:rsid w:val="00572E07"/>
    <w:rsid w:val="005730F6"/>
    <w:rsid w:val="00573953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65"/>
    <w:rsid w:val="00576273"/>
    <w:rsid w:val="005769DF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348F"/>
    <w:rsid w:val="005838B7"/>
    <w:rsid w:val="00584589"/>
    <w:rsid w:val="00584AED"/>
    <w:rsid w:val="00584CFD"/>
    <w:rsid w:val="00584DF9"/>
    <w:rsid w:val="00584EEE"/>
    <w:rsid w:val="00585043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1AC2"/>
    <w:rsid w:val="00592670"/>
    <w:rsid w:val="00593608"/>
    <w:rsid w:val="00593AD1"/>
    <w:rsid w:val="00594150"/>
    <w:rsid w:val="0059435F"/>
    <w:rsid w:val="005953CA"/>
    <w:rsid w:val="005957A9"/>
    <w:rsid w:val="00595FC4"/>
    <w:rsid w:val="005960BB"/>
    <w:rsid w:val="0059616D"/>
    <w:rsid w:val="0059627F"/>
    <w:rsid w:val="00596381"/>
    <w:rsid w:val="00596891"/>
    <w:rsid w:val="00596AA9"/>
    <w:rsid w:val="00596BF2"/>
    <w:rsid w:val="00596CEC"/>
    <w:rsid w:val="00597FC7"/>
    <w:rsid w:val="005A0BB6"/>
    <w:rsid w:val="005A0F97"/>
    <w:rsid w:val="005A13C9"/>
    <w:rsid w:val="005A1A74"/>
    <w:rsid w:val="005A20BC"/>
    <w:rsid w:val="005A23AF"/>
    <w:rsid w:val="005A24D2"/>
    <w:rsid w:val="005A305E"/>
    <w:rsid w:val="005A32B2"/>
    <w:rsid w:val="005A3F70"/>
    <w:rsid w:val="005A42D0"/>
    <w:rsid w:val="005A48C4"/>
    <w:rsid w:val="005A4960"/>
    <w:rsid w:val="005A4987"/>
    <w:rsid w:val="005A4A41"/>
    <w:rsid w:val="005A5280"/>
    <w:rsid w:val="005A5CF5"/>
    <w:rsid w:val="005A5DD0"/>
    <w:rsid w:val="005A60C0"/>
    <w:rsid w:val="005A6657"/>
    <w:rsid w:val="005A6C98"/>
    <w:rsid w:val="005A6EC5"/>
    <w:rsid w:val="005A6FBB"/>
    <w:rsid w:val="005A7537"/>
    <w:rsid w:val="005A7BBA"/>
    <w:rsid w:val="005B0453"/>
    <w:rsid w:val="005B063B"/>
    <w:rsid w:val="005B0BFA"/>
    <w:rsid w:val="005B13AD"/>
    <w:rsid w:val="005B1669"/>
    <w:rsid w:val="005B2121"/>
    <w:rsid w:val="005B2151"/>
    <w:rsid w:val="005B2451"/>
    <w:rsid w:val="005B29E7"/>
    <w:rsid w:val="005B2BB4"/>
    <w:rsid w:val="005B31CA"/>
    <w:rsid w:val="005B49A8"/>
    <w:rsid w:val="005B4DEC"/>
    <w:rsid w:val="005B4F52"/>
    <w:rsid w:val="005B5206"/>
    <w:rsid w:val="005B526A"/>
    <w:rsid w:val="005B5776"/>
    <w:rsid w:val="005B5A78"/>
    <w:rsid w:val="005B6434"/>
    <w:rsid w:val="005B65EC"/>
    <w:rsid w:val="005B68E7"/>
    <w:rsid w:val="005B6AC7"/>
    <w:rsid w:val="005B75F5"/>
    <w:rsid w:val="005B7700"/>
    <w:rsid w:val="005B7A45"/>
    <w:rsid w:val="005B7FC0"/>
    <w:rsid w:val="005C012D"/>
    <w:rsid w:val="005C0677"/>
    <w:rsid w:val="005C0A12"/>
    <w:rsid w:val="005C0C16"/>
    <w:rsid w:val="005C0D93"/>
    <w:rsid w:val="005C154A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1D0"/>
    <w:rsid w:val="005D156F"/>
    <w:rsid w:val="005D16F9"/>
    <w:rsid w:val="005D2034"/>
    <w:rsid w:val="005D3460"/>
    <w:rsid w:val="005D50D4"/>
    <w:rsid w:val="005D51AB"/>
    <w:rsid w:val="005D562F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2FA"/>
    <w:rsid w:val="005E33FB"/>
    <w:rsid w:val="005E3536"/>
    <w:rsid w:val="005E3D02"/>
    <w:rsid w:val="005E3FE1"/>
    <w:rsid w:val="005E4018"/>
    <w:rsid w:val="005E460D"/>
    <w:rsid w:val="005E4F8B"/>
    <w:rsid w:val="005E55B8"/>
    <w:rsid w:val="005E5AB3"/>
    <w:rsid w:val="005E612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66D"/>
    <w:rsid w:val="005F3438"/>
    <w:rsid w:val="005F373C"/>
    <w:rsid w:val="005F3E51"/>
    <w:rsid w:val="005F41FA"/>
    <w:rsid w:val="005F5913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D40"/>
    <w:rsid w:val="00604538"/>
    <w:rsid w:val="00604731"/>
    <w:rsid w:val="006047F2"/>
    <w:rsid w:val="00604B43"/>
    <w:rsid w:val="00605270"/>
    <w:rsid w:val="00605AAE"/>
    <w:rsid w:val="00605B3E"/>
    <w:rsid w:val="00605FA3"/>
    <w:rsid w:val="0060691F"/>
    <w:rsid w:val="00606CAA"/>
    <w:rsid w:val="006076C4"/>
    <w:rsid w:val="006079F4"/>
    <w:rsid w:val="00610034"/>
    <w:rsid w:val="0061004C"/>
    <w:rsid w:val="0061069F"/>
    <w:rsid w:val="006107AD"/>
    <w:rsid w:val="006111B8"/>
    <w:rsid w:val="0061150B"/>
    <w:rsid w:val="00611A09"/>
    <w:rsid w:val="00611E87"/>
    <w:rsid w:val="0061258F"/>
    <w:rsid w:val="00612849"/>
    <w:rsid w:val="00612FD7"/>
    <w:rsid w:val="00612FFF"/>
    <w:rsid w:val="00613249"/>
    <w:rsid w:val="006135CE"/>
    <w:rsid w:val="006136B9"/>
    <w:rsid w:val="006149F7"/>
    <w:rsid w:val="00614EAD"/>
    <w:rsid w:val="00615117"/>
    <w:rsid w:val="0061536D"/>
    <w:rsid w:val="00615789"/>
    <w:rsid w:val="00615EF8"/>
    <w:rsid w:val="00615F1D"/>
    <w:rsid w:val="00616424"/>
    <w:rsid w:val="00616AFB"/>
    <w:rsid w:val="00616C56"/>
    <w:rsid w:val="006171B6"/>
    <w:rsid w:val="00617500"/>
    <w:rsid w:val="006176F5"/>
    <w:rsid w:val="006179A5"/>
    <w:rsid w:val="00617B46"/>
    <w:rsid w:val="00617C72"/>
    <w:rsid w:val="00620EC0"/>
    <w:rsid w:val="00621419"/>
    <w:rsid w:val="00621752"/>
    <w:rsid w:val="00621B4F"/>
    <w:rsid w:val="006220AC"/>
    <w:rsid w:val="0062281F"/>
    <w:rsid w:val="00623070"/>
    <w:rsid w:val="00623F91"/>
    <w:rsid w:val="0062454E"/>
    <w:rsid w:val="00624D11"/>
    <w:rsid w:val="0062527F"/>
    <w:rsid w:val="0062578A"/>
    <w:rsid w:val="006260F7"/>
    <w:rsid w:val="00626183"/>
    <w:rsid w:val="006267C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13B"/>
    <w:rsid w:val="00636802"/>
    <w:rsid w:val="00636C90"/>
    <w:rsid w:val="00636D41"/>
    <w:rsid w:val="00636DDE"/>
    <w:rsid w:val="006372A2"/>
    <w:rsid w:val="00637AEB"/>
    <w:rsid w:val="006401C8"/>
    <w:rsid w:val="00640803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9AF"/>
    <w:rsid w:val="0065343C"/>
    <w:rsid w:val="00653B6A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7214"/>
    <w:rsid w:val="0065737D"/>
    <w:rsid w:val="006603B6"/>
    <w:rsid w:val="00660626"/>
    <w:rsid w:val="00660C83"/>
    <w:rsid w:val="00661BA5"/>
    <w:rsid w:val="00661C02"/>
    <w:rsid w:val="00662477"/>
    <w:rsid w:val="00662554"/>
    <w:rsid w:val="00662811"/>
    <w:rsid w:val="00662C90"/>
    <w:rsid w:val="00663A13"/>
    <w:rsid w:val="00663BB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016"/>
    <w:rsid w:val="0067147C"/>
    <w:rsid w:val="00671797"/>
    <w:rsid w:val="006721DE"/>
    <w:rsid w:val="00672723"/>
    <w:rsid w:val="00672937"/>
    <w:rsid w:val="006729A8"/>
    <w:rsid w:val="00672DB6"/>
    <w:rsid w:val="00672FA6"/>
    <w:rsid w:val="00673B7D"/>
    <w:rsid w:val="00674460"/>
    <w:rsid w:val="0067473B"/>
    <w:rsid w:val="00675254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F1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700D"/>
    <w:rsid w:val="006874AF"/>
    <w:rsid w:val="00687F2D"/>
    <w:rsid w:val="0069009C"/>
    <w:rsid w:val="006906BC"/>
    <w:rsid w:val="00690E77"/>
    <w:rsid w:val="00691171"/>
    <w:rsid w:val="0069151B"/>
    <w:rsid w:val="00691BB6"/>
    <w:rsid w:val="00691ED3"/>
    <w:rsid w:val="00692423"/>
    <w:rsid w:val="0069292F"/>
    <w:rsid w:val="006929CB"/>
    <w:rsid w:val="00692B53"/>
    <w:rsid w:val="00692D99"/>
    <w:rsid w:val="00693478"/>
    <w:rsid w:val="0069348E"/>
    <w:rsid w:val="00693953"/>
    <w:rsid w:val="0069426B"/>
    <w:rsid w:val="006944FC"/>
    <w:rsid w:val="00694787"/>
    <w:rsid w:val="00695368"/>
    <w:rsid w:val="00695774"/>
    <w:rsid w:val="0069674E"/>
    <w:rsid w:val="0069681D"/>
    <w:rsid w:val="00696A5D"/>
    <w:rsid w:val="00696D94"/>
    <w:rsid w:val="0069739F"/>
    <w:rsid w:val="0069774B"/>
    <w:rsid w:val="006A00CD"/>
    <w:rsid w:val="006A07B6"/>
    <w:rsid w:val="006A0A45"/>
    <w:rsid w:val="006A0AB3"/>
    <w:rsid w:val="006A0DE0"/>
    <w:rsid w:val="006A0E30"/>
    <w:rsid w:val="006A0E75"/>
    <w:rsid w:val="006A1301"/>
    <w:rsid w:val="006A19B5"/>
    <w:rsid w:val="006A1E93"/>
    <w:rsid w:val="006A2A07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7303"/>
    <w:rsid w:val="006B00DE"/>
    <w:rsid w:val="006B027E"/>
    <w:rsid w:val="006B03CD"/>
    <w:rsid w:val="006B0C75"/>
    <w:rsid w:val="006B0CB3"/>
    <w:rsid w:val="006B0D39"/>
    <w:rsid w:val="006B0D90"/>
    <w:rsid w:val="006B10B7"/>
    <w:rsid w:val="006B138F"/>
    <w:rsid w:val="006B2553"/>
    <w:rsid w:val="006B2ACB"/>
    <w:rsid w:val="006B2EF6"/>
    <w:rsid w:val="006B30C3"/>
    <w:rsid w:val="006B3356"/>
    <w:rsid w:val="006B33FC"/>
    <w:rsid w:val="006B34F4"/>
    <w:rsid w:val="006B3516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5FE"/>
    <w:rsid w:val="006C18D8"/>
    <w:rsid w:val="006C1ADC"/>
    <w:rsid w:val="006C1D0F"/>
    <w:rsid w:val="006C21BC"/>
    <w:rsid w:val="006C2C66"/>
    <w:rsid w:val="006C311C"/>
    <w:rsid w:val="006C3141"/>
    <w:rsid w:val="006C3E98"/>
    <w:rsid w:val="006C417E"/>
    <w:rsid w:val="006C4475"/>
    <w:rsid w:val="006C4647"/>
    <w:rsid w:val="006C48C8"/>
    <w:rsid w:val="006C4A0F"/>
    <w:rsid w:val="006C5AAB"/>
    <w:rsid w:val="006C6DC1"/>
    <w:rsid w:val="006C737B"/>
    <w:rsid w:val="006C747B"/>
    <w:rsid w:val="006C7F08"/>
    <w:rsid w:val="006D004B"/>
    <w:rsid w:val="006D01B8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A5F"/>
    <w:rsid w:val="006D3C66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BA"/>
    <w:rsid w:val="006F11AB"/>
    <w:rsid w:val="006F1253"/>
    <w:rsid w:val="006F1537"/>
    <w:rsid w:val="006F17E6"/>
    <w:rsid w:val="006F302D"/>
    <w:rsid w:val="006F3788"/>
    <w:rsid w:val="006F4048"/>
    <w:rsid w:val="006F414F"/>
    <w:rsid w:val="006F508D"/>
    <w:rsid w:val="006F5526"/>
    <w:rsid w:val="006F57F3"/>
    <w:rsid w:val="006F59F1"/>
    <w:rsid w:val="006F5C01"/>
    <w:rsid w:val="006F6AC2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1B9"/>
    <w:rsid w:val="007025CA"/>
    <w:rsid w:val="00702988"/>
    <w:rsid w:val="00702FF5"/>
    <w:rsid w:val="00703BE1"/>
    <w:rsid w:val="00703E5A"/>
    <w:rsid w:val="007043A3"/>
    <w:rsid w:val="007045A5"/>
    <w:rsid w:val="00704D2C"/>
    <w:rsid w:val="00705480"/>
    <w:rsid w:val="00705787"/>
    <w:rsid w:val="00705BE3"/>
    <w:rsid w:val="0070610B"/>
    <w:rsid w:val="007067F6"/>
    <w:rsid w:val="00706B1A"/>
    <w:rsid w:val="0070740F"/>
    <w:rsid w:val="00707FE4"/>
    <w:rsid w:val="00710066"/>
    <w:rsid w:val="0071036D"/>
    <w:rsid w:val="007109B7"/>
    <w:rsid w:val="00710CEC"/>
    <w:rsid w:val="00710FEA"/>
    <w:rsid w:val="00711760"/>
    <w:rsid w:val="00711AC7"/>
    <w:rsid w:val="00712059"/>
    <w:rsid w:val="0071240F"/>
    <w:rsid w:val="007129CB"/>
    <w:rsid w:val="007131BC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28CE"/>
    <w:rsid w:val="0072313C"/>
    <w:rsid w:val="00723EB5"/>
    <w:rsid w:val="0072573A"/>
    <w:rsid w:val="00725B27"/>
    <w:rsid w:val="00725CD3"/>
    <w:rsid w:val="00726072"/>
    <w:rsid w:val="007262B9"/>
    <w:rsid w:val="00726E6D"/>
    <w:rsid w:val="00727208"/>
    <w:rsid w:val="007309EF"/>
    <w:rsid w:val="00731032"/>
    <w:rsid w:val="007317E6"/>
    <w:rsid w:val="007317F0"/>
    <w:rsid w:val="00731A88"/>
    <w:rsid w:val="007333C2"/>
    <w:rsid w:val="007336B8"/>
    <w:rsid w:val="007338E2"/>
    <w:rsid w:val="00733C8B"/>
    <w:rsid w:val="00733CCD"/>
    <w:rsid w:val="007347BD"/>
    <w:rsid w:val="00734C88"/>
    <w:rsid w:val="007350FA"/>
    <w:rsid w:val="0073518C"/>
    <w:rsid w:val="007354F9"/>
    <w:rsid w:val="0073553F"/>
    <w:rsid w:val="00735A5D"/>
    <w:rsid w:val="00736D25"/>
    <w:rsid w:val="007372AE"/>
    <w:rsid w:val="00737A83"/>
    <w:rsid w:val="00737C2A"/>
    <w:rsid w:val="00740789"/>
    <w:rsid w:val="00740935"/>
    <w:rsid w:val="0074138A"/>
    <w:rsid w:val="00741550"/>
    <w:rsid w:val="0074204F"/>
    <w:rsid w:val="00742339"/>
    <w:rsid w:val="00742377"/>
    <w:rsid w:val="007425D1"/>
    <w:rsid w:val="007427D0"/>
    <w:rsid w:val="00743521"/>
    <w:rsid w:val="00743DBF"/>
    <w:rsid w:val="007446E8"/>
    <w:rsid w:val="0074474C"/>
    <w:rsid w:val="00744B32"/>
    <w:rsid w:val="007451F2"/>
    <w:rsid w:val="00745219"/>
    <w:rsid w:val="00745272"/>
    <w:rsid w:val="007464BD"/>
    <w:rsid w:val="00746526"/>
    <w:rsid w:val="00746663"/>
    <w:rsid w:val="00746C3B"/>
    <w:rsid w:val="0074761E"/>
    <w:rsid w:val="00747AED"/>
    <w:rsid w:val="00747DE8"/>
    <w:rsid w:val="00747F01"/>
    <w:rsid w:val="0075038E"/>
    <w:rsid w:val="007503A8"/>
    <w:rsid w:val="00750FD3"/>
    <w:rsid w:val="00751278"/>
    <w:rsid w:val="00751475"/>
    <w:rsid w:val="007526AF"/>
    <w:rsid w:val="007527AC"/>
    <w:rsid w:val="00752CD0"/>
    <w:rsid w:val="007530F1"/>
    <w:rsid w:val="00753776"/>
    <w:rsid w:val="007537BB"/>
    <w:rsid w:val="00753993"/>
    <w:rsid w:val="00754288"/>
    <w:rsid w:val="00754A6D"/>
    <w:rsid w:val="00754EDD"/>
    <w:rsid w:val="0075524C"/>
    <w:rsid w:val="00755950"/>
    <w:rsid w:val="00755A3B"/>
    <w:rsid w:val="00755B3C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609"/>
    <w:rsid w:val="0077783A"/>
    <w:rsid w:val="00777DCE"/>
    <w:rsid w:val="007803CF"/>
    <w:rsid w:val="00780566"/>
    <w:rsid w:val="00780A49"/>
    <w:rsid w:val="007812E3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9E3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648E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A7C61"/>
    <w:rsid w:val="007B0583"/>
    <w:rsid w:val="007B0903"/>
    <w:rsid w:val="007B0E14"/>
    <w:rsid w:val="007B181C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D41"/>
    <w:rsid w:val="007C1E93"/>
    <w:rsid w:val="007C22BC"/>
    <w:rsid w:val="007C2765"/>
    <w:rsid w:val="007C2AE9"/>
    <w:rsid w:val="007C302E"/>
    <w:rsid w:val="007C30D7"/>
    <w:rsid w:val="007C3397"/>
    <w:rsid w:val="007C36E2"/>
    <w:rsid w:val="007C3E6A"/>
    <w:rsid w:val="007C40FF"/>
    <w:rsid w:val="007C43EF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B65"/>
    <w:rsid w:val="007D6877"/>
    <w:rsid w:val="007D6D43"/>
    <w:rsid w:val="007D6FB0"/>
    <w:rsid w:val="007D72BF"/>
    <w:rsid w:val="007D774A"/>
    <w:rsid w:val="007D7793"/>
    <w:rsid w:val="007D7824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379"/>
    <w:rsid w:val="007F33E6"/>
    <w:rsid w:val="007F37DA"/>
    <w:rsid w:val="007F38FE"/>
    <w:rsid w:val="007F3A0C"/>
    <w:rsid w:val="007F3C46"/>
    <w:rsid w:val="007F3F02"/>
    <w:rsid w:val="007F4250"/>
    <w:rsid w:val="007F42C8"/>
    <w:rsid w:val="007F4AA7"/>
    <w:rsid w:val="007F5850"/>
    <w:rsid w:val="007F59E5"/>
    <w:rsid w:val="007F5BC9"/>
    <w:rsid w:val="007F5D89"/>
    <w:rsid w:val="007F5EA8"/>
    <w:rsid w:val="007F629F"/>
    <w:rsid w:val="007F6992"/>
    <w:rsid w:val="007F6D8A"/>
    <w:rsid w:val="007F78AA"/>
    <w:rsid w:val="007F7BC5"/>
    <w:rsid w:val="007F7F8C"/>
    <w:rsid w:val="00800907"/>
    <w:rsid w:val="008009E3"/>
    <w:rsid w:val="00800BFB"/>
    <w:rsid w:val="00800C45"/>
    <w:rsid w:val="00801BE3"/>
    <w:rsid w:val="008023D7"/>
    <w:rsid w:val="00803098"/>
    <w:rsid w:val="008030E1"/>
    <w:rsid w:val="0080415E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62F"/>
    <w:rsid w:val="008077E1"/>
    <w:rsid w:val="008079F4"/>
    <w:rsid w:val="00807A04"/>
    <w:rsid w:val="00810A90"/>
    <w:rsid w:val="008113CC"/>
    <w:rsid w:val="00812E66"/>
    <w:rsid w:val="0081321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1212"/>
    <w:rsid w:val="008221F0"/>
    <w:rsid w:val="008224F1"/>
    <w:rsid w:val="00822BAF"/>
    <w:rsid w:val="00822BF6"/>
    <w:rsid w:val="00822CAB"/>
    <w:rsid w:val="00823027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2949"/>
    <w:rsid w:val="00833A1C"/>
    <w:rsid w:val="00833BED"/>
    <w:rsid w:val="00834041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216F"/>
    <w:rsid w:val="00842408"/>
    <w:rsid w:val="008427C0"/>
    <w:rsid w:val="008428DC"/>
    <w:rsid w:val="008437A2"/>
    <w:rsid w:val="00843B45"/>
    <w:rsid w:val="00843D26"/>
    <w:rsid w:val="00844D48"/>
    <w:rsid w:val="0084574C"/>
    <w:rsid w:val="00845AC5"/>
    <w:rsid w:val="00845ADD"/>
    <w:rsid w:val="00847580"/>
    <w:rsid w:val="00850034"/>
    <w:rsid w:val="008505BF"/>
    <w:rsid w:val="0085165C"/>
    <w:rsid w:val="008519CA"/>
    <w:rsid w:val="00851D34"/>
    <w:rsid w:val="008526FE"/>
    <w:rsid w:val="00852CFC"/>
    <w:rsid w:val="00852EF7"/>
    <w:rsid w:val="00853211"/>
    <w:rsid w:val="0085377D"/>
    <w:rsid w:val="00853A12"/>
    <w:rsid w:val="00853D5E"/>
    <w:rsid w:val="008546C7"/>
    <w:rsid w:val="008547F1"/>
    <w:rsid w:val="008553D5"/>
    <w:rsid w:val="00856220"/>
    <w:rsid w:val="00856A3A"/>
    <w:rsid w:val="00856D7F"/>
    <w:rsid w:val="00856E61"/>
    <w:rsid w:val="00857EBB"/>
    <w:rsid w:val="008602A5"/>
    <w:rsid w:val="00860A5D"/>
    <w:rsid w:val="00861133"/>
    <w:rsid w:val="00861664"/>
    <w:rsid w:val="00861CDA"/>
    <w:rsid w:val="00862729"/>
    <w:rsid w:val="00862AAE"/>
    <w:rsid w:val="00862DF6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B0A"/>
    <w:rsid w:val="00867DE7"/>
    <w:rsid w:val="00870067"/>
    <w:rsid w:val="0087037C"/>
    <w:rsid w:val="008707F2"/>
    <w:rsid w:val="00870AAA"/>
    <w:rsid w:val="00870AAE"/>
    <w:rsid w:val="00870B7B"/>
    <w:rsid w:val="00870D05"/>
    <w:rsid w:val="00872CCB"/>
    <w:rsid w:val="00872E9C"/>
    <w:rsid w:val="00873781"/>
    <w:rsid w:val="00874351"/>
    <w:rsid w:val="008754F5"/>
    <w:rsid w:val="00875D91"/>
    <w:rsid w:val="00876033"/>
    <w:rsid w:val="008770EB"/>
    <w:rsid w:val="008776B8"/>
    <w:rsid w:val="00877753"/>
    <w:rsid w:val="0087775A"/>
    <w:rsid w:val="008777E3"/>
    <w:rsid w:val="00877A46"/>
    <w:rsid w:val="00877CB1"/>
    <w:rsid w:val="00877DEB"/>
    <w:rsid w:val="008804AA"/>
    <w:rsid w:val="0088103E"/>
    <w:rsid w:val="00881419"/>
    <w:rsid w:val="00881505"/>
    <w:rsid w:val="00881DB3"/>
    <w:rsid w:val="00881F9C"/>
    <w:rsid w:val="00882184"/>
    <w:rsid w:val="00882BDC"/>
    <w:rsid w:val="00884371"/>
    <w:rsid w:val="008845B6"/>
    <w:rsid w:val="00884E6C"/>
    <w:rsid w:val="00885200"/>
    <w:rsid w:val="00886067"/>
    <w:rsid w:val="008864D4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7C5"/>
    <w:rsid w:val="0089291E"/>
    <w:rsid w:val="008933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0F5"/>
    <w:rsid w:val="008A225A"/>
    <w:rsid w:val="008A26F4"/>
    <w:rsid w:val="008A276D"/>
    <w:rsid w:val="008A2CD8"/>
    <w:rsid w:val="008A2E48"/>
    <w:rsid w:val="008A31C5"/>
    <w:rsid w:val="008A366D"/>
    <w:rsid w:val="008A39F1"/>
    <w:rsid w:val="008A4290"/>
    <w:rsid w:val="008A42A1"/>
    <w:rsid w:val="008A494B"/>
    <w:rsid w:val="008A4C81"/>
    <w:rsid w:val="008A5101"/>
    <w:rsid w:val="008A6B0D"/>
    <w:rsid w:val="008A710C"/>
    <w:rsid w:val="008A71F4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6C0"/>
    <w:rsid w:val="008B372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C0541"/>
    <w:rsid w:val="008C0A07"/>
    <w:rsid w:val="008C0B04"/>
    <w:rsid w:val="008C0FD4"/>
    <w:rsid w:val="008C1219"/>
    <w:rsid w:val="008C1999"/>
    <w:rsid w:val="008C1ED9"/>
    <w:rsid w:val="008C232D"/>
    <w:rsid w:val="008C29AD"/>
    <w:rsid w:val="008C2BFD"/>
    <w:rsid w:val="008C2EF9"/>
    <w:rsid w:val="008C3082"/>
    <w:rsid w:val="008C3108"/>
    <w:rsid w:val="008C3275"/>
    <w:rsid w:val="008C32A2"/>
    <w:rsid w:val="008C331D"/>
    <w:rsid w:val="008C355A"/>
    <w:rsid w:val="008C36CA"/>
    <w:rsid w:val="008C41B6"/>
    <w:rsid w:val="008C44E1"/>
    <w:rsid w:val="008C4527"/>
    <w:rsid w:val="008C4640"/>
    <w:rsid w:val="008C49E6"/>
    <w:rsid w:val="008C50C1"/>
    <w:rsid w:val="008C55BA"/>
    <w:rsid w:val="008C56E0"/>
    <w:rsid w:val="008C571A"/>
    <w:rsid w:val="008C5D60"/>
    <w:rsid w:val="008C5E50"/>
    <w:rsid w:val="008C66C4"/>
    <w:rsid w:val="008C6B2D"/>
    <w:rsid w:val="008C6C58"/>
    <w:rsid w:val="008C73B5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47C"/>
    <w:rsid w:val="008E04C5"/>
    <w:rsid w:val="008E0B07"/>
    <w:rsid w:val="008E10DD"/>
    <w:rsid w:val="008E1825"/>
    <w:rsid w:val="008E18F2"/>
    <w:rsid w:val="008E1C95"/>
    <w:rsid w:val="008E2617"/>
    <w:rsid w:val="008E3369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62A7"/>
    <w:rsid w:val="008E653D"/>
    <w:rsid w:val="008E6F50"/>
    <w:rsid w:val="008E73C2"/>
    <w:rsid w:val="008E73DF"/>
    <w:rsid w:val="008E75B4"/>
    <w:rsid w:val="008E7978"/>
    <w:rsid w:val="008E7A7D"/>
    <w:rsid w:val="008E7B3B"/>
    <w:rsid w:val="008F01B1"/>
    <w:rsid w:val="008F025C"/>
    <w:rsid w:val="008F05B1"/>
    <w:rsid w:val="008F0875"/>
    <w:rsid w:val="008F0E64"/>
    <w:rsid w:val="008F0F25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D2B"/>
    <w:rsid w:val="008F5D52"/>
    <w:rsid w:val="008F5D9A"/>
    <w:rsid w:val="008F617D"/>
    <w:rsid w:val="008F635A"/>
    <w:rsid w:val="008F645F"/>
    <w:rsid w:val="008F6761"/>
    <w:rsid w:val="008F6835"/>
    <w:rsid w:val="008F6DEE"/>
    <w:rsid w:val="008F7156"/>
    <w:rsid w:val="008F76B5"/>
    <w:rsid w:val="008F7F25"/>
    <w:rsid w:val="0090007A"/>
    <w:rsid w:val="00900765"/>
    <w:rsid w:val="00900C9C"/>
    <w:rsid w:val="00900D16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4D15"/>
    <w:rsid w:val="00905A0F"/>
    <w:rsid w:val="00905AA7"/>
    <w:rsid w:val="00905B9D"/>
    <w:rsid w:val="0090698C"/>
    <w:rsid w:val="009108AD"/>
    <w:rsid w:val="009108ED"/>
    <w:rsid w:val="00910C89"/>
    <w:rsid w:val="00910D78"/>
    <w:rsid w:val="0091118B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338"/>
    <w:rsid w:val="00915BDE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033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A61"/>
    <w:rsid w:val="00937B90"/>
    <w:rsid w:val="009405EC"/>
    <w:rsid w:val="009416E7"/>
    <w:rsid w:val="009431A3"/>
    <w:rsid w:val="00943433"/>
    <w:rsid w:val="009439DB"/>
    <w:rsid w:val="00943AA3"/>
    <w:rsid w:val="00943D63"/>
    <w:rsid w:val="00943EB1"/>
    <w:rsid w:val="00944018"/>
    <w:rsid w:val="00944AD0"/>
    <w:rsid w:val="00945983"/>
    <w:rsid w:val="00945B48"/>
    <w:rsid w:val="00946467"/>
    <w:rsid w:val="0094752A"/>
    <w:rsid w:val="009479D6"/>
    <w:rsid w:val="00947AEA"/>
    <w:rsid w:val="00947AFF"/>
    <w:rsid w:val="00950138"/>
    <w:rsid w:val="009507CC"/>
    <w:rsid w:val="00950ABD"/>
    <w:rsid w:val="00950CDE"/>
    <w:rsid w:val="00950EBE"/>
    <w:rsid w:val="0095136A"/>
    <w:rsid w:val="0095166F"/>
    <w:rsid w:val="0095183B"/>
    <w:rsid w:val="00951C49"/>
    <w:rsid w:val="00951D45"/>
    <w:rsid w:val="00951FCA"/>
    <w:rsid w:val="009527FE"/>
    <w:rsid w:val="00952953"/>
    <w:rsid w:val="009529D0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403"/>
    <w:rsid w:val="009604ED"/>
    <w:rsid w:val="00960992"/>
    <w:rsid w:val="00961216"/>
    <w:rsid w:val="009612EB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63E4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19D7"/>
    <w:rsid w:val="00981EBC"/>
    <w:rsid w:val="00982CDD"/>
    <w:rsid w:val="00982CED"/>
    <w:rsid w:val="00983448"/>
    <w:rsid w:val="009834EF"/>
    <w:rsid w:val="0098369E"/>
    <w:rsid w:val="009836D9"/>
    <w:rsid w:val="00983BE6"/>
    <w:rsid w:val="00983CF4"/>
    <w:rsid w:val="0098433D"/>
    <w:rsid w:val="0098507A"/>
    <w:rsid w:val="009850BB"/>
    <w:rsid w:val="009856C3"/>
    <w:rsid w:val="00985F2A"/>
    <w:rsid w:val="00986255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518E"/>
    <w:rsid w:val="00995727"/>
    <w:rsid w:val="00995A0B"/>
    <w:rsid w:val="00995B83"/>
    <w:rsid w:val="00996820"/>
    <w:rsid w:val="00997551"/>
    <w:rsid w:val="009A09EC"/>
    <w:rsid w:val="009A0BC9"/>
    <w:rsid w:val="009A160C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70A"/>
    <w:rsid w:val="009A6A46"/>
    <w:rsid w:val="009A6C27"/>
    <w:rsid w:val="009A6CD1"/>
    <w:rsid w:val="009A6E4E"/>
    <w:rsid w:val="009A6EF3"/>
    <w:rsid w:val="009A7033"/>
    <w:rsid w:val="009A759A"/>
    <w:rsid w:val="009A79EA"/>
    <w:rsid w:val="009A7D20"/>
    <w:rsid w:val="009B057B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3D8"/>
    <w:rsid w:val="009B4BDF"/>
    <w:rsid w:val="009B5560"/>
    <w:rsid w:val="009B5645"/>
    <w:rsid w:val="009B5691"/>
    <w:rsid w:val="009B58D9"/>
    <w:rsid w:val="009B5966"/>
    <w:rsid w:val="009B5988"/>
    <w:rsid w:val="009B5CFD"/>
    <w:rsid w:val="009B615E"/>
    <w:rsid w:val="009B73B9"/>
    <w:rsid w:val="009B77F8"/>
    <w:rsid w:val="009B7AB4"/>
    <w:rsid w:val="009B7B8B"/>
    <w:rsid w:val="009B7E43"/>
    <w:rsid w:val="009C0839"/>
    <w:rsid w:val="009C0A77"/>
    <w:rsid w:val="009C0DD9"/>
    <w:rsid w:val="009C1239"/>
    <w:rsid w:val="009C17E2"/>
    <w:rsid w:val="009C2251"/>
    <w:rsid w:val="009C248C"/>
    <w:rsid w:val="009C24D2"/>
    <w:rsid w:val="009C26B0"/>
    <w:rsid w:val="009C2AC4"/>
    <w:rsid w:val="009C31B4"/>
    <w:rsid w:val="009C3FC1"/>
    <w:rsid w:val="009C4317"/>
    <w:rsid w:val="009C43E6"/>
    <w:rsid w:val="009C4671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354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F07"/>
    <w:rsid w:val="009D5378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607F"/>
    <w:rsid w:val="009E6ECC"/>
    <w:rsid w:val="009E7814"/>
    <w:rsid w:val="009E7EC2"/>
    <w:rsid w:val="009F0081"/>
    <w:rsid w:val="009F0850"/>
    <w:rsid w:val="009F1622"/>
    <w:rsid w:val="009F18B4"/>
    <w:rsid w:val="009F1900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22"/>
    <w:rsid w:val="009F3D6D"/>
    <w:rsid w:val="009F4054"/>
    <w:rsid w:val="009F4280"/>
    <w:rsid w:val="009F42C3"/>
    <w:rsid w:val="009F4572"/>
    <w:rsid w:val="009F486B"/>
    <w:rsid w:val="009F498A"/>
    <w:rsid w:val="009F4A73"/>
    <w:rsid w:val="009F4C96"/>
    <w:rsid w:val="009F4DE1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2376"/>
    <w:rsid w:val="00A024EF"/>
    <w:rsid w:val="00A0305E"/>
    <w:rsid w:val="00A031D3"/>
    <w:rsid w:val="00A03503"/>
    <w:rsid w:val="00A03AAB"/>
    <w:rsid w:val="00A0426B"/>
    <w:rsid w:val="00A04CBA"/>
    <w:rsid w:val="00A04E19"/>
    <w:rsid w:val="00A0529B"/>
    <w:rsid w:val="00A055F5"/>
    <w:rsid w:val="00A05D72"/>
    <w:rsid w:val="00A05EFE"/>
    <w:rsid w:val="00A05F8D"/>
    <w:rsid w:val="00A0631C"/>
    <w:rsid w:val="00A069E4"/>
    <w:rsid w:val="00A06AB5"/>
    <w:rsid w:val="00A06DAF"/>
    <w:rsid w:val="00A07199"/>
    <w:rsid w:val="00A07516"/>
    <w:rsid w:val="00A07D73"/>
    <w:rsid w:val="00A07F91"/>
    <w:rsid w:val="00A10573"/>
    <w:rsid w:val="00A10820"/>
    <w:rsid w:val="00A10992"/>
    <w:rsid w:val="00A11D4A"/>
    <w:rsid w:val="00A12962"/>
    <w:rsid w:val="00A131B8"/>
    <w:rsid w:val="00A13215"/>
    <w:rsid w:val="00A14314"/>
    <w:rsid w:val="00A14425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99"/>
    <w:rsid w:val="00A21451"/>
    <w:rsid w:val="00A21CE0"/>
    <w:rsid w:val="00A21EF7"/>
    <w:rsid w:val="00A228E1"/>
    <w:rsid w:val="00A22B74"/>
    <w:rsid w:val="00A2415D"/>
    <w:rsid w:val="00A25011"/>
    <w:rsid w:val="00A25E58"/>
    <w:rsid w:val="00A26041"/>
    <w:rsid w:val="00A262A9"/>
    <w:rsid w:val="00A2665F"/>
    <w:rsid w:val="00A271FC"/>
    <w:rsid w:val="00A27F81"/>
    <w:rsid w:val="00A30D76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101"/>
    <w:rsid w:val="00A36D60"/>
    <w:rsid w:val="00A373AD"/>
    <w:rsid w:val="00A37AC0"/>
    <w:rsid w:val="00A40AAB"/>
    <w:rsid w:val="00A41499"/>
    <w:rsid w:val="00A42131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8F8"/>
    <w:rsid w:val="00A524A9"/>
    <w:rsid w:val="00A538F2"/>
    <w:rsid w:val="00A5391C"/>
    <w:rsid w:val="00A540B9"/>
    <w:rsid w:val="00A54494"/>
    <w:rsid w:val="00A54946"/>
    <w:rsid w:val="00A55DBD"/>
    <w:rsid w:val="00A5619B"/>
    <w:rsid w:val="00A568C5"/>
    <w:rsid w:val="00A60088"/>
    <w:rsid w:val="00A6078A"/>
    <w:rsid w:val="00A607C5"/>
    <w:rsid w:val="00A60F23"/>
    <w:rsid w:val="00A60FCD"/>
    <w:rsid w:val="00A611AA"/>
    <w:rsid w:val="00A613E4"/>
    <w:rsid w:val="00A61691"/>
    <w:rsid w:val="00A618DC"/>
    <w:rsid w:val="00A61AF8"/>
    <w:rsid w:val="00A61DD3"/>
    <w:rsid w:val="00A621C1"/>
    <w:rsid w:val="00A630C4"/>
    <w:rsid w:val="00A630FF"/>
    <w:rsid w:val="00A64EA8"/>
    <w:rsid w:val="00A64F1D"/>
    <w:rsid w:val="00A65104"/>
    <w:rsid w:val="00A65B38"/>
    <w:rsid w:val="00A65BF8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2DC1"/>
    <w:rsid w:val="00A731A8"/>
    <w:rsid w:val="00A73562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80D33"/>
    <w:rsid w:val="00A80DBE"/>
    <w:rsid w:val="00A80FD5"/>
    <w:rsid w:val="00A81E6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865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8AF"/>
    <w:rsid w:val="00AA0ABF"/>
    <w:rsid w:val="00AA0FB9"/>
    <w:rsid w:val="00AA12C7"/>
    <w:rsid w:val="00AA3AE4"/>
    <w:rsid w:val="00AA3C00"/>
    <w:rsid w:val="00AA43C4"/>
    <w:rsid w:val="00AA43FF"/>
    <w:rsid w:val="00AA4C3B"/>
    <w:rsid w:val="00AA4FD4"/>
    <w:rsid w:val="00AA5FC7"/>
    <w:rsid w:val="00AA635E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2E1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FDA"/>
    <w:rsid w:val="00AC054E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C17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152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577E"/>
    <w:rsid w:val="00AE5CA1"/>
    <w:rsid w:val="00AE62EC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467"/>
    <w:rsid w:val="00B00AD8"/>
    <w:rsid w:val="00B0238B"/>
    <w:rsid w:val="00B02DEE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0E7E"/>
    <w:rsid w:val="00B11744"/>
    <w:rsid w:val="00B117AB"/>
    <w:rsid w:val="00B12DE8"/>
    <w:rsid w:val="00B12F02"/>
    <w:rsid w:val="00B13626"/>
    <w:rsid w:val="00B145BA"/>
    <w:rsid w:val="00B14D12"/>
    <w:rsid w:val="00B1575C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963"/>
    <w:rsid w:val="00B220FB"/>
    <w:rsid w:val="00B221DD"/>
    <w:rsid w:val="00B22635"/>
    <w:rsid w:val="00B2404B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76"/>
    <w:rsid w:val="00B26C84"/>
    <w:rsid w:val="00B26E9C"/>
    <w:rsid w:val="00B26F36"/>
    <w:rsid w:val="00B275DE"/>
    <w:rsid w:val="00B2765E"/>
    <w:rsid w:val="00B2768A"/>
    <w:rsid w:val="00B27E2C"/>
    <w:rsid w:val="00B303FC"/>
    <w:rsid w:val="00B306BF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F3"/>
    <w:rsid w:val="00B32F98"/>
    <w:rsid w:val="00B331A7"/>
    <w:rsid w:val="00B331AE"/>
    <w:rsid w:val="00B33342"/>
    <w:rsid w:val="00B33373"/>
    <w:rsid w:val="00B337CF"/>
    <w:rsid w:val="00B337DE"/>
    <w:rsid w:val="00B33A60"/>
    <w:rsid w:val="00B33E9F"/>
    <w:rsid w:val="00B343D1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92D"/>
    <w:rsid w:val="00B44BA0"/>
    <w:rsid w:val="00B4506F"/>
    <w:rsid w:val="00B45A3B"/>
    <w:rsid w:val="00B46AC4"/>
    <w:rsid w:val="00B46DFE"/>
    <w:rsid w:val="00B47406"/>
    <w:rsid w:val="00B4744C"/>
    <w:rsid w:val="00B47535"/>
    <w:rsid w:val="00B50476"/>
    <w:rsid w:val="00B50782"/>
    <w:rsid w:val="00B507FD"/>
    <w:rsid w:val="00B51928"/>
    <w:rsid w:val="00B51B44"/>
    <w:rsid w:val="00B51C93"/>
    <w:rsid w:val="00B5224D"/>
    <w:rsid w:val="00B52DC7"/>
    <w:rsid w:val="00B5324C"/>
    <w:rsid w:val="00B53C6D"/>
    <w:rsid w:val="00B54018"/>
    <w:rsid w:val="00B544BA"/>
    <w:rsid w:val="00B54526"/>
    <w:rsid w:val="00B55E3A"/>
    <w:rsid w:val="00B55ED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29E4"/>
    <w:rsid w:val="00B72AF2"/>
    <w:rsid w:val="00B72BED"/>
    <w:rsid w:val="00B72C16"/>
    <w:rsid w:val="00B72CCE"/>
    <w:rsid w:val="00B72E61"/>
    <w:rsid w:val="00B73042"/>
    <w:rsid w:val="00B73806"/>
    <w:rsid w:val="00B73D19"/>
    <w:rsid w:val="00B73D78"/>
    <w:rsid w:val="00B73FDF"/>
    <w:rsid w:val="00B745F9"/>
    <w:rsid w:val="00B74C03"/>
    <w:rsid w:val="00B75224"/>
    <w:rsid w:val="00B75967"/>
    <w:rsid w:val="00B76437"/>
    <w:rsid w:val="00B76B56"/>
    <w:rsid w:val="00B778A2"/>
    <w:rsid w:val="00B80641"/>
    <w:rsid w:val="00B8067A"/>
    <w:rsid w:val="00B809B4"/>
    <w:rsid w:val="00B80BA3"/>
    <w:rsid w:val="00B80D30"/>
    <w:rsid w:val="00B81543"/>
    <w:rsid w:val="00B81B15"/>
    <w:rsid w:val="00B81BF4"/>
    <w:rsid w:val="00B820C3"/>
    <w:rsid w:val="00B820C7"/>
    <w:rsid w:val="00B8229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B5A"/>
    <w:rsid w:val="00B87BFF"/>
    <w:rsid w:val="00B87EF3"/>
    <w:rsid w:val="00B87F69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04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59C7"/>
    <w:rsid w:val="00B960E6"/>
    <w:rsid w:val="00B96EE7"/>
    <w:rsid w:val="00B97054"/>
    <w:rsid w:val="00B9735A"/>
    <w:rsid w:val="00B977FD"/>
    <w:rsid w:val="00B97C72"/>
    <w:rsid w:val="00B97C7B"/>
    <w:rsid w:val="00BA0B29"/>
    <w:rsid w:val="00BA1606"/>
    <w:rsid w:val="00BA1BF2"/>
    <w:rsid w:val="00BA1C98"/>
    <w:rsid w:val="00BA1EB1"/>
    <w:rsid w:val="00BA215C"/>
    <w:rsid w:val="00BA21F3"/>
    <w:rsid w:val="00BA22B6"/>
    <w:rsid w:val="00BA271B"/>
    <w:rsid w:val="00BA2A80"/>
    <w:rsid w:val="00BA2B63"/>
    <w:rsid w:val="00BA30A8"/>
    <w:rsid w:val="00BA354D"/>
    <w:rsid w:val="00BA3DEF"/>
    <w:rsid w:val="00BA40AE"/>
    <w:rsid w:val="00BA456C"/>
    <w:rsid w:val="00BA48A8"/>
    <w:rsid w:val="00BA4B31"/>
    <w:rsid w:val="00BA6373"/>
    <w:rsid w:val="00BA664E"/>
    <w:rsid w:val="00BA75FA"/>
    <w:rsid w:val="00BB00A3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FF6"/>
    <w:rsid w:val="00BB49F0"/>
    <w:rsid w:val="00BB51D6"/>
    <w:rsid w:val="00BB5425"/>
    <w:rsid w:val="00BB59AC"/>
    <w:rsid w:val="00BB5A42"/>
    <w:rsid w:val="00BB6623"/>
    <w:rsid w:val="00BB67ED"/>
    <w:rsid w:val="00BB6BB9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6A8"/>
    <w:rsid w:val="00BC2967"/>
    <w:rsid w:val="00BC2D1D"/>
    <w:rsid w:val="00BC2E31"/>
    <w:rsid w:val="00BC3262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D028D"/>
    <w:rsid w:val="00BD097D"/>
    <w:rsid w:val="00BD0997"/>
    <w:rsid w:val="00BD0CA6"/>
    <w:rsid w:val="00BD131B"/>
    <w:rsid w:val="00BD14AE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083"/>
    <w:rsid w:val="00BD54E0"/>
    <w:rsid w:val="00BD550E"/>
    <w:rsid w:val="00BD5855"/>
    <w:rsid w:val="00BD5AB7"/>
    <w:rsid w:val="00BD5CCD"/>
    <w:rsid w:val="00BD61D1"/>
    <w:rsid w:val="00BD65DB"/>
    <w:rsid w:val="00BD6D42"/>
    <w:rsid w:val="00BD75A5"/>
    <w:rsid w:val="00BD7AA7"/>
    <w:rsid w:val="00BE0041"/>
    <w:rsid w:val="00BE0576"/>
    <w:rsid w:val="00BE0587"/>
    <w:rsid w:val="00BE1662"/>
    <w:rsid w:val="00BE1A8F"/>
    <w:rsid w:val="00BE2234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0F5D"/>
    <w:rsid w:val="00BF1138"/>
    <w:rsid w:val="00BF13CC"/>
    <w:rsid w:val="00BF13E3"/>
    <w:rsid w:val="00BF189D"/>
    <w:rsid w:val="00BF194D"/>
    <w:rsid w:val="00BF1A93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DE6"/>
    <w:rsid w:val="00C0091A"/>
    <w:rsid w:val="00C009DE"/>
    <w:rsid w:val="00C00B9E"/>
    <w:rsid w:val="00C00BD4"/>
    <w:rsid w:val="00C01D0B"/>
    <w:rsid w:val="00C02D9A"/>
    <w:rsid w:val="00C03217"/>
    <w:rsid w:val="00C03472"/>
    <w:rsid w:val="00C05612"/>
    <w:rsid w:val="00C05D26"/>
    <w:rsid w:val="00C0615B"/>
    <w:rsid w:val="00C06728"/>
    <w:rsid w:val="00C06B86"/>
    <w:rsid w:val="00C06D05"/>
    <w:rsid w:val="00C07E77"/>
    <w:rsid w:val="00C07FCE"/>
    <w:rsid w:val="00C1005E"/>
    <w:rsid w:val="00C107C5"/>
    <w:rsid w:val="00C10FC3"/>
    <w:rsid w:val="00C116C3"/>
    <w:rsid w:val="00C11B40"/>
    <w:rsid w:val="00C12139"/>
    <w:rsid w:val="00C12AF9"/>
    <w:rsid w:val="00C12D79"/>
    <w:rsid w:val="00C12EC7"/>
    <w:rsid w:val="00C13593"/>
    <w:rsid w:val="00C13922"/>
    <w:rsid w:val="00C13E11"/>
    <w:rsid w:val="00C14022"/>
    <w:rsid w:val="00C14795"/>
    <w:rsid w:val="00C15C90"/>
    <w:rsid w:val="00C16CF6"/>
    <w:rsid w:val="00C16DD4"/>
    <w:rsid w:val="00C17522"/>
    <w:rsid w:val="00C17A09"/>
    <w:rsid w:val="00C17BFD"/>
    <w:rsid w:val="00C17D9A"/>
    <w:rsid w:val="00C17DA4"/>
    <w:rsid w:val="00C202FC"/>
    <w:rsid w:val="00C20924"/>
    <w:rsid w:val="00C218B8"/>
    <w:rsid w:val="00C225CC"/>
    <w:rsid w:val="00C22621"/>
    <w:rsid w:val="00C22E98"/>
    <w:rsid w:val="00C2338F"/>
    <w:rsid w:val="00C234DB"/>
    <w:rsid w:val="00C236AA"/>
    <w:rsid w:val="00C24124"/>
    <w:rsid w:val="00C243A6"/>
    <w:rsid w:val="00C245D7"/>
    <w:rsid w:val="00C24F56"/>
    <w:rsid w:val="00C251C3"/>
    <w:rsid w:val="00C256FF"/>
    <w:rsid w:val="00C2652F"/>
    <w:rsid w:val="00C268C3"/>
    <w:rsid w:val="00C26EEC"/>
    <w:rsid w:val="00C2709E"/>
    <w:rsid w:val="00C27234"/>
    <w:rsid w:val="00C272DE"/>
    <w:rsid w:val="00C27A00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6283"/>
    <w:rsid w:val="00C46753"/>
    <w:rsid w:val="00C46C8F"/>
    <w:rsid w:val="00C47AF7"/>
    <w:rsid w:val="00C47D32"/>
    <w:rsid w:val="00C47F9F"/>
    <w:rsid w:val="00C50436"/>
    <w:rsid w:val="00C513A9"/>
    <w:rsid w:val="00C51C69"/>
    <w:rsid w:val="00C52A45"/>
    <w:rsid w:val="00C53107"/>
    <w:rsid w:val="00C537E0"/>
    <w:rsid w:val="00C53870"/>
    <w:rsid w:val="00C53A64"/>
    <w:rsid w:val="00C53DD7"/>
    <w:rsid w:val="00C53F45"/>
    <w:rsid w:val="00C53FC2"/>
    <w:rsid w:val="00C5448D"/>
    <w:rsid w:val="00C546E8"/>
    <w:rsid w:val="00C5471F"/>
    <w:rsid w:val="00C54903"/>
    <w:rsid w:val="00C54953"/>
    <w:rsid w:val="00C549E0"/>
    <w:rsid w:val="00C54AC0"/>
    <w:rsid w:val="00C54B64"/>
    <w:rsid w:val="00C54C44"/>
    <w:rsid w:val="00C54D83"/>
    <w:rsid w:val="00C54EDF"/>
    <w:rsid w:val="00C55611"/>
    <w:rsid w:val="00C557F0"/>
    <w:rsid w:val="00C55C56"/>
    <w:rsid w:val="00C56256"/>
    <w:rsid w:val="00C564D4"/>
    <w:rsid w:val="00C568FB"/>
    <w:rsid w:val="00C56F1C"/>
    <w:rsid w:val="00C57087"/>
    <w:rsid w:val="00C57BF9"/>
    <w:rsid w:val="00C57F3F"/>
    <w:rsid w:val="00C57FEE"/>
    <w:rsid w:val="00C6075D"/>
    <w:rsid w:val="00C61087"/>
    <w:rsid w:val="00C62670"/>
    <w:rsid w:val="00C628AA"/>
    <w:rsid w:val="00C62F7F"/>
    <w:rsid w:val="00C63748"/>
    <w:rsid w:val="00C63AA7"/>
    <w:rsid w:val="00C63B66"/>
    <w:rsid w:val="00C63C67"/>
    <w:rsid w:val="00C640FE"/>
    <w:rsid w:val="00C64476"/>
    <w:rsid w:val="00C64555"/>
    <w:rsid w:val="00C647B9"/>
    <w:rsid w:val="00C64AD9"/>
    <w:rsid w:val="00C6573B"/>
    <w:rsid w:val="00C65C31"/>
    <w:rsid w:val="00C66CC2"/>
    <w:rsid w:val="00C67630"/>
    <w:rsid w:val="00C67C26"/>
    <w:rsid w:val="00C67D67"/>
    <w:rsid w:val="00C67DE5"/>
    <w:rsid w:val="00C67F7D"/>
    <w:rsid w:val="00C7026B"/>
    <w:rsid w:val="00C704A9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756A"/>
    <w:rsid w:val="00C77839"/>
    <w:rsid w:val="00C80123"/>
    <w:rsid w:val="00C801CE"/>
    <w:rsid w:val="00C80403"/>
    <w:rsid w:val="00C80522"/>
    <w:rsid w:val="00C805E3"/>
    <w:rsid w:val="00C80910"/>
    <w:rsid w:val="00C8147C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717F"/>
    <w:rsid w:val="00C87B7B"/>
    <w:rsid w:val="00C907C3"/>
    <w:rsid w:val="00C9082D"/>
    <w:rsid w:val="00C9092C"/>
    <w:rsid w:val="00C90D10"/>
    <w:rsid w:val="00C91C62"/>
    <w:rsid w:val="00C92397"/>
    <w:rsid w:val="00C927D4"/>
    <w:rsid w:val="00C929F4"/>
    <w:rsid w:val="00C92EB8"/>
    <w:rsid w:val="00C9306C"/>
    <w:rsid w:val="00C93301"/>
    <w:rsid w:val="00C934A7"/>
    <w:rsid w:val="00C93A92"/>
    <w:rsid w:val="00C93DDF"/>
    <w:rsid w:val="00C94144"/>
    <w:rsid w:val="00C941A1"/>
    <w:rsid w:val="00C941E0"/>
    <w:rsid w:val="00C94B6C"/>
    <w:rsid w:val="00C95579"/>
    <w:rsid w:val="00C95714"/>
    <w:rsid w:val="00C95992"/>
    <w:rsid w:val="00C95FD9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457F"/>
    <w:rsid w:val="00CA49C1"/>
    <w:rsid w:val="00CA4B78"/>
    <w:rsid w:val="00CA50E4"/>
    <w:rsid w:val="00CA5810"/>
    <w:rsid w:val="00CA64A5"/>
    <w:rsid w:val="00CA6650"/>
    <w:rsid w:val="00CA667C"/>
    <w:rsid w:val="00CA6C91"/>
    <w:rsid w:val="00CA6FBB"/>
    <w:rsid w:val="00CA759D"/>
    <w:rsid w:val="00CA7A60"/>
    <w:rsid w:val="00CA7B52"/>
    <w:rsid w:val="00CA7EB0"/>
    <w:rsid w:val="00CB03DD"/>
    <w:rsid w:val="00CB058E"/>
    <w:rsid w:val="00CB0A11"/>
    <w:rsid w:val="00CB0C39"/>
    <w:rsid w:val="00CB0CD1"/>
    <w:rsid w:val="00CB0E1C"/>
    <w:rsid w:val="00CB0E30"/>
    <w:rsid w:val="00CB1C46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6E56"/>
    <w:rsid w:val="00CB7384"/>
    <w:rsid w:val="00CB7391"/>
    <w:rsid w:val="00CB78B9"/>
    <w:rsid w:val="00CB7F32"/>
    <w:rsid w:val="00CC089A"/>
    <w:rsid w:val="00CC094E"/>
    <w:rsid w:val="00CC0D13"/>
    <w:rsid w:val="00CC1A22"/>
    <w:rsid w:val="00CC1BF8"/>
    <w:rsid w:val="00CC1DFD"/>
    <w:rsid w:val="00CC21C7"/>
    <w:rsid w:val="00CC24F1"/>
    <w:rsid w:val="00CC254E"/>
    <w:rsid w:val="00CC2E56"/>
    <w:rsid w:val="00CC2F8F"/>
    <w:rsid w:val="00CC4222"/>
    <w:rsid w:val="00CC43E2"/>
    <w:rsid w:val="00CC4641"/>
    <w:rsid w:val="00CC4A86"/>
    <w:rsid w:val="00CC4AB8"/>
    <w:rsid w:val="00CC4AF6"/>
    <w:rsid w:val="00CC4B30"/>
    <w:rsid w:val="00CC53F5"/>
    <w:rsid w:val="00CC5818"/>
    <w:rsid w:val="00CC5B20"/>
    <w:rsid w:val="00CC5BE9"/>
    <w:rsid w:val="00CC5DA7"/>
    <w:rsid w:val="00CC5F95"/>
    <w:rsid w:val="00CC6179"/>
    <w:rsid w:val="00CC6DAA"/>
    <w:rsid w:val="00CC7C74"/>
    <w:rsid w:val="00CC7F3C"/>
    <w:rsid w:val="00CD02CC"/>
    <w:rsid w:val="00CD0B73"/>
    <w:rsid w:val="00CD0DB1"/>
    <w:rsid w:val="00CD0FF7"/>
    <w:rsid w:val="00CD1458"/>
    <w:rsid w:val="00CD173E"/>
    <w:rsid w:val="00CD1C47"/>
    <w:rsid w:val="00CD2042"/>
    <w:rsid w:val="00CD24DF"/>
    <w:rsid w:val="00CD2AAE"/>
    <w:rsid w:val="00CD2E47"/>
    <w:rsid w:val="00CD30A2"/>
    <w:rsid w:val="00CD36EF"/>
    <w:rsid w:val="00CD3EE6"/>
    <w:rsid w:val="00CD4424"/>
    <w:rsid w:val="00CD4685"/>
    <w:rsid w:val="00CD5609"/>
    <w:rsid w:val="00CD5656"/>
    <w:rsid w:val="00CD5AF7"/>
    <w:rsid w:val="00CD60AD"/>
    <w:rsid w:val="00CD61DC"/>
    <w:rsid w:val="00CD644A"/>
    <w:rsid w:val="00CD64AD"/>
    <w:rsid w:val="00CD655C"/>
    <w:rsid w:val="00CD6F1D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95D"/>
    <w:rsid w:val="00CE2B86"/>
    <w:rsid w:val="00CE3352"/>
    <w:rsid w:val="00CE3D8B"/>
    <w:rsid w:val="00CE4FD5"/>
    <w:rsid w:val="00CE56DD"/>
    <w:rsid w:val="00CE5746"/>
    <w:rsid w:val="00CE577B"/>
    <w:rsid w:val="00CE57DF"/>
    <w:rsid w:val="00CE5991"/>
    <w:rsid w:val="00CE5EBE"/>
    <w:rsid w:val="00CE637B"/>
    <w:rsid w:val="00CE6450"/>
    <w:rsid w:val="00CE678A"/>
    <w:rsid w:val="00CE6ED7"/>
    <w:rsid w:val="00CF06EC"/>
    <w:rsid w:val="00CF07B1"/>
    <w:rsid w:val="00CF0986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62DC"/>
    <w:rsid w:val="00CF6ADB"/>
    <w:rsid w:val="00CF6F72"/>
    <w:rsid w:val="00CF75F1"/>
    <w:rsid w:val="00CF777C"/>
    <w:rsid w:val="00D00188"/>
    <w:rsid w:val="00D007AC"/>
    <w:rsid w:val="00D00AA7"/>
    <w:rsid w:val="00D0143F"/>
    <w:rsid w:val="00D02292"/>
    <w:rsid w:val="00D02620"/>
    <w:rsid w:val="00D0262A"/>
    <w:rsid w:val="00D0280F"/>
    <w:rsid w:val="00D030FA"/>
    <w:rsid w:val="00D031D4"/>
    <w:rsid w:val="00D035E2"/>
    <w:rsid w:val="00D04262"/>
    <w:rsid w:val="00D042E1"/>
    <w:rsid w:val="00D04698"/>
    <w:rsid w:val="00D04960"/>
    <w:rsid w:val="00D04C5A"/>
    <w:rsid w:val="00D05158"/>
    <w:rsid w:val="00D0579F"/>
    <w:rsid w:val="00D061DE"/>
    <w:rsid w:val="00D06F99"/>
    <w:rsid w:val="00D07255"/>
    <w:rsid w:val="00D103AF"/>
    <w:rsid w:val="00D109DC"/>
    <w:rsid w:val="00D10BA4"/>
    <w:rsid w:val="00D10C24"/>
    <w:rsid w:val="00D11481"/>
    <w:rsid w:val="00D114CE"/>
    <w:rsid w:val="00D117DB"/>
    <w:rsid w:val="00D12BB6"/>
    <w:rsid w:val="00D12FA3"/>
    <w:rsid w:val="00D13233"/>
    <w:rsid w:val="00D1350D"/>
    <w:rsid w:val="00D13E83"/>
    <w:rsid w:val="00D14076"/>
    <w:rsid w:val="00D14A56"/>
    <w:rsid w:val="00D15192"/>
    <w:rsid w:val="00D153E7"/>
    <w:rsid w:val="00D15949"/>
    <w:rsid w:val="00D15CEF"/>
    <w:rsid w:val="00D15F5C"/>
    <w:rsid w:val="00D16AB2"/>
    <w:rsid w:val="00D16B06"/>
    <w:rsid w:val="00D17221"/>
    <w:rsid w:val="00D17B28"/>
    <w:rsid w:val="00D2043A"/>
    <w:rsid w:val="00D20624"/>
    <w:rsid w:val="00D2095E"/>
    <w:rsid w:val="00D21069"/>
    <w:rsid w:val="00D21601"/>
    <w:rsid w:val="00D21BFB"/>
    <w:rsid w:val="00D21E17"/>
    <w:rsid w:val="00D22556"/>
    <w:rsid w:val="00D232FA"/>
    <w:rsid w:val="00D2398F"/>
    <w:rsid w:val="00D23D63"/>
    <w:rsid w:val="00D23DCC"/>
    <w:rsid w:val="00D23DCD"/>
    <w:rsid w:val="00D23E37"/>
    <w:rsid w:val="00D24146"/>
    <w:rsid w:val="00D250A1"/>
    <w:rsid w:val="00D254D6"/>
    <w:rsid w:val="00D25C70"/>
    <w:rsid w:val="00D25D38"/>
    <w:rsid w:val="00D2660C"/>
    <w:rsid w:val="00D26881"/>
    <w:rsid w:val="00D26B4C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1B8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49A5"/>
    <w:rsid w:val="00D455D9"/>
    <w:rsid w:val="00D46143"/>
    <w:rsid w:val="00D46DFD"/>
    <w:rsid w:val="00D4752D"/>
    <w:rsid w:val="00D478D5"/>
    <w:rsid w:val="00D47F68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CB5"/>
    <w:rsid w:val="00D53F49"/>
    <w:rsid w:val="00D540F9"/>
    <w:rsid w:val="00D5422E"/>
    <w:rsid w:val="00D54632"/>
    <w:rsid w:val="00D54685"/>
    <w:rsid w:val="00D546DD"/>
    <w:rsid w:val="00D54721"/>
    <w:rsid w:val="00D54977"/>
    <w:rsid w:val="00D54CC3"/>
    <w:rsid w:val="00D54D28"/>
    <w:rsid w:val="00D55187"/>
    <w:rsid w:val="00D55CEB"/>
    <w:rsid w:val="00D56456"/>
    <w:rsid w:val="00D56909"/>
    <w:rsid w:val="00D56A39"/>
    <w:rsid w:val="00D56EF1"/>
    <w:rsid w:val="00D56F13"/>
    <w:rsid w:val="00D578D3"/>
    <w:rsid w:val="00D600A4"/>
    <w:rsid w:val="00D601F0"/>
    <w:rsid w:val="00D605BE"/>
    <w:rsid w:val="00D60850"/>
    <w:rsid w:val="00D60EC9"/>
    <w:rsid w:val="00D61E98"/>
    <w:rsid w:val="00D62746"/>
    <w:rsid w:val="00D62B23"/>
    <w:rsid w:val="00D631FF"/>
    <w:rsid w:val="00D633D9"/>
    <w:rsid w:val="00D63807"/>
    <w:rsid w:val="00D63A16"/>
    <w:rsid w:val="00D64B8F"/>
    <w:rsid w:val="00D64D72"/>
    <w:rsid w:val="00D652EA"/>
    <w:rsid w:val="00D65B61"/>
    <w:rsid w:val="00D6639B"/>
    <w:rsid w:val="00D6689C"/>
    <w:rsid w:val="00D66BB8"/>
    <w:rsid w:val="00D66BBF"/>
    <w:rsid w:val="00D66D4A"/>
    <w:rsid w:val="00D670CA"/>
    <w:rsid w:val="00D67AC4"/>
    <w:rsid w:val="00D700E4"/>
    <w:rsid w:val="00D70761"/>
    <w:rsid w:val="00D71887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DE6"/>
    <w:rsid w:val="00D84525"/>
    <w:rsid w:val="00D846EB"/>
    <w:rsid w:val="00D85582"/>
    <w:rsid w:val="00D8569F"/>
    <w:rsid w:val="00D86233"/>
    <w:rsid w:val="00D86642"/>
    <w:rsid w:val="00D86716"/>
    <w:rsid w:val="00D86C7A"/>
    <w:rsid w:val="00D871E5"/>
    <w:rsid w:val="00D872AD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C67"/>
    <w:rsid w:val="00D92DAA"/>
    <w:rsid w:val="00D930C8"/>
    <w:rsid w:val="00D937E4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DA"/>
    <w:rsid w:val="00D9751F"/>
    <w:rsid w:val="00D97AF2"/>
    <w:rsid w:val="00D97B5B"/>
    <w:rsid w:val="00D97D89"/>
    <w:rsid w:val="00DA082E"/>
    <w:rsid w:val="00DA118C"/>
    <w:rsid w:val="00DA1216"/>
    <w:rsid w:val="00DA15F7"/>
    <w:rsid w:val="00DA16AD"/>
    <w:rsid w:val="00DA1D3F"/>
    <w:rsid w:val="00DA2199"/>
    <w:rsid w:val="00DA27F1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750"/>
    <w:rsid w:val="00DA6964"/>
    <w:rsid w:val="00DA6ACC"/>
    <w:rsid w:val="00DA78B5"/>
    <w:rsid w:val="00DA7C07"/>
    <w:rsid w:val="00DA7FAB"/>
    <w:rsid w:val="00DA7FCC"/>
    <w:rsid w:val="00DB1191"/>
    <w:rsid w:val="00DB13BC"/>
    <w:rsid w:val="00DB1895"/>
    <w:rsid w:val="00DB1B81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05"/>
    <w:rsid w:val="00DC01DC"/>
    <w:rsid w:val="00DC05D6"/>
    <w:rsid w:val="00DC09DE"/>
    <w:rsid w:val="00DC0AD2"/>
    <w:rsid w:val="00DC0BBC"/>
    <w:rsid w:val="00DC0BC8"/>
    <w:rsid w:val="00DC0D19"/>
    <w:rsid w:val="00DC0D80"/>
    <w:rsid w:val="00DC1234"/>
    <w:rsid w:val="00DC19D8"/>
    <w:rsid w:val="00DC1B6E"/>
    <w:rsid w:val="00DC2115"/>
    <w:rsid w:val="00DC2151"/>
    <w:rsid w:val="00DC22A8"/>
    <w:rsid w:val="00DC22CA"/>
    <w:rsid w:val="00DC293D"/>
    <w:rsid w:val="00DC29BA"/>
    <w:rsid w:val="00DC2CB4"/>
    <w:rsid w:val="00DC3109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B48"/>
    <w:rsid w:val="00DC76D6"/>
    <w:rsid w:val="00DD00AA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818"/>
    <w:rsid w:val="00DD4B33"/>
    <w:rsid w:val="00DD5723"/>
    <w:rsid w:val="00DD5DD9"/>
    <w:rsid w:val="00DD62F1"/>
    <w:rsid w:val="00DD6441"/>
    <w:rsid w:val="00DD6952"/>
    <w:rsid w:val="00DD6B5A"/>
    <w:rsid w:val="00DD7879"/>
    <w:rsid w:val="00DD7EFD"/>
    <w:rsid w:val="00DE01E7"/>
    <w:rsid w:val="00DE0712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F36"/>
    <w:rsid w:val="00DE40C3"/>
    <w:rsid w:val="00DE4316"/>
    <w:rsid w:val="00DE49AF"/>
    <w:rsid w:val="00DE49BB"/>
    <w:rsid w:val="00DE5D22"/>
    <w:rsid w:val="00DE6264"/>
    <w:rsid w:val="00DE6621"/>
    <w:rsid w:val="00DE6ABA"/>
    <w:rsid w:val="00DE76BD"/>
    <w:rsid w:val="00DE7742"/>
    <w:rsid w:val="00DE79BE"/>
    <w:rsid w:val="00DE7BE5"/>
    <w:rsid w:val="00DF0124"/>
    <w:rsid w:val="00DF08D0"/>
    <w:rsid w:val="00DF1506"/>
    <w:rsid w:val="00DF1571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5E66"/>
    <w:rsid w:val="00DF6D15"/>
    <w:rsid w:val="00DF6FB4"/>
    <w:rsid w:val="00DF71BF"/>
    <w:rsid w:val="00DF74B2"/>
    <w:rsid w:val="00DF77FC"/>
    <w:rsid w:val="00DF7FB3"/>
    <w:rsid w:val="00E002E0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909"/>
    <w:rsid w:val="00E15CCF"/>
    <w:rsid w:val="00E15E33"/>
    <w:rsid w:val="00E16677"/>
    <w:rsid w:val="00E1690B"/>
    <w:rsid w:val="00E17355"/>
    <w:rsid w:val="00E17896"/>
    <w:rsid w:val="00E20178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BBD"/>
    <w:rsid w:val="00E25D48"/>
    <w:rsid w:val="00E26442"/>
    <w:rsid w:val="00E2661B"/>
    <w:rsid w:val="00E26B88"/>
    <w:rsid w:val="00E26ED2"/>
    <w:rsid w:val="00E275D1"/>
    <w:rsid w:val="00E279C7"/>
    <w:rsid w:val="00E27A47"/>
    <w:rsid w:val="00E27ACC"/>
    <w:rsid w:val="00E27CB7"/>
    <w:rsid w:val="00E30096"/>
    <w:rsid w:val="00E305A7"/>
    <w:rsid w:val="00E3083F"/>
    <w:rsid w:val="00E30895"/>
    <w:rsid w:val="00E30DB7"/>
    <w:rsid w:val="00E313D4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4AA"/>
    <w:rsid w:val="00E3356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9A5"/>
    <w:rsid w:val="00E40D8C"/>
    <w:rsid w:val="00E417F8"/>
    <w:rsid w:val="00E418F5"/>
    <w:rsid w:val="00E419BC"/>
    <w:rsid w:val="00E41A4E"/>
    <w:rsid w:val="00E425A6"/>
    <w:rsid w:val="00E42E46"/>
    <w:rsid w:val="00E432F4"/>
    <w:rsid w:val="00E43616"/>
    <w:rsid w:val="00E437FB"/>
    <w:rsid w:val="00E43B25"/>
    <w:rsid w:val="00E43DE6"/>
    <w:rsid w:val="00E43F21"/>
    <w:rsid w:val="00E441EC"/>
    <w:rsid w:val="00E44350"/>
    <w:rsid w:val="00E455AC"/>
    <w:rsid w:val="00E4580C"/>
    <w:rsid w:val="00E45A60"/>
    <w:rsid w:val="00E45B2D"/>
    <w:rsid w:val="00E45F66"/>
    <w:rsid w:val="00E479B7"/>
    <w:rsid w:val="00E47E07"/>
    <w:rsid w:val="00E50E75"/>
    <w:rsid w:val="00E51643"/>
    <w:rsid w:val="00E51747"/>
    <w:rsid w:val="00E519F7"/>
    <w:rsid w:val="00E5397C"/>
    <w:rsid w:val="00E54B80"/>
    <w:rsid w:val="00E55A0E"/>
    <w:rsid w:val="00E55C81"/>
    <w:rsid w:val="00E56026"/>
    <w:rsid w:val="00E56092"/>
    <w:rsid w:val="00E5674D"/>
    <w:rsid w:val="00E56DF9"/>
    <w:rsid w:val="00E56E99"/>
    <w:rsid w:val="00E5700B"/>
    <w:rsid w:val="00E574F7"/>
    <w:rsid w:val="00E5765D"/>
    <w:rsid w:val="00E57709"/>
    <w:rsid w:val="00E604A5"/>
    <w:rsid w:val="00E607E6"/>
    <w:rsid w:val="00E60990"/>
    <w:rsid w:val="00E60AA9"/>
    <w:rsid w:val="00E61786"/>
    <w:rsid w:val="00E61D8D"/>
    <w:rsid w:val="00E62E49"/>
    <w:rsid w:val="00E62F28"/>
    <w:rsid w:val="00E636E8"/>
    <w:rsid w:val="00E65105"/>
    <w:rsid w:val="00E65988"/>
    <w:rsid w:val="00E65C1F"/>
    <w:rsid w:val="00E66020"/>
    <w:rsid w:val="00E665BD"/>
    <w:rsid w:val="00E667BF"/>
    <w:rsid w:val="00E66D5C"/>
    <w:rsid w:val="00E66F39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6BFE"/>
    <w:rsid w:val="00E7736B"/>
    <w:rsid w:val="00E776EC"/>
    <w:rsid w:val="00E77C35"/>
    <w:rsid w:val="00E80118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BF4"/>
    <w:rsid w:val="00E8421B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64F7"/>
    <w:rsid w:val="00E86623"/>
    <w:rsid w:val="00E87D68"/>
    <w:rsid w:val="00E9020A"/>
    <w:rsid w:val="00E92416"/>
    <w:rsid w:val="00E92423"/>
    <w:rsid w:val="00E9271F"/>
    <w:rsid w:val="00E928EA"/>
    <w:rsid w:val="00E9387B"/>
    <w:rsid w:val="00E93E96"/>
    <w:rsid w:val="00E94437"/>
    <w:rsid w:val="00E94650"/>
    <w:rsid w:val="00E9491E"/>
    <w:rsid w:val="00E95286"/>
    <w:rsid w:val="00E95565"/>
    <w:rsid w:val="00E95BC0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4306"/>
    <w:rsid w:val="00EA4C5A"/>
    <w:rsid w:val="00EA4EF5"/>
    <w:rsid w:val="00EA5034"/>
    <w:rsid w:val="00EA5263"/>
    <w:rsid w:val="00EA542F"/>
    <w:rsid w:val="00EA55AE"/>
    <w:rsid w:val="00EA5CC7"/>
    <w:rsid w:val="00EA5F42"/>
    <w:rsid w:val="00EA65C7"/>
    <w:rsid w:val="00EA68E6"/>
    <w:rsid w:val="00EA69E9"/>
    <w:rsid w:val="00EA7A16"/>
    <w:rsid w:val="00EA7D1F"/>
    <w:rsid w:val="00EA7EF6"/>
    <w:rsid w:val="00EB0AED"/>
    <w:rsid w:val="00EB0F64"/>
    <w:rsid w:val="00EB10AB"/>
    <w:rsid w:val="00EB1719"/>
    <w:rsid w:val="00EB1959"/>
    <w:rsid w:val="00EB1BD8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3BE"/>
    <w:rsid w:val="00EB7AD1"/>
    <w:rsid w:val="00EB7D7E"/>
    <w:rsid w:val="00EB7EBA"/>
    <w:rsid w:val="00EC0038"/>
    <w:rsid w:val="00EC01C6"/>
    <w:rsid w:val="00EC03D7"/>
    <w:rsid w:val="00EC0609"/>
    <w:rsid w:val="00EC161B"/>
    <w:rsid w:val="00EC241F"/>
    <w:rsid w:val="00EC2483"/>
    <w:rsid w:val="00EC2629"/>
    <w:rsid w:val="00EC2824"/>
    <w:rsid w:val="00EC285B"/>
    <w:rsid w:val="00EC2C7F"/>
    <w:rsid w:val="00EC371D"/>
    <w:rsid w:val="00EC374E"/>
    <w:rsid w:val="00EC39FE"/>
    <w:rsid w:val="00EC4B4E"/>
    <w:rsid w:val="00EC504C"/>
    <w:rsid w:val="00EC5864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AEE"/>
    <w:rsid w:val="00ED1B19"/>
    <w:rsid w:val="00ED1E9D"/>
    <w:rsid w:val="00ED1EDB"/>
    <w:rsid w:val="00ED2CE4"/>
    <w:rsid w:val="00ED2DCC"/>
    <w:rsid w:val="00ED2E8A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58"/>
    <w:rsid w:val="00ED6795"/>
    <w:rsid w:val="00ED6F4F"/>
    <w:rsid w:val="00ED72CD"/>
    <w:rsid w:val="00ED7308"/>
    <w:rsid w:val="00ED730B"/>
    <w:rsid w:val="00ED769F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D01"/>
    <w:rsid w:val="00EE4E3D"/>
    <w:rsid w:val="00EE531B"/>
    <w:rsid w:val="00EE55DC"/>
    <w:rsid w:val="00EE5D3C"/>
    <w:rsid w:val="00EE61A9"/>
    <w:rsid w:val="00EE61B5"/>
    <w:rsid w:val="00EE6C74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001"/>
    <w:rsid w:val="00F029AA"/>
    <w:rsid w:val="00F02F34"/>
    <w:rsid w:val="00F030B9"/>
    <w:rsid w:val="00F0313F"/>
    <w:rsid w:val="00F033EB"/>
    <w:rsid w:val="00F04518"/>
    <w:rsid w:val="00F0474E"/>
    <w:rsid w:val="00F05814"/>
    <w:rsid w:val="00F05816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8AF"/>
    <w:rsid w:val="00F10FB9"/>
    <w:rsid w:val="00F11154"/>
    <w:rsid w:val="00F11346"/>
    <w:rsid w:val="00F115BE"/>
    <w:rsid w:val="00F11DE0"/>
    <w:rsid w:val="00F124CB"/>
    <w:rsid w:val="00F12D88"/>
    <w:rsid w:val="00F13052"/>
    <w:rsid w:val="00F13191"/>
    <w:rsid w:val="00F13DB8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2F2E"/>
    <w:rsid w:val="00F231EF"/>
    <w:rsid w:val="00F23298"/>
    <w:rsid w:val="00F23765"/>
    <w:rsid w:val="00F23821"/>
    <w:rsid w:val="00F2440A"/>
    <w:rsid w:val="00F24AA5"/>
    <w:rsid w:val="00F24BF9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DD8"/>
    <w:rsid w:val="00F35515"/>
    <w:rsid w:val="00F355A3"/>
    <w:rsid w:val="00F3606F"/>
    <w:rsid w:val="00F360B5"/>
    <w:rsid w:val="00F364C6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11C5"/>
    <w:rsid w:val="00F412B5"/>
    <w:rsid w:val="00F413DA"/>
    <w:rsid w:val="00F41D84"/>
    <w:rsid w:val="00F435CB"/>
    <w:rsid w:val="00F43BF7"/>
    <w:rsid w:val="00F441BA"/>
    <w:rsid w:val="00F44C4B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3AB2"/>
    <w:rsid w:val="00F64486"/>
    <w:rsid w:val="00F649AD"/>
    <w:rsid w:val="00F64A2C"/>
    <w:rsid w:val="00F652EF"/>
    <w:rsid w:val="00F65AA0"/>
    <w:rsid w:val="00F65E7E"/>
    <w:rsid w:val="00F663A5"/>
    <w:rsid w:val="00F66DEF"/>
    <w:rsid w:val="00F67203"/>
    <w:rsid w:val="00F6746D"/>
    <w:rsid w:val="00F677A2"/>
    <w:rsid w:val="00F67981"/>
    <w:rsid w:val="00F67A51"/>
    <w:rsid w:val="00F67DB4"/>
    <w:rsid w:val="00F67F2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23E"/>
    <w:rsid w:val="00F7341A"/>
    <w:rsid w:val="00F7346E"/>
    <w:rsid w:val="00F74677"/>
    <w:rsid w:val="00F7491F"/>
    <w:rsid w:val="00F74C53"/>
    <w:rsid w:val="00F74DCB"/>
    <w:rsid w:val="00F74E80"/>
    <w:rsid w:val="00F75282"/>
    <w:rsid w:val="00F7584E"/>
    <w:rsid w:val="00F75C68"/>
    <w:rsid w:val="00F75CDE"/>
    <w:rsid w:val="00F7617C"/>
    <w:rsid w:val="00F76215"/>
    <w:rsid w:val="00F76662"/>
    <w:rsid w:val="00F769AC"/>
    <w:rsid w:val="00F76DE5"/>
    <w:rsid w:val="00F7707C"/>
    <w:rsid w:val="00F7715B"/>
    <w:rsid w:val="00F77172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19D"/>
    <w:rsid w:val="00F862EC"/>
    <w:rsid w:val="00F86ACB"/>
    <w:rsid w:val="00F86BB3"/>
    <w:rsid w:val="00F86C13"/>
    <w:rsid w:val="00F871DC"/>
    <w:rsid w:val="00F8749D"/>
    <w:rsid w:val="00F876C8"/>
    <w:rsid w:val="00F876E0"/>
    <w:rsid w:val="00F879A9"/>
    <w:rsid w:val="00F87A42"/>
    <w:rsid w:val="00F87AE0"/>
    <w:rsid w:val="00F90176"/>
    <w:rsid w:val="00F90534"/>
    <w:rsid w:val="00F905A1"/>
    <w:rsid w:val="00F912A5"/>
    <w:rsid w:val="00F914D0"/>
    <w:rsid w:val="00F9189A"/>
    <w:rsid w:val="00F91D27"/>
    <w:rsid w:val="00F9213A"/>
    <w:rsid w:val="00F921E0"/>
    <w:rsid w:val="00F93E2E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6BFD"/>
    <w:rsid w:val="00FA722D"/>
    <w:rsid w:val="00FA734A"/>
    <w:rsid w:val="00FA74D3"/>
    <w:rsid w:val="00FA7651"/>
    <w:rsid w:val="00FB02EA"/>
    <w:rsid w:val="00FB0E46"/>
    <w:rsid w:val="00FB10D8"/>
    <w:rsid w:val="00FB1547"/>
    <w:rsid w:val="00FB1A68"/>
    <w:rsid w:val="00FB1B15"/>
    <w:rsid w:val="00FB226B"/>
    <w:rsid w:val="00FB2C44"/>
    <w:rsid w:val="00FB36F1"/>
    <w:rsid w:val="00FB3D97"/>
    <w:rsid w:val="00FB403B"/>
    <w:rsid w:val="00FB425D"/>
    <w:rsid w:val="00FB48BE"/>
    <w:rsid w:val="00FB4FB6"/>
    <w:rsid w:val="00FB55B6"/>
    <w:rsid w:val="00FB5896"/>
    <w:rsid w:val="00FB5FBB"/>
    <w:rsid w:val="00FB6090"/>
    <w:rsid w:val="00FB60BB"/>
    <w:rsid w:val="00FB6BF9"/>
    <w:rsid w:val="00FB727E"/>
    <w:rsid w:val="00FB728E"/>
    <w:rsid w:val="00FB7471"/>
    <w:rsid w:val="00FB7680"/>
    <w:rsid w:val="00FB769C"/>
    <w:rsid w:val="00FB7719"/>
    <w:rsid w:val="00FB7A80"/>
    <w:rsid w:val="00FC017F"/>
    <w:rsid w:val="00FC1430"/>
    <w:rsid w:val="00FC18A9"/>
    <w:rsid w:val="00FC1944"/>
    <w:rsid w:val="00FC1A80"/>
    <w:rsid w:val="00FC24D2"/>
    <w:rsid w:val="00FC25ED"/>
    <w:rsid w:val="00FC26F1"/>
    <w:rsid w:val="00FC2C5D"/>
    <w:rsid w:val="00FC3284"/>
    <w:rsid w:val="00FC34F5"/>
    <w:rsid w:val="00FC3506"/>
    <w:rsid w:val="00FC395C"/>
    <w:rsid w:val="00FC3A37"/>
    <w:rsid w:val="00FC44CF"/>
    <w:rsid w:val="00FC51E1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55E1"/>
    <w:rsid w:val="00FD5FD2"/>
    <w:rsid w:val="00FD6629"/>
    <w:rsid w:val="00FD6A01"/>
    <w:rsid w:val="00FD78B5"/>
    <w:rsid w:val="00FD7D01"/>
    <w:rsid w:val="00FD7F11"/>
    <w:rsid w:val="00FE0113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D36"/>
    <w:rsid w:val="00FE4ECB"/>
    <w:rsid w:val="00FE5157"/>
    <w:rsid w:val="00FE525D"/>
    <w:rsid w:val="00FE5A06"/>
    <w:rsid w:val="00FE6575"/>
    <w:rsid w:val="00FE6752"/>
    <w:rsid w:val="00FE695E"/>
    <w:rsid w:val="00FE70A6"/>
    <w:rsid w:val="00FE7806"/>
    <w:rsid w:val="00FE7925"/>
    <w:rsid w:val="00FF01FF"/>
    <w:rsid w:val="00FF021E"/>
    <w:rsid w:val="00FF0379"/>
    <w:rsid w:val="00FF0706"/>
    <w:rsid w:val="00FF0847"/>
    <w:rsid w:val="00FF10BB"/>
    <w:rsid w:val="00FF127A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CBCE08A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CD2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qFormat/>
    <w:rsid w:val="003B7CD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B7CD2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3B7CD2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3B7CD2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3B7CD2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3B7CD2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qFormat/>
    <w:rsid w:val="003B7CD2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qFormat/>
    <w:rsid w:val="003B7CD2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qFormat/>
    <w:rsid w:val="003B7CD2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3B7CD2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rsid w:val="003B7C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B7CD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B7CD2"/>
  </w:style>
  <w:style w:type="paragraph" w:styleId="BlockText">
    <w:name w:val="Block Text"/>
    <w:basedOn w:val="Normal"/>
    <w:rsid w:val="003B7CD2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3B7CD2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3B7CD2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rsid w:val="003B7CD2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customStyle="1" w:styleId="Heading2Char">
    <w:name w:val="Heading 2 Char"/>
    <w:link w:val="Heading2"/>
    <w:rsid w:val="007919E3"/>
    <w:rPr>
      <w:rFonts w:ascii="Helvetica-R" w:hAnsi="Helvetica-R"/>
      <w:b/>
      <w:bCs/>
      <w:noProof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6</TotalTime>
  <Pages>1</Pages>
  <Words>7203</Words>
  <Characters>41063</Characters>
  <Application>Microsoft Office Word</Application>
  <DocSecurity>0</DocSecurity>
  <Lines>342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48170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5</cp:revision>
  <cp:lastPrinted>2012-08-09T06:05:00Z</cp:lastPrinted>
  <dcterms:created xsi:type="dcterms:W3CDTF">2026-07-23T06:37:00Z</dcterms:created>
  <dcterms:modified xsi:type="dcterms:W3CDTF">2026-07-23T08:37:00Z</dcterms:modified>
</cp:coreProperties>
</file>