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20048" w14:textId="77777777" w:rsidR="00FA6BFD" w:rsidRPr="00B26C8D" w:rsidRDefault="00FA6BFD" w:rsidP="007D1695">
      <w:pPr>
        <w:framePr w:w="3969" w:h="567" w:hRule="exact" w:hSpace="181" w:wrap="around" w:vAnchor="page" w:hAnchor="text" w:xAlign="right" w:y="852"/>
        <w:shd w:val="solid" w:color="FFFFFF" w:fill="FFFFFF"/>
        <w:spacing w:line="192" w:lineRule="auto"/>
        <w:jc w:val="center"/>
        <w:rPr>
          <w:b/>
          <w:spacing w:val="-8"/>
          <w:sz w:val="16"/>
          <w:szCs w:val="16"/>
        </w:rPr>
      </w:pPr>
      <w:r w:rsidRPr="00B26C8D">
        <w:rPr>
          <w:b/>
          <w:spacing w:val="-8"/>
          <w:sz w:val="16"/>
          <w:szCs w:val="16"/>
        </w:rPr>
        <w:t>C.N.C.F. "C.F.R." S.A. -  D I R E C Ţ I A  L I N I I</w:t>
      </w:r>
    </w:p>
    <w:p w14:paraId="1EE33B1E" w14:textId="3C08137B" w:rsidR="00FA6BFD" w:rsidRPr="00B26C8D" w:rsidRDefault="00FA6BFD" w:rsidP="007D1695">
      <w:pPr>
        <w:framePr w:w="3969" w:h="567" w:hRule="exact" w:hSpace="181" w:wrap="around" w:vAnchor="page" w:hAnchor="text" w:xAlign="right" w:y="852"/>
        <w:shd w:val="solid" w:color="FFFFFF" w:fill="FFFFFF"/>
        <w:jc w:val="center"/>
        <w:rPr>
          <w:b/>
          <w:sz w:val="16"/>
          <w:szCs w:val="16"/>
        </w:rPr>
      </w:pPr>
      <w:r w:rsidRPr="00B26C8D">
        <w:rPr>
          <w:b/>
          <w:sz w:val="16"/>
          <w:szCs w:val="16"/>
        </w:rPr>
        <w:t xml:space="preserve"> (de la pagina 1 la pagina )</w:t>
      </w:r>
    </w:p>
    <w:p w14:paraId="0E5FA499" w14:textId="77777777" w:rsidR="00FA6BFD" w:rsidRDefault="00FA6BFD">
      <w:pPr>
        <w:framePr w:w="3969" w:h="567" w:hRule="exact" w:hSpace="181" w:wrap="around" w:vAnchor="page" w:hAnchor="text" w:xAlign="right" w:y="852"/>
        <w:shd w:val="solid" w:color="FFFFFF" w:fill="FFFFFF"/>
        <w:spacing w:before="120"/>
        <w:jc w:val="center"/>
        <w:rPr>
          <w:spacing w:val="-8"/>
          <w:sz w:val="18"/>
        </w:rPr>
      </w:pPr>
    </w:p>
    <w:p w14:paraId="063A4BFD" w14:textId="77777777" w:rsidR="00FA6BFD" w:rsidRDefault="00FA6BFD">
      <w:pPr>
        <w:framePr w:w="3969" w:h="567" w:hRule="exact" w:hSpace="181" w:wrap="around" w:vAnchor="page" w:hAnchor="text" w:xAlign="right" w:y="852"/>
        <w:shd w:val="solid" w:color="FFFFFF" w:fill="FFFFFF"/>
        <w:jc w:val="center"/>
        <w:rPr>
          <w:spacing w:val="-8"/>
          <w:sz w:val="18"/>
        </w:rPr>
      </w:pPr>
    </w:p>
    <w:p w14:paraId="0581EA8D" w14:textId="77777777" w:rsidR="00FA6BFD" w:rsidRDefault="00FA6BFD">
      <w:pPr>
        <w:jc w:val="center"/>
        <w:rPr>
          <w:sz w:val="28"/>
        </w:rPr>
      </w:pPr>
    </w:p>
    <w:p w14:paraId="640FDB31" w14:textId="77777777" w:rsidR="00FA6BFD" w:rsidRDefault="00FA6BFD">
      <w:pPr>
        <w:jc w:val="center"/>
        <w:rPr>
          <w:sz w:val="28"/>
        </w:rPr>
      </w:pPr>
    </w:p>
    <w:p w14:paraId="1ED417DC" w14:textId="77777777" w:rsidR="00FA6BFD" w:rsidRDefault="00FA6BFD">
      <w:pPr>
        <w:jc w:val="center"/>
        <w:rPr>
          <w:sz w:val="28"/>
        </w:rPr>
      </w:pPr>
    </w:p>
    <w:p w14:paraId="49A41143" w14:textId="77777777" w:rsidR="00FA6BFD" w:rsidRDefault="00FA6BFD">
      <w:pPr>
        <w:jc w:val="center"/>
        <w:rPr>
          <w:sz w:val="28"/>
        </w:rPr>
      </w:pPr>
    </w:p>
    <w:p w14:paraId="363715FA" w14:textId="77777777" w:rsidR="00FA6BFD" w:rsidRDefault="00FA6BFD">
      <w:pPr>
        <w:jc w:val="center"/>
        <w:rPr>
          <w:b/>
          <w:bCs/>
          <w:spacing w:val="80"/>
          <w:sz w:val="32"/>
          <w:lang w:val="en-US"/>
        </w:rPr>
      </w:pPr>
      <w:r>
        <w:rPr>
          <w:b/>
          <w:bCs/>
          <w:spacing w:val="80"/>
          <w:sz w:val="32"/>
          <w:lang w:val="en-US"/>
        </w:rPr>
        <w:t>B.A.R.</w:t>
      </w:r>
      <w:r>
        <w:rPr>
          <w:b/>
          <w:bCs/>
          <w:spacing w:val="80"/>
          <w:sz w:val="32"/>
        </w:rPr>
        <w:t>CONSTANŢA</w:t>
      </w:r>
    </w:p>
    <w:p w14:paraId="7A52DB1A" w14:textId="77777777" w:rsidR="00FA6BFD" w:rsidRDefault="00000000">
      <w:pPr>
        <w:rPr>
          <w:b/>
          <w:bCs/>
          <w:spacing w:val="40"/>
        </w:rPr>
      </w:pPr>
      <w:r>
        <w:rPr>
          <w:b/>
          <w:bCs/>
          <w:spacing w:val="80"/>
          <w:sz w:val="32"/>
          <w:lang w:val="en-US"/>
        </w:rPr>
        <w:pict w14:anchorId="27809432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050" type="#_x0000_t136" style="position:absolute;margin-left:.5pt;margin-top:2.2pt;width:511.65pt;height:28.65pt;z-index:1" fillcolor="black">
            <v:shadow color="#868686"/>
            <v:textpath style="font-family:&quot;Times New Roman&quot;;font-size:16pt;font-weight:bold;v-text-kern:t" trim="t" fitpath="t" string="B U L E T I N  D E  A V I Z A R E  A  R E S T R I C Ţ I I L O R   D E  V I T E Z Ă"/>
          </v:shape>
        </w:pict>
      </w:r>
    </w:p>
    <w:p w14:paraId="57AC78FE" w14:textId="77777777" w:rsidR="00FA6BFD" w:rsidRDefault="00FA6BFD">
      <w:pPr>
        <w:pStyle w:val="Heading8"/>
        <w:framePr w:w="8282" w:h="357" w:hRule="exact" w:wrap="notBeside" w:vAnchor="page" w:hAnchor="page" w:x="1742" w:y="3552"/>
        <w:jc w:val="center"/>
        <w:rPr>
          <w:rFonts w:ascii="Times New Roman" w:hAnsi="Times New Roman"/>
          <w:caps/>
          <w:sz w:val="10"/>
        </w:rPr>
      </w:pPr>
    </w:p>
    <w:p w14:paraId="0EAA8E8E" w14:textId="77777777" w:rsidR="00FA6BFD" w:rsidRDefault="00FA6BFD">
      <w:pPr>
        <w:pStyle w:val="Heading8"/>
        <w:framePr w:w="8282" w:h="357" w:hRule="exact" w:wrap="notBeside" w:vAnchor="page" w:hAnchor="page" w:x="1742" w:y="3552"/>
        <w:jc w:val="center"/>
        <w:rPr>
          <w:rFonts w:ascii="Times New Roman" w:hAnsi="Times New Roman"/>
          <w:caps/>
          <w:sz w:val="24"/>
        </w:rPr>
      </w:pPr>
      <w:r>
        <w:rPr>
          <w:rFonts w:ascii="Times New Roman" w:hAnsi="Times New Roman"/>
          <w:caps/>
          <w:sz w:val="24"/>
        </w:rPr>
        <w:t>decada 11-20 iulie 2026</w:t>
      </w:r>
    </w:p>
    <w:p w14:paraId="402B8EBD" w14:textId="77777777" w:rsidR="00FA6BFD" w:rsidRDefault="00FA6BFD">
      <w:pPr>
        <w:rPr>
          <w:b/>
          <w:bCs/>
          <w:spacing w:val="40"/>
        </w:rPr>
      </w:pPr>
    </w:p>
    <w:tbl>
      <w:tblPr>
        <w:tblW w:w="10206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847"/>
        <w:gridCol w:w="714"/>
        <w:gridCol w:w="2267"/>
        <w:gridCol w:w="804"/>
        <w:gridCol w:w="736"/>
        <w:gridCol w:w="959"/>
        <w:gridCol w:w="736"/>
        <w:gridCol w:w="2434"/>
      </w:tblGrid>
      <w:tr w:rsidR="00FA6BFD" w14:paraId="1C198AC1" w14:textId="77777777">
        <w:trPr>
          <w:cantSplit/>
          <w:jc w:val="center"/>
        </w:trPr>
        <w:tc>
          <w:tcPr>
            <w:tcW w:w="709" w:type="dxa"/>
            <w:vMerge w:val="restart"/>
            <w:tcMar>
              <w:left w:w="0" w:type="dxa"/>
              <w:right w:w="0" w:type="dxa"/>
            </w:tcMar>
            <w:textDirection w:val="btLr"/>
            <w:vAlign w:val="center"/>
          </w:tcPr>
          <w:p w14:paraId="620FC87E" w14:textId="77777777" w:rsidR="00FA6BFD" w:rsidRDefault="00FA6BFD" w:rsidP="00FC1F7F">
            <w:pPr>
              <w:spacing w:line="192" w:lineRule="auto"/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Numărul curent</w:t>
            </w:r>
          </w:p>
        </w:tc>
        <w:tc>
          <w:tcPr>
            <w:tcW w:w="1561" w:type="dxa"/>
            <w:gridSpan w:val="2"/>
            <w:tcMar>
              <w:left w:w="0" w:type="dxa"/>
              <w:right w:w="0" w:type="dxa"/>
            </w:tcMar>
          </w:tcPr>
          <w:p w14:paraId="128B6FD4" w14:textId="77777777" w:rsidR="00FA6BFD" w:rsidRDefault="00FA6BFD" w:rsidP="00FC1F7F">
            <w:pPr>
              <w:spacing w:before="120" w:after="40" w:line="192" w:lineRule="auto"/>
              <w:jc w:val="center"/>
              <w:rPr>
                <w:b/>
                <w:bCs/>
                <w:spacing w:val="40"/>
                <w:sz w:val="22"/>
              </w:rPr>
            </w:pPr>
            <w:r>
              <w:rPr>
                <w:b/>
                <w:bCs/>
                <w:spacing w:val="40"/>
                <w:sz w:val="22"/>
              </w:rPr>
              <w:t>FIRUL I</w:t>
            </w:r>
          </w:p>
          <w:p w14:paraId="0A4DDAA1" w14:textId="77777777" w:rsidR="00FA6BFD" w:rsidRDefault="00FA6BFD" w:rsidP="00FC1F7F">
            <w:pPr>
              <w:spacing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sau</w:t>
            </w:r>
          </w:p>
          <w:p w14:paraId="67C91852" w14:textId="77777777" w:rsidR="00FA6BFD" w:rsidRDefault="00FA6BFD" w:rsidP="00FC1F7F">
            <w:pPr>
              <w:spacing w:after="40"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LINIA SIMPLĂ</w:t>
            </w:r>
          </w:p>
          <w:p w14:paraId="28B6E6B8" w14:textId="77777777" w:rsidR="00FA6BFD" w:rsidRDefault="00FA6BFD" w:rsidP="00FC1F7F">
            <w:pPr>
              <w:spacing w:line="192" w:lineRule="auto"/>
              <w:jc w:val="center"/>
              <w:rPr>
                <w:b/>
                <w:bCs/>
                <w:sz w:val="17"/>
              </w:rPr>
            </w:pPr>
            <w:r>
              <w:rPr>
                <w:b/>
                <w:bCs/>
                <w:sz w:val="17"/>
              </w:rPr>
              <w:t>Linia curentă şi</w:t>
            </w:r>
          </w:p>
          <w:p w14:paraId="0BBDEE06" w14:textId="77777777" w:rsidR="00FA6BFD" w:rsidRDefault="00FA6BFD" w:rsidP="00FC1F7F">
            <w:pPr>
              <w:spacing w:line="192" w:lineRule="auto"/>
              <w:jc w:val="center"/>
              <w:rPr>
                <w:b/>
                <w:bCs/>
                <w:sz w:val="17"/>
              </w:rPr>
            </w:pPr>
            <w:r>
              <w:rPr>
                <w:b/>
                <w:bCs/>
                <w:sz w:val="17"/>
              </w:rPr>
              <w:t xml:space="preserve"> linia directă din staţii, aferente firului I, respectiv liniei simple</w:t>
            </w:r>
          </w:p>
        </w:tc>
        <w:tc>
          <w:tcPr>
            <w:tcW w:w="2267" w:type="dxa"/>
            <w:vMerge w:val="restart"/>
            <w:tcMar>
              <w:left w:w="0" w:type="dxa"/>
              <w:right w:w="0" w:type="dxa"/>
            </w:tcMar>
            <w:vAlign w:val="center"/>
          </w:tcPr>
          <w:p w14:paraId="1061131B" w14:textId="77777777" w:rsidR="00FA6BFD" w:rsidRDefault="00FA6BFD" w:rsidP="00FC1F7F">
            <w:pPr>
              <w:spacing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STAŢIA</w:t>
            </w:r>
          </w:p>
          <w:p w14:paraId="7726ABC0" w14:textId="77777777" w:rsidR="00FA6BFD" w:rsidRDefault="00FA6BFD" w:rsidP="00FC1F7F">
            <w:pPr>
              <w:spacing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sau</w:t>
            </w:r>
          </w:p>
          <w:p w14:paraId="2197E6C1" w14:textId="77777777" w:rsidR="00FA6BFD" w:rsidRDefault="00FA6BFD" w:rsidP="00FC1F7F">
            <w:pPr>
              <w:spacing w:line="192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DISTANŢA</w:t>
            </w:r>
          </w:p>
        </w:tc>
        <w:tc>
          <w:tcPr>
            <w:tcW w:w="1540" w:type="dxa"/>
            <w:gridSpan w:val="2"/>
            <w:tcMar>
              <w:left w:w="0" w:type="dxa"/>
              <w:right w:w="0" w:type="dxa"/>
            </w:tcMar>
            <w:vAlign w:val="center"/>
          </w:tcPr>
          <w:p w14:paraId="5B7C3348" w14:textId="77777777" w:rsidR="00FA6BFD" w:rsidRDefault="00FA6BFD" w:rsidP="00E046C7">
            <w:pPr>
              <w:spacing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APARATE DE CALE ÎN ABATERE</w:t>
            </w:r>
          </w:p>
          <w:p w14:paraId="46C841B3" w14:textId="77777777" w:rsidR="00FA6BFD" w:rsidRDefault="00FA6BFD" w:rsidP="00E046C7">
            <w:pPr>
              <w:spacing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şi</w:t>
            </w:r>
          </w:p>
          <w:p w14:paraId="0B8D4320" w14:textId="77777777" w:rsidR="00FA6BFD" w:rsidRDefault="00FA6BFD" w:rsidP="00E046C7">
            <w:pPr>
              <w:spacing w:before="80"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LINII </w:t>
            </w:r>
          </w:p>
          <w:p w14:paraId="4554E6F6" w14:textId="77777777" w:rsidR="00FA6BFD" w:rsidRDefault="00FA6BFD" w:rsidP="00E046C7">
            <w:pPr>
              <w:spacing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ABĂTUTE</w:t>
            </w:r>
          </w:p>
          <w:p w14:paraId="652D3804" w14:textId="77777777" w:rsidR="00FA6BFD" w:rsidRDefault="00FA6BFD" w:rsidP="00E046C7">
            <w:pPr>
              <w:spacing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DIN </w:t>
            </w:r>
          </w:p>
          <w:p w14:paraId="12CAEAB1" w14:textId="77777777" w:rsidR="00FA6BFD" w:rsidRDefault="00FA6BFD" w:rsidP="00E046C7">
            <w:pPr>
              <w:spacing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STAŢII</w:t>
            </w:r>
          </w:p>
        </w:tc>
        <w:tc>
          <w:tcPr>
            <w:tcW w:w="1695" w:type="dxa"/>
            <w:gridSpan w:val="2"/>
            <w:tcMar>
              <w:left w:w="0" w:type="dxa"/>
              <w:right w:w="0" w:type="dxa"/>
            </w:tcMar>
          </w:tcPr>
          <w:p w14:paraId="0D9A37BC" w14:textId="77777777" w:rsidR="00FA6BFD" w:rsidRDefault="00FA6BFD" w:rsidP="00FC1F7F">
            <w:pPr>
              <w:spacing w:before="120" w:line="192" w:lineRule="auto"/>
              <w:jc w:val="center"/>
              <w:rPr>
                <w:b/>
                <w:bCs/>
                <w:spacing w:val="40"/>
                <w:sz w:val="22"/>
              </w:rPr>
            </w:pPr>
            <w:r>
              <w:rPr>
                <w:b/>
                <w:bCs/>
                <w:spacing w:val="40"/>
                <w:sz w:val="22"/>
              </w:rPr>
              <w:t>FIRUL II</w:t>
            </w:r>
          </w:p>
          <w:p w14:paraId="7058D9F2" w14:textId="77777777" w:rsidR="00FA6BFD" w:rsidRDefault="00FA6BFD" w:rsidP="00FC1F7F">
            <w:pPr>
              <w:spacing w:line="192" w:lineRule="auto"/>
              <w:jc w:val="center"/>
              <w:rPr>
                <w:b/>
                <w:bCs/>
              </w:rPr>
            </w:pPr>
          </w:p>
          <w:p w14:paraId="1BAE1107" w14:textId="77777777" w:rsidR="00FA6BFD" w:rsidRDefault="00FA6BFD" w:rsidP="00FC1F7F">
            <w:pPr>
              <w:spacing w:line="192" w:lineRule="auto"/>
              <w:jc w:val="center"/>
              <w:rPr>
                <w:b/>
                <w:bCs/>
              </w:rPr>
            </w:pPr>
          </w:p>
          <w:p w14:paraId="7FCFF39C" w14:textId="77777777" w:rsidR="00FA6BFD" w:rsidRDefault="00FA6BFD" w:rsidP="00FC1F7F">
            <w:pPr>
              <w:spacing w:line="192" w:lineRule="auto"/>
              <w:jc w:val="center"/>
              <w:rPr>
                <w:b/>
                <w:bCs/>
                <w:sz w:val="22"/>
              </w:rPr>
            </w:pPr>
          </w:p>
          <w:p w14:paraId="67C19F1B" w14:textId="77777777" w:rsidR="00FA6BFD" w:rsidRDefault="00FA6BFD" w:rsidP="00FC1F7F">
            <w:pPr>
              <w:spacing w:line="192" w:lineRule="auto"/>
              <w:jc w:val="center"/>
              <w:rPr>
                <w:b/>
                <w:bCs/>
                <w:sz w:val="22"/>
              </w:rPr>
            </w:pPr>
          </w:p>
          <w:p w14:paraId="0A01BD55" w14:textId="77777777" w:rsidR="00FA6BFD" w:rsidRDefault="00FA6BFD" w:rsidP="00FC1F7F">
            <w:pPr>
              <w:spacing w:line="192" w:lineRule="auto"/>
              <w:jc w:val="center"/>
              <w:rPr>
                <w:b/>
                <w:bCs/>
                <w:sz w:val="17"/>
              </w:rPr>
            </w:pPr>
            <w:r>
              <w:rPr>
                <w:b/>
                <w:bCs/>
                <w:sz w:val="17"/>
              </w:rPr>
              <w:t>Linia curentă şi</w:t>
            </w:r>
          </w:p>
          <w:p w14:paraId="7FC91647" w14:textId="77777777" w:rsidR="00FA6BFD" w:rsidRDefault="00FA6BFD" w:rsidP="00FC1F7F">
            <w:pPr>
              <w:spacing w:line="192" w:lineRule="auto"/>
              <w:jc w:val="center"/>
              <w:rPr>
                <w:b/>
                <w:bCs/>
                <w:sz w:val="17"/>
              </w:rPr>
            </w:pPr>
            <w:r>
              <w:rPr>
                <w:b/>
                <w:bCs/>
                <w:sz w:val="17"/>
              </w:rPr>
              <w:t xml:space="preserve"> linia directă din </w:t>
            </w:r>
          </w:p>
          <w:p w14:paraId="6068AF08" w14:textId="77777777" w:rsidR="00FA6BFD" w:rsidRDefault="00FA6BFD" w:rsidP="00FC1F7F">
            <w:pPr>
              <w:spacing w:line="192" w:lineRule="auto"/>
              <w:jc w:val="center"/>
              <w:rPr>
                <w:b/>
                <w:bCs/>
                <w:sz w:val="17"/>
              </w:rPr>
            </w:pPr>
            <w:r>
              <w:rPr>
                <w:b/>
                <w:bCs/>
                <w:sz w:val="17"/>
              </w:rPr>
              <w:t xml:space="preserve">staţii aferente </w:t>
            </w:r>
          </w:p>
          <w:p w14:paraId="2B0FAEE2" w14:textId="77777777" w:rsidR="00FA6BFD" w:rsidRDefault="00FA6BFD" w:rsidP="00FC1F7F">
            <w:pPr>
              <w:spacing w:line="192" w:lineRule="auto"/>
              <w:jc w:val="center"/>
              <w:rPr>
                <w:b/>
                <w:bCs/>
                <w:sz w:val="17"/>
              </w:rPr>
            </w:pPr>
            <w:r>
              <w:rPr>
                <w:b/>
                <w:bCs/>
                <w:sz w:val="17"/>
              </w:rPr>
              <w:t>firului II</w:t>
            </w:r>
          </w:p>
        </w:tc>
        <w:tc>
          <w:tcPr>
            <w:tcW w:w="2434" w:type="dxa"/>
            <w:vMerge w:val="restart"/>
            <w:tcMar>
              <w:left w:w="0" w:type="dxa"/>
              <w:right w:w="0" w:type="dxa"/>
            </w:tcMar>
            <w:vAlign w:val="center"/>
          </w:tcPr>
          <w:p w14:paraId="13B4D9F0" w14:textId="77777777" w:rsidR="00FA6BFD" w:rsidRDefault="00FA6BFD" w:rsidP="00FC1F7F">
            <w:pPr>
              <w:spacing w:line="192" w:lineRule="auto"/>
              <w:jc w:val="center"/>
              <w:rPr>
                <w:b/>
                <w:bCs/>
                <w:i/>
                <w:iCs/>
                <w:spacing w:val="40"/>
              </w:rPr>
            </w:pPr>
            <w:r>
              <w:rPr>
                <w:b/>
                <w:bCs/>
                <w:i/>
                <w:iCs/>
                <w:spacing w:val="40"/>
              </w:rPr>
              <w:t>OBSERVAŢII</w:t>
            </w:r>
          </w:p>
        </w:tc>
      </w:tr>
      <w:tr w:rsidR="00FA6BFD" w14:paraId="5F1F9733" w14:textId="77777777">
        <w:trPr>
          <w:cantSplit/>
          <w:trHeight w:val="509"/>
          <w:jc w:val="center"/>
        </w:trPr>
        <w:tc>
          <w:tcPr>
            <w:tcW w:w="709" w:type="dxa"/>
            <w:vMerge/>
            <w:tcMar>
              <w:left w:w="0" w:type="dxa"/>
              <w:right w:w="0" w:type="dxa"/>
            </w:tcMar>
          </w:tcPr>
          <w:p w14:paraId="1AECDB4B" w14:textId="77777777" w:rsidR="00FA6BFD" w:rsidRDefault="00FA6BFD" w:rsidP="00FC1F7F">
            <w:pPr>
              <w:spacing w:line="192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47" w:type="dxa"/>
            <w:tcMar>
              <w:left w:w="0" w:type="dxa"/>
              <w:right w:w="0" w:type="dxa"/>
            </w:tcMar>
          </w:tcPr>
          <w:p w14:paraId="0BA5832C" w14:textId="77777777" w:rsidR="00FA6BFD" w:rsidRDefault="00FA6BFD" w:rsidP="00FC1F7F">
            <w:pPr>
              <w:spacing w:before="40" w:line="192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km. la km.</w:t>
            </w:r>
          </w:p>
        </w:tc>
        <w:tc>
          <w:tcPr>
            <w:tcW w:w="714" w:type="dxa"/>
            <w:tcMar>
              <w:left w:w="0" w:type="dxa"/>
              <w:right w:w="0" w:type="dxa"/>
            </w:tcMar>
          </w:tcPr>
          <w:p w14:paraId="67A5E7EE" w14:textId="77777777" w:rsidR="00FA6BFD" w:rsidRDefault="00FA6BFD" w:rsidP="00FC1F7F">
            <w:pPr>
              <w:spacing w:before="40" w:line="192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Viteza redusă</w:t>
            </w:r>
          </w:p>
        </w:tc>
        <w:tc>
          <w:tcPr>
            <w:tcW w:w="2267" w:type="dxa"/>
            <w:vMerge/>
            <w:tcMar>
              <w:left w:w="0" w:type="dxa"/>
              <w:right w:w="0" w:type="dxa"/>
            </w:tcMar>
          </w:tcPr>
          <w:p w14:paraId="62BF7119" w14:textId="77777777" w:rsidR="00FA6BFD" w:rsidRDefault="00FA6BFD" w:rsidP="00FC1F7F">
            <w:pPr>
              <w:spacing w:line="192" w:lineRule="auto"/>
              <w:jc w:val="center"/>
              <w:rPr>
                <w:b/>
                <w:bCs/>
              </w:rPr>
            </w:pPr>
          </w:p>
        </w:tc>
        <w:tc>
          <w:tcPr>
            <w:tcW w:w="804" w:type="dxa"/>
            <w:tcMar>
              <w:left w:w="0" w:type="dxa"/>
              <w:right w:w="0" w:type="dxa"/>
            </w:tcMar>
          </w:tcPr>
          <w:p w14:paraId="6562AB8A" w14:textId="77777777" w:rsidR="00FA6BFD" w:rsidRDefault="00FA6BFD" w:rsidP="00FC1F7F">
            <w:pPr>
              <w:spacing w:before="40" w:line="192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km. la km.</w:t>
            </w:r>
          </w:p>
        </w:tc>
        <w:tc>
          <w:tcPr>
            <w:tcW w:w="736" w:type="dxa"/>
            <w:tcMar>
              <w:left w:w="0" w:type="dxa"/>
              <w:right w:w="0" w:type="dxa"/>
            </w:tcMar>
          </w:tcPr>
          <w:p w14:paraId="155BB6B6" w14:textId="77777777" w:rsidR="00FA6BFD" w:rsidRDefault="00FA6BFD" w:rsidP="00FC1F7F">
            <w:pPr>
              <w:spacing w:before="40" w:line="192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Viteza redusă</w:t>
            </w:r>
          </w:p>
        </w:tc>
        <w:tc>
          <w:tcPr>
            <w:tcW w:w="959" w:type="dxa"/>
            <w:tcMar>
              <w:left w:w="0" w:type="dxa"/>
              <w:right w:w="0" w:type="dxa"/>
            </w:tcMar>
          </w:tcPr>
          <w:p w14:paraId="7A7D14F8" w14:textId="77777777" w:rsidR="00FA6BFD" w:rsidRDefault="00FA6BFD" w:rsidP="00FC1F7F">
            <w:pPr>
              <w:spacing w:before="40" w:line="192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</w:t>
            </w:r>
          </w:p>
          <w:p w14:paraId="2B9A586B" w14:textId="77777777" w:rsidR="00FA6BFD" w:rsidRDefault="00FA6BFD" w:rsidP="00FC1F7F">
            <w:pPr>
              <w:spacing w:before="40" w:line="192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km. la </w:t>
            </w:r>
          </w:p>
          <w:p w14:paraId="5B3ED11E" w14:textId="77777777" w:rsidR="00FA6BFD" w:rsidRDefault="00FA6BFD" w:rsidP="00FC1F7F">
            <w:pPr>
              <w:spacing w:before="40" w:line="192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km.</w:t>
            </w:r>
          </w:p>
        </w:tc>
        <w:tc>
          <w:tcPr>
            <w:tcW w:w="736" w:type="dxa"/>
            <w:tcMar>
              <w:left w:w="0" w:type="dxa"/>
              <w:right w:w="0" w:type="dxa"/>
            </w:tcMar>
          </w:tcPr>
          <w:p w14:paraId="13E95A59" w14:textId="77777777" w:rsidR="00FA6BFD" w:rsidRDefault="00FA6BFD" w:rsidP="00FC1F7F">
            <w:pPr>
              <w:spacing w:before="40" w:line="192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Viteza redusă</w:t>
            </w:r>
          </w:p>
        </w:tc>
        <w:tc>
          <w:tcPr>
            <w:tcW w:w="2434" w:type="dxa"/>
            <w:vMerge/>
            <w:tcMar>
              <w:left w:w="0" w:type="dxa"/>
              <w:right w:w="0" w:type="dxa"/>
            </w:tcMar>
          </w:tcPr>
          <w:p w14:paraId="7A3BB1C4" w14:textId="77777777" w:rsidR="00FA6BFD" w:rsidRDefault="00FA6BFD" w:rsidP="00FC1F7F">
            <w:pPr>
              <w:spacing w:line="192" w:lineRule="auto"/>
              <w:jc w:val="center"/>
              <w:rPr>
                <w:b/>
                <w:bCs/>
              </w:rPr>
            </w:pPr>
          </w:p>
        </w:tc>
      </w:tr>
    </w:tbl>
    <w:p w14:paraId="59F8680D" w14:textId="77777777" w:rsidR="00FA6BFD" w:rsidRDefault="00FA6BFD">
      <w:pPr>
        <w:spacing w:line="192" w:lineRule="auto"/>
        <w:jc w:val="center"/>
      </w:pPr>
    </w:p>
    <w:p w14:paraId="29BCA379" w14:textId="77777777" w:rsidR="00FA6BFD" w:rsidRDefault="00FA6BFD">
      <w:pPr>
        <w:spacing w:line="192" w:lineRule="auto"/>
        <w:ind w:left="-57" w:right="-57"/>
        <w:jc w:val="center"/>
        <w:rPr>
          <w:b/>
          <w:bCs/>
        </w:rPr>
      </w:pPr>
      <w:r>
        <w:rPr>
          <w:b/>
          <w:bCs/>
        </w:rPr>
        <w:t>TOATE RESTRICŢIILE ŞI LIMITĂRILE DE VITEZĂ SE VOR RESPECTA CU TOT TRENUL !</w:t>
      </w:r>
    </w:p>
    <w:p w14:paraId="44D83040" w14:textId="77777777" w:rsidR="00FA6BFD" w:rsidRPr="006310EB" w:rsidRDefault="00FA6BFD">
      <w:pPr>
        <w:spacing w:line="192" w:lineRule="auto"/>
        <w:ind w:left="-57" w:right="-57"/>
        <w:jc w:val="center"/>
        <w:rPr>
          <w:b/>
          <w:bCs/>
          <w:sz w:val="20"/>
          <w:szCs w:val="20"/>
        </w:rPr>
      </w:pPr>
    </w:p>
    <w:p w14:paraId="34BFD22E" w14:textId="77777777" w:rsidR="00FA6BFD" w:rsidRPr="006310EB" w:rsidRDefault="00FA6BFD">
      <w:pPr>
        <w:spacing w:line="192" w:lineRule="auto"/>
        <w:ind w:left="-57" w:right="-57"/>
        <w:jc w:val="center"/>
        <w:rPr>
          <w:b/>
          <w:bCs/>
          <w:sz w:val="20"/>
          <w:szCs w:val="20"/>
        </w:rPr>
      </w:pPr>
    </w:p>
    <w:p w14:paraId="3DEEFAC3" w14:textId="77777777" w:rsidR="00FA6BFD" w:rsidRPr="006310EB" w:rsidRDefault="00FA6BFD">
      <w:pPr>
        <w:spacing w:line="192" w:lineRule="auto"/>
        <w:ind w:left="-57" w:right="-57"/>
        <w:jc w:val="center"/>
        <w:rPr>
          <w:b/>
          <w:bCs/>
          <w:sz w:val="20"/>
          <w:szCs w:val="20"/>
        </w:rPr>
      </w:pPr>
    </w:p>
    <w:p w14:paraId="1569A0EF" w14:textId="77777777" w:rsidR="00FA6BFD" w:rsidRDefault="00FA6BFD" w:rsidP="00C64D9B">
      <w:pPr>
        <w:pStyle w:val="Heading1"/>
        <w:spacing w:line="360" w:lineRule="auto"/>
      </w:pPr>
      <w:r>
        <w:t xml:space="preserve">LINIA 301 Ba </w:t>
      </w:r>
    </w:p>
    <w:p w14:paraId="104FA56D" w14:textId="77777777" w:rsidR="00FA6BFD" w:rsidRDefault="00FA6BFD" w:rsidP="00501B15">
      <w:pPr>
        <w:pStyle w:val="Heading1"/>
        <w:spacing w:line="360" w:lineRule="auto"/>
        <w:rPr>
          <w:b w:val="0"/>
          <w:bCs w:val="0"/>
          <w:sz w:val="8"/>
        </w:rPr>
      </w:pPr>
      <w:r>
        <w:rPr>
          <w:caps/>
        </w:rPr>
        <w:t>PR Buciumeni  - mogoşoaia - VOLUNTARI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5"/>
        <w:gridCol w:w="2204"/>
        <w:gridCol w:w="870"/>
        <w:gridCol w:w="755"/>
        <w:gridCol w:w="870"/>
        <w:gridCol w:w="755"/>
        <w:gridCol w:w="2490"/>
      </w:tblGrid>
      <w:tr w:rsidR="00FA6BFD" w14:paraId="121612EE" w14:textId="77777777">
        <w:trPr>
          <w:cantSplit/>
          <w:trHeight w:val="15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A0DB4" w14:textId="77777777" w:rsidR="00FA6BFD" w:rsidRDefault="00FA6BFD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C9AB0" w14:textId="77777777" w:rsidR="00FA6BFD" w:rsidRDefault="00FA6BF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74C26" w14:textId="77777777" w:rsidR="00FA6BFD" w:rsidRPr="00244AE6" w:rsidRDefault="00FA6BF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10B2C" w14:textId="77777777" w:rsidR="00FA6BFD" w:rsidRDefault="00FA6BFD">
            <w:pPr>
              <w:spacing w:before="40" w:line="360" w:lineRule="auto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Racordare R3 Buciumeni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667C1" w14:textId="77777777" w:rsidR="00FA6BFD" w:rsidRDefault="00FA6BF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55974FF9" w14:textId="77777777" w:rsidR="00FA6BFD" w:rsidRDefault="00FA6BF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11B</w:t>
            </w:r>
          </w:p>
          <w:p w14:paraId="28E3DCD9" w14:textId="77777777" w:rsidR="00FA6BFD" w:rsidRDefault="00FA6BF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C3F0F" w14:textId="77777777" w:rsidR="00FA6BFD" w:rsidRPr="00771A06" w:rsidRDefault="00FA6BF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771A06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BEE34" w14:textId="77777777" w:rsidR="00FA6BFD" w:rsidRDefault="00FA6BF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E0CDF" w14:textId="77777777" w:rsidR="00FA6BFD" w:rsidRPr="00244AE6" w:rsidRDefault="00FA6BF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08187" w14:textId="77777777" w:rsidR="00FA6BFD" w:rsidRDefault="00FA6BFD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</w:rPr>
            </w:pPr>
            <w:r>
              <w:rPr>
                <w:b/>
                <w:bCs/>
                <w:i/>
                <w:iCs/>
                <w:spacing w:val="6"/>
                <w:sz w:val="20"/>
              </w:rPr>
              <w:t>Nesemnalizată pe teren.</w:t>
            </w:r>
          </w:p>
        </w:tc>
      </w:tr>
      <w:tr w:rsidR="00FA6BFD" w14:paraId="1BA70859" w14:textId="77777777">
        <w:trPr>
          <w:cantSplit/>
          <w:trHeight w:val="85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0E3BD" w14:textId="77777777" w:rsidR="00FA6BFD" w:rsidRDefault="00FA6BFD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DBB1B" w14:textId="77777777" w:rsidR="00FA6BFD" w:rsidRDefault="00FA6BF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FAE95" w14:textId="77777777" w:rsidR="00FA6BFD" w:rsidRPr="00244AE6" w:rsidRDefault="00FA6BF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977AE" w14:textId="77777777" w:rsidR="00FA6BFD" w:rsidRDefault="00FA6BFD">
            <w:pPr>
              <w:spacing w:before="40" w:line="360" w:lineRule="auto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Racordare R3 Buciumeni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0F0E8" w14:textId="77777777" w:rsidR="00FA6BFD" w:rsidRDefault="00FA6BF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1446AB95" w14:textId="77777777" w:rsidR="00FA6BFD" w:rsidRDefault="00FA6BF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3B </w:t>
            </w:r>
          </w:p>
          <w:p w14:paraId="7631340D" w14:textId="77777777" w:rsidR="00FA6BFD" w:rsidRDefault="00FA6BF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 5B </w:t>
            </w:r>
          </w:p>
          <w:p w14:paraId="58A6D2C4" w14:textId="77777777" w:rsidR="00FA6BFD" w:rsidRDefault="00FA6BF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</w:t>
            </w:r>
          </w:p>
          <w:p w14:paraId="12F08AFD" w14:textId="77777777" w:rsidR="00FA6BFD" w:rsidRDefault="00FA6BF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0C0F6" w14:textId="77777777" w:rsidR="00FA6BFD" w:rsidRPr="00771A06" w:rsidRDefault="00FA6BF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  <w:r w:rsidRPr="00771A06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767EB" w14:textId="77777777" w:rsidR="00FA6BFD" w:rsidRDefault="00FA6BF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A984E" w14:textId="77777777" w:rsidR="00FA6BFD" w:rsidRPr="00244AE6" w:rsidRDefault="00FA6BF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1E4F2" w14:textId="77777777" w:rsidR="00FA6BFD" w:rsidRDefault="00FA6BFD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</w:rPr>
            </w:pPr>
            <w:r>
              <w:rPr>
                <w:b/>
                <w:bCs/>
                <w:i/>
                <w:iCs/>
                <w:spacing w:val="6"/>
                <w:sz w:val="20"/>
              </w:rPr>
              <w:t>Afectează intrări - ieşiri la Remiza Specială Mogoşoaia.</w:t>
            </w:r>
          </w:p>
          <w:p w14:paraId="5D18CE16" w14:textId="77777777" w:rsidR="00FA6BFD" w:rsidRDefault="00FA6BFD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</w:rPr>
            </w:pPr>
            <w:r>
              <w:rPr>
                <w:b/>
                <w:bCs/>
                <w:i/>
                <w:iCs/>
                <w:spacing w:val="6"/>
                <w:sz w:val="20"/>
              </w:rPr>
              <w:t>Nesemnalizată pe teren.</w:t>
            </w:r>
          </w:p>
        </w:tc>
      </w:tr>
      <w:tr w:rsidR="00FA6BFD" w14:paraId="6803CED4" w14:textId="77777777">
        <w:trPr>
          <w:cantSplit/>
          <w:trHeight w:val="85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7F673" w14:textId="77777777" w:rsidR="00FA6BFD" w:rsidRDefault="00FA6BFD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69BDA" w14:textId="77777777" w:rsidR="00FA6BFD" w:rsidRDefault="00FA6BF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1+100</w:t>
            </w:r>
          </w:p>
          <w:p w14:paraId="0885E0A0" w14:textId="77777777" w:rsidR="00FA6BFD" w:rsidRDefault="00FA6BF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1+400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71938" w14:textId="77777777" w:rsidR="00FA6BFD" w:rsidRPr="00244AE6" w:rsidRDefault="00FA6BF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F2A93" w14:textId="77777777" w:rsidR="00FA6BFD" w:rsidRDefault="00FA6BFD">
            <w:pPr>
              <w:spacing w:before="40" w:line="360" w:lineRule="auto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PM Buciumeni -</w:t>
            </w:r>
          </w:p>
          <w:p w14:paraId="67F109D7" w14:textId="77777777" w:rsidR="00FA6BFD" w:rsidRDefault="00FA6BFD">
            <w:pPr>
              <w:spacing w:before="40" w:line="360" w:lineRule="auto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Mogoşoaia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35F0A" w14:textId="77777777" w:rsidR="00FA6BFD" w:rsidRDefault="00FA6BF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1C59E" w14:textId="77777777" w:rsidR="00FA6BFD" w:rsidRDefault="00FA6BF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72712" w14:textId="77777777" w:rsidR="00FA6BFD" w:rsidRDefault="00FA6BF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2D44E" w14:textId="77777777" w:rsidR="00FA6BFD" w:rsidRPr="00244AE6" w:rsidRDefault="00FA6BF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763FF" w14:textId="77777777" w:rsidR="00FA6BFD" w:rsidRDefault="00FA6BFD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</w:rPr>
            </w:pPr>
            <w:r>
              <w:rPr>
                <w:b/>
                <w:bCs/>
                <w:i/>
                <w:iCs/>
                <w:spacing w:val="6"/>
                <w:sz w:val="20"/>
              </w:rPr>
              <w:t>Nesemnalizată pe teren.</w:t>
            </w:r>
          </w:p>
        </w:tc>
      </w:tr>
      <w:tr w:rsidR="00FA6BFD" w14:paraId="6274F2C8" w14:textId="77777777">
        <w:trPr>
          <w:cantSplit/>
          <w:trHeight w:val="294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286C3" w14:textId="77777777" w:rsidR="00FA6BFD" w:rsidRDefault="00FA6BFD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8D6B5" w14:textId="77777777" w:rsidR="00FA6BFD" w:rsidRDefault="00FA6BF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1BEF0" w14:textId="77777777" w:rsidR="00FA6BFD" w:rsidRPr="00244AE6" w:rsidRDefault="00FA6BF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6C737" w14:textId="77777777" w:rsidR="00FA6BFD" w:rsidRDefault="00FA6BFD">
            <w:pPr>
              <w:spacing w:before="40" w:line="360" w:lineRule="auto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Mogoşoaia</w:t>
            </w:r>
          </w:p>
          <w:p w14:paraId="47057481" w14:textId="77777777" w:rsidR="00FA6BFD" w:rsidRDefault="00FA6BFD">
            <w:pPr>
              <w:spacing w:before="40" w:line="360" w:lineRule="auto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34571" w14:textId="77777777" w:rsidR="00FA6BFD" w:rsidRDefault="00FA6BF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109BCBF5" w14:textId="77777777" w:rsidR="00FA6BFD" w:rsidRDefault="00FA6BF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 şi 27 </w:t>
            </w:r>
          </w:p>
          <w:p w14:paraId="43EC298E" w14:textId="77777777" w:rsidR="00FA6BFD" w:rsidRDefault="00FA6BF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03053A" w14:textId="77777777" w:rsidR="00FA6BFD" w:rsidRPr="00771A06" w:rsidRDefault="00FA6BF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771A06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EC5757" w14:textId="77777777" w:rsidR="00FA6BFD" w:rsidRDefault="00FA6BF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F7335" w14:textId="77777777" w:rsidR="00FA6BFD" w:rsidRPr="00244AE6" w:rsidRDefault="00FA6BF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3807D" w14:textId="77777777" w:rsidR="00FA6BFD" w:rsidRDefault="00FA6BFD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</w:rPr>
            </w:pPr>
            <w:r>
              <w:rPr>
                <w:b/>
                <w:bCs/>
                <w:i/>
                <w:iCs/>
                <w:spacing w:val="6"/>
                <w:sz w:val="20"/>
              </w:rPr>
              <w:t>Nesemnalizată pe teren.</w:t>
            </w:r>
          </w:p>
        </w:tc>
      </w:tr>
      <w:tr w:rsidR="00FA6BFD" w14:paraId="1F5E7BA5" w14:textId="77777777">
        <w:trPr>
          <w:cantSplit/>
          <w:trHeight w:val="210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2C56A" w14:textId="77777777" w:rsidR="00FA6BFD" w:rsidRDefault="00FA6BFD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C366C" w14:textId="77777777" w:rsidR="00FA6BFD" w:rsidRDefault="00FA6BF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08894" w14:textId="77777777" w:rsidR="00FA6BFD" w:rsidRPr="00244AE6" w:rsidRDefault="00FA6BF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746A35" w14:textId="77777777" w:rsidR="00FA6BFD" w:rsidRDefault="00FA6BFD">
            <w:pPr>
              <w:spacing w:before="40" w:line="360" w:lineRule="auto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Mogoşoaia </w:t>
            </w:r>
          </w:p>
          <w:p w14:paraId="191B684B" w14:textId="77777777" w:rsidR="00FA6BFD" w:rsidRDefault="00FA6BFD">
            <w:pPr>
              <w:spacing w:before="40" w:line="360" w:lineRule="auto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CD498" w14:textId="77777777" w:rsidR="00FA6BFD" w:rsidRDefault="00FA6BF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22 </w:t>
            </w:r>
          </w:p>
          <w:p w14:paraId="0EF4B2C6" w14:textId="77777777" w:rsidR="00FA6BFD" w:rsidRPr="00964B09" w:rsidRDefault="00FA6BF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B0A74" w14:textId="77777777" w:rsidR="00FA6BFD" w:rsidRPr="00771A06" w:rsidRDefault="00FA6BF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771A06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CEAA4" w14:textId="77777777" w:rsidR="00FA6BFD" w:rsidRDefault="00FA6BF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281FF" w14:textId="77777777" w:rsidR="00FA6BFD" w:rsidRPr="00244AE6" w:rsidRDefault="00FA6BF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20D8C" w14:textId="77777777" w:rsidR="00FA6BFD" w:rsidRDefault="00FA6BFD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</w:rPr>
            </w:pPr>
            <w:r>
              <w:rPr>
                <w:b/>
                <w:bCs/>
                <w:i/>
                <w:iCs/>
                <w:spacing w:val="6"/>
                <w:sz w:val="20"/>
              </w:rPr>
              <w:t>Nesemnalizată pe teren.</w:t>
            </w:r>
          </w:p>
        </w:tc>
      </w:tr>
    </w:tbl>
    <w:p w14:paraId="06BA1CDF" w14:textId="77777777" w:rsidR="00FA6BFD" w:rsidRDefault="00FA6BFD">
      <w:pPr>
        <w:spacing w:before="40" w:line="192" w:lineRule="auto"/>
        <w:ind w:right="57"/>
        <w:rPr>
          <w:sz w:val="20"/>
        </w:rPr>
      </w:pPr>
    </w:p>
    <w:p w14:paraId="7CB03C36" w14:textId="77777777" w:rsidR="00FA6BFD" w:rsidRDefault="00FA6BFD" w:rsidP="009E1E10">
      <w:pPr>
        <w:pStyle w:val="Heading1"/>
        <w:spacing w:line="360" w:lineRule="auto"/>
      </w:pPr>
      <w:r>
        <w:t>LINIA 301 Bb</w:t>
      </w:r>
    </w:p>
    <w:p w14:paraId="1002D643" w14:textId="77777777" w:rsidR="00FA6BFD" w:rsidRDefault="00FA6BFD" w:rsidP="004B35A3">
      <w:pPr>
        <w:pStyle w:val="Heading1"/>
        <w:spacing w:line="360" w:lineRule="auto"/>
        <w:rPr>
          <w:b w:val="0"/>
          <w:bCs w:val="0"/>
          <w:sz w:val="8"/>
        </w:rPr>
      </w:pPr>
      <w:r>
        <w:t>MOGOŞOAIA - VOLUNTARI - Ram. PASĂREA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5"/>
        <w:gridCol w:w="2202"/>
        <w:gridCol w:w="870"/>
        <w:gridCol w:w="755"/>
        <w:gridCol w:w="870"/>
        <w:gridCol w:w="755"/>
        <w:gridCol w:w="2491"/>
      </w:tblGrid>
      <w:tr w:rsidR="00FA6BFD" w14:paraId="30307B5C" w14:textId="77777777">
        <w:trPr>
          <w:cantSplit/>
          <w:trHeight w:val="789"/>
          <w:jc w:val="center"/>
        </w:trPr>
        <w:tc>
          <w:tcPr>
            <w:tcW w:w="6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27885" w14:textId="77777777" w:rsidR="00FA6BFD" w:rsidRDefault="00FA6BFD">
            <w:pPr>
              <w:numPr>
                <w:ilvl w:val="0"/>
                <w:numId w:val="2"/>
              </w:numPr>
              <w:spacing w:before="40" w:after="40" w:line="276" w:lineRule="auto"/>
              <w:ind w:left="170" w:right="5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6584A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5DDC9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</w:rPr>
            </w:pPr>
          </w:p>
        </w:tc>
        <w:tc>
          <w:tcPr>
            <w:tcW w:w="21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A25C3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Mogoșoaia -</w:t>
            </w:r>
          </w:p>
          <w:p w14:paraId="57077717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Otopeni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70919C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9" w:type="dxa"/>
            <w:tcBorders>
              <w:top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EE8DB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881BEE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7+900</w:t>
            </w:r>
          </w:p>
          <w:p w14:paraId="76A47BC2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8+500</w:t>
            </w: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CBCE3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15</w:t>
            </w:r>
          </w:p>
        </w:tc>
        <w:tc>
          <w:tcPr>
            <w:tcW w:w="24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70A3D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4EF950E9" w14:textId="77777777" w:rsidR="00FA6BFD" w:rsidRDefault="00FA6BFD">
      <w:pPr>
        <w:spacing w:before="40" w:after="40" w:line="192" w:lineRule="auto"/>
        <w:ind w:right="57"/>
        <w:rPr>
          <w:sz w:val="20"/>
        </w:rPr>
      </w:pPr>
    </w:p>
    <w:p w14:paraId="78C89EC7" w14:textId="77777777" w:rsidR="00FA6BFD" w:rsidRDefault="00FA6BFD" w:rsidP="00CF0E71">
      <w:pPr>
        <w:pStyle w:val="Heading1"/>
        <w:spacing w:line="276" w:lineRule="auto"/>
      </w:pPr>
      <w:r>
        <w:t>LINIA 301 D</w:t>
      </w:r>
    </w:p>
    <w:p w14:paraId="43802889" w14:textId="77777777" w:rsidR="00FA6BFD" w:rsidRDefault="00FA6BFD" w:rsidP="00CF0E71">
      <w:pPr>
        <w:pStyle w:val="Heading1"/>
        <w:spacing w:line="276" w:lineRule="auto"/>
        <w:rPr>
          <w:b w:val="0"/>
          <w:bCs w:val="0"/>
          <w:sz w:val="8"/>
        </w:rPr>
      </w:pPr>
      <w:r>
        <w:t>PANTELIMON - JILAVA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3"/>
        <w:gridCol w:w="2492"/>
      </w:tblGrid>
      <w:tr w:rsidR="00FA6BFD" w14:paraId="789A7535" w14:textId="77777777">
        <w:trPr>
          <w:cantSplit/>
          <w:trHeight w:val="32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FED82" w14:textId="77777777" w:rsidR="00FA6BFD" w:rsidRDefault="00FA6BFD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7509E" w14:textId="77777777" w:rsidR="00FA6BFD" w:rsidRDefault="00FA6BF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31+250</w:t>
            </w:r>
          </w:p>
          <w:p w14:paraId="768CA6AB" w14:textId="77777777" w:rsidR="00FA6BFD" w:rsidRDefault="00FA6BF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31+550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2F632" w14:textId="77777777" w:rsidR="00FA6BFD" w:rsidRDefault="00FA6BFD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B8A3E" w14:textId="77777777" w:rsidR="00FA6BFD" w:rsidRDefault="00FA6BFD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Pantelimon - </w:t>
            </w:r>
          </w:p>
          <w:p w14:paraId="27C36190" w14:textId="77777777" w:rsidR="00FA6BFD" w:rsidRDefault="00FA6BFD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Bucureşti Sud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2A0AA" w14:textId="77777777" w:rsidR="00FA6BFD" w:rsidRDefault="00FA6BF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A5AF1" w14:textId="77777777" w:rsidR="00FA6BFD" w:rsidRDefault="00FA6BFD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FD0CE" w14:textId="77777777" w:rsidR="00FA6BFD" w:rsidRDefault="00FA6BF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A2EF9" w14:textId="77777777" w:rsidR="00FA6BFD" w:rsidRPr="00935D4F" w:rsidRDefault="00FA6BFD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8F2E1" w14:textId="77777777" w:rsidR="00FA6BFD" w:rsidRDefault="00FA6BFD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A6BFD" w14:paraId="1EE9C4A9" w14:textId="77777777">
        <w:trPr>
          <w:cantSplit/>
          <w:trHeight w:val="32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F596E" w14:textId="77777777" w:rsidR="00FA6BFD" w:rsidRDefault="00FA6BFD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6AF73" w14:textId="77777777" w:rsidR="00FA6BFD" w:rsidRDefault="00FA6BF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58421" w14:textId="77777777" w:rsidR="00FA6BFD" w:rsidRDefault="00FA6BFD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AA60E" w14:textId="77777777" w:rsidR="00FA6BFD" w:rsidRDefault="00FA6BFD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Sud</w:t>
            </w:r>
          </w:p>
          <w:p w14:paraId="0311262E" w14:textId="77777777" w:rsidR="00FA6BFD" w:rsidRDefault="00FA6BFD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263F0" w14:textId="77777777" w:rsidR="00FA6BFD" w:rsidRDefault="00FA6BF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44F0D4FE" w14:textId="77777777" w:rsidR="00FA6BFD" w:rsidRDefault="00FA6BF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7E6D8" w14:textId="77777777" w:rsidR="00FA6BFD" w:rsidRDefault="00FA6BFD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FCCC1" w14:textId="77777777" w:rsidR="00FA6BFD" w:rsidRDefault="00FA6BF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ECB3F" w14:textId="77777777" w:rsidR="00FA6BFD" w:rsidRPr="00935D4F" w:rsidRDefault="00FA6BFD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8267F" w14:textId="77777777" w:rsidR="00FA6BFD" w:rsidRDefault="00FA6BFD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A6BFD" w14:paraId="344D7D16" w14:textId="77777777">
        <w:trPr>
          <w:cantSplit/>
          <w:trHeight w:val="4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A37CD" w14:textId="77777777" w:rsidR="00FA6BFD" w:rsidRDefault="00FA6BFD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B73FD" w14:textId="77777777" w:rsidR="00FA6BFD" w:rsidRDefault="00FA6BF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D7372" w14:textId="77777777" w:rsidR="00FA6BFD" w:rsidRDefault="00FA6BFD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2C1A4" w14:textId="77777777" w:rsidR="00FA6BFD" w:rsidRDefault="00FA6BFD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Sud</w:t>
            </w:r>
          </w:p>
          <w:p w14:paraId="3D1B99A1" w14:textId="77777777" w:rsidR="00FA6BFD" w:rsidRDefault="00FA6BFD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18270" w14:textId="77777777" w:rsidR="00FA6BFD" w:rsidRDefault="00FA6BF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7455F16E" w14:textId="77777777" w:rsidR="00FA6BFD" w:rsidRDefault="00FA6BF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BF4A3" w14:textId="77777777" w:rsidR="00FA6BFD" w:rsidRDefault="00FA6BFD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84C570" w14:textId="77777777" w:rsidR="00FA6BFD" w:rsidRDefault="00FA6BF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74AAE" w14:textId="77777777" w:rsidR="00FA6BFD" w:rsidRPr="00935D4F" w:rsidRDefault="00FA6BFD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8CBC1" w14:textId="77777777" w:rsidR="00FA6BFD" w:rsidRDefault="00FA6BFD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A6BFD" w14:paraId="0A05634F" w14:textId="77777777">
        <w:trPr>
          <w:cantSplit/>
          <w:trHeight w:val="4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483E5" w14:textId="77777777" w:rsidR="00FA6BFD" w:rsidRDefault="00FA6BFD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4A5EE" w14:textId="77777777" w:rsidR="00FA6BFD" w:rsidRDefault="00FA6BF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5E8F14" w14:textId="77777777" w:rsidR="00FA6BFD" w:rsidRDefault="00FA6BFD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3B028" w14:textId="77777777" w:rsidR="00FA6BFD" w:rsidRDefault="00FA6BFD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Sud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9C9B8" w14:textId="77777777" w:rsidR="00FA6BFD" w:rsidRDefault="00FA6BF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4AAC73DB" w14:textId="77777777" w:rsidR="00FA6BFD" w:rsidRDefault="00FA6BF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 și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5747F" w14:textId="77777777" w:rsidR="00FA6BFD" w:rsidRDefault="00FA6BFD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3011C" w14:textId="77777777" w:rsidR="00FA6BFD" w:rsidRDefault="00FA6BF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E41E6" w14:textId="77777777" w:rsidR="00FA6BFD" w:rsidRPr="00935D4F" w:rsidRDefault="00FA6BFD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2ED46" w14:textId="77777777" w:rsidR="00FA6BFD" w:rsidRDefault="00FA6BFD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3CB5A8B9" w14:textId="77777777">
        <w:trPr>
          <w:cantSplit/>
          <w:trHeight w:val="4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F8F1D" w14:textId="77777777" w:rsidR="00FA6BFD" w:rsidRDefault="00FA6BFD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214F7" w14:textId="77777777" w:rsidR="00FA6BFD" w:rsidRDefault="00FA6BF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B21DE" w14:textId="77777777" w:rsidR="00FA6BFD" w:rsidRDefault="00FA6BFD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F2F32" w14:textId="77777777" w:rsidR="00FA6BFD" w:rsidRDefault="00FA6BFD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Bucureşti Sud </w:t>
            </w:r>
          </w:p>
          <w:p w14:paraId="09A25A13" w14:textId="77777777" w:rsidR="00FA6BFD" w:rsidRDefault="00FA6BFD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Tehnică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63444" w14:textId="77777777" w:rsidR="00FA6BFD" w:rsidRDefault="00FA6BF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4FEFD25E" w14:textId="77777777" w:rsidR="00FA6BFD" w:rsidRDefault="00FA6BF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31 / 33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64CCB" w14:textId="77777777" w:rsidR="00FA6BFD" w:rsidRDefault="00FA6BFD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CF01E" w14:textId="77777777" w:rsidR="00FA6BFD" w:rsidRDefault="00FA6BF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4B014" w14:textId="77777777" w:rsidR="00FA6BFD" w:rsidRPr="00935D4F" w:rsidRDefault="00FA6BFD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3A86F" w14:textId="77777777" w:rsidR="00FA6BFD" w:rsidRDefault="00FA6BFD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8F19ADE" w14:textId="77777777" w:rsidR="00FA6BFD" w:rsidRDefault="00FA6BFD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57CF09BE" w14:textId="77777777" w:rsidR="00FA6BFD" w:rsidRDefault="00FA6BFD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4, 5 și 6 Cap X.</w:t>
            </w:r>
          </w:p>
        </w:tc>
      </w:tr>
      <w:tr w:rsidR="00FA6BFD" w14:paraId="1E004FE6" w14:textId="77777777">
        <w:trPr>
          <w:cantSplit/>
          <w:trHeight w:val="109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68DDC" w14:textId="77777777" w:rsidR="00FA6BFD" w:rsidRDefault="00FA6BFD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D03CC" w14:textId="77777777" w:rsidR="00FA6BFD" w:rsidRDefault="00FA6BF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7588A" w14:textId="77777777" w:rsidR="00FA6BFD" w:rsidRDefault="00FA6BFD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C7F26" w14:textId="77777777" w:rsidR="00FA6BFD" w:rsidRDefault="00FA6BFD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Sud</w:t>
            </w:r>
          </w:p>
          <w:p w14:paraId="6416A68D" w14:textId="77777777" w:rsidR="00FA6BFD" w:rsidRDefault="00FA6BFD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04F94" w14:textId="77777777" w:rsidR="00FA6BFD" w:rsidRDefault="00FA6BF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 10, 12, 34</w:t>
            </w:r>
          </w:p>
          <w:p w14:paraId="2AF9D13C" w14:textId="77777777" w:rsidR="00FA6BFD" w:rsidRDefault="00FA6BF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</w:t>
            </w:r>
          </w:p>
          <w:p w14:paraId="4CDCB6EC" w14:textId="77777777" w:rsidR="00FA6BFD" w:rsidRDefault="00FA6BF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T.D.J. </w:t>
            </w:r>
          </w:p>
          <w:p w14:paraId="4A626A8E" w14:textId="77777777" w:rsidR="00FA6BFD" w:rsidRDefault="00FA6BF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 / 26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E95DD" w14:textId="77777777" w:rsidR="00FA6BFD" w:rsidRDefault="00FA6BFD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815AE" w14:textId="77777777" w:rsidR="00FA6BFD" w:rsidRDefault="00FA6BF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4783F" w14:textId="77777777" w:rsidR="00FA6BFD" w:rsidRPr="00935D4F" w:rsidRDefault="00FA6BFD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5E007" w14:textId="77777777" w:rsidR="00FA6BFD" w:rsidRDefault="00FA6BFD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A6BFD" w14:paraId="0C72AF07" w14:textId="77777777">
        <w:trPr>
          <w:cantSplit/>
          <w:trHeight w:val="168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05FF01" w14:textId="77777777" w:rsidR="00FA6BFD" w:rsidRDefault="00FA6BFD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471AD" w14:textId="77777777" w:rsidR="00FA6BFD" w:rsidRDefault="00FA6BF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9C90C" w14:textId="77777777" w:rsidR="00FA6BFD" w:rsidRDefault="00FA6BFD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2AAF9" w14:textId="77777777" w:rsidR="00FA6BFD" w:rsidRDefault="00FA6BFD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Sud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5F597" w14:textId="77777777" w:rsidR="00FA6BFD" w:rsidRDefault="00FA6BF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1C0B613F" w14:textId="77777777" w:rsidR="00FA6BFD" w:rsidRDefault="00FA6BF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 / 8</w:t>
            </w:r>
          </w:p>
          <w:p w14:paraId="7B9E7AFC" w14:textId="77777777" w:rsidR="00FA6BFD" w:rsidRDefault="00FA6BF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</w:t>
            </w:r>
          </w:p>
          <w:p w14:paraId="09E1123B" w14:textId="77777777" w:rsidR="00FA6BFD" w:rsidRDefault="00FA6BF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T.D.J. 14 / 16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51E81" w14:textId="77777777" w:rsidR="00FA6BFD" w:rsidRDefault="00FA6BFD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FEFC2" w14:textId="77777777" w:rsidR="00FA6BFD" w:rsidRDefault="00FA6BF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CDEED2" w14:textId="77777777" w:rsidR="00FA6BFD" w:rsidRPr="00935D4F" w:rsidRDefault="00FA6BFD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FC62F" w14:textId="77777777" w:rsidR="00FA6BFD" w:rsidRDefault="00FA6BFD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către Antestaţia Faur.</w:t>
            </w:r>
          </w:p>
        </w:tc>
      </w:tr>
      <w:tr w:rsidR="00FA6BFD" w14:paraId="250BE143" w14:textId="77777777">
        <w:trPr>
          <w:cantSplit/>
          <w:trHeight w:val="168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14AA1" w14:textId="77777777" w:rsidR="00FA6BFD" w:rsidRDefault="00FA6BFD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8C6F8" w14:textId="77777777" w:rsidR="00FA6BFD" w:rsidRDefault="00FA6BF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37+165</w:t>
            </w:r>
          </w:p>
          <w:p w14:paraId="6C46190B" w14:textId="77777777" w:rsidR="00FA6BFD" w:rsidRDefault="00FA6BF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37+173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BAC10" w14:textId="77777777" w:rsidR="00FA6BFD" w:rsidRDefault="00FA6BFD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4BF67" w14:textId="77777777" w:rsidR="00FA6BFD" w:rsidRDefault="00FA6BFD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Bucureşti Sud Grupa Tehnică - </w:t>
            </w:r>
          </w:p>
          <w:p w14:paraId="5C6F80DF" w14:textId="77777777" w:rsidR="00FA6BFD" w:rsidRDefault="00FA6BFD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Popeşti Leordeni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FDC87" w14:textId="77777777" w:rsidR="00FA6BFD" w:rsidRDefault="00FA6BF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C0800" w14:textId="77777777" w:rsidR="00FA6BFD" w:rsidRDefault="00FA6BFD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BC37C" w14:textId="77777777" w:rsidR="00FA6BFD" w:rsidRDefault="00FA6BF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763EE" w14:textId="77777777" w:rsidR="00FA6BFD" w:rsidRPr="00935D4F" w:rsidRDefault="00FA6BFD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19348" w14:textId="77777777" w:rsidR="00FA6BFD" w:rsidRDefault="00FA6BFD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2F92397D" w14:textId="77777777">
        <w:trPr>
          <w:cantSplit/>
          <w:trHeight w:val="5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D9258" w14:textId="77777777" w:rsidR="00FA6BFD" w:rsidRDefault="00FA6BFD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40CFE" w14:textId="77777777" w:rsidR="00FA6BFD" w:rsidRDefault="00FA6BF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329A4" w14:textId="77777777" w:rsidR="00FA6BFD" w:rsidRDefault="00FA6BFD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1495B" w14:textId="77777777" w:rsidR="00FA6BFD" w:rsidRDefault="00FA6BFD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PM Popeşti Leordeni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7D431" w14:textId="77777777" w:rsidR="00FA6BFD" w:rsidRDefault="00FA6BF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3144351E" w14:textId="77777777" w:rsidR="00FA6BFD" w:rsidRDefault="00FA6BF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3 - 5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68728" w14:textId="77777777" w:rsidR="00FA6BFD" w:rsidRDefault="00FA6BFD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6BD968" w14:textId="77777777" w:rsidR="00FA6BFD" w:rsidRDefault="00FA6BF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03662" w14:textId="77777777" w:rsidR="00FA6BFD" w:rsidRPr="00935D4F" w:rsidRDefault="00FA6BFD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33202" w14:textId="77777777" w:rsidR="00FA6BFD" w:rsidRDefault="00FA6BFD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60BDA25A" w14:textId="77777777">
        <w:trPr>
          <w:cantSplit/>
          <w:trHeight w:val="111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4442F" w14:textId="77777777" w:rsidR="00FA6BFD" w:rsidRDefault="00FA6BFD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88C66" w14:textId="77777777" w:rsidR="00FA6BFD" w:rsidRDefault="00FA6BF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F1047" w14:textId="77777777" w:rsidR="00FA6BFD" w:rsidRDefault="00FA6BFD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04AF0" w14:textId="77777777" w:rsidR="00FA6BFD" w:rsidRDefault="00FA6BFD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Berceni</w:t>
            </w:r>
          </w:p>
          <w:p w14:paraId="4807962E" w14:textId="77777777" w:rsidR="00FA6BFD" w:rsidRDefault="00FA6BFD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3 şi 4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93701" w14:textId="77777777" w:rsidR="00FA6BFD" w:rsidRDefault="00FA6BF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00876" w14:textId="77777777" w:rsidR="00FA6BFD" w:rsidRDefault="00FA6BFD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194AC" w14:textId="77777777" w:rsidR="00FA6BFD" w:rsidRDefault="00FA6BF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21636D" w14:textId="77777777" w:rsidR="00FA6BFD" w:rsidRPr="00935D4F" w:rsidRDefault="00FA6BFD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01760" w14:textId="77777777" w:rsidR="00FA6BFD" w:rsidRDefault="00FA6BFD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491C1E55" w14:textId="77777777">
        <w:trPr>
          <w:cantSplit/>
          <w:trHeight w:val="48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A46C9" w14:textId="77777777" w:rsidR="00FA6BFD" w:rsidRDefault="00FA6BFD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A8308" w14:textId="77777777" w:rsidR="00FA6BFD" w:rsidRDefault="00FA6BF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1A6F7" w14:textId="77777777" w:rsidR="00FA6BFD" w:rsidRDefault="00FA6BFD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F4280" w14:textId="77777777" w:rsidR="00FA6BFD" w:rsidRDefault="00FA6BFD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Berceni</w:t>
            </w:r>
          </w:p>
          <w:p w14:paraId="6666EA23" w14:textId="77777777" w:rsidR="00FA6BFD" w:rsidRDefault="00FA6BFD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11F0D" w14:textId="77777777" w:rsidR="00FA6BFD" w:rsidRDefault="00FA6BF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peste </w:t>
            </w:r>
          </w:p>
          <w:p w14:paraId="18810380" w14:textId="77777777" w:rsidR="00FA6BFD" w:rsidRDefault="00FA6BF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diag.</w:t>
            </w:r>
          </w:p>
          <w:p w14:paraId="28700DCF" w14:textId="77777777" w:rsidR="00FA6BFD" w:rsidRDefault="00FA6BF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2 - 4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E7C89" w14:textId="77777777" w:rsidR="00FA6BFD" w:rsidRDefault="00FA6BFD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C98C5" w14:textId="77777777" w:rsidR="00FA6BFD" w:rsidRDefault="00FA6BF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D80EE" w14:textId="77777777" w:rsidR="00FA6BFD" w:rsidRPr="00935D4F" w:rsidRDefault="00FA6BFD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7E940" w14:textId="77777777" w:rsidR="00FA6BFD" w:rsidRDefault="00FA6BFD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771D79F0" w14:textId="77777777">
        <w:trPr>
          <w:cantSplit/>
          <w:trHeight w:val="253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473E0" w14:textId="77777777" w:rsidR="00FA6BFD" w:rsidRDefault="00FA6BFD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E3FC7" w14:textId="77777777" w:rsidR="00FA6BFD" w:rsidRDefault="00FA6BF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1823E" w14:textId="77777777" w:rsidR="00FA6BFD" w:rsidRDefault="00FA6BFD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E7344" w14:textId="77777777" w:rsidR="00FA6BFD" w:rsidRDefault="00FA6BFD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Berceni</w:t>
            </w:r>
          </w:p>
          <w:p w14:paraId="29C8E360" w14:textId="77777777" w:rsidR="00FA6BFD" w:rsidRDefault="00FA6BFD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7B477" w14:textId="77777777" w:rsidR="00FA6BFD" w:rsidRDefault="00FA6BF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peste sch. 12, 14, 16 </w:t>
            </w:r>
          </w:p>
          <w:p w14:paraId="7A6303DB" w14:textId="77777777" w:rsidR="00FA6BFD" w:rsidRDefault="00FA6BF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şi </w:t>
            </w:r>
          </w:p>
          <w:p w14:paraId="4397E577" w14:textId="77777777" w:rsidR="00FA6BFD" w:rsidRDefault="00FA6BF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T.D.J. </w:t>
            </w:r>
          </w:p>
          <w:p w14:paraId="354AD847" w14:textId="77777777" w:rsidR="00FA6BFD" w:rsidRDefault="00FA6BF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8 /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7F1AA" w14:textId="77777777" w:rsidR="00FA6BFD" w:rsidRDefault="00FA6BFD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EC061" w14:textId="77777777" w:rsidR="00FA6BFD" w:rsidRDefault="00FA6BF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716DE" w14:textId="77777777" w:rsidR="00FA6BFD" w:rsidRPr="00935D4F" w:rsidRDefault="00FA6BFD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4FD04" w14:textId="77777777" w:rsidR="00FA6BFD" w:rsidRDefault="00FA6BFD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1 - 6.</w:t>
            </w:r>
          </w:p>
          <w:p w14:paraId="24EB6F67" w14:textId="77777777" w:rsidR="00FA6BFD" w:rsidRDefault="00FA6BFD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0E795AB1" w14:textId="77777777">
        <w:trPr>
          <w:cantSplit/>
          <w:trHeight w:val="184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DBDCE1" w14:textId="77777777" w:rsidR="00FA6BFD" w:rsidRDefault="00FA6BFD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584C5" w14:textId="77777777" w:rsidR="00FA6BFD" w:rsidRDefault="00FA6BF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35C06" w14:textId="77777777" w:rsidR="00FA6BFD" w:rsidRDefault="00FA6BFD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E1F95" w14:textId="77777777" w:rsidR="00FA6BFD" w:rsidRDefault="00FA6BFD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Berceni</w:t>
            </w:r>
          </w:p>
          <w:p w14:paraId="526E62F5" w14:textId="77777777" w:rsidR="00FA6BFD" w:rsidRDefault="00FA6BFD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723F2" w14:textId="77777777" w:rsidR="00FA6BFD" w:rsidRDefault="00FA6BF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peste sch. </w:t>
            </w:r>
          </w:p>
          <w:p w14:paraId="2B8AFE0A" w14:textId="77777777" w:rsidR="00FA6BFD" w:rsidRDefault="00FA6BF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3, 5, </w:t>
            </w:r>
          </w:p>
          <w:p w14:paraId="0E409AAE" w14:textId="77777777" w:rsidR="00FA6BFD" w:rsidRDefault="00FA6BF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7, 9 </w:t>
            </w:r>
          </w:p>
          <w:p w14:paraId="5F7ABEE7" w14:textId="77777777" w:rsidR="00FA6BFD" w:rsidRDefault="00FA6BF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şi 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A9EE1" w14:textId="77777777" w:rsidR="00FA6BFD" w:rsidRDefault="00FA6BFD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DD3FC" w14:textId="77777777" w:rsidR="00FA6BFD" w:rsidRDefault="00FA6BF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A57DF" w14:textId="77777777" w:rsidR="00FA6BFD" w:rsidRPr="00935D4F" w:rsidRDefault="00FA6BFD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9D105" w14:textId="77777777" w:rsidR="00FA6BFD" w:rsidRDefault="00FA6BFD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1 - 6.</w:t>
            </w:r>
          </w:p>
          <w:p w14:paraId="15D4597A" w14:textId="77777777" w:rsidR="00FA6BFD" w:rsidRDefault="00FA6BFD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5B0CD2B7" w14:textId="77777777">
        <w:trPr>
          <w:cantSplit/>
          <w:trHeight w:val="7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8E2B5" w14:textId="77777777" w:rsidR="00FA6BFD" w:rsidRDefault="00FA6BFD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E329D" w14:textId="77777777" w:rsidR="00FA6BFD" w:rsidRDefault="00FA6BF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88A5A" w14:textId="77777777" w:rsidR="00FA6BFD" w:rsidRDefault="00FA6BFD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065F4" w14:textId="77777777" w:rsidR="00FA6BFD" w:rsidRDefault="00FA6BFD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Jilava</w:t>
            </w:r>
          </w:p>
          <w:p w14:paraId="66641183" w14:textId="77777777" w:rsidR="00FA6BFD" w:rsidRDefault="00FA6BFD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0C08F" w14:textId="77777777" w:rsidR="00FA6BFD" w:rsidRDefault="00FA6BF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7EBFD" w14:textId="77777777" w:rsidR="00FA6BFD" w:rsidRDefault="00FA6BFD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53209" w14:textId="77777777" w:rsidR="00FA6BFD" w:rsidRDefault="00FA6BF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D570A" w14:textId="77777777" w:rsidR="00FA6BFD" w:rsidRPr="00935D4F" w:rsidRDefault="00FA6BFD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0F751" w14:textId="77777777" w:rsidR="00FA6BFD" w:rsidRDefault="00FA6BFD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1347A22D" w14:textId="77777777">
        <w:trPr>
          <w:cantSplit/>
          <w:trHeight w:val="9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C8CBA" w14:textId="77777777" w:rsidR="00FA6BFD" w:rsidRDefault="00FA6BFD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F71AC" w14:textId="77777777" w:rsidR="00FA6BFD" w:rsidRDefault="00FA6BF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88C82" w14:textId="77777777" w:rsidR="00FA6BFD" w:rsidRDefault="00FA6BFD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31378" w14:textId="77777777" w:rsidR="00FA6BFD" w:rsidRDefault="00FA6BFD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Jilava</w:t>
            </w:r>
          </w:p>
          <w:p w14:paraId="56AEBDEE" w14:textId="77777777" w:rsidR="00FA6BFD" w:rsidRDefault="00FA6BFD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93D6A" w14:textId="77777777" w:rsidR="00FA6BFD" w:rsidRDefault="00FA6BF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5B8D7" w14:textId="77777777" w:rsidR="00FA6BFD" w:rsidRDefault="00FA6BFD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0E5D3" w14:textId="77777777" w:rsidR="00FA6BFD" w:rsidRDefault="00FA6BF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BDA1B2" w14:textId="77777777" w:rsidR="00FA6BFD" w:rsidRPr="00935D4F" w:rsidRDefault="00FA6BFD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125E5" w14:textId="77777777" w:rsidR="00FA6BFD" w:rsidRDefault="00FA6BFD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0C310487" w14:textId="77777777">
        <w:trPr>
          <w:cantSplit/>
          <w:trHeight w:val="97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565F9" w14:textId="77777777" w:rsidR="00FA6BFD" w:rsidRDefault="00FA6BFD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5E231" w14:textId="77777777" w:rsidR="00FA6BFD" w:rsidRDefault="00FA6BF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33862" w14:textId="77777777" w:rsidR="00FA6BFD" w:rsidRDefault="00FA6BFD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6E57D" w14:textId="77777777" w:rsidR="00FA6BFD" w:rsidRDefault="00FA6BFD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Jilava</w:t>
            </w:r>
          </w:p>
          <w:p w14:paraId="136EB6BE" w14:textId="77777777" w:rsidR="00FA6BFD" w:rsidRDefault="00FA6BFD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551B2" w14:textId="77777777" w:rsidR="00FA6BFD" w:rsidRDefault="00FA6BF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BD5C1" w14:textId="77777777" w:rsidR="00FA6BFD" w:rsidRDefault="00FA6BFD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440E0" w14:textId="77777777" w:rsidR="00FA6BFD" w:rsidRDefault="00FA6BF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9C391" w14:textId="77777777" w:rsidR="00FA6BFD" w:rsidRPr="00935D4F" w:rsidRDefault="00FA6BFD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064A0" w14:textId="77777777" w:rsidR="00FA6BFD" w:rsidRDefault="00FA6BFD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4F875D93" w14:textId="77777777" w:rsidR="00FA6BFD" w:rsidRDefault="00FA6BFD" w:rsidP="00CF0E71">
      <w:pPr>
        <w:spacing w:before="40" w:line="276" w:lineRule="auto"/>
        <w:ind w:right="57"/>
        <w:rPr>
          <w:sz w:val="20"/>
        </w:rPr>
      </w:pPr>
    </w:p>
    <w:p w14:paraId="339967DC" w14:textId="77777777" w:rsidR="00FA6BFD" w:rsidRDefault="00FA6BFD" w:rsidP="008A020B">
      <w:pPr>
        <w:pStyle w:val="Heading1"/>
        <w:spacing w:line="360" w:lineRule="auto"/>
        <w:rPr>
          <w:lang w:val="en-US"/>
        </w:rPr>
      </w:pPr>
      <w:r>
        <w:rPr>
          <w:lang w:val="en-US"/>
        </w:rPr>
        <w:t>LINIA 301 F</w:t>
      </w:r>
    </w:p>
    <w:p w14:paraId="1F323BA4" w14:textId="77777777" w:rsidR="00FA6BFD" w:rsidRPr="005D215B" w:rsidRDefault="00FA6BFD" w:rsidP="00737CD4">
      <w:pPr>
        <w:pStyle w:val="Heading1"/>
        <w:spacing w:line="360" w:lineRule="auto"/>
        <w:rPr>
          <w:b w:val="0"/>
          <w:bCs w:val="0"/>
          <w:sz w:val="8"/>
          <w:lang w:val="en-US"/>
        </w:rPr>
      </w:pPr>
      <w:r>
        <w:rPr>
          <w:lang w:val="en-US"/>
        </w:rPr>
        <w:t>CHITILA - CHIAJNA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FA6BFD" w14:paraId="190E60C7" w14:textId="77777777">
        <w:trPr>
          <w:cantSplit/>
          <w:trHeight w:val="115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6B873" w14:textId="77777777" w:rsidR="00FA6BFD" w:rsidRDefault="00FA6BFD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F049F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1105E" w14:textId="77777777" w:rsidR="00FA6BFD" w:rsidRPr="00B3607C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DC05D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Chitila - Chiajna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97DF0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124F9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4348F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0+800</w:t>
            </w:r>
          </w:p>
          <w:p w14:paraId="3F410C18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9CCC3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118BB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pe teren, numai cu palete cu diagonală.</w:t>
            </w:r>
          </w:p>
        </w:tc>
      </w:tr>
      <w:tr w:rsidR="00FA6BFD" w14:paraId="55675670" w14:textId="77777777">
        <w:trPr>
          <w:cantSplit/>
          <w:trHeight w:val="115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37787" w14:textId="77777777" w:rsidR="00FA6BFD" w:rsidRDefault="00FA6BFD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2D4997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CEDA4" w14:textId="77777777" w:rsidR="00FA6BFD" w:rsidRPr="00B3607C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56080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Chiajna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409FC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1 </w:t>
            </w:r>
          </w:p>
          <w:p w14:paraId="35EFC936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6ED17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C26857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9BB68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74A8A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2C36E17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liniile I  -  V şi firele 1 şi 2 Chitila - Chiajna şi </w:t>
            </w:r>
          </w:p>
          <w:p w14:paraId="4E636004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Chiajna - Jilava.</w:t>
            </w:r>
          </w:p>
        </w:tc>
      </w:tr>
      <w:tr w:rsidR="00FA6BFD" w14:paraId="10E6EAC4" w14:textId="77777777">
        <w:trPr>
          <w:cantSplit/>
          <w:trHeight w:val="115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BF07C" w14:textId="77777777" w:rsidR="00FA6BFD" w:rsidRDefault="00FA6BFD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5B12B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A9CA7" w14:textId="77777777" w:rsidR="00FA6BFD" w:rsidRPr="00B3607C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8B14D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Chiajna</w:t>
            </w:r>
          </w:p>
          <w:p w14:paraId="4636898D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7B101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5 </w:t>
            </w:r>
          </w:p>
          <w:p w14:paraId="1A5E317B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9D056A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58328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57297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9FBA0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linia 4 directă.</w:t>
            </w:r>
          </w:p>
        </w:tc>
      </w:tr>
      <w:tr w:rsidR="00FA6BFD" w14:paraId="6E37E672" w14:textId="77777777">
        <w:trPr>
          <w:cantSplit/>
          <w:trHeight w:val="115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9192E" w14:textId="77777777" w:rsidR="00FA6BFD" w:rsidRDefault="00FA6BFD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7A120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D10EF" w14:textId="77777777" w:rsidR="00FA6BFD" w:rsidRPr="00B3607C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F5F2B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st. Chiajna -</w:t>
            </w:r>
          </w:p>
          <w:p w14:paraId="0B42ACE6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Călcâi sch. 24, </w:t>
            </w:r>
          </w:p>
          <w:p w14:paraId="17EF9BFA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F84AA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15EA8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92A7A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4+500</w:t>
            </w:r>
          </w:p>
          <w:p w14:paraId="224F3CD3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D2E76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C4D78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E44BDF3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5.</w:t>
            </w:r>
          </w:p>
        </w:tc>
      </w:tr>
    </w:tbl>
    <w:p w14:paraId="71909514" w14:textId="77777777" w:rsidR="00FA6BFD" w:rsidRDefault="00FA6BFD">
      <w:pPr>
        <w:spacing w:before="40" w:after="40" w:line="192" w:lineRule="auto"/>
        <w:ind w:right="57"/>
        <w:rPr>
          <w:sz w:val="20"/>
          <w:lang w:val="en-US"/>
        </w:rPr>
      </w:pPr>
    </w:p>
    <w:p w14:paraId="193D8774" w14:textId="77777777" w:rsidR="00FA6BFD" w:rsidRDefault="00FA6BFD" w:rsidP="00F14E3C">
      <w:pPr>
        <w:pStyle w:val="Heading1"/>
        <w:spacing w:line="360" w:lineRule="auto"/>
      </w:pPr>
      <w:r>
        <w:lastRenderedPageBreak/>
        <w:t>LINIA 301 F1</w:t>
      </w:r>
    </w:p>
    <w:p w14:paraId="68823E34" w14:textId="77777777" w:rsidR="00FA6BFD" w:rsidRDefault="00FA6BFD" w:rsidP="00AF280C">
      <w:pPr>
        <w:pStyle w:val="Heading1"/>
        <w:spacing w:line="360" w:lineRule="auto"/>
        <w:rPr>
          <w:sz w:val="8"/>
        </w:rPr>
      </w:pPr>
      <w:r>
        <w:t>BUCUREŞTI TRIAJ B2 - POST GIULEŞTI – POST RUDENI - CHITILA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1"/>
        <w:gridCol w:w="754"/>
        <w:gridCol w:w="2197"/>
        <w:gridCol w:w="869"/>
        <w:gridCol w:w="756"/>
        <w:gridCol w:w="868"/>
        <w:gridCol w:w="756"/>
        <w:gridCol w:w="2498"/>
      </w:tblGrid>
      <w:tr w:rsidR="00FA6BFD" w14:paraId="0ED31C28" w14:textId="77777777">
        <w:trPr>
          <w:cantSplit/>
          <w:trHeight w:val="33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93003" w14:textId="77777777" w:rsidR="00FA6BFD" w:rsidRDefault="00FA6BF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3C072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AE20E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F0AAD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231975A7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B2, linia 18B2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3433D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73E26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7FA1E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32138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E56C2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1CCC4EC0" w14:textId="77777777">
        <w:trPr>
          <w:cantSplit/>
          <w:trHeight w:val="33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BEF8A" w14:textId="77777777" w:rsidR="00FA6BFD" w:rsidRDefault="00FA6BF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16623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820DC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17116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0A7C38AE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B2, linia 26B2 Cap 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71CF6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 lungime de 70 m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EFA95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01193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F2086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F92B6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43312B8D" w14:textId="77777777">
        <w:trPr>
          <w:cantSplit/>
          <w:trHeight w:val="43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5CE53" w14:textId="77777777" w:rsidR="00FA6BFD" w:rsidRDefault="00FA6BF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9374B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B1CBA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9D54D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1818BAA0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B2, linia 28B2 Cap 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C42D4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 lungime de 70 m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C630E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0F816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4A4254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F5E4A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030A2C68" w14:textId="77777777">
        <w:trPr>
          <w:cantSplit/>
          <w:trHeight w:val="11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0A500" w14:textId="77777777" w:rsidR="00FA6BFD" w:rsidRDefault="00FA6BF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6D69B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3B779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27B83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2EE959A3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Post 23 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207E3B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  <w:r>
              <w:rPr>
                <w:b/>
                <w:bCs/>
                <w:spacing w:val="-10"/>
                <w:sz w:val="20"/>
              </w:rPr>
              <w:t>diag.</w:t>
            </w:r>
            <w:r>
              <w:rPr>
                <w:b/>
                <w:bCs/>
                <w:sz w:val="20"/>
              </w:rPr>
              <w:t xml:space="preserve"> </w:t>
            </w:r>
          </w:p>
          <w:p w14:paraId="7E978A3A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4 - 16,</w:t>
            </w:r>
          </w:p>
          <w:p w14:paraId="169EC963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28 - 44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0873F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16322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51B19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D386B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529EE5B3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6397E" w14:textId="77777777" w:rsidR="00FA6BFD" w:rsidRDefault="00FA6BF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87AF4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1CDDE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36E5B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7BAD4F14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FB10C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16 / 28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7E543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31542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33741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B8DE3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779DF3FF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EF29F" w14:textId="77777777" w:rsidR="00FA6BFD" w:rsidRDefault="00FA6BF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E9B7F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039E5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9C91A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1C54CC28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8C89C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70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4FDB6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5FE78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002C9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78D8B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4BBD5CBD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66A10" w14:textId="77777777" w:rsidR="00FA6BFD" w:rsidRDefault="00FA6BF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F94FE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3C26B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668A0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73688F39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B7A64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23A30B66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 / 42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8FCF4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CFF9F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74E94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E591D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15B13969" w14:textId="77777777">
        <w:trPr>
          <w:cantSplit/>
          <w:trHeight w:val="59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BA922" w14:textId="77777777" w:rsidR="00FA6BFD" w:rsidRDefault="00FA6BF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45B77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59D1A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8C31E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23321E9E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23 Romb bretea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D64E2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66A40D40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38 / 48, 24 / 34, 26 / 36</w:t>
            </w:r>
          </w:p>
          <w:p w14:paraId="3E9D3BFF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</w:t>
            </w:r>
          </w:p>
          <w:p w14:paraId="3113871F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40 / 50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36FCD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4E683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BFDAB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F46F0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1DCA7192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42AEA" w14:textId="77777777" w:rsidR="00FA6BFD" w:rsidRDefault="00FA6BF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F2E93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A6F88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57BBD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0488D882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69459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76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5D8BF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8FCFD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E5B71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6B63F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6FAFE08A" w14:textId="77777777">
        <w:trPr>
          <w:cantSplit/>
          <w:trHeight w:val="1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3AA0E" w14:textId="77777777" w:rsidR="00FA6BFD" w:rsidRDefault="00FA6BF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FC7E2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3F90E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63A4B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64D72F87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7378B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7D2A9FBE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T.D.J</w:t>
            </w:r>
          </w:p>
          <w:p w14:paraId="673F2A77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68 / 86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D0D8A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D6012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B4C9B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6CDBE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678925CF" w14:textId="77777777">
        <w:trPr>
          <w:cantSplit/>
          <w:trHeight w:val="1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60B43" w14:textId="77777777" w:rsidR="00FA6BFD" w:rsidRDefault="00FA6BF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AF05E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4169F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4AEC0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1EE0BF30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35A32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92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80E21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2B2EC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6E4A6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E70C7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76F74226" w14:textId="77777777">
        <w:trPr>
          <w:cantSplit/>
          <w:trHeight w:val="1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C53CA" w14:textId="77777777" w:rsidR="00FA6BFD" w:rsidRDefault="00FA6BF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71AD7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D7542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845EE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4EAFBD50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E77A9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porți-unea de linie cuprin-să între TDJ 8/14 - 44/60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160D1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C0447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CBCCE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420B3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4193298B" w14:textId="77777777">
        <w:trPr>
          <w:cantSplit/>
          <w:trHeight w:val="52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1A4D1" w14:textId="77777777" w:rsidR="00FA6BFD" w:rsidRDefault="00FA6BF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CA6E3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B3ED0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57E10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4BD2171C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CD6B35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6A885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BCF1B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D52204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86B9CF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A6BFD" w14:paraId="52C92027" w14:textId="77777777">
        <w:trPr>
          <w:cantSplit/>
          <w:trHeight w:val="97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D9057" w14:textId="77777777" w:rsidR="00FA6BFD" w:rsidRDefault="00FA6BF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72117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D2DC6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1C42B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75EF8B25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A0F5E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între sch. 100 şi </w:t>
            </w:r>
          </w:p>
          <w:p w14:paraId="59EC459D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70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78847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40061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F7B5B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C1E09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A6BFD" w14:paraId="3C287A9E" w14:textId="77777777">
        <w:trPr>
          <w:cantSplit/>
          <w:trHeight w:val="104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34CB1" w14:textId="77777777" w:rsidR="00FA6BFD" w:rsidRDefault="00FA6BF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1D195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20C35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B273E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728D5521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7CA80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între T.D.J.</w:t>
            </w:r>
          </w:p>
          <w:p w14:paraId="4CF05F8D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44 / 60 şi </w:t>
            </w:r>
          </w:p>
          <w:p w14:paraId="3C8E6FE7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62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7B5ED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B2A1B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AFB98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2A905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D3B0480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23B2 – 28B2.</w:t>
            </w:r>
          </w:p>
        </w:tc>
      </w:tr>
      <w:tr w:rsidR="00FA6BFD" w14:paraId="35B6B23F" w14:textId="77777777">
        <w:trPr>
          <w:cantSplit/>
          <w:trHeight w:val="94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4CA40" w14:textId="77777777" w:rsidR="00FA6BFD" w:rsidRDefault="00FA6BF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FE4B3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56CC9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B38FB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3FA5C67B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C3998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între sch. 64 </w:t>
            </w:r>
          </w:p>
          <w:p w14:paraId="30FA5F0D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şi </w:t>
            </w:r>
          </w:p>
          <w:p w14:paraId="101D3F9B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46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DD488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F3A3B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98E3A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201AA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14B2 – 16B2.</w:t>
            </w:r>
          </w:p>
        </w:tc>
      </w:tr>
      <w:tr w:rsidR="00FA6BFD" w14:paraId="2260A172" w14:textId="77777777">
        <w:trPr>
          <w:cantSplit/>
          <w:trHeight w:val="94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0EC69" w14:textId="77777777" w:rsidR="00FA6BFD" w:rsidRDefault="00FA6BF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A439A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01B0D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A8CBA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5AF58E97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Cabina 1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C1A96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TDJ 18/20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4BD43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DAC33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3F9D8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49AB9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5F5B5554" w14:textId="77777777">
        <w:trPr>
          <w:cantSplit/>
          <w:trHeight w:val="94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E5E04" w14:textId="77777777" w:rsidR="00FA6BFD" w:rsidRDefault="00FA6BF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9A3DB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FF1B0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479A59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3BF8FEA8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Cabina 1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E40F5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TDJ 26/28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ECD40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4C659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A23B8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90616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49B3A1DA" w14:textId="77777777">
        <w:trPr>
          <w:cantSplit/>
          <w:trHeight w:val="94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56177" w14:textId="77777777" w:rsidR="00FA6BFD" w:rsidRDefault="00FA6BF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8E5EC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98AD0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4F45FA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6E3C3753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Cabina 1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34B23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12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64B6A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80935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61F15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32086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0DC91565" w14:textId="77777777">
        <w:trPr>
          <w:cantSplit/>
          <w:trHeight w:val="16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4F4A0" w14:textId="77777777" w:rsidR="00FA6BFD" w:rsidRDefault="00FA6BFD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95C17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EC084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C397B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0FB60000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D 2 Cap Giulești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AAB15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22F7B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435E8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4F647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8B1F9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100 ml de la călcâi </w:t>
            </w:r>
          </w:p>
          <w:p w14:paraId="6EE06F6D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sch. nr. 9 Post Giulești </w:t>
            </w:r>
          </w:p>
          <w:p w14:paraId="331F9DDD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spre Post 23.</w:t>
            </w:r>
          </w:p>
          <w:p w14:paraId="5EF7E519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pe teren </w:t>
            </w:r>
          </w:p>
          <w:p w14:paraId="671CEAAA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Post 23 cu palete galbene </w:t>
            </w:r>
          </w:p>
          <w:p w14:paraId="5B635BE4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diagonală.</w:t>
            </w:r>
          </w:p>
        </w:tc>
      </w:tr>
    </w:tbl>
    <w:p w14:paraId="764675D1" w14:textId="77777777" w:rsidR="00FA6BFD" w:rsidRDefault="00FA6BFD">
      <w:pPr>
        <w:spacing w:before="40" w:after="40" w:line="192" w:lineRule="auto"/>
        <w:ind w:right="57"/>
        <w:rPr>
          <w:sz w:val="20"/>
        </w:rPr>
      </w:pPr>
    </w:p>
    <w:p w14:paraId="6786BDAD" w14:textId="77777777" w:rsidR="00FA6BFD" w:rsidRDefault="00FA6BFD" w:rsidP="007E3B63">
      <w:pPr>
        <w:pStyle w:val="Heading1"/>
        <w:spacing w:line="360" w:lineRule="auto"/>
      </w:pPr>
      <w:r>
        <w:t>LINIA 301 G</w:t>
      </w:r>
    </w:p>
    <w:p w14:paraId="37278172" w14:textId="77777777" w:rsidR="00FA6BFD" w:rsidRDefault="00FA6BFD" w:rsidP="0031180B">
      <w:pPr>
        <w:pStyle w:val="Heading1"/>
        <w:spacing w:line="360" w:lineRule="auto"/>
        <w:rPr>
          <w:b w:val="0"/>
          <w:bCs w:val="0"/>
          <w:sz w:val="8"/>
        </w:rPr>
      </w:pPr>
      <w:r>
        <w:t>BUCUREŞTII NOI - BUCUREŞTI TRIAJ GRUPA A2 – CABINA 9 - POST 17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6"/>
        <w:gridCol w:w="872"/>
        <w:gridCol w:w="754"/>
        <w:gridCol w:w="2198"/>
        <w:gridCol w:w="868"/>
        <w:gridCol w:w="756"/>
        <w:gridCol w:w="868"/>
        <w:gridCol w:w="756"/>
        <w:gridCol w:w="2498"/>
      </w:tblGrid>
      <w:tr w:rsidR="00FA6BFD" w14:paraId="5B7F574B" w14:textId="77777777" w:rsidTr="00662727">
        <w:trPr>
          <w:cantSplit/>
          <w:trHeight w:val="57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9DC5F7" w14:textId="77777777" w:rsidR="00FA6BFD" w:rsidRDefault="00FA6BFD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C03627" w14:textId="77777777" w:rsidR="00FA6BFD" w:rsidRDefault="00FA6BF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EA2A19" w14:textId="77777777" w:rsidR="00FA6BFD" w:rsidRDefault="00FA6BF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5DBB56" w14:textId="77777777" w:rsidR="00FA6BFD" w:rsidRDefault="00FA6BFD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04E8C7EC" w14:textId="77777777" w:rsidR="00FA6BFD" w:rsidRDefault="00FA6BFD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17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4A535E" w14:textId="77777777" w:rsidR="00FA6BFD" w:rsidRDefault="00FA6BF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4B6D248D" w14:textId="77777777" w:rsidR="00FA6BFD" w:rsidRDefault="00FA6BF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17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20022D" w14:textId="77777777" w:rsidR="00FA6BFD" w:rsidRDefault="00FA6BF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0040BB" w14:textId="77777777" w:rsidR="00FA6BFD" w:rsidRDefault="00FA6BF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C00B3E" w14:textId="77777777" w:rsidR="00FA6BFD" w:rsidRDefault="00FA6BF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7C2409" w14:textId="77777777" w:rsidR="00FA6BFD" w:rsidRDefault="00FA6BFD" w:rsidP="0066272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0A19B358" w14:textId="77777777">
        <w:trPr>
          <w:cantSplit/>
          <w:trHeight w:val="2122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44B2E9" w14:textId="77777777" w:rsidR="00FA6BFD" w:rsidRDefault="00FA6BFD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90663E" w14:textId="77777777" w:rsidR="00FA6BFD" w:rsidRDefault="00FA6BF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AF2AF2" w14:textId="77777777" w:rsidR="00FA6BFD" w:rsidRDefault="00FA6BF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0F5843" w14:textId="77777777" w:rsidR="00FA6BFD" w:rsidRDefault="00FA6BFD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11B9CDB9" w14:textId="77777777" w:rsidR="00FA6BFD" w:rsidRDefault="00FA6BFD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17, 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15DB58" w14:textId="77777777" w:rsidR="00FA6BFD" w:rsidRDefault="00FA6BF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018C8E19" w14:textId="77777777" w:rsidR="00FA6BFD" w:rsidRDefault="00FA6BF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0834015E" w14:textId="77777777" w:rsidR="00FA6BFD" w:rsidRDefault="00FA6BF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23 - 31 şi </w:t>
            </w:r>
          </w:p>
          <w:p w14:paraId="4E253409" w14:textId="77777777" w:rsidR="00FA6BFD" w:rsidRDefault="00FA6BF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31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4A2E27" w14:textId="77777777" w:rsidR="00FA6BFD" w:rsidRDefault="00FA6BF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D9471D" w14:textId="77777777" w:rsidR="00FA6BFD" w:rsidRDefault="00FA6BF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89FF2D" w14:textId="77777777" w:rsidR="00FA6BFD" w:rsidRDefault="00FA6BF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0F1A72" w14:textId="77777777" w:rsidR="00FA6BFD" w:rsidRDefault="00FA6BFD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9764AA0" w14:textId="77777777" w:rsidR="00FA6BFD" w:rsidRDefault="00FA6BFD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 A 2 - 6 A 2 Cap Post 17 Bucureşti Triaj şi tranzitări de la Bucureştii Noi Grupa C la Bucureşti Băneasa şi Bucureştii Noi la Bucureşti Triaj Post 17.</w:t>
            </w:r>
          </w:p>
        </w:tc>
      </w:tr>
      <w:tr w:rsidR="00FA6BFD" w14:paraId="7B01F98C" w14:textId="77777777">
        <w:trPr>
          <w:cantSplit/>
          <w:trHeight w:val="221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01FAEE" w14:textId="77777777" w:rsidR="00FA6BFD" w:rsidRDefault="00FA6BFD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044CA2" w14:textId="77777777" w:rsidR="00FA6BFD" w:rsidRDefault="00FA6BF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FCCA54" w14:textId="77777777" w:rsidR="00FA6BFD" w:rsidRDefault="00FA6BF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EACC70" w14:textId="77777777" w:rsidR="00FA6BFD" w:rsidRDefault="00FA6BFD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17B1A8F3" w14:textId="77777777" w:rsidR="00FA6BFD" w:rsidRDefault="00FA6BFD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17, 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AB37F7" w14:textId="77777777" w:rsidR="00FA6BFD" w:rsidRDefault="00FA6BF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648EAF5B" w14:textId="77777777" w:rsidR="00FA6BFD" w:rsidRDefault="00FA6BF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50EA31D7" w14:textId="77777777" w:rsidR="00FA6BFD" w:rsidRDefault="00FA6BF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41 - 47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86E1A4" w14:textId="77777777" w:rsidR="00FA6BFD" w:rsidRDefault="00FA6BF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8B36EF" w14:textId="77777777" w:rsidR="00FA6BFD" w:rsidRDefault="00FA6BF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C726F1" w14:textId="77777777" w:rsidR="00FA6BFD" w:rsidRDefault="00FA6BF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2DEDA1" w14:textId="77777777" w:rsidR="00FA6BFD" w:rsidRDefault="00FA6BFD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7877C21A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CF7BAE" w14:textId="77777777" w:rsidR="00FA6BFD" w:rsidRDefault="00FA6BFD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C87396" w14:textId="77777777" w:rsidR="00FA6BFD" w:rsidRDefault="00FA6BF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07363B" w14:textId="77777777" w:rsidR="00FA6BFD" w:rsidRDefault="00FA6BF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B84F1F" w14:textId="77777777" w:rsidR="00FA6BFD" w:rsidRDefault="00FA6BFD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78C0425B" w14:textId="77777777" w:rsidR="00FA6BFD" w:rsidRDefault="00FA6BFD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17, 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BEA50F" w14:textId="77777777" w:rsidR="00FA6BFD" w:rsidRDefault="00FA6BF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33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CED7A2" w14:textId="77777777" w:rsidR="00FA6BFD" w:rsidRDefault="00FA6BF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3361FC" w14:textId="77777777" w:rsidR="00FA6BFD" w:rsidRDefault="00FA6BF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42BBE4" w14:textId="77777777" w:rsidR="00FA6BFD" w:rsidRDefault="00FA6BF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2EEE45" w14:textId="77777777" w:rsidR="00FA6BFD" w:rsidRDefault="00FA6BFD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0D59EF6B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5E5502" w14:textId="77777777" w:rsidR="00FA6BFD" w:rsidRDefault="00FA6BFD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F0076B" w14:textId="77777777" w:rsidR="00FA6BFD" w:rsidRDefault="00FA6BF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59579B" w14:textId="77777777" w:rsidR="00FA6BFD" w:rsidRDefault="00FA6BF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82B6F2" w14:textId="77777777" w:rsidR="00FA6BFD" w:rsidRDefault="00FA6BFD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48B10907" w14:textId="77777777" w:rsidR="00FA6BFD" w:rsidRDefault="00FA6BFD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17, 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B42457" w14:textId="77777777" w:rsidR="00FA6BFD" w:rsidRDefault="00FA6BF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37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E2EC6D" w14:textId="77777777" w:rsidR="00FA6BFD" w:rsidRDefault="00FA6BF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951519" w14:textId="77777777" w:rsidR="00FA6BFD" w:rsidRDefault="00FA6BF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573188" w14:textId="77777777" w:rsidR="00FA6BFD" w:rsidRDefault="00FA6BF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13F2E3" w14:textId="77777777" w:rsidR="00FA6BFD" w:rsidRDefault="00FA6BFD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2317062B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42A693" w14:textId="77777777" w:rsidR="00FA6BFD" w:rsidRDefault="00FA6BFD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FD32E9" w14:textId="77777777" w:rsidR="00FA6BFD" w:rsidRDefault="00FA6BF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9708DC" w14:textId="77777777" w:rsidR="00FA6BFD" w:rsidRDefault="00FA6BF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3BAF46" w14:textId="77777777" w:rsidR="00FA6BFD" w:rsidRDefault="00FA6BFD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42BFD19E" w14:textId="77777777" w:rsidR="00FA6BFD" w:rsidRDefault="00FA6BFD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17, 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D97549" w14:textId="77777777" w:rsidR="00FA6BFD" w:rsidRDefault="00FA6BF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53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755805" w14:textId="77777777" w:rsidR="00FA6BFD" w:rsidRDefault="00FA6BF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BEA43D" w14:textId="77777777" w:rsidR="00FA6BFD" w:rsidRDefault="00FA6BF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AF8BA2" w14:textId="77777777" w:rsidR="00FA6BFD" w:rsidRDefault="00FA6BF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8C86AA" w14:textId="77777777" w:rsidR="00FA6BFD" w:rsidRDefault="00FA6BFD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12C92CE5" w14:textId="77777777">
        <w:tblPrEx>
          <w:tblCellMar>
            <w:left w:w="0" w:type="dxa"/>
            <w:right w:w="0" w:type="dxa"/>
          </w:tblCellMar>
        </w:tblPrEx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4745D" w14:textId="77777777" w:rsidR="00FA6BFD" w:rsidRDefault="00FA6BFD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0FE55" w14:textId="77777777" w:rsidR="00FA6BFD" w:rsidRDefault="00FA6BF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9E7F5" w14:textId="77777777" w:rsidR="00FA6BFD" w:rsidRDefault="00FA6BF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47D1D" w14:textId="77777777" w:rsidR="00FA6BFD" w:rsidRDefault="00FA6BFD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6E30BCF1" w14:textId="77777777" w:rsidR="00FA6BFD" w:rsidRDefault="00FA6BFD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Post 17 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D49AF" w14:textId="77777777" w:rsidR="00FA6BFD" w:rsidRDefault="00FA6BFD">
            <w:pPr>
              <w:spacing w:before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04909A37" w14:textId="77777777" w:rsidR="00FA6BFD" w:rsidRDefault="00FA6BFD">
            <w:pPr>
              <w:spacing w:before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43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8E914" w14:textId="77777777" w:rsidR="00FA6BFD" w:rsidRDefault="00FA6BF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2677A" w14:textId="77777777" w:rsidR="00FA6BFD" w:rsidRDefault="00FA6BF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88A89" w14:textId="77777777" w:rsidR="00FA6BFD" w:rsidRDefault="00FA6BF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79417" w14:textId="77777777" w:rsidR="00FA6BFD" w:rsidRDefault="00FA6BFD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0D8088AA" w14:textId="77777777">
        <w:tblPrEx>
          <w:tblCellMar>
            <w:left w:w="0" w:type="dxa"/>
            <w:right w:w="0" w:type="dxa"/>
          </w:tblCellMar>
        </w:tblPrEx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C0E4E" w14:textId="77777777" w:rsidR="00FA6BFD" w:rsidRDefault="00FA6BFD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D9A42" w14:textId="77777777" w:rsidR="00FA6BFD" w:rsidRDefault="00FA6BF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39A3C" w14:textId="77777777" w:rsidR="00FA6BFD" w:rsidRDefault="00FA6BF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0DBD9" w14:textId="77777777" w:rsidR="00FA6BFD" w:rsidRDefault="00FA6BFD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6E5EC475" w14:textId="77777777" w:rsidR="00FA6BFD" w:rsidRDefault="00FA6BFD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17, Gr.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3B849" w14:textId="77777777" w:rsidR="00FA6BFD" w:rsidRDefault="00FA6BFD">
            <w:pPr>
              <w:spacing w:before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57E1A50E" w14:textId="77777777" w:rsidR="00FA6BFD" w:rsidRDefault="00FA6BFD">
            <w:pPr>
              <w:spacing w:before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diag. </w:t>
            </w:r>
          </w:p>
          <w:p w14:paraId="0685F071" w14:textId="77777777" w:rsidR="00FA6BFD" w:rsidRDefault="00FA6BFD">
            <w:pPr>
              <w:spacing w:before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33 - 59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5D72C" w14:textId="77777777" w:rsidR="00FA6BFD" w:rsidRDefault="00FA6BF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C8EB2" w14:textId="77777777" w:rsidR="00FA6BFD" w:rsidRDefault="00FA6BF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B2918" w14:textId="77777777" w:rsidR="00FA6BFD" w:rsidRDefault="00FA6BF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43CE2" w14:textId="77777777" w:rsidR="00FA6BFD" w:rsidRDefault="00FA6BFD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642C1475" w14:textId="77777777">
        <w:tblPrEx>
          <w:tblCellMar>
            <w:left w:w="0" w:type="dxa"/>
            <w:right w:w="0" w:type="dxa"/>
          </w:tblCellMar>
        </w:tblPrEx>
        <w:trPr>
          <w:cantSplit/>
          <w:trHeight w:val="20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79E14" w14:textId="77777777" w:rsidR="00FA6BFD" w:rsidRDefault="00FA6BFD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482136" w14:textId="77777777" w:rsidR="00FA6BFD" w:rsidRDefault="00FA6BF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ED414" w14:textId="77777777" w:rsidR="00FA6BFD" w:rsidRDefault="00FA6BF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AFDB4" w14:textId="77777777" w:rsidR="00FA6BFD" w:rsidRDefault="00FA6BFD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6E338E39" w14:textId="77777777" w:rsidR="00FA6BFD" w:rsidRDefault="00FA6BFD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17, Gr.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40483" w14:textId="77777777" w:rsidR="00FA6BFD" w:rsidRDefault="00FA6BFD">
            <w:pPr>
              <w:spacing w:before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</w:t>
            </w:r>
          </w:p>
          <w:p w14:paraId="288DED55" w14:textId="77777777" w:rsidR="00FA6BFD" w:rsidRDefault="00FA6BFD">
            <w:pPr>
              <w:spacing w:before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 / 25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6A440" w14:textId="77777777" w:rsidR="00FA6BFD" w:rsidRDefault="00FA6BF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82B4E" w14:textId="77777777" w:rsidR="00FA6BFD" w:rsidRDefault="00FA6BF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21313" w14:textId="77777777" w:rsidR="00FA6BFD" w:rsidRDefault="00FA6BF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27B2C" w14:textId="77777777" w:rsidR="00FA6BFD" w:rsidRDefault="00FA6BFD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04B56514" w14:textId="77777777">
        <w:tblPrEx>
          <w:tblCellMar>
            <w:left w:w="0" w:type="dxa"/>
            <w:right w:w="0" w:type="dxa"/>
          </w:tblCellMar>
        </w:tblPrEx>
        <w:trPr>
          <w:cantSplit/>
          <w:trHeight w:val="8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9C5AB" w14:textId="77777777" w:rsidR="00FA6BFD" w:rsidRDefault="00FA6BFD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0D996" w14:textId="77777777" w:rsidR="00FA6BFD" w:rsidRDefault="00FA6BF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80645" w14:textId="77777777" w:rsidR="00FA6BFD" w:rsidRDefault="00FA6BF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53014" w14:textId="77777777" w:rsidR="00FA6BFD" w:rsidRDefault="00FA6BFD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3AD22CC8" w14:textId="77777777" w:rsidR="00FA6BFD" w:rsidRDefault="00FA6BFD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CD35E" w14:textId="77777777" w:rsidR="00FA6BFD" w:rsidRDefault="00FA6BF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03158768" w14:textId="77777777" w:rsidR="00FA6BFD" w:rsidRDefault="00FA6BF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26 - 20 </w:t>
            </w:r>
          </w:p>
          <w:p w14:paraId="6BF8547B" w14:textId="77777777" w:rsidR="00FA6BFD" w:rsidRDefault="00FA6BF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DD944" w14:textId="77777777" w:rsidR="00FA6BFD" w:rsidRDefault="00FA6BF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4C35E" w14:textId="77777777" w:rsidR="00FA6BFD" w:rsidRDefault="00FA6BF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7D9CC" w14:textId="77777777" w:rsidR="00FA6BFD" w:rsidRDefault="00FA6BF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B291F" w14:textId="77777777" w:rsidR="00FA6BFD" w:rsidRDefault="00FA6BFD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7E7F4A6F" w14:textId="77777777">
        <w:tblPrEx>
          <w:tblCellMar>
            <w:left w:w="0" w:type="dxa"/>
            <w:right w:w="0" w:type="dxa"/>
          </w:tblCellMar>
        </w:tblPrEx>
        <w:trPr>
          <w:cantSplit/>
          <w:trHeight w:val="16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36970" w14:textId="77777777" w:rsidR="00FA6BFD" w:rsidRDefault="00FA6BFD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0B7DE" w14:textId="77777777" w:rsidR="00FA6BFD" w:rsidRDefault="00FA6BF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A92BF" w14:textId="77777777" w:rsidR="00FA6BFD" w:rsidRDefault="00FA6BF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C6DB9" w14:textId="77777777" w:rsidR="00FA6BFD" w:rsidRDefault="00FA6BFD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3FAA1EDC" w14:textId="77777777" w:rsidR="00FA6BFD" w:rsidRDefault="00FA6BFD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EB0CA" w14:textId="77777777" w:rsidR="00FA6BFD" w:rsidRDefault="00FA6BF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10 / 14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1318A" w14:textId="77777777" w:rsidR="00FA6BFD" w:rsidRDefault="00FA6BF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6543A" w14:textId="77777777" w:rsidR="00FA6BFD" w:rsidRDefault="00FA6BF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9E76C" w14:textId="77777777" w:rsidR="00FA6BFD" w:rsidRDefault="00FA6BF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FF678" w14:textId="77777777" w:rsidR="00FA6BFD" w:rsidRDefault="00FA6BFD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75304284" w14:textId="77777777">
        <w:tblPrEx>
          <w:tblCellMar>
            <w:left w:w="0" w:type="dxa"/>
            <w:right w:w="0" w:type="dxa"/>
          </w:tblCellMar>
        </w:tblPrEx>
        <w:trPr>
          <w:cantSplit/>
          <w:trHeight w:val="266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7734A" w14:textId="77777777" w:rsidR="00FA6BFD" w:rsidRDefault="00FA6BFD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EDE89" w14:textId="77777777" w:rsidR="00FA6BFD" w:rsidRDefault="00FA6BF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C02F7" w14:textId="77777777" w:rsidR="00FA6BFD" w:rsidRDefault="00FA6BF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A855E" w14:textId="77777777" w:rsidR="00FA6BFD" w:rsidRDefault="00FA6BFD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4B8B0D23" w14:textId="77777777" w:rsidR="00FA6BFD" w:rsidRDefault="00FA6BFD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3D514" w14:textId="77777777" w:rsidR="00FA6BFD" w:rsidRDefault="00FA6BF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4C92372F" w14:textId="77777777" w:rsidR="00FA6BFD" w:rsidRDefault="00FA6BF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6 - 8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BD487" w14:textId="77777777" w:rsidR="00FA6BFD" w:rsidRDefault="00FA6BF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4F955" w14:textId="77777777" w:rsidR="00FA6BFD" w:rsidRDefault="00FA6BF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E3E38" w14:textId="77777777" w:rsidR="00FA6BFD" w:rsidRDefault="00FA6BF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5CC6D" w14:textId="77777777" w:rsidR="00FA6BFD" w:rsidRDefault="00FA6BFD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0D154A56" w14:textId="77777777">
        <w:tblPrEx>
          <w:tblCellMar>
            <w:left w:w="0" w:type="dxa"/>
            <w:right w:w="0" w:type="dxa"/>
          </w:tblCellMar>
        </w:tblPrEx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4C8BF" w14:textId="77777777" w:rsidR="00FA6BFD" w:rsidRDefault="00FA6BFD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63EE6" w14:textId="77777777" w:rsidR="00FA6BFD" w:rsidRDefault="00FA6BF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7CC88" w14:textId="77777777" w:rsidR="00FA6BFD" w:rsidRDefault="00FA6BF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E421E" w14:textId="77777777" w:rsidR="00FA6BFD" w:rsidRDefault="00FA6BFD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645B4207" w14:textId="77777777" w:rsidR="00FA6BFD" w:rsidRDefault="00FA6BFD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A2, Post 17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0EB2D" w14:textId="77777777" w:rsidR="00FA6BFD" w:rsidRDefault="00FA6BF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41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ACEA6" w14:textId="77777777" w:rsidR="00FA6BFD" w:rsidRDefault="00FA6BF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6A413" w14:textId="77777777" w:rsidR="00FA6BFD" w:rsidRDefault="00FA6BFD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14AB6" w14:textId="77777777" w:rsidR="00FA6BFD" w:rsidRDefault="00FA6BFD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C11D6" w14:textId="77777777" w:rsidR="00FA6BFD" w:rsidRDefault="00FA6BFD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04D18802" w14:textId="77777777" w:rsidR="00FA6BFD" w:rsidRDefault="00FA6BFD">
      <w:pPr>
        <w:spacing w:before="40" w:line="192" w:lineRule="auto"/>
        <w:ind w:right="57"/>
        <w:rPr>
          <w:sz w:val="20"/>
        </w:rPr>
      </w:pPr>
    </w:p>
    <w:p w14:paraId="3F110550" w14:textId="77777777" w:rsidR="00FA6BFD" w:rsidRDefault="00FA6BFD" w:rsidP="00956F37">
      <w:pPr>
        <w:pStyle w:val="Heading1"/>
        <w:spacing w:line="360" w:lineRule="auto"/>
      </w:pPr>
      <w:r>
        <w:t>LINIA 301 N</w:t>
      </w:r>
    </w:p>
    <w:p w14:paraId="0B05A475" w14:textId="77777777" w:rsidR="00FA6BFD" w:rsidRDefault="00FA6BFD" w:rsidP="004F46F4">
      <w:pPr>
        <w:pStyle w:val="Heading1"/>
        <w:spacing w:line="360" w:lineRule="auto"/>
        <w:rPr>
          <w:b w:val="0"/>
          <w:bCs w:val="0"/>
          <w:sz w:val="8"/>
        </w:rPr>
      </w:pPr>
      <w:r>
        <w:t>BUCUREŞTI NORD - CHITILA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61"/>
        <w:gridCol w:w="2197"/>
        <w:gridCol w:w="870"/>
        <w:gridCol w:w="754"/>
        <w:gridCol w:w="870"/>
        <w:gridCol w:w="754"/>
        <w:gridCol w:w="2492"/>
      </w:tblGrid>
      <w:tr w:rsidR="00FA6BFD" w14:paraId="35FB69B9" w14:textId="77777777">
        <w:trPr>
          <w:cantSplit/>
          <w:trHeight w:val="1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2E089" w14:textId="77777777" w:rsidR="00FA6BFD" w:rsidRDefault="00FA6BFD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CE547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491DD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C802F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6ACE6E0D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0E6E8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70142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83CE8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57AE8" w14:textId="77777777" w:rsidR="00FA6BFD" w:rsidRPr="0022092F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8DBF7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1FB7A866" w14:textId="77777777">
        <w:trPr>
          <w:cantSplit/>
          <w:trHeight w:val="1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3B3A1" w14:textId="77777777" w:rsidR="00FA6BFD" w:rsidRDefault="00FA6BFD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EDDA9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A82C0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6B7DE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18E8C1BA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CBCA3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BD784D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D1FED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EADE7" w14:textId="77777777" w:rsidR="00FA6BFD" w:rsidRPr="0022092F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2327D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79285D9F" w14:textId="77777777">
        <w:trPr>
          <w:cantSplit/>
          <w:trHeight w:val="1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C4135D" w14:textId="77777777" w:rsidR="00FA6BFD" w:rsidRDefault="00FA6BFD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27CD78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26A02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99A7B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26982CAA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63047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6E851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B1AB5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C5CD5" w14:textId="77777777" w:rsidR="00FA6BFD" w:rsidRPr="0022092F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2315E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DDCC2C1" w14:textId="77777777" w:rsidR="00FA6BFD" w:rsidRPr="00474FB0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liniile 11 şi </w:t>
            </w:r>
            <w:r>
              <w:rPr>
                <w:b/>
                <w:bCs/>
                <w:i/>
                <w:iCs/>
                <w:sz w:val="20"/>
                <w:lang w:val="en-US"/>
              </w:rPr>
              <w:t>12.</w:t>
            </w:r>
          </w:p>
        </w:tc>
      </w:tr>
      <w:tr w:rsidR="00FA6BFD" w14:paraId="076EBA1A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C921A" w14:textId="77777777" w:rsidR="00FA6BFD" w:rsidRDefault="00FA6BFD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DB44E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AEB67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5AACE" w14:textId="77777777" w:rsidR="00FA6BFD" w:rsidRDefault="00FA6BFD">
            <w:pPr>
              <w:spacing w:before="2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07367941" w14:textId="77777777" w:rsidR="00FA6BFD" w:rsidRDefault="00FA6BFD">
            <w:pPr>
              <w:spacing w:before="2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 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672FA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5BBC8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01D521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A1500" w14:textId="77777777" w:rsidR="00FA6BFD" w:rsidRPr="0022092F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47BCF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72B107FC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61B56" w14:textId="77777777" w:rsidR="00FA6BFD" w:rsidRDefault="00FA6BFD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38C4E" w14:textId="77777777" w:rsidR="00FA6BFD" w:rsidRDefault="00FA6BFD" w:rsidP="000E39C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A72E9" w14:textId="77777777" w:rsidR="00FA6BFD" w:rsidRDefault="00FA6BFD" w:rsidP="000E39C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74809" w14:textId="77777777" w:rsidR="00FA6BFD" w:rsidRDefault="00FA6BFD" w:rsidP="000E39C8">
            <w:pPr>
              <w:spacing w:before="20" w:line="360" w:lineRule="auto"/>
              <w:ind w:left="57" w:right="57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>St. Bucureşti Nord</w:t>
            </w:r>
            <w:r>
              <w:rPr>
                <w:b/>
                <w:bCs/>
                <w:sz w:val="20"/>
              </w:rPr>
              <w:t xml:space="preserve"> </w:t>
            </w:r>
            <w:r w:rsidRPr="00E4222D">
              <w:rPr>
                <w:b/>
                <w:bCs/>
                <w:sz w:val="20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3509E" w14:textId="77777777" w:rsidR="00FA6BFD" w:rsidRPr="00E4222D" w:rsidRDefault="00FA6BFD" w:rsidP="000E39C8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 xml:space="preserve">între TDJ </w:t>
            </w:r>
          </w:p>
          <w:p w14:paraId="7848A4F2" w14:textId="77777777" w:rsidR="00FA6BFD" w:rsidRPr="00E4222D" w:rsidRDefault="00FA6BFD" w:rsidP="000E39C8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 xml:space="preserve">36 / 38 și </w:t>
            </w:r>
          </w:p>
          <w:p w14:paraId="15ECD92B" w14:textId="77777777" w:rsidR="00FA6BFD" w:rsidRPr="00E4222D" w:rsidRDefault="00FA6BFD" w:rsidP="000E39C8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 xml:space="preserve">TDJ </w:t>
            </w:r>
          </w:p>
          <w:p w14:paraId="3A5406D6" w14:textId="77777777" w:rsidR="00FA6BFD" w:rsidRDefault="00FA6BFD" w:rsidP="000E39C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>46 / 49</w:t>
            </w:r>
            <w:r w:rsidRPr="00E4222D">
              <w:rPr>
                <w:b/>
                <w:bCs/>
                <w:sz w:val="20"/>
              </w:rPr>
              <w:tab/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70CC5" w14:textId="77777777" w:rsidR="00FA6BFD" w:rsidRDefault="00FA6BFD" w:rsidP="000E39C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1B0EA" w14:textId="77777777" w:rsidR="00FA6BFD" w:rsidRDefault="00FA6BFD" w:rsidP="000E39C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CE890" w14:textId="77777777" w:rsidR="00FA6BFD" w:rsidRPr="0022092F" w:rsidRDefault="00FA6BFD" w:rsidP="000E39C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F290FD" w14:textId="77777777" w:rsidR="00FA6BFD" w:rsidRDefault="00FA6BFD" w:rsidP="000E39C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E4222D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73B8E9F8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C32BB" w14:textId="77777777" w:rsidR="00FA6BFD" w:rsidRDefault="00FA6BFD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2DDDD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64E63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A0368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5EE185A5" w14:textId="77777777" w:rsidR="00FA6BFD" w:rsidRDefault="00FA6BFD">
            <w:pPr>
              <w:spacing w:before="2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0F51E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TDJ </w:t>
            </w:r>
          </w:p>
          <w:p w14:paraId="47584223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56 / 57 și </w:t>
            </w:r>
          </w:p>
          <w:p w14:paraId="1FEE0212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5 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23FB7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2F46D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79BC5" w14:textId="77777777" w:rsidR="00FA6BFD" w:rsidRPr="0022092F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F8173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pe teren </w:t>
            </w:r>
          </w:p>
          <w:p w14:paraId="3505EB0D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Cap București Nord </w:t>
            </w:r>
          </w:p>
          <w:p w14:paraId="3F171622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paletă cu diagonală.</w:t>
            </w:r>
          </w:p>
        </w:tc>
      </w:tr>
      <w:tr w:rsidR="00FA6BFD" w14:paraId="024DBA53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4C436" w14:textId="77777777" w:rsidR="00FA6BFD" w:rsidRDefault="00FA6BFD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7FB80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2+950</w:t>
            </w:r>
          </w:p>
          <w:p w14:paraId="47181399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3+200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4B3F8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8ED57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Bucureşti Nord -</w:t>
            </w:r>
          </w:p>
          <w:p w14:paraId="3065D795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Chitila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C49B5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74867F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8A149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03D9F" w14:textId="77777777" w:rsidR="00FA6BFD" w:rsidRPr="0022092F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8B6E9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A6BFD" w14:paraId="02371D76" w14:textId="77777777">
        <w:trPr>
          <w:cantSplit/>
          <w:trHeight w:val="15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1C609" w14:textId="77777777" w:rsidR="00FA6BFD" w:rsidRDefault="00FA6BFD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736D8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FB257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9A473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Bucureşti Nord -</w:t>
            </w:r>
          </w:p>
          <w:p w14:paraId="46669862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Pajura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0C1D0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77483D13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2T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BED0D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1DBF9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0A78A" w14:textId="77777777" w:rsidR="00FA6BFD" w:rsidRPr="0022092F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828EE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1771FA08" w14:textId="77777777" w:rsidR="00FA6BFD" w:rsidRDefault="00FA6BFD">
      <w:pPr>
        <w:spacing w:before="40" w:after="40" w:line="192" w:lineRule="auto"/>
        <w:ind w:right="57"/>
        <w:rPr>
          <w:sz w:val="20"/>
        </w:rPr>
      </w:pPr>
    </w:p>
    <w:p w14:paraId="4AA37AE7" w14:textId="77777777" w:rsidR="00FA6BFD" w:rsidRDefault="00FA6BFD" w:rsidP="007F72A5">
      <w:pPr>
        <w:pStyle w:val="Heading1"/>
        <w:spacing w:line="360" w:lineRule="auto"/>
      </w:pPr>
      <w:r>
        <w:t>LINIA 301 O</w:t>
      </w:r>
    </w:p>
    <w:p w14:paraId="7CAEDC30" w14:textId="77777777" w:rsidR="00FA6BFD" w:rsidRDefault="00FA6BFD" w:rsidP="00906CE3">
      <w:pPr>
        <w:pStyle w:val="Heading1"/>
        <w:spacing w:line="360" w:lineRule="auto"/>
        <w:rPr>
          <w:b w:val="0"/>
          <w:bCs w:val="0"/>
          <w:sz w:val="8"/>
        </w:rPr>
      </w:pPr>
      <w:r>
        <w:t>BUCUREŞTI NORD GR. B - BUCUREŞTI TRIAJ POST 9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FA6BFD" w14:paraId="62E8E683" w14:textId="77777777">
        <w:trPr>
          <w:cantSplit/>
          <w:trHeight w:val="11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20955" w14:textId="77777777" w:rsidR="00FA6BFD" w:rsidRDefault="00FA6BFD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CF14D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71CE45" w14:textId="77777777" w:rsidR="00FA6BFD" w:rsidRPr="00F1029A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308DA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Basarab</w:t>
            </w:r>
          </w:p>
          <w:p w14:paraId="1D778098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Gr. D, linia 7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D0231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9C368" w14:textId="77777777" w:rsidR="00FA6BFD" w:rsidRPr="00F1029A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1029A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A29B2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E855A" w14:textId="77777777" w:rsidR="00FA6BFD" w:rsidRPr="00F1029A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EB8EC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39A8E0F4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012F3" w14:textId="77777777" w:rsidR="00FA6BFD" w:rsidRDefault="00FA6BFD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3A234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2B25C" w14:textId="77777777" w:rsidR="00FA6BFD" w:rsidRPr="00F1029A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1247F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Basarab</w:t>
            </w:r>
          </w:p>
          <w:p w14:paraId="04921B5E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0A91B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46759" w14:textId="77777777" w:rsidR="00FA6BFD" w:rsidRPr="00F1029A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1029A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D8298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7E313" w14:textId="77777777" w:rsidR="00FA6BFD" w:rsidRPr="00F1029A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F3248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3C709A40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AC097" w14:textId="77777777" w:rsidR="00FA6BFD" w:rsidRDefault="00FA6BFD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B336D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0BCE1" w14:textId="77777777" w:rsidR="00FA6BFD" w:rsidRPr="00F1029A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AED3D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Basarab</w:t>
            </w:r>
          </w:p>
          <w:p w14:paraId="054C0D6A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B3D3A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</w:t>
            </w:r>
          </w:p>
          <w:p w14:paraId="3158A9DF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994A6" w14:textId="77777777" w:rsidR="00FA6BFD" w:rsidRPr="00F1029A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86678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FCBFC" w14:textId="77777777" w:rsidR="00FA6BFD" w:rsidRPr="00F1029A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13379" w14:textId="77777777" w:rsidR="00FA6BFD" w:rsidRDefault="00FA6BFD" w:rsidP="005A5BB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2395AF8A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A554D" w14:textId="77777777" w:rsidR="00FA6BFD" w:rsidRDefault="00FA6BFD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752D3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1390D" w14:textId="77777777" w:rsidR="00FA6BFD" w:rsidRPr="00F1029A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67DBE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Basarab</w:t>
            </w:r>
          </w:p>
          <w:p w14:paraId="2942A995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07E82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5FB24912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A1D84" w14:textId="77777777" w:rsidR="00FA6BFD" w:rsidRPr="00F1029A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B32F5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ED152" w14:textId="77777777" w:rsidR="00FA6BFD" w:rsidRPr="00F1029A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11B6B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1B9D364B" w14:textId="77777777">
        <w:trPr>
          <w:cantSplit/>
          <w:trHeight w:val="1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C088A" w14:textId="77777777" w:rsidR="00FA6BFD" w:rsidRDefault="00FA6BFD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073F1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CCE47" w14:textId="77777777" w:rsidR="00FA6BFD" w:rsidRPr="00F1029A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238A8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Basarab</w:t>
            </w:r>
          </w:p>
          <w:p w14:paraId="09946E16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4FE86F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7A94A4C4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1E71E" w14:textId="77777777" w:rsidR="00FA6BFD" w:rsidRPr="00F1029A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1029A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C43BD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F7B55" w14:textId="77777777" w:rsidR="00FA6BFD" w:rsidRPr="00F1029A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B4545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07387CAF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8A6FF" w14:textId="77777777" w:rsidR="00FA6BFD" w:rsidRDefault="00FA6BFD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B76FB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035DA" w14:textId="77777777" w:rsidR="00FA6BFD" w:rsidRPr="00F1029A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ECEA6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Basarab</w:t>
            </w:r>
          </w:p>
          <w:p w14:paraId="24AAAA39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10D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1001C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387DFCE0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AFAE2" w14:textId="77777777" w:rsidR="00FA6BFD" w:rsidRPr="00F1029A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1029A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7A451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786B3" w14:textId="77777777" w:rsidR="00FA6BFD" w:rsidRPr="00F1029A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7619D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0836F097" w14:textId="77777777">
        <w:trPr>
          <w:cantSplit/>
          <w:trHeight w:val="25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40557" w14:textId="77777777" w:rsidR="00FA6BFD" w:rsidRDefault="00FA6BFD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DA430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308727" w14:textId="77777777" w:rsidR="00FA6BFD" w:rsidRPr="00F1029A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DA21D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Basarab</w:t>
            </w:r>
          </w:p>
          <w:p w14:paraId="0600D5D5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7EEB2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562D0F58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sch. 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B2740B" w14:textId="77777777" w:rsidR="00FA6BFD" w:rsidRPr="00F1029A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1029A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A9200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FF932" w14:textId="77777777" w:rsidR="00FA6BFD" w:rsidRPr="00F1029A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7BBEB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D210E85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Acces la linia 11 D.</w:t>
            </w:r>
          </w:p>
        </w:tc>
      </w:tr>
      <w:tr w:rsidR="00FA6BFD" w14:paraId="6C691711" w14:textId="77777777">
        <w:trPr>
          <w:cantSplit/>
          <w:trHeight w:val="25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89664" w14:textId="77777777" w:rsidR="00FA6BFD" w:rsidRDefault="00FA6BFD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6E4362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BE444" w14:textId="77777777" w:rsidR="00FA6BFD" w:rsidRPr="00F1029A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0BA20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Basarab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14B05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1E67F727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sch. 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16238" w14:textId="77777777" w:rsidR="00FA6BFD" w:rsidRPr="00F1029A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1CA06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00D31" w14:textId="77777777" w:rsidR="00FA6BFD" w:rsidRPr="00F1029A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6CF70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8A0F632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211B568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1A, 2A și 1D.</w:t>
            </w:r>
          </w:p>
        </w:tc>
      </w:tr>
      <w:tr w:rsidR="00FA6BFD" w14:paraId="6E0C1FD9" w14:textId="77777777">
        <w:trPr>
          <w:cantSplit/>
          <w:trHeight w:val="25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6E189" w14:textId="77777777" w:rsidR="00FA6BFD" w:rsidRDefault="00FA6BFD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71013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0716F" w14:textId="77777777" w:rsidR="00FA6BFD" w:rsidRPr="00F1029A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C8291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Basarab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9ED4F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porți-unea cuprin-</w:t>
            </w:r>
          </w:p>
          <w:p w14:paraId="4431DA79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 xml:space="preserve">să între sch. 106 și TDJ </w:t>
            </w:r>
          </w:p>
          <w:p w14:paraId="479727A7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86 / 88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90764" w14:textId="77777777" w:rsidR="00FA6BFD" w:rsidRPr="00F1029A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D3302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ACFF6" w14:textId="77777777" w:rsidR="00FA6BFD" w:rsidRPr="00F1029A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8CA24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5DF7C46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de la linia 2D la liniile 11D </w:t>
            </w:r>
          </w:p>
          <w:p w14:paraId="49AF8848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și 2 Centură st. București Basarab.</w:t>
            </w:r>
          </w:p>
        </w:tc>
      </w:tr>
    </w:tbl>
    <w:p w14:paraId="622EC509" w14:textId="77777777" w:rsidR="00FA6BFD" w:rsidRDefault="00FA6BFD">
      <w:pPr>
        <w:spacing w:before="40" w:after="40" w:line="192" w:lineRule="auto"/>
        <w:ind w:right="57"/>
        <w:rPr>
          <w:sz w:val="20"/>
        </w:rPr>
      </w:pPr>
    </w:p>
    <w:p w14:paraId="454670EA" w14:textId="77777777" w:rsidR="00FA6BFD" w:rsidRDefault="00FA6BFD" w:rsidP="003260D9">
      <w:pPr>
        <w:pStyle w:val="Heading1"/>
        <w:spacing w:line="360" w:lineRule="auto"/>
      </w:pPr>
      <w:r>
        <w:t>LINIA 301 P</w:t>
      </w:r>
    </w:p>
    <w:p w14:paraId="3A66A629" w14:textId="77777777" w:rsidR="00FA6BFD" w:rsidRDefault="00FA6BFD" w:rsidP="0037613D">
      <w:pPr>
        <w:pStyle w:val="Heading1"/>
        <w:spacing w:line="360" w:lineRule="auto"/>
        <w:rPr>
          <w:b w:val="0"/>
          <w:bCs w:val="0"/>
          <w:sz w:val="8"/>
        </w:rPr>
      </w:pPr>
      <w:r>
        <w:t xml:space="preserve">BUCUREŞTI NORD - BUCUREŞTI GRIVIŢA - BUCUREŞTI BĂNEASA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FA6BFD" w14:paraId="0BB276A0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154FB" w14:textId="77777777" w:rsidR="00FA6BFD" w:rsidRDefault="00FA6BFD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5CBBE" w14:textId="77777777" w:rsidR="00FA6BFD" w:rsidRDefault="00FA6BFD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61874" w14:textId="77777777" w:rsidR="00FA6BFD" w:rsidRPr="001B37B8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51194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54E022C5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2CEC3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2D798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5CA5F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1646B" w14:textId="77777777" w:rsidR="00FA6BFD" w:rsidRPr="001B37B8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648C4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1C4F7651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D8F6C" w14:textId="77777777" w:rsidR="00FA6BFD" w:rsidRDefault="00FA6BFD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3FE05" w14:textId="77777777" w:rsidR="00FA6BFD" w:rsidRDefault="00FA6BFD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4F337" w14:textId="77777777" w:rsidR="00FA6BFD" w:rsidRPr="001B37B8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33FF4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6449253E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69ECD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7122A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09A1E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547F8" w14:textId="77777777" w:rsidR="00FA6BFD" w:rsidRPr="001B37B8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6AB1F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3D9B1E53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AC1CA" w14:textId="77777777" w:rsidR="00FA6BFD" w:rsidRDefault="00FA6BFD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93D59" w14:textId="77777777" w:rsidR="00FA6BFD" w:rsidRDefault="00FA6BFD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34670" w14:textId="77777777" w:rsidR="00FA6BFD" w:rsidRPr="001B37B8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21EFD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BA3C1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606C5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E7D85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23BDE" w14:textId="77777777" w:rsidR="00FA6BFD" w:rsidRPr="001B37B8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FAAB5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8E4D3B8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11 şi 12.</w:t>
            </w:r>
          </w:p>
        </w:tc>
      </w:tr>
      <w:tr w:rsidR="00FA6BFD" w:rsidRPr="00A8307A" w14:paraId="6EA5202A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71FE3" w14:textId="77777777" w:rsidR="00FA6BFD" w:rsidRPr="00A75A00" w:rsidRDefault="00FA6BFD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EF0BF" w14:textId="77777777" w:rsidR="00FA6BFD" w:rsidRPr="00A8307A" w:rsidRDefault="00FA6BFD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6D2CF" w14:textId="77777777" w:rsidR="00FA6BFD" w:rsidRPr="00A8307A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2570C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Fir III București Nord - </w:t>
            </w:r>
          </w:p>
          <w:p w14:paraId="448226F9" w14:textId="77777777" w:rsidR="00FA6BFD" w:rsidRPr="00A8307A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Grivița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E0076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între semnal X3G și Y3G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49F30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BB2A2" w14:textId="77777777" w:rsidR="00FA6BFD" w:rsidRPr="00A8307A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09B2F" w14:textId="77777777" w:rsidR="00FA6BFD" w:rsidRPr="00A8307A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E4BF7" w14:textId="77777777" w:rsidR="00FA6BFD" w:rsidRPr="00A8307A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1908D782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FD881" w14:textId="77777777" w:rsidR="00FA6BFD" w:rsidRDefault="00FA6BFD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1A068" w14:textId="77777777" w:rsidR="00FA6BFD" w:rsidRDefault="00FA6BFD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3A3EE" w14:textId="77777777" w:rsidR="00FA6BFD" w:rsidRPr="001B37B8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4958A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Bucureşti Nord -</w:t>
            </w:r>
          </w:p>
          <w:p w14:paraId="24398BD4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Bucureşti Griviţa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60AD0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1G, 6G și linia cuprin-să între sch. </w:t>
            </w:r>
          </w:p>
          <w:p w14:paraId="38C9B11B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1G - 6G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C2B62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90885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8BFD0" w14:textId="77777777" w:rsidR="00FA6BFD" w:rsidRPr="001B37B8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3852E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07B5E44C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046A2" w14:textId="77777777" w:rsidR="00FA6BFD" w:rsidRDefault="00FA6BFD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2755D" w14:textId="77777777" w:rsidR="00FA6BFD" w:rsidRDefault="00FA6BFD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D59B0" w14:textId="77777777" w:rsidR="00FA6BFD" w:rsidRPr="001B37B8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68ACE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09A7E0D3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8A5EB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31B1E2BE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 G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4599C" w14:textId="77777777" w:rsidR="00FA6BFD" w:rsidRPr="001B37B8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E6D32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FE17E" w14:textId="77777777" w:rsidR="00FA6BFD" w:rsidRPr="001B37B8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A7FCE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4AT - 7AT.</w:t>
            </w:r>
          </w:p>
        </w:tc>
      </w:tr>
      <w:tr w:rsidR="00FA6BFD" w14:paraId="5FB1E93D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3DEA5" w14:textId="77777777" w:rsidR="00FA6BFD" w:rsidRDefault="00FA6BFD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15221" w14:textId="77777777" w:rsidR="00FA6BFD" w:rsidRDefault="00FA6BFD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8B54C" w14:textId="77777777" w:rsidR="00FA6BFD" w:rsidRPr="001B37B8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00173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50944E47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BC7CB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617C93F5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 AT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4F659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B6DBB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D57A8" w14:textId="77777777" w:rsidR="00FA6BFD" w:rsidRPr="001B37B8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8A5C1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13BD6F3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1AT - 6AT.</w:t>
            </w:r>
          </w:p>
        </w:tc>
      </w:tr>
      <w:tr w:rsidR="00FA6BFD" w14:paraId="44097618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DB582" w14:textId="77777777" w:rsidR="00FA6BFD" w:rsidRDefault="00FA6BFD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908BB" w14:textId="77777777" w:rsidR="00FA6BFD" w:rsidRDefault="00FA6BFD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0B2DF" w14:textId="77777777" w:rsidR="00FA6BFD" w:rsidRPr="001B37B8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ACCAE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587B2DD7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A69E6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TDJ</w:t>
            </w:r>
          </w:p>
          <w:p w14:paraId="26DD5966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 AT / 18 AT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B646A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7FF7C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13519" w14:textId="77777777" w:rsidR="00FA6BFD" w:rsidRPr="001B37B8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F066D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66677AA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1AT - 3AT, Cap Y.</w:t>
            </w:r>
          </w:p>
        </w:tc>
      </w:tr>
      <w:tr w:rsidR="00FA6BFD" w14:paraId="314C7480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45F8B" w14:textId="77777777" w:rsidR="00FA6BFD" w:rsidRDefault="00FA6BFD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235C1" w14:textId="77777777" w:rsidR="00FA6BFD" w:rsidRDefault="00FA6BFD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51A49" w14:textId="77777777" w:rsidR="00FA6BFD" w:rsidRPr="001B37B8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E2EF3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294BDE3F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9D2AE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4E34351A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 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602C2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49DEC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B5195" w14:textId="77777777" w:rsidR="00FA6BFD" w:rsidRPr="001B37B8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59BB7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993AC78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1D - 5D, Cap X.</w:t>
            </w:r>
          </w:p>
        </w:tc>
      </w:tr>
      <w:tr w:rsidR="00FA6BFD" w14:paraId="60E6C202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E248C" w14:textId="77777777" w:rsidR="00FA6BFD" w:rsidRDefault="00FA6BFD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CE4BA" w14:textId="77777777" w:rsidR="00FA6BFD" w:rsidRDefault="00FA6BFD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F938E" w14:textId="77777777" w:rsidR="00FA6BFD" w:rsidRPr="001B37B8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C7C37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76D60459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1B749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249113C2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 2D/3F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FC1B4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71A7E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0103D" w14:textId="77777777" w:rsidR="00FA6BFD" w:rsidRPr="001B37B8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BE467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D262128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AD2B7EC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1D Cap Y, 1F-6F Cap X și intrare Depou.</w:t>
            </w:r>
          </w:p>
        </w:tc>
      </w:tr>
      <w:tr w:rsidR="00FA6BFD" w14:paraId="7A0DBA47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DA870" w14:textId="77777777" w:rsidR="00FA6BFD" w:rsidRDefault="00FA6BFD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37EC5" w14:textId="77777777" w:rsidR="00FA6BFD" w:rsidRDefault="00FA6BFD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31A3E" w14:textId="77777777" w:rsidR="00FA6BFD" w:rsidRPr="001B37B8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28BB9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734711D2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3886C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391556B3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10 D/ </w:t>
            </w:r>
          </w:p>
          <w:p w14:paraId="02ABE51A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 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80C248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A019A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C3954" w14:textId="77777777" w:rsidR="00FA6BFD" w:rsidRPr="001B37B8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0010D4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F92492B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1D - 6D, Cap Y.</w:t>
            </w:r>
          </w:p>
        </w:tc>
      </w:tr>
      <w:tr w:rsidR="00FA6BFD" w14:paraId="7378F5DC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036D1" w14:textId="77777777" w:rsidR="00FA6BFD" w:rsidRDefault="00FA6BFD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3E809" w14:textId="77777777" w:rsidR="00FA6BFD" w:rsidRDefault="00FA6BFD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981B5" w14:textId="77777777" w:rsidR="00FA6BFD" w:rsidRPr="001B37B8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1A776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6612483C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A14FD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0EB41D08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 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A7DB2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4DB93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85BEF" w14:textId="77777777" w:rsidR="00FA6BFD" w:rsidRPr="001B37B8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BCF3E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5AA5B30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1D - 5D, Cap Y.</w:t>
            </w:r>
          </w:p>
        </w:tc>
      </w:tr>
      <w:tr w:rsidR="00FA6BFD" w14:paraId="2F4615AA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CE652" w14:textId="77777777" w:rsidR="00FA6BFD" w:rsidRDefault="00FA6BFD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C92C3" w14:textId="77777777" w:rsidR="00FA6BFD" w:rsidRDefault="00FA6BFD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6F471" w14:textId="77777777" w:rsidR="00FA6BFD" w:rsidRPr="001B37B8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C8D54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285684A4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B591A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TDJ</w:t>
            </w:r>
          </w:p>
          <w:p w14:paraId="0C0605E7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8D / 9F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D1F05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BF42F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38217" w14:textId="77777777" w:rsidR="00FA6BFD" w:rsidRPr="001B37B8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2B672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BCE2A9F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ieșiri la liniile 1D - 4D, Cap Y.</w:t>
            </w:r>
          </w:p>
        </w:tc>
      </w:tr>
      <w:tr w:rsidR="00FA6BFD" w14:paraId="0A58F8CA" w14:textId="77777777">
        <w:trPr>
          <w:cantSplit/>
          <w:trHeight w:val="6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9F6FF" w14:textId="77777777" w:rsidR="00FA6BFD" w:rsidRDefault="00FA6BFD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55F1E" w14:textId="77777777" w:rsidR="00FA6BFD" w:rsidRDefault="00FA6BFD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ECA82" w14:textId="77777777" w:rsidR="00FA6BFD" w:rsidRPr="001B37B8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B9114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23497A6B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D, linia 1D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A1FA8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D4021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2127F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C6A2D" w14:textId="77777777" w:rsidR="00FA6BFD" w:rsidRPr="001B37B8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22A98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1EA42943" w14:textId="77777777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D229F" w14:textId="77777777" w:rsidR="00FA6BFD" w:rsidRDefault="00FA6BFD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5DAF2" w14:textId="77777777" w:rsidR="00FA6BFD" w:rsidRDefault="00FA6BFD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D3DB3" w14:textId="77777777" w:rsidR="00FA6BFD" w:rsidRPr="001B37B8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4AFF4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5F6EF8C2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A1181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178E5257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 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98A3A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8BCDF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27CC4" w14:textId="77777777" w:rsidR="00FA6BFD" w:rsidRPr="001B37B8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96F88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5E85F7D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 1D - 5D și 1F - 5F.</w:t>
            </w:r>
          </w:p>
        </w:tc>
      </w:tr>
      <w:tr w:rsidR="00FA6BFD" w14:paraId="7CA88D09" w14:textId="77777777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FA391" w14:textId="77777777" w:rsidR="00FA6BFD" w:rsidRDefault="00FA6BFD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2BC4E" w14:textId="77777777" w:rsidR="00FA6BFD" w:rsidRDefault="00FA6BFD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ED2E2" w14:textId="77777777" w:rsidR="00FA6BFD" w:rsidRPr="001B37B8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CD3B6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2B42BC05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3C98F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6FC84033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 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3C8C7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A7BFE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3A94D" w14:textId="77777777" w:rsidR="00FA6BFD" w:rsidRPr="001B37B8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2A345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F3E8606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1F - 2F Cap Y.</w:t>
            </w:r>
          </w:p>
        </w:tc>
      </w:tr>
      <w:tr w:rsidR="00FA6BFD" w14:paraId="38E64001" w14:textId="77777777">
        <w:trPr>
          <w:cantSplit/>
          <w:trHeight w:val="10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791F2" w14:textId="77777777" w:rsidR="00FA6BFD" w:rsidRDefault="00FA6BFD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6DE8A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3FDA5" w14:textId="77777777" w:rsidR="00FA6BFD" w:rsidRPr="001B37B8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66E8C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17DBAEE7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196AD" w14:textId="77777777" w:rsidR="00FA6BFD" w:rsidRDefault="00FA6BFD">
            <w:pPr>
              <w:spacing w:before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peste</w:t>
            </w:r>
          </w:p>
          <w:p w14:paraId="408E64FB" w14:textId="77777777" w:rsidR="00FA6BFD" w:rsidRDefault="00FA6BFD">
            <w:pPr>
              <w:spacing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 xml:space="preserve">sch. </w:t>
            </w:r>
          </w:p>
          <w:p w14:paraId="31C4CDDF" w14:textId="77777777" w:rsidR="00FA6BFD" w:rsidRDefault="00FA6BFD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20E bis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AB1EF" w14:textId="77777777" w:rsidR="00FA6BFD" w:rsidRPr="001B37B8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B37B8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91A6F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7CA6D" w14:textId="77777777" w:rsidR="00FA6BFD" w:rsidRPr="001B37B8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D709E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5A758495" w14:textId="77777777">
        <w:trPr>
          <w:cantSplit/>
          <w:trHeight w:val="96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241B3" w14:textId="77777777" w:rsidR="00FA6BFD" w:rsidRDefault="00FA6BFD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F59FA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B9FAB" w14:textId="77777777" w:rsidR="00FA6BFD" w:rsidRPr="001B37B8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92069" w14:textId="77777777" w:rsidR="00FA6BFD" w:rsidRDefault="00FA6BFD">
            <w:pPr>
              <w:pStyle w:val="Heading3"/>
              <w:spacing w:line="36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St. Bucureşti Griviţa</w:t>
            </w:r>
          </w:p>
          <w:p w14:paraId="16CD4C51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E, </w:t>
            </w:r>
          </w:p>
          <w:p w14:paraId="5CF56FC1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1E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D1F05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2E2BEFD7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CC998" w14:textId="77777777" w:rsidR="00FA6BFD" w:rsidRPr="001B37B8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EB8CB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3FECB" w14:textId="77777777" w:rsidR="00FA6BFD" w:rsidRPr="001B37B8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C26A51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435933CC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C3C31" w14:textId="77777777" w:rsidR="00FA6BFD" w:rsidRDefault="00FA6BFD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E0B80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C1653" w14:textId="77777777" w:rsidR="00FA6BFD" w:rsidRPr="001B37B8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14C7E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3E302530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2F şi 3F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F6ABE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627EEB30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18D6B" w14:textId="77777777" w:rsidR="00FA6BFD" w:rsidRPr="001B37B8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B37B8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B1ACF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06856" w14:textId="77777777" w:rsidR="00FA6BFD" w:rsidRPr="001B37B8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FB616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71CFA3CF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4EFBA" w14:textId="77777777" w:rsidR="00FA6BFD" w:rsidRDefault="00FA6BFD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D8B83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DEB5F" w14:textId="77777777" w:rsidR="00FA6BFD" w:rsidRPr="001B37B8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B59A0" w14:textId="77777777" w:rsidR="00FA6BFD" w:rsidRDefault="00FA6BFD" w:rsidP="003020F1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6F1A3F37" w14:textId="77777777" w:rsidR="00FA6BFD" w:rsidRDefault="00FA6BFD" w:rsidP="003020F1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4F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816FE" w14:textId="77777777" w:rsidR="00FA6BFD" w:rsidRDefault="00FA6BFD" w:rsidP="003020F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3496EB69" w14:textId="77777777" w:rsidR="00FA6BFD" w:rsidRDefault="00FA6BFD" w:rsidP="003020F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1EC85" w14:textId="77777777" w:rsidR="00FA6BFD" w:rsidRPr="001B37B8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B67D5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B3516" w14:textId="77777777" w:rsidR="00FA6BFD" w:rsidRPr="001B37B8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07D9C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7F373440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C29BF" w14:textId="77777777" w:rsidR="00FA6BFD" w:rsidRDefault="00FA6BFD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A4D71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9C5B6" w14:textId="77777777" w:rsidR="00FA6BFD" w:rsidRPr="001B37B8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2B2E8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44E63550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81F65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3CF93DA8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F3950" w14:textId="77777777" w:rsidR="00FA6BFD" w:rsidRPr="001B37B8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B37B8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67F64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1E430" w14:textId="77777777" w:rsidR="00FA6BFD" w:rsidRPr="001B37B8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BDC81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107AE7B5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DC70F7" w14:textId="77777777" w:rsidR="00FA6BFD" w:rsidRDefault="00FA6BFD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674FE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31621" w14:textId="77777777" w:rsidR="00FA6BFD" w:rsidRPr="001B37B8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4D25E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68D74CF1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FAFDD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3CFA83DB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148D7" w14:textId="77777777" w:rsidR="00FA6BFD" w:rsidRPr="001B37B8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4499B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88F8F" w14:textId="77777777" w:rsidR="00FA6BFD" w:rsidRPr="001B37B8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82908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115D0089" w14:textId="77777777">
        <w:trPr>
          <w:cantSplit/>
          <w:trHeight w:val="104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7CF63" w14:textId="77777777" w:rsidR="00FA6BFD" w:rsidRDefault="00FA6BFD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BF17D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C3129" w14:textId="77777777" w:rsidR="00FA6BFD" w:rsidRPr="001B37B8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6C930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5201015D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H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E3F34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50EB6F61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sch.  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CACA2" w14:textId="77777777" w:rsidR="00FA6BFD" w:rsidRPr="001B37B8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B37B8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7BF3C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0285A" w14:textId="77777777" w:rsidR="00FA6BFD" w:rsidRPr="001B37B8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8F071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</w:tbl>
    <w:p w14:paraId="37EA474F" w14:textId="77777777" w:rsidR="00FA6BFD" w:rsidRDefault="00FA6BFD">
      <w:pPr>
        <w:spacing w:before="40" w:after="40" w:line="192" w:lineRule="auto"/>
        <w:ind w:right="57"/>
        <w:rPr>
          <w:sz w:val="20"/>
        </w:rPr>
      </w:pPr>
    </w:p>
    <w:p w14:paraId="6CA20304" w14:textId="77777777" w:rsidR="00FA6BFD" w:rsidRDefault="00FA6BFD" w:rsidP="004F6534">
      <w:pPr>
        <w:pStyle w:val="Heading1"/>
        <w:spacing w:line="360" w:lineRule="auto"/>
      </w:pPr>
      <w:r>
        <w:lastRenderedPageBreak/>
        <w:t>LINIA 700</w:t>
      </w:r>
    </w:p>
    <w:p w14:paraId="1E5A8FEA" w14:textId="77777777" w:rsidR="00FA6BFD" w:rsidRDefault="00FA6BFD" w:rsidP="008B1A69">
      <w:pPr>
        <w:pStyle w:val="Heading1"/>
        <w:spacing w:line="360" w:lineRule="auto"/>
        <w:rPr>
          <w:b w:val="0"/>
          <w:bCs w:val="0"/>
          <w:sz w:val="8"/>
        </w:rPr>
      </w:pPr>
      <w:r>
        <w:t>BUCUREŞTI NORD - ARMĂŞEŞTI - URZICENI - FĂUREI - GALAŢI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5"/>
        <w:gridCol w:w="2203"/>
        <w:gridCol w:w="870"/>
        <w:gridCol w:w="755"/>
        <w:gridCol w:w="870"/>
        <w:gridCol w:w="755"/>
        <w:gridCol w:w="2489"/>
      </w:tblGrid>
      <w:tr w:rsidR="00FA6BFD" w14:paraId="45CA6313" w14:textId="77777777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FC75F" w14:textId="77777777" w:rsidR="00FA6BFD" w:rsidRDefault="00FA6BFD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0464C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5DA0D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B1C15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41F1391B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6, Gr.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894BA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E8E31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01D9D9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F30D3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0E413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79CE3AFA" w14:textId="77777777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7B643" w14:textId="77777777" w:rsidR="00FA6BFD" w:rsidRDefault="00FA6BFD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7D119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DA518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358FF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6079E8DB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8, Gr.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6F891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AB8CE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0806A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B4A95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91B6F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72689DF0" w14:textId="77777777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977DC" w14:textId="77777777" w:rsidR="00FA6BFD" w:rsidRDefault="00FA6BFD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83A9F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D9771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78DF0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3FACF965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Gr.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85CEC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1C3A5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FB58B8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78B7E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F5C55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985F084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11 şi 12.</w:t>
            </w:r>
          </w:p>
        </w:tc>
      </w:tr>
      <w:tr w:rsidR="00FA6BFD" w14:paraId="0DA21BAA" w14:textId="77777777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003EA" w14:textId="77777777" w:rsidR="00FA6BFD" w:rsidRDefault="00FA6BFD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22E812" w14:textId="77777777" w:rsidR="00FA6BFD" w:rsidRDefault="00FA6BFD" w:rsidP="00C505C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DDFFD" w14:textId="77777777" w:rsidR="00FA6BFD" w:rsidRDefault="00FA6BFD" w:rsidP="00C505C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6EB04" w14:textId="77777777" w:rsidR="00FA6BFD" w:rsidRDefault="00FA6BFD" w:rsidP="00C505C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>St. Bucureşti Nord</w:t>
            </w:r>
            <w:r>
              <w:rPr>
                <w:b/>
                <w:bCs/>
                <w:sz w:val="20"/>
              </w:rPr>
              <w:t xml:space="preserve"> </w:t>
            </w:r>
            <w:r w:rsidRPr="00E4222D">
              <w:rPr>
                <w:b/>
                <w:bCs/>
                <w:sz w:val="20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2C6E7" w14:textId="77777777" w:rsidR="00FA6BFD" w:rsidRPr="00E4222D" w:rsidRDefault="00FA6BFD" w:rsidP="00C505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 xml:space="preserve">între TDJ </w:t>
            </w:r>
          </w:p>
          <w:p w14:paraId="7AB56C92" w14:textId="77777777" w:rsidR="00FA6BFD" w:rsidRPr="00E4222D" w:rsidRDefault="00FA6BFD" w:rsidP="00C505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 xml:space="preserve">36 / 38 și </w:t>
            </w:r>
          </w:p>
          <w:p w14:paraId="1D132962" w14:textId="77777777" w:rsidR="00FA6BFD" w:rsidRPr="00E4222D" w:rsidRDefault="00FA6BFD" w:rsidP="00C505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 xml:space="preserve">TDJ </w:t>
            </w:r>
          </w:p>
          <w:p w14:paraId="03275053" w14:textId="77777777" w:rsidR="00FA6BFD" w:rsidRDefault="00FA6BFD" w:rsidP="00C505C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>46 / 49</w:t>
            </w:r>
            <w:r w:rsidRPr="00E4222D">
              <w:rPr>
                <w:b/>
                <w:bCs/>
                <w:sz w:val="20"/>
              </w:rPr>
              <w:tab/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12AB7" w14:textId="77777777" w:rsidR="00FA6BFD" w:rsidRDefault="00FA6BFD" w:rsidP="00C505C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0688D" w14:textId="77777777" w:rsidR="00FA6BFD" w:rsidRDefault="00FA6BFD" w:rsidP="00C505C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7D14C" w14:textId="77777777" w:rsidR="00FA6BFD" w:rsidRDefault="00FA6BFD" w:rsidP="00C505C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535EA" w14:textId="77777777" w:rsidR="00FA6BFD" w:rsidRDefault="00FA6BFD" w:rsidP="00C505C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E4222D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12D580C2" w14:textId="77777777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C1171" w14:textId="77777777" w:rsidR="00FA6BFD" w:rsidRDefault="00FA6BFD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5D6DF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0F30A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8B228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Mogoşoaia</w:t>
            </w:r>
          </w:p>
          <w:p w14:paraId="64E7751B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47F14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5C0BD5D1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68B91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50EF1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B2883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E1842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08141C27" w14:textId="77777777">
        <w:tblPrEx>
          <w:tblCellMar>
            <w:left w:w="108" w:type="dxa"/>
            <w:right w:w="108" w:type="dxa"/>
          </w:tblCellMar>
        </w:tblPrEx>
        <w:trPr>
          <w:cantSplit/>
          <w:trHeight w:val="7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951CB" w14:textId="77777777" w:rsidR="00FA6BFD" w:rsidRDefault="00FA6BFD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839EE2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2F82E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7B967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Mogoşoaia</w:t>
            </w:r>
          </w:p>
          <w:p w14:paraId="05808335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6331D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7053B57A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 și 25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5F045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F7716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84FAD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55AAA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16604427" w14:textId="77777777">
        <w:tblPrEx>
          <w:tblCellMar>
            <w:left w:w="108" w:type="dxa"/>
            <w:right w:w="108" w:type="dxa"/>
          </w:tblCellMar>
        </w:tblPrEx>
        <w:trPr>
          <w:cantSplit/>
          <w:trHeight w:val="7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8C955" w14:textId="77777777" w:rsidR="00FA6BFD" w:rsidRDefault="00FA6BFD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06818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62C9F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AA9AC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Mogoşoaia</w:t>
            </w:r>
          </w:p>
          <w:p w14:paraId="533C2A7D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6D2AE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5 </w:t>
            </w:r>
          </w:p>
          <w:p w14:paraId="403D2BD0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692CC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A537C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17870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649F6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3136C73D" w14:textId="77777777">
        <w:tblPrEx>
          <w:tblCellMar>
            <w:left w:w="108" w:type="dxa"/>
            <w:right w:w="108" w:type="dxa"/>
          </w:tblCellMar>
        </w:tblPrEx>
        <w:trPr>
          <w:cantSplit/>
          <w:trHeight w:val="7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3414C" w14:textId="77777777" w:rsidR="00FA6BFD" w:rsidRDefault="00FA6BFD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CABC5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67005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44648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Mogoşoaia</w:t>
            </w:r>
          </w:p>
          <w:p w14:paraId="22A92986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ACCC6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097EB2A2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13 și 21 </w:t>
            </w:r>
          </w:p>
          <w:p w14:paraId="5C979723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E12F3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9CA11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9ED8E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B3255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0D834262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06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63944" w14:textId="77777777" w:rsidR="00FA6BFD" w:rsidRDefault="00FA6BFD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FB1D5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600D6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ADE05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Mogoşoaia</w:t>
            </w:r>
          </w:p>
          <w:p w14:paraId="72643C35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6A7A8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1, </w:t>
            </w:r>
          </w:p>
          <w:p w14:paraId="1F3A88D0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15 şi 27 </w:t>
            </w:r>
          </w:p>
          <w:p w14:paraId="239F508E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22BE2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A3DD7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3388D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D2BB9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4A01DA15" w14:textId="77777777">
        <w:tblPrEx>
          <w:tblCellMar>
            <w:left w:w="108" w:type="dxa"/>
            <w:right w:w="108" w:type="dxa"/>
          </w:tblCellMar>
        </w:tblPrEx>
        <w:trPr>
          <w:cantSplit/>
          <w:trHeight w:val="4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66BE9" w14:textId="77777777" w:rsidR="00FA6BFD" w:rsidRDefault="00FA6BFD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6C055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D4BEE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6B525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Mogoşoaia</w:t>
            </w:r>
          </w:p>
          <w:p w14:paraId="766FEB16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A8FFF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30952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966E9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D9D24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20CCD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2683CDA5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8360A" w14:textId="77777777" w:rsidR="00FA6BFD" w:rsidRDefault="00FA6BFD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DF260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8376D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30F76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Mogoşoaia</w:t>
            </w:r>
          </w:p>
          <w:p w14:paraId="33550AEB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0A62C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 22</w:t>
            </w:r>
          </w:p>
          <w:p w14:paraId="2843C6CB" w14:textId="77777777" w:rsidR="00FA6BFD" w:rsidRPr="00B401EA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E274C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66860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EF594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00C46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1333C68D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50238" w14:textId="77777777" w:rsidR="00FA6BFD" w:rsidRDefault="00FA6BFD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2D891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AEB53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28EEB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Mogoşoaia</w:t>
            </w:r>
          </w:p>
          <w:p w14:paraId="277196F4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8DBDB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 14</w:t>
            </w:r>
          </w:p>
          <w:p w14:paraId="0DD72E26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231D6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0EA3E7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2A17F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A510B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117C078A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4C180" w14:textId="77777777" w:rsidR="00FA6BFD" w:rsidRDefault="00FA6BFD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020C6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5F42A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4DDDC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Mogoşoaia</w:t>
            </w:r>
          </w:p>
          <w:p w14:paraId="11AFE903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AD263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 4</w:t>
            </w:r>
          </w:p>
          <w:p w14:paraId="7CB5DF93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 10 pe directă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F12C5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FFFE2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865A7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0AEBC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 Afectează intrări - ieşiri la liniile 2 - 9 Cap Y.</w:t>
            </w:r>
          </w:p>
        </w:tc>
      </w:tr>
      <w:tr w:rsidR="00FA6BFD" w14:paraId="5226FF6E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9F72C" w14:textId="77777777" w:rsidR="00FA6BFD" w:rsidRDefault="00FA6BFD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C3C1B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AD1F1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4E764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Mogoşoaia</w:t>
            </w:r>
          </w:p>
          <w:p w14:paraId="03ED9CD5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63F04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 4</w:t>
            </w:r>
          </w:p>
          <w:p w14:paraId="7DCC59A9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 10 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8A71A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F49EB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37C10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4B346D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 Afectează intrări - ieşiri la liniile 2 - 9 Cap Y.</w:t>
            </w:r>
          </w:p>
        </w:tc>
      </w:tr>
      <w:tr w:rsidR="00FA6BFD" w14:paraId="2B8B923F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203E4" w14:textId="77777777" w:rsidR="00FA6BFD" w:rsidRDefault="00FA6BFD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C0F01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876A6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C9D9E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Mogoşoaia</w:t>
            </w:r>
          </w:p>
          <w:p w14:paraId="41476BAC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8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A84F1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  <w:p w14:paraId="04CAFB21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inclu-</w:t>
            </w:r>
          </w:p>
          <w:p w14:paraId="7A10D1EA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siv sch. 35 și 32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1EF4C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62906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0B31C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3EA2D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7A0F7546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7642D2" w14:textId="77777777" w:rsidR="00FA6BFD" w:rsidRDefault="00FA6BFD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E3426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3890C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D52C5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Mogoșoaia - </w:t>
            </w:r>
          </w:p>
          <w:p w14:paraId="351D3F5C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Balotești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48690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B097F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8160A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13+071</w:t>
            </w:r>
          </w:p>
          <w:p w14:paraId="6FE273B8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14+200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E3DDF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70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880BB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FA6BFD" w14:paraId="34B5E864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2FB7C" w14:textId="77777777" w:rsidR="00FA6BFD" w:rsidRDefault="00FA6BFD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6A407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F9489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20624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Mogoșoaia - </w:t>
            </w:r>
          </w:p>
          <w:p w14:paraId="347259A9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Balotești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68648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A427D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57014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14+200</w:t>
            </w:r>
          </w:p>
          <w:p w14:paraId="6EF991B8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19+000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8339B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0B394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A6BFD" w14:paraId="6EAEF258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123F0" w14:textId="77777777" w:rsidR="00FA6BFD" w:rsidRDefault="00FA6BFD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C7F55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DD537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98A0D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Mogoșoaia - </w:t>
            </w:r>
          </w:p>
          <w:p w14:paraId="69420437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Balotești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8969C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6B656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DEF04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19+000</w:t>
            </w:r>
          </w:p>
          <w:p w14:paraId="2BB723FA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22+120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BF827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70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BB657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FA6BFD" w14:paraId="3149CEA1" w14:textId="77777777">
        <w:tblPrEx>
          <w:tblCellMar>
            <w:left w:w="108" w:type="dxa"/>
            <w:right w:w="108" w:type="dxa"/>
          </w:tblCellMar>
        </w:tblPrEx>
        <w:trPr>
          <w:cantSplit/>
          <w:trHeight w:val="2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40E25" w14:textId="77777777" w:rsidR="00FA6BFD" w:rsidRDefault="00FA6BFD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F8086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281C6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974C0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Fierbinţi</w:t>
            </w:r>
          </w:p>
          <w:p w14:paraId="1060D234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CD075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601DB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1F105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82B14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97C13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64F4F670" w14:textId="77777777">
        <w:tblPrEx>
          <w:tblCellMar>
            <w:left w:w="108" w:type="dxa"/>
            <w:right w:w="108" w:type="dxa"/>
          </w:tblCellMar>
        </w:tblPrEx>
        <w:trPr>
          <w:cantSplit/>
          <w:trHeight w:val="2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8B55A" w14:textId="77777777" w:rsidR="00FA6BFD" w:rsidRDefault="00FA6BFD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226BE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55+000</w:t>
            </w:r>
          </w:p>
          <w:p w14:paraId="31B53A57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55+050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BE3FD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62638" w14:textId="77777777" w:rsidR="00FA6BFD" w:rsidRDefault="00FA6BFD" w:rsidP="00217FCE">
            <w:pPr>
              <w:spacing w:before="40" w:after="40" w:line="276" w:lineRule="auto"/>
              <w:ind w:left="57" w:right="57"/>
              <w:rPr>
                <w:b/>
                <w:bCs/>
                <w:spacing w:val="-4"/>
                <w:sz w:val="20"/>
                <w:szCs w:val="20"/>
              </w:rPr>
            </w:pPr>
            <w:r w:rsidRPr="008A1A04">
              <w:rPr>
                <w:b/>
                <w:bCs/>
                <w:spacing w:val="-4"/>
                <w:sz w:val="20"/>
                <w:szCs w:val="20"/>
              </w:rPr>
              <w:t>H</w:t>
            </w:r>
            <w:r>
              <w:rPr>
                <w:b/>
                <w:bCs/>
                <w:spacing w:val="-4"/>
                <w:sz w:val="20"/>
                <w:szCs w:val="20"/>
              </w:rPr>
              <w:t>m</w:t>
            </w:r>
            <w:r w:rsidRPr="008A1A04"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4"/>
                <w:sz w:val="20"/>
                <w:szCs w:val="20"/>
              </w:rPr>
              <w:t>Dridu –</w:t>
            </w:r>
          </w:p>
          <w:p w14:paraId="23E50CDC" w14:textId="77777777" w:rsidR="00FA6BFD" w:rsidRDefault="00FA6BFD" w:rsidP="00217FC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Hm Armășești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B1796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489CC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70258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1BC64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52624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FA6BFD" w14:paraId="0C2FB315" w14:textId="77777777">
        <w:tblPrEx>
          <w:tblCellMar>
            <w:left w:w="108" w:type="dxa"/>
            <w:right w:w="108" w:type="dxa"/>
          </w:tblCellMar>
        </w:tblPrEx>
        <w:trPr>
          <w:cantSplit/>
          <w:trHeight w:val="2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F0BD8" w14:textId="77777777" w:rsidR="00FA6BFD" w:rsidRDefault="00FA6BFD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61931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60+700</w:t>
            </w:r>
          </w:p>
          <w:p w14:paraId="0D51175D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62+200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A04DA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916A1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pacing w:val="-4"/>
                <w:sz w:val="20"/>
                <w:szCs w:val="20"/>
              </w:rPr>
            </w:pPr>
            <w:r w:rsidRPr="008A1A04">
              <w:rPr>
                <w:b/>
                <w:bCs/>
                <w:spacing w:val="-4"/>
                <w:sz w:val="20"/>
                <w:szCs w:val="20"/>
              </w:rPr>
              <w:t>H</w:t>
            </w:r>
            <w:r>
              <w:rPr>
                <w:b/>
                <w:bCs/>
                <w:spacing w:val="-4"/>
                <w:sz w:val="20"/>
                <w:szCs w:val="20"/>
              </w:rPr>
              <w:t>m</w:t>
            </w:r>
            <w:r w:rsidRPr="008A1A04"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4"/>
                <w:sz w:val="20"/>
                <w:szCs w:val="20"/>
              </w:rPr>
              <w:t>Dridu –</w:t>
            </w:r>
          </w:p>
          <w:p w14:paraId="60060D02" w14:textId="77777777" w:rsidR="00FA6BFD" w:rsidRPr="008A1A04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Hm Armășești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DDC7E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0B4A6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F2D35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6091F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8ACF2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A6BFD" w14:paraId="6534A2F6" w14:textId="77777777">
        <w:tblPrEx>
          <w:tblCellMar>
            <w:left w:w="108" w:type="dxa"/>
            <w:right w:w="108" w:type="dxa"/>
          </w:tblCellMar>
        </w:tblPrEx>
        <w:trPr>
          <w:cantSplit/>
          <w:trHeight w:val="2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5E713" w14:textId="77777777" w:rsidR="00FA6BFD" w:rsidRDefault="00FA6BFD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E9175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63+720</w:t>
            </w:r>
          </w:p>
          <w:p w14:paraId="640EE8E7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70+600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9D6FD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95F0F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pacing w:val="-4"/>
                <w:sz w:val="20"/>
                <w:szCs w:val="20"/>
              </w:rPr>
            </w:pPr>
            <w:r>
              <w:rPr>
                <w:b/>
                <w:bCs/>
                <w:sz w:val="20"/>
              </w:rPr>
              <w:t xml:space="preserve">Ax. </w:t>
            </w:r>
            <w:r>
              <w:rPr>
                <w:b/>
                <w:bCs/>
                <w:spacing w:val="-4"/>
                <w:sz w:val="20"/>
                <w:szCs w:val="20"/>
              </w:rPr>
              <w:t>Hm Armășești –</w:t>
            </w:r>
          </w:p>
          <w:p w14:paraId="3810904D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Ax. Urziceni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CA93F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5B678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5F8AE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1F1F2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B9660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 La circulația pe linia 804 se va citi poziția Km 48+170 – 55+000</w:t>
            </w:r>
          </w:p>
        </w:tc>
      </w:tr>
      <w:tr w:rsidR="00FA6BFD" w14:paraId="3420C2C5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11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C9926" w14:textId="77777777" w:rsidR="00FA6BFD" w:rsidRDefault="00FA6BFD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C2238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135+550</w:t>
            </w:r>
          </w:p>
          <w:p w14:paraId="656988E5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135+610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5AF22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C5B16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Ruşeţu -</w:t>
            </w:r>
          </w:p>
          <w:p w14:paraId="520F0327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Făurei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8D6CC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51710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2C18A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7A75E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CB1FD" w14:textId="77777777" w:rsidR="00FA6BFD" w:rsidRPr="00C20CA5" w:rsidRDefault="00FA6BFD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C20CA5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C20CA5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48D52607" w14:textId="77777777" w:rsidR="00FA6BFD" w:rsidRPr="00EB107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EB107D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71A34899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CCC71" w14:textId="77777777" w:rsidR="00FA6BFD" w:rsidRDefault="00FA6BFD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BF2D4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F7873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C878E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Făurei</w:t>
            </w:r>
          </w:p>
          <w:p w14:paraId="6D6919C4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E6378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670AE8C1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 și 37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01F30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093D91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BC84E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03001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08E5DC5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0B02C61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4 - 8 st. Făurei, Cap X.</w:t>
            </w:r>
          </w:p>
        </w:tc>
      </w:tr>
      <w:tr w:rsidR="00FA6BFD" w14:paraId="20159598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4FABD" w14:textId="77777777" w:rsidR="00FA6BFD" w:rsidRDefault="00FA6BFD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3E087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167+350</w:t>
            </w:r>
          </w:p>
          <w:p w14:paraId="20B979E8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167+800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66B1D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7E2FE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Făurei</w:t>
            </w:r>
          </w:p>
          <w:p w14:paraId="285C119A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(zonă aparate de cale Cap X aferente </w:t>
            </w:r>
          </w:p>
          <w:p w14:paraId="6F1C0700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liniei 3 directe)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584D6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5C6B6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4D3BD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BC62A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E1531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sch. 13, 19, 25 </w:t>
            </w:r>
          </w:p>
          <w:p w14:paraId="150FF423" w14:textId="77777777" w:rsidR="00FA6BFD" w:rsidRPr="00C401D9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și 35 Cap X. </w:t>
            </w:r>
          </w:p>
        </w:tc>
      </w:tr>
      <w:tr w:rsidR="00FA6BFD" w14:paraId="7FAD3F5D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8A881" w14:textId="77777777" w:rsidR="00FA6BFD" w:rsidRDefault="00FA6BFD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5573A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FF102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DC89F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Brăila</w:t>
            </w:r>
          </w:p>
          <w:p w14:paraId="1D064F02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5 </w:t>
            </w:r>
          </w:p>
          <w:p w14:paraId="1611D200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primiri – expedieri </w:t>
            </w:r>
          </w:p>
          <w:p w14:paraId="44B20E69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FA5C3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07E71EF5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84 / 88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B4CE2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15691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2B1B2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7DC46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Afectrează intrări – ieşiri la liniile 5 – 7 </w:t>
            </w:r>
          </w:p>
          <w:p w14:paraId="7B3A1E67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– expedieri.</w:t>
            </w:r>
          </w:p>
        </w:tc>
      </w:tr>
      <w:tr w:rsidR="00FA6BFD" w14:paraId="1D391F2A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4CCFF" w14:textId="77777777" w:rsidR="00FA6BFD" w:rsidRDefault="00FA6BFD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91001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7C723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F5C36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Brăila-Baldovinești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15CEE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70414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46994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230+200</w:t>
            </w:r>
          </w:p>
          <w:p w14:paraId="4D032569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234+000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F1466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70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E4C12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A6BFD" w14:paraId="0817F3DD" w14:textId="77777777">
        <w:tblPrEx>
          <w:tblCellMar>
            <w:left w:w="108" w:type="dxa"/>
            <w:right w:w="108" w:type="dxa"/>
          </w:tblCellMar>
        </w:tblPrEx>
        <w:trPr>
          <w:cantSplit/>
          <w:trHeight w:val="64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36D52D1" w14:textId="77777777" w:rsidR="00FA6BFD" w:rsidRDefault="00FA6BFD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0EFD7D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F448E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5D281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Vădeni</w:t>
            </w:r>
          </w:p>
          <w:p w14:paraId="2EB96D51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376B9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0C0E56D3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1 - 5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5984C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06590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529DF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3FA58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671DB011" w14:textId="77777777">
        <w:tblPrEx>
          <w:tblCellMar>
            <w:left w:w="108" w:type="dxa"/>
            <w:right w:w="108" w:type="dxa"/>
          </w:tblCellMar>
        </w:tblPrEx>
        <w:trPr>
          <w:cantSplit/>
          <w:trHeight w:val="64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9F31C5C" w14:textId="77777777" w:rsidR="00FA6BFD" w:rsidRDefault="00FA6BFD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3BC4E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241+300</w:t>
            </w:r>
          </w:p>
          <w:p w14:paraId="24ABCFBC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244+700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D1924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70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A5C9C" w14:textId="77777777" w:rsidR="00FA6BFD" w:rsidRDefault="00FA6BFD" w:rsidP="00E376F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Vădeni -</w:t>
            </w:r>
          </w:p>
          <w:p w14:paraId="544FA11D" w14:textId="77777777" w:rsidR="00FA6BFD" w:rsidRDefault="00FA6BFD" w:rsidP="00E376F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Barboşi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4CA94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C389B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44590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D6213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87F04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A6BFD" w14:paraId="636EC83C" w14:textId="77777777">
        <w:tblPrEx>
          <w:tblCellMar>
            <w:left w:w="108" w:type="dxa"/>
            <w:right w:w="108" w:type="dxa"/>
          </w:tblCellMar>
        </w:tblPrEx>
        <w:trPr>
          <w:cantSplit/>
          <w:trHeight w:val="64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8F86080" w14:textId="77777777" w:rsidR="00FA6BFD" w:rsidRDefault="00FA6BFD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B1704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EF2DC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7A5E2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Vădeni -</w:t>
            </w:r>
          </w:p>
          <w:p w14:paraId="6CB39F46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Barboşi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227E8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1C348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D4606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246+100</w:t>
            </w:r>
          </w:p>
          <w:p w14:paraId="6DD415BE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246+370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30864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30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5D399" w14:textId="77777777" w:rsidR="00FA6BFD" w:rsidRPr="00C20CA5" w:rsidRDefault="00FA6BFD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C20CA5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C20CA5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7B436461" w14:textId="77777777" w:rsidR="00FA6BFD" w:rsidRPr="00EB107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EB107D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6C50F203" w14:textId="77777777">
        <w:tblPrEx>
          <w:tblCellMar>
            <w:left w:w="108" w:type="dxa"/>
            <w:right w:w="108" w:type="dxa"/>
          </w:tblCellMar>
        </w:tblPrEx>
        <w:trPr>
          <w:cantSplit/>
          <w:trHeight w:val="4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48E53" w14:textId="77777777" w:rsidR="00FA6BFD" w:rsidRDefault="00FA6BFD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4C88A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E2D6D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17987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Barboşi Călători</w:t>
            </w:r>
          </w:p>
          <w:p w14:paraId="005FFC19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70C91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0F8A0D71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sch.  17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2662B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6495A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8D157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3FA07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3DBCF76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2B2B185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 6 - 8.</w:t>
            </w:r>
          </w:p>
        </w:tc>
      </w:tr>
      <w:tr w:rsidR="00FA6BFD" w14:paraId="03AB2933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14DDB" w14:textId="77777777" w:rsidR="00FA6BFD" w:rsidRDefault="00FA6BFD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4B2A2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5D63C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A8660E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Barboşi Călători</w:t>
            </w:r>
          </w:p>
          <w:p w14:paraId="07601203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FB85D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09706EE7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sch.  21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B405A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08B84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54A75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61597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 pe teren. Afectează intrări - ieşiri </w:t>
            </w:r>
          </w:p>
          <w:p w14:paraId="55A70657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şi 8.</w:t>
            </w:r>
          </w:p>
        </w:tc>
      </w:tr>
      <w:tr w:rsidR="00FA6BFD" w14:paraId="6E598E83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84B17" w14:textId="77777777" w:rsidR="00FA6BFD" w:rsidRDefault="00FA6BFD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588B9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AF31A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D1ABD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Barboşi Călători</w:t>
            </w:r>
          </w:p>
          <w:p w14:paraId="57A7ACE2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04D57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 xml:space="preserve">peste TDJ </w:t>
            </w:r>
          </w:p>
          <w:p w14:paraId="5EC3EA61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20 / 24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37B09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3BC0C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1DF8B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9A068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05B5F24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C5DCC1B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4 - 8 </w:t>
            </w:r>
          </w:p>
          <w:p w14:paraId="156C1475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primiri-expedieri Cap Y.</w:t>
            </w:r>
          </w:p>
        </w:tc>
      </w:tr>
      <w:tr w:rsidR="00FA6BFD" w14:paraId="2E989A36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D38C3" w14:textId="77777777" w:rsidR="00FA6BFD" w:rsidRDefault="00FA6BFD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796BE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E9AEA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9DD13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Barboşi Călători</w:t>
            </w:r>
          </w:p>
          <w:p w14:paraId="4392F91E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BDE38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 xml:space="preserve">peste TDJ </w:t>
            </w:r>
          </w:p>
          <w:p w14:paraId="5D3900E1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14 / 16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39F5D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594A5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43A1C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6188B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4585434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BA32236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1 - 8 </w:t>
            </w:r>
          </w:p>
          <w:p w14:paraId="7C644ADA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FA6BFD" w14:paraId="5DD97B68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0DDC3" w14:textId="77777777" w:rsidR="00FA6BFD" w:rsidRDefault="00FA6BFD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85B01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38150C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C4579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Barboşi Călători</w:t>
            </w:r>
          </w:p>
          <w:p w14:paraId="7352242C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29782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38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BB22E0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5E49C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00A76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E503F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  <w:p w14:paraId="1F8952A3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233F135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6 - 8  </w:t>
            </w:r>
          </w:p>
          <w:p w14:paraId="4DB96EB9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</w:t>
            </w:r>
            <w:r w:rsidRPr="002E6E82">
              <w:rPr>
                <w:b/>
                <w:bCs/>
                <w:i/>
                <w:sz w:val="20"/>
                <w:szCs w:val="20"/>
              </w:rPr>
              <w:t>t. Barboşi Călători Cap Y</w:t>
            </w:r>
            <w:r>
              <w:rPr>
                <w:b/>
                <w:bCs/>
                <w:i/>
                <w:sz w:val="20"/>
                <w:szCs w:val="20"/>
              </w:rPr>
              <w:t>.</w:t>
            </w:r>
          </w:p>
        </w:tc>
      </w:tr>
      <w:tr w:rsidR="00FA6BFD" w14:paraId="6741ACE7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03A91" w14:textId="77777777" w:rsidR="00FA6BFD" w:rsidRDefault="00FA6BFD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3BB32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14401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AC835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Barboşi Călători</w:t>
            </w:r>
          </w:p>
          <w:p w14:paraId="281F7E09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2DE82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42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F06C1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2F8AD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AC12B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14A91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  <w:p w14:paraId="41B65C24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BF9B2CA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7 - 8  </w:t>
            </w:r>
          </w:p>
          <w:p w14:paraId="054C9D78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</w:t>
            </w:r>
            <w:r w:rsidRPr="002E6E82">
              <w:rPr>
                <w:b/>
                <w:bCs/>
                <w:i/>
                <w:sz w:val="20"/>
                <w:szCs w:val="20"/>
              </w:rPr>
              <w:t>t. Barboşi Călători Cap Y</w:t>
            </w:r>
            <w:r>
              <w:rPr>
                <w:b/>
                <w:bCs/>
                <w:i/>
                <w:sz w:val="20"/>
                <w:szCs w:val="20"/>
              </w:rPr>
              <w:t>.</w:t>
            </w:r>
          </w:p>
        </w:tc>
      </w:tr>
      <w:tr w:rsidR="00FA6BFD" w14:paraId="009CC055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30F7B" w14:textId="77777777" w:rsidR="00FA6BFD" w:rsidRDefault="00FA6BFD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5BB4C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F35BD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D797D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Filești</w:t>
            </w:r>
          </w:p>
          <w:p w14:paraId="431A847B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934E1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călcâi sch. 12 la </w:t>
            </w:r>
          </w:p>
          <w:p w14:paraId="584E7F8B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călcâi sch. 26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FCF3C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E258A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2D275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0BC9B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8104FF6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4D87F6A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3, 4 și 6 Cap Y și peste sch. 16, 18 și TDJ 22/24.</w:t>
            </w:r>
          </w:p>
        </w:tc>
      </w:tr>
      <w:tr w:rsidR="00FA6BFD" w14:paraId="2BB2C9D8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2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B208C" w14:textId="77777777" w:rsidR="00FA6BFD" w:rsidRDefault="00FA6BFD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C6005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C77E5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066BD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Galaţi Călători</w:t>
            </w:r>
          </w:p>
          <w:p w14:paraId="13F26164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EEF33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B685F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FCD1E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CD21C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570AF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A60D4B8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1FCD8D4F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la liniile 9 - 11.</w:t>
            </w:r>
          </w:p>
        </w:tc>
      </w:tr>
    </w:tbl>
    <w:p w14:paraId="04F63B83" w14:textId="77777777" w:rsidR="00FA6BFD" w:rsidRDefault="00FA6BFD">
      <w:pPr>
        <w:spacing w:before="40" w:after="40" w:line="192" w:lineRule="auto"/>
        <w:ind w:right="57"/>
        <w:rPr>
          <w:sz w:val="20"/>
        </w:rPr>
      </w:pPr>
    </w:p>
    <w:p w14:paraId="6517539C" w14:textId="77777777" w:rsidR="00FA6BFD" w:rsidRDefault="00FA6BFD" w:rsidP="00BD4423">
      <w:pPr>
        <w:spacing w:before="40" w:after="40" w:line="360" w:lineRule="auto"/>
        <w:ind w:left="57" w:right="57"/>
        <w:jc w:val="center"/>
        <w:rPr>
          <w:b/>
          <w:bCs/>
          <w:spacing w:val="40"/>
        </w:rPr>
      </w:pPr>
      <w:r>
        <w:rPr>
          <w:b/>
          <w:bCs/>
          <w:spacing w:val="40"/>
        </w:rPr>
        <w:t>LINIA 701</w:t>
      </w:r>
    </w:p>
    <w:p w14:paraId="4AEF8387" w14:textId="77777777" w:rsidR="00FA6BFD" w:rsidRDefault="00FA6BFD" w:rsidP="00AA1818">
      <w:pPr>
        <w:pStyle w:val="Heading1"/>
        <w:spacing w:before="40" w:after="40" w:line="360" w:lineRule="auto"/>
        <w:ind w:left="57" w:right="57"/>
        <w:rPr>
          <w:b w:val="0"/>
          <w:bCs w:val="0"/>
          <w:sz w:val="8"/>
        </w:rPr>
      </w:pPr>
      <w:r>
        <w:t>BUZĂU - FĂUREI - ŢĂNDĂREI</w:t>
      </w:r>
    </w:p>
    <w:tbl>
      <w:tblPr>
        <w:tblW w:w="102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2"/>
        <w:gridCol w:w="875"/>
        <w:gridCol w:w="754"/>
        <w:gridCol w:w="2201"/>
        <w:gridCol w:w="869"/>
        <w:gridCol w:w="765"/>
        <w:gridCol w:w="869"/>
        <w:gridCol w:w="755"/>
        <w:gridCol w:w="2490"/>
      </w:tblGrid>
      <w:tr w:rsidR="00FA6BFD" w14:paraId="4D1B873A" w14:textId="77777777">
        <w:trPr>
          <w:cantSplit/>
          <w:trHeight w:val="1542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5B58C" w14:textId="77777777" w:rsidR="00FA6BFD" w:rsidRDefault="00FA6BFD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29E17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7B737" w14:textId="77777777" w:rsidR="00FA6BFD" w:rsidRPr="001304AF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C912C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</w:t>
            </w:r>
          </w:p>
          <w:p w14:paraId="77FA16CE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9C429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</w:t>
            </w:r>
          </w:p>
          <w:p w14:paraId="38F74551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64 / 70</w:t>
            </w:r>
          </w:p>
          <w:p w14:paraId="012B07E6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DAC35E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5CB8F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F0D3B" w14:textId="77777777" w:rsidR="00FA6BFD" w:rsidRPr="001304AF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B79F0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3519612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BF71EFB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6 - 10 </w:t>
            </w:r>
          </w:p>
          <w:p w14:paraId="526C86FB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primiri - expedieri </w:t>
            </w:r>
          </w:p>
          <w:p w14:paraId="28833881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şi diagonala 54  - 70.</w:t>
            </w:r>
          </w:p>
        </w:tc>
      </w:tr>
      <w:tr w:rsidR="00FA6BFD" w14:paraId="5BD11C64" w14:textId="77777777">
        <w:trPr>
          <w:cantSplit/>
          <w:trHeight w:val="175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F9829" w14:textId="77777777" w:rsidR="00FA6BFD" w:rsidRDefault="00FA6BFD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1D1970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5AE88" w14:textId="77777777" w:rsidR="00FA6BFD" w:rsidRPr="001304AF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5973B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</w:t>
            </w:r>
          </w:p>
          <w:p w14:paraId="33E7ADFE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AB0E7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</w:t>
            </w:r>
          </w:p>
          <w:p w14:paraId="673180A2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56 / 60 </w:t>
            </w:r>
          </w:p>
          <w:p w14:paraId="7120A436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891E6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1D5C8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34075" w14:textId="77777777" w:rsidR="00FA6BFD" w:rsidRPr="001304AF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CAA6F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5F34DAD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diagonala 52 - 60 </w:t>
            </w:r>
          </w:p>
          <w:p w14:paraId="61F7A828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și intrări - ieșiri la liniile </w:t>
            </w:r>
          </w:p>
          <w:p w14:paraId="74FAFD37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6 - 15.</w:t>
            </w:r>
          </w:p>
        </w:tc>
      </w:tr>
      <w:tr w:rsidR="00FA6BFD" w14:paraId="17F76194" w14:textId="77777777">
        <w:trPr>
          <w:cantSplit/>
          <w:trHeight w:val="175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B1A73" w14:textId="77777777" w:rsidR="00FA6BFD" w:rsidRDefault="00FA6BFD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25363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128+950</w:t>
            </w:r>
          </w:p>
          <w:p w14:paraId="1AF60437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129+000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C6E98" w14:textId="77777777" w:rsidR="00FA6BFD" w:rsidRPr="001304AF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BBB66" w14:textId="77777777" w:rsidR="00FA6BFD" w:rsidRDefault="00FA6BFD" w:rsidP="006A257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</w:t>
            </w:r>
          </w:p>
          <w:p w14:paraId="12510D67" w14:textId="77777777" w:rsidR="00FA6BFD" w:rsidRDefault="00FA6BFD" w:rsidP="006A257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 peste sch. 2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BD79F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BD93D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9B0E8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49384" w14:textId="77777777" w:rsidR="00FA6BFD" w:rsidRPr="001304AF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C03A0" w14:textId="77777777" w:rsidR="00FA6BFD" w:rsidRPr="006A2576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6A2576">
              <w:rPr>
                <w:b/>
                <w:bCs/>
                <w:i/>
                <w:iCs/>
                <w:sz w:val="20"/>
              </w:rPr>
              <w:t xml:space="preserve">Afectează L. 701 I </w:t>
            </w:r>
          </w:p>
          <w:p w14:paraId="4363CE57" w14:textId="77777777" w:rsidR="00FA6BFD" w:rsidRPr="006A2576" w:rsidRDefault="00FA6BFD" w:rsidP="006A2576">
            <w:pPr>
              <w:spacing w:before="40" w:after="40" w:line="276" w:lineRule="auto"/>
              <w:ind w:right="57"/>
              <w:rPr>
                <w:i/>
                <w:iCs/>
                <w:sz w:val="20"/>
              </w:rPr>
            </w:pPr>
            <w:r w:rsidRPr="006A2576">
              <w:rPr>
                <w:b/>
                <w:bCs/>
                <w:i/>
                <w:iCs/>
                <w:sz w:val="20"/>
              </w:rPr>
              <w:t xml:space="preserve"> Buzău - Buzău Sud și linia 5 St. Buzău</w:t>
            </w:r>
            <w:r w:rsidRPr="006A2576">
              <w:rPr>
                <w:i/>
                <w:iCs/>
                <w:sz w:val="20"/>
              </w:rPr>
              <w:t xml:space="preserve"> </w:t>
            </w:r>
          </w:p>
          <w:p w14:paraId="66EFC8CE" w14:textId="77777777" w:rsidR="00FA6BFD" w:rsidRDefault="00FA6BFD" w:rsidP="006A2576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FA6BFD" w14:paraId="5D1062E7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71CF9" w14:textId="77777777" w:rsidR="00FA6BFD" w:rsidRDefault="00FA6BFD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F2464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129+000</w:t>
            </w:r>
          </w:p>
          <w:p w14:paraId="03B4096B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131+400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9EF5E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0A40B" w14:textId="77777777" w:rsidR="00FA6BFD" w:rsidRDefault="00FA6BFD" w:rsidP="001904F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Buzău - Buzău Sud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20AFE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C99AD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04ECC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BD6DB" w14:textId="77777777" w:rsidR="00FA6BFD" w:rsidRPr="001304AF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E5504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FA6BFD" w14:paraId="2DC6AE56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AF19B3" w14:textId="77777777" w:rsidR="00FA6BFD" w:rsidRDefault="00FA6BFD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9C370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131+400</w:t>
            </w:r>
          </w:p>
          <w:p w14:paraId="6A4B909A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133+200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759E1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00931" w14:textId="77777777" w:rsidR="00FA6BFD" w:rsidRDefault="00FA6BFD" w:rsidP="001904F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 Sud linia 3 directă și zonă aparate cale Cap X și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D91C3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BDD482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E63EF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C8019" w14:textId="77777777" w:rsidR="00FA6BFD" w:rsidRPr="001304AF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B025F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FA6BFD" w14:paraId="6992B235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AD915" w14:textId="77777777" w:rsidR="00FA6BFD" w:rsidRDefault="00FA6BFD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6CB2E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133+200</w:t>
            </w:r>
          </w:p>
          <w:p w14:paraId="26AD614E" w14:textId="77777777" w:rsidR="00FA6BFD" w:rsidRDefault="00FA6BFD" w:rsidP="001904F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147+200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AACA6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3E48CD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Buzău Sud - Cilibia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BBAE9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E5FB2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A34D0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8E0DC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734D5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FA6BFD" w14:paraId="11E54B93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B8B7F" w14:textId="77777777" w:rsidR="00FA6BFD" w:rsidRDefault="00FA6BFD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364BA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147+200</w:t>
            </w:r>
          </w:p>
          <w:p w14:paraId="1F2BE207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148+350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AF1B1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71A9E" w14:textId="77777777" w:rsidR="00FA6BFD" w:rsidRPr="001904F7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1904F7">
              <w:rPr>
                <w:b/>
                <w:bCs/>
                <w:spacing w:val="-1"/>
                <w:sz w:val="20"/>
                <w:szCs w:val="20"/>
              </w:rPr>
              <w:t>H</w:t>
            </w:r>
            <w:r w:rsidRPr="001904F7">
              <w:rPr>
                <w:b/>
                <w:bCs/>
                <w:sz w:val="20"/>
                <w:szCs w:val="20"/>
              </w:rPr>
              <w:t>m.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-2"/>
                <w:sz w:val="20"/>
                <w:szCs w:val="20"/>
              </w:rPr>
              <w:t>C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ili</w:t>
            </w:r>
            <w:r w:rsidRPr="001904F7">
              <w:rPr>
                <w:b/>
                <w:bCs/>
                <w:spacing w:val="-3"/>
                <w:sz w:val="20"/>
                <w:szCs w:val="20"/>
              </w:rPr>
              <w:t>b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i</w:t>
            </w:r>
            <w:r w:rsidRPr="001904F7">
              <w:rPr>
                <w:b/>
                <w:bCs/>
                <w:sz w:val="20"/>
                <w:szCs w:val="20"/>
              </w:rPr>
              <w:t xml:space="preserve">a </w:t>
            </w:r>
            <w:r w:rsidRPr="001904F7">
              <w:rPr>
                <w:b/>
                <w:bCs/>
                <w:spacing w:val="4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z w:val="20"/>
                <w:szCs w:val="20"/>
              </w:rPr>
              <w:t>- li</w:t>
            </w:r>
            <w:r w:rsidRPr="001904F7">
              <w:rPr>
                <w:b/>
                <w:bCs/>
                <w:spacing w:val="-3"/>
                <w:sz w:val="20"/>
                <w:szCs w:val="20"/>
              </w:rPr>
              <w:t>n</w:t>
            </w:r>
            <w:r w:rsidRPr="001904F7">
              <w:rPr>
                <w:b/>
                <w:bCs/>
                <w:sz w:val="20"/>
                <w:szCs w:val="20"/>
              </w:rPr>
              <w:t>ia</w:t>
            </w:r>
            <w:r w:rsidRPr="001904F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z w:val="20"/>
                <w:szCs w:val="20"/>
              </w:rPr>
              <w:t>2</w:t>
            </w:r>
            <w:r w:rsidRPr="001904F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-3"/>
                <w:sz w:val="20"/>
                <w:szCs w:val="20"/>
              </w:rPr>
              <w:t>d</w:t>
            </w:r>
            <w:r w:rsidRPr="001904F7">
              <w:rPr>
                <w:b/>
                <w:bCs/>
                <w:sz w:val="20"/>
                <w:szCs w:val="20"/>
              </w:rPr>
              <w:t>i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rect</w:t>
            </w:r>
            <w:r w:rsidRPr="001904F7">
              <w:rPr>
                <w:b/>
                <w:bCs/>
                <w:sz w:val="20"/>
                <w:szCs w:val="20"/>
              </w:rPr>
              <w:t>a</w:t>
            </w:r>
            <w:r w:rsidRPr="001904F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ș</w:t>
            </w:r>
            <w:r w:rsidRPr="001904F7">
              <w:rPr>
                <w:b/>
                <w:bCs/>
                <w:sz w:val="20"/>
                <w:szCs w:val="20"/>
              </w:rPr>
              <w:t xml:space="preserve">i 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z</w:t>
            </w:r>
            <w:r w:rsidRPr="001904F7">
              <w:rPr>
                <w:b/>
                <w:bCs/>
                <w:spacing w:val="-3"/>
                <w:sz w:val="20"/>
                <w:szCs w:val="20"/>
              </w:rPr>
              <w:t>on</w:t>
            </w:r>
            <w:r w:rsidRPr="001904F7">
              <w:rPr>
                <w:b/>
                <w:bCs/>
                <w:sz w:val="20"/>
                <w:szCs w:val="20"/>
              </w:rPr>
              <w:t>a</w:t>
            </w:r>
            <w:r w:rsidRPr="001904F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a</w:t>
            </w:r>
            <w:r w:rsidRPr="001904F7">
              <w:rPr>
                <w:b/>
                <w:bCs/>
                <w:spacing w:val="-3"/>
                <w:sz w:val="20"/>
                <w:szCs w:val="20"/>
              </w:rPr>
              <w:t>p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arat</w:t>
            </w:r>
            <w:r w:rsidRPr="001904F7">
              <w:rPr>
                <w:b/>
                <w:bCs/>
                <w:sz w:val="20"/>
                <w:szCs w:val="20"/>
              </w:rPr>
              <w:t>e</w:t>
            </w:r>
            <w:r w:rsidRPr="001904F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cal</w:t>
            </w:r>
            <w:r w:rsidRPr="001904F7">
              <w:rPr>
                <w:b/>
                <w:bCs/>
                <w:sz w:val="20"/>
                <w:szCs w:val="20"/>
              </w:rPr>
              <w:t xml:space="preserve">e </w:t>
            </w:r>
            <w:r w:rsidRPr="001904F7">
              <w:rPr>
                <w:b/>
                <w:bCs/>
                <w:spacing w:val="-2"/>
                <w:sz w:val="20"/>
                <w:szCs w:val="20"/>
              </w:rPr>
              <w:t>C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a</w:t>
            </w:r>
            <w:r w:rsidRPr="001904F7">
              <w:rPr>
                <w:b/>
                <w:bCs/>
                <w:sz w:val="20"/>
                <w:szCs w:val="20"/>
              </w:rPr>
              <w:t>p</w:t>
            </w:r>
            <w:r w:rsidRPr="001904F7"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z w:val="20"/>
                <w:szCs w:val="20"/>
              </w:rPr>
              <w:t>X</w:t>
            </w:r>
            <w:r w:rsidRPr="001904F7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s</w:t>
            </w:r>
            <w:r w:rsidRPr="001904F7">
              <w:rPr>
                <w:b/>
                <w:bCs/>
                <w:sz w:val="20"/>
                <w:szCs w:val="20"/>
              </w:rPr>
              <w:t>i</w:t>
            </w:r>
            <w:r w:rsidRPr="001904F7">
              <w:rPr>
                <w:b/>
                <w:bCs/>
                <w:spacing w:val="2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z w:val="20"/>
                <w:szCs w:val="20"/>
              </w:rPr>
              <w:t>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52166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F2598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1DC08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3185E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A928F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sch. 1, 5, 9, 12, 8, 4 din Hm Cilibia Cap X și Y. Fără inductori. </w:t>
            </w:r>
          </w:p>
        </w:tc>
      </w:tr>
      <w:tr w:rsidR="00FA6BFD" w14:paraId="0432E637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0EECA" w14:textId="77777777" w:rsidR="00FA6BFD" w:rsidRDefault="00FA6BFD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5918C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148+350</w:t>
            </w:r>
          </w:p>
          <w:p w14:paraId="274DA3B8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157+950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E86FC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D53C7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Cilibia - C.A. Rosetti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3D827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8285B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1233F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1E8D9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EB92E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FA6BFD" w14:paraId="4537A97B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690EA" w14:textId="77777777" w:rsidR="00FA6BFD" w:rsidRDefault="00FA6BFD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23F0C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157+950</w:t>
            </w:r>
          </w:p>
          <w:p w14:paraId="47996143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159+250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52021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E7532" w14:textId="77777777" w:rsidR="00FA6BFD" w:rsidRPr="00DA3842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DA3842">
              <w:rPr>
                <w:b/>
                <w:bCs/>
                <w:spacing w:val="-1"/>
                <w:sz w:val="20"/>
                <w:szCs w:val="20"/>
              </w:rPr>
              <w:t>H</w:t>
            </w:r>
            <w:r w:rsidRPr="00DA3842">
              <w:rPr>
                <w:b/>
                <w:bCs/>
                <w:sz w:val="20"/>
                <w:szCs w:val="20"/>
              </w:rPr>
              <w:t>m.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1"/>
                <w:sz w:val="20"/>
                <w:szCs w:val="20"/>
              </w:rPr>
              <w:t xml:space="preserve">C.A. </w:t>
            </w:r>
            <w:r w:rsidRPr="00DA3842">
              <w:rPr>
                <w:b/>
                <w:bCs/>
                <w:spacing w:val="-2"/>
                <w:sz w:val="20"/>
                <w:szCs w:val="20"/>
              </w:rPr>
              <w:t>R</w:t>
            </w:r>
            <w:r w:rsidRPr="00DA3842">
              <w:rPr>
                <w:b/>
                <w:bCs/>
                <w:spacing w:val="-3"/>
                <w:sz w:val="20"/>
                <w:szCs w:val="20"/>
              </w:rPr>
              <w:t>o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sett</w:t>
            </w:r>
            <w:r w:rsidRPr="00DA3842">
              <w:rPr>
                <w:b/>
                <w:bCs/>
                <w:sz w:val="20"/>
                <w:szCs w:val="20"/>
              </w:rPr>
              <w:t>i</w:t>
            </w:r>
            <w:r w:rsidRPr="00DA3842">
              <w:rPr>
                <w:b/>
                <w:bCs/>
                <w:spacing w:val="2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li</w:t>
            </w:r>
            <w:r w:rsidRPr="00DA3842">
              <w:rPr>
                <w:b/>
                <w:bCs/>
                <w:spacing w:val="-3"/>
                <w:sz w:val="20"/>
                <w:szCs w:val="20"/>
              </w:rPr>
              <w:t>n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i</w:t>
            </w:r>
            <w:r w:rsidRPr="00DA3842">
              <w:rPr>
                <w:b/>
                <w:bCs/>
                <w:sz w:val="20"/>
                <w:szCs w:val="20"/>
              </w:rPr>
              <w:t>a 1</w:t>
            </w:r>
            <w:r w:rsidRPr="00DA3842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-3"/>
                <w:sz w:val="20"/>
                <w:szCs w:val="20"/>
              </w:rPr>
              <w:t>d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irect</w:t>
            </w:r>
            <w:r w:rsidRPr="00DA3842">
              <w:rPr>
                <w:b/>
                <w:bCs/>
                <w:sz w:val="20"/>
                <w:szCs w:val="20"/>
              </w:rPr>
              <w:t>a</w:t>
            </w:r>
            <w:r w:rsidRPr="00DA3842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s</w:t>
            </w:r>
            <w:r w:rsidRPr="00DA3842">
              <w:rPr>
                <w:b/>
                <w:bCs/>
                <w:sz w:val="20"/>
                <w:szCs w:val="20"/>
              </w:rPr>
              <w:t>i</w:t>
            </w:r>
            <w:r w:rsidRPr="00DA3842">
              <w:rPr>
                <w:b/>
                <w:bCs/>
                <w:spacing w:val="2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z</w:t>
            </w:r>
            <w:r w:rsidRPr="00DA3842">
              <w:rPr>
                <w:b/>
                <w:bCs/>
                <w:spacing w:val="-3"/>
                <w:sz w:val="20"/>
                <w:szCs w:val="20"/>
              </w:rPr>
              <w:t>on</w:t>
            </w:r>
            <w:r w:rsidRPr="00DA3842">
              <w:rPr>
                <w:b/>
                <w:bCs/>
                <w:sz w:val="20"/>
                <w:szCs w:val="20"/>
              </w:rPr>
              <w:t xml:space="preserve">a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a</w:t>
            </w:r>
            <w:r w:rsidRPr="00DA3842">
              <w:rPr>
                <w:b/>
                <w:bCs/>
                <w:spacing w:val="-3"/>
                <w:sz w:val="20"/>
                <w:szCs w:val="20"/>
              </w:rPr>
              <w:t>p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arat</w:t>
            </w:r>
            <w:r w:rsidRPr="00DA3842">
              <w:rPr>
                <w:b/>
                <w:bCs/>
                <w:sz w:val="20"/>
                <w:szCs w:val="20"/>
              </w:rPr>
              <w:t>e</w:t>
            </w:r>
            <w:r w:rsidRPr="00DA3842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cal</w:t>
            </w:r>
            <w:r w:rsidRPr="00DA3842">
              <w:rPr>
                <w:b/>
                <w:bCs/>
                <w:sz w:val="20"/>
                <w:szCs w:val="20"/>
              </w:rPr>
              <w:t>e</w:t>
            </w:r>
            <w:r w:rsidRPr="00DA3842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-2"/>
                <w:sz w:val="20"/>
                <w:szCs w:val="20"/>
              </w:rPr>
              <w:t>C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a</w:t>
            </w:r>
            <w:r w:rsidRPr="00DA3842">
              <w:rPr>
                <w:b/>
                <w:bCs/>
                <w:sz w:val="20"/>
                <w:szCs w:val="20"/>
              </w:rPr>
              <w:t>p X</w:t>
            </w:r>
            <w:r w:rsidRPr="00DA3842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s</w:t>
            </w:r>
            <w:r w:rsidRPr="00DA3842">
              <w:rPr>
                <w:b/>
                <w:bCs/>
                <w:sz w:val="20"/>
                <w:szCs w:val="20"/>
              </w:rPr>
              <w:t>i</w:t>
            </w:r>
            <w:r w:rsidRPr="00DA3842">
              <w:rPr>
                <w:b/>
                <w:bCs/>
                <w:spacing w:val="2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z w:val="20"/>
                <w:szCs w:val="20"/>
              </w:rPr>
              <w:t>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2C585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06EAA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22016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5CBE7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C2394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27ADA342" w14:textId="77777777" w:rsidR="00FA6BFD" w:rsidRDefault="00FA6BFD" w:rsidP="00784E2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sch. 1, 5, 2, și 6 Cap X și Y din </w:t>
            </w:r>
            <w:r w:rsidRPr="00B56D0E">
              <w:rPr>
                <w:b/>
                <w:bCs/>
                <w:i/>
                <w:iCs/>
                <w:sz w:val="20"/>
              </w:rPr>
              <w:t>Hm C.A. Rosetti</w:t>
            </w:r>
            <w:r>
              <w:rPr>
                <w:b/>
                <w:bCs/>
                <w:i/>
                <w:iCs/>
                <w:sz w:val="20"/>
              </w:rPr>
              <w:t>.</w:t>
            </w:r>
          </w:p>
          <w:p w14:paraId="4B5CE12F" w14:textId="77777777" w:rsidR="00FA6BFD" w:rsidRDefault="00FA6BFD" w:rsidP="00784E2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FA6BFD" w14:paraId="1B894D38" w14:textId="77777777">
        <w:trPr>
          <w:cantSplit/>
          <w:trHeight w:val="684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DB29F" w14:textId="77777777" w:rsidR="00FA6BFD" w:rsidRDefault="00FA6BFD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A368F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159+250</w:t>
            </w:r>
          </w:p>
          <w:p w14:paraId="5FBBD9A6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99D01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91830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C.A. Rosetti - Făurei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1C7B2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6E4D6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5B22C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0FFF4" w14:textId="77777777" w:rsidR="00FA6BFD" w:rsidRPr="001304AF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7EF6E" w14:textId="77777777" w:rsidR="00FA6BFD" w:rsidRPr="00175A24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FA6BFD" w14:paraId="2B2168A0" w14:textId="77777777">
        <w:trPr>
          <w:cantSplit/>
          <w:trHeight w:val="684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4135D" w14:textId="77777777" w:rsidR="00FA6BFD" w:rsidRDefault="00FA6BFD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7D591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167+350</w:t>
            </w:r>
          </w:p>
          <w:p w14:paraId="75D8DC09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E469A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739C4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Făurei linia 3 directă Cap X, zona aparate de cale.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FFA68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63854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BD277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62B46" w14:textId="77777777" w:rsidR="00FA6BFD" w:rsidRPr="001304AF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6E2A3" w14:textId="77777777" w:rsidR="00FA6BFD" w:rsidRPr="00175A24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A6BFD" w14:paraId="133D4F2B" w14:textId="77777777">
        <w:trPr>
          <w:cantSplit/>
          <w:trHeight w:val="684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77AB2" w14:textId="77777777" w:rsidR="00FA6BFD" w:rsidRDefault="00FA6BFD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ADDD4" w14:textId="77777777" w:rsidR="00FA6BFD" w:rsidRDefault="00FA6BFD" w:rsidP="00E67B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CB55B" w14:textId="77777777" w:rsidR="00FA6BFD" w:rsidRDefault="00FA6BFD" w:rsidP="00E67B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62565" w14:textId="77777777" w:rsidR="00FA6BFD" w:rsidRDefault="00FA6BFD" w:rsidP="00E67B4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Făurei</w:t>
            </w:r>
          </w:p>
          <w:p w14:paraId="64657C84" w14:textId="77777777" w:rsidR="00FA6BFD" w:rsidRDefault="00FA6BFD" w:rsidP="00E67B4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6B237" w14:textId="77777777" w:rsidR="00FA6BFD" w:rsidRDefault="00FA6BFD" w:rsidP="00E67B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12CFAECA" w14:textId="77777777" w:rsidR="00FA6BFD" w:rsidRDefault="00FA6BFD" w:rsidP="00E67B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 și 37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147CF" w14:textId="77777777" w:rsidR="00FA6BFD" w:rsidRDefault="00FA6BFD" w:rsidP="00E67B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CB487" w14:textId="77777777" w:rsidR="00FA6BFD" w:rsidRDefault="00FA6BFD" w:rsidP="00E67B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068133" w14:textId="77777777" w:rsidR="00FA6BFD" w:rsidRPr="001304AF" w:rsidRDefault="00FA6BFD" w:rsidP="00E67B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7596B" w14:textId="77777777" w:rsidR="00FA6BFD" w:rsidRDefault="00FA6BFD" w:rsidP="00E67B4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34E3A30" w14:textId="77777777" w:rsidR="00FA6BFD" w:rsidRDefault="00FA6BFD" w:rsidP="00E67B4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B1AEE86" w14:textId="77777777" w:rsidR="00FA6BFD" w:rsidRPr="00175A24" w:rsidRDefault="00FA6BFD" w:rsidP="00E67B4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4 - 8 st. </w:t>
            </w:r>
            <w:r w:rsidRPr="00B9104F">
              <w:rPr>
                <w:b/>
                <w:bCs/>
                <w:i/>
                <w:iCs/>
                <w:sz w:val="20"/>
              </w:rPr>
              <w:t xml:space="preserve">Făurei </w:t>
            </w:r>
          </w:p>
        </w:tc>
      </w:tr>
      <w:tr w:rsidR="00FA6BFD" w14:paraId="6F77C78D" w14:textId="77777777">
        <w:trPr>
          <w:cantSplit/>
          <w:trHeight w:val="278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2D8D9" w14:textId="77777777" w:rsidR="00FA6BFD" w:rsidRDefault="00FA6BFD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5C777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1D06A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51E1D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Făurei</w:t>
            </w:r>
          </w:p>
          <w:p w14:paraId="409133CC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CFD4A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5F0DD41A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 și 35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EC994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80E53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A8502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D6522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7DDA729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D62B99F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1 - 3 st. </w:t>
            </w:r>
            <w:r w:rsidRPr="00B9104F">
              <w:rPr>
                <w:b/>
                <w:bCs/>
                <w:i/>
                <w:iCs/>
                <w:sz w:val="20"/>
              </w:rPr>
              <w:t>Făurei Cap X</w:t>
            </w:r>
            <w:r>
              <w:rPr>
                <w:b/>
                <w:bCs/>
                <w:i/>
                <w:iCs/>
                <w:sz w:val="20"/>
              </w:rPr>
              <w:t>.</w:t>
            </w:r>
          </w:p>
        </w:tc>
      </w:tr>
      <w:tr w:rsidR="00FA6BFD" w14:paraId="505D6617" w14:textId="77777777">
        <w:trPr>
          <w:cantSplit/>
          <w:trHeight w:val="369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F4E4D" w14:textId="77777777" w:rsidR="00FA6BFD" w:rsidRDefault="00FA6BFD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BD755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0BF49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6FA1D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Făurei</w:t>
            </w:r>
          </w:p>
          <w:p w14:paraId="2385CC8F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53FE4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6770FDFE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 / 59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CF640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FF48D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5B670" w14:textId="77777777" w:rsidR="00FA6BFD" w:rsidRPr="001304AF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4D237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1912E32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9A60011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7 - 8.</w:t>
            </w:r>
          </w:p>
        </w:tc>
      </w:tr>
      <w:tr w:rsidR="00FA6BFD" w14:paraId="26AECFA1" w14:textId="77777777">
        <w:trPr>
          <w:cantSplit/>
          <w:trHeight w:val="369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258FF" w14:textId="77777777" w:rsidR="00FA6BFD" w:rsidRDefault="00FA6BFD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D03E9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BA9E2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10B55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Făurei - Cireșu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CB09D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0773E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B30E7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2+300</w:t>
            </w:r>
          </w:p>
          <w:p w14:paraId="23B014A4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14+800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4A1D5" w14:textId="77777777" w:rsidR="00FA6BFD" w:rsidRPr="001304AF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14271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A6BFD" w14:paraId="4FE3833F" w14:textId="77777777">
        <w:trPr>
          <w:cantSplit/>
          <w:trHeight w:val="369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02098" w14:textId="77777777" w:rsidR="00FA6BFD" w:rsidRDefault="00FA6BFD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F172C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2+300</w:t>
            </w:r>
          </w:p>
          <w:p w14:paraId="10B8D66B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67BC6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7178B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Făurei - Cireșu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F2DAC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81B31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7FC5F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98CA0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48DDE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A6BFD" w14:paraId="58EDC9B5" w14:textId="77777777">
        <w:trPr>
          <w:cantSplit/>
          <w:trHeight w:val="369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EDCA1" w14:textId="77777777" w:rsidR="00FA6BFD" w:rsidRDefault="00FA6BFD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2F70A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25+700</w:t>
            </w:r>
          </w:p>
          <w:p w14:paraId="6E5BF958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9A672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33876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Cireșu -Dudești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9C090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D28E9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728E4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8A026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4AC2B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A6BFD" w14:paraId="6C679B69" w14:textId="77777777">
        <w:trPr>
          <w:cantSplit/>
          <w:trHeight w:val="725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007A9" w14:textId="77777777" w:rsidR="00FA6BFD" w:rsidRDefault="00FA6BFD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2AF3E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9B6FD" w14:textId="77777777" w:rsidR="00FA6BFD" w:rsidRPr="001304AF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DDD1A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54281C70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7E768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peste T.D.J.</w:t>
            </w:r>
          </w:p>
          <w:p w14:paraId="72D537C7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61 / 63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9B391" w14:textId="77777777" w:rsidR="00FA6BFD" w:rsidRPr="00CA3079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CA3079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ABFA1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66A5D" w14:textId="77777777" w:rsidR="00FA6BFD" w:rsidRPr="001304AF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B5AC3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255B0AC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7 şi 8.</w:t>
            </w:r>
          </w:p>
        </w:tc>
      </w:tr>
      <w:tr w:rsidR="00FA6BFD" w14:paraId="155AB909" w14:textId="77777777">
        <w:trPr>
          <w:cantSplit/>
          <w:trHeight w:val="725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1FEAF" w14:textId="77777777" w:rsidR="00FA6BFD" w:rsidRDefault="00FA6BFD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45D02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57+300</w:t>
            </w:r>
          </w:p>
          <w:p w14:paraId="1D8102F9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57+350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BDE00" w14:textId="77777777" w:rsidR="00FA6BFD" w:rsidRPr="001304AF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09425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182029E2" w14:textId="77777777" w:rsidR="00FA6BFD" w:rsidRPr="00180EA2" w:rsidRDefault="00FA6BFD">
            <w:pPr>
              <w:spacing w:before="40" w:after="40" w:line="276" w:lineRule="auto"/>
              <w:ind w:left="57" w:right="57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TDJ   15 / 19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37FCC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A6D88" w14:textId="77777777" w:rsidR="00FA6BFD" w:rsidRPr="00CA3079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8CBA0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8B56F" w14:textId="77777777" w:rsidR="00FA6BFD" w:rsidRPr="001304AF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523FC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3927162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Stație în paralelogram.</w:t>
            </w:r>
          </w:p>
          <w:p w14:paraId="341499BD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din și spre Fir I Murgeanca - Țăndărei la și de la linia III Țăndărei.</w:t>
            </w:r>
          </w:p>
        </w:tc>
      </w:tr>
      <w:tr w:rsidR="00FA6BFD" w14:paraId="2760DC37" w14:textId="77777777">
        <w:trPr>
          <w:cantSplit/>
          <w:trHeight w:val="725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794BC9" w14:textId="77777777" w:rsidR="00FA6BFD" w:rsidRDefault="00FA6BFD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D3CBA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F9C30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7B781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58579013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TDJ   10 / 14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F1C4B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D3899" w14:textId="77777777" w:rsidR="00FA6BFD" w:rsidRPr="00CA3079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106C4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58+400</w:t>
            </w:r>
          </w:p>
          <w:p w14:paraId="1ACD8E75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58+450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EDEB7" w14:textId="77777777" w:rsidR="00FA6BFD" w:rsidRPr="001304AF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305DF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BD50B5C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Stație în paralelogram.</w:t>
            </w:r>
          </w:p>
          <w:p w14:paraId="3721AFF9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268BE7F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din firul II Movila - Țăndărei la linia 3 Țăndărei.</w:t>
            </w:r>
          </w:p>
        </w:tc>
      </w:tr>
      <w:tr w:rsidR="00FA6BFD" w14:paraId="0280A962" w14:textId="77777777">
        <w:trPr>
          <w:cantSplit/>
          <w:trHeight w:val="725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CE7CC" w14:textId="77777777" w:rsidR="00FA6BFD" w:rsidRDefault="00FA6BFD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55155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DE3A6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332DF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3BA34724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CF76A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peste T.D.J.</w:t>
            </w:r>
          </w:p>
          <w:p w14:paraId="7ADC4DFC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15 / 19</w:t>
            </w:r>
          </w:p>
          <w:p w14:paraId="70A8AA64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DBA30" w14:textId="77777777" w:rsidR="00FA6BFD" w:rsidRPr="00CA3079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C80A7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06FDD" w14:textId="77777777" w:rsidR="00FA6BFD" w:rsidRPr="001304AF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07264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1A1189B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din firul I la liniile 1 - 2 </w:t>
            </w:r>
          </w:p>
          <w:p w14:paraId="2C39C794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st. Țăndărei și </w:t>
            </w:r>
          </w:p>
          <w:p w14:paraId="3FAA475E" w14:textId="77777777" w:rsidR="00FA6BFD" w:rsidRPr="00B71446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firul II la liniile 1 - 3 .</w:t>
            </w:r>
          </w:p>
        </w:tc>
      </w:tr>
    </w:tbl>
    <w:p w14:paraId="1CEECBFA" w14:textId="77777777" w:rsidR="00FA6BFD" w:rsidRDefault="00FA6BFD">
      <w:pPr>
        <w:tabs>
          <w:tab w:val="left" w:pos="6382"/>
        </w:tabs>
        <w:rPr>
          <w:sz w:val="20"/>
        </w:rPr>
      </w:pPr>
    </w:p>
    <w:p w14:paraId="66D4243E" w14:textId="77777777" w:rsidR="00D85DE9" w:rsidRDefault="00D85DE9">
      <w:pPr>
        <w:tabs>
          <w:tab w:val="left" w:pos="6382"/>
        </w:tabs>
        <w:rPr>
          <w:sz w:val="20"/>
        </w:rPr>
      </w:pPr>
    </w:p>
    <w:p w14:paraId="73C18C86" w14:textId="77777777" w:rsidR="00D85DE9" w:rsidRDefault="00D85DE9">
      <w:pPr>
        <w:tabs>
          <w:tab w:val="left" w:pos="6382"/>
        </w:tabs>
        <w:rPr>
          <w:sz w:val="20"/>
        </w:rPr>
      </w:pPr>
    </w:p>
    <w:p w14:paraId="2ADDBC82" w14:textId="77777777" w:rsidR="00FA6BFD" w:rsidRDefault="00FA6BFD" w:rsidP="00F0370D">
      <w:pPr>
        <w:pStyle w:val="Heading1"/>
        <w:spacing w:line="360" w:lineRule="auto"/>
      </w:pPr>
      <w:r>
        <w:lastRenderedPageBreak/>
        <w:t>LINIA 800</w:t>
      </w:r>
    </w:p>
    <w:p w14:paraId="17959A66" w14:textId="77777777" w:rsidR="00FA6BFD" w:rsidRDefault="00FA6BFD" w:rsidP="00FF431F">
      <w:pPr>
        <w:pStyle w:val="Heading1"/>
        <w:spacing w:line="360" w:lineRule="auto"/>
        <w:rPr>
          <w:b w:val="0"/>
          <w:bCs w:val="0"/>
          <w:sz w:val="8"/>
        </w:rPr>
      </w:pPr>
      <w:r>
        <w:t>BUCUREŞTI NORD - CONSTANŢA</w:t>
      </w:r>
    </w:p>
    <w:tbl>
      <w:tblPr>
        <w:tblW w:w="10206" w:type="dxa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FA6BFD" w14:paraId="6ED8757E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51065B" w14:textId="77777777" w:rsidR="00FA6BFD" w:rsidRDefault="00FA6BFD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6DBFF3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69C6E3" w14:textId="77777777" w:rsidR="00FA6BFD" w:rsidRPr="001161EA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FFC4D1" w14:textId="77777777" w:rsidR="00FA6BFD" w:rsidRDefault="00FA6BF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342E2AF1" w14:textId="77777777" w:rsidR="00FA6BFD" w:rsidRDefault="00FA6BF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322F0C" w14:textId="77777777" w:rsidR="00FA6BFD" w:rsidRDefault="00FA6BFD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43D4D9" w14:textId="77777777" w:rsidR="00FA6BFD" w:rsidRPr="001161EA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495B7B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473E92" w14:textId="77777777" w:rsidR="00FA6BFD" w:rsidRPr="008D08DE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384C6B" w14:textId="77777777" w:rsidR="00FA6BFD" w:rsidRDefault="00FA6BF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6B1F6D1F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204DB3" w14:textId="77777777" w:rsidR="00FA6BFD" w:rsidRDefault="00FA6BFD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51874C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C03C17" w14:textId="77777777" w:rsidR="00FA6BFD" w:rsidRPr="001161EA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CDF641" w14:textId="77777777" w:rsidR="00FA6BFD" w:rsidRDefault="00FA6BF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0A6CE26D" w14:textId="77777777" w:rsidR="00FA6BFD" w:rsidRDefault="00FA6BF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3715AA" w14:textId="77777777" w:rsidR="00FA6BFD" w:rsidRDefault="00FA6BFD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46D8B9" w14:textId="77777777" w:rsidR="00FA6BFD" w:rsidRPr="001161EA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F5135D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F4AED4" w14:textId="77777777" w:rsidR="00FA6BFD" w:rsidRPr="008D08DE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E3BEE6" w14:textId="77777777" w:rsidR="00FA6BFD" w:rsidRDefault="00FA6BF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7FE95FD3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AA29EF" w14:textId="77777777" w:rsidR="00FA6BFD" w:rsidRDefault="00FA6BFD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17906A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0BFD23" w14:textId="77777777" w:rsidR="00FA6BFD" w:rsidRPr="001161EA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FAFE42" w14:textId="77777777" w:rsidR="00FA6BFD" w:rsidRDefault="00FA6BF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26F8FBF3" w14:textId="77777777" w:rsidR="00FA6BFD" w:rsidRDefault="00FA6BF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E6682D" w14:textId="77777777" w:rsidR="00FA6BFD" w:rsidRDefault="00FA6BFD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376A73" w14:textId="77777777" w:rsidR="00FA6BFD" w:rsidRPr="001161EA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FBB164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D12DA8" w14:textId="77777777" w:rsidR="00FA6BFD" w:rsidRPr="008D08DE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D16830" w14:textId="77777777" w:rsidR="00FA6BFD" w:rsidRDefault="00FA6BF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796D154" w14:textId="77777777" w:rsidR="00FA6BFD" w:rsidRDefault="00FA6BFD" w:rsidP="00897192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Cu acces la liniile 11 şi 12.</w:t>
            </w:r>
          </w:p>
        </w:tc>
      </w:tr>
      <w:tr w:rsidR="00FA6BFD" w:rsidRPr="00A8307A" w14:paraId="6116FAFE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0E1977" w14:textId="77777777" w:rsidR="00FA6BFD" w:rsidRPr="00A75A00" w:rsidRDefault="00FA6BFD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F3AECA" w14:textId="77777777" w:rsidR="00FA6BFD" w:rsidRPr="00A8307A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855CF0" w14:textId="77777777" w:rsidR="00FA6BFD" w:rsidRPr="00A8307A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4B5010" w14:textId="77777777" w:rsidR="00FA6BFD" w:rsidRPr="00A8307A" w:rsidRDefault="00FA6BF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Racordare Pajura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4B265F" w14:textId="77777777" w:rsidR="00FA6BFD" w:rsidRDefault="00FA6BFD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2E0BB29A" w14:textId="77777777" w:rsidR="00FA6BFD" w:rsidRDefault="00FA6BFD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23 - 27 </w:t>
            </w:r>
          </w:p>
          <w:p w14:paraId="11CF783E" w14:textId="77777777" w:rsidR="00FA6BFD" w:rsidRDefault="00FA6BFD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5F44A223" w14:textId="77777777" w:rsidR="00FA6BFD" w:rsidRDefault="00FA6BFD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25 - 29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0CFAB8" w14:textId="77777777" w:rsidR="00FA6BFD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FB5528" w14:textId="77777777" w:rsidR="00FA6BFD" w:rsidRPr="00A8307A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FEEA72" w14:textId="77777777" w:rsidR="00FA6BFD" w:rsidRPr="00A8307A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750E9F" w14:textId="77777777" w:rsidR="00FA6BFD" w:rsidRDefault="00FA6BF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2BEE9AA" w14:textId="77777777" w:rsidR="00FA6BFD" w:rsidRPr="00A8307A" w:rsidRDefault="00FA6BF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treceri în abatere la București Triaj.</w:t>
            </w:r>
          </w:p>
        </w:tc>
      </w:tr>
      <w:tr w:rsidR="00FA6BFD" w14:paraId="1C32E1DA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7D31D" w14:textId="77777777" w:rsidR="00FA6BFD" w:rsidRDefault="00FA6BFD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AEE81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CA514" w14:textId="77777777" w:rsidR="00FA6BFD" w:rsidRPr="001161EA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5BE6B" w14:textId="77777777" w:rsidR="00FA6BFD" w:rsidRDefault="00FA6BF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Băneasa</w:t>
            </w:r>
          </w:p>
          <w:p w14:paraId="7BF6D3A7" w14:textId="77777777" w:rsidR="00FA6BFD" w:rsidRDefault="00FA6BF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5 abătută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2A421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toată</w:t>
            </w:r>
          </w:p>
          <w:p w14:paraId="16FF6693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18"/>
                <w:szCs w:val="18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ECE0C" w14:textId="77777777" w:rsidR="00FA6BFD" w:rsidRPr="001161EA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03887C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7ECFD" w14:textId="77777777" w:rsidR="00FA6BFD" w:rsidRPr="008D08DE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B8DFC" w14:textId="77777777" w:rsidR="00FA6BFD" w:rsidRDefault="00FA6BF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3BDA80F1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F31D9" w14:textId="77777777" w:rsidR="00FA6BFD" w:rsidRDefault="00FA6BFD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840E0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DDB28E" w14:textId="77777777" w:rsidR="00FA6BFD" w:rsidRPr="001161EA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7E1FA" w14:textId="77777777" w:rsidR="00FA6BFD" w:rsidRDefault="00FA6BF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Băneasa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51F57" w14:textId="77777777" w:rsidR="00FA6BFD" w:rsidRDefault="00FA6BFD" w:rsidP="0070462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0FD03F8C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27/29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2A9E9" w14:textId="77777777" w:rsidR="00FA6BFD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D377F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6D388" w14:textId="77777777" w:rsidR="00FA6BFD" w:rsidRPr="008D08DE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E04CA" w14:textId="77777777" w:rsidR="00FA6BFD" w:rsidRDefault="00FA6BF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3C31A175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162EF" w14:textId="77777777" w:rsidR="00FA6BFD" w:rsidRDefault="00FA6BFD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D4C4F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5323E" w14:textId="77777777" w:rsidR="00FA6BFD" w:rsidRPr="001161EA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52932" w14:textId="77777777" w:rsidR="00FA6BFD" w:rsidRDefault="00FA6BF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Băneasa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A579A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</w:rPr>
              <w:t>peste sch.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F9346" w14:textId="77777777" w:rsidR="00FA6BFD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1C695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C4062" w14:textId="77777777" w:rsidR="00FA6BFD" w:rsidRPr="008D08DE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ECBE9" w14:textId="77777777" w:rsidR="00FA6BFD" w:rsidRDefault="00FA6BF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263C6D78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BCA10" w14:textId="77777777" w:rsidR="00FA6BFD" w:rsidRDefault="00FA6BFD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3A95E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56804" w14:textId="77777777" w:rsidR="00FA6BFD" w:rsidRPr="001161EA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45ECF" w14:textId="77777777" w:rsidR="00FA6BFD" w:rsidRDefault="00FA6BF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Pantelimon peste sch. 33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600B1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569CE" w14:textId="77777777" w:rsidR="00FA6BFD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8E611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15+950</w:t>
            </w:r>
          </w:p>
          <w:p w14:paraId="305EF91C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78655" w14:textId="77777777" w:rsidR="00FA6BFD" w:rsidRPr="008D08DE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93894" w14:textId="77777777" w:rsidR="00FA6BFD" w:rsidRDefault="00FA6BF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324F7A28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0570D" w14:textId="77777777" w:rsidR="00FA6BFD" w:rsidRDefault="00FA6BFD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89258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3274A" w14:textId="77777777" w:rsidR="00FA6BFD" w:rsidRPr="001161EA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71C52" w14:textId="77777777" w:rsidR="00FA6BFD" w:rsidRDefault="00FA6BF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Pantelimon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4658D9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B3542" w14:textId="77777777" w:rsidR="00FA6BFD" w:rsidRPr="001161EA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6CFD7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01AB0" w14:textId="77777777" w:rsidR="00FA6BFD" w:rsidRPr="008D08DE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C9287" w14:textId="77777777" w:rsidR="00FA6BFD" w:rsidRDefault="00FA6BF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07E0E8C" w14:textId="77777777" w:rsidR="00FA6BFD" w:rsidRDefault="00FA6BF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F00F1F8" w14:textId="77777777" w:rsidR="00FA6BFD" w:rsidRDefault="00FA6BF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şi 5.</w:t>
            </w:r>
          </w:p>
        </w:tc>
      </w:tr>
      <w:tr w:rsidR="00FA6BFD" w14:paraId="76CD9CF6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E19D0" w14:textId="77777777" w:rsidR="00FA6BFD" w:rsidRDefault="00FA6BFD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10CC3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38AA1" w14:textId="77777777" w:rsidR="00FA6BFD" w:rsidRPr="001161EA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A0AA5" w14:textId="77777777" w:rsidR="00FA6BFD" w:rsidRDefault="00FA6BF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Pantelimon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732B6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130A1" w14:textId="77777777" w:rsidR="00FA6BFD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37964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4B032" w14:textId="77777777" w:rsidR="00FA6BFD" w:rsidRPr="008D08DE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830DB" w14:textId="77777777" w:rsidR="00FA6BFD" w:rsidRDefault="00FA6BF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FC6E7FF" w14:textId="77777777" w:rsidR="00FA6BFD" w:rsidRDefault="00FA6BF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CBF0271" w14:textId="77777777" w:rsidR="00FA6BFD" w:rsidRDefault="00FA6BF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şi 5.</w:t>
            </w:r>
          </w:p>
        </w:tc>
      </w:tr>
      <w:tr w:rsidR="00FA6BFD" w14:paraId="2B79C476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B8992" w14:textId="77777777" w:rsidR="00FA6BFD" w:rsidRDefault="00FA6BFD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977C9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53A61" w14:textId="77777777" w:rsidR="00FA6BFD" w:rsidRPr="001161EA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D6557" w14:textId="77777777" w:rsidR="00FA6BFD" w:rsidRDefault="00FA6BF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Pantelimon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5AD19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E608A" w14:textId="77777777" w:rsidR="00FA6BFD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A5A69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B448A" w14:textId="77777777" w:rsidR="00FA6BFD" w:rsidRPr="008D08DE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1262A" w14:textId="77777777" w:rsidR="00FA6BFD" w:rsidRDefault="00FA6BF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39216C3" w14:textId="77777777" w:rsidR="00FA6BFD" w:rsidRDefault="00FA6BF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6801A31" w14:textId="77777777" w:rsidR="00FA6BFD" w:rsidRDefault="00FA6BF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5.</w:t>
            </w:r>
          </w:p>
        </w:tc>
      </w:tr>
      <w:tr w:rsidR="00FA6BFD" w14:paraId="16A540F4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2A3AD" w14:textId="77777777" w:rsidR="00FA6BFD" w:rsidRDefault="00FA6BFD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E289F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93081" w14:textId="77777777" w:rsidR="00FA6BFD" w:rsidRPr="001161EA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6AF6A" w14:textId="77777777" w:rsidR="00FA6BFD" w:rsidRDefault="00FA6BF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Pasărea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43439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449D2" w14:textId="77777777" w:rsidR="00FA6BFD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0D254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1E6F0" w14:textId="77777777" w:rsidR="00FA6BFD" w:rsidRPr="008D08DE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559EE" w14:textId="77777777" w:rsidR="00FA6BFD" w:rsidRDefault="00FA6BF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2F7EA02" w14:textId="77777777" w:rsidR="00FA6BFD" w:rsidRDefault="00FA6BF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BD933CE" w14:textId="77777777" w:rsidR="00FA6BFD" w:rsidRDefault="00FA6BF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4.</w:t>
            </w:r>
          </w:p>
        </w:tc>
      </w:tr>
      <w:tr w:rsidR="00FA6BFD" w14:paraId="141CB4C0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97F52" w14:textId="77777777" w:rsidR="00FA6BFD" w:rsidRDefault="00FA6BFD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64CD9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EF56D" w14:textId="77777777" w:rsidR="00FA6BFD" w:rsidRPr="001161EA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A3336" w14:textId="77777777" w:rsidR="00FA6BFD" w:rsidRDefault="00FA6BF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Brănești 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B6593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</w:t>
            </w:r>
          </w:p>
          <w:p w14:paraId="42F492C4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F454A" w14:textId="77777777" w:rsidR="00FA6BFD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20ACA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4B83B" w14:textId="77777777" w:rsidR="00FA6BFD" w:rsidRPr="008D08DE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C88E7" w14:textId="77777777" w:rsidR="00FA6BFD" w:rsidRDefault="00FA6BF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A6BFD" w14:paraId="075AD88C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EF162" w14:textId="77777777" w:rsidR="00FA6BFD" w:rsidRDefault="00FA6BFD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8F08F3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107+900</w:t>
            </w:r>
          </w:p>
          <w:p w14:paraId="69575600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B246D" w14:textId="77777777" w:rsidR="00FA6BFD" w:rsidRPr="001161EA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14F0D" w14:textId="77777777" w:rsidR="00FA6BFD" w:rsidRDefault="00FA6BF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Ciulniţa – Dragoș Vodă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27D50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E4CDE" w14:textId="77777777" w:rsidR="00FA6BFD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79C38" w14:textId="77777777" w:rsidR="00FA6BFD" w:rsidRDefault="00FA6BFD" w:rsidP="00B2248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107+900</w:t>
            </w:r>
          </w:p>
          <w:p w14:paraId="6FE0D354" w14:textId="77777777" w:rsidR="00FA6BFD" w:rsidRDefault="00FA6BFD" w:rsidP="00B2248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82631" w14:textId="77777777" w:rsidR="00FA6BFD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7DF632" w14:textId="77777777" w:rsidR="00FA6BFD" w:rsidRDefault="00FA6BF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FA6BFD" w14:paraId="084A669C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81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23A6B" w14:textId="77777777" w:rsidR="00FA6BFD" w:rsidRDefault="00FA6BFD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7E040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2FF18" w14:textId="77777777" w:rsidR="00FA6BFD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121B2" w14:textId="77777777" w:rsidR="00FA6BFD" w:rsidRDefault="00FA6BF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Ciulniţa -</w:t>
            </w:r>
          </w:p>
          <w:p w14:paraId="1FD68BAC" w14:textId="77777777" w:rsidR="00FA6BFD" w:rsidRDefault="00FA6BF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Perișoru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90F71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2203E" w14:textId="77777777" w:rsidR="00FA6BFD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BBB38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109+800</w:t>
            </w:r>
          </w:p>
          <w:p w14:paraId="087A453D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111+730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EEC3B" w14:textId="77777777" w:rsidR="00FA6BFD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140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980AF" w14:textId="77777777" w:rsidR="00FA6BFD" w:rsidRDefault="00FA6BF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FA6BFD" w14:paraId="1D4E74D0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8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F2885" w14:textId="77777777" w:rsidR="00FA6BFD" w:rsidRDefault="00FA6BFD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2327B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7936C" w14:textId="77777777" w:rsidR="00FA6BFD" w:rsidRPr="001161EA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F3793" w14:textId="77777777" w:rsidR="00FA6BFD" w:rsidRDefault="00FA6BF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Ciulniţa</w:t>
            </w:r>
          </w:p>
          <w:p w14:paraId="4BD3FC16" w14:textId="77777777" w:rsidR="00FA6BFD" w:rsidRPr="008B2519" w:rsidRDefault="00FA6BF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6, 7, 8 şi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AB13C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63EE0B15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C1EFD" w14:textId="77777777" w:rsidR="00FA6BFD" w:rsidRPr="001161EA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D9B23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575A4" w14:textId="77777777" w:rsidR="00FA6BFD" w:rsidRPr="008D08DE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EEBF1" w14:textId="77777777" w:rsidR="00FA6BFD" w:rsidRDefault="00FA6BF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</w:tc>
      </w:tr>
      <w:tr w:rsidR="00FA6BFD" w14:paraId="75FDE838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4177E" w14:textId="77777777" w:rsidR="00FA6BFD" w:rsidRDefault="00FA6BFD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624FF" w14:textId="77777777" w:rsidR="00FA6BFD" w:rsidRDefault="00FA6BFD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63DE1" w14:textId="77777777" w:rsidR="00FA6BFD" w:rsidRPr="001161EA" w:rsidRDefault="00FA6BFD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0A24C" w14:textId="77777777" w:rsidR="00FA6BFD" w:rsidRDefault="00FA6BFD" w:rsidP="00897192">
            <w:pPr>
              <w:spacing w:line="276" w:lineRule="auto"/>
              <w:ind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 St. Feteşti</w:t>
            </w:r>
          </w:p>
          <w:p w14:paraId="747F3B56" w14:textId="77777777" w:rsidR="00FA6BFD" w:rsidRDefault="00FA6BFD" w:rsidP="00897192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44AA7" w14:textId="77777777" w:rsidR="00FA6BFD" w:rsidRDefault="00FA6BFD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1 </w:t>
            </w:r>
          </w:p>
          <w:p w14:paraId="3580BE9D" w14:textId="77777777" w:rsidR="00FA6BFD" w:rsidRDefault="00FA6BFD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D4DA0" w14:textId="77777777" w:rsidR="00FA6BFD" w:rsidRPr="001161EA" w:rsidRDefault="00FA6BFD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7BCA2" w14:textId="77777777" w:rsidR="00FA6BFD" w:rsidRDefault="00FA6BFD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C4D99" w14:textId="77777777" w:rsidR="00FA6BFD" w:rsidRPr="008D08DE" w:rsidRDefault="00FA6BFD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9A9A6" w14:textId="77777777" w:rsidR="00FA6BFD" w:rsidRDefault="00FA6BFD" w:rsidP="00897192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linia UNIFERTRANS și la liniile 2, 3, 7 - 12. </w:t>
            </w:r>
          </w:p>
        </w:tc>
      </w:tr>
      <w:tr w:rsidR="00FA6BFD" w14:paraId="34ACA130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41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29EE9" w14:textId="77777777" w:rsidR="00FA6BFD" w:rsidRDefault="00FA6BFD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72025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8FA91" w14:textId="77777777" w:rsidR="00FA6BFD" w:rsidRPr="001161EA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15F53" w14:textId="77777777" w:rsidR="00FA6BFD" w:rsidRDefault="00FA6BF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Feteşti</w:t>
            </w:r>
          </w:p>
          <w:p w14:paraId="7F22B409" w14:textId="77777777" w:rsidR="00FA6BFD" w:rsidRDefault="00FA6BF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1C902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948C9" w14:textId="77777777" w:rsidR="00FA6BFD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A38FD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8FFF4" w14:textId="77777777" w:rsidR="00FA6BFD" w:rsidRPr="008D08DE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FF667" w14:textId="77777777" w:rsidR="00FA6BFD" w:rsidRDefault="00FA6BF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582DCB31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8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08B1F" w14:textId="77777777" w:rsidR="00FA6BFD" w:rsidRDefault="00FA6BFD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6188D" w14:textId="77777777" w:rsidR="00FA6BFD" w:rsidRDefault="00FA6BFD" w:rsidP="003E7F1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78AF78" w14:textId="77777777" w:rsidR="00FA6BFD" w:rsidRPr="001161EA" w:rsidRDefault="00FA6BFD" w:rsidP="003E7F1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044B1" w14:textId="77777777" w:rsidR="00FA6BFD" w:rsidRDefault="00FA6BFD" w:rsidP="003E7F1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Saligny Cap 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819AE" w14:textId="77777777" w:rsidR="00FA6BFD" w:rsidRDefault="00FA6BFD" w:rsidP="003E7F1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E312F" w14:textId="77777777" w:rsidR="00FA6BFD" w:rsidRPr="001161EA" w:rsidRDefault="00FA6BFD" w:rsidP="003E7F1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18D0C" w14:textId="77777777" w:rsidR="00FA6BFD" w:rsidRDefault="00FA6BFD" w:rsidP="003E7F1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CEF4F" w14:textId="77777777" w:rsidR="00FA6BFD" w:rsidRDefault="00FA6BFD" w:rsidP="003E7F1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57D64" w14:textId="77777777" w:rsidR="00FA6BFD" w:rsidRDefault="00FA6BFD" w:rsidP="003E7F1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 Fără inductori.</w:t>
            </w:r>
          </w:p>
          <w:p w14:paraId="70286168" w14:textId="77777777" w:rsidR="00FA6BFD" w:rsidRDefault="00FA6BFD" w:rsidP="003E7F1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5 și 6 St. Saligny.</w:t>
            </w:r>
          </w:p>
        </w:tc>
      </w:tr>
      <w:tr w:rsidR="00FA6BFD" w14:paraId="7DE7654C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4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8ECBE" w14:textId="77777777" w:rsidR="00FA6BFD" w:rsidRDefault="00FA6BFD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F1BF9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10F7A" w14:textId="77777777" w:rsidR="00FA6BFD" w:rsidRPr="001161EA" w:rsidRDefault="00FA6BFD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B8413" w14:textId="77777777" w:rsidR="00FA6BFD" w:rsidRDefault="00FA6BF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Medgidia</w:t>
            </w:r>
          </w:p>
          <w:p w14:paraId="03A6B50F" w14:textId="77777777" w:rsidR="00FA6BFD" w:rsidRDefault="00FA6BF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0, Grupa B 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C9FFF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</w:t>
            </w:r>
          </w:p>
          <w:p w14:paraId="2112BF2C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vârf sch. 94 până la vârf </w:t>
            </w:r>
          </w:p>
          <w:p w14:paraId="673CC40A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9914C" w14:textId="77777777" w:rsidR="00FA6BFD" w:rsidRPr="001161EA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7C609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50E4D" w14:textId="77777777" w:rsidR="00FA6BFD" w:rsidRPr="001161EA" w:rsidRDefault="00FA6BFD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2814E" w14:textId="77777777" w:rsidR="00FA6BFD" w:rsidRDefault="00FA6BF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FA6BFD" w14:paraId="211D30FE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3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61E41" w14:textId="77777777" w:rsidR="00FA6BFD" w:rsidRDefault="00FA6BFD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37104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37247" w14:textId="77777777" w:rsidR="00FA6BFD" w:rsidRPr="001161EA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4071B" w14:textId="77777777" w:rsidR="00FA6BFD" w:rsidRDefault="00FA6BF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Medgidia</w:t>
            </w:r>
          </w:p>
          <w:p w14:paraId="5B414D35" w14:textId="77777777" w:rsidR="00FA6BFD" w:rsidRDefault="00FA6BF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1, Grupa B 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BBF25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semnal</w:t>
            </w:r>
          </w:p>
          <w:p w14:paraId="5620F264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XPNB,</w:t>
            </w:r>
          </w:p>
          <w:p w14:paraId="48FFBB39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până la vârf sch. 72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E4BD5" w14:textId="77777777" w:rsidR="00FA6BFD" w:rsidRPr="001161EA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FE0DA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1E70F" w14:textId="77777777" w:rsidR="00FA6BFD" w:rsidRPr="008D08DE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9F874" w14:textId="77777777" w:rsidR="00FA6BFD" w:rsidRDefault="00FA6BF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2A69BB7E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ED323F" w14:textId="77777777" w:rsidR="00FA6BFD" w:rsidRDefault="00FA6BFD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DA102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6A8F5" w14:textId="77777777" w:rsidR="00FA6BFD" w:rsidRPr="001161EA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CBA09" w14:textId="77777777" w:rsidR="00FA6BFD" w:rsidRDefault="00FA6BF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Medgidia  </w:t>
            </w:r>
          </w:p>
          <w:p w14:paraId="28C9CEDA" w14:textId="77777777" w:rsidR="00FA6BFD" w:rsidRDefault="00FA6BF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14408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6BC1A4" w14:textId="77777777" w:rsidR="00FA6BFD" w:rsidRPr="001161EA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0AF82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9DCAD" w14:textId="77777777" w:rsidR="00FA6BFD" w:rsidRPr="008D08DE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3B982" w14:textId="77777777" w:rsidR="00FA6BFD" w:rsidRDefault="00FA6BF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C506FD8" w14:textId="77777777" w:rsidR="00FA6BFD" w:rsidRDefault="00FA6BF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4DF6D1D" w14:textId="77777777" w:rsidR="00FA6BFD" w:rsidRDefault="00FA6BF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17 şi 18.</w:t>
            </w:r>
          </w:p>
        </w:tc>
      </w:tr>
      <w:tr w:rsidR="00FA6BFD" w14:paraId="1EEDA76C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A8EF7" w14:textId="77777777" w:rsidR="00FA6BFD" w:rsidRDefault="00FA6BFD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B6A6F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EC97D" w14:textId="77777777" w:rsidR="00FA6BFD" w:rsidRPr="001161EA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49DD8" w14:textId="77777777" w:rsidR="00FA6BFD" w:rsidRDefault="00FA6BF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Medgidia  </w:t>
            </w:r>
          </w:p>
          <w:p w14:paraId="793854B6" w14:textId="77777777" w:rsidR="00FA6BFD" w:rsidRDefault="00FA6BF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</w:rPr>
              <w:t>Grupa A, liniile 10, 11, 14,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6C408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intrări - ieşiri 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B0866" w14:textId="77777777" w:rsidR="00FA6BFD" w:rsidRPr="001161EA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E1250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16387" w14:textId="77777777" w:rsidR="00FA6BFD" w:rsidRPr="008D08DE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3EB11" w14:textId="77777777" w:rsidR="00FA6BFD" w:rsidRDefault="00FA6BF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4A811D0B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C8F36" w14:textId="77777777" w:rsidR="00FA6BFD" w:rsidRDefault="00FA6BFD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ECE35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97496" w14:textId="77777777" w:rsidR="00FA6BFD" w:rsidRPr="001161EA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A7436" w14:textId="77777777" w:rsidR="00FA6BFD" w:rsidRDefault="00FA6BF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Medgidia  </w:t>
            </w:r>
          </w:p>
          <w:p w14:paraId="53190DAA" w14:textId="77777777" w:rsidR="00FA6BFD" w:rsidRDefault="00FA6BF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linia 12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E08A1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DC21C" w14:textId="77777777" w:rsidR="00FA6BFD" w:rsidRPr="001161EA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C79CC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97ED8" w14:textId="77777777" w:rsidR="00FA6BFD" w:rsidRPr="008D08DE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4085A" w14:textId="77777777" w:rsidR="00FA6BFD" w:rsidRDefault="00FA6BF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3245BB55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0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3F940" w14:textId="77777777" w:rsidR="00FA6BFD" w:rsidRDefault="00FA6BFD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DE651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971A3" w14:textId="77777777" w:rsidR="00FA6BFD" w:rsidRPr="001161EA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96D9B" w14:textId="77777777" w:rsidR="00FA6BFD" w:rsidRDefault="00FA6BF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Medgidia  </w:t>
            </w:r>
          </w:p>
          <w:p w14:paraId="207EA2A9" w14:textId="77777777" w:rsidR="00FA6BFD" w:rsidRDefault="00FA6BF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linia 16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2EE95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7A503" w14:textId="77777777" w:rsidR="00FA6BFD" w:rsidRPr="001161EA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270F5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42D10" w14:textId="77777777" w:rsidR="00FA6BFD" w:rsidRPr="008D08DE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19249" w14:textId="77777777" w:rsidR="00FA6BFD" w:rsidRDefault="00FA6BF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46075059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08A4A" w14:textId="77777777" w:rsidR="00FA6BFD" w:rsidRDefault="00FA6BFD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60DA1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59DAC" w14:textId="77777777" w:rsidR="00FA6BFD" w:rsidRPr="001161EA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EB48F" w14:textId="77777777" w:rsidR="00FA6BFD" w:rsidRDefault="00FA6BF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Medgidia  </w:t>
            </w:r>
          </w:p>
          <w:p w14:paraId="6D11D36C" w14:textId="77777777" w:rsidR="00FA6BFD" w:rsidRDefault="00FA6BF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linia 17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8D1A4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F60B7" w14:textId="77777777" w:rsidR="00FA6BFD" w:rsidRPr="001161EA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E01AE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348B4" w14:textId="77777777" w:rsidR="00FA6BFD" w:rsidRPr="008D08DE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8FFB9" w14:textId="77777777" w:rsidR="00FA6BFD" w:rsidRDefault="00FA6BF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407AEC1B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11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22ECA" w14:textId="77777777" w:rsidR="00FA6BFD" w:rsidRDefault="00FA6BFD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9C7A8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D74C9" w14:textId="77777777" w:rsidR="00FA6BFD" w:rsidRPr="001161EA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62D6B" w14:textId="77777777" w:rsidR="00FA6BFD" w:rsidRDefault="00FA6BF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Medgidia  </w:t>
            </w:r>
          </w:p>
          <w:p w14:paraId="17593904" w14:textId="77777777" w:rsidR="00FA6BFD" w:rsidRDefault="00FA6BF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linia 18</w:t>
            </w:r>
          </w:p>
          <w:p w14:paraId="54ED0B72" w14:textId="77777777" w:rsidR="00FA6BFD" w:rsidRDefault="00FA6BF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CE8B6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intrări-ieşiri 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84EDB" w14:textId="77777777" w:rsidR="00FA6BFD" w:rsidRPr="001161EA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5FF01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47BDE" w14:textId="77777777" w:rsidR="00FA6BFD" w:rsidRPr="008D08DE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0B776" w14:textId="77777777" w:rsidR="00FA6BFD" w:rsidRDefault="00FA6BF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5BE5FFBD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0912A" w14:textId="77777777" w:rsidR="00FA6BFD" w:rsidRDefault="00FA6BFD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DCB6D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20644" w14:textId="77777777" w:rsidR="00FA6BFD" w:rsidRPr="001161EA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7273B" w14:textId="77777777" w:rsidR="00FA6BFD" w:rsidRDefault="00FA6BF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Medgidia  </w:t>
            </w:r>
          </w:p>
          <w:p w14:paraId="4A28FC0B" w14:textId="77777777" w:rsidR="00FA6BFD" w:rsidRDefault="00FA6BF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A0445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178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628F7B" w14:textId="77777777" w:rsidR="00FA6BFD" w:rsidRPr="001161EA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70EF2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5024D" w14:textId="77777777" w:rsidR="00FA6BFD" w:rsidRPr="008D08DE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61A24" w14:textId="77777777" w:rsidR="00FA6BFD" w:rsidRDefault="00FA6BF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F85B809" w14:textId="77777777" w:rsidR="00FA6BFD" w:rsidRDefault="00FA6BF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– ieşiri </w:t>
            </w:r>
          </w:p>
          <w:p w14:paraId="37F20CE8" w14:textId="77777777" w:rsidR="00FA6BFD" w:rsidRDefault="00FA6BF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18 şi 19.</w:t>
            </w:r>
          </w:p>
        </w:tc>
      </w:tr>
      <w:tr w:rsidR="00FA6BFD" w14:paraId="0098857C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0DF3C" w14:textId="77777777" w:rsidR="00FA6BFD" w:rsidRDefault="00FA6BFD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0D803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BD569" w14:textId="77777777" w:rsidR="00FA6BFD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713AE" w14:textId="77777777" w:rsidR="00FA6BFD" w:rsidRDefault="00FA6BF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Dorobanțu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AE1AF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17 </w:t>
            </w:r>
          </w:p>
          <w:p w14:paraId="35B0F0DC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4EC2E" w14:textId="77777777" w:rsidR="00FA6BFD" w:rsidRPr="001161EA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58CC3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5C578" w14:textId="77777777" w:rsidR="00FA6BFD" w:rsidRPr="008D08DE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56204" w14:textId="77777777" w:rsidR="00FA6BFD" w:rsidRDefault="00FA6BF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21DE9A0" w14:textId="77777777" w:rsidR="00FA6BFD" w:rsidRDefault="00FA6BF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liniile 1-4 Cap X</w:t>
            </w:r>
          </w:p>
        </w:tc>
      </w:tr>
      <w:tr w:rsidR="00FA6BFD" w14:paraId="1AD4FBE2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58EE1" w14:textId="77777777" w:rsidR="00FA6BFD" w:rsidRDefault="00FA6BFD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74DB7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D5427" w14:textId="77777777" w:rsidR="00FA6BFD" w:rsidRPr="001161EA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21A83" w14:textId="77777777" w:rsidR="00FA6BFD" w:rsidRDefault="00FA6BF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Basarabi - </w:t>
            </w:r>
          </w:p>
          <w:p w14:paraId="5CCFCBDC" w14:textId="77777777" w:rsidR="00FA6BFD" w:rsidRDefault="00FA6BF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Valu lui Traian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CA093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8DF3A" w14:textId="77777777" w:rsidR="00FA6BFD" w:rsidRPr="001161EA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873E9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210+950</w:t>
            </w:r>
          </w:p>
          <w:p w14:paraId="29E38232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211+000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675C2" w14:textId="77777777" w:rsidR="00FA6BFD" w:rsidRPr="008D08DE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052CA" w14:textId="77777777" w:rsidR="00FA6BFD" w:rsidRDefault="00FA6BF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FA6BFD" w14:paraId="6526607E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FC12C" w14:textId="77777777" w:rsidR="00FA6BFD" w:rsidRDefault="00FA6BFD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2BE66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F545A" w14:textId="77777777" w:rsidR="00FA6BFD" w:rsidRPr="001161EA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3DFEE" w14:textId="77777777" w:rsidR="00FA6BFD" w:rsidRDefault="00FA6BF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55828221" w14:textId="77777777" w:rsidR="00FA6BFD" w:rsidRDefault="00FA6BF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D,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70F92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11AD16E1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</w:t>
            </w:r>
          </w:p>
          <w:p w14:paraId="38536A1D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3D / 5D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AB319" w14:textId="77777777" w:rsidR="00FA6BFD" w:rsidRPr="001161EA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5BABE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A0430" w14:textId="77777777" w:rsidR="00FA6BFD" w:rsidRPr="008D08DE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F4DE6" w14:textId="77777777" w:rsidR="00FA6BFD" w:rsidRDefault="00FA6BF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14C4DB2" w14:textId="77777777" w:rsidR="00FA6BFD" w:rsidRDefault="00FA6BF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74D50AC" w14:textId="77777777" w:rsidR="00FA6BFD" w:rsidRDefault="00FA6BF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din firul I și firul II la liniile 1D - 5D și la </w:t>
            </w:r>
          </w:p>
          <w:p w14:paraId="2C1CBA5E" w14:textId="77777777" w:rsidR="00FA6BFD" w:rsidRDefault="00FA6BF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Grupa B.</w:t>
            </w:r>
          </w:p>
        </w:tc>
      </w:tr>
      <w:tr w:rsidR="00FA6BFD" w14:paraId="589FDEB5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0B265" w14:textId="77777777" w:rsidR="00FA6BFD" w:rsidRDefault="00FA6BFD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88065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262E8" w14:textId="77777777" w:rsidR="00FA6BFD" w:rsidRPr="001161EA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592B4F" w14:textId="77777777" w:rsidR="00FA6BFD" w:rsidRDefault="00FA6BF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75DF450C" w14:textId="77777777" w:rsidR="00FA6BFD" w:rsidRDefault="00FA6BF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liniile 11B, 15B, 22B, 24B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8C4EA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7B56F9AE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57CA6" w14:textId="77777777" w:rsidR="00FA6BFD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BD0A3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FB903" w14:textId="77777777" w:rsidR="00FA6BFD" w:rsidRPr="008D08DE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9599F" w14:textId="77777777" w:rsidR="00FA6BFD" w:rsidRDefault="00FA6BF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5F1EBB3A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FBD91" w14:textId="77777777" w:rsidR="00FA6BFD" w:rsidRDefault="00FA6BFD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82829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9877C" w14:textId="77777777" w:rsidR="00FA6BFD" w:rsidRPr="001161EA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F6AAE" w14:textId="77777777" w:rsidR="00FA6BFD" w:rsidRDefault="00FA6BF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52BC4564" w14:textId="77777777" w:rsidR="00FA6BFD" w:rsidRDefault="00FA6BF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linia 14B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EDF4D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700 m din </w:t>
            </w:r>
          </w:p>
          <w:p w14:paraId="04895BE0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65E1E" w14:textId="77777777" w:rsidR="00FA6BFD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57226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9000F" w14:textId="77777777" w:rsidR="00FA6BFD" w:rsidRPr="008D08DE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41AA4" w14:textId="77777777" w:rsidR="00FA6BFD" w:rsidRDefault="00FA6BF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31CF08C4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17C02" w14:textId="77777777" w:rsidR="00FA6BFD" w:rsidRDefault="00FA6BFD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F2DB3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8DEC1" w14:textId="77777777" w:rsidR="00FA6BFD" w:rsidRPr="001161EA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66AD4" w14:textId="77777777" w:rsidR="00FA6BFD" w:rsidRDefault="00FA6BF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05CD2342" w14:textId="77777777" w:rsidR="00FA6BFD" w:rsidRDefault="00FA6BF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E3F18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35B </w:t>
            </w:r>
          </w:p>
          <w:p w14:paraId="68574452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76E4FE5D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49FF2A4C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41B/</w:t>
            </w:r>
          </w:p>
          <w:p w14:paraId="5D0690D5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49B, 15B/17B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F1272" w14:textId="77777777" w:rsidR="00FA6BFD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37BCC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13FE4" w14:textId="77777777" w:rsidR="00FA6BFD" w:rsidRPr="008D08DE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CCE32" w14:textId="77777777" w:rsidR="00FA6BFD" w:rsidRDefault="00FA6BF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55F8D19F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00E4F" w14:textId="77777777" w:rsidR="00FA6BFD" w:rsidRDefault="00FA6BFD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1D500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534D8" w14:textId="77777777" w:rsidR="00FA6BFD" w:rsidRPr="001161EA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92620" w14:textId="77777777" w:rsidR="00FA6BFD" w:rsidRDefault="00FA6BF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1718636F" w14:textId="77777777" w:rsidR="00FA6BFD" w:rsidRDefault="00FA6BF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Tranzit, 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B4995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150 m din </w:t>
            </w:r>
          </w:p>
          <w:p w14:paraId="4F328BB4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66988" w14:textId="77777777" w:rsidR="00FA6BFD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B6AE3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05031" w14:textId="77777777" w:rsidR="00FA6BFD" w:rsidRPr="008D08DE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15DD0" w14:textId="77777777" w:rsidR="00FA6BFD" w:rsidRDefault="00FA6BF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1B6B4D1A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EB187" w14:textId="77777777" w:rsidR="00FA6BFD" w:rsidRDefault="00FA6BFD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D700C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03454" w14:textId="77777777" w:rsidR="00FA6BFD" w:rsidRPr="001161EA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46EA8" w14:textId="77777777" w:rsidR="00FA6BFD" w:rsidRDefault="00FA6BFD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4675EB56" w14:textId="77777777" w:rsidR="00FA6BFD" w:rsidRDefault="00FA6BFD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226F2" w14:textId="77777777" w:rsidR="00FA6BFD" w:rsidRPr="00F565BC" w:rsidRDefault="00FA6BFD" w:rsidP="00897192">
            <w:pPr>
              <w:spacing w:before="40" w:after="40" w:line="276" w:lineRule="auto"/>
              <w:ind w:left="57" w:right="57"/>
              <w:jc w:val="center"/>
            </w:pPr>
            <w:r w:rsidRPr="00F565BC">
              <w:t>peste</w:t>
            </w:r>
          </w:p>
          <w:p w14:paraId="7D2CF08C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F565BC">
              <w:t>sch. 56 pe ambele pozitii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51482" w14:textId="77777777" w:rsidR="00FA6BFD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09D91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96B17" w14:textId="77777777" w:rsidR="00FA6BFD" w:rsidRPr="008D08DE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E19A9" w14:textId="77777777" w:rsidR="00FA6BFD" w:rsidRDefault="00FA6BF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F565BC">
              <w:rPr>
                <w:b/>
                <w:bCs/>
                <w:i/>
                <w:iCs/>
                <w:sz w:val="20"/>
              </w:rPr>
              <w:t>Nesemnalizată pe teren. Afectează intrări-ieșiri la și de la FIR II 814 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3 Grupa Tranzit;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8 Grupa A și Linia Colectoare. Afectează intrări-ieșiri Linia Colectoare și de la Constanța Oraș, Constanța Mărfuri;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3 Grupa Tranzit;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L8 Grupa A și Linia Colectoare</w:t>
            </w:r>
          </w:p>
        </w:tc>
      </w:tr>
      <w:tr w:rsidR="00FA6BFD" w14:paraId="4F6F4453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996B7" w14:textId="77777777" w:rsidR="00FA6BFD" w:rsidRDefault="00FA6BFD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7D422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1D452" w14:textId="77777777" w:rsidR="00FA6BFD" w:rsidRPr="001161EA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B41ED" w14:textId="77777777" w:rsidR="00FA6BFD" w:rsidRDefault="00FA6BFD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238D0FEB" w14:textId="77777777" w:rsidR="00FA6BFD" w:rsidRDefault="00FA6BFD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876B8" w14:textId="77777777" w:rsidR="00FA6BFD" w:rsidRDefault="00FA6BFD" w:rsidP="00F565B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5ADF7491" w14:textId="77777777" w:rsidR="00FA6BFD" w:rsidRDefault="00FA6BFD" w:rsidP="00F565B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30 pe ambele pozitii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7C51A" w14:textId="77777777" w:rsidR="00FA6BFD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15BE5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F5E25" w14:textId="77777777" w:rsidR="00FA6BFD" w:rsidRPr="008D08DE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B9852" w14:textId="77777777" w:rsidR="00FA6BFD" w:rsidRDefault="00FA6BF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F565BC">
              <w:rPr>
                <w:b/>
                <w:bCs/>
                <w:i/>
                <w:iCs/>
                <w:sz w:val="20"/>
              </w:rPr>
              <w:t>Nesemnalizată pe teren. Afectează intrări-ieșiri la și de la FIR II 814 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7 Grupa Tranzit;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 xml:space="preserve">8 Grupa A și Linia Colectoare. </w:t>
            </w:r>
          </w:p>
        </w:tc>
      </w:tr>
      <w:tr w:rsidR="00FA6BFD" w14:paraId="341FC392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5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D0961" w14:textId="77777777" w:rsidR="00FA6BFD" w:rsidRDefault="00FA6BFD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DB749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D5ED5" w14:textId="77777777" w:rsidR="00FA6BFD" w:rsidRPr="001161EA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C0033" w14:textId="77777777" w:rsidR="00FA6BFD" w:rsidRDefault="00FA6BF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3F8070E1" w14:textId="77777777" w:rsidR="00FA6BFD" w:rsidRDefault="00FA6BF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74519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23A2B65C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sec-ţiunea 071 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ABEF0" w14:textId="77777777" w:rsidR="00FA6BFD" w:rsidRPr="001161EA" w:rsidRDefault="00FA6BFD" w:rsidP="00897192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BDD05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AEEDE" w14:textId="77777777" w:rsidR="00FA6BFD" w:rsidRPr="008D08DE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AA39F" w14:textId="77777777" w:rsidR="00FA6BFD" w:rsidRDefault="00FA6BF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  <w:p w14:paraId="2C73F6F6" w14:textId="77777777" w:rsidR="00FA6BFD" w:rsidRDefault="00FA6BF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– ieşiri </w:t>
            </w:r>
          </w:p>
          <w:p w14:paraId="77D5F9EE" w14:textId="77777777" w:rsidR="00FA6BFD" w:rsidRDefault="00FA6BF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7A, 9A</w:t>
            </w:r>
          </w:p>
          <w:p w14:paraId="66E21300" w14:textId="77777777" w:rsidR="00FA6BFD" w:rsidRDefault="00FA6BF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şi linia de legătură </w:t>
            </w:r>
          </w:p>
          <w:p w14:paraId="09FFC470" w14:textId="77777777" w:rsidR="00FA6BFD" w:rsidRDefault="00FA6BF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Grupa D -  Grupa A.</w:t>
            </w:r>
          </w:p>
        </w:tc>
      </w:tr>
      <w:tr w:rsidR="00FA6BFD" w14:paraId="7FAB6554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80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E8B6F" w14:textId="77777777" w:rsidR="00FA6BFD" w:rsidRDefault="00FA6BFD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80187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FA0F0" w14:textId="77777777" w:rsidR="00FA6BFD" w:rsidRPr="001161EA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DEBA2" w14:textId="77777777" w:rsidR="00FA6BFD" w:rsidRDefault="00FA6BF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0A157488" w14:textId="77777777" w:rsidR="00FA6BFD" w:rsidRDefault="00FA6BF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242E3D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2B0EDA24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73D353D8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112 - 118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46B3A" w14:textId="77777777" w:rsidR="00FA6BFD" w:rsidRPr="001161EA" w:rsidRDefault="00FA6BFD" w:rsidP="00897192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236F6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33942" w14:textId="77777777" w:rsidR="00FA6BFD" w:rsidRPr="008D08DE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8742A" w14:textId="77777777" w:rsidR="00FA6BFD" w:rsidRDefault="00FA6BF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55D4B46" w14:textId="77777777" w:rsidR="00FA6BFD" w:rsidRDefault="00FA6BF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71D7201" w14:textId="77777777" w:rsidR="00FA6BFD" w:rsidRDefault="00FA6BF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 A şi 2 A.</w:t>
            </w:r>
          </w:p>
        </w:tc>
      </w:tr>
      <w:tr w:rsidR="00FA6BFD" w14:paraId="609A7E75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80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B46F7" w14:textId="77777777" w:rsidR="00FA6BFD" w:rsidRDefault="00FA6BFD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E70E2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D7161" w14:textId="77777777" w:rsidR="00FA6BFD" w:rsidRPr="001161EA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389ED" w14:textId="77777777" w:rsidR="00FA6BFD" w:rsidRDefault="00FA6BF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63FF3451" w14:textId="77777777" w:rsidR="00FA6BFD" w:rsidRDefault="00FA6BF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704DB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SI 054 (intre sch 16 și 30)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221F1" w14:textId="77777777" w:rsidR="00FA6BFD" w:rsidRDefault="00FA6BFD" w:rsidP="00897192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D1955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1923E" w14:textId="77777777" w:rsidR="00FA6BFD" w:rsidRPr="008D08DE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042F7D" w14:textId="77777777" w:rsidR="00FA6BFD" w:rsidRDefault="00FA6BF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pe teren. Afectează intrări - ieşiri </w:t>
            </w:r>
          </w:p>
          <w:p w14:paraId="2D9E9585" w14:textId="77777777" w:rsidR="00FA6BFD" w:rsidRDefault="00FA6BF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din fir II L 814 la liniile </w:t>
            </w:r>
          </w:p>
          <w:p w14:paraId="37DAD141" w14:textId="77777777" w:rsidR="00FA6BFD" w:rsidRDefault="00FA6BF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1 - 7 Grupa Tranzit. </w:t>
            </w:r>
            <w:r>
              <w:rPr>
                <w:b/>
                <w:bCs/>
                <w:i/>
                <w:iCs/>
                <w:sz w:val="20"/>
              </w:rPr>
              <w:br/>
              <w:t>Și liniile 1-11 Grupa A.</w:t>
            </w:r>
          </w:p>
        </w:tc>
      </w:tr>
      <w:tr w:rsidR="00FA6BFD" w14:paraId="6EE798CB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7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23229" w14:textId="77777777" w:rsidR="00FA6BFD" w:rsidRDefault="00FA6BFD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B18B2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F61A6" w14:textId="77777777" w:rsidR="00FA6BFD" w:rsidRPr="001161EA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1CFE2" w14:textId="77777777" w:rsidR="00FA6BFD" w:rsidRDefault="00FA6BF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Oraş</w:t>
            </w:r>
          </w:p>
          <w:p w14:paraId="2090DBE2" w14:textId="77777777" w:rsidR="00FA6BFD" w:rsidRDefault="00FA6BF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02B37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4E96CD13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19 - 21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6218E" w14:textId="77777777" w:rsidR="00FA6BFD" w:rsidRPr="001161EA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1FB49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1E9EC" w14:textId="77777777" w:rsidR="00FA6BFD" w:rsidRPr="008D08DE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7EABD" w14:textId="77777777" w:rsidR="00FA6BFD" w:rsidRDefault="00FA6BF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pe teren. </w:t>
            </w:r>
          </w:p>
          <w:p w14:paraId="60850CA1" w14:textId="77777777" w:rsidR="00FA6BFD" w:rsidRDefault="00FA6BF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B4270A0" w14:textId="77777777" w:rsidR="00FA6BFD" w:rsidRDefault="00FA6BF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din firul I în firul II.</w:t>
            </w:r>
          </w:p>
        </w:tc>
      </w:tr>
      <w:tr w:rsidR="00FA6BFD" w14:paraId="0C1B93B5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8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D8886" w14:textId="77777777" w:rsidR="00FA6BFD" w:rsidRDefault="00FA6BFD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B625B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9298E" w14:textId="77777777" w:rsidR="00FA6BFD" w:rsidRPr="001161EA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C0707" w14:textId="77777777" w:rsidR="00FA6BFD" w:rsidRDefault="00FA6BF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Oraş</w:t>
            </w:r>
          </w:p>
          <w:p w14:paraId="2076543D" w14:textId="77777777" w:rsidR="00FA6BFD" w:rsidRDefault="00FA6BF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A6094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</w:t>
            </w:r>
          </w:p>
          <w:p w14:paraId="35A8055A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 şi 43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223A4" w14:textId="77777777" w:rsidR="00FA6BFD" w:rsidRPr="001161EA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E0B2B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F3A20" w14:textId="77777777" w:rsidR="00FA6BFD" w:rsidRPr="008D08DE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5BEBC" w14:textId="77777777" w:rsidR="00FA6BFD" w:rsidRDefault="00FA6BF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  pe teren. Afectează intrări - ieşiri </w:t>
            </w:r>
          </w:p>
          <w:p w14:paraId="64D2F55B" w14:textId="77777777" w:rsidR="00FA6BFD" w:rsidRDefault="00FA6BF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9  - 11.</w:t>
            </w:r>
          </w:p>
        </w:tc>
      </w:tr>
      <w:tr w:rsidR="00FA6BFD" w14:paraId="6F548831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7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E2C98" w14:textId="77777777" w:rsidR="00FA6BFD" w:rsidRDefault="00FA6BFD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192A4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38C19" w14:textId="77777777" w:rsidR="00FA6BFD" w:rsidRPr="001161EA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271D9" w14:textId="77777777" w:rsidR="00FA6BFD" w:rsidRDefault="00FA6BF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Oraş</w:t>
            </w:r>
          </w:p>
          <w:p w14:paraId="07D678B6" w14:textId="77777777" w:rsidR="00FA6BFD" w:rsidRDefault="00FA6BF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Tehnică</w:t>
            </w:r>
          </w:p>
          <w:p w14:paraId="49E1A0A7" w14:textId="77777777" w:rsidR="00FA6BFD" w:rsidRDefault="00FA6BF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OT (legătură)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D0BE5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224+103</w:t>
            </w:r>
          </w:p>
          <w:p w14:paraId="0E1E393F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224+200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6CC7A" w14:textId="77777777" w:rsidR="00FA6BFD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F2CB4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2BAB3" w14:textId="77777777" w:rsidR="00FA6BFD" w:rsidRPr="008D08DE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13F8B" w14:textId="77777777" w:rsidR="00FA6BFD" w:rsidRDefault="00FA6BF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5EF7B29" w14:textId="77777777" w:rsidR="00FA6BFD" w:rsidRDefault="00FA6BF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ieșiri pe firul III în direcția Palas sau Constanța Mărfuri.</w:t>
            </w:r>
          </w:p>
        </w:tc>
      </w:tr>
      <w:tr w:rsidR="00FA6BFD" w14:paraId="1DFDF5F1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7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9B7C4" w14:textId="77777777" w:rsidR="00FA6BFD" w:rsidRDefault="00FA6BFD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0B8656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2D6A8F" w14:textId="77777777" w:rsidR="00FA6BFD" w:rsidRPr="001161EA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DB735" w14:textId="77777777" w:rsidR="00FA6BFD" w:rsidRDefault="00FA6BF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Oraş</w:t>
            </w:r>
          </w:p>
          <w:p w14:paraId="434A3C21" w14:textId="77777777" w:rsidR="00FA6BFD" w:rsidRDefault="00FA6BF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18998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84A42" w14:textId="77777777" w:rsidR="00FA6BFD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5AF19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B4C4B" w14:textId="77777777" w:rsidR="00FA6BFD" w:rsidRPr="008D08DE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A9689" w14:textId="77777777" w:rsidR="00FA6BFD" w:rsidRDefault="00FA6BF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11D1D8B0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2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0CECE" w14:textId="77777777" w:rsidR="00FA6BFD" w:rsidRDefault="00FA6BFD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A8DC7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DD613" w14:textId="77777777" w:rsidR="00FA6BFD" w:rsidRPr="001161EA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A5504" w14:textId="77777777" w:rsidR="00FA6BFD" w:rsidRDefault="00FA6BF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Oraş</w:t>
            </w:r>
          </w:p>
          <w:p w14:paraId="70AC6A8B" w14:textId="77777777" w:rsidR="00FA6BFD" w:rsidRDefault="00FA6BF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04C83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 50/54-46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03F45D" w14:textId="77777777" w:rsidR="00FA6BFD" w:rsidRPr="001161EA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  <w:r w:rsidRPr="001161EA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26527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F9369" w14:textId="77777777" w:rsidR="00FA6BFD" w:rsidRPr="008D08DE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701EF" w14:textId="77777777" w:rsidR="00FA6BFD" w:rsidRDefault="00FA6BF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193BCECA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2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28785" w14:textId="77777777" w:rsidR="00FA6BFD" w:rsidRDefault="00FA6BFD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5B9E7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9C2C8" w14:textId="77777777" w:rsidR="00FA6BFD" w:rsidRPr="001161EA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27A21" w14:textId="77777777" w:rsidR="00FA6BFD" w:rsidRDefault="00FA6BFD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 w:rsidRPr="009A6865">
              <w:rPr>
                <w:b/>
                <w:bCs/>
                <w:sz w:val="20"/>
              </w:rPr>
              <w:t>Stația Constanța Oraș prelungire Linia II directa Cap Y si sch.: 38,34 si sch. 2 , pe directa.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4070D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F4701" w14:textId="77777777" w:rsidR="00FA6BFD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3BD90" w14:textId="77777777" w:rsidR="00FA6BFD" w:rsidRDefault="00FA6BFD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C3319" w14:textId="77777777" w:rsidR="00FA6BFD" w:rsidRPr="008D08DE" w:rsidRDefault="00FA6BFD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1349A" w14:textId="77777777" w:rsidR="00FA6BFD" w:rsidRDefault="00FA6BFD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9A6865">
              <w:rPr>
                <w:b/>
                <w:bCs/>
                <w:i/>
                <w:iCs/>
                <w:sz w:val="20"/>
              </w:rPr>
              <w:t>Semnalizată pe teren, fără inductori la paleta galbenă. Afectează intrări  L 814 A  Bucla Palas-Cta Oras - Linia  II  directă Constanța Oraș Cap Y .</w:t>
            </w:r>
          </w:p>
        </w:tc>
      </w:tr>
    </w:tbl>
    <w:p w14:paraId="2678E2DE" w14:textId="77777777" w:rsidR="00FA6BFD" w:rsidRDefault="00FA6BFD">
      <w:pPr>
        <w:spacing w:before="40" w:after="40" w:line="192" w:lineRule="auto"/>
        <w:ind w:right="57"/>
        <w:rPr>
          <w:sz w:val="20"/>
        </w:rPr>
      </w:pPr>
    </w:p>
    <w:p w14:paraId="56B1C722" w14:textId="77777777" w:rsidR="00FA6BFD" w:rsidRDefault="00FA6BFD" w:rsidP="00C261F4">
      <w:pPr>
        <w:pStyle w:val="Heading1"/>
        <w:spacing w:line="360" w:lineRule="auto"/>
      </w:pPr>
      <w:r>
        <w:t>LINIA 801 B</w:t>
      </w:r>
    </w:p>
    <w:p w14:paraId="7D313E50" w14:textId="77777777" w:rsidR="00FA6BFD" w:rsidRDefault="00FA6BFD" w:rsidP="00B10E9F">
      <w:pPr>
        <w:pStyle w:val="Heading1"/>
        <w:spacing w:line="360" w:lineRule="auto"/>
        <w:rPr>
          <w:b w:val="0"/>
          <w:bCs w:val="0"/>
          <w:sz w:val="8"/>
        </w:rPr>
      </w:pPr>
      <w:r>
        <w:t>BUCUREŞTI OBOR - PANTELIMON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FA6BFD" w14:paraId="407FF88F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07088" w14:textId="77777777" w:rsidR="00FA6BFD" w:rsidRDefault="00FA6BFD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9F9C9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04879" w14:textId="77777777" w:rsidR="00FA6BFD" w:rsidRPr="00556109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90320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Obor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9D32B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TDJ</w:t>
            </w:r>
          </w:p>
          <w:p w14:paraId="7AA6EBB7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 / 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ADB62D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2CF5D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9F5BB" w14:textId="77777777" w:rsidR="00FA6BFD" w:rsidRPr="00556109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4E3B2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726B159E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F5813" w14:textId="77777777" w:rsidR="00FA6BFD" w:rsidRDefault="00FA6BFD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28760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049BD" w14:textId="77777777" w:rsidR="00FA6BFD" w:rsidRPr="00556109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9A5AA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Obor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5219A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6A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70FA6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03324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6ABC4" w14:textId="77777777" w:rsidR="00FA6BFD" w:rsidRPr="00556109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8672E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65CB8240" w14:textId="77777777">
        <w:trPr>
          <w:cantSplit/>
          <w:trHeight w:val="25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93A4C" w14:textId="77777777" w:rsidR="00FA6BFD" w:rsidRDefault="00FA6BFD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E3EA9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6DD6B" w14:textId="77777777" w:rsidR="00FA6BFD" w:rsidRPr="00556109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92DCE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Obor</w:t>
            </w:r>
          </w:p>
          <w:p w14:paraId="4DAF332B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AD1DC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3261CB93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8 - 12 </w:t>
            </w:r>
          </w:p>
          <w:p w14:paraId="6CCB9A65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</w:t>
            </w:r>
          </w:p>
          <w:p w14:paraId="59EF0648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8 - 9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0E015" w14:textId="77777777" w:rsidR="00FA6BFD" w:rsidRPr="003E0E12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3E0E12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15D00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97488" w14:textId="77777777" w:rsidR="00FA6BFD" w:rsidRPr="00556109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873B4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</w:tc>
      </w:tr>
      <w:tr w:rsidR="00FA6BFD" w14:paraId="496800B9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0C47D" w14:textId="77777777" w:rsidR="00FA6BFD" w:rsidRDefault="00FA6BFD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ED72F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215DE" w14:textId="77777777" w:rsidR="00FA6BFD" w:rsidRPr="00556109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6DBFC9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Obor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36F90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BD695" w14:textId="77777777" w:rsidR="00FA6BFD" w:rsidRPr="003E0E12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3E1ED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F2C19" w14:textId="77777777" w:rsidR="00FA6BFD" w:rsidRPr="00556109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B7D3E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  <w:p w14:paraId="23B09C46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1A, 2A, 2B şi 3B.</w:t>
            </w:r>
          </w:p>
        </w:tc>
      </w:tr>
    </w:tbl>
    <w:p w14:paraId="35F08423" w14:textId="77777777" w:rsidR="00FA6BFD" w:rsidRDefault="00FA6BFD">
      <w:pPr>
        <w:spacing w:before="40" w:after="40" w:line="192" w:lineRule="auto"/>
        <w:ind w:right="57"/>
        <w:rPr>
          <w:sz w:val="20"/>
        </w:rPr>
      </w:pPr>
    </w:p>
    <w:p w14:paraId="500C02A2" w14:textId="77777777" w:rsidR="00FA6BFD" w:rsidRDefault="00FA6BFD" w:rsidP="00FF5C69">
      <w:pPr>
        <w:pStyle w:val="Heading1"/>
        <w:spacing w:line="276" w:lineRule="auto"/>
      </w:pPr>
      <w:r>
        <w:lastRenderedPageBreak/>
        <w:t>LINIA 804</w:t>
      </w:r>
    </w:p>
    <w:p w14:paraId="77CDE208" w14:textId="77777777" w:rsidR="00FA6BFD" w:rsidRDefault="00FA6BFD" w:rsidP="00FF5C69">
      <w:pPr>
        <w:pStyle w:val="Heading1"/>
        <w:spacing w:line="276" w:lineRule="auto"/>
        <w:rPr>
          <w:b w:val="0"/>
          <w:bCs w:val="0"/>
          <w:sz w:val="8"/>
        </w:rPr>
      </w:pPr>
      <w:r>
        <w:t>PLOIEŞTI SUD - URZICENI - ŢĂNDĂREI - FETEŞTI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3"/>
        <w:gridCol w:w="870"/>
        <w:gridCol w:w="754"/>
        <w:gridCol w:w="870"/>
        <w:gridCol w:w="755"/>
        <w:gridCol w:w="2491"/>
      </w:tblGrid>
      <w:tr w:rsidR="00FA6BFD" w14:paraId="68E26653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53D4D" w14:textId="77777777" w:rsidR="00FA6BFD" w:rsidRDefault="00FA6BFD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D7822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0+844</w:t>
            </w:r>
          </w:p>
          <w:p w14:paraId="4F267CED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5+092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3825E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D03B3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Ploiești Sud - </w:t>
            </w:r>
          </w:p>
          <w:p w14:paraId="6883C2AA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Dâmbu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FEF64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F9DEE" w14:textId="77777777" w:rsidR="00FA6BFD" w:rsidRPr="00F9444C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A7BB0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81309" w14:textId="77777777" w:rsidR="00FA6BFD" w:rsidRPr="00F9444C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F2319" w14:textId="77777777" w:rsidR="00FA6BFD" w:rsidRPr="00436B1D" w:rsidRDefault="00FA6BFD">
            <w:pPr>
              <w:spacing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436B1D">
              <w:rPr>
                <w:b/>
                <w:bCs/>
                <w:i/>
                <w:sz w:val="20"/>
              </w:rPr>
              <w:t>Semnalizată ca limitare de viteză.</w:t>
            </w:r>
          </w:p>
        </w:tc>
      </w:tr>
      <w:tr w:rsidR="00FA6BFD" w14:paraId="4349C696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C5BBD" w14:textId="77777777" w:rsidR="00FA6BFD" w:rsidRDefault="00FA6BFD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8367A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5+092</w:t>
            </w:r>
          </w:p>
          <w:p w14:paraId="7AAED7D5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24+569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B0DB4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967A9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Dâmbu - </w:t>
            </w:r>
          </w:p>
          <w:p w14:paraId="21BAC438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Drăgănești Prahova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65BB5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8ED8C" w14:textId="77777777" w:rsidR="00FA6BFD" w:rsidRPr="00F9444C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DCF93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131B0" w14:textId="77777777" w:rsidR="00FA6BFD" w:rsidRPr="00F9444C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C0D5E" w14:textId="77777777" w:rsidR="00FA6BFD" w:rsidRPr="00436B1D" w:rsidRDefault="00FA6BFD">
            <w:pPr>
              <w:spacing w:line="276" w:lineRule="auto"/>
              <w:ind w:left="57" w:right="57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>Nesemnalizată pe teren.</w:t>
            </w:r>
          </w:p>
        </w:tc>
      </w:tr>
      <w:tr w:rsidR="00FA6BFD" w14:paraId="0B58023C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43081" w14:textId="77777777" w:rsidR="00FA6BFD" w:rsidRDefault="00FA6BFD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56755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8+000</w:t>
            </w:r>
          </w:p>
          <w:p w14:paraId="6DE9F0A2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16D63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E5698" w14:textId="77777777" w:rsidR="00FA6BFD" w:rsidRDefault="00FA6BFD" w:rsidP="004D67F0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Corlățești - </w:t>
            </w:r>
          </w:p>
          <w:p w14:paraId="1C9CC0B7" w14:textId="77777777" w:rsidR="00FA6BFD" w:rsidRDefault="00FA6BFD" w:rsidP="004D67F0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Zănoaga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9E880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93CEE" w14:textId="77777777" w:rsidR="00FA6BFD" w:rsidRPr="00F9444C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236CC6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0BA80" w14:textId="77777777" w:rsidR="00FA6BFD" w:rsidRPr="00F9444C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FA0C8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i/>
                <w:sz w:val="20"/>
              </w:rPr>
            </w:pPr>
          </w:p>
        </w:tc>
      </w:tr>
      <w:tr w:rsidR="00FA6BFD" w14:paraId="4F07CC64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A68BA" w14:textId="77777777" w:rsidR="00FA6BFD" w:rsidRDefault="00FA6BFD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07281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11+265</w:t>
            </w:r>
          </w:p>
          <w:p w14:paraId="39E5648E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11+520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F5D13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2724C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Corlățești - </w:t>
            </w:r>
          </w:p>
          <w:p w14:paraId="2BD7C9FE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Zănoaga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CDCD5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09CC3" w14:textId="77777777" w:rsidR="00FA6BFD" w:rsidRPr="00F9444C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AC653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71DB2" w14:textId="77777777" w:rsidR="00FA6BFD" w:rsidRPr="00F9444C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AEA57" w14:textId="77777777" w:rsidR="00FA6BFD" w:rsidRPr="00E25A4B" w:rsidRDefault="00FA6BFD">
            <w:pPr>
              <w:spacing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E25A4B">
              <w:rPr>
                <w:b/>
                <w:bCs/>
                <w:iCs/>
                <w:sz w:val="20"/>
              </w:rPr>
              <w:t>Valabil pentru trenurile care au în componență două locomotive cuplate.</w:t>
            </w:r>
          </w:p>
          <w:p w14:paraId="730CD9AE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FA6BFD" w14:paraId="62072A74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8EC9F" w14:textId="77777777" w:rsidR="00FA6BFD" w:rsidRDefault="00FA6BFD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A76DE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12+200</w:t>
            </w:r>
          </w:p>
          <w:p w14:paraId="330ED3BA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D5F6F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30F7F" w14:textId="77777777" w:rsidR="00FA6BFD" w:rsidRDefault="00FA6BFD" w:rsidP="004D67F0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Corlățești - </w:t>
            </w:r>
          </w:p>
          <w:p w14:paraId="7F9663BC" w14:textId="77777777" w:rsidR="00FA6BFD" w:rsidRDefault="00FA6BFD" w:rsidP="004D67F0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Zănoaga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D1304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F53B3" w14:textId="77777777" w:rsidR="00FA6BFD" w:rsidRPr="00F9444C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ACC4D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C6A62" w14:textId="77777777" w:rsidR="00FA6BFD" w:rsidRPr="00F9444C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A0538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FA6BFD" w14:paraId="2CC36C1A" w14:textId="77777777">
        <w:trPr>
          <w:cantSplit/>
          <w:trHeight w:val="3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4A0AC" w14:textId="77777777" w:rsidR="00FA6BFD" w:rsidRDefault="00FA6BFD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C4BBFB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C4954" w14:textId="77777777" w:rsidR="00FA6BFD" w:rsidRPr="00A152FB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5D762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Ciorani</w:t>
            </w:r>
          </w:p>
          <w:p w14:paraId="7F64A975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 și</w:t>
            </w:r>
          </w:p>
          <w:p w14:paraId="53C5EC0F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DCD58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B9744" w14:textId="77777777" w:rsidR="00FA6BFD" w:rsidRPr="00F9444C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6CD91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32+300</w:t>
            </w:r>
          </w:p>
          <w:p w14:paraId="2229008E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32+450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070900" w14:textId="77777777" w:rsidR="00FA6BFD" w:rsidRPr="00F9444C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10E6F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5204C8DF" w14:textId="77777777">
        <w:trPr>
          <w:cantSplit/>
          <w:trHeight w:val="3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6E8A0" w14:textId="77777777" w:rsidR="00FA6BFD" w:rsidRDefault="00FA6BFD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73164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32+569</w:t>
            </w:r>
          </w:p>
          <w:p w14:paraId="655EBF6A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43+140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22989" w14:textId="77777777" w:rsidR="00FA6BFD" w:rsidRPr="00A152FB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0596A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Ciorani -</w:t>
            </w:r>
          </w:p>
          <w:p w14:paraId="1C532009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Ialomița și</w:t>
            </w:r>
          </w:p>
          <w:p w14:paraId="3C00BBA8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 cu</w:t>
            </w:r>
          </w:p>
          <w:p w14:paraId="032BF354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2, 8 și 10 </w:t>
            </w:r>
          </w:p>
          <w:p w14:paraId="48228215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din Hm Ciorani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52BAE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9B110" w14:textId="77777777" w:rsidR="00FA6BFD" w:rsidRPr="00F9444C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AA096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F51F0" w14:textId="77777777" w:rsidR="00FA6BFD" w:rsidRPr="00F9444C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74DEA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13F6FA50" w14:textId="77777777">
        <w:trPr>
          <w:cantSplit/>
          <w:trHeight w:val="3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AFC10" w14:textId="77777777" w:rsidR="00FA6BFD" w:rsidRDefault="00FA6BFD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4BE9E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16DD8" w14:textId="77777777" w:rsidR="00FA6BFD" w:rsidRPr="00A152FB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FC504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Ciorani -</w:t>
            </w:r>
          </w:p>
          <w:p w14:paraId="09E63616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Ialomița</w:t>
            </w:r>
          </w:p>
          <w:p w14:paraId="5FB59D04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 linia 2 directă din</w:t>
            </w:r>
          </w:p>
          <w:p w14:paraId="5555970A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Ialomița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04CBF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D2DBA" w14:textId="77777777" w:rsidR="00FA6BFD" w:rsidRPr="00F9444C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301974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32+450</w:t>
            </w:r>
          </w:p>
          <w:p w14:paraId="254D4BBD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43+600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F47E9" w14:textId="77777777" w:rsidR="00FA6BFD" w:rsidRPr="00F9444C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67C9A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FA6BFD" w14:paraId="235E3BBD" w14:textId="77777777">
        <w:trPr>
          <w:cantSplit/>
          <w:trHeight w:val="42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D84CA" w14:textId="77777777" w:rsidR="00FA6BFD" w:rsidRDefault="00FA6BFD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BF5ED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655F3" w14:textId="77777777" w:rsidR="00FA6BFD" w:rsidRPr="00A152FB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BFE60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Ialomița</w:t>
            </w:r>
          </w:p>
          <w:p w14:paraId="02DAA470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5 abătută și </w:t>
            </w:r>
          </w:p>
          <w:p w14:paraId="18E2FE09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13 și 14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84C3A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25D13D51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A03A5" w14:textId="77777777" w:rsidR="00FA6BFD" w:rsidRPr="00F9444C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ACC1F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5B2C7" w14:textId="77777777" w:rsidR="00FA6BFD" w:rsidRPr="00F9444C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85D41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5B34DD29" w14:textId="77777777" w:rsidTr="004D67F0">
        <w:trPr>
          <w:cantSplit/>
          <w:trHeight w:val="66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6932E" w14:textId="77777777" w:rsidR="00FA6BFD" w:rsidRDefault="00FA6BFD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93D86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48+170</w:t>
            </w:r>
          </w:p>
          <w:p w14:paraId="61EA3A95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65E89" w14:textId="77777777" w:rsidR="00FA6BFD" w:rsidRPr="00A152FB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5AA00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Ax. Hm. Armășești-</w:t>
            </w:r>
          </w:p>
          <w:p w14:paraId="3687A222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Ax. Urziceni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3CDEB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F627F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28FD4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4B538" w14:textId="77777777" w:rsidR="00FA6BFD" w:rsidRPr="00F9444C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91344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 La circulația pe linia 700 se va citi poziția km. 63+720-70+600</w:t>
            </w:r>
          </w:p>
        </w:tc>
      </w:tr>
      <w:tr w:rsidR="00FA6BFD" w14:paraId="2A7FA445" w14:textId="77777777">
        <w:trPr>
          <w:cantSplit/>
          <w:trHeight w:val="113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55659" w14:textId="77777777" w:rsidR="00FA6BFD" w:rsidRDefault="00FA6BFD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E4FC0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74+550</w:t>
            </w:r>
          </w:p>
          <w:p w14:paraId="1366542A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74+650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799CF" w14:textId="77777777" w:rsidR="00FA6BFD" w:rsidRPr="00A152FB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49023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Broşteni –</w:t>
            </w:r>
          </w:p>
          <w:p w14:paraId="136A64CF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Sărăţuica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A27B9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2CBD5" w14:textId="77777777" w:rsidR="00FA6BFD" w:rsidRPr="00F9444C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28C50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D9C0D" w14:textId="77777777" w:rsidR="00FA6BFD" w:rsidRPr="00F9444C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86108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792F6697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 (locomotivă sau vagon).</w:t>
            </w:r>
          </w:p>
        </w:tc>
      </w:tr>
      <w:tr w:rsidR="00FA6BFD" w14:paraId="6CF34549" w14:textId="77777777">
        <w:trPr>
          <w:cantSplit/>
          <w:trHeight w:val="12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DB6D1" w14:textId="77777777" w:rsidR="00FA6BFD" w:rsidRDefault="00FA6BFD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B6244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103+500</w:t>
            </w:r>
          </w:p>
          <w:p w14:paraId="7C25ABBB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103+600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A2DC1" w14:textId="77777777" w:rsidR="00FA6BFD" w:rsidRPr="00A152FB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A12A9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Andrăşeşti -</w:t>
            </w:r>
          </w:p>
          <w:p w14:paraId="0AAADD87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Ramificaţie Amara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12888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CD4DB" w14:textId="77777777" w:rsidR="00FA6BFD" w:rsidRPr="00F9444C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E9B2B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390A4" w14:textId="77777777" w:rsidR="00FA6BFD" w:rsidRPr="00F9444C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20E37A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2CC3C1EC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 (locomotivă sau vagon).</w:t>
            </w:r>
          </w:p>
        </w:tc>
      </w:tr>
      <w:tr w:rsidR="00FA6BFD" w14:paraId="060661E6" w14:textId="77777777">
        <w:trPr>
          <w:cantSplit/>
          <w:trHeight w:val="12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5F775" w14:textId="77777777" w:rsidR="00FA6BFD" w:rsidRDefault="00FA6BFD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319C0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118+500</w:t>
            </w:r>
          </w:p>
          <w:p w14:paraId="095F90DA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142+000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4B438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28497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Slobozia Nouă - </w:t>
            </w:r>
          </w:p>
          <w:p w14:paraId="116549D5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 -</w:t>
            </w:r>
          </w:p>
          <w:p w14:paraId="75CE33F6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Țăndărei</w:t>
            </w:r>
          </w:p>
          <w:p w14:paraId="02AC5E6E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inclusiv linia 2 directă st. Slobozia Nouă </w:t>
            </w:r>
          </w:p>
          <w:p w14:paraId="29AF5164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linia 2 directă </w:t>
            </w:r>
          </w:p>
          <w:p w14:paraId="45D24258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812B8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2F423" w14:textId="77777777" w:rsidR="00FA6BFD" w:rsidRPr="00F9444C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CADA4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E5EFE" w14:textId="77777777" w:rsidR="00FA6BFD" w:rsidRPr="00F9444C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F1E33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36D1C8E1" w14:textId="77777777">
        <w:trPr>
          <w:cantSplit/>
          <w:trHeight w:val="33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66017" w14:textId="77777777" w:rsidR="00FA6BFD" w:rsidRDefault="00FA6BFD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11A49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A4ABF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24E43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Hm Bucu </w:t>
            </w:r>
          </w:p>
          <w:p w14:paraId="63B1481D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87055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616A20A7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39437" w14:textId="77777777" w:rsidR="00FA6BFD" w:rsidRPr="00F9444C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9CAE3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93631" w14:textId="77777777" w:rsidR="00FA6BFD" w:rsidRPr="00F9444C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0B378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32ADD497" w14:textId="77777777">
        <w:trPr>
          <w:cantSplit/>
          <w:trHeight w:val="21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421C0" w14:textId="77777777" w:rsidR="00FA6BFD" w:rsidRDefault="00FA6BFD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F9D91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C7CD8" w14:textId="77777777" w:rsidR="00FA6BFD" w:rsidRPr="00A152FB" w:rsidRDefault="00FA6BFD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E5B03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Bucu</w:t>
            </w:r>
          </w:p>
          <w:p w14:paraId="6DB6552F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ED6C7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23696" w14:textId="77777777" w:rsidR="00FA6BFD" w:rsidRPr="00F9444C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4C500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666CC" w14:textId="77777777" w:rsidR="00FA6BFD" w:rsidRPr="00F9444C" w:rsidRDefault="00FA6BFD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252C3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7770F279" w14:textId="77777777">
        <w:trPr>
          <w:cantSplit/>
          <w:trHeight w:val="112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16A50" w14:textId="77777777" w:rsidR="00FA6BFD" w:rsidRDefault="00FA6BFD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86784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128+250</w:t>
            </w:r>
          </w:p>
          <w:p w14:paraId="3747EE5F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128+300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08DEC" w14:textId="77777777" w:rsidR="00FA6BFD" w:rsidRPr="00A152FB" w:rsidRDefault="00FA6BFD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  <w:r w:rsidRPr="00A152FB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A187A8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 -</w:t>
            </w:r>
          </w:p>
          <w:p w14:paraId="08DDE13F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Ţăndărei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6DD9E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0C4EC" w14:textId="77777777" w:rsidR="00FA6BFD" w:rsidRPr="00F9444C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F795C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FA046" w14:textId="77777777" w:rsidR="00FA6BFD" w:rsidRPr="00F9444C" w:rsidRDefault="00FA6BFD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4A62C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6D47D2DA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 (locomotivă sau vagon).</w:t>
            </w:r>
          </w:p>
        </w:tc>
      </w:tr>
      <w:tr w:rsidR="00FA6BFD" w14:paraId="1678A14B" w14:textId="77777777">
        <w:trPr>
          <w:cantSplit/>
          <w:trHeight w:val="80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300C5" w14:textId="77777777" w:rsidR="00FA6BFD" w:rsidRDefault="00FA6BFD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1664C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135+975</w:t>
            </w:r>
          </w:p>
          <w:p w14:paraId="758E5E8D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136+025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E4B78" w14:textId="77777777" w:rsidR="00FA6BFD" w:rsidRPr="00A152FB" w:rsidRDefault="00FA6BFD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22B5D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 -</w:t>
            </w:r>
          </w:p>
          <w:p w14:paraId="29B65080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Ţăndărei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AFD70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9A1B5" w14:textId="77777777" w:rsidR="00FA6BFD" w:rsidRPr="00F9444C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D656F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93482" w14:textId="77777777" w:rsidR="00FA6BFD" w:rsidRPr="00F9444C" w:rsidRDefault="00FA6BFD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02942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7EAB8E22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 (locomotivă sau vagon).</w:t>
            </w:r>
          </w:p>
        </w:tc>
      </w:tr>
      <w:tr w:rsidR="00FA6BFD" w14:paraId="15777391" w14:textId="77777777">
        <w:trPr>
          <w:cantSplit/>
          <w:trHeight w:val="111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0864D" w14:textId="77777777" w:rsidR="00FA6BFD" w:rsidRDefault="00FA6BFD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CF975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AF444" w14:textId="77777777" w:rsidR="00FA6BFD" w:rsidRPr="00A152FB" w:rsidRDefault="00FA6BFD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9AAB8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7C5742C3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91E96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05074221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61 / 63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0931B" w14:textId="77777777" w:rsidR="00FA6BFD" w:rsidRPr="00F9444C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9444C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81F3E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35C59" w14:textId="77777777" w:rsidR="00FA6BFD" w:rsidRPr="00F9444C" w:rsidRDefault="00FA6BFD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AB679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  <w:p w14:paraId="7BA70869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1FA96C9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şi 8.</w:t>
            </w:r>
          </w:p>
        </w:tc>
      </w:tr>
      <w:tr w:rsidR="00FA6BFD" w14:paraId="6BE9166D" w14:textId="77777777">
        <w:trPr>
          <w:cantSplit/>
          <w:trHeight w:val="11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92D49" w14:textId="77777777" w:rsidR="00FA6BFD" w:rsidRDefault="00FA6BFD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B186B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4A4FA" w14:textId="77777777" w:rsidR="00FA6BFD" w:rsidRPr="00A152FB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9D811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2C330ECB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 10 / 14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B5D16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ED894" w14:textId="77777777" w:rsidR="00FA6BFD" w:rsidRPr="00F9444C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77976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58+400</w:t>
            </w:r>
          </w:p>
          <w:p w14:paraId="314B7996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58+450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4418A" w14:textId="77777777" w:rsidR="00FA6BFD" w:rsidRPr="00F9444C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32100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9A5DCFC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Stație în paralelogram.</w:t>
            </w:r>
          </w:p>
          <w:p w14:paraId="5B1B7D2C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89DE1B7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din firul II Movila - Țăndărei la linia 3 Țăndărei.</w:t>
            </w:r>
          </w:p>
        </w:tc>
      </w:tr>
      <w:tr w:rsidR="00FA6BFD" w14:paraId="0CC40C2D" w14:textId="77777777">
        <w:trPr>
          <w:cantSplit/>
          <w:trHeight w:val="11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E317B" w14:textId="77777777" w:rsidR="00FA6BFD" w:rsidRDefault="00FA6BFD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D2C74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F1FC7" w14:textId="77777777" w:rsidR="00FA6BFD" w:rsidRPr="00A152FB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2F3A1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17693544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D3A02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7417436D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 / 24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2B199" w14:textId="77777777" w:rsidR="00FA6BFD" w:rsidRPr="00F9444C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9444C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3FDF2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1EBB5" w14:textId="77777777" w:rsidR="00FA6BFD" w:rsidRPr="00F9444C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C3A78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 pe teren.</w:t>
            </w:r>
          </w:p>
          <w:p w14:paraId="2D2C04E2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7 şi 8.</w:t>
            </w:r>
          </w:p>
        </w:tc>
      </w:tr>
      <w:tr w:rsidR="00FA6BFD" w14:paraId="3333AD31" w14:textId="77777777">
        <w:trPr>
          <w:cantSplit/>
          <w:trHeight w:val="7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3C50E" w14:textId="77777777" w:rsidR="00FA6BFD" w:rsidRDefault="00FA6BFD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B9875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48955" w14:textId="77777777" w:rsidR="00FA6BFD" w:rsidRPr="00A152FB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57100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Movila –</w:t>
            </w:r>
          </w:p>
          <w:p w14:paraId="64ACCEC9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Feteşti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5E14A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20BFC8" w14:textId="77777777" w:rsidR="00FA6BFD" w:rsidRPr="00F9444C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A24B7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72+500</w:t>
            </w:r>
          </w:p>
          <w:p w14:paraId="010F37C8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84+700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DBA915" w14:textId="77777777" w:rsidR="00FA6BFD" w:rsidRPr="00F9444C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251A9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</w:tbl>
    <w:p w14:paraId="608800BF" w14:textId="77777777" w:rsidR="00FA6BFD" w:rsidRDefault="00FA6BFD" w:rsidP="00802827">
      <w:pPr>
        <w:spacing w:line="276" w:lineRule="auto"/>
        <w:ind w:right="57"/>
        <w:rPr>
          <w:sz w:val="20"/>
        </w:rPr>
      </w:pPr>
    </w:p>
    <w:p w14:paraId="680B8169" w14:textId="77777777" w:rsidR="00FA6BFD" w:rsidRDefault="00FA6BFD" w:rsidP="00DE7850">
      <w:pPr>
        <w:pStyle w:val="Heading1"/>
        <w:spacing w:line="360" w:lineRule="auto"/>
      </w:pPr>
      <w:r>
        <w:t>LINIA 806</w:t>
      </w:r>
    </w:p>
    <w:p w14:paraId="1C708A70" w14:textId="77777777" w:rsidR="00FA6BFD" w:rsidRDefault="00FA6BFD" w:rsidP="006103AD">
      <w:pPr>
        <w:pStyle w:val="Heading1"/>
        <w:spacing w:line="360" w:lineRule="auto"/>
        <w:rPr>
          <w:b w:val="0"/>
          <w:bCs w:val="0"/>
          <w:sz w:val="8"/>
        </w:rPr>
      </w:pPr>
      <w:r>
        <w:t>RAMIFICAŢIE AMARA - SLOBOZIA VECHE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FA6BFD" w14:paraId="3886DFBB" w14:textId="77777777">
        <w:trPr>
          <w:cantSplit/>
          <w:trHeight w:val="96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7BB6BE" w14:textId="77777777" w:rsidR="00FA6BFD" w:rsidRDefault="00FA6BFD">
            <w:pPr>
              <w:numPr>
                <w:ilvl w:val="0"/>
                <w:numId w:val="19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E5883" w14:textId="77777777" w:rsidR="00FA6BFD" w:rsidRDefault="00FA6BFD" w:rsidP="00C16C0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0+000</w:t>
            </w:r>
          </w:p>
          <w:p w14:paraId="5C3669FD" w14:textId="77777777" w:rsidR="00FA6BFD" w:rsidRDefault="00FA6BFD" w:rsidP="00C16C0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CE4EE" w14:textId="77777777" w:rsidR="00FA6BFD" w:rsidRPr="000A2807" w:rsidRDefault="00FA6BFD" w:rsidP="00C16C0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74604" w14:textId="77777777" w:rsidR="00FA6BFD" w:rsidRDefault="00FA6BFD" w:rsidP="00C16C02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Pos Amara – </w:t>
            </w:r>
          </w:p>
          <w:p w14:paraId="5985F333" w14:textId="77777777" w:rsidR="00FA6BFD" w:rsidRDefault="00FA6BFD" w:rsidP="00C16C02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Slobozia Veche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FCD2A" w14:textId="77777777" w:rsidR="00FA6BFD" w:rsidRDefault="00FA6BFD" w:rsidP="00C16C0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E6B5E" w14:textId="77777777" w:rsidR="00FA6BFD" w:rsidRPr="000A2807" w:rsidRDefault="00FA6BFD" w:rsidP="00C16C0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9EE4F" w14:textId="77777777" w:rsidR="00FA6BFD" w:rsidRDefault="00FA6BFD" w:rsidP="00C16C0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83287" w14:textId="77777777" w:rsidR="00FA6BFD" w:rsidRPr="000A2807" w:rsidRDefault="00FA6BFD" w:rsidP="00C16C0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7391C" w14:textId="77777777" w:rsidR="00FA6BFD" w:rsidRDefault="00FA6BFD" w:rsidP="00C16C0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pe teren</w:t>
            </w:r>
          </w:p>
        </w:tc>
      </w:tr>
    </w:tbl>
    <w:p w14:paraId="2941ECBD" w14:textId="77777777" w:rsidR="00FA6BFD" w:rsidRDefault="00FA6BFD">
      <w:pPr>
        <w:spacing w:before="40" w:after="40" w:line="192" w:lineRule="auto"/>
        <w:ind w:right="57"/>
        <w:rPr>
          <w:sz w:val="20"/>
        </w:rPr>
      </w:pPr>
    </w:p>
    <w:p w14:paraId="6ADB0542" w14:textId="77777777" w:rsidR="00FA6BFD" w:rsidRDefault="00FA6BFD" w:rsidP="00535684">
      <w:pPr>
        <w:pStyle w:val="Heading1"/>
        <w:spacing w:line="360" w:lineRule="auto"/>
      </w:pPr>
      <w:r>
        <w:t>LINIA 807</w:t>
      </w:r>
    </w:p>
    <w:p w14:paraId="6F659CF9" w14:textId="77777777" w:rsidR="00FA6BFD" w:rsidRDefault="00FA6BFD" w:rsidP="00FC1359">
      <w:pPr>
        <w:pStyle w:val="Heading1"/>
        <w:spacing w:line="360" w:lineRule="auto"/>
        <w:rPr>
          <w:b w:val="0"/>
          <w:bCs w:val="0"/>
          <w:sz w:val="8"/>
        </w:rPr>
      </w:pPr>
      <w:r>
        <w:t>SLOBOZIA NOUĂ - SLOBOZIA VECHE - CIULNIŢA - CĂLĂRAŞI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FA6BFD" w14:paraId="0550983A" w14:textId="77777777">
        <w:trPr>
          <w:cantSplit/>
          <w:trHeight w:val="84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40128" w14:textId="77777777" w:rsidR="00FA6BFD" w:rsidRDefault="00FA6BFD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D2961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15+320</w:t>
            </w:r>
          </w:p>
          <w:p w14:paraId="4C5963E0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15+180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968F6" w14:textId="77777777" w:rsidR="00FA6BFD" w:rsidRPr="007345A6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C5E04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Slobozia Veche -</w:t>
            </w:r>
          </w:p>
          <w:p w14:paraId="344F7F38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Slobozia Sud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050EC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D55D0" w14:textId="77777777" w:rsidR="00FA6BFD" w:rsidRPr="007345A6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1CB80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8DD85" w14:textId="77777777" w:rsidR="00FA6BFD" w:rsidRPr="007345A6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70013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BEA9AB1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*Valabil pentru trenurile care au în compunere două și trei locomotive cuplate.</w:t>
            </w:r>
          </w:p>
          <w:p w14:paraId="423D3E36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Este interzisă circulația trenurilor care au în compunere 4 sau mai multe locomotive cuplate.</w:t>
            </w:r>
          </w:p>
          <w:p w14:paraId="42886327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Este interzisă frânarea și staționarea pe pod km 15+250.</w:t>
            </w:r>
          </w:p>
        </w:tc>
      </w:tr>
      <w:tr w:rsidR="00FA6BFD" w14:paraId="51F6B1AC" w14:textId="77777777">
        <w:trPr>
          <w:cantSplit/>
          <w:trHeight w:val="84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CA05D" w14:textId="77777777" w:rsidR="00FA6BFD" w:rsidRDefault="00FA6BFD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111F0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11+900</w:t>
            </w:r>
          </w:p>
          <w:p w14:paraId="76A9EB4B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4848B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DC2B3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Slobozia Sud -</w:t>
            </w:r>
          </w:p>
          <w:p w14:paraId="7133571E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Ciulniţa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2111C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738B6" w14:textId="77777777" w:rsidR="00FA6BFD" w:rsidRPr="007345A6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77A48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AADFAA" w14:textId="77777777" w:rsidR="00FA6BFD" w:rsidRPr="007345A6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36FD9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FA6BFD" w14:paraId="193DBEFB" w14:textId="77777777">
        <w:trPr>
          <w:cantSplit/>
          <w:trHeight w:val="4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AE529" w14:textId="77777777" w:rsidR="00FA6BFD" w:rsidRDefault="00FA6BFD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608EC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113F6" w14:textId="77777777" w:rsidR="00FA6BFD" w:rsidRPr="007345A6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79DC1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Ciulniţa</w:t>
            </w:r>
          </w:p>
          <w:p w14:paraId="5A2BE9B3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6,  7,  8 şi 9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16A24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1D96B" w14:textId="77777777" w:rsidR="00FA6BFD" w:rsidRPr="007345A6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7345A6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EBEC0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8C6B5" w14:textId="77777777" w:rsidR="00FA6BFD" w:rsidRPr="007345A6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BEA71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56FD0858" w14:textId="77777777">
        <w:trPr>
          <w:cantSplit/>
          <w:trHeight w:val="4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4530F" w14:textId="77777777" w:rsidR="00FA6BFD" w:rsidRDefault="00FA6BFD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36947" w14:textId="77777777" w:rsidR="00FA6BFD" w:rsidRDefault="00FA6BFD" w:rsidP="002E4A5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A81F6" w14:textId="77777777" w:rsidR="00FA6BFD" w:rsidRPr="007345A6" w:rsidRDefault="00FA6BFD" w:rsidP="002E4A5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8AAE9" w14:textId="77777777" w:rsidR="00FA6BFD" w:rsidRDefault="00FA6BFD" w:rsidP="002E4A5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Ciulniţa -</w:t>
            </w:r>
          </w:p>
          <w:p w14:paraId="4C917FE4" w14:textId="77777777" w:rsidR="00FA6BFD" w:rsidRDefault="00FA6BFD" w:rsidP="002E4A5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Călăraşi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4201A" w14:textId="77777777" w:rsidR="00FA6BFD" w:rsidRDefault="00FA6BFD" w:rsidP="002E4A5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049DB" w14:textId="77777777" w:rsidR="00FA6BFD" w:rsidRPr="007345A6" w:rsidRDefault="00FA6BFD" w:rsidP="002E4A5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E2A2F" w14:textId="77777777" w:rsidR="00FA6BFD" w:rsidRDefault="00FA6BFD" w:rsidP="002E4A5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0+800</w:t>
            </w:r>
          </w:p>
          <w:p w14:paraId="1674F577" w14:textId="77777777" w:rsidR="00FA6BFD" w:rsidRDefault="00FA6BFD" w:rsidP="002E4A5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98609" w14:textId="77777777" w:rsidR="00FA6BFD" w:rsidRPr="007345A6" w:rsidRDefault="00FA6BFD" w:rsidP="002E4A5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40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7DCC3" w14:textId="77777777" w:rsidR="00FA6BFD" w:rsidRDefault="00FA6BFD" w:rsidP="002E4A5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FA6BFD" w14:paraId="390F9661" w14:textId="77777777">
        <w:trPr>
          <w:cantSplit/>
          <w:trHeight w:val="4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5FA33" w14:textId="77777777" w:rsidR="00FA6BFD" w:rsidRDefault="00FA6BFD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C5562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48F27" w14:textId="77777777" w:rsidR="00FA6BFD" w:rsidRPr="007345A6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4C35A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Călăraşi Nord –</w:t>
            </w:r>
          </w:p>
          <w:p w14:paraId="74673B05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Călăraşi Sud, linia 2 directă St. Călăraşi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01B2A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EE6EA" w14:textId="77777777" w:rsidR="00FA6BFD" w:rsidRPr="007345A6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D4B83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18+500</w:t>
            </w:r>
          </w:p>
          <w:p w14:paraId="7F26DCBE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F647B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E751C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FA6BFD" w14:paraId="404700C0" w14:textId="77777777">
        <w:trPr>
          <w:cantSplit/>
          <w:trHeight w:val="4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8CD99" w14:textId="77777777" w:rsidR="00FA6BFD" w:rsidRDefault="00FA6BFD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42F90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17E02" w14:textId="77777777" w:rsidR="00FA6BFD" w:rsidRPr="007345A6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BCC46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Călăraşi Nord</w:t>
            </w:r>
          </w:p>
          <w:p w14:paraId="11486017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4, 5 și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B10D9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77E21B09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4300A" w14:textId="77777777" w:rsidR="00FA6BFD" w:rsidRPr="007345A6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3CE91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86FD7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73272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0FB4549B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4AE92" w14:textId="77777777" w:rsidR="00FA6BFD" w:rsidRDefault="00FA6BFD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A1BAA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40FB7" w14:textId="77777777" w:rsidR="00FA6BFD" w:rsidRPr="007345A6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BB9D9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Călăraşi Sud</w:t>
            </w:r>
          </w:p>
          <w:p w14:paraId="22D56F8F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3, 4, 5 și 6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57D7D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464C1B9F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C7C4C" w14:textId="77777777" w:rsidR="00FA6BFD" w:rsidRPr="007345A6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7345A6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97222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C6C61" w14:textId="77777777" w:rsidR="00FA6BFD" w:rsidRPr="007345A6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6799D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141E6640" w14:textId="77777777" w:rsidR="00FA6BFD" w:rsidRDefault="00FA6BFD">
      <w:pPr>
        <w:spacing w:before="40" w:after="40" w:line="192" w:lineRule="auto"/>
        <w:ind w:right="57"/>
        <w:rPr>
          <w:sz w:val="20"/>
        </w:rPr>
      </w:pPr>
    </w:p>
    <w:p w14:paraId="6BA41E9F" w14:textId="77777777" w:rsidR="00FA6BFD" w:rsidRDefault="00FA6BFD" w:rsidP="00633134">
      <w:pPr>
        <w:spacing w:before="40" w:after="40" w:line="360" w:lineRule="auto"/>
        <w:ind w:left="57" w:right="57"/>
        <w:jc w:val="center"/>
        <w:rPr>
          <w:b/>
          <w:bCs/>
          <w:spacing w:val="40"/>
        </w:rPr>
      </w:pPr>
      <w:r>
        <w:rPr>
          <w:b/>
          <w:bCs/>
          <w:spacing w:val="40"/>
        </w:rPr>
        <w:t>LINIA 810</w:t>
      </w:r>
    </w:p>
    <w:p w14:paraId="1237A98F" w14:textId="77777777" w:rsidR="00FA6BFD" w:rsidRDefault="00FA6BFD" w:rsidP="004245E9">
      <w:pPr>
        <w:pStyle w:val="Heading1"/>
        <w:spacing w:before="40" w:after="40" w:line="360" w:lineRule="auto"/>
        <w:ind w:left="57" w:right="57"/>
        <w:rPr>
          <w:b w:val="0"/>
          <w:bCs w:val="0"/>
          <w:sz w:val="8"/>
        </w:rPr>
      </w:pPr>
      <w:r>
        <w:t>MEDGIDIA - NEGRU VODĂ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FA6BFD" w14:paraId="2755BE70" w14:textId="77777777">
        <w:trPr>
          <w:cantSplit/>
          <w:trHeight w:val="29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7086B9" w14:textId="77777777" w:rsidR="00FA6BFD" w:rsidRDefault="00FA6BF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D54C2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9392B" w14:textId="77777777" w:rsidR="00FA6BFD" w:rsidRPr="006E445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30449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Medgidia</w:t>
            </w:r>
          </w:p>
          <w:p w14:paraId="317819F2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0</w:t>
            </w:r>
          </w:p>
          <w:p w14:paraId="67881FF2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E683E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</w:t>
            </w:r>
          </w:p>
          <w:p w14:paraId="313210DB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vârf sch. 94</w:t>
            </w:r>
          </w:p>
          <w:p w14:paraId="68BD5E9F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până la vârf sch.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3FB63" w14:textId="77777777" w:rsidR="00FA6BFD" w:rsidRPr="00BB01D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2FE7F3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206BA" w14:textId="77777777" w:rsidR="00FA6BFD" w:rsidRPr="006E445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90948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FA6BFD" w14:paraId="50A9C424" w14:textId="77777777">
        <w:trPr>
          <w:cantSplit/>
          <w:trHeight w:val="29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799C5" w14:textId="77777777" w:rsidR="00FA6BFD" w:rsidRDefault="00FA6BF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2CE31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BD0D68" w14:textId="77777777" w:rsidR="00FA6BFD" w:rsidRPr="006E445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8464B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Medgidia</w:t>
            </w:r>
          </w:p>
          <w:p w14:paraId="586D7A38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</w:t>
            </w:r>
          </w:p>
          <w:p w14:paraId="7AF6A16A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B4F00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semnal XPNB până la vârf  sch. 72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297A0" w14:textId="77777777" w:rsidR="00FA6BFD" w:rsidRPr="00BB01D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FD327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46D17" w14:textId="77777777" w:rsidR="00FA6BFD" w:rsidRPr="006E445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9D0BD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05A9D92C" w14:textId="77777777">
        <w:trPr>
          <w:cantSplit/>
          <w:trHeight w:val="7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67EFC" w14:textId="77777777" w:rsidR="00FA6BFD" w:rsidRDefault="00FA6BF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23E3A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9DEC9" w14:textId="77777777" w:rsidR="00FA6BFD" w:rsidRPr="006E445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482D6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Medgidia Grupa A</w:t>
            </w:r>
          </w:p>
          <w:p w14:paraId="28AC1FF7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10, 11 şi 14 </w:t>
            </w:r>
          </w:p>
          <w:p w14:paraId="6E53007F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70A11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intrări-</w:t>
            </w:r>
          </w:p>
          <w:p w14:paraId="1D59E075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ieşiri 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4976A" w14:textId="77777777" w:rsidR="00FA6BFD" w:rsidRPr="00BB01D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BB01DD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1713E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254C4" w14:textId="77777777" w:rsidR="00FA6BFD" w:rsidRPr="006E445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AC164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0890C048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D172B" w14:textId="77777777" w:rsidR="00FA6BFD" w:rsidRDefault="00FA6BF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EB094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8DD15" w14:textId="77777777" w:rsidR="00FA6BFD" w:rsidRPr="006E445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634C3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Medgidia Grupa A</w:t>
            </w:r>
          </w:p>
          <w:p w14:paraId="79E2F746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541DA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7D2C00C3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263E5D" w14:textId="77777777" w:rsidR="00FA6BFD" w:rsidRPr="00BB01D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343A4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6937E" w14:textId="77777777" w:rsidR="00FA6BFD" w:rsidRPr="006E445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50300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0C88F843" w14:textId="77777777">
        <w:trPr>
          <w:cantSplit/>
          <w:trHeight w:val="86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D319B" w14:textId="77777777" w:rsidR="00FA6BFD" w:rsidRDefault="00FA6BF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4E648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3279E" w14:textId="77777777" w:rsidR="00FA6BFD" w:rsidRPr="006E445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3B742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Medgidia PC 2 </w:t>
            </w:r>
          </w:p>
          <w:p w14:paraId="7A7A372A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33E71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3A9F5C61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3 </w:t>
            </w:r>
          </w:p>
          <w:p w14:paraId="0EA7BB3A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64635" w14:textId="77777777" w:rsidR="00FA6BFD" w:rsidRPr="00BB01D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BB01DD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04A8C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8E141" w14:textId="77777777" w:rsidR="00FA6BFD" w:rsidRPr="006E445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67952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59A480D2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8E207" w14:textId="77777777" w:rsidR="00FA6BFD" w:rsidRDefault="00FA6BF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40F84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42739" w14:textId="77777777" w:rsidR="00FA6BFD" w:rsidRPr="006E445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1A19A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Medgidia PC 2 </w:t>
            </w:r>
          </w:p>
          <w:p w14:paraId="0681805E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64D72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 </w:t>
            </w:r>
          </w:p>
          <w:p w14:paraId="2575EA34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4 - 6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693EC" w14:textId="77777777" w:rsidR="00FA6BFD" w:rsidRPr="00BB01D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BB01DD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5A612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0B223" w14:textId="77777777" w:rsidR="00FA6BFD" w:rsidRPr="006E445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FEF25C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14D4CC5F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EEA7C" w14:textId="77777777" w:rsidR="00FA6BFD" w:rsidRDefault="00FA6BF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643A1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10+000</w:t>
            </w:r>
          </w:p>
          <w:p w14:paraId="137D5441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5F025" w14:textId="77777777" w:rsidR="00FA6BFD" w:rsidRPr="006E445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A8D90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Medgidia - Ciocârlia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5AA27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D4FAB" w14:textId="77777777" w:rsidR="00FA6BFD" w:rsidRPr="00BB01D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62120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17F79" w14:textId="77777777" w:rsidR="00FA6BFD" w:rsidRPr="006E445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41D4D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A6BFD" w14:paraId="54D49BF9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1113C" w14:textId="77777777" w:rsidR="00FA6BFD" w:rsidRDefault="00FA6BF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EF188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13+900</w:t>
            </w:r>
          </w:p>
          <w:p w14:paraId="72B4B3DD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50DBD" w14:textId="77777777" w:rsidR="00FA6BFD" w:rsidRPr="006E445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CC73A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Medgidia PC 2 - </w:t>
            </w:r>
          </w:p>
          <w:p w14:paraId="4F03E56B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Ciocârlia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5228B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B2530" w14:textId="77777777" w:rsidR="00FA6BFD" w:rsidRPr="00BB01D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E4B20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4D64E" w14:textId="77777777" w:rsidR="00FA6BFD" w:rsidRPr="006E445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E3358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A6BFD" w14:paraId="7CF0B42C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07399" w14:textId="77777777" w:rsidR="00FA6BFD" w:rsidRDefault="00FA6BF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FB41D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14+800</w:t>
            </w:r>
          </w:p>
          <w:p w14:paraId="097D7602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28+725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4EA6B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1CD7B" w14:textId="77777777" w:rsidR="00FA6BFD" w:rsidRDefault="00FA6BFD" w:rsidP="000B124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Medgidia PC 2 - </w:t>
            </w:r>
          </w:p>
          <w:p w14:paraId="0374D3E2" w14:textId="77777777" w:rsidR="00FA6BFD" w:rsidRDefault="00FA6BFD" w:rsidP="000B124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Ciocârlia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143AB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DC44C" w14:textId="77777777" w:rsidR="00FA6BFD" w:rsidRPr="00BB01D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074E6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15480" w14:textId="77777777" w:rsidR="00FA6BFD" w:rsidRPr="006E445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38E24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FA6BFD" w14:paraId="185C179F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CE58F" w14:textId="77777777" w:rsidR="00FA6BFD" w:rsidRDefault="00FA6BF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F763D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7F374" w14:textId="77777777" w:rsidR="00FA6BFD" w:rsidRPr="006E445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37531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Ciocârlia</w:t>
            </w:r>
          </w:p>
          <w:p w14:paraId="3423C0A7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29711" w14:textId="77777777" w:rsidR="00FA6BFD" w:rsidRDefault="00FA6BFD">
            <w:pPr>
              <w:spacing w:before="40" w:after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2A8A3D32" w14:textId="77777777" w:rsidR="00FA6BFD" w:rsidRDefault="00FA6BFD">
            <w:pPr>
              <w:spacing w:before="40" w:after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5 </w:t>
            </w:r>
          </w:p>
          <w:p w14:paraId="145A6EB9" w14:textId="77777777" w:rsidR="00FA6BFD" w:rsidRDefault="00FA6BFD">
            <w:pPr>
              <w:spacing w:before="40" w:after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67497" w14:textId="77777777" w:rsidR="00FA6BFD" w:rsidRPr="00BB01DD" w:rsidRDefault="00FA6BFD">
            <w:pPr>
              <w:spacing w:before="120" w:after="40" w:line="360" w:lineRule="auto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3A656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11739" w14:textId="77777777" w:rsidR="00FA6BFD" w:rsidRPr="006E445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4A15A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85EC3A7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6849BDC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LFI ROMCEREAL.</w:t>
            </w:r>
          </w:p>
        </w:tc>
      </w:tr>
      <w:tr w:rsidR="00FA6BFD" w14:paraId="0828E579" w14:textId="77777777">
        <w:trPr>
          <w:cantSplit/>
          <w:trHeight w:val="114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2FA4B" w14:textId="77777777" w:rsidR="00FA6BFD" w:rsidRDefault="00FA6BF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48C652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CFEAB" w14:textId="77777777" w:rsidR="00FA6BFD" w:rsidRPr="006E445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2DFE2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Cobadin</w:t>
            </w:r>
          </w:p>
          <w:p w14:paraId="59839AF2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C1872" w14:textId="77777777" w:rsidR="00FA6BFD" w:rsidRDefault="00FA6BFD">
            <w:pPr>
              <w:spacing w:before="40" w:after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 inclusiv</w:t>
            </w:r>
          </w:p>
          <w:p w14:paraId="1EA2A1C9" w14:textId="77777777" w:rsidR="00FA6BFD" w:rsidRDefault="00FA6BFD">
            <w:pPr>
              <w:spacing w:before="40" w:after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602563B9" w14:textId="77777777" w:rsidR="00FA6BFD" w:rsidRDefault="00FA6BFD">
            <w:pPr>
              <w:spacing w:before="40" w:after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</w:t>
            </w:r>
          </w:p>
          <w:p w14:paraId="156FA9E5" w14:textId="77777777" w:rsidR="00FA6BFD" w:rsidRDefault="00FA6BFD">
            <w:pPr>
              <w:spacing w:before="40" w:after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11 şi 6 </w:t>
            </w:r>
          </w:p>
          <w:p w14:paraId="77D56911" w14:textId="77777777" w:rsidR="00FA6BFD" w:rsidRDefault="00FA6BFD">
            <w:pPr>
              <w:spacing w:before="40" w:after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C97D4" w14:textId="77777777" w:rsidR="00FA6BFD" w:rsidRPr="00BB01DD" w:rsidRDefault="00FA6BFD">
            <w:pPr>
              <w:spacing w:before="120" w:after="40" w:line="360" w:lineRule="auto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97429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A220F" w14:textId="77777777" w:rsidR="00FA6BFD" w:rsidRPr="006E445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97923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683F445E" w14:textId="77777777">
        <w:trPr>
          <w:cantSplit/>
          <w:trHeight w:val="5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7F773" w14:textId="77777777" w:rsidR="00FA6BFD" w:rsidRDefault="00FA6BF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CBBDC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FD2E6" w14:textId="77777777" w:rsidR="00FA6BFD" w:rsidRPr="006E445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A6B4A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Casicea</w:t>
            </w:r>
          </w:p>
          <w:p w14:paraId="0822D665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3 şi 4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79DD5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5CBED69C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3BFD89" w14:textId="77777777" w:rsidR="00FA6BFD" w:rsidRPr="00BB01D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BB01DD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A2299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E1967" w14:textId="77777777" w:rsidR="00FA6BFD" w:rsidRPr="006E445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16BBF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 pe teren. </w:t>
            </w:r>
          </w:p>
        </w:tc>
      </w:tr>
      <w:tr w:rsidR="00FA6BFD" w14:paraId="050EBCE5" w14:textId="77777777">
        <w:trPr>
          <w:cantSplit/>
          <w:trHeight w:val="104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EBD03" w14:textId="77777777" w:rsidR="00FA6BFD" w:rsidRDefault="00FA6BF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60763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55+195</w:t>
            </w:r>
          </w:p>
          <w:p w14:paraId="62263F00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55+245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BBB43" w14:textId="77777777" w:rsidR="00FA6BFD" w:rsidRPr="006E445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BF87F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Casicea -</w:t>
            </w:r>
          </w:p>
          <w:p w14:paraId="7758DD0D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Negru Vodă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52F6A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8BA5E" w14:textId="77777777" w:rsidR="00FA6BFD" w:rsidRPr="00BB01D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27F36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73D5F" w14:textId="77777777" w:rsidR="00FA6BFD" w:rsidRPr="006E445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A17A3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2039B5EA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</w:t>
            </w:r>
          </w:p>
          <w:p w14:paraId="6104827C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(locomotivă sau vagon).</w:t>
            </w:r>
          </w:p>
        </w:tc>
      </w:tr>
      <w:tr w:rsidR="00FA6BFD" w14:paraId="06DB78A8" w14:textId="77777777">
        <w:trPr>
          <w:cantSplit/>
          <w:trHeight w:val="8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15B9C" w14:textId="77777777" w:rsidR="00FA6BFD" w:rsidRDefault="00FA6BF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42EEA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8862D" w14:textId="77777777" w:rsidR="00FA6BFD" w:rsidRPr="006E445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0248B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Negru Vodă</w:t>
            </w:r>
          </w:p>
          <w:p w14:paraId="3FE6CB2D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D5FA8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Cap X şi </w:t>
            </w:r>
          </w:p>
          <w:p w14:paraId="601B6F7E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axa staţiei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12F36" w14:textId="77777777" w:rsidR="00FA6BFD" w:rsidRPr="00BB01D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BB01DD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CD673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BDD95" w14:textId="77777777" w:rsidR="00FA6BFD" w:rsidRPr="006E445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074DF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 pe teren. </w:t>
            </w:r>
          </w:p>
          <w:p w14:paraId="58105D63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De la axa staţiei în Cap Y linia este închisă.</w:t>
            </w:r>
          </w:p>
        </w:tc>
      </w:tr>
      <w:tr w:rsidR="00FA6BFD" w14:paraId="57CAB879" w14:textId="77777777">
        <w:trPr>
          <w:cantSplit/>
          <w:trHeight w:val="9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088C5" w14:textId="77777777" w:rsidR="00FA6BFD" w:rsidRDefault="00FA6BF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BA8D7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8E738" w14:textId="77777777" w:rsidR="00FA6BFD" w:rsidRPr="006E445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B2224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Negru Vodă</w:t>
            </w:r>
          </w:p>
          <w:p w14:paraId="3C798DE7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45B40E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între</w:t>
            </w:r>
          </w:p>
          <w:p w14:paraId="73194E75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  <w:p w14:paraId="2CE3C263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şi </w:t>
            </w:r>
          </w:p>
          <w:p w14:paraId="38A50863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axa staţiei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F8F30" w14:textId="77777777" w:rsidR="00FA6BFD" w:rsidRPr="00BB01D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BB01DD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4FA61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64230" w14:textId="77777777" w:rsidR="00FA6BFD" w:rsidRPr="006E445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61B4E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  pe teren. </w:t>
            </w:r>
          </w:p>
          <w:p w14:paraId="2ED26072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De la axa staţiei la Cap Y linia este închisă.</w:t>
            </w:r>
          </w:p>
        </w:tc>
      </w:tr>
      <w:tr w:rsidR="00FA6BFD" w14:paraId="51E3A481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3E99A" w14:textId="77777777" w:rsidR="00FA6BFD" w:rsidRDefault="00FA6BFD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58525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1D23A" w14:textId="77777777" w:rsidR="00FA6BFD" w:rsidRPr="006E445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AE997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Negru Vodă</w:t>
            </w:r>
          </w:p>
          <w:p w14:paraId="7A101CB2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7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9C682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între</w:t>
            </w:r>
          </w:p>
          <w:p w14:paraId="78B14E27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  <w:p w14:paraId="451021B5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şi </w:t>
            </w:r>
          </w:p>
          <w:p w14:paraId="16E9FA31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axa staţiei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FF0AF" w14:textId="77777777" w:rsidR="00FA6BFD" w:rsidRPr="00BB01D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BB01DD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13CF9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CD64E" w14:textId="77777777" w:rsidR="00FA6BFD" w:rsidRPr="006E445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62A82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  pe teren. </w:t>
            </w:r>
          </w:p>
          <w:p w14:paraId="2B896B3C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De la axa staţiei la Cap Y linia este închisă.</w:t>
            </w:r>
          </w:p>
        </w:tc>
      </w:tr>
    </w:tbl>
    <w:p w14:paraId="252ABC2F" w14:textId="77777777" w:rsidR="00FA6BFD" w:rsidRDefault="00FA6BFD">
      <w:pPr>
        <w:spacing w:before="40" w:after="40" w:line="192" w:lineRule="auto"/>
        <w:ind w:right="57"/>
        <w:rPr>
          <w:sz w:val="20"/>
        </w:rPr>
      </w:pPr>
    </w:p>
    <w:p w14:paraId="65EA86E5" w14:textId="77777777" w:rsidR="00FA6BFD" w:rsidRDefault="00FA6BFD" w:rsidP="00322BD3">
      <w:pPr>
        <w:pStyle w:val="Heading1"/>
        <w:spacing w:line="360" w:lineRule="auto"/>
      </w:pPr>
      <w:r>
        <w:t>LINIA 810 A</w:t>
      </w:r>
    </w:p>
    <w:p w14:paraId="7145FCFE" w14:textId="77777777" w:rsidR="00FA6BFD" w:rsidRDefault="00FA6BFD" w:rsidP="002978D2">
      <w:pPr>
        <w:pStyle w:val="Heading1"/>
        <w:spacing w:line="360" w:lineRule="auto"/>
        <w:rPr>
          <w:b w:val="0"/>
          <w:bCs w:val="0"/>
          <w:sz w:val="8"/>
        </w:rPr>
      </w:pPr>
      <w:r>
        <w:t>DOROBANŢU - MEDGIDIA PC 2 - ANTESTAŢIE ROMCIM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FA6BFD" w14:paraId="5F59DF89" w14:textId="77777777">
        <w:trPr>
          <w:cantSplit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79B81" w14:textId="77777777" w:rsidR="00FA6BFD" w:rsidRDefault="00FA6BFD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567D3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CCD9D4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CD5B20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Medgidia PC2</w:t>
            </w:r>
          </w:p>
          <w:p w14:paraId="582DD4E8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DB2E7" w14:textId="77777777" w:rsidR="00FA6BFD" w:rsidRDefault="00FA6BFD">
            <w:pPr>
              <w:spacing w:before="40" w:after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4CD533F7" w14:textId="77777777" w:rsidR="00FA6BFD" w:rsidRDefault="00FA6BFD">
            <w:pPr>
              <w:spacing w:before="40" w:after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3 </w:t>
            </w:r>
          </w:p>
          <w:p w14:paraId="2A3761E0" w14:textId="77777777" w:rsidR="00FA6BFD" w:rsidRDefault="00FA6BFD">
            <w:pPr>
              <w:spacing w:before="40" w:after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28B5E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96971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EFB27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5DE9B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19992705" w14:textId="77777777">
        <w:trPr>
          <w:cantSplit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17518" w14:textId="77777777" w:rsidR="00FA6BFD" w:rsidRDefault="00FA6BFD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5E9E5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AB74E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6FF41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Medgidia PC2 </w:t>
            </w:r>
          </w:p>
          <w:p w14:paraId="608B4B3C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228EB" w14:textId="77777777" w:rsidR="00FA6BFD" w:rsidRDefault="00FA6BFD">
            <w:pPr>
              <w:spacing w:before="40" w:after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4B789D55" w14:textId="77777777" w:rsidR="00FA6BFD" w:rsidRDefault="00FA6BFD">
            <w:pPr>
              <w:spacing w:before="40" w:after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6D38972C" w14:textId="77777777" w:rsidR="00FA6BFD" w:rsidRDefault="00FA6BFD">
            <w:pPr>
              <w:spacing w:before="40" w:after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4 - 6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C7643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1A4CF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C6315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1D3DA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46469768" w14:textId="77777777">
        <w:trPr>
          <w:cantSplit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AA69C" w14:textId="77777777" w:rsidR="00FA6BFD" w:rsidRDefault="00FA6BFD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68690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5+300</w:t>
            </w:r>
          </w:p>
          <w:p w14:paraId="19751EA0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4B193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D18E3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Medgidia PC2 -</w:t>
            </w:r>
          </w:p>
          <w:p w14:paraId="4870970E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Antestație ROMCIM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FBEB7" w14:textId="77777777" w:rsidR="00FA6BFD" w:rsidRDefault="00FA6BFD">
            <w:pPr>
              <w:spacing w:before="40" w:after="40" w:line="360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44906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23D26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0D012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B0047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A6BFD" w14:paraId="304D39F1" w14:textId="77777777">
        <w:trPr>
          <w:cantSplit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B550A" w14:textId="77777777" w:rsidR="00FA6BFD" w:rsidRDefault="00FA6BFD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A1576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60584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E74E3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Antestație ROMCIM</w:t>
            </w:r>
          </w:p>
          <w:p w14:paraId="006723CD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toate liniile din complex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5225A" w14:textId="77777777" w:rsidR="00FA6BFD" w:rsidRDefault="00FA6BFD">
            <w:pPr>
              <w:spacing w:before="40" w:after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396FB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423E8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26FF2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D69B6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1DB4AFB0" w14:textId="77777777" w:rsidR="00FA6BFD" w:rsidRDefault="00FA6BFD">
      <w:pPr>
        <w:spacing w:before="40" w:after="40" w:line="192" w:lineRule="auto"/>
        <w:ind w:right="57"/>
        <w:rPr>
          <w:sz w:val="20"/>
        </w:rPr>
      </w:pPr>
    </w:p>
    <w:p w14:paraId="727D182A" w14:textId="77777777" w:rsidR="00FA6BFD" w:rsidRDefault="00FA6BFD" w:rsidP="00D509E3">
      <w:pPr>
        <w:pStyle w:val="Heading1"/>
        <w:spacing w:line="360" w:lineRule="auto"/>
      </w:pPr>
      <w:r>
        <w:t>LINIA 812</w:t>
      </w:r>
    </w:p>
    <w:p w14:paraId="4414E87C" w14:textId="77777777" w:rsidR="00FA6BFD" w:rsidRDefault="00FA6BFD" w:rsidP="00AC38B3">
      <w:pPr>
        <w:pStyle w:val="Heading1"/>
        <w:spacing w:line="360" w:lineRule="auto"/>
        <w:rPr>
          <w:b w:val="0"/>
          <w:bCs w:val="0"/>
          <w:sz w:val="8"/>
        </w:rPr>
      </w:pPr>
      <w:r>
        <w:t>MEDGIDIA - TULCEA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FA6BFD" w14:paraId="78E22010" w14:textId="77777777">
        <w:trPr>
          <w:cantSplit/>
          <w:trHeight w:val="11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7C62B" w14:textId="77777777" w:rsidR="00FA6BFD" w:rsidRPr="001A61C3" w:rsidRDefault="00FA6BFD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A59C2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821DF3" w14:textId="77777777" w:rsidR="00FA6BFD" w:rsidRPr="00772CB4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3CF24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Medgidia</w:t>
            </w:r>
          </w:p>
          <w:p w14:paraId="36EE6614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A, liniile 10, </w:t>
            </w:r>
          </w:p>
          <w:p w14:paraId="72CEEA79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 şi 14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0622AA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intrări- ieşiri</w:t>
            </w:r>
          </w:p>
          <w:p w14:paraId="116C8D3B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2D020" w14:textId="77777777" w:rsidR="00FA6BFD" w:rsidRPr="006A7C82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71E3D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FCFFE" w14:textId="77777777" w:rsidR="00FA6BFD" w:rsidRPr="00772CB4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B2834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16EF309B" w14:textId="77777777">
        <w:trPr>
          <w:cantSplit/>
          <w:trHeight w:val="7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50977" w14:textId="77777777" w:rsidR="00FA6BFD" w:rsidRPr="001A61C3" w:rsidRDefault="00FA6BFD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8D33F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D20DB" w14:textId="77777777" w:rsidR="00FA6BFD" w:rsidRPr="00772CB4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24CE5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Medgidia</w:t>
            </w:r>
          </w:p>
          <w:p w14:paraId="797CD723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linia 12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653C6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8A8BA" w14:textId="77777777" w:rsidR="00FA6BFD" w:rsidRPr="006A7C82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D9A38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24E75" w14:textId="77777777" w:rsidR="00FA6BFD" w:rsidRPr="00772CB4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A89880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4AC4F38A" w14:textId="77777777">
        <w:trPr>
          <w:cantSplit/>
          <w:trHeight w:val="198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8766F" w14:textId="77777777" w:rsidR="00FA6BFD" w:rsidRPr="001A61C3" w:rsidRDefault="00FA6BFD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46F25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4+450</w:t>
            </w:r>
          </w:p>
          <w:p w14:paraId="1A38AACC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D0B1C" w14:textId="77777777" w:rsidR="00FA6BFD" w:rsidRPr="00772CB4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772C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FF116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Medgidia –</w:t>
            </w:r>
          </w:p>
          <w:p w14:paraId="1AF0B083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Nicolae Bălcescu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04B10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C6480" w14:textId="77777777" w:rsidR="00FA6BFD" w:rsidRPr="006A7C82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86B79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FED3A" w14:textId="77777777" w:rsidR="00FA6BFD" w:rsidRPr="00772CB4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CB5F7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0A0DB427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 (locomotivă sau vagon).</w:t>
            </w:r>
          </w:p>
        </w:tc>
      </w:tr>
      <w:tr w:rsidR="00FA6BFD" w14:paraId="2F5E2C30" w14:textId="77777777">
        <w:trPr>
          <w:cantSplit/>
          <w:trHeight w:val="6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FD7E4" w14:textId="77777777" w:rsidR="00FA6BFD" w:rsidRPr="001A61C3" w:rsidRDefault="00FA6BFD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A08BD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13+700</w:t>
            </w:r>
          </w:p>
          <w:p w14:paraId="13BE1C5F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3220E" w14:textId="77777777" w:rsidR="00FA6BFD" w:rsidRPr="00772CB4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E601C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Medgidia –</w:t>
            </w:r>
          </w:p>
          <w:p w14:paraId="60C9D0BC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Nicolae Bălcescu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9AFD6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B8207" w14:textId="77777777" w:rsidR="00FA6BFD" w:rsidRPr="006A7C82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825D9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0F7D5" w14:textId="77777777" w:rsidR="00FA6BFD" w:rsidRPr="00772CB4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085E9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FA6BFD" w14:paraId="705C67C6" w14:textId="77777777">
        <w:trPr>
          <w:cantSplit/>
          <w:trHeight w:val="152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200AF" w14:textId="77777777" w:rsidR="00FA6BFD" w:rsidRPr="001A61C3" w:rsidRDefault="00FA6BFD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10BD8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0483F" w14:textId="77777777" w:rsidR="00FA6BFD" w:rsidRPr="00772CB4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04639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Nicolae Bălcescu</w:t>
            </w:r>
          </w:p>
          <w:p w14:paraId="23D2A810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63FDB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peste diag.</w:t>
            </w:r>
          </w:p>
          <w:p w14:paraId="304CB0CA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5 - 11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7155F" w14:textId="77777777" w:rsidR="00FA6BFD" w:rsidRPr="006A7C82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B84C6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180AA" w14:textId="77777777" w:rsidR="00FA6BFD" w:rsidRPr="00772CB4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1C057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B7CA77E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832571B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diagonalele 11 – 13 </w:t>
            </w:r>
          </w:p>
          <w:p w14:paraId="0E44617B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şi liniile 3 – 5. </w:t>
            </w:r>
          </w:p>
        </w:tc>
      </w:tr>
      <w:tr w:rsidR="00FA6BFD" w14:paraId="66FDD0C4" w14:textId="77777777">
        <w:trPr>
          <w:cantSplit/>
          <w:trHeight w:val="152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60AB2" w14:textId="77777777" w:rsidR="00FA6BFD" w:rsidRPr="001A61C3" w:rsidRDefault="00FA6BFD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51A92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90698" w14:textId="77777777" w:rsidR="00FA6BFD" w:rsidRPr="00772CB4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EA77F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Nicolae Bălcescu</w:t>
            </w:r>
          </w:p>
          <w:p w14:paraId="58DC8867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9CC62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Cap X și </w:t>
            </w:r>
          </w:p>
          <w:p w14:paraId="38D293D5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stație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E301E" w14:textId="77777777" w:rsidR="00FA6BFD" w:rsidRPr="006A7C82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8AB4A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01F29" w14:textId="77777777" w:rsidR="00FA6BFD" w:rsidRPr="00772CB4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82EB4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  <w:p w14:paraId="59847BD1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Între ax stație și Cap Y </w:t>
            </w:r>
          </w:p>
          <w:p w14:paraId="4A8EE541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linia este închisă.</w:t>
            </w:r>
          </w:p>
        </w:tc>
      </w:tr>
      <w:tr w:rsidR="00FA6BFD" w14:paraId="14C8FE44" w14:textId="77777777">
        <w:trPr>
          <w:cantSplit/>
          <w:trHeight w:val="7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EED75" w14:textId="77777777" w:rsidR="00FA6BFD" w:rsidRPr="001A61C3" w:rsidRDefault="00FA6BFD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87DD1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F8C60" w14:textId="77777777" w:rsidR="00FA6BFD" w:rsidRPr="00772CB4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9035C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Nicolae Bălcescu</w:t>
            </w:r>
          </w:p>
          <w:p w14:paraId="2CB2BB03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D2CB8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96562" w14:textId="77777777" w:rsidR="00FA6BFD" w:rsidRPr="006A7C82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358F0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7BE3C" w14:textId="77777777" w:rsidR="00FA6BFD" w:rsidRPr="00772CB4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9F5D6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7D7F50AF" w14:textId="77777777">
        <w:trPr>
          <w:cantSplit/>
          <w:trHeight w:val="15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F435A" w14:textId="77777777" w:rsidR="00FA6BFD" w:rsidRPr="001A61C3" w:rsidRDefault="00FA6BFD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7CCEF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D9C68" w14:textId="77777777" w:rsidR="00FA6BFD" w:rsidRPr="00772CB4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6025E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Nicolae Bălcescu</w:t>
            </w:r>
          </w:p>
          <w:p w14:paraId="6CD5C004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5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343A8F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din </w:t>
            </w:r>
          </w:p>
          <w:p w14:paraId="71B7695F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  <w:p w14:paraId="24525128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</w:t>
            </w:r>
          </w:p>
          <w:p w14:paraId="050037E3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252 m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CB676" w14:textId="77777777" w:rsidR="00FA6BFD" w:rsidRPr="006A7C82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0B326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56A08" w14:textId="77777777" w:rsidR="00FA6BFD" w:rsidRPr="00772CB4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19BB5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11F7A34E" w14:textId="77777777">
        <w:trPr>
          <w:cantSplit/>
          <w:trHeight w:val="189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73300" w14:textId="77777777" w:rsidR="00FA6BFD" w:rsidRPr="001A61C3" w:rsidRDefault="00FA6BFD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C505A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3863C" w14:textId="77777777" w:rsidR="00FA6BFD" w:rsidRPr="00772CB4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150E3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Nicolae Bălcescu</w:t>
            </w:r>
          </w:p>
          <w:p w14:paraId="09E8EAF0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9B4D5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</w:t>
            </w:r>
          </w:p>
          <w:p w14:paraId="08EB1956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Cap X şi </w:t>
            </w:r>
          </w:p>
          <w:p w14:paraId="3E37B66F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axa staţiei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E9105" w14:textId="77777777" w:rsidR="00FA6BFD" w:rsidRPr="006A7C82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E5EB6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42331" w14:textId="77777777" w:rsidR="00FA6BFD" w:rsidRPr="00772CB4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6D5B0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9306DF8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De la axa staţiei la Cap Y linia este închisă.</w:t>
            </w:r>
          </w:p>
        </w:tc>
      </w:tr>
      <w:tr w:rsidR="00FA6BFD" w14:paraId="4EACCEB0" w14:textId="77777777">
        <w:trPr>
          <w:cantSplit/>
          <w:trHeight w:val="182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0A380" w14:textId="77777777" w:rsidR="00FA6BFD" w:rsidRPr="001A61C3" w:rsidRDefault="00FA6BFD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D603C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1A581" w14:textId="77777777" w:rsidR="00FA6BFD" w:rsidRPr="00772CB4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71930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Nicolae Bălcescu</w:t>
            </w:r>
          </w:p>
          <w:p w14:paraId="3A3DF951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7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258B6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 </w:t>
            </w:r>
          </w:p>
          <w:p w14:paraId="67623879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120 m </w:t>
            </w:r>
          </w:p>
          <w:p w14:paraId="3E1D6BA0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sch. 17 </w:t>
            </w:r>
          </w:p>
          <w:p w14:paraId="09B6A1A9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 Cântar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47D47" w14:textId="77777777" w:rsidR="00FA6BFD" w:rsidRPr="006A7C82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6DF11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85395" w14:textId="77777777" w:rsidR="00FA6BFD" w:rsidRPr="00772CB4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B751D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D88A84A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Restul liniei este închisă.</w:t>
            </w:r>
          </w:p>
        </w:tc>
      </w:tr>
      <w:tr w:rsidR="00FA6BFD" w14:paraId="5C750CE6" w14:textId="77777777">
        <w:trPr>
          <w:cantSplit/>
          <w:trHeight w:val="142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20B6E" w14:textId="77777777" w:rsidR="00FA6BFD" w:rsidRPr="001A61C3" w:rsidRDefault="00FA6BFD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D5E77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DDD75" w14:textId="77777777" w:rsidR="00FA6BFD" w:rsidRPr="00772CB4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5D6BA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Nicolae Bălcescu</w:t>
            </w:r>
          </w:p>
          <w:p w14:paraId="18CB75EA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74B67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peste sch.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48D81" w14:textId="77777777" w:rsidR="00FA6BFD" w:rsidRPr="006A7C82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55498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B370B" w14:textId="77777777" w:rsidR="00FA6BFD" w:rsidRPr="00772CB4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B6315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0A4FE6A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4C0DD8E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diagonalele 14 – 16 </w:t>
            </w:r>
          </w:p>
          <w:p w14:paraId="06008182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şi liniile 5 şi 6. </w:t>
            </w:r>
          </w:p>
        </w:tc>
      </w:tr>
      <w:tr w:rsidR="00FA6BFD" w14:paraId="0686C3E8" w14:textId="77777777">
        <w:trPr>
          <w:cantSplit/>
          <w:trHeight w:val="80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CC7FF" w14:textId="77777777" w:rsidR="00FA6BFD" w:rsidRPr="001A61C3" w:rsidRDefault="00FA6BFD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13F73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C195C" w14:textId="77777777" w:rsidR="00FA6BFD" w:rsidRPr="00772CB4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5BE8E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RMK  </w:t>
            </w:r>
          </w:p>
          <w:p w14:paraId="190C2927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Nicolae Bălcescu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36F4D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1+300</w:t>
            </w:r>
          </w:p>
          <w:p w14:paraId="6D217DF0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6+675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95D65" w14:textId="77777777" w:rsidR="00FA6BFD" w:rsidRPr="006A7C82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0CA2C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8FC0F" w14:textId="77777777" w:rsidR="00FA6BFD" w:rsidRPr="00772CB4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AB1E1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FA6BFD" w14:paraId="7D21CE7F" w14:textId="77777777">
        <w:trPr>
          <w:cantSplit/>
          <w:trHeight w:val="92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65379" w14:textId="77777777" w:rsidR="00FA6BFD" w:rsidRPr="001A61C3" w:rsidRDefault="00FA6BFD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D5201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FAC62" w14:textId="77777777" w:rsidR="00FA6BFD" w:rsidRPr="00772CB4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4F208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Antestaţie Linia RMK  Nicolae Bălcescu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61339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512C1DFD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 şi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75A2A" w14:textId="77777777" w:rsidR="00FA6BFD" w:rsidRPr="006A7C82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ABC45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359A0E" w14:textId="77777777" w:rsidR="00FA6BFD" w:rsidRPr="00772CB4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3CFA5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4874E86D" w14:textId="77777777">
        <w:trPr>
          <w:cantSplit/>
          <w:trHeight w:val="22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BCB03" w14:textId="77777777" w:rsidR="00FA6BFD" w:rsidRPr="001A61C3" w:rsidRDefault="00FA6BFD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7E2B9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30+300</w:t>
            </w:r>
          </w:p>
          <w:p w14:paraId="35B18243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F20E0" w14:textId="77777777" w:rsidR="00FA6BFD" w:rsidRPr="00772CB4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772C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D17BB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Nicolae Bălcescu –</w:t>
            </w:r>
          </w:p>
          <w:p w14:paraId="07841935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Târguşor Dobrogea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7C989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B9152" w14:textId="77777777" w:rsidR="00FA6BFD" w:rsidRPr="006A7C82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2B6B4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7EEE9" w14:textId="77777777" w:rsidR="00FA6BFD" w:rsidRPr="00772CB4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51A1D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4757B096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 respectă numai </w:t>
            </w:r>
          </w:p>
          <w:p w14:paraId="0A1E5378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primul vehicul din compunerea trenului (locomotivă sau vagon).</w:t>
            </w:r>
          </w:p>
        </w:tc>
      </w:tr>
      <w:tr w:rsidR="00FA6BFD" w14:paraId="42E9EA76" w14:textId="77777777">
        <w:trPr>
          <w:cantSplit/>
          <w:trHeight w:val="95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58287" w14:textId="77777777" w:rsidR="00FA6BFD" w:rsidRPr="001A61C3" w:rsidRDefault="00FA6BFD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D4239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23BA0" w14:textId="77777777" w:rsidR="00FA6BFD" w:rsidRPr="00772CB4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66ECD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Târguşor Dobrogea</w:t>
            </w:r>
          </w:p>
          <w:p w14:paraId="1AD563C0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075D9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5C90C" w14:textId="77777777" w:rsidR="00FA6BFD" w:rsidRPr="006A7C82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E8236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63BF2" w14:textId="77777777" w:rsidR="00FA6BFD" w:rsidRPr="00772CB4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65CCC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B72EC8E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prin Cap Y.</w:t>
            </w:r>
          </w:p>
        </w:tc>
      </w:tr>
      <w:tr w:rsidR="00FA6BFD" w14:paraId="46A8120D" w14:textId="77777777">
        <w:trPr>
          <w:cantSplit/>
          <w:trHeight w:val="41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499C5" w14:textId="77777777" w:rsidR="00FA6BFD" w:rsidRPr="001A61C3" w:rsidRDefault="00FA6BFD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BD96E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39+470</w:t>
            </w:r>
          </w:p>
          <w:p w14:paraId="34713A03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39+775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B51E3" w14:textId="77777777" w:rsidR="00FA6BFD" w:rsidRPr="00772CB4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1178A2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Târguşor Dobrogea -</w:t>
            </w:r>
          </w:p>
          <w:p w14:paraId="464DD2C4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Cogealac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B830B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FF0EAC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28F82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862D0" w14:textId="77777777" w:rsidR="00FA6BFD" w:rsidRPr="00772CB4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3B7AD" w14:textId="77777777" w:rsidR="00FA6BFD" w:rsidRPr="00562792" w:rsidRDefault="00FA6BFD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 w:rsidRPr="00562792">
              <w:rPr>
                <w:b/>
                <w:bCs/>
                <w:iCs/>
                <w:sz w:val="20"/>
              </w:rPr>
              <w:t>*Valabil pentru trenurile remorcate cu două și trei locomotive cuplate.</w:t>
            </w:r>
          </w:p>
          <w:p w14:paraId="480A5A30" w14:textId="77777777" w:rsidR="00FA6BFD" w:rsidRPr="00562792" w:rsidRDefault="00FA6BFD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 w:rsidRPr="00562792">
              <w:rPr>
                <w:b/>
                <w:bCs/>
                <w:iCs/>
                <w:sz w:val="20"/>
              </w:rPr>
              <w:t>Este interzisă circulația trenurilor care au  în compunere patru sau mai multe locomotive cuplate.</w:t>
            </w:r>
          </w:p>
          <w:p w14:paraId="5032C478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7F2B256A" w14:textId="77777777">
        <w:trPr>
          <w:cantSplit/>
          <w:trHeight w:val="41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94A20" w14:textId="77777777" w:rsidR="00FA6BFD" w:rsidRPr="001A61C3" w:rsidRDefault="00FA6BFD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D7974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48+700</w:t>
            </w:r>
          </w:p>
          <w:p w14:paraId="74992A15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49+100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06AC1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C4328" w14:textId="77777777" w:rsidR="00FA6BFD" w:rsidRDefault="00FA6BFD" w:rsidP="00B93482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Târguşor Dobrogea -</w:t>
            </w:r>
          </w:p>
          <w:p w14:paraId="3EE93597" w14:textId="77777777" w:rsidR="00FA6BFD" w:rsidRDefault="00FA6BFD" w:rsidP="00B93482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Cogealac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9B674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93663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86149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907E1" w14:textId="77777777" w:rsidR="00FA6BFD" w:rsidRPr="00772CB4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04531" w14:textId="77777777" w:rsidR="00FA6BFD" w:rsidRPr="00562792" w:rsidRDefault="00FA6BFD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S</w:t>
            </w:r>
            <w:r w:rsidRPr="00B93482">
              <w:rPr>
                <w:b/>
                <w:bCs/>
                <w:iCs/>
                <w:sz w:val="20"/>
              </w:rPr>
              <w:t>emnalizată pe teren zi/noapte cu tot trenul fără inductori la paleta galbenă.</w:t>
            </w:r>
          </w:p>
        </w:tc>
      </w:tr>
      <w:tr w:rsidR="00FA6BFD" w14:paraId="310A0655" w14:textId="77777777">
        <w:trPr>
          <w:cantSplit/>
          <w:trHeight w:val="92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751B0" w14:textId="77777777" w:rsidR="00FA6BFD" w:rsidRPr="001A61C3" w:rsidRDefault="00FA6BFD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5A249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F79BA" w14:textId="77777777" w:rsidR="00FA6BFD" w:rsidRPr="00772CB4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ED98AE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Cogealac</w:t>
            </w:r>
          </w:p>
          <w:p w14:paraId="01072953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90E07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toată</w:t>
            </w:r>
          </w:p>
          <w:p w14:paraId="5E2BD0D9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803EA" w14:textId="77777777" w:rsidR="00FA6BFD" w:rsidRPr="006A7C82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AF988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3A1DC" w14:textId="77777777" w:rsidR="00FA6BFD" w:rsidRPr="00772CB4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54B65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45699C15" w14:textId="77777777">
        <w:trPr>
          <w:cantSplit/>
          <w:trHeight w:val="14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1BDE6" w14:textId="77777777" w:rsidR="00FA6BFD" w:rsidRPr="001A61C3" w:rsidRDefault="00FA6BFD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F0449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4354C" w14:textId="77777777" w:rsidR="00FA6BFD" w:rsidRPr="00772CB4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D50BE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Mihai Viteazu</w:t>
            </w:r>
          </w:p>
          <w:p w14:paraId="7A5F6256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C6ADD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între sch. 5</w:t>
            </w:r>
          </w:p>
          <w:p w14:paraId="66AC703B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şi </w:t>
            </w:r>
          </w:p>
          <w:p w14:paraId="005A805F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B766F" w14:textId="77777777" w:rsidR="00FA6BFD" w:rsidRPr="006A7C82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B4377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7E480" w14:textId="77777777" w:rsidR="00FA6BFD" w:rsidRPr="00772CB4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5EC26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6A14BFE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Între schimbătorul</w:t>
            </w:r>
          </w:p>
          <w:p w14:paraId="74ED0F1C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numărul 6 şi schimbătorul numărul 2, linia este închisă.</w:t>
            </w:r>
          </w:p>
        </w:tc>
      </w:tr>
      <w:tr w:rsidR="00FA6BFD" w14:paraId="53108FF3" w14:textId="77777777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5B5A8" w14:textId="77777777" w:rsidR="00FA6BFD" w:rsidRPr="001A61C3" w:rsidRDefault="00FA6BFD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6DAAE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0075F" w14:textId="77777777" w:rsidR="00FA6BFD" w:rsidRPr="00772CB4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7B042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Baia Dobrogei</w:t>
            </w:r>
          </w:p>
          <w:p w14:paraId="4E81D1A1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3FEDA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toată</w:t>
            </w:r>
          </w:p>
          <w:p w14:paraId="6264EA94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8137F" w14:textId="77777777" w:rsidR="00FA6BFD" w:rsidRPr="006A7C82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0BFEA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F2024" w14:textId="77777777" w:rsidR="00FA6BFD" w:rsidRPr="00772CB4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0DE65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38C3966F" w14:textId="77777777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F2D27" w14:textId="77777777" w:rsidR="00FA6BFD" w:rsidRPr="001A61C3" w:rsidRDefault="00FA6BFD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3FCC5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A4F5F9" w14:textId="77777777" w:rsidR="00FA6BFD" w:rsidRPr="00772CB4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D1439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Baia Dobrogei</w:t>
            </w:r>
          </w:p>
          <w:p w14:paraId="587D7C1D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 rampă</w:t>
            </w:r>
          </w:p>
          <w:p w14:paraId="610F4138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între sch. 7 şi 18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5F5A2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toată</w:t>
            </w:r>
          </w:p>
          <w:p w14:paraId="13ED1E19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85B2F" w14:textId="77777777" w:rsidR="00FA6BFD" w:rsidRPr="006A7C82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ED317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52252" w14:textId="77777777" w:rsidR="00FA6BFD" w:rsidRPr="00772CB4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2A57E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31C29735" w14:textId="77777777">
        <w:trPr>
          <w:cantSplit/>
          <w:trHeight w:val="7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EFAFD" w14:textId="77777777" w:rsidR="00FA6BFD" w:rsidRPr="001A61C3" w:rsidRDefault="00FA6BFD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F8D82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486A6" w14:textId="77777777" w:rsidR="00FA6BFD" w:rsidRPr="00772CB4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E60A7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Babadag</w:t>
            </w:r>
          </w:p>
          <w:p w14:paraId="16BEB20C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8 şi 9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145DC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A1D80D" w14:textId="77777777" w:rsidR="00FA6BFD" w:rsidRPr="006A7C82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A1702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1689D" w14:textId="77777777" w:rsidR="00FA6BFD" w:rsidRPr="00772CB4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7346A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1616F421" w14:textId="77777777">
        <w:trPr>
          <w:cantSplit/>
          <w:trHeight w:val="7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F97C9" w14:textId="77777777" w:rsidR="00FA6BFD" w:rsidRPr="001A61C3" w:rsidRDefault="00FA6BFD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DEB117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107+325</w:t>
            </w:r>
          </w:p>
          <w:p w14:paraId="1F3CAC9A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107+375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66356" w14:textId="77777777" w:rsidR="00FA6BFD" w:rsidRPr="00772CB4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DE0D0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Babadag -</w:t>
            </w:r>
          </w:p>
          <w:p w14:paraId="3C766E18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Cataloi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A632A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B10EE" w14:textId="77777777" w:rsidR="00FA6BFD" w:rsidRPr="006A7C82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57006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76FCC" w14:textId="77777777" w:rsidR="00FA6BFD" w:rsidRPr="00772CB4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8A1E1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FA6BFD" w14:paraId="584271AA" w14:textId="77777777">
        <w:trPr>
          <w:cantSplit/>
          <w:trHeight w:val="7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06318" w14:textId="77777777" w:rsidR="00FA6BFD" w:rsidRPr="001A61C3" w:rsidRDefault="00FA6BFD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63FAC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110+540</w:t>
            </w:r>
          </w:p>
          <w:p w14:paraId="2FC58CEA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110+640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BC845" w14:textId="77777777" w:rsidR="00FA6BFD" w:rsidRPr="00772CB4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EE20B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Babadag -</w:t>
            </w:r>
          </w:p>
          <w:p w14:paraId="5B32BE2D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Cataloi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699B1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2F0DF" w14:textId="77777777" w:rsidR="00FA6BFD" w:rsidRPr="006A7C82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F5F1F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1065F" w14:textId="77777777" w:rsidR="00FA6BFD" w:rsidRPr="00772CB4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E49C0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533FF90E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doar cu primul vehicul din compunerea trenului (locomotivă sau vagon).</w:t>
            </w:r>
          </w:p>
        </w:tc>
      </w:tr>
      <w:tr w:rsidR="00FA6BFD" w14:paraId="1B020ED3" w14:textId="77777777">
        <w:trPr>
          <w:cantSplit/>
          <w:trHeight w:val="22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F6FF6" w14:textId="77777777" w:rsidR="00FA6BFD" w:rsidRPr="001A61C3" w:rsidRDefault="00FA6BFD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6E4BE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122+275</w:t>
            </w:r>
          </w:p>
          <w:p w14:paraId="61C22596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122+375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8E027" w14:textId="77777777" w:rsidR="00FA6BFD" w:rsidRPr="00772CB4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C3140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Babadag -</w:t>
            </w:r>
          </w:p>
          <w:p w14:paraId="196A5279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Cataloi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AA6EE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2AA11" w14:textId="77777777" w:rsidR="00FA6BFD" w:rsidRPr="006A7C82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30B19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D650C" w14:textId="77777777" w:rsidR="00FA6BFD" w:rsidRPr="00772CB4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A4237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1E0B356A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</w:t>
            </w:r>
          </w:p>
          <w:p w14:paraId="2F0CD988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(locomotivă  sau vagon).</w:t>
            </w:r>
          </w:p>
        </w:tc>
      </w:tr>
      <w:tr w:rsidR="00FA6BFD" w14:paraId="330DBD0F" w14:textId="77777777">
        <w:trPr>
          <w:cantSplit/>
          <w:trHeight w:val="5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F7504" w14:textId="77777777" w:rsidR="00FA6BFD" w:rsidRPr="001A61C3" w:rsidRDefault="00FA6BFD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8F56B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126+750</w:t>
            </w:r>
          </w:p>
          <w:p w14:paraId="132BD0FB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126+850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FCEF20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E4C1C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Babadag -</w:t>
            </w:r>
          </w:p>
          <w:p w14:paraId="7E6A8B76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Cataloi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51E09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E15F7" w14:textId="77777777" w:rsidR="00FA6BFD" w:rsidRPr="006A7C82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D5E46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69074" w14:textId="77777777" w:rsidR="00FA6BFD" w:rsidRPr="00772CB4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070A1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FA6BFD" w14:paraId="7094C4F0" w14:textId="77777777">
        <w:trPr>
          <w:cantSplit/>
          <w:trHeight w:val="81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AC9EF" w14:textId="77777777" w:rsidR="00FA6BFD" w:rsidRPr="001A61C3" w:rsidRDefault="00FA6BFD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1955C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BEBD2" w14:textId="77777777" w:rsidR="00FA6BFD" w:rsidRPr="00772CB4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2CBCE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Cataloi</w:t>
            </w:r>
          </w:p>
          <w:p w14:paraId="7DB162B1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241DBC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</w:t>
            </w:r>
          </w:p>
          <w:p w14:paraId="19956B79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 / 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8C0F3" w14:textId="77777777" w:rsidR="00FA6BFD" w:rsidRPr="006A7C82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EE266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03EC5" w14:textId="77777777" w:rsidR="00FA6BFD" w:rsidRPr="00772CB4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4CBA2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A6BFD" w14:paraId="4E6B9DD2" w14:textId="77777777">
        <w:trPr>
          <w:cantSplit/>
          <w:trHeight w:val="192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542925" w14:textId="77777777" w:rsidR="00FA6BFD" w:rsidRPr="001A61C3" w:rsidRDefault="00FA6BFD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B30F5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1E98A" w14:textId="77777777" w:rsidR="00FA6BFD" w:rsidRPr="00772CB4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9385D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Cataloi</w:t>
            </w:r>
          </w:p>
          <w:p w14:paraId="73740A78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290C2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 xml:space="preserve">între axa staţiei </w:t>
            </w:r>
          </w:p>
          <w:p w14:paraId="5438435C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 xml:space="preserve">şi </w:t>
            </w:r>
          </w:p>
          <w:p w14:paraId="0D7CF4F2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</w:t>
            </w:r>
            <w:r w:rsidRPr="001A61C3">
              <w:rPr>
                <w:b/>
                <w:bCs/>
                <w:sz w:val="20"/>
              </w:rPr>
              <w:t>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D9732" w14:textId="77777777" w:rsidR="00FA6BFD" w:rsidRPr="006A7C82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E243F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13883" w14:textId="77777777" w:rsidR="00FA6BFD" w:rsidRPr="00772CB4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51D933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pe teren. </w:t>
            </w:r>
          </w:p>
          <w:p w14:paraId="2A064AAD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De la Cap X la axa staţiei linia este închisă.</w:t>
            </w:r>
          </w:p>
        </w:tc>
      </w:tr>
      <w:tr w:rsidR="00FA6BFD" w14:paraId="6C3145FC" w14:textId="77777777">
        <w:trPr>
          <w:cantSplit/>
          <w:trHeight w:val="69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26C5D" w14:textId="77777777" w:rsidR="00FA6BFD" w:rsidRPr="001A61C3" w:rsidRDefault="00FA6BFD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3F4EA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799A2" w14:textId="77777777" w:rsidR="00FA6BFD" w:rsidRPr="00772CB4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DD9E2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Cataloi</w:t>
            </w:r>
          </w:p>
          <w:p w14:paraId="5C9C7A82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4AB09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261FF" w14:textId="77777777" w:rsidR="00FA6BFD" w:rsidRPr="006A7C82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63281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C418E" w14:textId="77777777" w:rsidR="00FA6BFD" w:rsidRPr="00772CB4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B8B06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</w:tc>
      </w:tr>
      <w:tr w:rsidR="00FA6BFD" w14:paraId="64481413" w14:textId="77777777">
        <w:trPr>
          <w:cantSplit/>
          <w:trHeight w:val="69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6C876" w14:textId="77777777" w:rsidR="00FA6BFD" w:rsidRPr="001A61C3" w:rsidRDefault="00FA6BFD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530B5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130+800</w:t>
            </w:r>
          </w:p>
          <w:p w14:paraId="4C3A616D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131+000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86BFC" w14:textId="77777777" w:rsidR="00FA6BFD" w:rsidRPr="00772CB4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139723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Cataloi -</w:t>
            </w:r>
          </w:p>
          <w:p w14:paraId="3699E578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Tulcea Mărfuri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4F892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0D9EB" w14:textId="77777777" w:rsidR="00FA6BFD" w:rsidRPr="006A7C82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50741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41E41" w14:textId="77777777" w:rsidR="00FA6BFD" w:rsidRPr="00772CB4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9950D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FA6BFD" w14:paraId="5377AF39" w14:textId="77777777">
        <w:trPr>
          <w:cantSplit/>
          <w:trHeight w:val="69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6FC83" w14:textId="77777777" w:rsidR="00FA6BFD" w:rsidRPr="001A61C3" w:rsidRDefault="00FA6BFD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1FEBD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133+000</w:t>
            </w:r>
          </w:p>
          <w:p w14:paraId="2A1667A3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133+800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29CED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AF93A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Cataloi -</w:t>
            </w:r>
          </w:p>
          <w:p w14:paraId="33580AB3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Tulcea Mărfuri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F4CC4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0EFF2" w14:textId="77777777" w:rsidR="00FA6BFD" w:rsidRPr="006A7C82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1CA3E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87041" w14:textId="77777777" w:rsidR="00FA6BFD" w:rsidRPr="00772CB4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7759B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FA6BFD" w14:paraId="50CCAD44" w14:textId="77777777">
        <w:trPr>
          <w:cantSplit/>
          <w:trHeight w:val="11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9F779" w14:textId="77777777" w:rsidR="00FA6BFD" w:rsidRPr="001A61C3" w:rsidRDefault="00FA6BFD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7A7AA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7DBE8" w14:textId="77777777" w:rsidR="00FA6BFD" w:rsidRPr="00772CB4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C2122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Mărfuri</w:t>
            </w:r>
          </w:p>
          <w:p w14:paraId="656FE4A0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2AEB6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 xml:space="preserve">peste T.D.J. </w:t>
            </w:r>
          </w:p>
          <w:p w14:paraId="4C1534C3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3</w:t>
            </w:r>
            <w:r>
              <w:rPr>
                <w:b/>
                <w:bCs/>
                <w:sz w:val="20"/>
              </w:rPr>
              <w:t xml:space="preserve"> </w:t>
            </w:r>
            <w:r w:rsidRPr="001A61C3">
              <w:rPr>
                <w:b/>
                <w:bCs/>
                <w:sz w:val="20"/>
              </w:rPr>
              <w:t>/</w:t>
            </w:r>
            <w:r>
              <w:rPr>
                <w:b/>
                <w:bCs/>
                <w:sz w:val="20"/>
              </w:rPr>
              <w:t xml:space="preserve"> </w:t>
            </w:r>
            <w:r w:rsidRPr="001A61C3">
              <w:rPr>
                <w:b/>
                <w:bCs/>
                <w:sz w:val="20"/>
              </w:rPr>
              <w:t>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602F7" w14:textId="77777777" w:rsidR="00FA6BFD" w:rsidRPr="006A7C82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CADAC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F8790" w14:textId="77777777" w:rsidR="00FA6BFD" w:rsidRPr="00772CB4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05E41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2A447523" w14:textId="77777777">
        <w:trPr>
          <w:cantSplit/>
          <w:trHeight w:val="121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FF8BF" w14:textId="77777777" w:rsidR="00FA6BFD" w:rsidRPr="001A61C3" w:rsidRDefault="00FA6BFD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969893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7E312" w14:textId="77777777" w:rsidR="00FA6BFD" w:rsidRPr="00772CB4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7EEEB3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Mărfuri</w:t>
            </w:r>
          </w:p>
          <w:p w14:paraId="2898211B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AE35B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 w:rsidRPr="001A61C3"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41311AC0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 w:rsidRPr="001A61C3">
              <w:rPr>
                <w:b/>
                <w:bCs/>
                <w:spacing w:val="-10"/>
                <w:sz w:val="20"/>
              </w:rPr>
              <w:t xml:space="preserve">sch. </w:t>
            </w:r>
            <w:r>
              <w:rPr>
                <w:b/>
                <w:bCs/>
                <w:spacing w:val="-10"/>
                <w:sz w:val="20"/>
              </w:rPr>
              <w:t xml:space="preserve"> </w:t>
            </w:r>
            <w:r w:rsidRPr="001A61C3">
              <w:rPr>
                <w:b/>
                <w:bCs/>
                <w:spacing w:val="-10"/>
                <w:sz w:val="20"/>
              </w:rPr>
              <w:t>33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BFD36" w14:textId="77777777" w:rsidR="00FA6BFD" w:rsidRPr="006A7C82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DC2B3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3552C" w14:textId="77777777" w:rsidR="00FA6BFD" w:rsidRPr="00772CB4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75479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D90777A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1 şi 18.</w:t>
            </w:r>
          </w:p>
        </w:tc>
      </w:tr>
      <w:tr w:rsidR="00FA6BFD" w14:paraId="61A6AE86" w14:textId="77777777">
        <w:trPr>
          <w:cantSplit/>
          <w:trHeight w:val="11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E9642" w14:textId="77777777" w:rsidR="00FA6BFD" w:rsidRPr="001A61C3" w:rsidRDefault="00FA6BFD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733F3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0C02D" w14:textId="77777777" w:rsidR="00FA6BFD" w:rsidRPr="00772CB4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96275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Mărfuri</w:t>
            </w:r>
          </w:p>
          <w:p w14:paraId="7462C964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4E596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 w:rsidRPr="001A61C3"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5E786BDB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 w:rsidRPr="001A61C3">
              <w:rPr>
                <w:b/>
                <w:bCs/>
                <w:spacing w:val="-10"/>
                <w:sz w:val="20"/>
              </w:rPr>
              <w:t xml:space="preserve">sch. </w:t>
            </w:r>
            <w:r>
              <w:rPr>
                <w:b/>
                <w:bCs/>
                <w:spacing w:val="-10"/>
                <w:sz w:val="20"/>
              </w:rPr>
              <w:t xml:space="preserve"> </w:t>
            </w:r>
            <w:r w:rsidRPr="001A61C3">
              <w:rPr>
                <w:b/>
                <w:bCs/>
                <w:spacing w:val="-10"/>
                <w:sz w:val="20"/>
              </w:rPr>
              <w:t>3</w:t>
            </w:r>
            <w:r>
              <w:rPr>
                <w:b/>
                <w:bCs/>
                <w:spacing w:val="-10"/>
                <w:sz w:val="20"/>
              </w:rPr>
              <w:t>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E8B85" w14:textId="77777777" w:rsidR="00FA6BFD" w:rsidRPr="006A7C82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B5ACA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6B952" w14:textId="77777777" w:rsidR="00FA6BFD" w:rsidRPr="00772CB4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052A2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1CEF481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B86E908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14 şi 18.</w:t>
            </w:r>
          </w:p>
        </w:tc>
      </w:tr>
      <w:tr w:rsidR="00FA6BFD" w14:paraId="283E5851" w14:textId="77777777">
        <w:trPr>
          <w:cantSplit/>
          <w:trHeight w:val="59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2239E" w14:textId="77777777" w:rsidR="00FA6BFD" w:rsidRPr="001A61C3" w:rsidRDefault="00FA6BFD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D558A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7739C" w14:textId="77777777" w:rsidR="00FA6BFD" w:rsidRPr="00772CB4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B17C4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Mărfuri</w:t>
            </w:r>
          </w:p>
          <w:p w14:paraId="54DB89DA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44D43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4A762" w14:textId="77777777" w:rsidR="00FA6BFD" w:rsidRPr="006A7C82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61C3D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62E7F" w14:textId="77777777" w:rsidR="00FA6BFD" w:rsidRPr="00772CB4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28BEA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1B856932" w14:textId="77777777">
        <w:trPr>
          <w:cantSplit/>
          <w:trHeight w:val="61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CED9C3" w14:textId="77777777" w:rsidR="00FA6BFD" w:rsidRPr="001A61C3" w:rsidRDefault="00FA6BFD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512D6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08577" w14:textId="77777777" w:rsidR="00FA6BFD" w:rsidRPr="00772CB4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D0B76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Mărfuri</w:t>
            </w:r>
          </w:p>
          <w:p w14:paraId="402D708E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3C464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1EAC7" w14:textId="77777777" w:rsidR="00FA6BFD" w:rsidRPr="006A7C82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87B7C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5F773" w14:textId="77777777" w:rsidR="00FA6BFD" w:rsidRPr="00772CB4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2C17C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1C7485A9" w14:textId="77777777">
        <w:trPr>
          <w:cantSplit/>
          <w:trHeight w:val="92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17103" w14:textId="77777777" w:rsidR="00FA6BFD" w:rsidRPr="001A61C3" w:rsidRDefault="00FA6BFD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975BA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264127" w14:textId="77777777" w:rsidR="00FA6BFD" w:rsidRPr="00772CB4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E542E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Mărfuri</w:t>
            </w:r>
          </w:p>
          <w:p w14:paraId="3110287A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D99E6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din axul stației în </w:t>
            </w:r>
          </w:p>
          <w:p w14:paraId="5D35F4A1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6A9CA" w14:textId="77777777" w:rsidR="00FA6BFD" w:rsidRPr="006A7C82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C9A68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C2A2C" w14:textId="77777777" w:rsidR="00FA6BFD" w:rsidRPr="00772CB4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AC222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5467EA0" w14:textId="77777777" w:rsidR="00FA6BFD" w:rsidRPr="00F662B5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F662B5">
              <w:rPr>
                <w:b/>
                <w:bCs/>
                <w:i/>
                <w:sz w:val="20"/>
              </w:rPr>
              <w:t>Din axul stației în Cap Y linia este închisă.</w:t>
            </w:r>
          </w:p>
        </w:tc>
      </w:tr>
      <w:tr w:rsidR="00FA6BFD" w14:paraId="23542439" w14:textId="77777777">
        <w:trPr>
          <w:cantSplit/>
          <w:trHeight w:val="53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86D73" w14:textId="77777777" w:rsidR="00FA6BFD" w:rsidRPr="001A61C3" w:rsidRDefault="00FA6BFD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BB270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94E79" w14:textId="77777777" w:rsidR="00FA6BFD" w:rsidRPr="00772CB4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4655B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Mărfuri</w:t>
            </w:r>
          </w:p>
          <w:p w14:paraId="0F010F08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A5782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BF982" w14:textId="77777777" w:rsidR="00FA6BFD" w:rsidRPr="006A7C82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FBD8D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7B571" w14:textId="77777777" w:rsidR="00FA6BFD" w:rsidRPr="00772CB4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8AD7B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7DE7B0F8" w14:textId="77777777">
        <w:trPr>
          <w:cantSplit/>
          <w:trHeight w:val="83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E5EB1" w14:textId="77777777" w:rsidR="00FA6BFD" w:rsidRPr="001A61C3" w:rsidRDefault="00FA6BFD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3B126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FDA98" w14:textId="77777777" w:rsidR="00FA6BFD" w:rsidRPr="00772CB4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1C040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Mărfuri</w:t>
            </w:r>
          </w:p>
          <w:p w14:paraId="46993895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18 A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C8417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 xml:space="preserve">între sch. </w:t>
            </w:r>
          </w:p>
          <w:p w14:paraId="04047001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9 şi 33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97D67" w14:textId="77777777" w:rsidR="00FA6BFD" w:rsidRPr="006A7C82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CA43F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5D7D6" w14:textId="77777777" w:rsidR="00FA6BFD" w:rsidRPr="00772CB4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5E323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0AD3388C" w14:textId="77777777">
        <w:trPr>
          <w:cantSplit/>
          <w:trHeight w:val="9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D12A7" w14:textId="77777777" w:rsidR="00FA6BFD" w:rsidRPr="001A61C3" w:rsidRDefault="00FA6BFD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1748D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0FD91" w14:textId="77777777" w:rsidR="00FA6BFD" w:rsidRPr="00772CB4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C944C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Mărfuri</w:t>
            </w:r>
          </w:p>
          <w:p w14:paraId="46C1DB4F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X, linia 18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74C47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sch. </w:t>
            </w:r>
          </w:p>
          <w:p w14:paraId="31060CD2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33</w:t>
            </w:r>
            <w:r>
              <w:rPr>
                <w:b/>
                <w:bCs/>
                <w:sz w:val="20"/>
              </w:rPr>
              <w:t xml:space="preserve"> şi 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6A3A3" w14:textId="77777777" w:rsidR="00FA6BFD" w:rsidRPr="006A7C82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08BC3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EB918" w14:textId="77777777" w:rsidR="00FA6BFD" w:rsidRPr="00772CB4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F8DEE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CA4D6D9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A6BFD" w14:paraId="6C1C3228" w14:textId="77777777">
        <w:trPr>
          <w:cantSplit/>
          <w:trHeight w:val="9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D141F" w14:textId="77777777" w:rsidR="00FA6BFD" w:rsidRPr="001A61C3" w:rsidRDefault="00FA6BFD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9CB1F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141+350</w:t>
            </w:r>
          </w:p>
          <w:p w14:paraId="65A22047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141+800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D3097" w14:textId="77777777" w:rsidR="00FA6BFD" w:rsidRPr="00772CB4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DE0CE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Tulcea Mărfuri -</w:t>
            </w:r>
          </w:p>
          <w:p w14:paraId="59A61168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Tulcea Oraş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6A310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A864F" w14:textId="77777777" w:rsidR="00FA6BFD" w:rsidRPr="006A7C82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F7B50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A7425" w14:textId="77777777" w:rsidR="00FA6BFD" w:rsidRPr="00772CB4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67F3E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FA6BFD" w14:paraId="62B7E345" w14:textId="77777777">
        <w:trPr>
          <w:cantSplit/>
          <w:trHeight w:val="90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D110F" w14:textId="77777777" w:rsidR="00FA6BFD" w:rsidRPr="001A61C3" w:rsidRDefault="00FA6BFD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442EE9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87EE8" w14:textId="77777777" w:rsidR="00FA6BFD" w:rsidRPr="00772CB4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95117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Oraş</w:t>
            </w:r>
          </w:p>
          <w:p w14:paraId="5068ABC8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2FBFC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toată</w:t>
            </w:r>
          </w:p>
          <w:p w14:paraId="53D9D4B4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1D548" w14:textId="77777777" w:rsidR="00FA6BFD" w:rsidRPr="006A7C82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200778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B580B" w14:textId="77777777" w:rsidR="00FA6BFD" w:rsidRPr="00772CB4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D627C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5C3DC586" w14:textId="77777777">
        <w:trPr>
          <w:cantSplit/>
          <w:trHeight w:val="90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6BF0F" w14:textId="77777777" w:rsidR="00FA6BFD" w:rsidRPr="001A61C3" w:rsidRDefault="00FA6BFD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C78FF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A7A40" w14:textId="77777777" w:rsidR="00FA6BFD" w:rsidRPr="00772CB4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091CA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Oraş</w:t>
            </w:r>
          </w:p>
          <w:p w14:paraId="1D05B020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288DF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toată</w:t>
            </w:r>
          </w:p>
          <w:p w14:paraId="5989DDA1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844D4" w14:textId="77777777" w:rsidR="00FA6BFD" w:rsidRPr="006A7C82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</w:t>
            </w: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53C99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2B3A5" w14:textId="77777777" w:rsidR="00FA6BFD" w:rsidRPr="00772CB4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2705E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4800B131" w14:textId="77777777">
        <w:trPr>
          <w:cantSplit/>
          <w:trHeight w:val="9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F9DCA" w14:textId="77777777" w:rsidR="00FA6BFD" w:rsidRPr="001A61C3" w:rsidRDefault="00FA6BFD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52EBD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EF920" w14:textId="77777777" w:rsidR="00FA6BFD" w:rsidRPr="00772CB4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8331D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Tulcea Oraş </w:t>
            </w:r>
          </w:p>
          <w:p w14:paraId="2EFDCE5B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Tehnică</w:t>
            </w:r>
          </w:p>
          <w:p w14:paraId="59E24556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2 și 3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ACAA2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toată</w:t>
            </w:r>
          </w:p>
          <w:p w14:paraId="5F8C9340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9D565" w14:textId="77777777" w:rsidR="00FA6BFD" w:rsidRPr="006A7C82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C40AF" w14:textId="77777777" w:rsidR="00FA6BFD" w:rsidRPr="001A61C3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A4DDE" w14:textId="77777777" w:rsidR="00FA6BFD" w:rsidRPr="00772CB4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A24C0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5D9A7DAA" w14:textId="77777777" w:rsidR="00FA6BFD" w:rsidRDefault="00FA6BFD">
      <w:pPr>
        <w:spacing w:before="40" w:after="40" w:line="192" w:lineRule="auto"/>
        <w:ind w:right="57"/>
        <w:rPr>
          <w:sz w:val="20"/>
        </w:rPr>
      </w:pPr>
    </w:p>
    <w:p w14:paraId="2701F995" w14:textId="77777777" w:rsidR="00D85DE9" w:rsidRDefault="00D85DE9">
      <w:pPr>
        <w:spacing w:before="40" w:after="40" w:line="192" w:lineRule="auto"/>
        <w:ind w:right="57"/>
        <w:rPr>
          <w:sz w:val="20"/>
        </w:rPr>
      </w:pPr>
    </w:p>
    <w:p w14:paraId="5DD739CF" w14:textId="77777777" w:rsidR="00FA6BFD" w:rsidRDefault="00FA6BFD" w:rsidP="00672C80">
      <w:pPr>
        <w:pStyle w:val="Heading1"/>
        <w:spacing w:line="360" w:lineRule="auto"/>
      </w:pPr>
      <w:r>
        <w:lastRenderedPageBreak/>
        <w:t>LINIA 813</w:t>
      </w:r>
    </w:p>
    <w:p w14:paraId="24D19D55" w14:textId="77777777" w:rsidR="00FA6BFD" w:rsidRDefault="00FA6BFD" w:rsidP="00576868">
      <w:pPr>
        <w:pStyle w:val="Heading1"/>
        <w:spacing w:line="360" w:lineRule="auto"/>
        <w:rPr>
          <w:b w:val="0"/>
          <w:bCs w:val="0"/>
          <w:sz w:val="8"/>
        </w:rPr>
      </w:pPr>
      <w:r>
        <w:t>CONSTANŢA - MANGALIA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1"/>
        <w:gridCol w:w="874"/>
        <w:gridCol w:w="757"/>
        <w:gridCol w:w="2212"/>
        <w:gridCol w:w="873"/>
        <w:gridCol w:w="756"/>
        <w:gridCol w:w="873"/>
        <w:gridCol w:w="756"/>
        <w:gridCol w:w="2508"/>
      </w:tblGrid>
      <w:tr w:rsidR="00FA6BFD" w14:paraId="053CAFF4" w14:textId="77777777">
        <w:trPr>
          <w:cantSplit/>
          <w:trHeight w:val="29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D8545" w14:textId="77777777" w:rsidR="00FA6BFD" w:rsidRDefault="00FA6BFD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E752C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1C8F0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26829E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Oraş</w:t>
            </w:r>
          </w:p>
          <w:p w14:paraId="166DC2AA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1B061" w14:textId="77777777" w:rsidR="00FA6BFD" w:rsidRDefault="00FA6BFD">
            <w:pPr>
              <w:spacing w:line="276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toată</w:t>
            </w:r>
          </w:p>
          <w:p w14:paraId="06682AB2" w14:textId="77777777" w:rsidR="00FA6BFD" w:rsidRDefault="00FA6BFD">
            <w:pPr>
              <w:spacing w:line="276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A9DA4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E9883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D9DB2" w14:textId="77777777" w:rsidR="00FA6BFD" w:rsidRPr="00564F54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7BA24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2674554A" w14:textId="77777777">
        <w:trPr>
          <w:cantSplit/>
          <w:trHeight w:val="47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6D1F3" w14:textId="77777777" w:rsidR="00FA6BFD" w:rsidRDefault="00FA6BFD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1147E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C0EF8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74133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Oraş</w:t>
            </w:r>
          </w:p>
          <w:p w14:paraId="1B0CF3CF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1FB1A" w14:textId="77777777" w:rsidR="00FA6BFD" w:rsidRDefault="00FA6BFD">
            <w:pPr>
              <w:spacing w:line="276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peste </w:t>
            </w:r>
          </w:p>
          <w:p w14:paraId="103B0969" w14:textId="77777777" w:rsidR="00FA6BFD" w:rsidRDefault="00FA6BFD">
            <w:pPr>
              <w:spacing w:line="276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diag.</w:t>
            </w:r>
          </w:p>
          <w:p w14:paraId="43E4C960" w14:textId="77777777" w:rsidR="00FA6BFD" w:rsidRDefault="00FA6BFD">
            <w:pPr>
              <w:spacing w:line="276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50/54-46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E459C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1546E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0C2DF" w14:textId="77777777" w:rsidR="00FA6BFD" w:rsidRPr="00564F54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0C6B9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71C9D773" w14:textId="77777777">
        <w:trPr>
          <w:cantSplit/>
          <w:trHeight w:val="47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8C68E" w14:textId="77777777" w:rsidR="00FA6BFD" w:rsidRDefault="00FA6BFD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62B25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22A6C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22E01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 w:rsidRPr="00BA660C">
              <w:rPr>
                <w:b/>
                <w:bCs/>
                <w:sz w:val="20"/>
              </w:rPr>
              <w:t xml:space="preserve"> Statia Constanta Oras prelungire Linia II directa Cap Y si sch.: 38,34 si sch. 2 , pe directa.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B9BC2" w14:textId="77777777" w:rsidR="00FA6BFD" w:rsidRDefault="00FA6BFD">
            <w:pPr>
              <w:spacing w:line="276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31F37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17499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BA660C">
              <w:rPr>
                <w:b/>
                <w:bCs/>
                <w:sz w:val="20"/>
              </w:rPr>
              <w:t>225+300228+028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2CF79" w14:textId="77777777" w:rsidR="00FA6BFD" w:rsidRPr="00564F54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E3025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BA660C">
              <w:rPr>
                <w:b/>
                <w:bCs/>
                <w:i/>
                <w:iCs/>
                <w:sz w:val="20"/>
              </w:rPr>
              <w:t>Semnalizată pe teren , fără inductori la paleta galbenă.  Afectează intrări/ieșiri la  Linia  II  directă Constanța Oraș Cap Y .</w:t>
            </w:r>
          </w:p>
        </w:tc>
      </w:tr>
      <w:tr w:rsidR="00FA6BFD" w14:paraId="5E369375" w14:textId="77777777">
        <w:trPr>
          <w:cantSplit/>
          <w:trHeight w:val="164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B5913" w14:textId="77777777" w:rsidR="00FA6BFD" w:rsidRDefault="00FA6BFD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631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5294F" w14:textId="77777777" w:rsidR="00FA6BFD" w:rsidRPr="00564F54" w:rsidRDefault="00FA6BFD">
            <w:pPr>
              <w:spacing w:before="120" w:after="40" w:line="276" w:lineRule="auto"/>
              <w:ind w:left="57" w:right="57"/>
              <w:jc w:val="center"/>
              <w:rPr>
                <w:bCs/>
                <w:i/>
                <w:sz w:val="36"/>
                <w:szCs w:val="36"/>
              </w:rPr>
            </w:pPr>
            <w:r w:rsidRPr="00564F54">
              <w:rPr>
                <w:bCs/>
                <w:i/>
                <w:sz w:val="36"/>
                <w:szCs w:val="36"/>
              </w:rPr>
              <w:t>firul III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E9BC2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Constanţa -</w:t>
            </w:r>
          </w:p>
          <w:p w14:paraId="766A3611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Ramificaţie </w:t>
            </w:r>
          </w:p>
          <w:p w14:paraId="63A92D26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Constanţa Vii</w:t>
            </w:r>
          </w:p>
        </w:tc>
        <w:tc>
          <w:tcPr>
            <w:tcW w:w="1629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5F81F" w14:textId="77777777" w:rsidR="00FA6BFD" w:rsidRPr="001A0BE2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1A0BE2">
              <w:rPr>
                <w:b/>
                <w:bCs/>
                <w:sz w:val="20"/>
                <w:szCs w:val="20"/>
              </w:rPr>
              <w:t>între sch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1A0BE2">
              <w:rPr>
                <w:b/>
                <w:bCs/>
                <w:sz w:val="20"/>
                <w:szCs w:val="20"/>
              </w:rPr>
              <w:t xml:space="preserve"> </w:t>
            </w:r>
          </w:p>
          <w:p w14:paraId="6D7CBDFC" w14:textId="77777777" w:rsidR="00FA6BFD" w:rsidRPr="001A0BE2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1A0BE2">
              <w:rPr>
                <w:b/>
                <w:bCs/>
                <w:sz w:val="20"/>
                <w:szCs w:val="20"/>
              </w:rPr>
              <w:t xml:space="preserve">26 şi 28 </w:t>
            </w:r>
          </w:p>
          <w:p w14:paraId="65916F25" w14:textId="77777777" w:rsidR="00FA6BFD" w:rsidRPr="001A0BE2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1A0BE2">
              <w:rPr>
                <w:b/>
                <w:bCs/>
                <w:sz w:val="20"/>
                <w:szCs w:val="20"/>
              </w:rPr>
              <w:t xml:space="preserve">şi </w:t>
            </w:r>
          </w:p>
          <w:p w14:paraId="1761CF5C" w14:textId="77777777" w:rsidR="00FA6BFD" w:rsidRPr="00564F54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A0BE2">
              <w:rPr>
                <w:b/>
                <w:bCs/>
                <w:sz w:val="20"/>
                <w:szCs w:val="20"/>
              </w:rPr>
              <w:t>peste sch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1A0BE2">
              <w:rPr>
                <w:b/>
                <w:bCs/>
                <w:sz w:val="20"/>
                <w:szCs w:val="20"/>
              </w:rPr>
              <w:t xml:space="preserve"> 26 </w:t>
            </w:r>
            <w:r>
              <w:rPr>
                <w:b/>
                <w:bCs/>
                <w:sz w:val="20"/>
                <w:szCs w:val="20"/>
              </w:rPr>
              <w:t xml:space="preserve">      </w:t>
            </w:r>
            <w:r w:rsidRPr="001A0BE2">
              <w:rPr>
                <w:b/>
                <w:bCs/>
                <w:sz w:val="20"/>
                <w:szCs w:val="20"/>
              </w:rPr>
              <w:t>în abatere</w:t>
            </w:r>
          </w:p>
        </w:tc>
        <w:tc>
          <w:tcPr>
            <w:tcW w:w="1629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CCC00" w14:textId="77777777" w:rsidR="00FA6BFD" w:rsidRPr="00564F54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ACBBA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69EBD7C4" w14:textId="77777777">
        <w:trPr>
          <w:cantSplit/>
          <w:trHeight w:val="75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3D721" w14:textId="77777777" w:rsidR="00FA6BFD" w:rsidRDefault="00FA6BFD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631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0EED8" w14:textId="77777777" w:rsidR="00FA6BFD" w:rsidRPr="00564F54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Cs/>
                <w:i/>
                <w:sz w:val="36"/>
                <w:szCs w:val="36"/>
              </w:rPr>
              <w:t>firul III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7B701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Constanţa -</w:t>
            </w:r>
          </w:p>
          <w:p w14:paraId="67B44F5E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Ramificaţie</w:t>
            </w:r>
          </w:p>
          <w:p w14:paraId="0B55B739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Constanţa Vii</w:t>
            </w:r>
          </w:p>
        </w:tc>
        <w:tc>
          <w:tcPr>
            <w:tcW w:w="1629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2B2A9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1A0BE2">
              <w:rPr>
                <w:b/>
                <w:bCs/>
                <w:sz w:val="20"/>
                <w:szCs w:val="20"/>
              </w:rPr>
              <w:t xml:space="preserve">peste </w:t>
            </w:r>
          </w:p>
          <w:p w14:paraId="4F6CFCFF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1A0BE2">
              <w:rPr>
                <w:b/>
                <w:bCs/>
                <w:sz w:val="20"/>
                <w:szCs w:val="20"/>
              </w:rPr>
              <w:t>sch. 1</w:t>
            </w:r>
            <w:r>
              <w:rPr>
                <w:b/>
                <w:bCs/>
                <w:sz w:val="20"/>
                <w:szCs w:val="20"/>
              </w:rPr>
              <w:t xml:space="preserve">4 </w:t>
            </w:r>
          </w:p>
          <w:p w14:paraId="2332A95E" w14:textId="77777777" w:rsidR="00FA6BFD" w:rsidRPr="00DD369C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în abatere</w:t>
            </w:r>
          </w:p>
        </w:tc>
        <w:tc>
          <w:tcPr>
            <w:tcW w:w="1629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82FBF" w14:textId="77777777" w:rsidR="00FA6BFD" w:rsidRPr="00564F54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C9FDC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83D7CDB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din  firul III 813 în firul II 814.</w:t>
            </w:r>
          </w:p>
        </w:tc>
      </w:tr>
      <w:tr w:rsidR="00FA6BFD" w14:paraId="1C4C82AC" w14:textId="77777777">
        <w:trPr>
          <w:cantSplit/>
          <w:trHeight w:val="93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15DEF" w14:textId="77777777" w:rsidR="00FA6BFD" w:rsidRDefault="00FA6BFD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D6A98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227+400</w:t>
            </w:r>
          </w:p>
          <w:p w14:paraId="7F2F4213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229+340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6D2A7" w14:textId="77777777" w:rsidR="00FA6BFD" w:rsidRPr="00564F54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C4555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 w:rsidRPr="000D194A">
              <w:rPr>
                <w:b/>
                <w:bCs/>
                <w:sz w:val="20"/>
              </w:rPr>
              <w:t>Constanța Oraș-Agigea Nord și sch. 4 pe directă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CA09B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9FBCD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DC8BB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A95EF" w14:textId="77777777" w:rsidR="00FA6BFD" w:rsidRPr="00564F54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6D028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0D194A">
              <w:rPr>
                <w:b/>
                <w:bCs/>
                <w:i/>
                <w:iCs/>
                <w:sz w:val="20"/>
              </w:rPr>
              <w:t>Semnalizată pe teren, fără inductori la paleta galbenă. Afectează intrări / ieșiri din FIR I  L 813 Constanța Oraș-Agigea Nord</w:t>
            </w:r>
          </w:p>
        </w:tc>
      </w:tr>
      <w:tr w:rsidR="00FA6BFD" w14:paraId="58769A94" w14:textId="77777777">
        <w:trPr>
          <w:cantSplit/>
          <w:trHeight w:val="93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DC8F1" w14:textId="77777777" w:rsidR="00FA6BFD" w:rsidRDefault="00FA6BFD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291D3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14868" w14:textId="77777777" w:rsidR="00FA6BFD" w:rsidRPr="00564F54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3A82E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Constanţa -</w:t>
            </w:r>
          </w:p>
          <w:p w14:paraId="0DC7C3DB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Nord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1658D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0791A685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2 - 4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DFD0D" w14:textId="77777777" w:rsidR="00FA6BFD" w:rsidRPr="00564F54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1D988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2E8FB" w14:textId="77777777" w:rsidR="00FA6BFD" w:rsidRPr="00564F54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0D654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D2B12A1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din firul I în firul II 813.</w:t>
            </w:r>
          </w:p>
        </w:tc>
      </w:tr>
      <w:tr w:rsidR="00FA6BFD" w14:paraId="555DD321" w14:textId="77777777">
        <w:trPr>
          <w:cantSplit/>
          <w:trHeight w:val="93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515C7" w14:textId="77777777" w:rsidR="00FA6BFD" w:rsidRDefault="00FA6BFD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1505B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47D76" w14:textId="77777777" w:rsidR="00FA6BFD" w:rsidRPr="00564F54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DFFDE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Constanţa Oraș -</w:t>
            </w:r>
          </w:p>
          <w:p w14:paraId="0FFDC5FD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Nord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12253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E9275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57736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228+028</w:t>
            </w:r>
          </w:p>
          <w:p w14:paraId="7B2B0AE3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229+340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D901E" w14:textId="77777777" w:rsidR="00FA6BFD" w:rsidRPr="00564F54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E9242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4C52C0">
              <w:rPr>
                <w:b/>
                <w:bCs/>
                <w:i/>
                <w:iCs/>
                <w:sz w:val="20"/>
              </w:rPr>
              <w:t>Semnalizata pe teren, f</w:t>
            </w:r>
            <w:r>
              <w:rPr>
                <w:b/>
                <w:bCs/>
                <w:i/>
                <w:iCs/>
                <w:sz w:val="20"/>
              </w:rPr>
              <w:t>ă</w:t>
            </w:r>
            <w:r w:rsidRPr="004C52C0">
              <w:rPr>
                <w:b/>
                <w:bCs/>
                <w:i/>
                <w:iCs/>
                <w:sz w:val="20"/>
              </w:rPr>
              <w:t>r</w:t>
            </w:r>
            <w:r>
              <w:rPr>
                <w:b/>
                <w:bCs/>
                <w:i/>
                <w:iCs/>
                <w:sz w:val="20"/>
              </w:rPr>
              <w:t>ă</w:t>
            </w:r>
            <w:r w:rsidRPr="004C52C0">
              <w:rPr>
                <w:b/>
                <w:bCs/>
                <w:i/>
                <w:iCs/>
                <w:sz w:val="20"/>
              </w:rPr>
              <w:t xml:space="preserve"> inductori la paleta galbena Afecteaza intr /iesiri  Fir I si Fir II  L 813 Constanta Oras-Agigea Nord.</w:t>
            </w:r>
          </w:p>
        </w:tc>
      </w:tr>
      <w:tr w:rsidR="00FA6BFD" w14:paraId="220F8B44" w14:textId="77777777">
        <w:trPr>
          <w:cantSplit/>
          <w:trHeight w:val="93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97B13" w14:textId="77777777" w:rsidR="00FA6BFD" w:rsidRDefault="00FA6BFD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33276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229+340</w:t>
            </w:r>
          </w:p>
          <w:p w14:paraId="3463B94D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231+000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8900B" w14:textId="77777777" w:rsidR="00FA6BFD" w:rsidRPr="00564F54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AE45D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 w:rsidRPr="004C52C0">
              <w:rPr>
                <w:b/>
                <w:bCs/>
                <w:sz w:val="20"/>
              </w:rPr>
              <w:t>Statia  Agigea Nord Linia II directa si sch.: 5,9,13, 6 si  sch.2 , pe directa.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7B30E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CEFCF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8BC3A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9E9CB" w14:textId="77777777" w:rsidR="00FA6BFD" w:rsidRPr="00564F54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AD9BB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4C52C0">
              <w:rPr>
                <w:b/>
                <w:bCs/>
                <w:i/>
                <w:iCs/>
                <w:sz w:val="20"/>
              </w:rPr>
              <w:t>Semnalizată pe teren, fără inductori la paleta galbenă. Afectează intrări /ieșiri Linia II directă stația Agigea Nord</w:t>
            </w:r>
          </w:p>
        </w:tc>
      </w:tr>
      <w:tr w:rsidR="00FA6BFD" w14:paraId="390DCC47" w14:textId="77777777">
        <w:trPr>
          <w:cantSplit/>
          <w:trHeight w:val="93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5E693F" w14:textId="77777777" w:rsidR="00FA6BFD" w:rsidRDefault="00FA6BFD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882E8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2E322" w14:textId="77777777" w:rsidR="00FA6BFD" w:rsidRPr="00564F54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07BEB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 w:rsidRPr="004C52C0">
              <w:rPr>
                <w:b/>
                <w:bCs/>
                <w:sz w:val="20"/>
              </w:rPr>
              <w:t>Statia  Agigea Nord Linia III directa si sch.: 7, 11, 15, 8 si sch.4 , pe directa .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EEE24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2BA04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6E440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229+340</w:t>
            </w:r>
          </w:p>
          <w:p w14:paraId="343F38F4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231+345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8A9FA" w14:textId="77777777" w:rsidR="00FA6BFD" w:rsidRPr="00564F54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DC4A5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4C52C0">
              <w:rPr>
                <w:b/>
                <w:bCs/>
                <w:i/>
                <w:iCs/>
                <w:sz w:val="20"/>
              </w:rPr>
              <w:t>Semnalizata pe teren , fara inductori la paleta galbena Afecteaza intr /iesiri la Linia III directa statia Agigea Nord.</w:t>
            </w:r>
          </w:p>
        </w:tc>
      </w:tr>
      <w:tr w:rsidR="00FA6BFD" w14:paraId="48BDBC46" w14:textId="77777777">
        <w:trPr>
          <w:cantSplit/>
          <w:trHeight w:val="100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28D91" w14:textId="77777777" w:rsidR="00FA6BFD" w:rsidRDefault="00FA6BFD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DE259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12EAD" w14:textId="77777777" w:rsidR="00FA6BFD" w:rsidRPr="00564F54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85B1E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57BC778C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43140B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4C64D033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52940513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7 - 9 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38DDC" w14:textId="77777777" w:rsidR="00FA6BFD" w:rsidRPr="00564F54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5F03D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E1A4B" w14:textId="77777777" w:rsidR="00FA6BFD" w:rsidRPr="00564F54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389B0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B55E1A2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trecerea de pe firul I pe firul II şi invers. </w:t>
            </w:r>
          </w:p>
        </w:tc>
      </w:tr>
      <w:tr w:rsidR="00FA6BFD" w14:paraId="303C4C92" w14:textId="77777777">
        <w:trPr>
          <w:cantSplit/>
          <w:trHeight w:val="96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C9AA7" w14:textId="77777777" w:rsidR="00FA6BFD" w:rsidRDefault="00FA6BFD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5CE9C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41D9F" w14:textId="77777777" w:rsidR="00FA6BFD" w:rsidRPr="00564F54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14CA2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21159D99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BB9A5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551DCF39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73A3A734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5 - 11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26C80" w14:textId="77777777" w:rsidR="00FA6BFD" w:rsidRPr="00564F54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195905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8EB96" w14:textId="77777777" w:rsidR="00FA6BFD" w:rsidRPr="00564F54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29A02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B0B0143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din firul I în firul II.</w:t>
            </w:r>
          </w:p>
        </w:tc>
      </w:tr>
      <w:tr w:rsidR="00FA6BFD" w14:paraId="639048C5" w14:textId="77777777">
        <w:trPr>
          <w:cantSplit/>
          <w:trHeight w:val="69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23FBA" w14:textId="77777777" w:rsidR="00FA6BFD" w:rsidRDefault="00FA6BFD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38F5F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01052" w14:textId="77777777" w:rsidR="00FA6BFD" w:rsidRPr="00564F54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EE757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3CFDCE5F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2DD36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6D4D647D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15 - 19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503A0" w14:textId="77777777" w:rsidR="00FA6BFD" w:rsidRPr="00564F54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8E07A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86982" w14:textId="77777777" w:rsidR="00FA6BFD" w:rsidRPr="00564F54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47B1D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0B3EE09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1BFBBB0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4 - 7.</w:t>
            </w:r>
          </w:p>
        </w:tc>
      </w:tr>
      <w:tr w:rsidR="00FA6BFD" w14:paraId="455A397A" w14:textId="77777777">
        <w:trPr>
          <w:cantSplit/>
          <w:trHeight w:val="89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494E5" w14:textId="77777777" w:rsidR="00FA6BFD" w:rsidRDefault="00FA6BFD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0DB2D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519DA" w14:textId="77777777" w:rsidR="00FA6BFD" w:rsidRPr="00564F54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D8522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75D92105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4BB72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13 </w:t>
            </w:r>
          </w:p>
          <w:p w14:paraId="6D27DD5A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3B6D7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A145E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C582E" w14:textId="77777777" w:rsidR="00FA6BFD" w:rsidRPr="00564F54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FA41E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577F0B5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linia OIL TERMINAL.</w:t>
            </w:r>
          </w:p>
        </w:tc>
      </w:tr>
      <w:tr w:rsidR="00FA6BFD" w14:paraId="6C791E2E" w14:textId="77777777">
        <w:trPr>
          <w:cantSplit/>
          <w:trHeight w:val="695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BE27A" w14:textId="77777777" w:rsidR="00FA6BFD" w:rsidRDefault="00FA6BFD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C1E0A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9368E" w14:textId="77777777" w:rsidR="00FA6BFD" w:rsidRPr="00564F54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EC605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1A5F7EE4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3B8D5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sch. </w:t>
            </w:r>
          </w:p>
          <w:p w14:paraId="2A26B293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 şi 21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D7A29" w14:textId="77777777" w:rsidR="00FA6BFD" w:rsidRPr="00564F54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438AF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F577C" w14:textId="77777777" w:rsidR="00FA6BFD" w:rsidRPr="00564F54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BF594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</w:tc>
      </w:tr>
      <w:tr w:rsidR="00FA6BFD" w14:paraId="73A04201" w14:textId="77777777">
        <w:trPr>
          <w:cantSplit/>
          <w:trHeight w:val="105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7CECE" w14:textId="77777777" w:rsidR="00FA6BFD" w:rsidRDefault="00FA6BFD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5BE07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802DD" w14:textId="77777777" w:rsidR="00FA6BFD" w:rsidRPr="00564F54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2967A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4B539705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57D58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23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693B3" w14:textId="77777777" w:rsidR="00FA6BFD" w:rsidRPr="00564F54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D2819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81A7B" w14:textId="77777777" w:rsidR="00FA6BFD" w:rsidRPr="00564F54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C9A87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  <w:p w14:paraId="73710F93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36F65C6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4 - 7.</w:t>
            </w:r>
          </w:p>
        </w:tc>
      </w:tr>
      <w:tr w:rsidR="00FA6BFD" w14:paraId="08DEE1B4" w14:textId="77777777">
        <w:trPr>
          <w:cantSplit/>
          <w:trHeight w:val="969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121D6" w14:textId="77777777" w:rsidR="00FA6BFD" w:rsidRDefault="00FA6BFD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C0A26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E33DE" w14:textId="77777777" w:rsidR="00FA6BFD" w:rsidRPr="00564F54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879E2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3BB8895A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Antestaţie Oil Terminal</w:t>
            </w:r>
          </w:p>
          <w:p w14:paraId="317A08A7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AC908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F13FD" w14:textId="77777777" w:rsidR="00FA6BFD" w:rsidRPr="00564F54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EDA2F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4E78F" w14:textId="77777777" w:rsidR="00FA6BFD" w:rsidRPr="00564F54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4326B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02701B86" w14:textId="77777777">
        <w:trPr>
          <w:cantSplit/>
          <w:trHeight w:val="70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57E05" w14:textId="77777777" w:rsidR="00FA6BFD" w:rsidRDefault="00FA6BFD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07888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CD6C4" w14:textId="77777777" w:rsidR="00FA6BFD" w:rsidRPr="00564F54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8037B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659A5D33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Antestaţie Oil Terminal</w:t>
            </w:r>
          </w:p>
          <w:p w14:paraId="6DF64D5C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2A87A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61316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6E067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B85BD" w14:textId="77777777" w:rsidR="00FA6BFD" w:rsidRPr="00564F54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697F4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12115199" w14:textId="77777777">
        <w:trPr>
          <w:cantSplit/>
          <w:trHeight w:val="444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C99C8" w14:textId="77777777" w:rsidR="00FA6BFD" w:rsidRDefault="00FA6BFD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446AE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85474" w14:textId="77777777" w:rsidR="00FA6BFD" w:rsidRPr="00564F54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CDEC6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65AB3CB3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49902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ED6D6" w14:textId="77777777" w:rsidR="00FA6BFD" w:rsidRPr="00564F54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4CC59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04ECC" w14:textId="77777777" w:rsidR="00FA6BFD" w:rsidRPr="00564F54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BA121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20BD5F0F" w14:textId="77777777">
        <w:trPr>
          <w:cantSplit/>
          <w:trHeight w:val="625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40F8F" w14:textId="77777777" w:rsidR="00FA6BFD" w:rsidRDefault="00FA6BFD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5A489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5EF77" w14:textId="77777777" w:rsidR="00FA6BFD" w:rsidRPr="00564F54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07DF3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33ACA553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F3706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56FE9ACC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18 - 22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5781B" w14:textId="77777777" w:rsidR="00FA6BFD" w:rsidRPr="00564F54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D4348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ADFB8" w14:textId="77777777" w:rsidR="00FA6BFD" w:rsidRPr="00564F54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594E2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97D8E00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6 şi 7.</w:t>
            </w:r>
          </w:p>
        </w:tc>
      </w:tr>
      <w:tr w:rsidR="00FA6BFD" w14:paraId="30AC6C91" w14:textId="77777777">
        <w:trPr>
          <w:cantSplit/>
          <w:trHeight w:val="554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479C0" w14:textId="77777777" w:rsidR="00FA6BFD" w:rsidRDefault="00FA6BFD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F702D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AF3561" w14:textId="77777777" w:rsidR="00FA6BFD" w:rsidRPr="00564F54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FAB92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Agigea Nord </w:t>
            </w:r>
          </w:p>
          <w:p w14:paraId="0C85D802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C81A6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66445" w14:textId="77777777" w:rsidR="00FA6BFD" w:rsidRPr="00564F54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16FEC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FAE2A" w14:textId="77777777" w:rsidR="00FA6BFD" w:rsidRPr="00564F54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95DCB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  pe teren. Afectează intrări - ieşiri </w:t>
            </w:r>
          </w:p>
          <w:p w14:paraId="1ED01B1A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şi 5.</w:t>
            </w:r>
          </w:p>
        </w:tc>
      </w:tr>
      <w:tr w:rsidR="00FA6BFD" w14:paraId="2D939055" w14:textId="77777777">
        <w:trPr>
          <w:cantSplit/>
          <w:trHeight w:val="1023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DD263" w14:textId="77777777" w:rsidR="00FA6BFD" w:rsidRDefault="00FA6BFD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D0665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B0FC7" w14:textId="77777777" w:rsidR="00FA6BFD" w:rsidRPr="00564F54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9433F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Agigea Nord </w:t>
            </w:r>
          </w:p>
          <w:p w14:paraId="2075AEC4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E57BD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6A38D2E3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</w:t>
            </w:r>
          </w:p>
          <w:p w14:paraId="20FF3784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 / 18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18FC0" w14:textId="77777777" w:rsidR="00FA6BFD" w:rsidRPr="00564F54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4BFEC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38E49" w14:textId="77777777" w:rsidR="00FA6BFD" w:rsidRPr="00564F54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66048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7489B39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777B74A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din firul II 813 la </w:t>
            </w:r>
          </w:p>
          <w:p w14:paraId="76BF8D10" w14:textId="77777777" w:rsidR="00FA6BFD" w:rsidRPr="00CB3CD0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liniile 4 -7 </w:t>
            </w:r>
            <w:r>
              <w:rPr>
                <w:b/>
                <w:bCs/>
                <w:i/>
                <w:sz w:val="20"/>
              </w:rPr>
              <w:t>s</w:t>
            </w:r>
            <w:r w:rsidRPr="00175D9D">
              <w:rPr>
                <w:b/>
                <w:bCs/>
                <w:i/>
                <w:sz w:val="20"/>
              </w:rPr>
              <w:t>t. Agigea Nord ş</w:t>
            </w:r>
            <w:r w:rsidRPr="00175D9D">
              <w:rPr>
                <w:b/>
                <w:bCs/>
                <w:i/>
                <w:sz w:val="20"/>
                <w:lang w:val="en-US"/>
              </w:rPr>
              <w:t>i la linia C</w:t>
            </w:r>
            <w:r>
              <w:rPr>
                <w:b/>
                <w:bCs/>
                <w:i/>
                <w:sz w:val="20"/>
                <w:lang w:val="en-US"/>
              </w:rPr>
              <w:t>OMVEX</w:t>
            </w:r>
            <w:r w:rsidRPr="00175D9D">
              <w:rPr>
                <w:b/>
                <w:bCs/>
                <w:i/>
                <w:sz w:val="20"/>
                <w:lang w:val="en-US"/>
              </w:rPr>
              <w:t>.</w:t>
            </w:r>
          </w:p>
        </w:tc>
      </w:tr>
      <w:tr w:rsidR="00FA6BFD" w14:paraId="280475A2" w14:textId="77777777">
        <w:trPr>
          <w:cantSplit/>
          <w:trHeight w:val="1023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4C78D" w14:textId="77777777" w:rsidR="00FA6BFD" w:rsidRDefault="00FA6BFD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82850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F78D4" w14:textId="77777777" w:rsidR="00FA6BFD" w:rsidRPr="00564F54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B28D7" w14:textId="77777777" w:rsidR="00FA6BFD" w:rsidRDefault="00FA6BFD" w:rsidP="006F688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Agigea Nord </w:t>
            </w:r>
          </w:p>
          <w:p w14:paraId="28DAB96B" w14:textId="77777777" w:rsidR="00FA6BFD" w:rsidRDefault="00FA6BFD" w:rsidP="006F688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7F457" w14:textId="77777777" w:rsidR="00FA6BFD" w:rsidRDefault="00FA6BFD" w:rsidP="006F688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4E35AFD5" w14:textId="77777777" w:rsidR="00FA6BFD" w:rsidRDefault="00FA6BFD" w:rsidP="006F688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6 - 4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74C60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A0273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CCE1F" w14:textId="77777777" w:rsidR="00FA6BFD" w:rsidRPr="00564F54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C34A8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52CF01F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din firul I în firul II și invers.</w:t>
            </w:r>
          </w:p>
        </w:tc>
      </w:tr>
      <w:tr w:rsidR="00FA6BFD" w14:paraId="7F8C7A0C" w14:textId="77777777">
        <w:trPr>
          <w:cantSplit/>
          <w:trHeight w:val="61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18D4F" w14:textId="77777777" w:rsidR="00FA6BFD" w:rsidRDefault="00FA6BFD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6F825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0+000</w:t>
            </w:r>
          </w:p>
          <w:p w14:paraId="6FDAAB95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2+272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574FB" w14:textId="77777777" w:rsidR="00FA6BFD" w:rsidRPr="00564F54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9592C9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Agigea Nord - </w:t>
            </w:r>
          </w:p>
          <w:p w14:paraId="3E2CD514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Constanța Port Zona C</w:t>
            </w:r>
          </w:p>
          <w:p w14:paraId="58F7329C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(linia COMVEX)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D7C6A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ABE03" w14:textId="77777777" w:rsidR="00FA6BFD" w:rsidRPr="00564F54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821DB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0+000</w:t>
            </w:r>
          </w:p>
          <w:p w14:paraId="7C977AD6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2+146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50715B" w14:textId="77777777" w:rsidR="00FA6BFD" w:rsidRPr="00564F54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99596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05A4572E" w14:textId="77777777">
        <w:trPr>
          <w:cantSplit/>
          <w:trHeight w:val="61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32767" w14:textId="77777777" w:rsidR="00FA6BFD" w:rsidRDefault="00FA6BFD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B7CCE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F8AE9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0B63B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Constanța Port</w:t>
            </w:r>
          </w:p>
          <w:p w14:paraId="41CBC801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Zona C, Grupa A, liniile 1, 2, 3 și 4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C4AEA5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CD971" w14:textId="77777777" w:rsidR="00FA6BFD" w:rsidRPr="00564F54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DE944D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C160D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6E6E3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533361C0" w14:textId="77777777">
        <w:trPr>
          <w:cantSplit/>
          <w:trHeight w:val="61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1227B" w14:textId="77777777" w:rsidR="00FA6BFD" w:rsidRDefault="00FA6BFD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486F4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9EFF2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6DE53" w14:textId="77777777" w:rsidR="00FA6BFD" w:rsidRDefault="00FA6BFD" w:rsidP="00D62E9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Nord -</w:t>
            </w:r>
          </w:p>
          <w:p w14:paraId="007BE49B" w14:textId="77777777" w:rsidR="00FA6BFD" w:rsidRDefault="00FA6BFD" w:rsidP="00D62E9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Ecluză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DC89B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5A1ED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1C83D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231+345</w:t>
            </w:r>
          </w:p>
          <w:p w14:paraId="440BCB17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233+560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AFFCF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4627E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FA6BFD" w14:paraId="79813DCD" w14:textId="77777777">
        <w:trPr>
          <w:cantSplit/>
          <w:trHeight w:val="61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9E4D4" w14:textId="77777777" w:rsidR="00FA6BFD" w:rsidRDefault="00FA6BFD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C904D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232+900</w:t>
            </w:r>
          </w:p>
          <w:p w14:paraId="0208BA69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233+090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3F8DB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EB190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Nord -</w:t>
            </w:r>
          </w:p>
          <w:p w14:paraId="437EE782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Ecluză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44C5A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208A3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23D71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BE4EE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A3FDF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FA6BFD" w14:paraId="3057C2C4" w14:textId="77777777">
        <w:trPr>
          <w:cantSplit/>
          <w:trHeight w:val="61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CE1F9" w14:textId="77777777" w:rsidR="00FA6BFD" w:rsidRDefault="00FA6BFD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5FB14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DFE36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E568E" w14:textId="77777777" w:rsidR="00FA6BFD" w:rsidRDefault="00FA6BFD" w:rsidP="00D62E9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Ecluză</w:t>
            </w:r>
          </w:p>
          <w:p w14:paraId="71FB3FA7" w14:textId="77777777" w:rsidR="00FA6BFD" w:rsidRDefault="00FA6BFD" w:rsidP="00D62E9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 Cap X, peste sch. 3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5E11A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990F8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B2A7F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233+560</w:t>
            </w:r>
          </w:p>
          <w:p w14:paraId="103A3104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234+000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728FE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C5724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FA6BFD" w14:paraId="0266B025" w14:textId="77777777">
        <w:trPr>
          <w:cantSplit/>
          <w:trHeight w:val="61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7A601" w14:textId="77777777" w:rsidR="00FA6BFD" w:rsidRDefault="00FA6BFD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8552C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234+000</w:t>
            </w:r>
          </w:p>
          <w:p w14:paraId="0FB8468A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234+300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6CF89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4857A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Ecluză</w:t>
            </w:r>
          </w:p>
          <w:p w14:paraId="30815078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directă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8D971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AB9B0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275AB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90E12" w14:textId="77777777" w:rsidR="00FA6BFD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D800F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FA6BFD" w14:paraId="210B733C" w14:textId="77777777">
        <w:trPr>
          <w:cantSplit/>
          <w:trHeight w:val="1117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0361C" w14:textId="77777777" w:rsidR="00FA6BFD" w:rsidRDefault="00FA6BFD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8B2A2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9AEE4" w14:textId="77777777" w:rsidR="00FA6BFD" w:rsidRPr="00564F54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1749F5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Ecluză</w:t>
            </w:r>
          </w:p>
          <w:p w14:paraId="697CE969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33DD4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1537E24F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9  / 11 </w:t>
            </w:r>
          </w:p>
          <w:p w14:paraId="1BF1A095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A2A3B" w14:textId="77777777" w:rsidR="00FA6BFD" w:rsidRPr="00564F54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2D274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08EBE" w14:textId="77777777" w:rsidR="00FA6BFD" w:rsidRPr="00564F54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110BA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 Afectează intrări - ieşiri din st. Agigea Nord pe firul II 813 spre staţia Ferry - Boat.</w:t>
            </w:r>
          </w:p>
        </w:tc>
      </w:tr>
      <w:tr w:rsidR="00FA6BFD" w14:paraId="64C3BFD1" w14:textId="77777777">
        <w:trPr>
          <w:cantSplit/>
          <w:trHeight w:val="67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07919" w14:textId="77777777" w:rsidR="00FA6BFD" w:rsidRDefault="00FA6BFD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285AD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F36A1" w14:textId="77777777" w:rsidR="00FA6BFD" w:rsidRPr="00564F54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FB732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Ecluză</w:t>
            </w:r>
          </w:p>
          <w:p w14:paraId="4613EAE8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795C9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5AA9E8C7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 – 9 /11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4134D" w14:textId="77777777" w:rsidR="00FA6BFD" w:rsidRPr="00564F54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5583A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66816" w14:textId="77777777" w:rsidR="00FA6BFD" w:rsidRPr="00564F54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3E49D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9B645F5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din firul I 813 spre staţia </w:t>
            </w:r>
          </w:p>
          <w:p w14:paraId="10A6A990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Ferry - Boat.</w:t>
            </w:r>
          </w:p>
        </w:tc>
      </w:tr>
      <w:tr w:rsidR="00FA6BFD" w14:paraId="2F73BF99" w14:textId="77777777">
        <w:trPr>
          <w:cantSplit/>
          <w:trHeight w:val="1483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2B235" w14:textId="77777777" w:rsidR="00FA6BFD" w:rsidRDefault="00FA6BFD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B69B5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245+070</w:t>
            </w:r>
          </w:p>
          <w:p w14:paraId="5532FF0C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245+120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F5557" w14:textId="77777777" w:rsidR="00FA6BFD" w:rsidRPr="00564F54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9A63F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Eforie Sud -</w:t>
            </w:r>
          </w:p>
          <w:p w14:paraId="5ADBAF34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Costineşti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D4272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AE01D" w14:textId="77777777" w:rsidR="00FA6BFD" w:rsidRPr="00564F54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48411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B373F" w14:textId="77777777" w:rsidR="00FA6BFD" w:rsidRPr="00564F54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35922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444F40BF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pentru primul vehicul din compunerea trenului (locomotivă sau vagon).</w:t>
            </w:r>
          </w:p>
        </w:tc>
      </w:tr>
      <w:tr w:rsidR="00FA6BFD" w14:paraId="3F59E1CA" w14:textId="77777777">
        <w:trPr>
          <w:cantSplit/>
          <w:trHeight w:val="1483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A0CC1" w14:textId="77777777" w:rsidR="00FA6BFD" w:rsidRDefault="00FA6BFD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7F61E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248+900</w:t>
            </w:r>
          </w:p>
          <w:p w14:paraId="2749CAF8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249+000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C5F7D" w14:textId="77777777" w:rsidR="00FA6BFD" w:rsidRPr="00564F54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81E9E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Eforie Sud -</w:t>
            </w:r>
          </w:p>
          <w:p w14:paraId="13EB75EF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Costineşti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7FFE8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135F4" w14:textId="77777777" w:rsidR="00FA6BFD" w:rsidRPr="00564F54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FC733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9EF95" w14:textId="77777777" w:rsidR="00FA6BFD" w:rsidRPr="00564F54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8EAF0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 Se respectă numai cu primul hehicul din componența trenului (Locomotivă sau automotor)</w:t>
            </w:r>
          </w:p>
        </w:tc>
      </w:tr>
      <w:tr w:rsidR="00FA6BFD" w14:paraId="516989A0" w14:textId="77777777">
        <w:trPr>
          <w:cantSplit/>
          <w:trHeight w:val="717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7CBBC" w14:textId="77777777" w:rsidR="00FA6BFD" w:rsidRDefault="00FA6BFD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FE4D4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250+500</w:t>
            </w:r>
          </w:p>
          <w:p w14:paraId="0C4A8AD6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250+550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CE3D9" w14:textId="77777777" w:rsidR="00FA6BFD" w:rsidRPr="00564F54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DC6D6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Costineşti</w:t>
            </w:r>
          </w:p>
          <w:p w14:paraId="4B41D2C3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 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F6692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EBFD1" w14:textId="77777777" w:rsidR="00FA6BFD" w:rsidRPr="00564F54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1610E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555C4" w14:textId="77777777" w:rsidR="00FA6BFD" w:rsidRPr="00564F54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80775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0C1309BF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 trenului (locomotivă sau vagon).</w:t>
            </w:r>
          </w:p>
        </w:tc>
      </w:tr>
      <w:tr w:rsidR="00FA6BFD" w14:paraId="1C94CAA3" w14:textId="77777777">
        <w:trPr>
          <w:cantSplit/>
          <w:trHeight w:val="60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1A387" w14:textId="77777777" w:rsidR="00FA6BFD" w:rsidRDefault="00FA6BFD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B5B2A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55465" w14:textId="77777777" w:rsidR="00FA6BFD" w:rsidRPr="00564F54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635D2A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Costineşti</w:t>
            </w:r>
          </w:p>
          <w:p w14:paraId="60F9F01F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DB1A5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505B8" w14:textId="77777777" w:rsidR="00FA6BFD" w:rsidRPr="00564F54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94A91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E9E01" w14:textId="77777777" w:rsidR="00FA6BFD" w:rsidRPr="00564F54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0539E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pe teren. </w:t>
            </w:r>
          </w:p>
        </w:tc>
      </w:tr>
      <w:tr w:rsidR="00FA6BFD" w14:paraId="56969A86" w14:textId="77777777">
        <w:trPr>
          <w:cantSplit/>
          <w:trHeight w:val="60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E9AF8" w14:textId="77777777" w:rsidR="00FA6BFD" w:rsidRDefault="00FA6BFD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BE811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252+000</w:t>
            </w:r>
          </w:p>
          <w:p w14:paraId="4402DB6C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252+500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892D4" w14:textId="77777777" w:rsidR="00FA6BFD" w:rsidRPr="00564F54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5ABA1" w14:textId="77777777" w:rsidR="00FA6BFD" w:rsidRDefault="00FA6BFD" w:rsidP="003921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Costineşti</w:t>
            </w:r>
          </w:p>
          <w:p w14:paraId="1C660673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Tabără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21DC8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D3760" w14:textId="77777777" w:rsidR="00FA6BFD" w:rsidRPr="00564F54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26725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BC74B" w14:textId="77777777" w:rsidR="00FA6BFD" w:rsidRPr="00564F54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93B58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FA6BFD" w14:paraId="2B98DE12" w14:textId="77777777">
        <w:trPr>
          <w:cantSplit/>
          <w:trHeight w:val="60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2F4AC" w14:textId="77777777" w:rsidR="00FA6BFD" w:rsidRDefault="00FA6BFD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615D32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260+700</w:t>
            </w:r>
          </w:p>
          <w:p w14:paraId="28414AE4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262+400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2CCE4" w14:textId="77777777" w:rsidR="00FA6BFD" w:rsidRPr="00564F54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B2C47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Neptun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3E9DE6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C4F01" w14:textId="77777777" w:rsidR="00FA6BFD" w:rsidRPr="00564F54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FBA06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037CB" w14:textId="77777777" w:rsidR="00FA6BFD" w:rsidRPr="00564F54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948C0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FA6BFD" w14:paraId="2DBEDF43" w14:textId="77777777">
        <w:trPr>
          <w:cantSplit/>
          <w:trHeight w:val="762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C16BB" w14:textId="77777777" w:rsidR="00FA6BFD" w:rsidRDefault="00FA6BFD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0D4A1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A1660" w14:textId="77777777" w:rsidR="00FA6BFD" w:rsidRPr="00564F54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964AC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Neptun</w:t>
            </w:r>
          </w:p>
          <w:p w14:paraId="43D807CE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04433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7235349D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6 - 8 - 10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04DF0" w14:textId="77777777" w:rsidR="00FA6BFD" w:rsidRPr="00564F54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AE767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C0D97" w14:textId="77777777" w:rsidR="00FA6BFD" w:rsidRPr="00564F54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25C61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 pe teren.</w:t>
            </w:r>
          </w:p>
        </w:tc>
      </w:tr>
      <w:tr w:rsidR="00FA6BFD" w14:paraId="67108999" w14:textId="77777777">
        <w:trPr>
          <w:cantSplit/>
          <w:trHeight w:val="42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7E802" w14:textId="77777777" w:rsidR="00FA6BFD" w:rsidRDefault="00FA6BFD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C3FF7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E92CA" w14:textId="77777777" w:rsidR="00FA6BFD" w:rsidRPr="00564F54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221BB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Mangalia</w:t>
            </w:r>
          </w:p>
          <w:p w14:paraId="40F4CE50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BA291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 6 </w:t>
            </w:r>
          </w:p>
          <w:p w14:paraId="0FB83D71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9C456" w14:textId="77777777" w:rsidR="00FA6BFD" w:rsidRPr="00564F54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DD821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94F5F" w14:textId="77777777" w:rsidR="00FA6BFD" w:rsidRPr="00564F54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699C6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 pe teren.</w:t>
            </w:r>
          </w:p>
          <w:p w14:paraId="4056057D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F1D6DF8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8 - 10.</w:t>
            </w:r>
          </w:p>
        </w:tc>
      </w:tr>
      <w:tr w:rsidR="00FA6BFD" w14:paraId="10E4B5D0" w14:textId="77777777">
        <w:trPr>
          <w:cantSplit/>
          <w:trHeight w:val="20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BAFDE" w14:textId="77777777" w:rsidR="00FA6BFD" w:rsidRDefault="00FA6BFD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67FBD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F2FF5" w14:textId="77777777" w:rsidR="00FA6BFD" w:rsidRPr="00564F54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F951F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Mangalia</w:t>
            </w:r>
          </w:p>
          <w:p w14:paraId="5F18908D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9 abătută 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E61EA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41AF2F0A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C7516" w14:textId="77777777" w:rsidR="00FA6BFD" w:rsidRPr="00564F54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4C0C3" w14:textId="77777777" w:rsidR="00FA6BFD" w:rsidRDefault="00FA6BF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39E61" w14:textId="77777777" w:rsidR="00FA6BFD" w:rsidRPr="00564F54" w:rsidRDefault="00FA6BF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FC926" w14:textId="77777777" w:rsidR="00FA6BFD" w:rsidRDefault="00FA6BF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311F9B8B" w14:textId="77777777" w:rsidR="00FA6BFD" w:rsidRPr="00237377" w:rsidRDefault="00FA6BFD">
      <w:pPr>
        <w:spacing w:before="40" w:after="40" w:line="192" w:lineRule="auto"/>
        <w:ind w:right="57"/>
        <w:rPr>
          <w:sz w:val="20"/>
          <w:szCs w:val="20"/>
        </w:rPr>
      </w:pPr>
    </w:p>
    <w:p w14:paraId="7300982F" w14:textId="77777777" w:rsidR="00FA6BFD" w:rsidRDefault="00FA6BFD" w:rsidP="00D96D74">
      <w:pPr>
        <w:pStyle w:val="Heading1"/>
        <w:spacing w:line="360" w:lineRule="auto"/>
      </w:pPr>
      <w:r>
        <w:t>LINIA 813 A</w:t>
      </w:r>
    </w:p>
    <w:p w14:paraId="78DB3304" w14:textId="77777777" w:rsidR="00FA6BFD" w:rsidRDefault="00FA6BFD" w:rsidP="00E13613">
      <w:pPr>
        <w:pStyle w:val="Heading1"/>
        <w:spacing w:line="360" w:lineRule="auto"/>
        <w:rPr>
          <w:b w:val="0"/>
          <w:bCs w:val="0"/>
          <w:sz w:val="8"/>
        </w:rPr>
      </w:pPr>
      <w:r>
        <w:t>AGIGEA ECLUZĂ - AGIGEA SUD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FA6BFD" w14:paraId="3F54371D" w14:textId="77777777">
        <w:trPr>
          <w:cantSplit/>
          <w:jc w:val="center"/>
        </w:trPr>
        <w:tc>
          <w:tcPr>
            <w:tcW w:w="6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108AF" w14:textId="77777777" w:rsidR="00FA6BFD" w:rsidRDefault="00FA6BFD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6C82A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0+000</w:t>
            </w:r>
          </w:p>
          <w:p w14:paraId="5769BBA3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1+000</w:t>
            </w: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047E4" w14:textId="77777777" w:rsidR="00FA6BFD" w:rsidRPr="00E230A0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230A0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2A9FB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Ecluză -</w:t>
            </w:r>
          </w:p>
          <w:p w14:paraId="6A9FC5D7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Sud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5CA23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84BF3" w14:textId="77777777" w:rsidR="00FA6BFD" w:rsidRPr="009033AC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67BB3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4545F" w14:textId="77777777" w:rsidR="00FA6BFD" w:rsidRPr="009033AC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5B240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17A57A6B" w14:textId="77777777">
        <w:trPr>
          <w:cantSplit/>
          <w:jc w:val="center"/>
        </w:trPr>
        <w:tc>
          <w:tcPr>
            <w:tcW w:w="6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322A9" w14:textId="77777777" w:rsidR="00FA6BFD" w:rsidRDefault="00FA6BFD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5800A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1+000</w:t>
            </w:r>
          </w:p>
          <w:p w14:paraId="016DE6E3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2+000</w:t>
            </w: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F51A0" w14:textId="77777777" w:rsidR="00FA6BFD" w:rsidRPr="00E230A0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230A0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21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B6C0C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Sud</w:t>
            </w:r>
          </w:p>
          <w:p w14:paraId="44DCF694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3 directă, </w:t>
            </w:r>
          </w:p>
          <w:p w14:paraId="6BEC6D05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schimbătorul numărul 1 </w:t>
            </w:r>
          </w:p>
          <w:p w14:paraId="681F502D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 schimbătorul numărul FN 15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3B5D4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33392" w14:textId="77777777" w:rsidR="00FA6BFD" w:rsidRPr="009033AC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8E52A9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60971" w14:textId="77777777" w:rsidR="00FA6BFD" w:rsidRPr="009033AC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50B0B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3A4679E4" w14:textId="77777777">
        <w:trPr>
          <w:cantSplit/>
          <w:jc w:val="center"/>
        </w:trPr>
        <w:tc>
          <w:tcPr>
            <w:tcW w:w="6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6110B" w14:textId="77777777" w:rsidR="00FA6BFD" w:rsidRDefault="00FA6BFD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8B958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4B69D1" w14:textId="77777777" w:rsidR="00FA6BFD" w:rsidRPr="00E230A0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752B6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Sud</w:t>
            </w:r>
          </w:p>
          <w:p w14:paraId="269CFD84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66BEB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714B3" w14:textId="77777777" w:rsidR="00FA6BFD" w:rsidRPr="009033AC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9033AC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1FA75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235C4" w14:textId="77777777" w:rsidR="00FA6BFD" w:rsidRPr="009033AC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5832F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3CBEF52C" w14:textId="77777777" w:rsidR="00FA6BFD" w:rsidRDefault="00FA6BFD">
      <w:pPr>
        <w:spacing w:before="40" w:after="40" w:line="192" w:lineRule="auto"/>
        <w:ind w:right="57"/>
        <w:rPr>
          <w:sz w:val="20"/>
        </w:rPr>
      </w:pPr>
    </w:p>
    <w:p w14:paraId="5E80A16D" w14:textId="77777777" w:rsidR="00FA6BFD" w:rsidRDefault="00FA6BFD" w:rsidP="00A73B8F">
      <w:pPr>
        <w:pStyle w:val="Heading1"/>
        <w:spacing w:line="360" w:lineRule="auto"/>
      </w:pPr>
      <w:r>
        <w:t>LINIA 813 B</w:t>
      </w:r>
    </w:p>
    <w:p w14:paraId="07BDB68E" w14:textId="77777777" w:rsidR="00FA6BFD" w:rsidRDefault="00FA6BFD" w:rsidP="00BA2E4F">
      <w:pPr>
        <w:pStyle w:val="Heading1"/>
        <w:spacing w:line="360" w:lineRule="auto"/>
        <w:rPr>
          <w:b w:val="0"/>
          <w:bCs w:val="0"/>
          <w:sz w:val="8"/>
        </w:rPr>
      </w:pPr>
      <w:r>
        <w:t>AGIGEA ECLUZĂ - FERRY BOAT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FA6BFD" w14:paraId="4D2EA83B" w14:textId="77777777">
        <w:trPr>
          <w:cantSplit/>
          <w:trHeight w:val="226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124E7" w14:textId="77777777" w:rsidR="00FA6BFD" w:rsidRDefault="00FA6BFD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1780C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276529" w14:textId="77777777" w:rsidR="00FA6BFD" w:rsidRPr="00305F8E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0B907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Ecluză</w:t>
            </w:r>
          </w:p>
          <w:p w14:paraId="24A700EF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B9DED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</w:t>
            </w:r>
          </w:p>
          <w:p w14:paraId="4546636A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9 / 11 </w:t>
            </w:r>
          </w:p>
          <w:p w14:paraId="3860BCF0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D1E73" w14:textId="77777777" w:rsidR="00FA6BFD" w:rsidRPr="00305F8E" w:rsidRDefault="00FA6BFD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 w:rsidRPr="00305F8E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604C2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15E5F" w14:textId="77777777" w:rsidR="00FA6BFD" w:rsidRPr="00305F8E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E1876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pe teren. Afectează intrări - ieşiri </w:t>
            </w:r>
          </w:p>
          <w:p w14:paraId="337D3851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 firul II 813 spre staţia </w:t>
            </w:r>
          </w:p>
          <w:p w14:paraId="65E63FE9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Ferry Boat.</w:t>
            </w:r>
          </w:p>
        </w:tc>
      </w:tr>
      <w:tr w:rsidR="00FA6BFD" w14:paraId="6A859451" w14:textId="77777777">
        <w:trPr>
          <w:cantSplit/>
          <w:trHeight w:val="8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8D06E" w14:textId="77777777" w:rsidR="00FA6BFD" w:rsidRDefault="00FA6BFD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0BC25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0+000</w:t>
            </w:r>
          </w:p>
          <w:p w14:paraId="471E830D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6589E" w14:textId="77777777" w:rsidR="00FA6BFD" w:rsidRPr="00305F8E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2AFDE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Ecluză -</w:t>
            </w:r>
          </w:p>
          <w:p w14:paraId="3FB1A4E6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Ferry Boat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FEFD0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FB364" w14:textId="77777777" w:rsidR="00FA6BFD" w:rsidRPr="00305F8E" w:rsidRDefault="00FA6BFD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1B8FA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22AC1" w14:textId="77777777" w:rsidR="00FA6BFD" w:rsidRPr="00305F8E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F2972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0B5D3A7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FA6BFD" w14:paraId="7B6069CE" w14:textId="77777777">
        <w:trPr>
          <w:cantSplit/>
          <w:trHeight w:val="12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7E1C9" w14:textId="77777777" w:rsidR="00FA6BFD" w:rsidRDefault="00FA6BFD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DA73F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603D0" w14:textId="77777777" w:rsidR="00FA6BFD" w:rsidRPr="00305F8E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D19EE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Ferry Boat</w:t>
            </w:r>
          </w:p>
          <w:p w14:paraId="0328915D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D3E5A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1 </w:t>
            </w:r>
          </w:p>
          <w:p w14:paraId="022DEAED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A439D" w14:textId="77777777" w:rsidR="00FA6BFD" w:rsidRPr="00305F8E" w:rsidRDefault="00FA6BFD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 w:rsidRPr="00305F8E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0BCBF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5CCA5" w14:textId="77777777" w:rsidR="00FA6BFD" w:rsidRPr="00305F8E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8A6F0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pe teren. Afectează intrări - ieşiri </w:t>
            </w:r>
          </w:p>
          <w:p w14:paraId="3BE92C97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  -  8.</w:t>
            </w:r>
          </w:p>
        </w:tc>
      </w:tr>
      <w:tr w:rsidR="00FA6BFD" w14:paraId="6E9B9B78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7F295" w14:textId="77777777" w:rsidR="00FA6BFD" w:rsidRDefault="00FA6BFD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20396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079F2" w14:textId="77777777" w:rsidR="00FA6BFD" w:rsidRPr="00305F8E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2F454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Ferry Boat</w:t>
            </w:r>
          </w:p>
          <w:p w14:paraId="2DB43C4B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9D3CC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F2F0C" w14:textId="77777777" w:rsidR="00FA6BFD" w:rsidRPr="00305F8E" w:rsidRDefault="00FA6BFD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CB59A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FB167" w14:textId="77777777" w:rsidR="00FA6BFD" w:rsidRPr="00305F8E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5C229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306A7F0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1658492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6 - 16.</w:t>
            </w:r>
          </w:p>
        </w:tc>
      </w:tr>
      <w:tr w:rsidR="00FA6BFD" w14:paraId="51ABEE61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840E7" w14:textId="77777777" w:rsidR="00FA6BFD" w:rsidRDefault="00FA6BFD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ED6ED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82958" w14:textId="77777777" w:rsidR="00FA6BFD" w:rsidRPr="00305F8E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720DC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Ferry Boat</w:t>
            </w:r>
          </w:p>
          <w:p w14:paraId="59B4768E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50F3B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64EFB" w14:textId="77777777" w:rsidR="00FA6BFD" w:rsidRDefault="00FA6BFD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60D976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35B63" w14:textId="77777777" w:rsidR="00FA6BFD" w:rsidRPr="00305F8E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59E6F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5188FE76" w14:textId="77777777">
        <w:trPr>
          <w:cantSplit/>
          <w:trHeight w:val="181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4CD50" w14:textId="77777777" w:rsidR="00FA6BFD" w:rsidRDefault="00FA6BFD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55A3E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3D0BF" w14:textId="77777777" w:rsidR="00FA6BFD" w:rsidRPr="00305F8E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BE927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Ferry Boat</w:t>
            </w:r>
          </w:p>
          <w:p w14:paraId="255C7F18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4945B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31 </w:t>
            </w:r>
          </w:p>
          <w:p w14:paraId="413C62B1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2EEE7" w14:textId="77777777" w:rsidR="00FA6BFD" w:rsidRPr="00305F8E" w:rsidRDefault="00FA6BFD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 w:rsidRPr="00305F8E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3DC26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17B8A" w14:textId="77777777" w:rsidR="00FA6BFD" w:rsidRPr="00305F8E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D3FE3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 pe teren.</w:t>
            </w:r>
          </w:p>
          <w:p w14:paraId="1048D0BE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47CC471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8.</w:t>
            </w:r>
          </w:p>
        </w:tc>
      </w:tr>
      <w:tr w:rsidR="00FA6BFD" w14:paraId="3485AFAF" w14:textId="77777777">
        <w:trPr>
          <w:cantSplit/>
          <w:trHeight w:val="154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6E5CA" w14:textId="77777777" w:rsidR="00FA6BFD" w:rsidRDefault="00FA6BFD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A1F98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AE04F" w14:textId="77777777" w:rsidR="00FA6BFD" w:rsidRPr="00305F8E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C2B96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Ferry Boat</w:t>
            </w:r>
          </w:p>
          <w:p w14:paraId="2A41011F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4BDC2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80777E" w14:textId="77777777" w:rsidR="00FA6BFD" w:rsidRPr="00305F8E" w:rsidRDefault="00FA6BFD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 w:rsidRPr="00305F8E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50992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CF5FE" w14:textId="77777777" w:rsidR="00FA6BFD" w:rsidRPr="00305F8E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5BD7B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FF2F7F8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171FA83B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la liniile 9 - 11.</w:t>
            </w:r>
          </w:p>
        </w:tc>
      </w:tr>
      <w:tr w:rsidR="00FA6BFD" w14:paraId="56C5528C" w14:textId="77777777">
        <w:trPr>
          <w:cantSplit/>
          <w:trHeight w:val="118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194A9" w14:textId="77777777" w:rsidR="00FA6BFD" w:rsidRDefault="00FA6BFD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0C0D4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27004" w14:textId="77777777" w:rsidR="00FA6BFD" w:rsidRPr="00305F8E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00B9D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Ferry Boat</w:t>
            </w:r>
          </w:p>
          <w:p w14:paraId="31AA6EC9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8EC4F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E83FE" w14:textId="77777777" w:rsidR="00FA6BFD" w:rsidRPr="00305F8E" w:rsidRDefault="00FA6BFD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A7352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71F01" w14:textId="77777777" w:rsidR="00FA6BFD" w:rsidRPr="00305F8E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D39E9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FE38399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63C6A43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10 şi 11.</w:t>
            </w:r>
          </w:p>
        </w:tc>
      </w:tr>
      <w:tr w:rsidR="00FA6BFD" w14:paraId="020FFF80" w14:textId="77777777">
        <w:trPr>
          <w:cantSplit/>
          <w:trHeight w:val="118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CA644" w14:textId="77777777" w:rsidR="00FA6BFD" w:rsidRDefault="00FA6BFD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35DA2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C1573" w14:textId="77777777" w:rsidR="00FA6BFD" w:rsidRPr="00305F8E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FB185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Ferry Boat</w:t>
            </w:r>
          </w:p>
          <w:p w14:paraId="200A25DE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B745D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51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BEEE7" w14:textId="77777777" w:rsidR="00FA6BFD" w:rsidRPr="00305F8E" w:rsidRDefault="00FA6BFD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8C29A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E47A5" w14:textId="77777777" w:rsidR="00FA6BFD" w:rsidRPr="00305F8E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F332D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2DAFB99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5F2E389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12 - 16.</w:t>
            </w:r>
          </w:p>
        </w:tc>
      </w:tr>
      <w:tr w:rsidR="00FA6BFD" w14:paraId="09465997" w14:textId="77777777">
        <w:trPr>
          <w:cantSplit/>
          <w:trHeight w:val="129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98760" w14:textId="77777777" w:rsidR="00FA6BFD" w:rsidRDefault="00FA6BFD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B385B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DDAAB" w14:textId="77777777" w:rsidR="00FA6BFD" w:rsidRPr="00305F8E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AA345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Ferry Boat</w:t>
            </w:r>
          </w:p>
          <w:p w14:paraId="52265D0A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C33B5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 13A,</w:t>
            </w:r>
          </w:p>
          <w:p w14:paraId="48E86FE2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915BC" w14:textId="77777777" w:rsidR="00FA6BFD" w:rsidRDefault="00FA6BFD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637E9A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CA15B" w14:textId="77777777" w:rsidR="00FA6BFD" w:rsidRPr="00305F8E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6D782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1797155E" w14:textId="77777777">
        <w:trPr>
          <w:cantSplit/>
          <w:trHeight w:val="129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7B4A5" w14:textId="77777777" w:rsidR="00FA6BFD" w:rsidRDefault="00FA6BFD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0A0006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AFB72D" w14:textId="77777777" w:rsidR="00FA6BFD" w:rsidRPr="00305F8E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320BF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Ferry Boat</w:t>
            </w:r>
          </w:p>
          <w:p w14:paraId="40DC32B4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1EBC5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2B0ED03D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55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78EAC" w14:textId="77777777" w:rsidR="00FA6BFD" w:rsidRDefault="00FA6BFD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94683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2C3F8" w14:textId="77777777" w:rsidR="00FA6BFD" w:rsidRPr="00305F8E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4B34C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pe teren. Afectează intrări - ieşiri </w:t>
            </w:r>
          </w:p>
          <w:p w14:paraId="1DDF38E9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12 și 13.</w:t>
            </w:r>
          </w:p>
        </w:tc>
      </w:tr>
      <w:tr w:rsidR="00FA6BFD" w14:paraId="775FEC93" w14:textId="77777777">
        <w:trPr>
          <w:cantSplit/>
          <w:trHeight w:val="129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B7F02" w14:textId="77777777" w:rsidR="00FA6BFD" w:rsidRDefault="00FA6BFD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42A9F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3E6C2" w14:textId="77777777" w:rsidR="00FA6BFD" w:rsidRPr="00305F8E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887E1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Ferry Boat</w:t>
            </w:r>
          </w:p>
          <w:p w14:paraId="27818FB1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241AF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2A4E9BE2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13 </w:t>
            </w:r>
          </w:p>
          <w:p w14:paraId="24BF079E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53 </w:t>
            </w:r>
          </w:p>
          <w:p w14:paraId="4F93FC0F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9A61C" w14:textId="77777777" w:rsidR="00FA6BFD" w:rsidRDefault="00FA6BFD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67821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B82D9" w14:textId="77777777" w:rsidR="00FA6BFD" w:rsidRPr="00305F8E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79839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pe teren. Afectează intrări - ieşiri </w:t>
            </w:r>
          </w:p>
          <w:p w14:paraId="615790EE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12 - 16.</w:t>
            </w:r>
          </w:p>
        </w:tc>
      </w:tr>
      <w:tr w:rsidR="00FA6BFD" w14:paraId="2159C7D4" w14:textId="77777777">
        <w:trPr>
          <w:cantSplit/>
          <w:trHeight w:val="129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3B5BE" w14:textId="77777777" w:rsidR="00FA6BFD" w:rsidRDefault="00FA6BFD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01B0E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ACA8B" w14:textId="77777777" w:rsidR="00FA6BFD" w:rsidRPr="00305F8E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903E6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Ferry Boat</w:t>
            </w:r>
          </w:p>
          <w:p w14:paraId="42575A62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3348C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4373BB9F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57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197A8" w14:textId="77777777" w:rsidR="00FA6BFD" w:rsidRDefault="00FA6BFD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3DA27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4E701" w14:textId="77777777" w:rsidR="00FA6BFD" w:rsidRPr="00305F8E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EED39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pe teren. Afectează intrări - ieşiri </w:t>
            </w:r>
          </w:p>
          <w:p w14:paraId="4F5F9812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15.</w:t>
            </w:r>
          </w:p>
        </w:tc>
      </w:tr>
      <w:tr w:rsidR="00FA6BFD" w14:paraId="422B0026" w14:textId="77777777">
        <w:trPr>
          <w:cantSplit/>
          <w:trHeight w:val="67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3C8F7" w14:textId="77777777" w:rsidR="00FA6BFD" w:rsidRDefault="00FA6BFD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16102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342D3" w14:textId="77777777" w:rsidR="00FA6BFD" w:rsidRPr="00305F8E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75BDC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Ferry Boat</w:t>
            </w:r>
          </w:p>
          <w:p w14:paraId="46FC0480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9 şi 10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58CD3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84AD4" w14:textId="77777777" w:rsidR="00FA6BFD" w:rsidRPr="00305F8E" w:rsidRDefault="00FA6BFD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 w:rsidRPr="00305F8E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B6822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68DEA" w14:textId="77777777" w:rsidR="00FA6BFD" w:rsidRPr="00305F8E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EF648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40CE98EE" w14:textId="77777777">
        <w:trPr>
          <w:cantSplit/>
          <w:trHeight w:val="97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19C82" w14:textId="77777777" w:rsidR="00FA6BFD" w:rsidRDefault="00FA6BFD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DCD83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213D4" w14:textId="77777777" w:rsidR="00FA6BFD" w:rsidRPr="00305F8E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F5B71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Ferry Boat </w:t>
            </w:r>
          </w:p>
          <w:p w14:paraId="18F3FD6F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11 și 13 - 17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E4518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D8548" w14:textId="77777777" w:rsidR="00FA6BFD" w:rsidRPr="00305F8E" w:rsidRDefault="00FA6BFD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 w:rsidRPr="00305F8E">
              <w:rPr>
                <w:b/>
                <w:bCs/>
                <w:sz w:val="36"/>
                <w:szCs w:val="36"/>
              </w:rPr>
              <w:t>25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EF3A6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5EEA3" w14:textId="77777777" w:rsidR="00FA6BFD" w:rsidRPr="00305F8E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0BA0E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6FE7B97A" w14:textId="77777777">
        <w:trPr>
          <w:cantSplit/>
          <w:trHeight w:val="97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DC73D" w14:textId="77777777" w:rsidR="00FA6BFD" w:rsidRDefault="00FA6BFD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154C4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DA25F" w14:textId="77777777" w:rsidR="00FA6BFD" w:rsidRPr="00305F8E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ACEB5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Ferry Boat </w:t>
            </w:r>
          </w:p>
          <w:p w14:paraId="0EE8E3F0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12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D38D2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98078" w14:textId="77777777" w:rsidR="00FA6BFD" w:rsidRPr="00305F8E" w:rsidRDefault="00FA6BFD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C24D91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68293" w14:textId="77777777" w:rsidR="00FA6BFD" w:rsidRPr="00305F8E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C2582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0963489E" w14:textId="77777777">
        <w:trPr>
          <w:cantSplit/>
          <w:trHeight w:val="97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36194" w14:textId="77777777" w:rsidR="00FA6BFD" w:rsidRDefault="00FA6BFD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31FBE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57F9B" w14:textId="77777777" w:rsidR="00FA6BFD" w:rsidRPr="00305F8E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D575E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Ferry Boat </w:t>
            </w:r>
          </w:p>
          <w:p w14:paraId="206D86F2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EA491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TDJ</w:t>
            </w:r>
          </w:p>
          <w:p w14:paraId="0C5C206D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 / 8A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4AF98" w14:textId="77777777" w:rsidR="00FA6BFD" w:rsidRPr="00305F8E" w:rsidRDefault="00FA6BFD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12452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B5048" w14:textId="77777777" w:rsidR="00FA6BFD" w:rsidRPr="00305F8E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3A29D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F022D4F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1912C75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6 - 11.</w:t>
            </w:r>
          </w:p>
        </w:tc>
      </w:tr>
      <w:tr w:rsidR="00FA6BFD" w14:paraId="78562AC1" w14:textId="77777777">
        <w:trPr>
          <w:cantSplit/>
          <w:trHeight w:val="9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58D25" w14:textId="77777777" w:rsidR="00FA6BFD" w:rsidRDefault="00FA6BFD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4A3AD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E7F884" w14:textId="77777777" w:rsidR="00FA6BFD" w:rsidRPr="00305F8E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5C388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Ferry Boat </w:t>
            </w:r>
          </w:p>
          <w:p w14:paraId="7B9B219A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5120D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52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22F01" w14:textId="77777777" w:rsidR="00FA6BFD" w:rsidRDefault="00FA6BFD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1E846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B86DAA" w14:textId="77777777" w:rsidR="00FA6BFD" w:rsidRPr="00305F8E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4015B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1C4B76F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2BDD9B7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15 - 17.</w:t>
            </w:r>
          </w:p>
        </w:tc>
      </w:tr>
      <w:tr w:rsidR="00FA6BFD" w14:paraId="5CE64076" w14:textId="77777777">
        <w:trPr>
          <w:cantSplit/>
          <w:trHeight w:val="97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326D3" w14:textId="77777777" w:rsidR="00FA6BFD" w:rsidRDefault="00FA6BFD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5381B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63A47" w14:textId="77777777" w:rsidR="00FA6BFD" w:rsidRPr="00305F8E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680CB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Ferry Boat </w:t>
            </w:r>
          </w:p>
          <w:p w14:paraId="1D57E522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  <w:p w14:paraId="4FFE06B8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de tragere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4919D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632CE5" w14:textId="77777777" w:rsidR="00FA6BFD" w:rsidRDefault="00FA6BFD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E2681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8107B" w14:textId="77777777" w:rsidR="00FA6BFD" w:rsidRPr="00305F8E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D34EB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9E40D7D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Linia de tragere racordată din sch. nr. 4.</w:t>
            </w:r>
          </w:p>
        </w:tc>
      </w:tr>
      <w:tr w:rsidR="00FA6BFD" w14:paraId="02375D0A" w14:textId="77777777">
        <w:trPr>
          <w:cantSplit/>
          <w:trHeight w:val="97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3D6B9" w14:textId="77777777" w:rsidR="00FA6BFD" w:rsidRDefault="00FA6BFD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1213E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51D8B" w14:textId="77777777" w:rsidR="00FA6BFD" w:rsidRPr="00305F8E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B250D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Ferry Boat </w:t>
            </w:r>
          </w:p>
          <w:p w14:paraId="66094F78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A9014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60ECD" w14:textId="77777777" w:rsidR="00FA6BFD" w:rsidRPr="00305F8E" w:rsidRDefault="00FA6BFD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2CFE0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D9286" w14:textId="77777777" w:rsidR="00FA6BFD" w:rsidRPr="00305F8E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B09D4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734DA1D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1A06B0C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5 - 11.</w:t>
            </w:r>
          </w:p>
        </w:tc>
      </w:tr>
    </w:tbl>
    <w:p w14:paraId="20F90C85" w14:textId="77777777" w:rsidR="00FA6BFD" w:rsidRDefault="00FA6BFD" w:rsidP="002242FB">
      <w:pPr>
        <w:spacing w:before="40" w:after="40" w:line="192" w:lineRule="auto"/>
        <w:ind w:right="57"/>
      </w:pPr>
    </w:p>
    <w:p w14:paraId="3F5AB92C" w14:textId="77777777" w:rsidR="00FA6BFD" w:rsidRDefault="00FA6BFD" w:rsidP="00C33CBB">
      <w:pPr>
        <w:spacing w:before="40" w:after="40" w:line="360" w:lineRule="auto"/>
        <w:ind w:left="57" w:right="57"/>
        <w:jc w:val="center"/>
        <w:rPr>
          <w:b/>
          <w:bCs/>
          <w:spacing w:val="40"/>
        </w:rPr>
      </w:pPr>
      <w:r>
        <w:rPr>
          <w:b/>
          <w:bCs/>
          <w:spacing w:val="40"/>
        </w:rPr>
        <w:t>LINIA 814</w:t>
      </w:r>
    </w:p>
    <w:p w14:paraId="167E967E" w14:textId="77777777" w:rsidR="00FA6BFD" w:rsidRDefault="00FA6BFD" w:rsidP="002C1023">
      <w:pPr>
        <w:pStyle w:val="Heading1"/>
        <w:spacing w:before="40" w:after="40" w:line="360" w:lineRule="auto"/>
        <w:ind w:left="57" w:right="57"/>
        <w:rPr>
          <w:b w:val="0"/>
          <w:bCs w:val="0"/>
          <w:sz w:val="8"/>
        </w:rPr>
      </w:pPr>
      <w:r>
        <w:t>PALAS - CONSTANŢA PORT  B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1"/>
        <w:gridCol w:w="756"/>
        <w:gridCol w:w="2203"/>
        <w:gridCol w:w="870"/>
        <w:gridCol w:w="754"/>
        <w:gridCol w:w="870"/>
        <w:gridCol w:w="755"/>
        <w:gridCol w:w="2489"/>
      </w:tblGrid>
      <w:tr w:rsidR="00FA6BFD" w14:paraId="2C49D7EF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01A85" w14:textId="77777777" w:rsidR="00FA6BFD" w:rsidRDefault="00FA6BFD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62361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80985" w14:textId="77777777" w:rsidR="00FA6BFD" w:rsidRPr="002B6917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1FF84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027460BF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liniile 11B, 15B, 22B, 24B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0212E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5B87C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31E33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A6A5D" w14:textId="77777777" w:rsidR="00FA6BFD" w:rsidRPr="002A6824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F317A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10969FD0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DB1A9" w14:textId="77777777" w:rsidR="00FA6BFD" w:rsidRDefault="00FA6BFD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55EF5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8D08C" w14:textId="77777777" w:rsidR="00FA6BFD" w:rsidRPr="002B6917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541C8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747974F7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linia 14B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91A5E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700 m din </w:t>
            </w:r>
          </w:p>
          <w:p w14:paraId="10C5850F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E3C23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5BA38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5D653" w14:textId="77777777" w:rsidR="00FA6BFD" w:rsidRPr="002A6824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C2224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2085BC26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DB524" w14:textId="77777777" w:rsidR="00FA6BFD" w:rsidRDefault="00FA6BFD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B2A53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3A2EC" w14:textId="77777777" w:rsidR="00FA6BFD" w:rsidRPr="002B6917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DF95F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5ED48FD8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F459C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35B și </w:t>
            </w:r>
          </w:p>
          <w:p w14:paraId="483E39FA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 41B/</w:t>
            </w:r>
          </w:p>
          <w:p w14:paraId="16431087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49B,</w:t>
            </w:r>
          </w:p>
          <w:p w14:paraId="25DDC351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15B/17B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ABDB6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CCD4E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CE92C" w14:textId="77777777" w:rsidR="00FA6BFD" w:rsidRPr="002A6824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A33E5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442D06BF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FBD45" w14:textId="77777777" w:rsidR="00FA6BFD" w:rsidRDefault="00FA6BFD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CD423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314EA" w14:textId="77777777" w:rsidR="00FA6BFD" w:rsidRPr="002B6917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61274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6C7E9D84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Tranzit, 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DC5B1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150 m din </w:t>
            </w:r>
          </w:p>
          <w:p w14:paraId="1E460812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05C2C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D08AF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2EF6C" w14:textId="77777777" w:rsidR="00FA6BFD" w:rsidRPr="002A6824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7F7DE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53535B83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8940C" w14:textId="77777777" w:rsidR="00FA6BFD" w:rsidRDefault="00FA6BFD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44ED9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1C768" w14:textId="77777777" w:rsidR="00FA6BFD" w:rsidRPr="002B6917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B9BD4" w14:textId="77777777" w:rsidR="00FA6BFD" w:rsidRDefault="00FA6BFD" w:rsidP="00B13112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5275CC96" w14:textId="77777777" w:rsidR="00FA6BFD" w:rsidRDefault="00FA6BFD" w:rsidP="00B13112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675A8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56</w:t>
            </w:r>
          </w:p>
          <w:p w14:paraId="204C555F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 ambele pozitii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3DEDA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913A9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3F24C" w14:textId="77777777" w:rsidR="00FA6BFD" w:rsidRPr="002A6824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2EE0E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B13112">
              <w:rPr>
                <w:b/>
                <w:bCs/>
                <w:i/>
                <w:iCs/>
                <w:sz w:val="20"/>
              </w:rPr>
              <w:t>Nesemnalizată pe teren. Afectează intrări-ieșiri la și de la FIR II 814 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3 Grupa Tranzit;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8 Grupa A și Linia Colectoare. Afectează intrări-ieșiri Linia Colectoare și de la Constanța Oraș, Constanța Mărfuri;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3 Grupa Tranzit;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L8 Grupa A și Linia Colectoare</w:t>
            </w:r>
          </w:p>
        </w:tc>
      </w:tr>
      <w:tr w:rsidR="00FA6BFD" w14:paraId="59A797AA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A94EB" w14:textId="77777777" w:rsidR="00FA6BFD" w:rsidRDefault="00FA6BFD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FDD87" w14:textId="77777777" w:rsidR="00FA6BFD" w:rsidRDefault="00FA6BFD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25BEE" w14:textId="77777777" w:rsidR="00FA6BFD" w:rsidRPr="002B6917" w:rsidRDefault="00FA6BFD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DBC22" w14:textId="77777777" w:rsidR="00FA6BFD" w:rsidRDefault="00FA6BFD" w:rsidP="00B13112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21375C2A" w14:textId="77777777" w:rsidR="00FA6BFD" w:rsidRDefault="00FA6BFD" w:rsidP="00B13112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77BBE" w14:textId="77777777" w:rsidR="00FA6BFD" w:rsidRDefault="00FA6BFD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30</w:t>
            </w:r>
          </w:p>
          <w:p w14:paraId="5CB3029C" w14:textId="77777777" w:rsidR="00FA6BFD" w:rsidRDefault="00FA6BFD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 ambele pozitii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80BAA" w14:textId="77777777" w:rsidR="00FA6BFD" w:rsidRDefault="00FA6BFD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644F4D" w14:textId="77777777" w:rsidR="00FA6BFD" w:rsidRDefault="00FA6BFD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30EF3" w14:textId="77777777" w:rsidR="00FA6BFD" w:rsidRPr="002A6824" w:rsidRDefault="00FA6BFD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128CF" w14:textId="77777777" w:rsidR="00FA6BFD" w:rsidRDefault="00FA6BFD" w:rsidP="00B13112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B13112">
              <w:rPr>
                <w:b/>
                <w:bCs/>
                <w:i/>
                <w:iCs/>
                <w:sz w:val="20"/>
              </w:rPr>
              <w:t>Nesemnalizată pe teren. Afectează intrări-ieșiri la și de la FIR II 814 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7 Grupa Tranzit;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 xml:space="preserve">8 Grupa A și Linia Colectoare. </w:t>
            </w:r>
          </w:p>
        </w:tc>
      </w:tr>
      <w:tr w:rsidR="00FA6BFD" w14:paraId="7E7C5816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24860" w14:textId="77777777" w:rsidR="00FA6BFD" w:rsidRDefault="00FA6BFD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4F48C3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76265" w14:textId="77777777" w:rsidR="00FA6BFD" w:rsidRPr="002B6917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6726A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6B102F69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</w:t>
            </w:r>
          </w:p>
          <w:p w14:paraId="66F7C65A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16A99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61E34BBE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DA1E5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8C148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BC0FF" w14:textId="77777777" w:rsidR="00FA6BFD" w:rsidRPr="002A6824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7C84F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097E9681" w14:textId="77777777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C3896" w14:textId="77777777" w:rsidR="00FA6BFD" w:rsidRDefault="00FA6BFD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377E2" w14:textId="77777777" w:rsidR="00FA6BFD" w:rsidRDefault="00FA6BFD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AE515" w14:textId="77777777" w:rsidR="00FA6BFD" w:rsidRPr="002B6917" w:rsidRDefault="00FA6BFD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32828" w14:textId="77777777" w:rsidR="00FA6BFD" w:rsidRDefault="00FA6BFD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50582B9F" w14:textId="77777777" w:rsidR="00FA6BFD" w:rsidRDefault="00FA6BFD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E493A" w14:textId="77777777" w:rsidR="00FA6BFD" w:rsidRDefault="00FA6BFD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2A9C2770" w14:textId="77777777" w:rsidR="00FA6BFD" w:rsidRDefault="00FA6BFD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112 /118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1C6B5" w14:textId="77777777" w:rsidR="00FA6BFD" w:rsidRDefault="00FA6BFD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0F17C" w14:textId="77777777" w:rsidR="00FA6BFD" w:rsidRDefault="00FA6BFD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CF2D2" w14:textId="77777777" w:rsidR="00FA6BFD" w:rsidRPr="002A6824" w:rsidRDefault="00FA6BFD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C34CA" w14:textId="77777777" w:rsidR="00FA6BFD" w:rsidRDefault="00FA6BFD">
            <w:pPr>
              <w:spacing w:after="20" w:line="276" w:lineRule="auto"/>
              <w:ind w:left="113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251DC56" w14:textId="77777777" w:rsidR="00FA6BFD" w:rsidRDefault="00FA6BFD">
            <w:pPr>
              <w:spacing w:after="20" w:line="276" w:lineRule="auto"/>
              <w:ind w:left="113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 A și 2 A.</w:t>
            </w:r>
          </w:p>
        </w:tc>
      </w:tr>
      <w:tr w:rsidR="00FA6BFD" w14:paraId="52BF7B72" w14:textId="77777777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07C5F" w14:textId="77777777" w:rsidR="00FA6BFD" w:rsidRDefault="00FA6BFD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03A7B" w14:textId="77777777" w:rsidR="00FA6BFD" w:rsidRDefault="00FA6BFD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03EBA" w14:textId="77777777" w:rsidR="00FA6BFD" w:rsidRPr="002B6917" w:rsidRDefault="00FA6BFD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32856" w14:textId="77777777" w:rsidR="00FA6BFD" w:rsidRDefault="00FA6BFD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49FF18A6" w14:textId="77777777" w:rsidR="00FA6BFD" w:rsidRDefault="00FA6BFD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174FD" w14:textId="77777777" w:rsidR="00FA6BFD" w:rsidRDefault="00FA6BFD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SI 054 (intre sch. 16 și 30)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20232" w14:textId="77777777" w:rsidR="00FA6BFD" w:rsidRDefault="00FA6BFD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B34C4" w14:textId="77777777" w:rsidR="00FA6BFD" w:rsidRDefault="00FA6BFD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44608" w14:textId="77777777" w:rsidR="00FA6BFD" w:rsidRPr="002A6824" w:rsidRDefault="00FA6BFD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F5A13" w14:textId="77777777" w:rsidR="00FA6BFD" w:rsidRDefault="00FA6BFD">
            <w:pPr>
              <w:spacing w:after="20" w:line="276" w:lineRule="auto"/>
              <w:ind w:left="113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pe teren. Afectează intrări - ieşiri din Fir II L 814 la liniile </w:t>
            </w:r>
            <w:r>
              <w:rPr>
                <w:b/>
                <w:bCs/>
                <w:i/>
                <w:iCs/>
                <w:sz w:val="20"/>
              </w:rPr>
              <w:br/>
              <w:t xml:space="preserve">1 - 7 </w:t>
            </w:r>
            <w:r w:rsidRPr="006A155E">
              <w:rPr>
                <w:b/>
                <w:bCs/>
                <w:i/>
                <w:iCs/>
                <w:sz w:val="20"/>
              </w:rPr>
              <w:t>Grupa Tranzit</w:t>
            </w:r>
            <w:r>
              <w:rPr>
                <w:b/>
                <w:bCs/>
                <w:i/>
                <w:iCs/>
                <w:sz w:val="20"/>
              </w:rPr>
              <w:t xml:space="preserve">, </w:t>
            </w:r>
            <w:r>
              <w:rPr>
                <w:b/>
                <w:bCs/>
                <w:i/>
                <w:iCs/>
                <w:sz w:val="20"/>
              </w:rPr>
              <w:br/>
              <w:t>și liniile 1-11 Grupa A.</w:t>
            </w:r>
            <w:r w:rsidRPr="006A155E">
              <w:rPr>
                <w:b/>
                <w:bCs/>
                <w:i/>
                <w:iCs/>
                <w:sz w:val="20"/>
              </w:rPr>
              <w:t xml:space="preserve"> </w:t>
            </w:r>
          </w:p>
        </w:tc>
      </w:tr>
      <w:tr w:rsidR="00FA6BFD" w14:paraId="627B70DC" w14:textId="77777777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F9783" w14:textId="77777777" w:rsidR="00FA6BFD" w:rsidRDefault="00FA6BFD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9440EE" w14:textId="77777777" w:rsidR="00FA6BFD" w:rsidRDefault="00FA6BFD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2+200</w:t>
            </w:r>
          </w:p>
          <w:p w14:paraId="528B90C0" w14:textId="77777777" w:rsidR="00FA6BFD" w:rsidRDefault="00FA6BFD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3+300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CE89F" w14:textId="77777777" w:rsidR="00FA6BFD" w:rsidRPr="002B6917" w:rsidRDefault="00FA6BFD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4FD04" w14:textId="77777777" w:rsidR="00FA6BFD" w:rsidRDefault="00FA6BFD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Palas -</w:t>
            </w:r>
          </w:p>
          <w:p w14:paraId="305B79D1" w14:textId="77777777" w:rsidR="00FA6BFD" w:rsidRDefault="00FA6BFD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Ramificaţie Constanţa</w:t>
            </w:r>
          </w:p>
          <w:p w14:paraId="405D080A" w14:textId="77777777" w:rsidR="00FA6BFD" w:rsidRDefault="00FA6BFD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Vii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A3B8D" w14:textId="77777777" w:rsidR="00FA6BFD" w:rsidRDefault="00FA6BFD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B7AD9" w14:textId="77777777" w:rsidR="00FA6BFD" w:rsidRDefault="00FA6BFD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49C84" w14:textId="77777777" w:rsidR="00FA6BFD" w:rsidRDefault="00FA6BFD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2+000</w:t>
            </w:r>
          </w:p>
          <w:p w14:paraId="73B54AF1" w14:textId="77777777" w:rsidR="00FA6BFD" w:rsidRDefault="00FA6BFD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3+300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08FB56" w14:textId="77777777" w:rsidR="00FA6BFD" w:rsidRPr="002A6824" w:rsidRDefault="00FA6BFD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EC86B" w14:textId="77777777" w:rsidR="00FA6BFD" w:rsidRDefault="00FA6BFD">
            <w:pPr>
              <w:spacing w:after="20" w:line="276" w:lineRule="auto"/>
              <w:ind w:left="113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FA6BFD" w14:paraId="0FF3296A" w14:textId="77777777">
        <w:trPr>
          <w:cantSplit/>
          <w:trHeight w:val="114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58668" w14:textId="77777777" w:rsidR="00FA6BFD" w:rsidRDefault="00FA6BFD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21F7E" w14:textId="77777777" w:rsidR="00FA6BFD" w:rsidRDefault="00FA6BFD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F0B34" w14:textId="77777777" w:rsidR="00FA6BFD" w:rsidRPr="002B6917" w:rsidRDefault="00FA6BFD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D88FC" w14:textId="77777777" w:rsidR="00FA6BFD" w:rsidRDefault="00FA6BFD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Ramificaţie Constanţa</w:t>
            </w:r>
          </w:p>
          <w:p w14:paraId="2F7CDCC7" w14:textId="77777777" w:rsidR="00FA6BFD" w:rsidRDefault="00FA6BFD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Vii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E7EBB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14</w:t>
            </w:r>
          </w:p>
          <w:p w14:paraId="66C0ADDD" w14:textId="77777777" w:rsidR="00FA6BFD" w:rsidRPr="00810F5B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AE0A3" w14:textId="77777777" w:rsidR="00FA6BFD" w:rsidRPr="00557C88" w:rsidRDefault="00FA6BFD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88F87" w14:textId="77777777" w:rsidR="00FA6BFD" w:rsidRDefault="00FA6BFD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6FE5E" w14:textId="77777777" w:rsidR="00FA6BFD" w:rsidRPr="002A6824" w:rsidRDefault="00FA6BFD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92B32" w14:textId="77777777" w:rsidR="00FA6BFD" w:rsidRDefault="00FA6BFD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52B0F34" w14:textId="77777777" w:rsidR="00FA6BFD" w:rsidRDefault="00FA6BFD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din firul II 814 în firul III 813.</w:t>
            </w:r>
          </w:p>
        </w:tc>
      </w:tr>
      <w:tr w:rsidR="00FA6BFD" w14:paraId="7378A17A" w14:textId="77777777">
        <w:trPr>
          <w:cantSplit/>
          <w:trHeight w:val="114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89428" w14:textId="77777777" w:rsidR="00FA6BFD" w:rsidRDefault="00FA6BFD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A8BBC4" w14:textId="77777777" w:rsidR="00FA6BFD" w:rsidRDefault="00FA6BFD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382425" w14:textId="77777777" w:rsidR="00FA6BFD" w:rsidRPr="002B6917" w:rsidRDefault="00FA6BFD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F8664" w14:textId="77777777" w:rsidR="00FA6BFD" w:rsidRDefault="00FA6BFD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 w:rsidRPr="00B74F39">
              <w:rPr>
                <w:b/>
                <w:bCs/>
                <w:sz w:val="20"/>
              </w:rPr>
              <w:t>Linie legatură cuprinsă între  sch.3  și sch.47  Cap X PC1  Statia Constanța Port B ( include SI 035,  SI 037, sch.15 și sch.17 )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39A32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15 și 17</w:t>
            </w:r>
          </w:p>
          <w:p w14:paraId="5C1F5158" w14:textId="77777777" w:rsidR="00FA6BFD" w:rsidRDefault="00FA6BFD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08D5D" w14:textId="77777777" w:rsidR="00FA6BFD" w:rsidRDefault="00FA6BFD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BEDF2" w14:textId="77777777" w:rsidR="00FA6BFD" w:rsidRDefault="00FA6BFD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4297D" w14:textId="77777777" w:rsidR="00FA6BFD" w:rsidRPr="002A6824" w:rsidRDefault="00FA6BFD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892AD" w14:textId="77777777" w:rsidR="00FA6BFD" w:rsidRDefault="00FA6BFD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B74F39">
              <w:rPr>
                <w:b/>
                <w:bCs/>
                <w:i/>
                <w:iCs/>
                <w:sz w:val="20"/>
              </w:rPr>
              <w:t>Nesemnalizată pe teren .</w:t>
            </w:r>
          </w:p>
          <w:p w14:paraId="657FD0C2" w14:textId="77777777" w:rsidR="00FA6BFD" w:rsidRDefault="00FA6BFD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B74F39">
              <w:rPr>
                <w:b/>
                <w:bCs/>
                <w:i/>
                <w:iCs/>
                <w:sz w:val="20"/>
              </w:rPr>
              <w:t>Afectează: intrări/ieșiri linii Gr.A1 Cap X si Fir I ,  Fir II  L 814.</w:t>
            </w:r>
          </w:p>
        </w:tc>
      </w:tr>
      <w:tr w:rsidR="00FA6BFD" w14:paraId="68197718" w14:textId="77777777">
        <w:trPr>
          <w:cantSplit/>
          <w:trHeight w:val="80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7C0F3" w14:textId="77777777" w:rsidR="00FA6BFD" w:rsidRDefault="00FA6BFD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121F63" w14:textId="77777777" w:rsidR="00FA6BFD" w:rsidRDefault="00FA6BFD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B1592" w14:textId="77777777" w:rsidR="00FA6BFD" w:rsidRPr="002B6917" w:rsidRDefault="00FA6BFD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875E93" w14:textId="77777777" w:rsidR="00FA6BFD" w:rsidRDefault="00FA6BFD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Port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413C2" w14:textId="77777777" w:rsidR="00FA6BFD" w:rsidRDefault="00FA6BFD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53 / 57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6B198" w14:textId="77777777" w:rsidR="00FA6BFD" w:rsidRPr="00557C88" w:rsidRDefault="00FA6BFD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8164C" w14:textId="77777777" w:rsidR="00FA6BFD" w:rsidRDefault="00FA6BFD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C21AD" w14:textId="77777777" w:rsidR="00FA6BFD" w:rsidRPr="002A6824" w:rsidRDefault="00FA6BFD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4A8F1" w14:textId="77777777" w:rsidR="00FA6BFD" w:rsidRDefault="00FA6BFD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881D6C8" w14:textId="77777777" w:rsidR="00FA6BFD" w:rsidRPr="00D83307" w:rsidRDefault="00FA6BFD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19"/>
                <w:szCs w:val="19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0 - 5 F.A.D.S. și ieșirile 1 - 8 B2.</w:t>
            </w:r>
          </w:p>
        </w:tc>
      </w:tr>
      <w:tr w:rsidR="00FA6BFD" w14:paraId="70C4C426" w14:textId="77777777">
        <w:trPr>
          <w:cantSplit/>
          <w:trHeight w:val="30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AB5A7" w14:textId="77777777" w:rsidR="00FA6BFD" w:rsidRDefault="00FA6BFD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78AA8" w14:textId="77777777" w:rsidR="00FA6BFD" w:rsidRDefault="00FA6BFD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F1159" w14:textId="77777777" w:rsidR="00FA6BFD" w:rsidRPr="002B6917" w:rsidRDefault="00FA6BFD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92D4A" w14:textId="77777777" w:rsidR="00FA6BFD" w:rsidRDefault="00FA6BFD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Port B</w:t>
            </w:r>
          </w:p>
          <w:p w14:paraId="190B654C" w14:textId="77777777" w:rsidR="00FA6BFD" w:rsidRDefault="00FA6BFD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0 FADS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9E049" w14:textId="77777777" w:rsidR="00FA6BFD" w:rsidRDefault="00FA6BFD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E3BE3" w14:textId="77777777" w:rsidR="00FA6BFD" w:rsidRDefault="00FA6BFD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C7ED5" w14:textId="77777777" w:rsidR="00FA6BFD" w:rsidRDefault="00FA6BFD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A8587" w14:textId="77777777" w:rsidR="00FA6BFD" w:rsidRPr="002A6824" w:rsidRDefault="00FA6BFD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13ED7" w14:textId="77777777" w:rsidR="00FA6BFD" w:rsidRDefault="00FA6BFD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7DA4ADFE" w14:textId="77777777">
        <w:trPr>
          <w:cantSplit/>
          <w:trHeight w:val="30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5E45C" w14:textId="77777777" w:rsidR="00FA6BFD" w:rsidRDefault="00FA6BFD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66F52" w14:textId="77777777" w:rsidR="00FA6BFD" w:rsidRDefault="00FA6BFD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964B9" w14:textId="77777777" w:rsidR="00FA6BFD" w:rsidRPr="002B6917" w:rsidRDefault="00FA6BFD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9CF12" w14:textId="77777777" w:rsidR="00FA6BFD" w:rsidRDefault="00FA6BFD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Port B</w:t>
            </w:r>
          </w:p>
          <w:p w14:paraId="4109B26A" w14:textId="77777777" w:rsidR="00FA6BFD" w:rsidRDefault="00FA6BFD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A1, L7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E7449" w14:textId="77777777" w:rsidR="00FA6BFD" w:rsidRDefault="00FA6BFD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FDDF3" w14:textId="77777777" w:rsidR="00FA6BFD" w:rsidRDefault="00FA6BFD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28D6A" w14:textId="77777777" w:rsidR="00FA6BFD" w:rsidRDefault="00FA6BFD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38090D" w14:textId="77777777" w:rsidR="00FA6BFD" w:rsidRPr="002A6824" w:rsidRDefault="00FA6BFD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026FF" w14:textId="77777777" w:rsidR="00FA6BFD" w:rsidRDefault="00FA6BFD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5A40C88E" w14:textId="77777777">
        <w:trPr>
          <w:cantSplit/>
          <w:trHeight w:val="52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3F3AB" w14:textId="77777777" w:rsidR="00FA6BFD" w:rsidRDefault="00FA6BFD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7AD7A" w14:textId="77777777" w:rsidR="00FA6BFD" w:rsidRDefault="00FA6BFD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710AA" w14:textId="77777777" w:rsidR="00FA6BFD" w:rsidRPr="002B6917" w:rsidRDefault="00FA6BFD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72073" w14:textId="77777777" w:rsidR="00FA6BFD" w:rsidRDefault="00FA6BFD">
            <w:pPr>
              <w:spacing w:after="40" w:line="276" w:lineRule="auto"/>
              <w:ind w:left="57" w:right="57"/>
              <w:rPr>
                <w:b/>
                <w:bCs/>
                <w:sz w:val="18"/>
                <w:szCs w:val="18"/>
              </w:rPr>
            </w:pPr>
            <w:r w:rsidRPr="006315B8">
              <w:rPr>
                <w:b/>
                <w:bCs/>
                <w:sz w:val="18"/>
                <w:szCs w:val="18"/>
              </w:rPr>
              <w:t>St. Constanţa Port Mol V</w:t>
            </w:r>
          </w:p>
          <w:p w14:paraId="7C24BBAF" w14:textId="77777777" w:rsidR="00FA6BFD" w:rsidRDefault="00FA6BFD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18"/>
                <w:szCs w:val="18"/>
              </w:rPr>
              <w:t>linia 1 Z triaj zona V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11599" w14:textId="77777777" w:rsidR="00FA6BFD" w:rsidRDefault="00FA6BFD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64D25" w14:textId="77777777" w:rsidR="00FA6BFD" w:rsidRPr="00557C88" w:rsidRDefault="00FA6BFD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A77FC" w14:textId="77777777" w:rsidR="00FA6BFD" w:rsidRDefault="00FA6BFD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9B579" w14:textId="77777777" w:rsidR="00FA6BFD" w:rsidRPr="002A6824" w:rsidRDefault="00FA6BFD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39BE7" w14:textId="77777777" w:rsidR="00FA6BFD" w:rsidRDefault="00FA6BFD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4AC63F7A" w14:textId="77777777">
        <w:trPr>
          <w:cantSplit/>
          <w:trHeight w:val="19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ACF0C" w14:textId="77777777" w:rsidR="00FA6BFD" w:rsidRDefault="00FA6BFD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5C291" w14:textId="77777777" w:rsidR="00FA6BFD" w:rsidRDefault="00FA6BFD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63241" w14:textId="77777777" w:rsidR="00FA6BFD" w:rsidRPr="002B6917" w:rsidRDefault="00FA6BFD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2E903" w14:textId="77777777" w:rsidR="00FA6BFD" w:rsidRDefault="00FA6BFD">
            <w:pPr>
              <w:spacing w:after="40" w:line="276" w:lineRule="auto"/>
              <w:ind w:left="57" w:right="57"/>
              <w:rPr>
                <w:b/>
                <w:bCs/>
                <w:sz w:val="18"/>
                <w:szCs w:val="18"/>
              </w:rPr>
            </w:pPr>
            <w:r w:rsidRPr="006315B8">
              <w:rPr>
                <w:b/>
                <w:bCs/>
                <w:sz w:val="18"/>
                <w:szCs w:val="18"/>
              </w:rPr>
              <w:t>St. Constanţa Port Mol V</w:t>
            </w:r>
          </w:p>
          <w:p w14:paraId="24320C9B" w14:textId="77777777" w:rsidR="00FA6BFD" w:rsidRPr="006315B8" w:rsidRDefault="00FA6BFD">
            <w:pPr>
              <w:spacing w:after="40" w:line="276" w:lineRule="auto"/>
              <w:ind w:left="57" w:right="57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linia 2 Z triaj zona V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A5B18" w14:textId="77777777" w:rsidR="00FA6BFD" w:rsidRDefault="00FA6BFD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577D2" w14:textId="77777777" w:rsidR="00FA6BFD" w:rsidRPr="00557C88" w:rsidRDefault="00FA6BFD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26D6F" w14:textId="77777777" w:rsidR="00FA6BFD" w:rsidRDefault="00FA6BFD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D135E" w14:textId="77777777" w:rsidR="00FA6BFD" w:rsidRPr="002A6824" w:rsidRDefault="00FA6BFD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CC109" w14:textId="77777777" w:rsidR="00FA6BFD" w:rsidRDefault="00FA6BFD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327E078F" w14:textId="77777777" w:rsidR="00FA6BFD" w:rsidRPr="00930181" w:rsidRDefault="00FA6BFD">
      <w:pPr>
        <w:tabs>
          <w:tab w:val="left" w:pos="3183"/>
        </w:tabs>
      </w:pPr>
    </w:p>
    <w:p w14:paraId="44F949A0" w14:textId="77777777" w:rsidR="00FA6BFD" w:rsidRDefault="00FA6BFD" w:rsidP="00E566AF">
      <w:pPr>
        <w:pStyle w:val="Heading1"/>
        <w:spacing w:line="360" w:lineRule="auto"/>
      </w:pPr>
      <w:r>
        <w:t>LINIA 817</w:t>
      </w:r>
    </w:p>
    <w:p w14:paraId="2A8A50CC" w14:textId="77777777" w:rsidR="00FA6BFD" w:rsidRDefault="00FA6BFD" w:rsidP="00313EFA">
      <w:pPr>
        <w:pStyle w:val="Heading1"/>
        <w:spacing w:line="360" w:lineRule="auto"/>
        <w:rPr>
          <w:b w:val="0"/>
          <w:bCs w:val="0"/>
          <w:sz w:val="8"/>
        </w:rPr>
      </w:pPr>
      <w:r>
        <w:t>DOROBANŢU - CAP MIDIA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FA6BFD" w14:paraId="5B402ED8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A7B80" w14:textId="77777777" w:rsidR="00FA6BFD" w:rsidRDefault="00FA6BF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0ABBA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8CA53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69E20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Nazarcea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D38DF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inclusiv sch. 13 și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B979B" w14:textId="77777777" w:rsidR="00FA6BFD" w:rsidRPr="000A692F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3F1EC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4B1B1" w14:textId="77777777" w:rsidR="00FA6BFD" w:rsidRPr="00E90477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1ADAA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7AC7C107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1F760" w14:textId="77777777" w:rsidR="00FA6BFD" w:rsidRDefault="00FA6BF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BEEBA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12+000</w:t>
            </w:r>
          </w:p>
          <w:p w14:paraId="125208AD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383AD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F71D8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Nazarcea -</w:t>
            </w:r>
          </w:p>
          <w:p w14:paraId="3D3F37D2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Năvodari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D50A6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BD695" w14:textId="77777777" w:rsidR="00FA6BFD" w:rsidRPr="000A692F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3E9A4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273EC7" w14:textId="77777777" w:rsidR="00FA6BFD" w:rsidRPr="00E90477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0180E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FA6BFD" w14:paraId="3961A20D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5119E" w14:textId="77777777" w:rsidR="00FA6BFD" w:rsidRDefault="00FA6BF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1BFC6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22+300</w:t>
            </w:r>
          </w:p>
          <w:p w14:paraId="03E705EB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23+805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ACCEE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4A804" w14:textId="77777777" w:rsidR="00FA6BFD" w:rsidRDefault="00FA6BFD" w:rsidP="0053092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Nazarcea -</w:t>
            </w:r>
          </w:p>
          <w:p w14:paraId="68DE8E52" w14:textId="77777777" w:rsidR="00FA6BFD" w:rsidRDefault="00FA6BFD" w:rsidP="0053092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Năvodari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6DD25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EA9DC" w14:textId="77777777" w:rsidR="00FA6BFD" w:rsidRPr="000A692F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73976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423DA" w14:textId="77777777" w:rsidR="00FA6BFD" w:rsidRPr="00E90477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0670C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6ADECC8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FA6BFD" w14:paraId="713BECB6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2AE0D" w14:textId="77777777" w:rsidR="00FA6BFD" w:rsidRDefault="00FA6BF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C270E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30126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0106E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Nazarcea -</w:t>
            </w:r>
          </w:p>
          <w:p w14:paraId="67732F17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Năvodari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26B2F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6BE25" w14:textId="77777777" w:rsidR="00FA6BFD" w:rsidRPr="000A692F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2963A4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19+000</w:t>
            </w:r>
          </w:p>
          <w:p w14:paraId="7AE04804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23+805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7BF90" w14:textId="77777777" w:rsidR="00FA6BFD" w:rsidRPr="00E90477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C9F66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FA6BFD" w14:paraId="41C29EF2" w14:textId="77777777">
        <w:trPr>
          <w:cantSplit/>
          <w:trHeight w:val="62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4E819" w14:textId="77777777" w:rsidR="00FA6BFD" w:rsidRDefault="00FA6BF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78C2CD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23+805</w:t>
            </w:r>
          </w:p>
          <w:p w14:paraId="3BD60365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26+211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D1A20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00EB2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Năvodari</w:t>
            </w:r>
          </w:p>
          <w:p w14:paraId="1870B109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46F1A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70133" w14:textId="77777777" w:rsidR="00FA6BFD" w:rsidRPr="000A692F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5E9AD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27E44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2F089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701577FA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88852" w14:textId="77777777" w:rsidR="00FA6BFD" w:rsidRDefault="00FA6BF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2ACE5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FB7BD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8B2E3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Năvodari</w:t>
            </w:r>
          </w:p>
          <w:p w14:paraId="0C939785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86FC2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41FEC" w14:textId="77777777" w:rsidR="00FA6BFD" w:rsidRPr="000A692F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96E48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23+805</w:t>
            </w:r>
          </w:p>
          <w:p w14:paraId="02E8C04A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26+211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57B60" w14:textId="77777777" w:rsidR="00FA6BFD" w:rsidRPr="00E90477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AD6F6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6F2A7BC3" w14:textId="77777777">
        <w:trPr>
          <w:cantSplit/>
          <w:trHeight w:val="8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89F25" w14:textId="77777777" w:rsidR="00FA6BFD" w:rsidRDefault="00FA6BF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E0285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36502" w14:textId="77777777" w:rsidR="00FA6BFD" w:rsidRPr="00E90477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6F383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Năvodari</w:t>
            </w:r>
          </w:p>
          <w:p w14:paraId="7FD8D71B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123F0" w14:textId="77777777" w:rsidR="00FA6BFD" w:rsidRDefault="00FA6BFD">
            <w:pPr>
              <w:spacing w:before="40" w:after="40" w:line="360" w:lineRule="auto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588C9536" w14:textId="77777777" w:rsidR="00FA6BFD" w:rsidRDefault="00FA6BFD">
            <w:pPr>
              <w:spacing w:before="40" w:after="40" w:line="360" w:lineRule="auto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diag.</w:t>
            </w:r>
          </w:p>
          <w:p w14:paraId="24452F75" w14:textId="77777777" w:rsidR="00FA6BFD" w:rsidRDefault="00FA6BFD">
            <w:pPr>
              <w:spacing w:before="40" w:after="40" w:line="360" w:lineRule="auto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 xml:space="preserve"> 7 - 19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A5221" w14:textId="77777777" w:rsidR="00FA6BFD" w:rsidRPr="000A692F" w:rsidRDefault="00FA6BFD">
            <w:pPr>
              <w:spacing w:before="120" w:after="40" w:line="360" w:lineRule="auto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D7F6D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E3E5B" w14:textId="77777777" w:rsidR="00FA6BFD" w:rsidRPr="00E90477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B0706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DF91C1D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8B86172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de la Firul I la Firul II </w:t>
            </w:r>
          </w:p>
          <w:p w14:paraId="147F353F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şi invers.</w:t>
            </w:r>
          </w:p>
        </w:tc>
      </w:tr>
      <w:tr w:rsidR="00FA6BFD" w14:paraId="39BAEE80" w14:textId="77777777">
        <w:trPr>
          <w:cantSplit/>
          <w:trHeight w:val="60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AEBCA" w14:textId="77777777" w:rsidR="00FA6BFD" w:rsidRDefault="00FA6BF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47947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D6AEA" w14:textId="77777777" w:rsidR="00FA6BFD" w:rsidRPr="00E90477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B6FD8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Năvodari</w:t>
            </w:r>
          </w:p>
          <w:p w14:paraId="7EFE8D54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0C3E2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76C07" w14:textId="77777777" w:rsidR="00FA6BFD" w:rsidRPr="000A692F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  <w:r w:rsidRPr="000A692F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8017E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DF40C" w14:textId="77777777" w:rsidR="00FA6BFD" w:rsidRPr="00E90477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84FD1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759D895D" w14:textId="77777777">
        <w:trPr>
          <w:cantSplit/>
          <w:trHeight w:val="6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C7BB7" w14:textId="77777777" w:rsidR="00FA6BFD" w:rsidRDefault="00FA6BF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305CE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28002" w14:textId="77777777" w:rsidR="00FA6BFD" w:rsidRPr="00E90477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5B433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Năvodari</w:t>
            </w:r>
          </w:p>
          <w:p w14:paraId="1C0F02E3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E89C6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8131A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17955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85DCA" w14:textId="77777777" w:rsidR="00FA6BFD" w:rsidRPr="00E90477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2D2CB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63E26F6E" w14:textId="77777777">
        <w:trPr>
          <w:cantSplit/>
          <w:trHeight w:val="6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BA9E6" w14:textId="77777777" w:rsidR="00FA6BFD" w:rsidRDefault="00FA6BF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1B2CC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51893" w14:textId="77777777" w:rsidR="00FA6BFD" w:rsidRPr="00E90477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C786D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 Năvodari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4A9D7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20 și 23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47871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D70FF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4E0D9" w14:textId="77777777" w:rsidR="00FA6BFD" w:rsidRPr="00E90477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2A220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128F1C81" w14:textId="77777777">
        <w:trPr>
          <w:cantSplit/>
          <w:trHeight w:val="6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9B115" w14:textId="77777777" w:rsidR="00FA6BFD" w:rsidRDefault="00FA6BF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B33D1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FB3D1" w14:textId="77777777" w:rsidR="00FA6BFD" w:rsidRPr="00E90477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22488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Năvodari</w:t>
            </w:r>
          </w:p>
          <w:p w14:paraId="39903373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28589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9D2E8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CC4C1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4FBFB" w14:textId="77777777" w:rsidR="00FA6BFD" w:rsidRPr="00E90477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373D1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4DBC53B7" w14:textId="77777777">
        <w:trPr>
          <w:cantSplit/>
          <w:trHeight w:val="6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549EC" w14:textId="77777777" w:rsidR="00FA6BFD" w:rsidRDefault="00FA6BF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19A08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26+211</w:t>
            </w:r>
          </w:p>
          <w:p w14:paraId="01EF00B3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A73B2" w14:textId="77777777" w:rsidR="00FA6BFD" w:rsidRPr="00E90477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554FF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Năvodari -  Cap Midia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AA99B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97986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7D7D4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26+211</w:t>
            </w:r>
          </w:p>
          <w:p w14:paraId="0CFFCB2B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1DA5B" w14:textId="77777777" w:rsidR="00FA6BFD" w:rsidRPr="00E90477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2B591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32BC29AB" w14:textId="77777777">
        <w:trPr>
          <w:cantSplit/>
          <w:trHeight w:val="6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E47DBA" w14:textId="77777777" w:rsidR="00FA6BFD" w:rsidRDefault="00FA6BF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83823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27+600</w:t>
            </w:r>
          </w:p>
          <w:p w14:paraId="5A4E8250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29+500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A0A9C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5CA73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Năvodari -  Cap Midia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49E6E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EB728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5412A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27+600</w:t>
            </w:r>
          </w:p>
          <w:p w14:paraId="3B31B49C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29+500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AA207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6F32F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43695C9A" w14:textId="77777777">
        <w:trPr>
          <w:cantSplit/>
          <w:trHeight w:val="6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7458E" w14:textId="77777777" w:rsidR="00FA6BFD" w:rsidRDefault="00FA6BF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460E2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29+500</w:t>
            </w:r>
          </w:p>
          <w:p w14:paraId="1D15812A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32+050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8F18A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712D6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Năvodari -  Cap Midia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A79DA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17F6D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273A2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29+500</w:t>
            </w:r>
          </w:p>
          <w:p w14:paraId="1D0ACB12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32+050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D3460" w14:textId="77777777" w:rsidR="00FA6BFD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F219C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33A94A12" w14:textId="77777777">
        <w:trPr>
          <w:cantSplit/>
          <w:trHeight w:val="1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24E65" w14:textId="77777777" w:rsidR="00FA6BFD" w:rsidRDefault="00FA6BF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6595A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32+050</w:t>
            </w:r>
          </w:p>
          <w:p w14:paraId="7CAE914E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965B4" w14:textId="77777777" w:rsidR="00FA6BFD" w:rsidRPr="00E90477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9047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F9AB6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Cap Midia</w:t>
            </w:r>
          </w:p>
          <w:p w14:paraId="072EF650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între sch. 3 - 51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C0566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7E594" w14:textId="77777777" w:rsidR="00FA6BFD" w:rsidRPr="000A692F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F6290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51BA3" w14:textId="77777777" w:rsidR="00FA6BFD" w:rsidRPr="00E90477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1F038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496507F7" w14:textId="77777777">
        <w:trPr>
          <w:cantSplit/>
          <w:trHeight w:val="4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B5116" w14:textId="77777777" w:rsidR="00FA6BFD" w:rsidRDefault="00FA6BF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26379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9F18CA" w14:textId="77777777" w:rsidR="00FA6BFD" w:rsidRPr="00E90477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6B7C1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Cap Midia</w:t>
            </w:r>
          </w:p>
          <w:p w14:paraId="22442DB3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între sch. 9 - 41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9E38D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B628E" w14:textId="77777777" w:rsidR="00FA6BFD" w:rsidRPr="000A692F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09C40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32+150</w:t>
            </w:r>
          </w:p>
          <w:p w14:paraId="61374C11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32+850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E1C18" w14:textId="77777777" w:rsidR="00FA6BFD" w:rsidRPr="00E90477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9047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8781F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723DA8EF" w14:textId="77777777">
        <w:trPr>
          <w:cantSplit/>
          <w:trHeight w:val="7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F6C3E" w14:textId="77777777" w:rsidR="00FA6BFD" w:rsidRDefault="00FA6BF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85460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9B626" w14:textId="77777777" w:rsidR="00FA6BFD" w:rsidRPr="00E90477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DB063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Cap Midia</w:t>
            </w:r>
          </w:p>
          <w:p w14:paraId="39E4A4FA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9CA96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0DFDA613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45 - 61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8E89D" w14:textId="77777777" w:rsidR="00FA6BFD" w:rsidRPr="000A692F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A692F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0B456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33742" w14:textId="77777777" w:rsidR="00FA6BFD" w:rsidRPr="00E90477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BCE05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73B7700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4F51051A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1 - 3.</w:t>
            </w:r>
          </w:p>
        </w:tc>
      </w:tr>
      <w:tr w:rsidR="00FA6BFD" w14:paraId="19FE7142" w14:textId="77777777">
        <w:trPr>
          <w:cantSplit/>
          <w:trHeight w:val="66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86C7A5" w14:textId="77777777" w:rsidR="00FA6BFD" w:rsidRDefault="00FA6BF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5D14B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B079B" w14:textId="77777777" w:rsidR="00FA6BFD" w:rsidRPr="00E90477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FAB96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Cap Midia</w:t>
            </w:r>
          </w:p>
          <w:p w14:paraId="7FA67101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A3990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4D8F0913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41 - 49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C0DD9" w14:textId="77777777" w:rsidR="00FA6BFD" w:rsidRPr="000A692F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A692F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BFF8A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75CCC" w14:textId="77777777" w:rsidR="00FA6BFD" w:rsidRPr="00E90477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FEE21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92F30BF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26DD12D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8 şi 9.</w:t>
            </w:r>
          </w:p>
        </w:tc>
      </w:tr>
      <w:tr w:rsidR="00FA6BFD" w14:paraId="28D32342" w14:textId="77777777">
        <w:trPr>
          <w:cantSplit/>
          <w:trHeight w:val="54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BB682" w14:textId="77777777" w:rsidR="00FA6BFD" w:rsidRDefault="00FA6BF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588A5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7FF9A" w14:textId="77777777" w:rsidR="00FA6BFD" w:rsidRPr="00E90477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592BC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Cap Midia</w:t>
            </w:r>
          </w:p>
          <w:p w14:paraId="542AFD54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560DA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59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13CCC" w14:textId="77777777" w:rsidR="00FA6BFD" w:rsidRPr="000A692F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A692F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64163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766A8" w14:textId="77777777" w:rsidR="00FA6BFD" w:rsidRPr="00E90477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9FFE4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9FAA4E4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F94C195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şi 5.</w:t>
            </w:r>
          </w:p>
        </w:tc>
      </w:tr>
      <w:tr w:rsidR="00FA6BFD" w14:paraId="1CE3D311" w14:textId="77777777">
        <w:trPr>
          <w:cantSplit/>
          <w:trHeight w:val="54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C624F" w14:textId="77777777" w:rsidR="00FA6BFD" w:rsidRDefault="00FA6BF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4478A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966FA" w14:textId="77777777" w:rsidR="00FA6BFD" w:rsidRPr="00E90477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06999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Cap Midia </w:t>
            </w:r>
          </w:p>
          <w:p w14:paraId="5CDFF82F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1089B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34F3DA81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2698C" w14:textId="77777777" w:rsidR="00FA6BFD" w:rsidRPr="000A692F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7DBCC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82D4D" w14:textId="77777777" w:rsidR="00FA6BFD" w:rsidRPr="00E90477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9EB71F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19AFA1F9" w14:textId="77777777">
        <w:trPr>
          <w:cantSplit/>
          <w:trHeight w:val="54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4EC7E" w14:textId="77777777" w:rsidR="00FA6BFD" w:rsidRDefault="00FA6BF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19C42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43478" w14:textId="77777777" w:rsidR="00FA6BFD" w:rsidRPr="00E90477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DA4AE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Cap Midia</w:t>
            </w:r>
          </w:p>
          <w:p w14:paraId="47A383D2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4FC9B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6 </w:t>
            </w:r>
          </w:p>
          <w:p w14:paraId="455BC709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6CEF805B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T.D.J. 10 /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1C05F7" w14:textId="77777777" w:rsidR="00FA6BFD" w:rsidRPr="000A692F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A692F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1DA594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5F83B" w14:textId="77777777" w:rsidR="00FA6BFD" w:rsidRPr="00E90477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0C4A1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6B41C1E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6A79D9E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1 - 13 și </w:t>
            </w:r>
          </w:p>
          <w:p w14:paraId="07566D66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Rompetrol.</w:t>
            </w:r>
          </w:p>
        </w:tc>
      </w:tr>
      <w:tr w:rsidR="00FA6BFD" w14:paraId="558B155C" w14:textId="77777777">
        <w:trPr>
          <w:cantSplit/>
          <w:trHeight w:val="46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57E9D" w14:textId="77777777" w:rsidR="00FA6BFD" w:rsidRDefault="00FA6BF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370681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168EB" w14:textId="77777777" w:rsidR="00FA6BFD" w:rsidRPr="00E90477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2D8FC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Cap Midia</w:t>
            </w:r>
          </w:p>
          <w:p w14:paraId="36EB1EAE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4B899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512AB90C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46 - 32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9D7C0" w14:textId="77777777" w:rsidR="00FA6BFD" w:rsidRPr="000A692F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  <w:r w:rsidRPr="000A692F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6CB25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C47F3" w14:textId="77777777" w:rsidR="00FA6BFD" w:rsidRPr="00E90477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0F245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2ED401C5" w14:textId="77777777">
        <w:trPr>
          <w:cantSplit/>
          <w:trHeight w:val="2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F5186" w14:textId="77777777" w:rsidR="00FA6BFD" w:rsidRDefault="00FA6BFD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7591E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2D320" w14:textId="77777777" w:rsidR="00FA6BFD" w:rsidRPr="00E90477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A5CF4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Cap Midia</w:t>
            </w:r>
          </w:p>
          <w:p w14:paraId="7B0CA673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A7141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3BB79E9C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54 - 64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C91E7" w14:textId="77777777" w:rsidR="00FA6BFD" w:rsidRPr="000A692F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  <w:r w:rsidRPr="000A692F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60C7B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9A20C" w14:textId="77777777" w:rsidR="00FA6BFD" w:rsidRPr="00E90477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A9E9E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1654AB66" w14:textId="77777777" w:rsidR="00FA6BFD" w:rsidRDefault="00FA6BFD">
      <w:pPr>
        <w:spacing w:before="40" w:after="40" w:line="192" w:lineRule="auto"/>
        <w:ind w:right="57"/>
        <w:rPr>
          <w:sz w:val="20"/>
        </w:rPr>
      </w:pPr>
    </w:p>
    <w:p w14:paraId="2CE279C3" w14:textId="77777777" w:rsidR="00FA6BFD" w:rsidRDefault="00FA6BFD" w:rsidP="006F6DF5">
      <w:pPr>
        <w:pStyle w:val="Heading1"/>
        <w:spacing w:line="360" w:lineRule="auto"/>
      </w:pPr>
      <w:r>
        <w:t>LINIA 817 A</w:t>
      </w:r>
    </w:p>
    <w:p w14:paraId="0765E5F7" w14:textId="77777777" w:rsidR="00FA6BFD" w:rsidRDefault="00FA6BFD" w:rsidP="003A3E06">
      <w:pPr>
        <w:pStyle w:val="Heading1"/>
        <w:spacing w:line="360" w:lineRule="auto"/>
        <w:rPr>
          <w:b w:val="0"/>
          <w:bCs w:val="0"/>
          <w:sz w:val="8"/>
        </w:rPr>
      </w:pPr>
      <w:r>
        <w:t>CAP MIDIA - SITORMAN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FA6BFD" w14:paraId="27AF8590" w14:textId="77777777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3EA14" w14:textId="77777777" w:rsidR="00FA6BFD" w:rsidRDefault="00FA6BFD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7E7B1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7056D4" w14:textId="77777777" w:rsidR="00FA6BFD" w:rsidRPr="00D7456E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BFE194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CLA Luminiţa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DA715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sch. </w:t>
            </w:r>
          </w:p>
          <w:p w14:paraId="193FB2F0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7 L  </w:t>
            </w:r>
          </w:p>
          <w:p w14:paraId="3BC060A7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şi </w:t>
            </w:r>
          </w:p>
          <w:p w14:paraId="5E48BABC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 L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0B6DC" w14:textId="77777777" w:rsidR="00FA6BFD" w:rsidRPr="00E17F4E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17F4E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3D35E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06E87" w14:textId="77777777" w:rsidR="00FA6BFD" w:rsidRPr="00E17F4E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CFF6B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084FE62E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3A90D" w14:textId="77777777" w:rsidR="00FA6BFD" w:rsidRDefault="00FA6BFD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912FF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A67BF" w14:textId="77777777" w:rsidR="00FA6BFD" w:rsidRPr="00D7456E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B038C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CLA Luminiţa</w:t>
            </w:r>
          </w:p>
          <w:p w14:paraId="07F3E0C3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toate liniile din complex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25695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05F62" w14:textId="77777777" w:rsidR="00FA6BFD" w:rsidRPr="00E17F4E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17F4E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7F07E" w14:textId="77777777" w:rsidR="00FA6BFD" w:rsidRDefault="00FA6BFD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1ECF7" w14:textId="77777777" w:rsidR="00FA6BFD" w:rsidRPr="00E17F4E" w:rsidRDefault="00FA6BFD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C7561" w14:textId="77777777" w:rsidR="00FA6BFD" w:rsidRDefault="00FA6BF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7C3E2150" w14:textId="77777777" w:rsidR="00FA6BFD" w:rsidRDefault="00FA6BFD">
      <w:pPr>
        <w:spacing w:before="40" w:after="40" w:line="192" w:lineRule="auto"/>
        <w:ind w:right="57"/>
        <w:rPr>
          <w:sz w:val="20"/>
        </w:rPr>
      </w:pPr>
    </w:p>
    <w:p w14:paraId="762E6CFC" w14:textId="77777777" w:rsidR="00FA6BFD" w:rsidRDefault="00FA6BFD" w:rsidP="00445244">
      <w:pPr>
        <w:pStyle w:val="Heading1"/>
        <w:spacing w:line="24" w:lineRule="atLeast"/>
      </w:pPr>
      <w:r>
        <w:t>LINIA 818</w:t>
      </w:r>
    </w:p>
    <w:p w14:paraId="6E17EE23" w14:textId="77777777" w:rsidR="00FA6BFD" w:rsidRDefault="00FA6BFD" w:rsidP="00445244">
      <w:pPr>
        <w:pStyle w:val="Heading1"/>
        <w:spacing w:line="24" w:lineRule="atLeast"/>
        <w:rPr>
          <w:b w:val="0"/>
          <w:bCs w:val="0"/>
          <w:sz w:val="8"/>
        </w:rPr>
      </w:pPr>
      <w:r>
        <w:t>PALAS - CONSTANŢA MĂRFURI - NĂVODARI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FA6BFD" w14:paraId="1AA9F96B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7B8D1" w14:textId="77777777" w:rsidR="00FA6BFD" w:rsidRDefault="00FA6BFD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9E664" w14:textId="77777777" w:rsidR="00FA6BFD" w:rsidRDefault="00FA6BF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87A93" w14:textId="77777777" w:rsidR="00FA6BFD" w:rsidRPr="00E54142" w:rsidRDefault="00FA6BFD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310A0" w14:textId="77777777" w:rsidR="00FA6BFD" w:rsidRDefault="00FA6BFD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Constanța Oraș</w:t>
            </w:r>
          </w:p>
          <w:p w14:paraId="0B519EF3" w14:textId="77777777" w:rsidR="00FA6BFD" w:rsidRDefault="00FA6BFD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Tehnică </w:t>
            </w:r>
          </w:p>
          <w:p w14:paraId="554B8088" w14:textId="77777777" w:rsidR="00FA6BFD" w:rsidRDefault="00FA6BFD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OT (legătură)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EBA58" w14:textId="77777777" w:rsidR="00FA6BFD" w:rsidRDefault="00FA6BF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224+103</w:t>
            </w:r>
          </w:p>
          <w:p w14:paraId="1A8FB31D" w14:textId="77777777" w:rsidR="00FA6BFD" w:rsidRDefault="00FA6BF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224+200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71DA7" w14:textId="77777777" w:rsidR="00FA6BFD" w:rsidRDefault="00FA6BFD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95965" w14:textId="77777777" w:rsidR="00FA6BFD" w:rsidRDefault="00FA6BF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76DB4" w14:textId="77777777" w:rsidR="00FA6BFD" w:rsidRPr="00E54142" w:rsidRDefault="00FA6BFD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86F86" w14:textId="77777777" w:rsidR="00FA6BFD" w:rsidRDefault="00FA6BFD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4AB5F6A" w14:textId="77777777" w:rsidR="00FA6BFD" w:rsidRDefault="00FA6BFD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4D784989" w14:textId="77777777" w:rsidR="00FA6BFD" w:rsidRDefault="00FA6BFD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 firul III în direcția Palas sau Constanța Mărfuri.</w:t>
            </w:r>
          </w:p>
        </w:tc>
      </w:tr>
      <w:tr w:rsidR="00FA6BFD" w14:paraId="236469BD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23FE3" w14:textId="77777777" w:rsidR="00FA6BFD" w:rsidRDefault="00FA6BFD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99BEA" w14:textId="77777777" w:rsidR="00FA6BFD" w:rsidRDefault="00FA6BF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F3F8B" w14:textId="77777777" w:rsidR="00FA6BFD" w:rsidRPr="00E54142" w:rsidRDefault="00FA6BFD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581C1" w14:textId="77777777" w:rsidR="00FA6BFD" w:rsidRDefault="00FA6BFD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284F7CD1" w14:textId="77777777" w:rsidR="00FA6BFD" w:rsidRDefault="00FA6BFD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liniile 11B, 15B, 22B, 24B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41E25" w14:textId="77777777" w:rsidR="00FA6BFD" w:rsidRDefault="00FA6BF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52F1B" w14:textId="77777777" w:rsidR="00FA6BFD" w:rsidRDefault="00FA6BFD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D0B75" w14:textId="77777777" w:rsidR="00FA6BFD" w:rsidRDefault="00FA6BF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D4984" w14:textId="77777777" w:rsidR="00FA6BFD" w:rsidRPr="00E54142" w:rsidRDefault="00FA6BFD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A27C4" w14:textId="77777777" w:rsidR="00FA6BFD" w:rsidRDefault="00FA6BFD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4FE6BB6E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941D6" w14:textId="77777777" w:rsidR="00FA6BFD" w:rsidRDefault="00FA6BFD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FA833" w14:textId="77777777" w:rsidR="00FA6BFD" w:rsidRDefault="00FA6BF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49739" w14:textId="77777777" w:rsidR="00FA6BFD" w:rsidRPr="00E54142" w:rsidRDefault="00FA6BFD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A58B8" w14:textId="77777777" w:rsidR="00FA6BFD" w:rsidRDefault="00FA6BFD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239A8414" w14:textId="77777777" w:rsidR="00FA6BFD" w:rsidRDefault="00FA6BFD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linia 14B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9C935" w14:textId="77777777" w:rsidR="00FA6BFD" w:rsidRDefault="00FA6BF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700 m</w:t>
            </w:r>
          </w:p>
          <w:p w14:paraId="4D38DD34" w14:textId="77777777" w:rsidR="00FA6BFD" w:rsidRDefault="00FA6BF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din </w:t>
            </w:r>
          </w:p>
          <w:p w14:paraId="198B03E9" w14:textId="77777777" w:rsidR="00FA6BFD" w:rsidRDefault="00FA6BF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1CA54" w14:textId="77777777" w:rsidR="00FA6BFD" w:rsidRDefault="00FA6BFD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BB355" w14:textId="77777777" w:rsidR="00FA6BFD" w:rsidRDefault="00FA6BF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BB445" w14:textId="77777777" w:rsidR="00FA6BFD" w:rsidRPr="00E54142" w:rsidRDefault="00FA6BFD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FA697" w14:textId="77777777" w:rsidR="00FA6BFD" w:rsidRDefault="00FA6BFD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53477526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15D3A" w14:textId="77777777" w:rsidR="00FA6BFD" w:rsidRDefault="00FA6BFD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253FB" w14:textId="77777777" w:rsidR="00FA6BFD" w:rsidRDefault="00FA6BF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CC330" w14:textId="77777777" w:rsidR="00FA6BFD" w:rsidRPr="00E54142" w:rsidRDefault="00FA6BFD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8DDC8" w14:textId="77777777" w:rsidR="00FA6BFD" w:rsidRDefault="00FA6BFD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5DB11739" w14:textId="77777777" w:rsidR="00FA6BFD" w:rsidRDefault="00FA6BFD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4D02D" w14:textId="77777777" w:rsidR="00FA6BFD" w:rsidRDefault="00FA6BF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35B</w:t>
            </w:r>
          </w:p>
          <w:p w14:paraId="184352D3" w14:textId="77777777" w:rsidR="00FA6BFD" w:rsidRDefault="00FA6BF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69CD2185" w14:textId="77777777" w:rsidR="00FA6BFD" w:rsidRDefault="00FA6BF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 41B/</w:t>
            </w:r>
          </w:p>
          <w:p w14:paraId="7D8BE658" w14:textId="77777777" w:rsidR="00FA6BFD" w:rsidRDefault="00FA6BF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49B,</w:t>
            </w:r>
          </w:p>
          <w:p w14:paraId="7B10C7E9" w14:textId="77777777" w:rsidR="00FA6BFD" w:rsidRDefault="00FA6BF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15B/17B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21EEB" w14:textId="77777777" w:rsidR="00FA6BFD" w:rsidRDefault="00FA6BFD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8FF28" w14:textId="77777777" w:rsidR="00FA6BFD" w:rsidRDefault="00FA6BF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15695" w14:textId="77777777" w:rsidR="00FA6BFD" w:rsidRPr="00E54142" w:rsidRDefault="00FA6BFD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35CAF" w14:textId="77777777" w:rsidR="00FA6BFD" w:rsidRDefault="00FA6BFD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58D43455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608E5" w14:textId="77777777" w:rsidR="00FA6BFD" w:rsidRDefault="00FA6BFD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02E15" w14:textId="77777777" w:rsidR="00FA6BFD" w:rsidRDefault="00FA6BF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49CE5" w14:textId="77777777" w:rsidR="00FA6BFD" w:rsidRPr="00E54142" w:rsidRDefault="00FA6BFD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3B8AF" w14:textId="77777777" w:rsidR="00FA6BFD" w:rsidRDefault="00FA6BFD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3D70F3F5" w14:textId="77777777" w:rsidR="00FA6BFD" w:rsidRDefault="00FA6BFD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Tranzit, 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BC470" w14:textId="77777777" w:rsidR="00FA6BFD" w:rsidRDefault="00FA6BF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150 m din </w:t>
            </w:r>
          </w:p>
          <w:p w14:paraId="42BBCCA3" w14:textId="77777777" w:rsidR="00FA6BFD" w:rsidRDefault="00FA6BF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65BC9" w14:textId="77777777" w:rsidR="00FA6BFD" w:rsidRDefault="00FA6BFD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C0E4E" w14:textId="77777777" w:rsidR="00FA6BFD" w:rsidRDefault="00FA6BF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D8979" w14:textId="77777777" w:rsidR="00FA6BFD" w:rsidRPr="00E54142" w:rsidRDefault="00FA6BFD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FB736" w14:textId="77777777" w:rsidR="00FA6BFD" w:rsidRDefault="00FA6BFD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2D155542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8970A" w14:textId="77777777" w:rsidR="00FA6BFD" w:rsidRDefault="00FA6BFD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75117" w14:textId="77777777" w:rsidR="00FA6BFD" w:rsidRDefault="00FA6BF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EE63A" w14:textId="77777777" w:rsidR="00FA6BFD" w:rsidRPr="00E54142" w:rsidRDefault="00FA6BFD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3171C" w14:textId="77777777" w:rsidR="00FA6BFD" w:rsidRDefault="00FA6BFD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2B9A776C" w14:textId="77777777" w:rsidR="00FA6BFD" w:rsidRDefault="00FA6BFD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</w:t>
            </w:r>
          </w:p>
          <w:p w14:paraId="5FE43370" w14:textId="77777777" w:rsidR="00FA6BFD" w:rsidRDefault="00FA6BFD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63B49" w14:textId="77777777" w:rsidR="00FA6BFD" w:rsidRDefault="00FA6BF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 112 /118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6D3311" w14:textId="77777777" w:rsidR="00FA6BFD" w:rsidRPr="00E54142" w:rsidRDefault="00FA6BFD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CDAF5" w14:textId="77777777" w:rsidR="00FA6BFD" w:rsidRDefault="00FA6BF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8C34B" w14:textId="77777777" w:rsidR="00FA6BFD" w:rsidRPr="00E54142" w:rsidRDefault="00FA6BFD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8E95E" w14:textId="77777777" w:rsidR="00FA6BFD" w:rsidRDefault="00FA6BFD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64D7BD0" w14:textId="77777777" w:rsidR="00FA6BFD" w:rsidRDefault="00FA6BFD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2593AB0A" w14:textId="77777777" w:rsidR="00FA6BFD" w:rsidRDefault="00FA6BFD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 A, 2 A.</w:t>
            </w:r>
          </w:p>
        </w:tc>
      </w:tr>
      <w:tr w:rsidR="00FA6BFD" w14:paraId="2C07D0E6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4886A" w14:textId="77777777" w:rsidR="00FA6BFD" w:rsidRDefault="00FA6BFD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21044" w14:textId="77777777" w:rsidR="00FA6BFD" w:rsidRDefault="00FA6BF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6DEA9" w14:textId="77777777" w:rsidR="00FA6BFD" w:rsidRPr="00E54142" w:rsidRDefault="00FA6BFD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8F10F" w14:textId="77777777" w:rsidR="00FA6BFD" w:rsidRDefault="00FA6BFD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0E348300" w14:textId="77777777" w:rsidR="00FA6BFD" w:rsidRDefault="00FA6BFD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</w:t>
            </w:r>
          </w:p>
          <w:p w14:paraId="0F925378" w14:textId="77777777" w:rsidR="00FA6BFD" w:rsidRDefault="00FA6BFD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8EC78" w14:textId="77777777" w:rsidR="00FA6BFD" w:rsidRDefault="00FA6BF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4BB8B" w14:textId="77777777" w:rsidR="00FA6BFD" w:rsidRDefault="00FA6BFD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B9865" w14:textId="77777777" w:rsidR="00FA6BFD" w:rsidRDefault="00FA6BF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620673" w14:textId="77777777" w:rsidR="00FA6BFD" w:rsidRPr="00E54142" w:rsidRDefault="00FA6BFD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E469D" w14:textId="77777777" w:rsidR="00FA6BFD" w:rsidRDefault="00FA6BFD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5726AD4A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5D58E" w14:textId="77777777" w:rsidR="00FA6BFD" w:rsidRDefault="00FA6BFD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3E85CD" w14:textId="77777777" w:rsidR="00FA6BFD" w:rsidRDefault="00FA6BFD" w:rsidP="004B4AC4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FBB74" w14:textId="77777777" w:rsidR="00FA6BFD" w:rsidRPr="00E54142" w:rsidRDefault="00FA6BFD" w:rsidP="004B4AC4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70A89" w14:textId="77777777" w:rsidR="00FA6BFD" w:rsidRDefault="00FA6BFD" w:rsidP="004B4AC4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7B8C08DA" w14:textId="77777777" w:rsidR="00FA6BFD" w:rsidRDefault="00FA6BFD" w:rsidP="004B4AC4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C804A" w14:textId="77777777" w:rsidR="00FA6BFD" w:rsidRPr="004B4AC4" w:rsidRDefault="00FA6BFD" w:rsidP="004B4AC4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4B4AC4">
              <w:rPr>
                <w:b/>
                <w:bCs/>
                <w:sz w:val="20"/>
                <w:szCs w:val="20"/>
              </w:rPr>
              <w:t>peste sch 56 pe ambele poziții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282B5" w14:textId="77777777" w:rsidR="00FA6BFD" w:rsidRPr="004B4AC4" w:rsidRDefault="00FA6BFD" w:rsidP="004B4AC4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4B4AC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D1BD7" w14:textId="77777777" w:rsidR="00FA6BFD" w:rsidRDefault="00FA6BFD" w:rsidP="004B4AC4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t> 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1E8E4" w14:textId="77777777" w:rsidR="00FA6BFD" w:rsidRPr="00E54142" w:rsidRDefault="00FA6BFD" w:rsidP="004B4AC4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t> 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027E0" w14:textId="77777777" w:rsidR="00FA6BFD" w:rsidRPr="004B4AC4" w:rsidRDefault="00FA6BFD" w:rsidP="004B4AC4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4B4AC4">
              <w:rPr>
                <w:b/>
                <w:bCs/>
                <w:i/>
                <w:iCs/>
                <w:sz w:val="20"/>
                <w:szCs w:val="20"/>
              </w:rPr>
              <w:t>Nesemnalizată pe teren. Afectează intrări-ieșiri la și de la FIR II 814 ; la L1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4B4AC4">
              <w:rPr>
                <w:b/>
                <w:bCs/>
                <w:i/>
                <w:iCs/>
                <w:sz w:val="20"/>
                <w:szCs w:val="20"/>
              </w:rPr>
              <w:t>-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4B4AC4">
              <w:rPr>
                <w:b/>
                <w:bCs/>
                <w:i/>
                <w:iCs/>
                <w:sz w:val="20"/>
                <w:szCs w:val="20"/>
              </w:rPr>
              <w:t>3 Grupa Tranzit; la L1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4B4AC4">
              <w:rPr>
                <w:b/>
                <w:bCs/>
                <w:i/>
                <w:iCs/>
                <w:sz w:val="20"/>
                <w:szCs w:val="20"/>
              </w:rPr>
              <w:t>-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4B4AC4">
              <w:rPr>
                <w:b/>
                <w:bCs/>
                <w:i/>
                <w:iCs/>
                <w:sz w:val="20"/>
                <w:szCs w:val="20"/>
              </w:rPr>
              <w:t>8 Grupa A și Linia Colectoare. Afectează intrări-ieșiri Linia Colectoare și de la Constanța Oraș, Constanța Mărfuri; L1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4B4AC4">
              <w:rPr>
                <w:b/>
                <w:bCs/>
                <w:i/>
                <w:iCs/>
                <w:sz w:val="20"/>
                <w:szCs w:val="20"/>
              </w:rPr>
              <w:t>-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4B4AC4">
              <w:rPr>
                <w:b/>
                <w:bCs/>
                <w:i/>
                <w:iCs/>
                <w:sz w:val="20"/>
                <w:szCs w:val="20"/>
              </w:rPr>
              <w:t>3 Grupa Tranzit; L1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4B4AC4">
              <w:rPr>
                <w:b/>
                <w:bCs/>
                <w:i/>
                <w:iCs/>
                <w:sz w:val="20"/>
                <w:szCs w:val="20"/>
              </w:rPr>
              <w:t>-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4B4AC4">
              <w:rPr>
                <w:b/>
                <w:bCs/>
                <w:i/>
                <w:iCs/>
                <w:sz w:val="20"/>
                <w:szCs w:val="20"/>
              </w:rPr>
              <w:t>L8 Grupa A și Linia Colectoare</w:t>
            </w:r>
          </w:p>
        </w:tc>
      </w:tr>
      <w:tr w:rsidR="00FA6BFD" w14:paraId="13A654C5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2E5E6" w14:textId="77777777" w:rsidR="00FA6BFD" w:rsidRDefault="00FA6BFD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A5F41" w14:textId="77777777" w:rsidR="00FA6BFD" w:rsidRDefault="00FA6BF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50B04" w14:textId="77777777" w:rsidR="00FA6BFD" w:rsidRPr="00E54142" w:rsidRDefault="00FA6BFD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749775" w14:textId="77777777" w:rsidR="00FA6BFD" w:rsidRDefault="00FA6BFD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Palas -</w:t>
            </w:r>
          </w:p>
          <w:p w14:paraId="17E338DA" w14:textId="77777777" w:rsidR="00FA6BFD" w:rsidRDefault="00FA6BFD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Constanţa Mărfuri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8B267" w14:textId="77777777" w:rsidR="00FA6BFD" w:rsidRDefault="00FA6BF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0DD86" w14:textId="77777777" w:rsidR="00FA6BFD" w:rsidRDefault="00FA6BFD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F6228" w14:textId="77777777" w:rsidR="00FA6BFD" w:rsidRDefault="00FA6BF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0+600</w:t>
            </w:r>
          </w:p>
          <w:p w14:paraId="17D5687C" w14:textId="77777777" w:rsidR="00FA6BFD" w:rsidRDefault="00FA6BF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160940" w14:textId="77777777" w:rsidR="00FA6BFD" w:rsidRPr="00E54142" w:rsidRDefault="00FA6BFD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DE2E5" w14:textId="77777777" w:rsidR="00FA6BFD" w:rsidRDefault="00FA6BFD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FA6BFD" w14:paraId="4DD67324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EBA7E" w14:textId="77777777" w:rsidR="00FA6BFD" w:rsidRDefault="00FA6BFD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56511" w14:textId="77777777" w:rsidR="00FA6BFD" w:rsidRDefault="00FA6BF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3093B" w14:textId="77777777" w:rsidR="00FA6BFD" w:rsidRPr="00E54142" w:rsidRDefault="00FA6BFD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5DDEB" w14:textId="77777777" w:rsidR="00FA6BFD" w:rsidRDefault="00FA6BFD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 w:rsidRPr="00277DE8">
              <w:rPr>
                <w:b/>
                <w:bCs/>
                <w:sz w:val="20"/>
              </w:rPr>
              <w:t>St. Constanța Mărfuri</w:t>
            </w:r>
            <w:r>
              <w:rPr>
                <w:b/>
                <w:bCs/>
                <w:sz w:val="20"/>
              </w:rPr>
              <w:t>, linia 1 directă și sch. 2A, 28, 8 și 6 pe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F7723" w14:textId="77777777" w:rsidR="00FA6BFD" w:rsidRDefault="00FA6BF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A295F" w14:textId="77777777" w:rsidR="00FA6BFD" w:rsidRDefault="00FA6BFD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1E912" w14:textId="77777777" w:rsidR="00FA6BFD" w:rsidRDefault="00FA6BF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1+700</w:t>
            </w:r>
          </w:p>
          <w:p w14:paraId="52E71CEC" w14:textId="77777777" w:rsidR="00FA6BFD" w:rsidRDefault="00FA6BF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3+058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D6B38" w14:textId="77777777" w:rsidR="00FA6BFD" w:rsidRDefault="00FA6BFD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702E2" w14:textId="77777777" w:rsidR="00FA6BFD" w:rsidRDefault="00FA6BFD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390D59C9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BFA27" w14:textId="77777777" w:rsidR="00FA6BFD" w:rsidRDefault="00FA6BFD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88E58" w14:textId="77777777" w:rsidR="00FA6BFD" w:rsidRDefault="00FA6BF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9C08D" w14:textId="77777777" w:rsidR="00FA6BFD" w:rsidRPr="00E54142" w:rsidRDefault="00FA6BFD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CC15B" w14:textId="77777777" w:rsidR="00FA6BFD" w:rsidRDefault="00FA6BFD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 w:rsidRPr="00277DE8">
              <w:rPr>
                <w:b/>
                <w:bCs/>
                <w:sz w:val="20"/>
              </w:rPr>
              <w:t xml:space="preserve">St. Constanța Mărfuri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29BA0" w14:textId="77777777" w:rsidR="00FA6BFD" w:rsidRDefault="00FA6BF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 9 în abatere 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8FB40" w14:textId="77777777" w:rsidR="00FA6BFD" w:rsidRDefault="00FA6BFD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BB3F2" w14:textId="77777777" w:rsidR="00FA6BFD" w:rsidRDefault="00FA6BF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321C2" w14:textId="77777777" w:rsidR="00FA6BFD" w:rsidRDefault="00FA6BFD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2D6F5" w14:textId="77777777" w:rsidR="00FA6BFD" w:rsidRDefault="00FA6BFD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787B4C32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A3342" w14:textId="77777777" w:rsidR="00FA6BFD" w:rsidRDefault="00FA6BFD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CD5081" w14:textId="77777777" w:rsidR="00FA6BFD" w:rsidRDefault="00FA6BF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6436C" w14:textId="77777777" w:rsidR="00FA6BFD" w:rsidRPr="00E54142" w:rsidRDefault="00FA6BFD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568EA" w14:textId="77777777" w:rsidR="00FA6BFD" w:rsidRDefault="00FA6BFD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 w:rsidRPr="00277DE8">
              <w:rPr>
                <w:b/>
                <w:bCs/>
                <w:sz w:val="20"/>
              </w:rPr>
              <w:t>St. Constanța Mărfuri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B6BB51" w14:textId="77777777" w:rsidR="00FA6BFD" w:rsidRDefault="00FA6BF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TDJ 11/13 în abatere 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CD1E4" w14:textId="77777777" w:rsidR="00FA6BFD" w:rsidRDefault="00FA6BFD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CEBE5" w14:textId="77777777" w:rsidR="00FA6BFD" w:rsidRDefault="00FA6BF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2A8C1" w14:textId="77777777" w:rsidR="00FA6BFD" w:rsidRDefault="00FA6BFD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0B1A2" w14:textId="77777777" w:rsidR="00FA6BFD" w:rsidRDefault="00FA6BFD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52B60F1A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7189E" w14:textId="77777777" w:rsidR="00FA6BFD" w:rsidRDefault="00FA6BFD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83472" w14:textId="77777777" w:rsidR="00FA6BFD" w:rsidRDefault="00FA6BF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0EB75" w14:textId="77777777" w:rsidR="00FA6BFD" w:rsidRPr="00E54142" w:rsidRDefault="00FA6BFD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5AC83" w14:textId="77777777" w:rsidR="00FA6BFD" w:rsidRDefault="00FA6BFD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 w:rsidRPr="00277DE8">
              <w:rPr>
                <w:b/>
                <w:bCs/>
                <w:sz w:val="20"/>
              </w:rPr>
              <w:t>St. Constanța Mărfuri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80297" w14:textId="77777777" w:rsidR="00FA6BFD" w:rsidRDefault="00FA6BF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legătură dintre sch. 13 și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08555D" w14:textId="77777777" w:rsidR="00FA6BFD" w:rsidRDefault="00FA6BFD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FAA07" w14:textId="77777777" w:rsidR="00FA6BFD" w:rsidRDefault="00FA6BF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A8ED4" w14:textId="77777777" w:rsidR="00FA6BFD" w:rsidRDefault="00FA6BFD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65560" w14:textId="77777777" w:rsidR="00FA6BFD" w:rsidRDefault="00FA6BFD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37AE3FEE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E405F" w14:textId="77777777" w:rsidR="00FA6BFD" w:rsidRDefault="00FA6BFD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853E0" w14:textId="77777777" w:rsidR="00FA6BFD" w:rsidRDefault="00FA6BF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6B0A2" w14:textId="77777777" w:rsidR="00FA6BFD" w:rsidRDefault="00FA6BFD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32539" w14:textId="77777777" w:rsidR="00FA6BFD" w:rsidRDefault="00FA6BFD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 w:rsidRPr="00277DE8">
              <w:rPr>
                <w:b/>
                <w:bCs/>
                <w:sz w:val="20"/>
              </w:rPr>
              <w:t>St. Constanța Mărfuri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7C48A" w14:textId="77777777" w:rsidR="00FA6BFD" w:rsidRDefault="00FA6BF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 w:rsidRPr="00277DE8">
              <w:rPr>
                <w:b/>
                <w:bCs/>
                <w:sz w:val="20"/>
              </w:rPr>
              <w:t xml:space="preserve">peste sch.8 </w:t>
            </w:r>
          </w:p>
          <w:p w14:paraId="294BAAE4" w14:textId="77777777" w:rsidR="00FA6BFD" w:rsidRDefault="00FA6BF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 w:rsidRPr="00277DE8"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7AE9D" w14:textId="77777777" w:rsidR="00FA6BFD" w:rsidRDefault="00FA6BFD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2A94F" w14:textId="77777777" w:rsidR="00FA6BFD" w:rsidRDefault="00FA6BF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6013B" w14:textId="77777777" w:rsidR="00FA6BFD" w:rsidRPr="00E54142" w:rsidRDefault="00FA6BFD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A23DA" w14:textId="77777777" w:rsidR="00FA6BFD" w:rsidRDefault="00FA6BFD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 w:rsidRPr="00277DE8">
              <w:rPr>
                <w:b/>
                <w:bCs/>
                <w:i/>
                <w:iCs/>
                <w:sz w:val="20"/>
              </w:rPr>
              <w:t xml:space="preserve">Nesemnalizată pe teren . Afectează intrări/ieșiri L </w:t>
            </w:r>
            <w:r>
              <w:rPr>
                <w:b/>
                <w:bCs/>
                <w:i/>
                <w:iCs/>
                <w:sz w:val="20"/>
              </w:rPr>
              <w:t>2</w:t>
            </w:r>
            <w:r w:rsidRPr="00277DE8">
              <w:rPr>
                <w:b/>
                <w:bCs/>
                <w:i/>
                <w:iCs/>
                <w:sz w:val="20"/>
              </w:rPr>
              <w:t xml:space="preserve"> și  L3  Constanța. Mărfuri Cap Y.</w:t>
            </w:r>
          </w:p>
        </w:tc>
      </w:tr>
      <w:tr w:rsidR="00FA6BFD" w14:paraId="45161A0F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77038" w14:textId="77777777" w:rsidR="00FA6BFD" w:rsidRDefault="00FA6BFD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8D742" w14:textId="77777777" w:rsidR="00FA6BFD" w:rsidRDefault="00FA6BF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6BA52" w14:textId="77777777" w:rsidR="00FA6BFD" w:rsidRDefault="00FA6BFD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6B03B" w14:textId="77777777" w:rsidR="00FA6BFD" w:rsidRPr="00277DE8" w:rsidRDefault="00FA6BFD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 w:rsidRPr="00277DE8">
              <w:rPr>
                <w:b/>
                <w:bCs/>
                <w:sz w:val="20"/>
              </w:rPr>
              <w:t>St. Constanța Mărfuri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3BC79" w14:textId="77777777" w:rsidR="00FA6BFD" w:rsidRDefault="00FA6BF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09823D29" w14:textId="77777777" w:rsidR="00FA6BFD" w:rsidRDefault="00FA6BF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64710125" w14:textId="77777777" w:rsidR="00FA6BFD" w:rsidRDefault="00FA6BF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8 - TDJ</w:t>
            </w:r>
          </w:p>
          <w:p w14:paraId="5E45CB92" w14:textId="77777777" w:rsidR="00FA6BFD" w:rsidRPr="00277DE8" w:rsidRDefault="00FA6BF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 /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F85CB" w14:textId="77777777" w:rsidR="00FA6BFD" w:rsidRDefault="00FA6BFD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C89D9" w14:textId="77777777" w:rsidR="00FA6BFD" w:rsidRDefault="00FA6BF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12026" w14:textId="77777777" w:rsidR="00FA6BFD" w:rsidRPr="00E54142" w:rsidRDefault="00FA6BFD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B353D" w14:textId="77777777" w:rsidR="00FA6BFD" w:rsidRPr="00277DE8" w:rsidRDefault="00FA6BFD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 w:rsidRPr="00277DE8">
              <w:rPr>
                <w:b/>
                <w:bCs/>
                <w:i/>
                <w:iCs/>
                <w:sz w:val="20"/>
              </w:rPr>
              <w:t xml:space="preserve">Nesemnalizată pe teren . Afectează intrări/ieșiri L </w:t>
            </w:r>
            <w:r>
              <w:rPr>
                <w:b/>
                <w:bCs/>
                <w:i/>
                <w:iCs/>
                <w:sz w:val="20"/>
              </w:rPr>
              <w:t>2</w:t>
            </w:r>
            <w:r w:rsidRPr="00277DE8">
              <w:rPr>
                <w:b/>
                <w:bCs/>
                <w:i/>
                <w:iCs/>
                <w:sz w:val="20"/>
              </w:rPr>
              <w:t xml:space="preserve">    Constanța. Mărfuri Cap Y.</w:t>
            </w:r>
          </w:p>
        </w:tc>
      </w:tr>
      <w:tr w:rsidR="00FA6BFD" w14:paraId="2DA0A16A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2946D" w14:textId="77777777" w:rsidR="00FA6BFD" w:rsidRDefault="00FA6BFD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517C7" w14:textId="77777777" w:rsidR="00FA6BFD" w:rsidRDefault="00FA6BF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E02A3" w14:textId="77777777" w:rsidR="00FA6BFD" w:rsidRDefault="00FA6BFD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7FCC9" w14:textId="77777777" w:rsidR="00FA6BFD" w:rsidRPr="00277DE8" w:rsidRDefault="00FA6BFD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 w:rsidRPr="00277DE8">
              <w:rPr>
                <w:b/>
                <w:bCs/>
                <w:sz w:val="20"/>
              </w:rPr>
              <w:t>St. Constanța Mărfuri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96F22" w14:textId="77777777" w:rsidR="00FA6BFD" w:rsidRDefault="00FA6BF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32392319" w14:textId="77777777" w:rsidR="00FA6BFD" w:rsidRDefault="00FA6BF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55045551" w14:textId="77777777" w:rsidR="00FA6BFD" w:rsidRDefault="00FA6BF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</w:t>
            </w:r>
          </w:p>
          <w:p w14:paraId="2249D919" w14:textId="77777777" w:rsidR="00FA6BFD" w:rsidRPr="00277DE8" w:rsidRDefault="00FA6BF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 / 14 - 18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A514D" w14:textId="77777777" w:rsidR="00FA6BFD" w:rsidRDefault="00FA6BFD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DB9CF" w14:textId="77777777" w:rsidR="00FA6BFD" w:rsidRDefault="00FA6BF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E14F0" w14:textId="77777777" w:rsidR="00FA6BFD" w:rsidRPr="00E54142" w:rsidRDefault="00FA6BFD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613C0" w14:textId="77777777" w:rsidR="00FA6BFD" w:rsidRPr="00277DE8" w:rsidRDefault="00FA6BFD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 w:rsidRPr="00277DE8">
              <w:rPr>
                <w:b/>
                <w:bCs/>
                <w:i/>
                <w:iCs/>
                <w:sz w:val="20"/>
              </w:rPr>
              <w:t xml:space="preserve">Nesemnalizată pe teren . Afectează intrări/ieșiri L </w:t>
            </w:r>
            <w:r>
              <w:rPr>
                <w:b/>
                <w:bCs/>
                <w:i/>
                <w:iCs/>
                <w:sz w:val="20"/>
              </w:rPr>
              <w:t>3</w:t>
            </w:r>
            <w:r w:rsidRPr="00277DE8">
              <w:rPr>
                <w:b/>
                <w:bCs/>
                <w:i/>
                <w:iCs/>
                <w:sz w:val="20"/>
              </w:rPr>
              <w:t xml:space="preserve">    Constanța. Mărfuri Cap Y.</w:t>
            </w:r>
          </w:p>
        </w:tc>
      </w:tr>
      <w:tr w:rsidR="00FA6BFD" w14:paraId="0C47DA3F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D323C" w14:textId="77777777" w:rsidR="00FA6BFD" w:rsidRDefault="00FA6BFD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CC94A" w14:textId="77777777" w:rsidR="00FA6BFD" w:rsidRDefault="00FA6BF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2FD24" w14:textId="77777777" w:rsidR="00FA6BFD" w:rsidRPr="00E54142" w:rsidRDefault="00FA6BFD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61F14" w14:textId="77777777" w:rsidR="00FA6BFD" w:rsidRDefault="00FA6BFD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Mărfuri</w:t>
            </w:r>
          </w:p>
          <w:p w14:paraId="0E73034F" w14:textId="77777777" w:rsidR="00FA6BFD" w:rsidRDefault="00FA6BFD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2944A" w14:textId="77777777" w:rsidR="00FA6BFD" w:rsidRDefault="00FA6BF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FBA45" w14:textId="77777777" w:rsidR="00FA6BFD" w:rsidRPr="00E54142" w:rsidRDefault="00FA6BFD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5414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9A562" w14:textId="77777777" w:rsidR="00FA6BFD" w:rsidRDefault="00FA6BF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A82E9" w14:textId="77777777" w:rsidR="00FA6BFD" w:rsidRPr="00E54142" w:rsidRDefault="00FA6BFD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CE41D" w14:textId="77777777" w:rsidR="00FA6BFD" w:rsidRDefault="00FA6BFD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A6BFD" w14:paraId="11ED3D8E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C65B8" w14:textId="77777777" w:rsidR="00FA6BFD" w:rsidRDefault="00FA6BFD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716F6" w14:textId="77777777" w:rsidR="00FA6BFD" w:rsidRDefault="00FA6BF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897D6" w14:textId="77777777" w:rsidR="00FA6BFD" w:rsidRPr="00E54142" w:rsidRDefault="00FA6BFD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5B69E" w14:textId="77777777" w:rsidR="00FA6BFD" w:rsidRDefault="00FA6BFD" w:rsidP="00E74AB8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Constanţa Mărfuri –</w:t>
            </w:r>
          </w:p>
          <w:p w14:paraId="51CBCF59" w14:textId="77777777" w:rsidR="00FA6BFD" w:rsidRDefault="00FA6BFD" w:rsidP="00E74AB8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Năvodari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E5E3B" w14:textId="77777777" w:rsidR="00FA6BFD" w:rsidRDefault="00FA6BF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1A930" w14:textId="77777777" w:rsidR="00FA6BFD" w:rsidRPr="00E54142" w:rsidRDefault="00FA6BFD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499A3" w14:textId="77777777" w:rsidR="00FA6BFD" w:rsidRDefault="00FA6BF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3+058</w:t>
            </w:r>
          </w:p>
          <w:p w14:paraId="6596DE26" w14:textId="77777777" w:rsidR="00FA6BFD" w:rsidRDefault="00FA6BFD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55322" w14:textId="77777777" w:rsidR="00FA6BFD" w:rsidRPr="00E54142" w:rsidRDefault="00FA6BFD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33ECD" w14:textId="77777777" w:rsidR="00FA6BFD" w:rsidRDefault="00FA6BFD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</w:tbl>
    <w:p w14:paraId="555F2675" w14:textId="77777777" w:rsidR="00FA6BFD" w:rsidRPr="00C21997" w:rsidRDefault="00FA6BFD" w:rsidP="00445244">
      <w:pPr>
        <w:spacing w:before="40" w:after="40" w:line="24" w:lineRule="atLeast"/>
        <w:ind w:right="57"/>
        <w:rPr>
          <w:b/>
          <w:bCs/>
          <w:sz w:val="20"/>
        </w:rPr>
      </w:pPr>
    </w:p>
    <w:p w14:paraId="18DC77B9" w14:textId="77777777" w:rsidR="00FA6BFD" w:rsidRDefault="00FA6BFD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0A7C279E" w14:textId="77777777" w:rsidR="00D85DE9" w:rsidRDefault="00D85DE9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59D6EE76" w14:textId="77777777" w:rsidR="00D85DE9" w:rsidRDefault="00D85DE9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48A0E382" w14:textId="77777777" w:rsidR="00D85DE9" w:rsidRDefault="00D85DE9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6FE4DC5C" w14:textId="77777777" w:rsidR="00D85DE9" w:rsidRDefault="00D85DE9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5FECEE3C" w14:textId="77777777" w:rsidR="00D85DE9" w:rsidRDefault="00D85DE9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03D15D4E" w14:textId="77777777" w:rsidR="00D85DE9" w:rsidRDefault="00D85DE9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07A503A4" w14:textId="77777777" w:rsidR="00D85DE9" w:rsidRDefault="00D85DE9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1131ED87" w14:textId="77777777" w:rsidR="00D85DE9" w:rsidRPr="00C21F42" w:rsidRDefault="00D85DE9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5CE9A9BD" w14:textId="77777777" w:rsidR="00FA6BFD" w:rsidRPr="00C21F42" w:rsidRDefault="00FA6BFD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  <w:r w:rsidRPr="00C21F42">
        <w:rPr>
          <w:rFonts w:ascii="Times New Roman" w:hAnsi="Times New Roman"/>
          <w:b/>
          <w:spacing w:val="40"/>
          <w:sz w:val="20"/>
        </w:rPr>
        <w:t>CONDIŢII  SPECIALE  DE  CIRCULAŢIE</w:t>
      </w:r>
    </w:p>
    <w:p w14:paraId="0B21ABB1" w14:textId="77777777" w:rsidR="00FA6BFD" w:rsidRPr="00C21F42" w:rsidRDefault="00FA6BFD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  <w:r w:rsidRPr="00C21F42">
        <w:rPr>
          <w:rFonts w:ascii="Times New Roman" w:hAnsi="Times New Roman"/>
          <w:b/>
          <w:spacing w:val="40"/>
          <w:sz w:val="20"/>
        </w:rPr>
        <w:t xml:space="preserve"> CÂND UN FIR  AL  LINIEI  DUBLE</w:t>
      </w:r>
    </w:p>
    <w:p w14:paraId="25C45003" w14:textId="77777777" w:rsidR="00FA6BFD" w:rsidRPr="00C21F42" w:rsidRDefault="00FA6BFD" w:rsidP="009257A1">
      <w:pPr>
        <w:pStyle w:val="BARSTYLE"/>
        <w:spacing w:line="480" w:lineRule="auto"/>
        <w:jc w:val="center"/>
        <w:rPr>
          <w:rFonts w:ascii="Times New Roman" w:hAnsi="Times New Roman"/>
          <w:b/>
          <w:sz w:val="20"/>
        </w:rPr>
      </w:pPr>
      <w:r w:rsidRPr="00C21F42">
        <w:rPr>
          <w:rFonts w:ascii="Times New Roman" w:hAnsi="Times New Roman"/>
          <w:b/>
          <w:spacing w:val="40"/>
          <w:sz w:val="20"/>
        </w:rPr>
        <w:t xml:space="preserve"> ESTE ÎNCHIS PENTRU EXECUTAREA LUCRĂRILOR</w:t>
      </w:r>
    </w:p>
    <w:p w14:paraId="773E4B18" w14:textId="77777777" w:rsidR="00FA6BFD" w:rsidRDefault="00FA6BFD" w:rsidP="009257A1">
      <w:pPr>
        <w:tabs>
          <w:tab w:val="left" w:pos="851"/>
        </w:tabs>
        <w:spacing w:line="480" w:lineRule="auto"/>
        <w:jc w:val="both"/>
        <w:rPr>
          <w:b/>
        </w:rPr>
      </w:pPr>
    </w:p>
    <w:p w14:paraId="2BD3C6EA" w14:textId="77777777" w:rsidR="00FA6BFD" w:rsidRPr="00C21F42" w:rsidRDefault="00FA6BFD" w:rsidP="009257A1">
      <w:pPr>
        <w:tabs>
          <w:tab w:val="left" w:pos="851"/>
        </w:tabs>
        <w:spacing w:line="480" w:lineRule="auto"/>
        <w:jc w:val="both"/>
        <w:rPr>
          <w:b/>
        </w:rPr>
      </w:pPr>
      <w:r w:rsidRPr="00C21F42">
        <w:rPr>
          <w:b/>
        </w:rPr>
        <w:tab/>
        <w:t>Dacă una dintre liniile căii duble este închisă pentru circulaţie, indiferent de sensul de mers, trenurile vor păstra semnalizare pentru circulaţia pe linie simplă, conform  Regulamentului de Semnalizare nr. 004 / 2006, art. 170.</w:t>
      </w:r>
    </w:p>
    <w:p w14:paraId="7682C7C3" w14:textId="77777777" w:rsidR="00FA6BFD" w:rsidRPr="00C21F42" w:rsidRDefault="00FA6BFD" w:rsidP="00EB2AB1">
      <w:pPr>
        <w:tabs>
          <w:tab w:val="left" w:pos="851"/>
        </w:tabs>
        <w:spacing w:line="480" w:lineRule="auto"/>
        <w:jc w:val="both"/>
        <w:rPr>
          <w:b/>
        </w:rPr>
      </w:pPr>
      <w:r w:rsidRPr="00C21F42">
        <w:rPr>
          <w:b/>
        </w:rPr>
        <w:tab/>
        <w:t xml:space="preserve">În cazul primirii trenului cu semnalul de intrare sau de ieşire, în baza indicaţiei de chemare sau a ordinului de circulaţie, mecanicul va conduce trenul cu viteza de cel mult 20 km/h, cu deosebită atenţie, conform Regulamentului de Semnalizare nr. 004 / 2006, art. 73, pct. (3) şi art. 78 respectiv 79 din acelaşi Regulament. </w:t>
      </w:r>
    </w:p>
    <w:p w14:paraId="12366BFE" w14:textId="77777777" w:rsidR="00FA6BFD" w:rsidRPr="00C21F42" w:rsidRDefault="00FA6BFD" w:rsidP="00EB2AB1">
      <w:pPr>
        <w:spacing w:line="480" w:lineRule="auto"/>
        <w:ind w:firstLine="851"/>
        <w:jc w:val="both"/>
        <w:rPr>
          <w:b/>
        </w:rPr>
      </w:pPr>
      <w:r w:rsidRPr="00C21F42">
        <w:rPr>
          <w:b/>
        </w:rPr>
        <w:t>* Condiții de circulație pentru strict două locomotive cuplate pentru podurile cu capacitate portantă depășită.</w:t>
      </w:r>
    </w:p>
    <w:p w14:paraId="4CD9B555" w14:textId="77777777" w:rsidR="00FA6BFD" w:rsidRPr="00C21F42" w:rsidRDefault="00FA6BFD" w:rsidP="009257A1">
      <w:pPr>
        <w:pStyle w:val="BARSTYLE"/>
        <w:tabs>
          <w:tab w:val="left" w:pos="851"/>
        </w:tabs>
        <w:spacing w:line="480" w:lineRule="auto"/>
        <w:jc w:val="both"/>
        <w:rPr>
          <w:rFonts w:ascii="Times New Roman" w:hAnsi="Times New Roman"/>
          <w:b/>
          <w:sz w:val="20"/>
        </w:rPr>
      </w:pPr>
    </w:p>
    <w:p w14:paraId="14FD76FC" w14:textId="77777777" w:rsidR="001513BB" w:rsidRPr="00AC6152" w:rsidRDefault="001513BB" w:rsidP="00AC6152"/>
    <w:sectPr w:rsidR="001513BB" w:rsidRPr="00AC6152" w:rsidSect="003135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851" w:right="851" w:bottom="851" w:left="851" w:header="87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6B64C" w14:textId="77777777" w:rsidR="00003DB6" w:rsidRDefault="00003DB6">
      <w:r>
        <w:separator/>
      </w:r>
    </w:p>
  </w:endnote>
  <w:endnote w:type="continuationSeparator" w:id="0">
    <w:p w14:paraId="1D05AFC3" w14:textId="77777777" w:rsidR="00003DB6" w:rsidRDefault="00003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-R">
    <w:altName w:val="Arial"/>
    <w:charset w:val="00"/>
    <w:family w:val="swiss"/>
    <w:pitch w:val="variable"/>
    <w:sig w:usb0="00000003" w:usb1="00000000" w:usb2="00000000" w:usb3="00000000" w:csb0="00000001" w:csb1="00000000"/>
  </w:font>
  <w:font w:name="Times-Roman-R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52B02" w14:textId="77777777" w:rsidR="000774AC" w:rsidRDefault="000774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DC30D" w14:textId="77777777" w:rsidR="000774AC" w:rsidRDefault="000774A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84D75" w14:textId="77777777" w:rsidR="000774AC" w:rsidRDefault="000774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247A9" w14:textId="77777777" w:rsidR="00003DB6" w:rsidRDefault="00003DB6">
      <w:r>
        <w:separator/>
      </w:r>
    </w:p>
  </w:footnote>
  <w:footnote w:type="continuationSeparator" w:id="0">
    <w:p w14:paraId="667E7984" w14:textId="77777777" w:rsidR="00003DB6" w:rsidRDefault="00003D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CB13B" w14:textId="77777777" w:rsidR="00615117" w:rsidRDefault="00FB1547">
    <w:pPr>
      <w:pStyle w:val="Head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61511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02DEE">
      <w:rPr>
        <w:rStyle w:val="PageNumber"/>
      </w:rPr>
      <w:t>2</w:t>
    </w:r>
    <w:r>
      <w:rPr>
        <w:rStyle w:val="PageNumber"/>
      </w:rPr>
      <w:fldChar w:fldCharType="end"/>
    </w:r>
  </w:p>
  <w:p w14:paraId="52A7E9E4" w14:textId="3C7ACBF3" w:rsidR="00615117" w:rsidRDefault="008A20F5" w:rsidP="003135CD">
    <w:pPr>
      <w:framePr w:w="7337" w:h="340" w:hRule="exact" w:wrap="around" w:vAnchor="page" w:hAnchor="page" w:x="1254" w:y="891"/>
      <w:rPr>
        <w:b/>
        <w:bCs/>
        <w:i/>
        <w:iCs/>
        <w:sz w:val="22"/>
      </w:rPr>
    </w:pPr>
    <w:r>
      <w:rPr>
        <w:b/>
        <w:bCs/>
        <w:i/>
        <w:iCs/>
        <w:sz w:val="22"/>
      </w:rPr>
      <w:t xml:space="preserve">                                                                 </w:t>
    </w:r>
    <w:r w:rsidR="00611A09">
      <w:rPr>
        <w:b/>
        <w:bCs/>
        <w:i/>
        <w:iCs/>
        <w:sz w:val="22"/>
      </w:rPr>
      <w:t>decada 11-20 iulie 2026</w:t>
    </w:r>
  </w:p>
  <w:p w14:paraId="0EC4B848" w14:textId="77777777" w:rsidR="00615117" w:rsidRDefault="00615117">
    <w:pPr>
      <w:pStyle w:val="Header"/>
      <w:ind w:firstLine="357"/>
      <w:jc w:val="right"/>
      <w:rPr>
        <w:rStyle w:val="PageNumber"/>
        <w:b/>
        <w:bCs/>
      </w:rPr>
    </w:pPr>
    <w:r>
      <w:rPr>
        <w:rStyle w:val="PageNumber"/>
        <w:b/>
        <w:bCs/>
      </w:rPr>
      <w:t>B.A.R. CONSTANŢA</w:t>
    </w:r>
  </w:p>
  <w:tbl>
    <w:tblPr>
      <w:tblW w:w="10206" w:type="dxa"/>
      <w:tblBorders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  <w:insideH w:val="double" w:sz="6" w:space="0" w:color="auto"/>
        <w:insideV w:val="double" w:sz="6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83"/>
      <w:gridCol w:w="799"/>
      <w:gridCol w:w="799"/>
      <w:gridCol w:w="2224"/>
      <w:gridCol w:w="827"/>
      <w:gridCol w:w="827"/>
      <w:gridCol w:w="799"/>
      <w:gridCol w:w="799"/>
      <w:gridCol w:w="2449"/>
    </w:tblGrid>
    <w:tr w:rsidR="00615117" w14:paraId="62BE6689" w14:textId="77777777">
      <w:trPr>
        <w:cantSplit/>
      </w:trPr>
      <w:tc>
        <w:tcPr>
          <w:tcW w:w="680" w:type="dxa"/>
          <w:vMerge w:val="restart"/>
          <w:tcMar>
            <w:left w:w="0" w:type="dxa"/>
            <w:right w:w="0" w:type="dxa"/>
          </w:tcMar>
          <w:textDirection w:val="btLr"/>
          <w:vAlign w:val="center"/>
        </w:tcPr>
        <w:p w14:paraId="2BDE5D93" w14:textId="77777777" w:rsidR="00615117" w:rsidRDefault="00615117">
          <w:pPr>
            <w:spacing w:line="192" w:lineRule="auto"/>
            <w:ind w:left="113" w:right="113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Numărul curent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</w:tcPr>
        <w:p w14:paraId="0CB8ABD1" w14:textId="77777777" w:rsidR="00615117" w:rsidRDefault="00615117">
          <w:pPr>
            <w:spacing w:before="120" w:after="40" w:line="192" w:lineRule="auto"/>
            <w:jc w:val="center"/>
            <w:rPr>
              <w:b/>
              <w:bCs/>
              <w:spacing w:val="40"/>
              <w:sz w:val="22"/>
            </w:rPr>
          </w:pPr>
          <w:r>
            <w:rPr>
              <w:b/>
              <w:bCs/>
              <w:spacing w:val="40"/>
              <w:sz w:val="22"/>
            </w:rPr>
            <w:t>FIRUL I</w:t>
          </w:r>
        </w:p>
        <w:p w14:paraId="23A43B7B" w14:textId="77777777" w:rsidR="00615117" w:rsidRDefault="00615117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sau</w:t>
          </w:r>
        </w:p>
        <w:p w14:paraId="6E8AAD41" w14:textId="77777777" w:rsidR="00615117" w:rsidRDefault="00615117">
          <w:pPr>
            <w:spacing w:after="40"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LINIA SIMPLĂ</w:t>
          </w:r>
        </w:p>
        <w:p w14:paraId="59259311" w14:textId="77777777" w:rsidR="0061511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>Linia curentă şi</w:t>
          </w:r>
        </w:p>
        <w:p w14:paraId="1187E824" w14:textId="77777777" w:rsidR="0077304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 xml:space="preserve"> linia directă din staţii, aferente </w:t>
          </w:r>
        </w:p>
        <w:p w14:paraId="25E17550" w14:textId="77777777" w:rsidR="0061511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>firului I, respectiv liniei simple</w:t>
          </w:r>
        </w:p>
      </w:tc>
      <w:tc>
        <w:tcPr>
          <w:tcW w:w="2211" w:type="dxa"/>
          <w:vMerge w:val="restart"/>
          <w:tcMar>
            <w:left w:w="0" w:type="dxa"/>
            <w:right w:w="0" w:type="dxa"/>
          </w:tcMar>
          <w:vAlign w:val="center"/>
        </w:tcPr>
        <w:p w14:paraId="555E356F" w14:textId="77777777" w:rsidR="00615117" w:rsidRDefault="00615117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STAŢIA</w:t>
          </w:r>
        </w:p>
        <w:p w14:paraId="1A34C615" w14:textId="77777777" w:rsidR="00615117" w:rsidRDefault="00615117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sau</w:t>
          </w:r>
        </w:p>
        <w:p w14:paraId="759FD689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  <w:r>
            <w:rPr>
              <w:b/>
              <w:bCs/>
              <w:sz w:val="22"/>
            </w:rPr>
            <w:t>DISTANŢA</w:t>
          </w:r>
        </w:p>
      </w:tc>
      <w:tc>
        <w:tcPr>
          <w:tcW w:w="822" w:type="dxa"/>
          <w:gridSpan w:val="2"/>
          <w:tcMar>
            <w:left w:w="0" w:type="dxa"/>
            <w:right w:w="0" w:type="dxa"/>
          </w:tcMar>
          <w:vAlign w:val="center"/>
        </w:tcPr>
        <w:p w14:paraId="0FF64DD8" w14:textId="77777777" w:rsidR="000774AC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APARATE DE CALE ÎN ABATERE</w:t>
          </w:r>
        </w:p>
        <w:p w14:paraId="7715058C" w14:textId="77777777" w:rsidR="000774AC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şi</w:t>
          </w:r>
        </w:p>
        <w:p w14:paraId="7C82C0E5" w14:textId="77777777" w:rsidR="000774AC" w:rsidRDefault="000774AC" w:rsidP="000774AC">
          <w:pPr>
            <w:spacing w:before="80"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 xml:space="preserve">LINII </w:t>
          </w:r>
        </w:p>
        <w:p w14:paraId="3F2F06E7" w14:textId="77777777" w:rsidR="000774AC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ABĂTUTE</w:t>
          </w:r>
        </w:p>
        <w:p w14:paraId="0A28B38C" w14:textId="77777777" w:rsidR="000774AC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 xml:space="preserve">DIN </w:t>
          </w:r>
        </w:p>
        <w:p w14:paraId="567CBD5A" w14:textId="77777777" w:rsidR="00615117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STAŢII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</w:tcPr>
        <w:p w14:paraId="0A790814" w14:textId="77777777" w:rsidR="00615117" w:rsidRDefault="00615117">
          <w:pPr>
            <w:spacing w:before="120" w:line="192" w:lineRule="auto"/>
            <w:jc w:val="center"/>
            <w:rPr>
              <w:b/>
              <w:bCs/>
              <w:spacing w:val="40"/>
              <w:sz w:val="22"/>
            </w:rPr>
          </w:pPr>
          <w:r>
            <w:rPr>
              <w:b/>
              <w:bCs/>
              <w:spacing w:val="40"/>
              <w:sz w:val="22"/>
            </w:rPr>
            <w:t>FIRUL II</w:t>
          </w:r>
        </w:p>
        <w:p w14:paraId="6037ADB2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</w:p>
        <w:p w14:paraId="530F7BFA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</w:p>
        <w:p w14:paraId="1413F865" w14:textId="77777777" w:rsidR="00615117" w:rsidRDefault="00615117">
          <w:pPr>
            <w:spacing w:line="192" w:lineRule="auto"/>
            <w:jc w:val="center"/>
            <w:rPr>
              <w:b/>
              <w:bCs/>
              <w:sz w:val="22"/>
            </w:rPr>
          </w:pPr>
        </w:p>
        <w:p w14:paraId="5D2CF49C" w14:textId="77777777" w:rsidR="0061511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>Linia curentă şi</w:t>
          </w:r>
        </w:p>
        <w:p w14:paraId="20B0EE2C" w14:textId="77777777" w:rsidR="0077304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 xml:space="preserve"> linia directă din staţii aferente </w:t>
          </w:r>
        </w:p>
        <w:p w14:paraId="3EADDE3C" w14:textId="77777777" w:rsidR="0061511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>firului II</w:t>
          </w:r>
        </w:p>
      </w:tc>
      <w:tc>
        <w:tcPr>
          <w:tcW w:w="2434" w:type="dxa"/>
          <w:vMerge w:val="restart"/>
          <w:tcMar>
            <w:left w:w="0" w:type="dxa"/>
            <w:right w:w="0" w:type="dxa"/>
          </w:tcMar>
          <w:vAlign w:val="center"/>
        </w:tcPr>
        <w:p w14:paraId="2F336BE1" w14:textId="77777777" w:rsidR="00615117" w:rsidRDefault="00615117">
          <w:pPr>
            <w:spacing w:line="192" w:lineRule="auto"/>
            <w:jc w:val="center"/>
            <w:rPr>
              <w:b/>
              <w:bCs/>
              <w:i/>
              <w:iCs/>
              <w:spacing w:val="40"/>
            </w:rPr>
          </w:pPr>
          <w:r>
            <w:rPr>
              <w:b/>
              <w:bCs/>
              <w:i/>
              <w:iCs/>
              <w:spacing w:val="40"/>
            </w:rPr>
            <w:t>OBSERVAŢII</w:t>
          </w:r>
        </w:p>
      </w:tc>
    </w:tr>
    <w:tr w:rsidR="00615117" w14:paraId="409E3C96" w14:textId="77777777">
      <w:trPr>
        <w:cantSplit/>
        <w:trHeight w:val="509"/>
      </w:trPr>
      <w:tc>
        <w:tcPr>
          <w:tcW w:w="680" w:type="dxa"/>
          <w:vMerge/>
          <w:tcMar>
            <w:left w:w="0" w:type="dxa"/>
            <w:right w:w="0" w:type="dxa"/>
          </w:tcMar>
        </w:tcPr>
        <w:p w14:paraId="3D7080C5" w14:textId="77777777" w:rsidR="00615117" w:rsidRDefault="00615117">
          <w:pPr>
            <w:spacing w:line="192" w:lineRule="auto"/>
            <w:jc w:val="center"/>
            <w:rPr>
              <w:b/>
              <w:bCs/>
              <w:sz w:val="20"/>
            </w:rPr>
          </w:pPr>
        </w:p>
      </w:tc>
      <w:tc>
        <w:tcPr>
          <w:tcW w:w="794" w:type="dxa"/>
          <w:tcMar>
            <w:left w:w="0" w:type="dxa"/>
            <w:right w:w="0" w:type="dxa"/>
          </w:tcMar>
        </w:tcPr>
        <w:p w14:paraId="2008C7BB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0BE31353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Viteza redusă</w:t>
          </w:r>
        </w:p>
      </w:tc>
      <w:tc>
        <w:tcPr>
          <w:tcW w:w="2211" w:type="dxa"/>
          <w:vMerge/>
          <w:tcMar>
            <w:left w:w="0" w:type="dxa"/>
            <w:right w:w="0" w:type="dxa"/>
          </w:tcMar>
        </w:tcPr>
        <w:p w14:paraId="21690815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</w:p>
      </w:tc>
      <w:tc>
        <w:tcPr>
          <w:tcW w:w="822" w:type="dxa"/>
          <w:tcMar>
            <w:left w:w="0" w:type="dxa"/>
            <w:right w:w="0" w:type="dxa"/>
          </w:tcMar>
        </w:tcPr>
        <w:p w14:paraId="5567D88E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De la km. la km.</w:t>
          </w:r>
        </w:p>
      </w:tc>
      <w:tc>
        <w:tcPr>
          <w:tcW w:w="822" w:type="dxa"/>
          <w:tcMar>
            <w:left w:w="0" w:type="dxa"/>
            <w:right w:w="0" w:type="dxa"/>
          </w:tcMar>
        </w:tcPr>
        <w:p w14:paraId="0BEBB201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Viteza redusă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6C1891D9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05A02899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Viteza redusă</w:t>
          </w:r>
        </w:p>
      </w:tc>
      <w:tc>
        <w:tcPr>
          <w:tcW w:w="2434" w:type="dxa"/>
          <w:vMerge/>
          <w:tcMar>
            <w:left w:w="0" w:type="dxa"/>
            <w:right w:w="0" w:type="dxa"/>
          </w:tcMar>
        </w:tcPr>
        <w:p w14:paraId="6C42254F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</w:p>
      </w:tc>
    </w:tr>
  </w:tbl>
  <w:p w14:paraId="11872E1F" w14:textId="77777777" w:rsidR="00615117" w:rsidRDefault="00615117">
    <w:pPr>
      <w:pStyle w:val="Header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2CC7E" w14:textId="77777777" w:rsidR="00615117" w:rsidRDefault="00FB1547">
    <w:pPr>
      <w:pStyle w:val="Head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61511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31FCA">
      <w:rPr>
        <w:rStyle w:val="PageNumber"/>
      </w:rPr>
      <w:t>3</w:t>
    </w:r>
    <w:r>
      <w:rPr>
        <w:rStyle w:val="PageNumber"/>
      </w:rPr>
      <w:fldChar w:fldCharType="end"/>
    </w:r>
  </w:p>
  <w:p w14:paraId="3FFBEA92" w14:textId="63A5721A" w:rsidR="00D66BBF" w:rsidRPr="00A048AC" w:rsidRDefault="008A20F5" w:rsidP="003B1950">
    <w:pPr>
      <w:framePr w:w="7524" w:h="340" w:hRule="exact" w:wrap="around" w:vAnchor="page" w:hAnchor="page" w:x="3193" w:y="891"/>
      <w:rPr>
        <w:b/>
        <w:sz w:val="20"/>
        <w:szCs w:val="20"/>
      </w:rPr>
    </w:pPr>
    <w:r>
      <w:rPr>
        <w:b/>
        <w:bCs/>
        <w:i/>
        <w:iCs/>
        <w:sz w:val="22"/>
      </w:rPr>
      <w:t xml:space="preserve">                              </w:t>
    </w:r>
    <w:r w:rsidR="00611A09">
      <w:rPr>
        <w:b/>
        <w:bCs/>
        <w:i/>
        <w:iCs/>
        <w:sz w:val="22"/>
      </w:rPr>
      <w:t>decada 11-20 iulie 2026</w:t>
    </w:r>
  </w:p>
  <w:p w14:paraId="3E62B2FD" w14:textId="77777777" w:rsidR="00B049BC" w:rsidRPr="0098517A" w:rsidRDefault="00B049BC" w:rsidP="003B1950">
    <w:pPr>
      <w:framePr w:w="7524" w:h="340" w:hRule="exact" w:wrap="around" w:vAnchor="page" w:hAnchor="page" w:x="3193" w:y="891"/>
      <w:rPr>
        <w:b/>
        <w:sz w:val="20"/>
        <w:szCs w:val="20"/>
      </w:rPr>
    </w:pPr>
  </w:p>
  <w:p w14:paraId="6B79667B" w14:textId="77777777" w:rsidR="00CC094E" w:rsidRPr="00583208" w:rsidRDefault="00CC094E" w:rsidP="003B1950">
    <w:pPr>
      <w:framePr w:w="7524" w:h="340" w:hRule="exact" w:wrap="around" w:vAnchor="page" w:hAnchor="page" w:x="3193" w:y="891"/>
      <w:rPr>
        <w:b/>
        <w:sz w:val="20"/>
        <w:szCs w:val="20"/>
      </w:rPr>
    </w:pPr>
  </w:p>
  <w:p w14:paraId="2B5D5CF8" w14:textId="77777777" w:rsidR="00695368" w:rsidRPr="00C77A46" w:rsidRDefault="00695368" w:rsidP="003B1950">
    <w:pPr>
      <w:framePr w:w="7524" w:h="340" w:hRule="exact" w:wrap="around" w:vAnchor="page" w:hAnchor="page" w:x="3193" w:y="891"/>
      <w:rPr>
        <w:b/>
        <w:sz w:val="28"/>
      </w:rPr>
    </w:pPr>
  </w:p>
  <w:p w14:paraId="37C4594E" w14:textId="77777777" w:rsidR="0062578A" w:rsidRPr="00165349" w:rsidRDefault="0062578A" w:rsidP="003B1950">
    <w:pPr>
      <w:framePr w:w="7524" w:h="340" w:hRule="exact" w:wrap="around" w:vAnchor="page" w:hAnchor="page" w:x="3193" w:y="891"/>
      <w:rPr>
        <w:b/>
        <w:sz w:val="20"/>
        <w:szCs w:val="20"/>
      </w:rPr>
    </w:pPr>
  </w:p>
  <w:p w14:paraId="02A2DC8E" w14:textId="77777777" w:rsidR="00957FC7" w:rsidRPr="00165349" w:rsidRDefault="00957FC7" w:rsidP="003B1950">
    <w:pPr>
      <w:framePr w:w="7524" w:h="340" w:hRule="exact" w:wrap="around" w:vAnchor="page" w:hAnchor="page" w:x="3193" w:y="891"/>
      <w:rPr>
        <w:b/>
        <w:sz w:val="20"/>
        <w:szCs w:val="20"/>
      </w:rPr>
    </w:pPr>
  </w:p>
  <w:p w14:paraId="3CF3F78C" w14:textId="77777777" w:rsidR="00615117" w:rsidRDefault="00615117" w:rsidP="003B1950">
    <w:pPr>
      <w:framePr w:w="7524" w:h="340" w:hRule="exact" w:wrap="around" w:vAnchor="page" w:hAnchor="page" w:x="3193" w:y="891"/>
      <w:shd w:val="clear" w:color="FFFFFF" w:fill="FFFFFF"/>
      <w:rPr>
        <w:b/>
        <w:bCs/>
        <w:i/>
        <w:iCs/>
        <w:sz w:val="22"/>
      </w:rPr>
    </w:pPr>
  </w:p>
  <w:p w14:paraId="766C8608" w14:textId="77777777" w:rsidR="00615117" w:rsidRDefault="00615117">
    <w:pPr>
      <w:pStyle w:val="Header"/>
      <w:rPr>
        <w:rStyle w:val="PageNumber"/>
        <w:b/>
        <w:bCs/>
      </w:rPr>
    </w:pPr>
    <w:r>
      <w:rPr>
        <w:rStyle w:val="PageNumber"/>
        <w:b/>
        <w:bCs/>
      </w:rPr>
      <w:t>B.A.R. CONSTANŢA</w:t>
    </w:r>
  </w:p>
  <w:tbl>
    <w:tblPr>
      <w:tblW w:w="10206" w:type="dxa"/>
      <w:tblBorders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  <w:insideH w:val="double" w:sz="6" w:space="0" w:color="auto"/>
        <w:insideV w:val="double" w:sz="6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89"/>
      <w:gridCol w:w="803"/>
      <w:gridCol w:w="803"/>
      <w:gridCol w:w="2237"/>
      <w:gridCol w:w="803"/>
      <w:gridCol w:w="803"/>
      <w:gridCol w:w="803"/>
      <w:gridCol w:w="803"/>
      <w:gridCol w:w="2462"/>
    </w:tblGrid>
    <w:tr w:rsidR="004E6072" w14:paraId="6D745AF7" w14:textId="77777777">
      <w:trPr>
        <w:cantSplit/>
      </w:trPr>
      <w:tc>
        <w:tcPr>
          <w:tcW w:w="680" w:type="dxa"/>
          <w:vMerge w:val="restart"/>
          <w:tcMar>
            <w:left w:w="0" w:type="dxa"/>
            <w:right w:w="0" w:type="dxa"/>
          </w:tcMar>
          <w:textDirection w:val="btLr"/>
          <w:vAlign w:val="center"/>
        </w:tcPr>
        <w:p w14:paraId="3C5EDF63" w14:textId="77777777" w:rsidR="00615117" w:rsidRDefault="00615117">
          <w:pPr>
            <w:spacing w:line="192" w:lineRule="auto"/>
            <w:ind w:left="113" w:right="113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Numărul curent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</w:tcPr>
        <w:p w14:paraId="1EACA3D2" w14:textId="77777777" w:rsidR="00615117" w:rsidRDefault="00615117">
          <w:pPr>
            <w:spacing w:before="120" w:after="40" w:line="192" w:lineRule="auto"/>
            <w:jc w:val="center"/>
            <w:rPr>
              <w:b/>
              <w:bCs/>
              <w:spacing w:val="40"/>
              <w:sz w:val="22"/>
            </w:rPr>
          </w:pPr>
          <w:r>
            <w:rPr>
              <w:b/>
              <w:bCs/>
              <w:spacing w:val="40"/>
              <w:sz w:val="22"/>
            </w:rPr>
            <w:t>FIRUL I</w:t>
          </w:r>
        </w:p>
        <w:p w14:paraId="6015745F" w14:textId="77777777" w:rsidR="00615117" w:rsidRDefault="00615117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sau</w:t>
          </w:r>
        </w:p>
        <w:p w14:paraId="321E4C7C" w14:textId="77777777" w:rsidR="00615117" w:rsidRDefault="00615117">
          <w:pPr>
            <w:spacing w:after="40"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LINIA SIMPLĂ</w:t>
          </w:r>
        </w:p>
        <w:p w14:paraId="4F690112" w14:textId="77777777" w:rsidR="0061511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>Linia curentă şi</w:t>
          </w:r>
        </w:p>
        <w:p w14:paraId="0A5AE915" w14:textId="77777777" w:rsidR="004E6072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 xml:space="preserve"> linia directă </w:t>
          </w:r>
        </w:p>
        <w:p w14:paraId="5CAC806D" w14:textId="77777777" w:rsidR="0061511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>din staţii, aferente firului I, respectiv liniei simple</w:t>
          </w:r>
        </w:p>
      </w:tc>
      <w:tc>
        <w:tcPr>
          <w:tcW w:w="2211" w:type="dxa"/>
          <w:vMerge w:val="restart"/>
          <w:tcMar>
            <w:left w:w="0" w:type="dxa"/>
            <w:right w:w="0" w:type="dxa"/>
          </w:tcMar>
          <w:vAlign w:val="center"/>
        </w:tcPr>
        <w:p w14:paraId="60C7BF78" w14:textId="77777777" w:rsidR="00615117" w:rsidRDefault="00615117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STAŢIA</w:t>
          </w:r>
        </w:p>
        <w:p w14:paraId="6A0951AE" w14:textId="77777777" w:rsidR="00615117" w:rsidRDefault="00615117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sau</w:t>
          </w:r>
        </w:p>
        <w:p w14:paraId="028F806B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  <w:r>
            <w:rPr>
              <w:b/>
              <w:bCs/>
              <w:sz w:val="22"/>
            </w:rPr>
            <w:t>DISTANŢA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  <w:vAlign w:val="center"/>
        </w:tcPr>
        <w:p w14:paraId="563E342E" w14:textId="77777777" w:rsidR="000774AC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APARATE DE CALE ÎN ABATERE</w:t>
          </w:r>
        </w:p>
        <w:p w14:paraId="2B64A21B" w14:textId="77777777" w:rsidR="000774AC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şi</w:t>
          </w:r>
        </w:p>
        <w:p w14:paraId="4EABA4AC" w14:textId="77777777" w:rsidR="000774AC" w:rsidRDefault="000774AC" w:rsidP="000774AC">
          <w:pPr>
            <w:spacing w:before="80"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 xml:space="preserve">LINII </w:t>
          </w:r>
        </w:p>
        <w:p w14:paraId="29D94389" w14:textId="77777777" w:rsidR="000774AC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ABĂTUTE</w:t>
          </w:r>
        </w:p>
        <w:p w14:paraId="0F00AB93" w14:textId="77777777" w:rsidR="000774AC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 xml:space="preserve">DIN </w:t>
          </w:r>
        </w:p>
        <w:p w14:paraId="27C2E0D9" w14:textId="77777777" w:rsidR="00615117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STAŢII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</w:tcPr>
        <w:p w14:paraId="7A38B261" w14:textId="77777777" w:rsidR="00615117" w:rsidRDefault="00615117">
          <w:pPr>
            <w:spacing w:before="120" w:line="192" w:lineRule="auto"/>
            <w:jc w:val="center"/>
            <w:rPr>
              <w:b/>
              <w:bCs/>
              <w:spacing w:val="40"/>
              <w:sz w:val="22"/>
            </w:rPr>
          </w:pPr>
          <w:r>
            <w:rPr>
              <w:b/>
              <w:bCs/>
              <w:spacing w:val="40"/>
              <w:sz w:val="22"/>
            </w:rPr>
            <w:t>FIRUL II</w:t>
          </w:r>
        </w:p>
        <w:p w14:paraId="6C20335D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</w:p>
        <w:p w14:paraId="2A5F6801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</w:p>
        <w:p w14:paraId="2925B386" w14:textId="77777777" w:rsidR="00615117" w:rsidRDefault="00615117">
          <w:pPr>
            <w:spacing w:line="192" w:lineRule="auto"/>
            <w:jc w:val="center"/>
            <w:rPr>
              <w:b/>
              <w:bCs/>
              <w:sz w:val="22"/>
            </w:rPr>
          </w:pPr>
        </w:p>
        <w:p w14:paraId="2664E842" w14:textId="77777777" w:rsidR="0061511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>Linia curentă şi</w:t>
          </w:r>
        </w:p>
        <w:p w14:paraId="082EF7E2" w14:textId="77777777" w:rsidR="004E6072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 xml:space="preserve"> linia directă din staţii aferente </w:t>
          </w:r>
        </w:p>
        <w:p w14:paraId="0CE84CA8" w14:textId="77777777" w:rsidR="0061511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>firului II</w:t>
          </w:r>
        </w:p>
      </w:tc>
      <w:tc>
        <w:tcPr>
          <w:tcW w:w="2434" w:type="dxa"/>
          <w:vMerge w:val="restart"/>
          <w:tcMar>
            <w:left w:w="0" w:type="dxa"/>
            <w:right w:w="0" w:type="dxa"/>
          </w:tcMar>
          <w:vAlign w:val="center"/>
        </w:tcPr>
        <w:p w14:paraId="46D17B4F" w14:textId="77777777" w:rsidR="00615117" w:rsidRDefault="00615117">
          <w:pPr>
            <w:spacing w:line="192" w:lineRule="auto"/>
            <w:jc w:val="center"/>
            <w:rPr>
              <w:b/>
              <w:bCs/>
              <w:i/>
              <w:iCs/>
              <w:spacing w:val="40"/>
            </w:rPr>
          </w:pPr>
          <w:r>
            <w:rPr>
              <w:b/>
              <w:bCs/>
              <w:i/>
              <w:iCs/>
              <w:spacing w:val="40"/>
            </w:rPr>
            <w:t>OBSERVAŢII</w:t>
          </w:r>
        </w:p>
      </w:tc>
    </w:tr>
    <w:tr w:rsidR="004E6072" w14:paraId="591F3FDD" w14:textId="77777777">
      <w:trPr>
        <w:cantSplit/>
        <w:trHeight w:val="509"/>
      </w:trPr>
      <w:tc>
        <w:tcPr>
          <w:tcW w:w="680" w:type="dxa"/>
          <w:vMerge/>
          <w:tcMar>
            <w:left w:w="0" w:type="dxa"/>
            <w:right w:w="0" w:type="dxa"/>
          </w:tcMar>
        </w:tcPr>
        <w:p w14:paraId="23D2AAB2" w14:textId="77777777" w:rsidR="00615117" w:rsidRDefault="00615117">
          <w:pPr>
            <w:spacing w:line="192" w:lineRule="auto"/>
            <w:jc w:val="center"/>
            <w:rPr>
              <w:b/>
              <w:bCs/>
              <w:sz w:val="20"/>
            </w:rPr>
          </w:pPr>
        </w:p>
      </w:tc>
      <w:tc>
        <w:tcPr>
          <w:tcW w:w="794" w:type="dxa"/>
          <w:tcMar>
            <w:left w:w="0" w:type="dxa"/>
            <w:right w:w="0" w:type="dxa"/>
          </w:tcMar>
        </w:tcPr>
        <w:p w14:paraId="63EB36F8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51A8ACCC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Viteza redusă</w:t>
          </w:r>
        </w:p>
      </w:tc>
      <w:tc>
        <w:tcPr>
          <w:tcW w:w="2211" w:type="dxa"/>
          <w:vMerge/>
          <w:tcMar>
            <w:left w:w="0" w:type="dxa"/>
            <w:right w:w="0" w:type="dxa"/>
          </w:tcMar>
        </w:tcPr>
        <w:p w14:paraId="4EF9ECBE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</w:p>
      </w:tc>
      <w:tc>
        <w:tcPr>
          <w:tcW w:w="794" w:type="dxa"/>
          <w:tcMar>
            <w:left w:w="0" w:type="dxa"/>
            <w:right w:w="0" w:type="dxa"/>
          </w:tcMar>
        </w:tcPr>
        <w:p w14:paraId="64FC1EAC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37318AAC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Viteza redusă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02A1A854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0EC348B4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Viteza redusă</w:t>
          </w:r>
        </w:p>
      </w:tc>
      <w:tc>
        <w:tcPr>
          <w:tcW w:w="2434" w:type="dxa"/>
          <w:vMerge/>
          <w:tcMar>
            <w:left w:w="0" w:type="dxa"/>
            <w:right w:w="0" w:type="dxa"/>
          </w:tcMar>
        </w:tcPr>
        <w:p w14:paraId="74C8DEFB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</w:p>
      </w:tc>
    </w:tr>
  </w:tbl>
  <w:p w14:paraId="1EE1E4B8" w14:textId="77777777" w:rsidR="00615117" w:rsidRDefault="00615117">
    <w:pPr>
      <w:pStyle w:val="Header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B824B" w14:textId="77777777" w:rsidR="00615117" w:rsidRDefault="00615117">
    <w:pPr>
      <w:pStyle w:val="Header"/>
      <w:ind w:right="360"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02ED5"/>
    <w:multiLevelType w:val="hybridMultilevel"/>
    <w:tmpl w:val="2C40158A"/>
    <w:lvl w:ilvl="0" w:tplc="2086F8B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C400D0"/>
    <w:multiLevelType w:val="hybridMultilevel"/>
    <w:tmpl w:val="BA560C22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" w15:restartNumberingAfterBreak="0">
    <w:nsid w:val="0D5535E7"/>
    <w:multiLevelType w:val="hybridMultilevel"/>
    <w:tmpl w:val="43080FA2"/>
    <w:lvl w:ilvl="0" w:tplc="88300CB4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3" w15:restartNumberingAfterBreak="0">
    <w:nsid w:val="0E213192"/>
    <w:multiLevelType w:val="hybridMultilevel"/>
    <w:tmpl w:val="C71C10D4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4" w15:restartNumberingAfterBreak="0">
    <w:nsid w:val="0E4A595E"/>
    <w:multiLevelType w:val="hybridMultilevel"/>
    <w:tmpl w:val="44061C92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5" w15:restartNumberingAfterBreak="0">
    <w:nsid w:val="109F5E99"/>
    <w:multiLevelType w:val="hybridMultilevel"/>
    <w:tmpl w:val="96907A46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6" w15:restartNumberingAfterBreak="0">
    <w:nsid w:val="11A93678"/>
    <w:multiLevelType w:val="hybridMultilevel"/>
    <w:tmpl w:val="9F74D4BC"/>
    <w:lvl w:ilvl="0" w:tplc="0FF0AF0A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7" w15:restartNumberingAfterBreak="0">
    <w:nsid w:val="1201663D"/>
    <w:multiLevelType w:val="hybridMultilevel"/>
    <w:tmpl w:val="0B32F98A"/>
    <w:lvl w:ilvl="0" w:tplc="88300CB4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8" w15:restartNumberingAfterBreak="0">
    <w:nsid w:val="16CD7128"/>
    <w:multiLevelType w:val="hybridMultilevel"/>
    <w:tmpl w:val="D772C7B6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9" w15:restartNumberingAfterBreak="0">
    <w:nsid w:val="19B15032"/>
    <w:multiLevelType w:val="hybridMultilevel"/>
    <w:tmpl w:val="ABD0008E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0" w15:restartNumberingAfterBreak="0">
    <w:nsid w:val="1AEB60B2"/>
    <w:multiLevelType w:val="hybridMultilevel"/>
    <w:tmpl w:val="611E2A20"/>
    <w:lvl w:ilvl="0" w:tplc="8B606642">
      <w:start w:val="1"/>
      <w:numFmt w:val="decimal"/>
      <w:lvlRestart w:val="0"/>
      <w:suff w:val="nothing"/>
      <w:lvlText w:val="%1"/>
      <w:lvlJc w:val="center"/>
      <w:pPr>
        <w:ind w:left="0" w:firstLine="284"/>
      </w:pPr>
      <w:rPr>
        <w:rFonts w:ascii="Times New Roman" w:hAnsi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1" w15:restartNumberingAfterBreak="0">
    <w:nsid w:val="1EDF090F"/>
    <w:multiLevelType w:val="hybridMultilevel"/>
    <w:tmpl w:val="8C24AC0E"/>
    <w:lvl w:ilvl="0" w:tplc="88300CB4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12" w15:restartNumberingAfterBreak="0">
    <w:nsid w:val="28E922DF"/>
    <w:multiLevelType w:val="hybridMultilevel"/>
    <w:tmpl w:val="F4C82D7C"/>
    <w:lvl w:ilvl="0" w:tplc="0FF0AF0A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3" w15:restartNumberingAfterBreak="0">
    <w:nsid w:val="326169CA"/>
    <w:multiLevelType w:val="hybridMultilevel"/>
    <w:tmpl w:val="556A1F4E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4" w15:restartNumberingAfterBreak="0">
    <w:nsid w:val="36976E9A"/>
    <w:multiLevelType w:val="hybridMultilevel"/>
    <w:tmpl w:val="9064AEFE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5" w15:restartNumberingAfterBreak="0">
    <w:nsid w:val="410A5E32"/>
    <w:multiLevelType w:val="hybridMultilevel"/>
    <w:tmpl w:val="FFA8657C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6" w15:restartNumberingAfterBreak="0">
    <w:nsid w:val="499F10EF"/>
    <w:multiLevelType w:val="hybridMultilevel"/>
    <w:tmpl w:val="9340A384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7" w15:restartNumberingAfterBreak="0">
    <w:nsid w:val="4A2373EA"/>
    <w:multiLevelType w:val="hybridMultilevel"/>
    <w:tmpl w:val="552ABB32"/>
    <w:lvl w:ilvl="0" w:tplc="0FF0AF0A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8" w15:restartNumberingAfterBreak="0">
    <w:nsid w:val="514B6B47"/>
    <w:multiLevelType w:val="hybridMultilevel"/>
    <w:tmpl w:val="0C2C39A8"/>
    <w:lvl w:ilvl="0" w:tplc="0FF0AF0A">
      <w:start w:val="1"/>
      <w:numFmt w:val="decimal"/>
      <w:lvlRestart w:val="0"/>
      <w:suff w:val="nothing"/>
      <w:lvlText w:val="%1"/>
      <w:lvlJc w:val="right"/>
      <w:pPr>
        <w:tabs>
          <w:tab w:val="num" w:pos="153"/>
        </w:tabs>
        <w:ind w:left="153" w:hanging="40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80B55E3"/>
    <w:multiLevelType w:val="hybridMultilevel"/>
    <w:tmpl w:val="406E1B5A"/>
    <w:lvl w:ilvl="0" w:tplc="0FF0AF0A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0" w15:restartNumberingAfterBreak="0">
    <w:nsid w:val="61CE5D73"/>
    <w:multiLevelType w:val="hybridMultilevel"/>
    <w:tmpl w:val="943EA910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1" w15:restartNumberingAfterBreak="0">
    <w:nsid w:val="62AE7D84"/>
    <w:multiLevelType w:val="hybridMultilevel"/>
    <w:tmpl w:val="FFD88DB2"/>
    <w:lvl w:ilvl="0" w:tplc="0FF0AF0A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2" w15:restartNumberingAfterBreak="0">
    <w:nsid w:val="685F4225"/>
    <w:multiLevelType w:val="hybridMultilevel"/>
    <w:tmpl w:val="A74E00A4"/>
    <w:lvl w:ilvl="0" w:tplc="903E3020">
      <w:start w:val="1"/>
      <w:numFmt w:val="decimal"/>
      <w:lvlRestart w:val="0"/>
      <w:suff w:val="nothing"/>
      <w:lvlText w:val="%1"/>
      <w:lvlJc w:val="right"/>
      <w:pPr>
        <w:ind w:left="256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696" w:hanging="360"/>
      </w:pPr>
    </w:lvl>
    <w:lvl w:ilvl="2" w:tplc="0409001B" w:tentative="1">
      <w:start w:val="1"/>
      <w:numFmt w:val="lowerRoman"/>
      <w:lvlText w:val="%3."/>
      <w:lvlJc w:val="right"/>
      <w:pPr>
        <w:ind w:left="2416" w:hanging="180"/>
      </w:pPr>
    </w:lvl>
    <w:lvl w:ilvl="3" w:tplc="0409000F" w:tentative="1">
      <w:start w:val="1"/>
      <w:numFmt w:val="decimal"/>
      <w:lvlText w:val="%4."/>
      <w:lvlJc w:val="left"/>
      <w:pPr>
        <w:ind w:left="3136" w:hanging="360"/>
      </w:pPr>
    </w:lvl>
    <w:lvl w:ilvl="4" w:tplc="04090019" w:tentative="1">
      <w:start w:val="1"/>
      <w:numFmt w:val="lowerLetter"/>
      <w:lvlText w:val="%5."/>
      <w:lvlJc w:val="left"/>
      <w:pPr>
        <w:ind w:left="3856" w:hanging="360"/>
      </w:pPr>
    </w:lvl>
    <w:lvl w:ilvl="5" w:tplc="0409001B" w:tentative="1">
      <w:start w:val="1"/>
      <w:numFmt w:val="lowerRoman"/>
      <w:lvlText w:val="%6."/>
      <w:lvlJc w:val="right"/>
      <w:pPr>
        <w:ind w:left="4576" w:hanging="180"/>
      </w:pPr>
    </w:lvl>
    <w:lvl w:ilvl="6" w:tplc="0409000F" w:tentative="1">
      <w:start w:val="1"/>
      <w:numFmt w:val="decimal"/>
      <w:lvlText w:val="%7."/>
      <w:lvlJc w:val="left"/>
      <w:pPr>
        <w:ind w:left="5296" w:hanging="360"/>
      </w:pPr>
    </w:lvl>
    <w:lvl w:ilvl="7" w:tplc="04090019" w:tentative="1">
      <w:start w:val="1"/>
      <w:numFmt w:val="lowerLetter"/>
      <w:lvlText w:val="%8."/>
      <w:lvlJc w:val="left"/>
      <w:pPr>
        <w:ind w:left="6016" w:hanging="360"/>
      </w:pPr>
    </w:lvl>
    <w:lvl w:ilvl="8" w:tplc="0409001B" w:tentative="1">
      <w:start w:val="1"/>
      <w:numFmt w:val="lowerRoman"/>
      <w:lvlText w:val="%9."/>
      <w:lvlJc w:val="right"/>
      <w:pPr>
        <w:ind w:left="6736" w:hanging="180"/>
      </w:pPr>
    </w:lvl>
  </w:abstractNum>
  <w:abstractNum w:abstractNumId="23" w15:restartNumberingAfterBreak="0">
    <w:nsid w:val="6A545590"/>
    <w:multiLevelType w:val="hybridMultilevel"/>
    <w:tmpl w:val="998890DA"/>
    <w:lvl w:ilvl="0" w:tplc="0FF0AF0A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4" w15:restartNumberingAfterBreak="0">
    <w:nsid w:val="6FDF145D"/>
    <w:multiLevelType w:val="hybridMultilevel"/>
    <w:tmpl w:val="D95EA288"/>
    <w:lvl w:ilvl="0" w:tplc="88300CB4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25" w15:restartNumberingAfterBreak="0">
    <w:nsid w:val="7638073A"/>
    <w:multiLevelType w:val="hybridMultilevel"/>
    <w:tmpl w:val="DFAC64A4"/>
    <w:lvl w:ilvl="0" w:tplc="0FF0AF0A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num w:numId="1" w16cid:durableId="711080598">
    <w:abstractNumId w:val="18"/>
  </w:num>
  <w:num w:numId="2" w16cid:durableId="368989693">
    <w:abstractNumId w:val="0"/>
  </w:num>
  <w:num w:numId="3" w16cid:durableId="1132938672">
    <w:abstractNumId w:val="24"/>
  </w:num>
  <w:num w:numId="4" w16cid:durableId="116339246">
    <w:abstractNumId w:val="11"/>
  </w:num>
  <w:num w:numId="5" w16cid:durableId="716778721">
    <w:abstractNumId w:val="2"/>
  </w:num>
  <w:num w:numId="6" w16cid:durableId="858474648">
    <w:abstractNumId w:val="7"/>
  </w:num>
  <w:num w:numId="7" w16cid:durableId="2095472625">
    <w:abstractNumId w:val="22"/>
  </w:num>
  <w:num w:numId="8" w16cid:durableId="801726418">
    <w:abstractNumId w:val="15"/>
  </w:num>
  <w:num w:numId="9" w16cid:durableId="1041244009">
    <w:abstractNumId w:val="4"/>
  </w:num>
  <w:num w:numId="10" w16cid:durableId="1831094235">
    <w:abstractNumId w:val="3"/>
  </w:num>
  <w:num w:numId="11" w16cid:durableId="964390748">
    <w:abstractNumId w:val="14"/>
  </w:num>
  <w:num w:numId="12" w16cid:durableId="1868450489">
    <w:abstractNumId w:val="16"/>
  </w:num>
  <w:num w:numId="13" w16cid:durableId="417362291">
    <w:abstractNumId w:val="5"/>
  </w:num>
  <w:num w:numId="14" w16cid:durableId="311645915">
    <w:abstractNumId w:val="1"/>
  </w:num>
  <w:num w:numId="15" w16cid:durableId="1237594596">
    <w:abstractNumId w:val="8"/>
  </w:num>
  <w:num w:numId="16" w16cid:durableId="2086301032">
    <w:abstractNumId w:val="20"/>
  </w:num>
  <w:num w:numId="17" w16cid:durableId="1757168850">
    <w:abstractNumId w:val="9"/>
  </w:num>
  <w:num w:numId="18" w16cid:durableId="808284790">
    <w:abstractNumId w:val="13"/>
  </w:num>
  <w:num w:numId="19" w16cid:durableId="166528053">
    <w:abstractNumId w:val="10"/>
  </w:num>
  <w:num w:numId="20" w16cid:durableId="331295545">
    <w:abstractNumId w:val="19"/>
  </w:num>
  <w:num w:numId="21" w16cid:durableId="913586383">
    <w:abstractNumId w:val="12"/>
  </w:num>
  <w:num w:numId="22" w16cid:durableId="1081103563">
    <w:abstractNumId w:val="17"/>
  </w:num>
  <w:num w:numId="23" w16cid:durableId="676004625">
    <w:abstractNumId w:val="21"/>
  </w:num>
  <w:num w:numId="24" w16cid:durableId="1806850080">
    <w:abstractNumId w:val="6"/>
  </w:num>
  <w:num w:numId="25" w16cid:durableId="874466992">
    <w:abstractNumId w:val="25"/>
  </w:num>
  <w:num w:numId="26" w16cid:durableId="687024289">
    <w:abstractNumId w:val="2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embedSystemFonts/>
  <w:mirrorMargins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formatting="1" w:enforcement="1" w:cryptProviderType="rsaAES" w:cryptAlgorithmClass="hash" w:cryptAlgorithmType="typeAny" w:cryptAlgorithmSid="14" w:cryptSpinCount="100000" w:hash="5CQIFI/R85B7/vTrQFBue0ZH1nLZ86rAbXcWRWrEuE0JeNtx4Nxk8WgjFHKSG/W5120fnnNw86sIq+OSroHvnw==" w:salt="DAh22fsBuxvcMw/kK3EhYA=="/>
  <w:defaultTabStop w:val="720"/>
  <w:evenAndOddHeaders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64779"/>
    <w:rsid w:val="000000DC"/>
    <w:rsid w:val="00000E1B"/>
    <w:rsid w:val="00000EBB"/>
    <w:rsid w:val="00001105"/>
    <w:rsid w:val="00001457"/>
    <w:rsid w:val="00001707"/>
    <w:rsid w:val="0000191B"/>
    <w:rsid w:val="00001DCD"/>
    <w:rsid w:val="000025B3"/>
    <w:rsid w:val="0000296F"/>
    <w:rsid w:val="00002C0A"/>
    <w:rsid w:val="000037A8"/>
    <w:rsid w:val="00003DB6"/>
    <w:rsid w:val="0000465F"/>
    <w:rsid w:val="000057DB"/>
    <w:rsid w:val="00006512"/>
    <w:rsid w:val="00006BFA"/>
    <w:rsid w:val="00006DEC"/>
    <w:rsid w:val="00006E63"/>
    <w:rsid w:val="000070C5"/>
    <w:rsid w:val="00007A36"/>
    <w:rsid w:val="00007C99"/>
    <w:rsid w:val="0001081F"/>
    <w:rsid w:val="00010830"/>
    <w:rsid w:val="00010C5C"/>
    <w:rsid w:val="0001134F"/>
    <w:rsid w:val="00011595"/>
    <w:rsid w:val="00011823"/>
    <w:rsid w:val="00012024"/>
    <w:rsid w:val="00012230"/>
    <w:rsid w:val="0001296A"/>
    <w:rsid w:val="000137F5"/>
    <w:rsid w:val="00014623"/>
    <w:rsid w:val="000149E5"/>
    <w:rsid w:val="00014F1F"/>
    <w:rsid w:val="000153EE"/>
    <w:rsid w:val="000167DB"/>
    <w:rsid w:val="0001683B"/>
    <w:rsid w:val="00016AE2"/>
    <w:rsid w:val="00016B09"/>
    <w:rsid w:val="00016C96"/>
    <w:rsid w:val="00017922"/>
    <w:rsid w:val="00017A5A"/>
    <w:rsid w:val="00017E15"/>
    <w:rsid w:val="00017FA7"/>
    <w:rsid w:val="00020047"/>
    <w:rsid w:val="00021D57"/>
    <w:rsid w:val="000227F7"/>
    <w:rsid w:val="00022E94"/>
    <w:rsid w:val="00023468"/>
    <w:rsid w:val="00023772"/>
    <w:rsid w:val="00023D7E"/>
    <w:rsid w:val="00023EAD"/>
    <w:rsid w:val="00023F40"/>
    <w:rsid w:val="0002494B"/>
    <w:rsid w:val="0002494C"/>
    <w:rsid w:val="00024EDF"/>
    <w:rsid w:val="00025073"/>
    <w:rsid w:val="00025C61"/>
    <w:rsid w:val="00025CEA"/>
    <w:rsid w:val="00025D1D"/>
    <w:rsid w:val="00025DE5"/>
    <w:rsid w:val="00025FCD"/>
    <w:rsid w:val="0002669D"/>
    <w:rsid w:val="000266DD"/>
    <w:rsid w:val="000267D5"/>
    <w:rsid w:val="0002742F"/>
    <w:rsid w:val="0002788D"/>
    <w:rsid w:val="00027964"/>
    <w:rsid w:val="00030335"/>
    <w:rsid w:val="00030AA4"/>
    <w:rsid w:val="000313A4"/>
    <w:rsid w:val="00032300"/>
    <w:rsid w:val="0003241C"/>
    <w:rsid w:val="0003277C"/>
    <w:rsid w:val="00032AD7"/>
    <w:rsid w:val="00032D77"/>
    <w:rsid w:val="00033E96"/>
    <w:rsid w:val="00034059"/>
    <w:rsid w:val="0003485B"/>
    <w:rsid w:val="00034A51"/>
    <w:rsid w:val="000353C6"/>
    <w:rsid w:val="0003592A"/>
    <w:rsid w:val="000366E9"/>
    <w:rsid w:val="00036720"/>
    <w:rsid w:val="00036D9D"/>
    <w:rsid w:val="00036FDA"/>
    <w:rsid w:val="00037135"/>
    <w:rsid w:val="000373BE"/>
    <w:rsid w:val="000373E9"/>
    <w:rsid w:val="00037908"/>
    <w:rsid w:val="00037EDF"/>
    <w:rsid w:val="000404C7"/>
    <w:rsid w:val="00040E49"/>
    <w:rsid w:val="00041678"/>
    <w:rsid w:val="00041B2A"/>
    <w:rsid w:val="000422F8"/>
    <w:rsid w:val="00042783"/>
    <w:rsid w:val="00042BA8"/>
    <w:rsid w:val="00042CB7"/>
    <w:rsid w:val="00042D90"/>
    <w:rsid w:val="00042E36"/>
    <w:rsid w:val="000430F0"/>
    <w:rsid w:val="000439B3"/>
    <w:rsid w:val="00043BF3"/>
    <w:rsid w:val="00043C97"/>
    <w:rsid w:val="00043D77"/>
    <w:rsid w:val="00043E57"/>
    <w:rsid w:val="00043FF4"/>
    <w:rsid w:val="0004416E"/>
    <w:rsid w:val="000449E9"/>
    <w:rsid w:val="00044B4E"/>
    <w:rsid w:val="00044DF0"/>
    <w:rsid w:val="000450EC"/>
    <w:rsid w:val="0004577C"/>
    <w:rsid w:val="00045E9C"/>
    <w:rsid w:val="00046458"/>
    <w:rsid w:val="00046709"/>
    <w:rsid w:val="00046B0E"/>
    <w:rsid w:val="000471A0"/>
    <w:rsid w:val="00047B23"/>
    <w:rsid w:val="00050F92"/>
    <w:rsid w:val="00050FE4"/>
    <w:rsid w:val="000518B0"/>
    <w:rsid w:val="0005202C"/>
    <w:rsid w:val="000527F0"/>
    <w:rsid w:val="0005320A"/>
    <w:rsid w:val="0005348D"/>
    <w:rsid w:val="000537F3"/>
    <w:rsid w:val="000542C6"/>
    <w:rsid w:val="000547AC"/>
    <w:rsid w:val="00054C9E"/>
    <w:rsid w:val="00054D72"/>
    <w:rsid w:val="00054E68"/>
    <w:rsid w:val="000551ED"/>
    <w:rsid w:val="00055410"/>
    <w:rsid w:val="00055AF3"/>
    <w:rsid w:val="00055B28"/>
    <w:rsid w:val="00056180"/>
    <w:rsid w:val="00056AEC"/>
    <w:rsid w:val="00056E3F"/>
    <w:rsid w:val="0006002F"/>
    <w:rsid w:val="0006025C"/>
    <w:rsid w:val="000604F3"/>
    <w:rsid w:val="00060537"/>
    <w:rsid w:val="00060EDF"/>
    <w:rsid w:val="00061969"/>
    <w:rsid w:val="00061BF9"/>
    <w:rsid w:val="00061C95"/>
    <w:rsid w:val="0006211E"/>
    <w:rsid w:val="000627C1"/>
    <w:rsid w:val="00062FF3"/>
    <w:rsid w:val="0006363B"/>
    <w:rsid w:val="00063773"/>
    <w:rsid w:val="0006421E"/>
    <w:rsid w:val="0006443E"/>
    <w:rsid w:val="00065908"/>
    <w:rsid w:val="00065F7E"/>
    <w:rsid w:val="000661B4"/>
    <w:rsid w:val="000662C8"/>
    <w:rsid w:val="000663D8"/>
    <w:rsid w:val="00066442"/>
    <w:rsid w:val="00066855"/>
    <w:rsid w:val="000673D3"/>
    <w:rsid w:val="0006768A"/>
    <w:rsid w:val="00067F77"/>
    <w:rsid w:val="000701D5"/>
    <w:rsid w:val="00070208"/>
    <w:rsid w:val="000705EB"/>
    <w:rsid w:val="0007118C"/>
    <w:rsid w:val="00071A41"/>
    <w:rsid w:val="00072302"/>
    <w:rsid w:val="00072551"/>
    <w:rsid w:val="000728F0"/>
    <w:rsid w:val="000728F2"/>
    <w:rsid w:val="00072F44"/>
    <w:rsid w:val="00073AFB"/>
    <w:rsid w:val="00074596"/>
    <w:rsid w:val="000746B6"/>
    <w:rsid w:val="00074E4B"/>
    <w:rsid w:val="00075256"/>
    <w:rsid w:val="00075816"/>
    <w:rsid w:val="00075A7F"/>
    <w:rsid w:val="00075AF9"/>
    <w:rsid w:val="00075EDB"/>
    <w:rsid w:val="00075FF3"/>
    <w:rsid w:val="0007604B"/>
    <w:rsid w:val="0007605B"/>
    <w:rsid w:val="0007743F"/>
    <w:rsid w:val="00077473"/>
    <w:rsid w:val="000774AC"/>
    <w:rsid w:val="000776A7"/>
    <w:rsid w:val="00077AB9"/>
    <w:rsid w:val="00077C21"/>
    <w:rsid w:val="00077DB9"/>
    <w:rsid w:val="00080018"/>
    <w:rsid w:val="00080301"/>
    <w:rsid w:val="00080656"/>
    <w:rsid w:val="00080AA7"/>
    <w:rsid w:val="00081086"/>
    <w:rsid w:val="00081D71"/>
    <w:rsid w:val="000820D8"/>
    <w:rsid w:val="00082BAB"/>
    <w:rsid w:val="000832D4"/>
    <w:rsid w:val="000834E9"/>
    <w:rsid w:val="000836EC"/>
    <w:rsid w:val="00083C3E"/>
    <w:rsid w:val="00083DFF"/>
    <w:rsid w:val="000840EA"/>
    <w:rsid w:val="000844C7"/>
    <w:rsid w:val="00084F88"/>
    <w:rsid w:val="000851D8"/>
    <w:rsid w:val="0008522F"/>
    <w:rsid w:val="000854FF"/>
    <w:rsid w:val="00085784"/>
    <w:rsid w:val="00085C7A"/>
    <w:rsid w:val="000865B7"/>
    <w:rsid w:val="00086E46"/>
    <w:rsid w:val="00087815"/>
    <w:rsid w:val="000879E3"/>
    <w:rsid w:val="00087A41"/>
    <w:rsid w:val="00087BF3"/>
    <w:rsid w:val="00090531"/>
    <w:rsid w:val="0009164C"/>
    <w:rsid w:val="00091C0A"/>
    <w:rsid w:val="00092024"/>
    <w:rsid w:val="0009213E"/>
    <w:rsid w:val="00093253"/>
    <w:rsid w:val="00093593"/>
    <w:rsid w:val="00093745"/>
    <w:rsid w:val="00093A7A"/>
    <w:rsid w:val="00093ADD"/>
    <w:rsid w:val="00094D7C"/>
    <w:rsid w:val="00094D92"/>
    <w:rsid w:val="00095524"/>
    <w:rsid w:val="00095C84"/>
    <w:rsid w:val="00095D0F"/>
    <w:rsid w:val="00096999"/>
    <w:rsid w:val="00096DDA"/>
    <w:rsid w:val="0009720C"/>
    <w:rsid w:val="000973C0"/>
    <w:rsid w:val="00097607"/>
    <w:rsid w:val="0009769E"/>
    <w:rsid w:val="00097C14"/>
    <w:rsid w:val="000A00CF"/>
    <w:rsid w:val="000A00EB"/>
    <w:rsid w:val="000A0E17"/>
    <w:rsid w:val="000A167B"/>
    <w:rsid w:val="000A1968"/>
    <w:rsid w:val="000A1AE5"/>
    <w:rsid w:val="000A2009"/>
    <w:rsid w:val="000A244E"/>
    <w:rsid w:val="000A27F2"/>
    <w:rsid w:val="000A3180"/>
    <w:rsid w:val="000A34DA"/>
    <w:rsid w:val="000A3898"/>
    <w:rsid w:val="000A3A39"/>
    <w:rsid w:val="000A3FDD"/>
    <w:rsid w:val="000A40E3"/>
    <w:rsid w:val="000A4299"/>
    <w:rsid w:val="000A4FAD"/>
    <w:rsid w:val="000A511E"/>
    <w:rsid w:val="000A649B"/>
    <w:rsid w:val="000A6815"/>
    <w:rsid w:val="000A6870"/>
    <w:rsid w:val="000A7618"/>
    <w:rsid w:val="000A7EF6"/>
    <w:rsid w:val="000B02C4"/>
    <w:rsid w:val="000B05CE"/>
    <w:rsid w:val="000B1764"/>
    <w:rsid w:val="000B18FB"/>
    <w:rsid w:val="000B1928"/>
    <w:rsid w:val="000B27DA"/>
    <w:rsid w:val="000B2A81"/>
    <w:rsid w:val="000B3132"/>
    <w:rsid w:val="000B349C"/>
    <w:rsid w:val="000B3CC1"/>
    <w:rsid w:val="000B3F11"/>
    <w:rsid w:val="000B4000"/>
    <w:rsid w:val="000B4391"/>
    <w:rsid w:val="000B46DD"/>
    <w:rsid w:val="000B5649"/>
    <w:rsid w:val="000B5731"/>
    <w:rsid w:val="000B5AEF"/>
    <w:rsid w:val="000B628B"/>
    <w:rsid w:val="000B64CD"/>
    <w:rsid w:val="000B6D80"/>
    <w:rsid w:val="000B6EC5"/>
    <w:rsid w:val="000B70D0"/>
    <w:rsid w:val="000B7440"/>
    <w:rsid w:val="000B7A7C"/>
    <w:rsid w:val="000B7B1F"/>
    <w:rsid w:val="000B7C72"/>
    <w:rsid w:val="000B7D4A"/>
    <w:rsid w:val="000C0008"/>
    <w:rsid w:val="000C00EB"/>
    <w:rsid w:val="000C0273"/>
    <w:rsid w:val="000C049D"/>
    <w:rsid w:val="000C061D"/>
    <w:rsid w:val="000C0831"/>
    <w:rsid w:val="000C0868"/>
    <w:rsid w:val="000C1E30"/>
    <w:rsid w:val="000C230B"/>
    <w:rsid w:val="000C2706"/>
    <w:rsid w:val="000C33F2"/>
    <w:rsid w:val="000C40EE"/>
    <w:rsid w:val="000C48BC"/>
    <w:rsid w:val="000C4F7D"/>
    <w:rsid w:val="000C503B"/>
    <w:rsid w:val="000C527E"/>
    <w:rsid w:val="000C5615"/>
    <w:rsid w:val="000C56D3"/>
    <w:rsid w:val="000C5AA7"/>
    <w:rsid w:val="000C5AD2"/>
    <w:rsid w:val="000C6FFB"/>
    <w:rsid w:val="000C70A5"/>
    <w:rsid w:val="000C7791"/>
    <w:rsid w:val="000C7ED9"/>
    <w:rsid w:val="000D0567"/>
    <w:rsid w:val="000D1058"/>
    <w:rsid w:val="000D158F"/>
    <w:rsid w:val="000D1869"/>
    <w:rsid w:val="000D1968"/>
    <w:rsid w:val="000D1B9E"/>
    <w:rsid w:val="000D1CD5"/>
    <w:rsid w:val="000D1D88"/>
    <w:rsid w:val="000D27A8"/>
    <w:rsid w:val="000D27EA"/>
    <w:rsid w:val="000D299F"/>
    <w:rsid w:val="000D29CD"/>
    <w:rsid w:val="000D3088"/>
    <w:rsid w:val="000D31E2"/>
    <w:rsid w:val="000D3298"/>
    <w:rsid w:val="000D39E9"/>
    <w:rsid w:val="000D469F"/>
    <w:rsid w:val="000D4A0D"/>
    <w:rsid w:val="000D503E"/>
    <w:rsid w:val="000D5147"/>
    <w:rsid w:val="000D52BB"/>
    <w:rsid w:val="000D52F0"/>
    <w:rsid w:val="000D5684"/>
    <w:rsid w:val="000D569B"/>
    <w:rsid w:val="000D59AD"/>
    <w:rsid w:val="000D5DF5"/>
    <w:rsid w:val="000D632A"/>
    <w:rsid w:val="000D6349"/>
    <w:rsid w:val="000D6C53"/>
    <w:rsid w:val="000D7122"/>
    <w:rsid w:val="000D72D7"/>
    <w:rsid w:val="000D7341"/>
    <w:rsid w:val="000D798B"/>
    <w:rsid w:val="000D7E22"/>
    <w:rsid w:val="000D7F9D"/>
    <w:rsid w:val="000E003B"/>
    <w:rsid w:val="000E010F"/>
    <w:rsid w:val="000E0345"/>
    <w:rsid w:val="000E0D9B"/>
    <w:rsid w:val="000E119B"/>
    <w:rsid w:val="000E2119"/>
    <w:rsid w:val="000E2A7E"/>
    <w:rsid w:val="000E2B60"/>
    <w:rsid w:val="000E2F82"/>
    <w:rsid w:val="000E3317"/>
    <w:rsid w:val="000E38B4"/>
    <w:rsid w:val="000E398A"/>
    <w:rsid w:val="000E399C"/>
    <w:rsid w:val="000E3C18"/>
    <w:rsid w:val="000E484B"/>
    <w:rsid w:val="000E495F"/>
    <w:rsid w:val="000E512C"/>
    <w:rsid w:val="000E55DA"/>
    <w:rsid w:val="000E5DD3"/>
    <w:rsid w:val="000E655B"/>
    <w:rsid w:val="000E719F"/>
    <w:rsid w:val="000E7820"/>
    <w:rsid w:val="000E792A"/>
    <w:rsid w:val="000E7A4B"/>
    <w:rsid w:val="000E7A59"/>
    <w:rsid w:val="000F0185"/>
    <w:rsid w:val="000F03A4"/>
    <w:rsid w:val="000F03B9"/>
    <w:rsid w:val="000F05C6"/>
    <w:rsid w:val="000F0DFD"/>
    <w:rsid w:val="000F1098"/>
    <w:rsid w:val="000F12DB"/>
    <w:rsid w:val="000F1517"/>
    <w:rsid w:val="000F15A8"/>
    <w:rsid w:val="000F1B4F"/>
    <w:rsid w:val="000F1CF6"/>
    <w:rsid w:val="000F2324"/>
    <w:rsid w:val="000F29E5"/>
    <w:rsid w:val="000F3620"/>
    <w:rsid w:val="000F386E"/>
    <w:rsid w:val="000F3EC4"/>
    <w:rsid w:val="000F3F2E"/>
    <w:rsid w:val="000F4297"/>
    <w:rsid w:val="000F4300"/>
    <w:rsid w:val="000F4444"/>
    <w:rsid w:val="000F45C2"/>
    <w:rsid w:val="000F4673"/>
    <w:rsid w:val="000F503C"/>
    <w:rsid w:val="000F5301"/>
    <w:rsid w:val="000F536A"/>
    <w:rsid w:val="000F5C4F"/>
    <w:rsid w:val="000F6358"/>
    <w:rsid w:val="000F76B5"/>
    <w:rsid w:val="000F7BA5"/>
    <w:rsid w:val="00100270"/>
    <w:rsid w:val="00100BA6"/>
    <w:rsid w:val="00100BCC"/>
    <w:rsid w:val="001014A7"/>
    <w:rsid w:val="00101B24"/>
    <w:rsid w:val="00102272"/>
    <w:rsid w:val="00102807"/>
    <w:rsid w:val="00102E15"/>
    <w:rsid w:val="0010330B"/>
    <w:rsid w:val="001033FE"/>
    <w:rsid w:val="0010479D"/>
    <w:rsid w:val="0010482C"/>
    <w:rsid w:val="001048A7"/>
    <w:rsid w:val="00105434"/>
    <w:rsid w:val="001055AB"/>
    <w:rsid w:val="001055F3"/>
    <w:rsid w:val="00105E5C"/>
    <w:rsid w:val="001067EF"/>
    <w:rsid w:val="001068F6"/>
    <w:rsid w:val="00106DA3"/>
    <w:rsid w:val="00106E43"/>
    <w:rsid w:val="001071AB"/>
    <w:rsid w:val="00107EF7"/>
    <w:rsid w:val="00110206"/>
    <w:rsid w:val="00110C5B"/>
    <w:rsid w:val="00111602"/>
    <w:rsid w:val="00111A07"/>
    <w:rsid w:val="00111CEC"/>
    <w:rsid w:val="00111D3F"/>
    <w:rsid w:val="0011229F"/>
    <w:rsid w:val="001126F5"/>
    <w:rsid w:val="0011433D"/>
    <w:rsid w:val="001144FC"/>
    <w:rsid w:val="001153D6"/>
    <w:rsid w:val="00115ABC"/>
    <w:rsid w:val="00116037"/>
    <w:rsid w:val="001161C5"/>
    <w:rsid w:val="00116C77"/>
    <w:rsid w:val="001171D7"/>
    <w:rsid w:val="00117342"/>
    <w:rsid w:val="0011781B"/>
    <w:rsid w:val="00117CE6"/>
    <w:rsid w:val="00117DE7"/>
    <w:rsid w:val="00120263"/>
    <w:rsid w:val="0012095C"/>
    <w:rsid w:val="00120B4A"/>
    <w:rsid w:val="00120BD6"/>
    <w:rsid w:val="00121275"/>
    <w:rsid w:val="00121429"/>
    <w:rsid w:val="0012183D"/>
    <w:rsid w:val="00121AC4"/>
    <w:rsid w:val="00121B85"/>
    <w:rsid w:val="00121CEB"/>
    <w:rsid w:val="0012281D"/>
    <w:rsid w:val="00123D35"/>
    <w:rsid w:val="00124BD7"/>
    <w:rsid w:val="00124E55"/>
    <w:rsid w:val="001259C8"/>
    <w:rsid w:val="00126116"/>
    <w:rsid w:val="00126CBB"/>
    <w:rsid w:val="00126D33"/>
    <w:rsid w:val="00127E3B"/>
    <w:rsid w:val="001305C4"/>
    <w:rsid w:val="00130AA5"/>
    <w:rsid w:val="001318BA"/>
    <w:rsid w:val="00131B5B"/>
    <w:rsid w:val="00131E76"/>
    <w:rsid w:val="00132789"/>
    <w:rsid w:val="00132B01"/>
    <w:rsid w:val="00133015"/>
    <w:rsid w:val="0013391B"/>
    <w:rsid w:val="00133A2C"/>
    <w:rsid w:val="00133C8F"/>
    <w:rsid w:val="00133D37"/>
    <w:rsid w:val="00134077"/>
    <w:rsid w:val="00135957"/>
    <w:rsid w:val="00136D6A"/>
    <w:rsid w:val="00136EC7"/>
    <w:rsid w:val="001375EC"/>
    <w:rsid w:val="0013767B"/>
    <w:rsid w:val="0014066F"/>
    <w:rsid w:val="00140A9F"/>
    <w:rsid w:val="001413DB"/>
    <w:rsid w:val="00141761"/>
    <w:rsid w:val="00141E4A"/>
    <w:rsid w:val="0014214D"/>
    <w:rsid w:val="001427BF"/>
    <w:rsid w:val="00142C7C"/>
    <w:rsid w:val="00143804"/>
    <w:rsid w:val="00143BDF"/>
    <w:rsid w:val="00143C07"/>
    <w:rsid w:val="00143CB7"/>
    <w:rsid w:val="0014488F"/>
    <w:rsid w:val="00144C9A"/>
    <w:rsid w:val="00144F6A"/>
    <w:rsid w:val="0014583E"/>
    <w:rsid w:val="00146A30"/>
    <w:rsid w:val="00147006"/>
    <w:rsid w:val="001472B1"/>
    <w:rsid w:val="00147716"/>
    <w:rsid w:val="00147789"/>
    <w:rsid w:val="00147807"/>
    <w:rsid w:val="001478BB"/>
    <w:rsid w:val="00147D5F"/>
    <w:rsid w:val="00150579"/>
    <w:rsid w:val="001511F4"/>
    <w:rsid w:val="0015139D"/>
    <w:rsid w:val="001513BB"/>
    <w:rsid w:val="001517BC"/>
    <w:rsid w:val="0015195A"/>
    <w:rsid w:val="00151C5A"/>
    <w:rsid w:val="00153832"/>
    <w:rsid w:val="00153B2C"/>
    <w:rsid w:val="00154A4B"/>
    <w:rsid w:val="00156ACF"/>
    <w:rsid w:val="00156CA0"/>
    <w:rsid w:val="00157478"/>
    <w:rsid w:val="001576EF"/>
    <w:rsid w:val="001577AC"/>
    <w:rsid w:val="00157BD7"/>
    <w:rsid w:val="00160008"/>
    <w:rsid w:val="00160DBE"/>
    <w:rsid w:val="0016120E"/>
    <w:rsid w:val="0016156D"/>
    <w:rsid w:val="00161C3D"/>
    <w:rsid w:val="001620FE"/>
    <w:rsid w:val="00162C15"/>
    <w:rsid w:val="00162EC4"/>
    <w:rsid w:val="001639B7"/>
    <w:rsid w:val="00163F4C"/>
    <w:rsid w:val="0016468A"/>
    <w:rsid w:val="00165CF2"/>
    <w:rsid w:val="00165DFD"/>
    <w:rsid w:val="001661AE"/>
    <w:rsid w:val="001661F3"/>
    <w:rsid w:val="001669A2"/>
    <w:rsid w:val="00166A56"/>
    <w:rsid w:val="00166A7D"/>
    <w:rsid w:val="00166BB9"/>
    <w:rsid w:val="001670CB"/>
    <w:rsid w:val="001673A8"/>
    <w:rsid w:val="00167E3D"/>
    <w:rsid w:val="0017031D"/>
    <w:rsid w:val="00170C42"/>
    <w:rsid w:val="00170E42"/>
    <w:rsid w:val="001717FD"/>
    <w:rsid w:val="001718F2"/>
    <w:rsid w:val="00171956"/>
    <w:rsid w:val="00171A28"/>
    <w:rsid w:val="00171B37"/>
    <w:rsid w:val="00171B6A"/>
    <w:rsid w:val="00171D43"/>
    <w:rsid w:val="00171FE0"/>
    <w:rsid w:val="00172A3B"/>
    <w:rsid w:val="00172B91"/>
    <w:rsid w:val="001736E7"/>
    <w:rsid w:val="001749CE"/>
    <w:rsid w:val="00174E76"/>
    <w:rsid w:val="00175119"/>
    <w:rsid w:val="00175189"/>
    <w:rsid w:val="00175DFC"/>
    <w:rsid w:val="00175F66"/>
    <w:rsid w:val="00176225"/>
    <w:rsid w:val="00176FB7"/>
    <w:rsid w:val="00177866"/>
    <w:rsid w:val="001779C7"/>
    <w:rsid w:val="00177E26"/>
    <w:rsid w:val="00177ED2"/>
    <w:rsid w:val="0018021D"/>
    <w:rsid w:val="001804F8"/>
    <w:rsid w:val="00181BE8"/>
    <w:rsid w:val="00182758"/>
    <w:rsid w:val="00184BC1"/>
    <w:rsid w:val="0018549B"/>
    <w:rsid w:val="00185757"/>
    <w:rsid w:val="001858C0"/>
    <w:rsid w:val="00185948"/>
    <w:rsid w:val="001860D7"/>
    <w:rsid w:val="00186ABE"/>
    <w:rsid w:val="00186BB0"/>
    <w:rsid w:val="00187D9A"/>
    <w:rsid w:val="00187D9D"/>
    <w:rsid w:val="00187DD1"/>
    <w:rsid w:val="00190C1E"/>
    <w:rsid w:val="00191273"/>
    <w:rsid w:val="00192328"/>
    <w:rsid w:val="00192375"/>
    <w:rsid w:val="00192F7A"/>
    <w:rsid w:val="001930C4"/>
    <w:rsid w:val="001934A7"/>
    <w:rsid w:val="001934B5"/>
    <w:rsid w:val="00193884"/>
    <w:rsid w:val="00193B10"/>
    <w:rsid w:val="00193D40"/>
    <w:rsid w:val="00193E3A"/>
    <w:rsid w:val="001941E6"/>
    <w:rsid w:val="0019455C"/>
    <w:rsid w:val="001950F0"/>
    <w:rsid w:val="00195380"/>
    <w:rsid w:val="00195463"/>
    <w:rsid w:val="00195499"/>
    <w:rsid w:val="0019549A"/>
    <w:rsid w:val="00195B56"/>
    <w:rsid w:val="00195C8B"/>
    <w:rsid w:val="00195DF9"/>
    <w:rsid w:val="00195E57"/>
    <w:rsid w:val="00195F73"/>
    <w:rsid w:val="00197AD7"/>
    <w:rsid w:val="00197C6B"/>
    <w:rsid w:val="00197E12"/>
    <w:rsid w:val="001A08C3"/>
    <w:rsid w:val="001A1142"/>
    <w:rsid w:val="001A149D"/>
    <w:rsid w:val="001A17CC"/>
    <w:rsid w:val="001A1E1D"/>
    <w:rsid w:val="001A21A3"/>
    <w:rsid w:val="001A2BF7"/>
    <w:rsid w:val="001A2C8B"/>
    <w:rsid w:val="001A2F57"/>
    <w:rsid w:val="001A3015"/>
    <w:rsid w:val="001A30CC"/>
    <w:rsid w:val="001A33CE"/>
    <w:rsid w:val="001A34E1"/>
    <w:rsid w:val="001A369B"/>
    <w:rsid w:val="001A382F"/>
    <w:rsid w:val="001A38FF"/>
    <w:rsid w:val="001A4402"/>
    <w:rsid w:val="001A4440"/>
    <w:rsid w:val="001A44BA"/>
    <w:rsid w:val="001A4841"/>
    <w:rsid w:val="001A48BD"/>
    <w:rsid w:val="001A4A2C"/>
    <w:rsid w:val="001A517B"/>
    <w:rsid w:val="001A5D85"/>
    <w:rsid w:val="001A612F"/>
    <w:rsid w:val="001A6287"/>
    <w:rsid w:val="001A6324"/>
    <w:rsid w:val="001A7324"/>
    <w:rsid w:val="001A79F1"/>
    <w:rsid w:val="001B0067"/>
    <w:rsid w:val="001B0803"/>
    <w:rsid w:val="001B0BE6"/>
    <w:rsid w:val="001B13AA"/>
    <w:rsid w:val="001B18FC"/>
    <w:rsid w:val="001B19B9"/>
    <w:rsid w:val="001B1C50"/>
    <w:rsid w:val="001B217D"/>
    <w:rsid w:val="001B2923"/>
    <w:rsid w:val="001B2FAE"/>
    <w:rsid w:val="001B31A1"/>
    <w:rsid w:val="001B34FF"/>
    <w:rsid w:val="001B3590"/>
    <w:rsid w:val="001B3944"/>
    <w:rsid w:val="001B421C"/>
    <w:rsid w:val="001B459B"/>
    <w:rsid w:val="001B4D5F"/>
    <w:rsid w:val="001B4DE6"/>
    <w:rsid w:val="001B5B5B"/>
    <w:rsid w:val="001B5D12"/>
    <w:rsid w:val="001B5DA7"/>
    <w:rsid w:val="001B6246"/>
    <w:rsid w:val="001B62BA"/>
    <w:rsid w:val="001B636E"/>
    <w:rsid w:val="001B7218"/>
    <w:rsid w:val="001C01FF"/>
    <w:rsid w:val="001C05A6"/>
    <w:rsid w:val="001C0AD2"/>
    <w:rsid w:val="001C0C5E"/>
    <w:rsid w:val="001C124C"/>
    <w:rsid w:val="001C1B81"/>
    <w:rsid w:val="001C2CE6"/>
    <w:rsid w:val="001C2FD1"/>
    <w:rsid w:val="001C30D7"/>
    <w:rsid w:val="001C4584"/>
    <w:rsid w:val="001C46A3"/>
    <w:rsid w:val="001C51DD"/>
    <w:rsid w:val="001C56A3"/>
    <w:rsid w:val="001C5915"/>
    <w:rsid w:val="001C5A0A"/>
    <w:rsid w:val="001C63C6"/>
    <w:rsid w:val="001C65A4"/>
    <w:rsid w:val="001C6EA6"/>
    <w:rsid w:val="001C6EF5"/>
    <w:rsid w:val="001C6FBC"/>
    <w:rsid w:val="001C7BC2"/>
    <w:rsid w:val="001C7D3E"/>
    <w:rsid w:val="001C7E5B"/>
    <w:rsid w:val="001C7E6A"/>
    <w:rsid w:val="001D0EDB"/>
    <w:rsid w:val="001D0F83"/>
    <w:rsid w:val="001D18AE"/>
    <w:rsid w:val="001D18B2"/>
    <w:rsid w:val="001D1906"/>
    <w:rsid w:val="001D2267"/>
    <w:rsid w:val="001D242D"/>
    <w:rsid w:val="001D2712"/>
    <w:rsid w:val="001D2AD6"/>
    <w:rsid w:val="001D371E"/>
    <w:rsid w:val="001D3BA4"/>
    <w:rsid w:val="001D4226"/>
    <w:rsid w:val="001D437D"/>
    <w:rsid w:val="001D4421"/>
    <w:rsid w:val="001D4BA8"/>
    <w:rsid w:val="001D4CC2"/>
    <w:rsid w:val="001D4D08"/>
    <w:rsid w:val="001D5473"/>
    <w:rsid w:val="001D6BAB"/>
    <w:rsid w:val="001D6D12"/>
    <w:rsid w:val="001D75F9"/>
    <w:rsid w:val="001D7B82"/>
    <w:rsid w:val="001D7D90"/>
    <w:rsid w:val="001E0281"/>
    <w:rsid w:val="001E044F"/>
    <w:rsid w:val="001E063B"/>
    <w:rsid w:val="001E0A2D"/>
    <w:rsid w:val="001E18FE"/>
    <w:rsid w:val="001E19FB"/>
    <w:rsid w:val="001E1CE9"/>
    <w:rsid w:val="001E27CD"/>
    <w:rsid w:val="001E2A11"/>
    <w:rsid w:val="001E2A22"/>
    <w:rsid w:val="001E2D93"/>
    <w:rsid w:val="001E354A"/>
    <w:rsid w:val="001E3AC4"/>
    <w:rsid w:val="001E3F1C"/>
    <w:rsid w:val="001E450A"/>
    <w:rsid w:val="001E484B"/>
    <w:rsid w:val="001E519F"/>
    <w:rsid w:val="001E577D"/>
    <w:rsid w:val="001E6407"/>
    <w:rsid w:val="001E64FB"/>
    <w:rsid w:val="001F0142"/>
    <w:rsid w:val="001F1061"/>
    <w:rsid w:val="001F279F"/>
    <w:rsid w:val="001F2B93"/>
    <w:rsid w:val="001F2D22"/>
    <w:rsid w:val="001F36A8"/>
    <w:rsid w:val="001F3943"/>
    <w:rsid w:val="001F39A2"/>
    <w:rsid w:val="001F3D64"/>
    <w:rsid w:val="001F507E"/>
    <w:rsid w:val="001F508B"/>
    <w:rsid w:val="001F54B8"/>
    <w:rsid w:val="001F54C6"/>
    <w:rsid w:val="001F5523"/>
    <w:rsid w:val="001F59EB"/>
    <w:rsid w:val="001F5B21"/>
    <w:rsid w:val="001F5E03"/>
    <w:rsid w:val="001F6A5D"/>
    <w:rsid w:val="001F6C5F"/>
    <w:rsid w:val="001F7CA0"/>
    <w:rsid w:val="001F7EC9"/>
    <w:rsid w:val="001F7F90"/>
    <w:rsid w:val="00200124"/>
    <w:rsid w:val="002003E3"/>
    <w:rsid w:val="002005F3"/>
    <w:rsid w:val="0020130A"/>
    <w:rsid w:val="0020161B"/>
    <w:rsid w:val="0020233A"/>
    <w:rsid w:val="00202B7C"/>
    <w:rsid w:val="002036D6"/>
    <w:rsid w:val="002037F1"/>
    <w:rsid w:val="002038CB"/>
    <w:rsid w:val="00203E77"/>
    <w:rsid w:val="0020420B"/>
    <w:rsid w:val="002042CB"/>
    <w:rsid w:val="00204F84"/>
    <w:rsid w:val="0020527E"/>
    <w:rsid w:val="00205368"/>
    <w:rsid w:val="00205517"/>
    <w:rsid w:val="00205A50"/>
    <w:rsid w:val="00205FE4"/>
    <w:rsid w:val="00206973"/>
    <w:rsid w:val="00206BCC"/>
    <w:rsid w:val="00207565"/>
    <w:rsid w:val="00207EFA"/>
    <w:rsid w:val="00207F03"/>
    <w:rsid w:val="00210B35"/>
    <w:rsid w:val="00210F5D"/>
    <w:rsid w:val="002119D6"/>
    <w:rsid w:val="002120DA"/>
    <w:rsid w:val="00212479"/>
    <w:rsid w:val="00212624"/>
    <w:rsid w:val="00212EF4"/>
    <w:rsid w:val="00212FBA"/>
    <w:rsid w:val="00213497"/>
    <w:rsid w:val="00213577"/>
    <w:rsid w:val="00213946"/>
    <w:rsid w:val="00213A15"/>
    <w:rsid w:val="00213C6E"/>
    <w:rsid w:val="00213F4E"/>
    <w:rsid w:val="00214387"/>
    <w:rsid w:val="002144CF"/>
    <w:rsid w:val="002148B3"/>
    <w:rsid w:val="00214A2D"/>
    <w:rsid w:val="0021503F"/>
    <w:rsid w:val="0021573F"/>
    <w:rsid w:val="0021614B"/>
    <w:rsid w:val="00216431"/>
    <w:rsid w:val="002168A6"/>
    <w:rsid w:val="00216CDB"/>
    <w:rsid w:val="00217592"/>
    <w:rsid w:val="0021782F"/>
    <w:rsid w:val="00217850"/>
    <w:rsid w:val="00217935"/>
    <w:rsid w:val="00217EFC"/>
    <w:rsid w:val="00220312"/>
    <w:rsid w:val="002219C9"/>
    <w:rsid w:val="00221B23"/>
    <w:rsid w:val="0022256E"/>
    <w:rsid w:val="00222F51"/>
    <w:rsid w:val="0022395B"/>
    <w:rsid w:val="00224170"/>
    <w:rsid w:val="002249B1"/>
    <w:rsid w:val="00225479"/>
    <w:rsid w:val="0022553F"/>
    <w:rsid w:val="002258AF"/>
    <w:rsid w:val="00225B96"/>
    <w:rsid w:val="00225CC6"/>
    <w:rsid w:val="002261D0"/>
    <w:rsid w:val="00226F34"/>
    <w:rsid w:val="002278C9"/>
    <w:rsid w:val="00230044"/>
    <w:rsid w:val="00230625"/>
    <w:rsid w:val="00230914"/>
    <w:rsid w:val="00230BDE"/>
    <w:rsid w:val="0023107A"/>
    <w:rsid w:val="00231483"/>
    <w:rsid w:val="00231AC6"/>
    <w:rsid w:val="00231D6F"/>
    <w:rsid w:val="00232412"/>
    <w:rsid w:val="002329AA"/>
    <w:rsid w:val="00232A5D"/>
    <w:rsid w:val="00232C55"/>
    <w:rsid w:val="00232D37"/>
    <w:rsid w:val="00232DFC"/>
    <w:rsid w:val="00232FD0"/>
    <w:rsid w:val="00233243"/>
    <w:rsid w:val="002333CA"/>
    <w:rsid w:val="00233412"/>
    <w:rsid w:val="00233942"/>
    <w:rsid w:val="00234439"/>
    <w:rsid w:val="00234D25"/>
    <w:rsid w:val="00234EA8"/>
    <w:rsid w:val="00234FC0"/>
    <w:rsid w:val="0023540D"/>
    <w:rsid w:val="002354FE"/>
    <w:rsid w:val="00235695"/>
    <w:rsid w:val="00235876"/>
    <w:rsid w:val="00235904"/>
    <w:rsid w:val="00235CFF"/>
    <w:rsid w:val="002361E8"/>
    <w:rsid w:val="0023675B"/>
    <w:rsid w:val="00236F51"/>
    <w:rsid w:val="0023706E"/>
    <w:rsid w:val="00237BF2"/>
    <w:rsid w:val="00237F76"/>
    <w:rsid w:val="0024078C"/>
    <w:rsid w:val="00240F46"/>
    <w:rsid w:val="002419F0"/>
    <w:rsid w:val="0024271E"/>
    <w:rsid w:val="00242E81"/>
    <w:rsid w:val="0024324F"/>
    <w:rsid w:val="00243259"/>
    <w:rsid w:val="002432D8"/>
    <w:rsid w:val="00243805"/>
    <w:rsid w:val="002438B8"/>
    <w:rsid w:val="00244051"/>
    <w:rsid w:val="00244373"/>
    <w:rsid w:val="00244401"/>
    <w:rsid w:val="002445E9"/>
    <w:rsid w:val="00244815"/>
    <w:rsid w:val="00244862"/>
    <w:rsid w:val="00245253"/>
    <w:rsid w:val="00245EAB"/>
    <w:rsid w:val="00246C28"/>
    <w:rsid w:val="0024738E"/>
    <w:rsid w:val="00247A22"/>
    <w:rsid w:val="00247A7E"/>
    <w:rsid w:val="002500AC"/>
    <w:rsid w:val="002505F4"/>
    <w:rsid w:val="0025075E"/>
    <w:rsid w:val="00250A05"/>
    <w:rsid w:val="002510B6"/>
    <w:rsid w:val="00251192"/>
    <w:rsid w:val="002512DC"/>
    <w:rsid w:val="0025137D"/>
    <w:rsid w:val="00251404"/>
    <w:rsid w:val="0025142A"/>
    <w:rsid w:val="00251636"/>
    <w:rsid w:val="002519B2"/>
    <w:rsid w:val="00251AFD"/>
    <w:rsid w:val="00251B20"/>
    <w:rsid w:val="0025216B"/>
    <w:rsid w:val="0025248B"/>
    <w:rsid w:val="002524A7"/>
    <w:rsid w:val="00253322"/>
    <w:rsid w:val="00253DFE"/>
    <w:rsid w:val="00253E18"/>
    <w:rsid w:val="00253E8B"/>
    <w:rsid w:val="00253FE3"/>
    <w:rsid w:val="00253FFF"/>
    <w:rsid w:val="00254072"/>
    <w:rsid w:val="00254261"/>
    <w:rsid w:val="00254BE5"/>
    <w:rsid w:val="00255650"/>
    <w:rsid w:val="002556DA"/>
    <w:rsid w:val="00255809"/>
    <w:rsid w:val="00255C0E"/>
    <w:rsid w:val="00255CD6"/>
    <w:rsid w:val="002564CC"/>
    <w:rsid w:val="002566DB"/>
    <w:rsid w:val="002568FB"/>
    <w:rsid w:val="00256FAD"/>
    <w:rsid w:val="00257645"/>
    <w:rsid w:val="002576BE"/>
    <w:rsid w:val="002577A8"/>
    <w:rsid w:val="00257ADB"/>
    <w:rsid w:val="00257D17"/>
    <w:rsid w:val="00257E4C"/>
    <w:rsid w:val="0026036D"/>
    <w:rsid w:val="0026061E"/>
    <w:rsid w:val="00260BF0"/>
    <w:rsid w:val="00260CCB"/>
    <w:rsid w:val="0026149A"/>
    <w:rsid w:val="00261522"/>
    <w:rsid w:val="00261C00"/>
    <w:rsid w:val="00261D68"/>
    <w:rsid w:val="002620A7"/>
    <w:rsid w:val="00262390"/>
    <w:rsid w:val="002628AB"/>
    <w:rsid w:val="0026341C"/>
    <w:rsid w:val="00263D1F"/>
    <w:rsid w:val="00263D7F"/>
    <w:rsid w:val="0026418F"/>
    <w:rsid w:val="00264216"/>
    <w:rsid w:val="002647E0"/>
    <w:rsid w:val="00264AEE"/>
    <w:rsid w:val="00265826"/>
    <w:rsid w:val="00265836"/>
    <w:rsid w:val="00265E29"/>
    <w:rsid w:val="00265F1A"/>
    <w:rsid w:val="002660AD"/>
    <w:rsid w:val="0026659E"/>
    <w:rsid w:val="0026663C"/>
    <w:rsid w:val="00266D60"/>
    <w:rsid w:val="00266E3B"/>
    <w:rsid w:val="002670E2"/>
    <w:rsid w:val="002674D3"/>
    <w:rsid w:val="00267836"/>
    <w:rsid w:val="00267AD8"/>
    <w:rsid w:val="002703D7"/>
    <w:rsid w:val="0027048D"/>
    <w:rsid w:val="00270A10"/>
    <w:rsid w:val="00270D66"/>
    <w:rsid w:val="00270E88"/>
    <w:rsid w:val="002715C2"/>
    <w:rsid w:val="00271895"/>
    <w:rsid w:val="00271A2A"/>
    <w:rsid w:val="00271BEF"/>
    <w:rsid w:val="00271FA5"/>
    <w:rsid w:val="0027339B"/>
    <w:rsid w:val="00273A9E"/>
    <w:rsid w:val="002748F6"/>
    <w:rsid w:val="00274B44"/>
    <w:rsid w:val="0027511E"/>
    <w:rsid w:val="002753D7"/>
    <w:rsid w:val="002755DF"/>
    <w:rsid w:val="00275E0E"/>
    <w:rsid w:val="00275E12"/>
    <w:rsid w:val="002763D0"/>
    <w:rsid w:val="00276AC6"/>
    <w:rsid w:val="00276B3B"/>
    <w:rsid w:val="0027740B"/>
    <w:rsid w:val="0027759A"/>
    <w:rsid w:val="00277783"/>
    <w:rsid w:val="002777F4"/>
    <w:rsid w:val="00277A7E"/>
    <w:rsid w:val="00277E16"/>
    <w:rsid w:val="002804FE"/>
    <w:rsid w:val="00280A0B"/>
    <w:rsid w:val="00280B1B"/>
    <w:rsid w:val="00280C23"/>
    <w:rsid w:val="00280C7D"/>
    <w:rsid w:val="002819C5"/>
    <w:rsid w:val="00282112"/>
    <w:rsid w:val="002826CE"/>
    <w:rsid w:val="00283633"/>
    <w:rsid w:val="00283844"/>
    <w:rsid w:val="0028453F"/>
    <w:rsid w:val="0028496F"/>
    <w:rsid w:val="00285469"/>
    <w:rsid w:val="00285601"/>
    <w:rsid w:val="00285919"/>
    <w:rsid w:val="00285CB0"/>
    <w:rsid w:val="00285F2D"/>
    <w:rsid w:val="00286402"/>
    <w:rsid w:val="0028671B"/>
    <w:rsid w:val="00286AC2"/>
    <w:rsid w:val="00286B88"/>
    <w:rsid w:val="00286E39"/>
    <w:rsid w:val="00286F6E"/>
    <w:rsid w:val="002873C3"/>
    <w:rsid w:val="00287AB8"/>
    <w:rsid w:val="00287BA3"/>
    <w:rsid w:val="00287C03"/>
    <w:rsid w:val="00290496"/>
    <w:rsid w:val="00290620"/>
    <w:rsid w:val="00290BBE"/>
    <w:rsid w:val="00290D0A"/>
    <w:rsid w:val="00290D2F"/>
    <w:rsid w:val="0029130D"/>
    <w:rsid w:val="00291B1B"/>
    <w:rsid w:val="00291C55"/>
    <w:rsid w:val="00291DC9"/>
    <w:rsid w:val="00291EB2"/>
    <w:rsid w:val="00292080"/>
    <w:rsid w:val="002922BE"/>
    <w:rsid w:val="00292899"/>
    <w:rsid w:val="00292F4A"/>
    <w:rsid w:val="002933A6"/>
    <w:rsid w:val="002934CA"/>
    <w:rsid w:val="0029386E"/>
    <w:rsid w:val="00293BC0"/>
    <w:rsid w:val="00293D2B"/>
    <w:rsid w:val="00293F1F"/>
    <w:rsid w:val="00294975"/>
    <w:rsid w:val="00294A61"/>
    <w:rsid w:val="0029545B"/>
    <w:rsid w:val="002959C1"/>
    <w:rsid w:val="00295DAD"/>
    <w:rsid w:val="00296010"/>
    <w:rsid w:val="00296629"/>
    <w:rsid w:val="0029674F"/>
    <w:rsid w:val="002977DF"/>
    <w:rsid w:val="002A057D"/>
    <w:rsid w:val="002A10BB"/>
    <w:rsid w:val="002A12D0"/>
    <w:rsid w:val="002A12FA"/>
    <w:rsid w:val="002A1634"/>
    <w:rsid w:val="002A1CA6"/>
    <w:rsid w:val="002A1F1B"/>
    <w:rsid w:val="002A23A3"/>
    <w:rsid w:val="002A2465"/>
    <w:rsid w:val="002A24D5"/>
    <w:rsid w:val="002A3100"/>
    <w:rsid w:val="002A35DA"/>
    <w:rsid w:val="002A461B"/>
    <w:rsid w:val="002A4633"/>
    <w:rsid w:val="002A4874"/>
    <w:rsid w:val="002A4B4E"/>
    <w:rsid w:val="002A5176"/>
    <w:rsid w:val="002A519C"/>
    <w:rsid w:val="002A52BC"/>
    <w:rsid w:val="002A58B3"/>
    <w:rsid w:val="002A595C"/>
    <w:rsid w:val="002A6037"/>
    <w:rsid w:val="002A6D6F"/>
    <w:rsid w:val="002A73D9"/>
    <w:rsid w:val="002A746C"/>
    <w:rsid w:val="002A76B5"/>
    <w:rsid w:val="002B0312"/>
    <w:rsid w:val="002B0408"/>
    <w:rsid w:val="002B0C4A"/>
    <w:rsid w:val="002B0C68"/>
    <w:rsid w:val="002B174B"/>
    <w:rsid w:val="002B1BD6"/>
    <w:rsid w:val="002B2520"/>
    <w:rsid w:val="002B272A"/>
    <w:rsid w:val="002B38AC"/>
    <w:rsid w:val="002B4244"/>
    <w:rsid w:val="002B4665"/>
    <w:rsid w:val="002B486A"/>
    <w:rsid w:val="002B4C07"/>
    <w:rsid w:val="002B4F80"/>
    <w:rsid w:val="002B4FB5"/>
    <w:rsid w:val="002B50B7"/>
    <w:rsid w:val="002B55AA"/>
    <w:rsid w:val="002B5620"/>
    <w:rsid w:val="002B58F8"/>
    <w:rsid w:val="002B70E5"/>
    <w:rsid w:val="002B77B8"/>
    <w:rsid w:val="002B7931"/>
    <w:rsid w:val="002B7B31"/>
    <w:rsid w:val="002B7ECD"/>
    <w:rsid w:val="002C034A"/>
    <w:rsid w:val="002C0D1A"/>
    <w:rsid w:val="002C1FD6"/>
    <w:rsid w:val="002C20B6"/>
    <w:rsid w:val="002C2523"/>
    <w:rsid w:val="002C2A68"/>
    <w:rsid w:val="002C2AF7"/>
    <w:rsid w:val="002C3191"/>
    <w:rsid w:val="002C3596"/>
    <w:rsid w:val="002C3B60"/>
    <w:rsid w:val="002C3EF8"/>
    <w:rsid w:val="002C4859"/>
    <w:rsid w:val="002C4AFD"/>
    <w:rsid w:val="002C4DA4"/>
    <w:rsid w:val="002C531B"/>
    <w:rsid w:val="002C5903"/>
    <w:rsid w:val="002C5AA1"/>
    <w:rsid w:val="002C5B40"/>
    <w:rsid w:val="002C5E4B"/>
    <w:rsid w:val="002C639A"/>
    <w:rsid w:val="002C669E"/>
    <w:rsid w:val="002C6EA8"/>
    <w:rsid w:val="002C70A3"/>
    <w:rsid w:val="002C713A"/>
    <w:rsid w:val="002C7162"/>
    <w:rsid w:val="002C72DF"/>
    <w:rsid w:val="002C751B"/>
    <w:rsid w:val="002C75F2"/>
    <w:rsid w:val="002C7C04"/>
    <w:rsid w:val="002D0CB1"/>
    <w:rsid w:val="002D113D"/>
    <w:rsid w:val="002D189E"/>
    <w:rsid w:val="002D1978"/>
    <w:rsid w:val="002D1FEC"/>
    <w:rsid w:val="002D26F1"/>
    <w:rsid w:val="002D2CD6"/>
    <w:rsid w:val="002D2F83"/>
    <w:rsid w:val="002D423A"/>
    <w:rsid w:val="002D4654"/>
    <w:rsid w:val="002D4732"/>
    <w:rsid w:val="002D4980"/>
    <w:rsid w:val="002D4EA8"/>
    <w:rsid w:val="002D50F9"/>
    <w:rsid w:val="002D5533"/>
    <w:rsid w:val="002D55B2"/>
    <w:rsid w:val="002D56FC"/>
    <w:rsid w:val="002D6252"/>
    <w:rsid w:val="002D7E9B"/>
    <w:rsid w:val="002D7F8D"/>
    <w:rsid w:val="002E0B42"/>
    <w:rsid w:val="002E0EF5"/>
    <w:rsid w:val="002E175F"/>
    <w:rsid w:val="002E1995"/>
    <w:rsid w:val="002E1A6F"/>
    <w:rsid w:val="002E1EB8"/>
    <w:rsid w:val="002E25A1"/>
    <w:rsid w:val="002E25E8"/>
    <w:rsid w:val="002E2674"/>
    <w:rsid w:val="002E26C0"/>
    <w:rsid w:val="002E2808"/>
    <w:rsid w:val="002E33B7"/>
    <w:rsid w:val="002E3817"/>
    <w:rsid w:val="002E398C"/>
    <w:rsid w:val="002E3CDB"/>
    <w:rsid w:val="002E4255"/>
    <w:rsid w:val="002E4A9E"/>
    <w:rsid w:val="002E5077"/>
    <w:rsid w:val="002E51C4"/>
    <w:rsid w:val="002E544D"/>
    <w:rsid w:val="002E5B15"/>
    <w:rsid w:val="002E606A"/>
    <w:rsid w:val="002E6176"/>
    <w:rsid w:val="002E6A93"/>
    <w:rsid w:val="002E6D01"/>
    <w:rsid w:val="002E6D74"/>
    <w:rsid w:val="002E6DEA"/>
    <w:rsid w:val="002E70B0"/>
    <w:rsid w:val="002E7303"/>
    <w:rsid w:val="002E74BF"/>
    <w:rsid w:val="002E7759"/>
    <w:rsid w:val="002E78F7"/>
    <w:rsid w:val="002E7EF7"/>
    <w:rsid w:val="002F0205"/>
    <w:rsid w:val="002F0EFC"/>
    <w:rsid w:val="002F11B7"/>
    <w:rsid w:val="002F131E"/>
    <w:rsid w:val="002F1368"/>
    <w:rsid w:val="002F21E4"/>
    <w:rsid w:val="002F22CB"/>
    <w:rsid w:val="002F2C12"/>
    <w:rsid w:val="002F3B02"/>
    <w:rsid w:val="002F3D1A"/>
    <w:rsid w:val="002F429B"/>
    <w:rsid w:val="002F47CC"/>
    <w:rsid w:val="002F4A03"/>
    <w:rsid w:val="002F4CC2"/>
    <w:rsid w:val="002F4D9D"/>
    <w:rsid w:val="002F5520"/>
    <w:rsid w:val="002F5F5D"/>
    <w:rsid w:val="002F60D6"/>
    <w:rsid w:val="002F620B"/>
    <w:rsid w:val="002F6839"/>
    <w:rsid w:val="002F7358"/>
    <w:rsid w:val="002F7642"/>
    <w:rsid w:val="002F7D73"/>
    <w:rsid w:val="0030042A"/>
    <w:rsid w:val="00300A21"/>
    <w:rsid w:val="003017E1"/>
    <w:rsid w:val="003028CA"/>
    <w:rsid w:val="00302F78"/>
    <w:rsid w:val="00303744"/>
    <w:rsid w:val="00303FC3"/>
    <w:rsid w:val="00303FCE"/>
    <w:rsid w:val="00304018"/>
    <w:rsid w:val="00304099"/>
    <w:rsid w:val="003041E8"/>
    <w:rsid w:val="003043E1"/>
    <w:rsid w:val="00304972"/>
    <w:rsid w:val="003051D5"/>
    <w:rsid w:val="00305C90"/>
    <w:rsid w:val="003063C1"/>
    <w:rsid w:val="00306756"/>
    <w:rsid w:val="00306DEE"/>
    <w:rsid w:val="00306E4A"/>
    <w:rsid w:val="00306FDB"/>
    <w:rsid w:val="003076F2"/>
    <w:rsid w:val="003077C5"/>
    <w:rsid w:val="0030788E"/>
    <w:rsid w:val="00307BC6"/>
    <w:rsid w:val="00310139"/>
    <w:rsid w:val="0031073A"/>
    <w:rsid w:val="00311C8A"/>
    <w:rsid w:val="00311E87"/>
    <w:rsid w:val="003120D0"/>
    <w:rsid w:val="00312338"/>
    <w:rsid w:val="003124F0"/>
    <w:rsid w:val="00312755"/>
    <w:rsid w:val="00312C1D"/>
    <w:rsid w:val="00312E27"/>
    <w:rsid w:val="003135CD"/>
    <w:rsid w:val="00313F18"/>
    <w:rsid w:val="0031413E"/>
    <w:rsid w:val="00315819"/>
    <w:rsid w:val="00315D03"/>
    <w:rsid w:val="003163C6"/>
    <w:rsid w:val="003175CD"/>
    <w:rsid w:val="00320F30"/>
    <w:rsid w:val="00321096"/>
    <w:rsid w:val="003211BF"/>
    <w:rsid w:val="00321560"/>
    <w:rsid w:val="0032188E"/>
    <w:rsid w:val="00321A54"/>
    <w:rsid w:val="00321D33"/>
    <w:rsid w:val="00322976"/>
    <w:rsid w:val="003232A5"/>
    <w:rsid w:val="0032357E"/>
    <w:rsid w:val="00323BEA"/>
    <w:rsid w:val="00324A26"/>
    <w:rsid w:val="00324ADE"/>
    <w:rsid w:val="0032589B"/>
    <w:rsid w:val="003258F1"/>
    <w:rsid w:val="003264C4"/>
    <w:rsid w:val="003265A3"/>
    <w:rsid w:val="00326762"/>
    <w:rsid w:val="00326B72"/>
    <w:rsid w:val="00326BD5"/>
    <w:rsid w:val="00326F2D"/>
    <w:rsid w:val="0032711C"/>
    <w:rsid w:val="003271B7"/>
    <w:rsid w:val="00327934"/>
    <w:rsid w:val="00327C30"/>
    <w:rsid w:val="003301DC"/>
    <w:rsid w:val="00330504"/>
    <w:rsid w:val="00330E6A"/>
    <w:rsid w:val="0033147C"/>
    <w:rsid w:val="00331497"/>
    <w:rsid w:val="00331FAD"/>
    <w:rsid w:val="00331FCA"/>
    <w:rsid w:val="0033214A"/>
    <w:rsid w:val="003321BF"/>
    <w:rsid w:val="003323A6"/>
    <w:rsid w:val="003327DF"/>
    <w:rsid w:val="00332B6E"/>
    <w:rsid w:val="00332F6F"/>
    <w:rsid w:val="003334BC"/>
    <w:rsid w:val="00333597"/>
    <w:rsid w:val="003338EA"/>
    <w:rsid w:val="003341B0"/>
    <w:rsid w:val="003352B1"/>
    <w:rsid w:val="00335E3A"/>
    <w:rsid w:val="00336143"/>
    <w:rsid w:val="003362C8"/>
    <w:rsid w:val="0033693D"/>
    <w:rsid w:val="00336A66"/>
    <w:rsid w:val="00336DCF"/>
    <w:rsid w:val="00336FD2"/>
    <w:rsid w:val="003370A0"/>
    <w:rsid w:val="0033782A"/>
    <w:rsid w:val="00340302"/>
    <w:rsid w:val="003417E3"/>
    <w:rsid w:val="00341BA1"/>
    <w:rsid w:val="00341D83"/>
    <w:rsid w:val="003425B7"/>
    <w:rsid w:val="003430F2"/>
    <w:rsid w:val="00343190"/>
    <w:rsid w:val="00344EB6"/>
    <w:rsid w:val="003451F6"/>
    <w:rsid w:val="00345398"/>
    <w:rsid w:val="00345804"/>
    <w:rsid w:val="00345E27"/>
    <w:rsid w:val="00347C97"/>
    <w:rsid w:val="00347D20"/>
    <w:rsid w:val="00347D44"/>
    <w:rsid w:val="00350A36"/>
    <w:rsid w:val="00352403"/>
    <w:rsid w:val="003531BE"/>
    <w:rsid w:val="0035364D"/>
    <w:rsid w:val="00353AA7"/>
    <w:rsid w:val="00353BBE"/>
    <w:rsid w:val="003540FE"/>
    <w:rsid w:val="003543B6"/>
    <w:rsid w:val="00354641"/>
    <w:rsid w:val="003546DD"/>
    <w:rsid w:val="00354C71"/>
    <w:rsid w:val="003555D6"/>
    <w:rsid w:val="003559E0"/>
    <w:rsid w:val="00355D62"/>
    <w:rsid w:val="00355E0F"/>
    <w:rsid w:val="00355E97"/>
    <w:rsid w:val="00356038"/>
    <w:rsid w:val="003561A2"/>
    <w:rsid w:val="00356290"/>
    <w:rsid w:val="00357451"/>
    <w:rsid w:val="00357539"/>
    <w:rsid w:val="00357774"/>
    <w:rsid w:val="003607AB"/>
    <w:rsid w:val="00360813"/>
    <w:rsid w:val="00361477"/>
    <w:rsid w:val="00361828"/>
    <w:rsid w:val="00362B71"/>
    <w:rsid w:val="00362E57"/>
    <w:rsid w:val="00362F22"/>
    <w:rsid w:val="0036365E"/>
    <w:rsid w:val="00363843"/>
    <w:rsid w:val="00363A2E"/>
    <w:rsid w:val="00363D7E"/>
    <w:rsid w:val="00363DD1"/>
    <w:rsid w:val="00364516"/>
    <w:rsid w:val="00364941"/>
    <w:rsid w:val="00364DAD"/>
    <w:rsid w:val="00365296"/>
    <w:rsid w:val="00365B36"/>
    <w:rsid w:val="00365B78"/>
    <w:rsid w:val="00365F22"/>
    <w:rsid w:val="003675D1"/>
    <w:rsid w:val="00367BCD"/>
    <w:rsid w:val="00367C73"/>
    <w:rsid w:val="00367E23"/>
    <w:rsid w:val="00370AB7"/>
    <w:rsid w:val="00370CCA"/>
    <w:rsid w:val="0037127A"/>
    <w:rsid w:val="00371573"/>
    <w:rsid w:val="00371756"/>
    <w:rsid w:val="003719B0"/>
    <w:rsid w:val="00371C41"/>
    <w:rsid w:val="00372908"/>
    <w:rsid w:val="00373139"/>
    <w:rsid w:val="003735AE"/>
    <w:rsid w:val="00373C63"/>
    <w:rsid w:val="00374133"/>
    <w:rsid w:val="0037456F"/>
    <w:rsid w:val="00374D5F"/>
    <w:rsid w:val="00374E60"/>
    <w:rsid w:val="00375049"/>
    <w:rsid w:val="00375774"/>
    <w:rsid w:val="003760BF"/>
    <w:rsid w:val="003763D7"/>
    <w:rsid w:val="0037680C"/>
    <w:rsid w:val="0037698F"/>
    <w:rsid w:val="00376C80"/>
    <w:rsid w:val="00376FE4"/>
    <w:rsid w:val="0037752C"/>
    <w:rsid w:val="00377676"/>
    <w:rsid w:val="00377BF4"/>
    <w:rsid w:val="00377F3D"/>
    <w:rsid w:val="00380B19"/>
    <w:rsid w:val="0038162B"/>
    <w:rsid w:val="003819EE"/>
    <w:rsid w:val="00381E0C"/>
    <w:rsid w:val="00381E79"/>
    <w:rsid w:val="003828AE"/>
    <w:rsid w:val="0038321A"/>
    <w:rsid w:val="00383732"/>
    <w:rsid w:val="00383A83"/>
    <w:rsid w:val="0038462C"/>
    <w:rsid w:val="003847FE"/>
    <w:rsid w:val="00384C16"/>
    <w:rsid w:val="00384DD8"/>
    <w:rsid w:val="0038603D"/>
    <w:rsid w:val="0038635A"/>
    <w:rsid w:val="0038688A"/>
    <w:rsid w:val="00386DF9"/>
    <w:rsid w:val="003871A2"/>
    <w:rsid w:val="00387331"/>
    <w:rsid w:val="0038737A"/>
    <w:rsid w:val="0038765B"/>
    <w:rsid w:val="00390883"/>
    <w:rsid w:val="00390BD9"/>
    <w:rsid w:val="00390C7A"/>
    <w:rsid w:val="00390EDE"/>
    <w:rsid w:val="00391B24"/>
    <w:rsid w:val="003924C8"/>
    <w:rsid w:val="00392FAD"/>
    <w:rsid w:val="00393876"/>
    <w:rsid w:val="00393B6C"/>
    <w:rsid w:val="00393CC0"/>
    <w:rsid w:val="00394863"/>
    <w:rsid w:val="00394909"/>
    <w:rsid w:val="0039490A"/>
    <w:rsid w:val="00394B81"/>
    <w:rsid w:val="00394C36"/>
    <w:rsid w:val="00394D42"/>
    <w:rsid w:val="00394F0B"/>
    <w:rsid w:val="00395454"/>
    <w:rsid w:val="00395C29"/>
    <w:rsid w:val="00396A88"/>
    <w:rsid w:val="00396C79"/>
    <w:rsid w:val="00396D1C"/>
    <w:rsid w:val="003970F2"/>
    <w:rsid w:val="00397295"/>
    <w:rsid w:val="00397307"/>
    <w:rsid w:val="003973D8"/>
    <w:rsid w:val="00397558"/>
    <w:rsid w:val="0039793B"/>
    <w:rsid w:val="003A02C9"/>
    <w:rsid w:val="003A112F"/>
    <w:rsid w:val="003A1278"/>
    <w:rsid w:val="003A1BFF"/>
    <w:rsid w:val="003A282E"/>
    <w:rsid w:val="003A2AA4"/>
    <w:rsid w:val="003A2E57"/>
    <w:rsid w:val="003A2EC1"/>
    <w:rsid w:val="003A36B7"/>
    <w:rsid w:val="003A390A"/>
    <w:rsid w:val="003A39C2"/>
    <w:rsid w:val="003A3AD0"/>
    <w:rsid w:val="003A400E"/>
    <w:rsid w:val="003A4025"/>
    <w:rsid w:val="003A437C"/>
    <w:rsid w:val="003A50A9"/>
    <w:rsid w:val="003A5460"/>
    <w:rsid w:val="003A5ED6"/>
    <w:rsid w:val="003A6DCD"/>
    <w:rsid w:val="003A71D7"/>
    <w:rsid w:val="003A72EF"/>
    <w:rsid w:val="003A7AA8"/>
    <w:rsid w:val="003A7E0F"/>
    <w:rsid w:val="003B003B"/>
    <w:rsid w:val="003B004D"/>
    <w:rsid w:val="003B13C3"/>
    <w:rsid w:val="003B1950"/>
    <w:rsid w:val="003B1DAD"/>
    <w:rsid w:val="003B1E36"/>
    <w:rsid w:val="003B2093"/>
    <w:rsid w:val="003B2D1D"/>
    <w:rsid w:val="003B2FE1"/>
    <w:rsid w:val="003B3347"/>
    <w:rsid w:val="003B37E6"/>
    <w:rsid w:val="003B3B69"/>
    <w:rsid w:val="003B3D4C"/>
    <w:rsid w:val="003B3DBC"/>
    <w:rsid w:val="003B3DEB"/>
    <w:rsid w:val="003B4090"/>
    <w:rsid w:val="003B4B2D"/>
    <w:rsid w:val="003B4D03"/>
    <w:rsid w:val="003B5018"/>
    <w:rsid w:val="003B5262"/>
    <w:rsid w:val="003B54E5"/>
    <w:rsid w:val="003B5DB3"/>
    <w:rsid w:val="003B6CFD"/>
    <w:rsid w:val="003B6D00"/>
    <w:rsid w:val="003B6EAA"/>
    <w:rsid w:val="003B715E"/>
    <w:rsid w:val="003B79F2"/>
    <w:rsid w:val="003B7CD2"/>
    <w:rsid w:val="003B7D55"/>
    <w:rsid w:val="003B7DE1"/>
    <w:rsid w:val="003B7EE7"/>
    <w:rsid w:val="003C0381"/>
    <w:rsid w:val="003C0C97"/>
    <w:rsid w:val="003C2086"/>
    <w:rsid w:val="003C24F4"/>
    <w:rsid w:val="003C3BD7"/>
    <w:rsid w:val="003C4CEF"/>
    <w:rsid w:val="003C5C15"/>
    <w:rsid w:val="003C6470"/>
    <w:rsid w:val="003C6739"/>
    <w:rsid w:val="003C7272"/>
    <w:rsid w:val="003C7426"/>
    <w:rsid w:val="003C7570"/>
    <w:rsid w:val="003C75D1"/>
    <w:rsid w:val="003C7611"/>
    <w:rsid w:val="003C7661"/>
    <w:rsid w:val="003C76C1"/>
    <w:rsid w:val="003C7710"/>
    <w:rsid w:val="003C775A"/>
    <w:rsid w:val="003C7C8C"/>
    <w:rsid w:val="003D0447"/>
    <w:rsid w:val="003D04FA"/>
    <w:rsid w:val="003D058E"/>
    <w:rsid w:val="003D0B88"/>
    <w:rsid w:val="003D1565"/>
    <w:rsid w:val="003D170E"/>
    <w:rsid w:val="003D17C9"/>
    <w:rsid w:val="003D1823"/>
    <w:rsid w:val="003D1B0A"/>
    <w:rsid w:val="003D1CDA"/>
    <w:rsid w:val="003D2814"/>
    <w:rsid w:val="003D2B5E"/>
    <w:rsid w:val="003D351A"/>
    <w:rsid w:val="003D3A26"/>
    <w:rsid w:val="003D4D8F"/>
    <w:rsid w:val="003D5006"/>
    <w:rsid w:val="003D5A42"/>
    <w:rsid w:val="003D6377"/>
    <w:rsid w:val="003D653B"/>
    <w:rsid w:val="003D682D"/>
    <w:rsid w:val="003D6FA4"/>
    <w:rsid w:val="003D6FAE"/>
    <w:rsid w:val="003D7B03"/>
    <w:rsid w:val="003E045D"/>
    <w:rsid w:val="003E04AF"/>
    <w:rsid w:val="003E083D"/>
    <w:rsid w:val="003E0B79"/>
    <w:rsid w:val="003E0E71"/>
    <w:rsid w:val="003E0EC2"/>
    <w:rsid w:val="003E13C8"/>
    <w:rsid w:val="003E1634"/>
    <w:rsid w:val="003E188E"/>
    <w:rsid w:val="003E1C23"/>
    <w:rsid w:val="003E1D64"/>
    <w:rsid w:val="003E1F11"/>
    <w:rsid w:val="003E29B4"/>
    <w:rsid w:val="003E2ACB"/>
    <w:rsid w:val="003E2BDF"/>
    <w:rsid w:val="003E2EB1"/>
    <w:rsid w:val="003E32B8"/>
    <w:rsid w:val="003E3FDB"/>
    <w:rsid w:val="003E4072"/>
    <w:rsid w:val="003E42DB"/>
    <w:rsid w:val="003E4C6F"/>
    <w:rsid w:val="003E55A6"/>
    <w:rsid w:val="003E5B0E"/>
    <w:rsid w:val="003E661F"/>
    <w:rsid w:val="003E68CC"/>
    <w:rsid w:val="003E6D91"/>
    <w:rsid w:val="003E6F75"/>
    <w:rsid w:val="003E7665"/>
    <w:rsid w:val="003E7CB6"/>
    <w:rsid w:val="003F03B1"/>
    <w:rsid w:val="003F0514"/>
    <w:rsid w:val="003F0EC6"/>
    <w:rsid w:val="003F187F"/>
    <w:rsid w:val="003F19CD"/>
    <w:rsid w:val="003F1A3F"/>
    <w:rsid w:val="003F1B97"/>
    <w:rsid w:val="003F1DF4"/>
    <w:rsid w:val="003F269A"/>
    <w:rsid w:val="003F2800"/>
    <w:rsid w:val="003F3016"/>
    <w:rsid w:val="003F30CF"/>
    <w:rsid w:val="003F32A5"/>
    <w:rsid w:val="003F3592"/>
    <w:rsid w:val="003F3FD4"/>
    <w:rsid w:val="003F423C"/>
    <w:rsid w:val="003F48F5"/>
    <w:rsid w:val="003F4BBA"/>
    <w:rsid w:val="003F4BE0"/>
    <w:rsid w:val="003F527F"/>
    <w:rsid w:val="003F57C3"/>
    <w:rsid w:val="003F582F"/>
    <w:rsid w:val="003F607F"/>
    <w:rsid w:val="003F6722"/>
    <w:rsid w:val="003F6849"/>
    <w:rsid w:val="003F6B01"/>
    <w:rsid w:val="003F6D6E"/>
    <w:rsid w:val="003F6E05"/>
    <w:rsid w:val="003F746D"/>
    <w:rsid w:val="003F767E"/>
    <w:rsid w:val="003F7D45"/>
    <w:rsid w:val="00400164"/>
    <w:rsid w:val="00400DAA"/>
    <w:rsid w:val="00401031"/>
    <w:rsid w:val="0040135E"/>
    <w:rsid w:val="00401DB8"/>
    <w:rsid w:val="004022BA"/>
    <w:rsid w:val="00402642"/>
    <w:rsid w:val="0040427F"/>
    <w:rsid w:val="004049AB"/>
    <w:rsid w:val="004049AE"/>
    <w:rsid w:val="004049BC"/>
    <w:rsid w:val="00404E26"/>
    <w:rsid w:val="00404E8A"/>
    <w:rsid w:val="0040522E"/>
    <w:rsid w:val="00405A07"/>
    <w:rsid w:val="00406F11"/>
    <w:rsid w:val="004076FE"/>
    <w:rsid w:val="00407725"/>
    <w:rsid w:val="00407791"/>
    <w:rsid w:val="004079E9"/>
    <w:rsid w:val="00407C63"/>
    <w:rsid w:val="004100CD"/>
    <w:rsid w:val="004109AD"/>
    <w:rsid w:val="00410B1A"/>
    <w:rsid w:val="00410C37"/>
    <w:rsid w:val="00410E69"/>
    <w:rsid w:val="00411028"/>
    <w:rsid w:val="0041130B"/>
    <w:rsid w:val="004116F3"/>
    <w:rsid w:val="004123AB"/>
    <w:rsid w:val="004123BC"/>
    <w:rsid w:val="00412807"/>
    <w:rsid w:val="004128A8"/>
    <w:rsid w:val="00412CD1"/>
    <w:rsid w:val="004130E6"/>
    <w:rsid w:val="00413300"/>
    <w:rsid w:val="0041368A"/>
    <w:rsid w:val="004137DF"/>
    <w:rsid w:val="0041380C"/>
    <w:rsid w:val="0041381D"/>
    <w:rsid w:val="00413887"/>
    <w:rsid w:val="00414415"/>
    <w:rsid w:val="00414492"/>
    <w:rsid w:val="004148FD"/>
    <w:rsid w:val="004150DA"/>
    <w:rsid w:val="00415426"/>
    <w:rsid w:val="00415976"/>
    <w:rsid w:val="00415B4C"/>
    <w:rsid w:val="00415B54"/>
    <w:rsid w:val="00416343"/>
    <w:rsid w:val="0041723B"/>
    <w:rsid w:val="00417315"/>
    <w:rsid w:val="00417628"/>
    <w:rsid w:val="00417B33"/>
    <w:rsid w:val="0042037A"/>
    <w:rsid w:val="0042094D"/>
    <w:rsid w:val="004215A6"/>
    <w:rsid w:val="00421B72"/>
    <w:rsid w:val="00421DB7"/>
    <w:rsid w:val="00422CCD"/>
    <w:rsid w:val="00423A38"/>
    <w:rsid w:val="00423CB9"/>
    <w:rsid w:val="004248E0"/>
    <w:rsid w:val="004248FD"/>
    <w:rsid w:val="00424DAD"/>
    <w:rsid w:val="00424DF3"/>
    <w:rsid w:val="00425D1F"/>
    <w:rsid w:val="00426130"/>
    <w:rsid w:val="00426240"/>
    <w:rsid w:val="004263BD"/>
    <w:rsid w:val="00426874"/>
    <w:rsid w:val="00426B7C"/>
    <w:rsid w:val="00426D49"/>
    <w:rsid w:val="004272B0"/>
    <w:rsid w:val="00427734"/>
    <w:rsid w:val="004307FD"/>
    <w:rsid w:val="00430BBE"/>
    <w:rsid w:val="00430C22"/>
    <w:rsid w:val="00430EEF"/>
    <w:rsid w:val="00431790"/>
    <w:rsid w:val="00431D22"/>
    <w:rsid w:val="00431F86"/>
    <w:rsid w:val="0043254C"/>
    <w:rsid w:val="00432A20"/>
    <w:rsid w:val="00432D35"/>
    <w:rsid w:val="004333E6"/>
    <w:rsid w:val="00434A7A"/>
    <w:rsid w:val="00434FDE"/>
    <w:rsid w:val="00435265"/>
    <w:rsid w:val="0043536B"/>
    <w:rsid w:val="00435619"/>
    <w:rsid w:val="00435C0B"/>
    <w:rsid w:val="00435EBD"/>
    <w:rsid w:val="004365B5"/>
    <w:rsid w:val="00437399"/>
    <w:rsid w:val="00437A54"/>
    <w:rsid w:val="0044045C"/>
    <w:rsid w:val="00440588"/>
    <w:rsid w:val="00440D10"/>
    <w:rsid w:val="004418F2"/>
    <w:rsid w:val="00441DE4"/>
    <w:rsid w:val="00441F0C"/>
    <w:rsid w:val="00442AC3"/>
    <w:rsid w:val="00442E96"/>
    <w:rsid w:val="00442EAD"/>
    <w:rsid w:val="0044319A"/>
    <w:rsid w:val="00443666"/>
    <w:rsid w:val="004439F0"/>
    <w:rsid w:val="00443AEE"/>
    <w:rsid w:val="00443CF4"/>
    <w:rsid w:val="00443E08"/>
    <w:rsid w:val="00443FA2"/>
    <w:rsid w:val="00444922"/>
    <w:rsid w:val="00444B49"/>
    <w:rsid w:val="004456EF"/>
    <w:rsid w:val="00446153"/>
    <w:rsid w:val="004463E0"/>
    <w:rsid w:val="00446C7C"/>
    <w:rsid w:val="004471F4"/>
    <w:rsid w:val="00447643"/>
    <w:rsid w:val="004501DF"/>
    <w:rsid w:val="0045026F"/>
    <w:rsid w:val="00450657"/>
    <w:rsid w:val="00450A2C"/>
    <w:rsid w:val="004510C1"/>
    <w:rsid w:val="004516D2"/>
    <w:rsid w:val="0045179C"/>
    <w:rsid w:val="00451C94"/>
    <w:rsid w:val="00451DB6"/>
    <w:rsid w:val="0045203B"/>
    <w:rsid w:val="004526B0"/>
    <w:rsid w:val="0045333D"/>
    <w:rsid w:val="0045340A"/>
    <w:rsid w:val="00453973"/>
    <w:rsid w:val="00454A9F"/>
    <w:rsid w:val="00454BE7"/>
    <w:rsid w:val="00454C4F"/>
    <w:rsid w:val="00454E90"/>
    <w:rsid w:val="004552E2"/>
    <w:rsid w:val="00455A0D"/>
    <w:rsid w:val="00455C38"/>
    <w:rsid w:val="00455CB8"/>
    <w:rsid w:val="00455F8C"/>
    <w:rsid w:val="0045610E"/>
    <w:rsid w:val="00456709"/>
    <w:rsid w:val="0045684C"/>
    <w:rsid w:val="00456BD3"/>
    <w:rsid w:val="00456F3B"/>
    <w:rsid w:val="0045756F"/>
    <w:rsid w:val="00457684"/>
    <w:rsid w:val="004579F5"/>
    <w:rsid w:val="00460579"/>
    <w:rsid w:val="0046103F"/>
    <w:rsid w:val="00461170"/>
    <w:rsid w:val="00461828"/>
    <w:rsid w:val="00461FAD"/>
    <w:rsid w:val="0046220F"/>
    <w:rsid w:val="004622E7"/>
    <w:rsid w:val="004623E7"/>
    <w:rsid w:val="00462591"/>
    <w:rsid w:val="00462907"/>
    <w:rsid w:val="0046297B"/>
    <w:rsid w:val="00462DD2"/>
    <w:rsid w:val="0046328A"/>
    <w:rsid w:val="004632BB"/>
    <w:rsid w:val="00463997"/>
    <w:rsid w:val="00463BE8"/>
    <w:rsid w:val="00463C3F"/>
    <w:rsid w:val="00463E7B"/>
    <w:rsid w:val="004641AB"/>
    <w:rsid w:val="00464582"/>
    <w:rsid w:val="004645BF"/>
    <w:rsid w:val="00466648"/>
    <w:rsid w:val="004674B9"/>
    <w:rsid w:val="00467922"/>
    <w:rsid w:val="00467A94"/>
    <w:rsid w:val="00470130"/>
    <w:rsid w:val="00470ACD"/>
    <w:rsid w:val="00470BC1"/>
    <w:rsid w:val="004718D8"/>
    <w:rsid w:val="0047198F"/>
    <w:rsid w:val="00471C18"/>
    <w:rsid w:val="0047238B"/>
    <w:rsid w:val="00473C89"/>
    <w:rsid w:val="00473FAA"/>
    <w:rsid w:val="00474025"/>
    <w:rsid w:val="00474063"/>
    <w:rsid w:val="0047417A"/>
    <w:rsid w:val="004742E2"/>
    <w:rsid w:val="00475C7D"/>
    <w:rsid w:val="0047604C"/>
    <w:rsid w:val="00476B5D"/>
    <w:rsid w:val="004771ED"/>
    <w:rsid w:val="004774BA"/>
    <w:rsid w:val="00477A18"/>
    <w:rsid w:val="00480968"/>
    <w:rsid w:val="004809F5"/>
    <w:rsid w:val="00481454"/>
    <w:rsid w:val="00482155"/>
    <w:rsid w:val="00482495"/>
    <w:rsid w:val="004832B4"/>
    <w:rsid w:val="004834C5"/>
    <w:rsid w:val="004837DF"/>
    <w:rsid w:val="00483C67"/>
    <w:rsid w:val="00484421"/>
    <w:rsid w:val="004847FA"/>
    <w:rsid w:val="00484CD3"/>
    <w:rsid w:val="0048547C"/>
    <w:rsid w:val="004856FB"/>
    <w:rsid w:val="00485BCB"/>
    <w:rsid w:val="00485FF7"/>
    <w:rsid w:val="004862D0"/>
    <w:rsid w:val="0048685D"/>
    <w:rsid w:val="00486F1B"/>
    <w:rsid w:val="00486F88"/>
    <w:rsid w:val="004872CE"/>
    <w:rsid w:val="0048742E"/>
    <w:rsid w:val="004874C2"/>
    <w:rsid w:val="004879CD"/>
    <w:rsid w:val="00487D8D"/>
    <w:rsid w:val="0049064B"/>
    <w:rsid w:val="004912F1"/>
    <w:rsid w:val="00491398"/>
    <w:rsid w:val="00491C74"/>
    <w:rsid w:val="00492093"/>
    <w:rsid w:val="00492D59"/>
    <w:rsid w:val="00493005"/>
    <w:rsid w:val="004931AE"/>
    <w:rsid w:val="00494814"/>
    <w:rsid w:val="004953A0"/>
    <w:rsid w:val="004955A6"/>
    <w:rsid w:val="004957DB"/>
    <w:rsid w:val="004958BA"/>
    <w:rsid w:val="00495D96"/>
    <w:rsid w:val="004962C2"/>
    <w:rsid w:val="00496789"/>
    <w:rsid w:val="00496C13"/>
    <w:rsid w:val="00497154"/>
    <w:rsid w:val="004972EC"/>
    <w:rsid w:val="004978C5"/>
    <w:rsid w:val="00497C28"/>
    <w:rsid w:val="004A0513"/>
    <w:rsid w:val="004A0663"/>
    <w:rsid w:val="004A06C0"/>
    <w:rsid w:val="004A0B1E"/>
    <w:rsid w:val="004A0F85"/>
    <w:rsid w:val="004A0FB2"/>
    <w:rsid w:val="004A126D"/>
    <w:rsid w:val="004A1327"/>
    <w:rsid w:val="004A19CB"/>
    <w:rsid w:val="004A1C77"/>
    <w:rsid w:val="004A2278"/>
    <w:rsid w:val="004A2AA7"/>
    <w:rsid w:val="004A2D2B"/>
    <w:rsid w:val="004A2FCC"/>
    <w:rsid w:val="004A4015"/>
    <w:rsid w:val="004A5279"/>
    <w:rsid w:val="004A52C8"/>
    <w:rsid w:val="004A538D"/>
    <w:rsid w:val="004A55E6"/>
    <w:rsid w:val="004A5B76"/>
    <w:rsid w:val="004A5E52"/>
    <w:rsid w:val="004A5EB0"/>
    <w:rsid w:val="004A5ECF"/>
    <w:rsid w:val="004A616C"/>
    <w:rsid w:val="004A617E"/>
    <w:rsid w:val="004A6577"/>
    <w:rsid w:val="004A6AAA"/>
    <w:rsid w:val="004A6BD9"/>
    <w:rsid w:val="004A70C3"/>
    <w:rsid w:val="004A7F9F"/>
    <w:rsid w:val="004B02F6"/>
    <w:rsid w:val="004B06A9"/>
    <w:rsid w:val="004B154D"/>
    <w:rsid w:val="004B1C39"/>
    <w:rsid w:val="004B21CF"/>
    <w:rsid w:val="004B2534"/>
    <w:rsid w:val="004B27D9"/>
    <w:rsid w:val="004B2883"/>
    <w:rsid w:val="004B306A"/>
    <w:rsid w:val="004B311C"/>
    <w:rsid w:val="004B32B2"/>
    <w:rsid w:val="004B332E"/>
    <w:rsid w:val="004B3B61"/>
    <w:rsid w:val="004B3B68"/>
    <w:rsid w:val="004B40FE"/>
    <w:rsid w:val="004B4332"/>
    <w:rsid w:val="004B4990"/>
    <w:rsid w:val="004B4C77"/>
    <w:rsid w:val="004B4E1B"/>
    <w:rsid w:val="004B51F2"/>
    <w:rsid w:val="004B53C5"/>
    <w:rsid w:val="004B5455"/>
    <w:rsid w:val="004B5D7B"/>
    <w:rsid w:val="004B64A7"/>
    <w:rsid w:val="004B7075"/>
    <w:rsid w:val="004B7265"/>
    <w:rsid w:val="004B7600"/>
    <w:rsid w:val="004C0C1E"/>
    <w:rsid w:val="004C0C76"/>
    <w:rsid w:val="004C0C7A"/>
    <w:rsid w:val="004C0E66"/>
    <w:rsid w:val="004C100C"/>
    <w:rsid w:val="004C1E00"/>
    <w:rsid w:val="004C2AE2"/>
    <w:rsid w:val="004C34B9"/>
    <w:rsid w:val="004C3AE3"/>
    <w:rsid w:val="004C3EEF"/>
    <w:rsid w:val="004C40FB"/>
    <w:rsid w:val="004C453A"/>
    <w:rsid w:val="004C5094"/>
    <w:rsid w:val="004C52BB"/>
    <w:rsid w:val="004C564E"/>
    <w:rsid w:val="004C568A"/>
    <w:rsid w:val="004C56DE"/>
    <w:rsid w:val="004C5C34"/>
    <w:rsid w:val="004C6638"/>
    <w:rsid w:val="004C67DD"/>
    <w:rsid w:val="004C70D1"/>
    <w:rsid w:val="004C7D10"/>
    <w:rsid w:val="004C7DEA"/>
    <w:rsid w:val="004D060C"/>
    <w:rsid w:val="004D0C97"/>
    <w:rsid w:val="004D0F1F"/>
    <w:rsid w:val="004D0FC8"/>
    <w:rsid w:val="004D11FD"/>
    <w:rsid w:val="004D16AD"/>
    <w:rsid w:val="004D1AE6"/>
    <w:rsid w:val="004D1C55"/>
    <w:rsid w:val="004D2163"/>
    <w:rsid w:val="004D2191"/>
    <w:rsid w:val="004D29EB"/>
    <w:rsid w:val="004D374D"/>
    <w:rsid w:val="004D396A"/>
    <w:rsid w:val="004D3C11"/>
    <w:rsid w:val="004D45F9"/>
    <w:rsid w:val="004D4C06"/>
    <w:rsid w:val="004D4CD9"/>
    <w:rsid w:val="004D52EB"/>
    <w:rsid w:val="004D532E"/>
    <w:rsid w:val="004D56FC"/>
    <w:rsid w:val="004D58F5"/>
    <w:rsid w:val="004D65DB"/>
    <w:rsid w:val="004D6B0D"/>
    <w:rsid w:val="004E0240"/>
    <w:rsid w:val="004E0EED"/>
    <w:rsid w:val="004E191D"/>
    <w:rsid w:val="004E2199"/>
    <w:rsid w:val="004E2366"/>
    <w:rsid w:val="004E2B09"/>
    <w:rsid w:val="004E3189"/>
    <w:rsid w:val="004E31DB"/>
    <w:rsid w:val="004E3E4F"/>
    <w:rsid w:val="004E4A23"/>
    <w:rsid w:val="004E54E3"/>
    <w:rsid w:val="004E5AE6"/>
    <w:rsid w:val="004E5DE1"/>
    <w:rsid w:val="004E5F39"/>
    <w:rsid w:val="004E5F49"/>
    <w:rsid w:val="004E6072"/>
    <w:rsid w:val="004E6B40"/>
    <w:rsid w:val="004E77FD"/>
    <w:rsid w:val="004F0A38"/>
    <w:rsid w:val="004F0B40"/>
    <w:rsid w:val="004F1CB6"/>
    <w:rsid w:val="004F1CE1"/>
    <w:rsid w:val="004F22F5"/>
    <w:rsid w:val="004F245F"/>
    <w:rsid w:val="004F2B97"/>
    <w:rsid w:val="004F2DD8"/>
    <w:rsid w:val="004F2F1A"/>
    <w:rsid w:val="004F31EE"/>
    <w:rsid w:val="004F3A0E"/>
    <w:rsid w:val="004F3C8F"/>
    <w:rsid w:val="004F4296"/>
    <w:rsid w:val="004F48A5"/>
    <w:rsid w:val="004F4D2D"/>
    <w:rsid w:val="004F5477"/>
    <w:rsid w:val="004F6B1B"/>
    <w:rsid w:val="004F73DC"/>
    <w:rsid w:val="004F7965"/>
    <w:rsid w:val="004F7DCA"/>
    <w:rsid w:val="004F7F11"/>
    <w:rsid w:val="004F7F61"/>
    <w:rsid w:val="005005C6"/>
    <w:rsid w:val="00500BC4"/>
    <w:rsid w:val="00500CED"/>
    <w:rsid w:val="005016CB"/>
    <w:rsid w:val="005017F9"/>
    <w:rsid w:val="00501CFA"/>
    <w:rsid w:val="00501FA0"/>
    <w:rsid w:val="0050255B"/>
    <w:rsid w:val="00502BE3"/>
    <w:rsid w:val="00502F8F"/>
    <w:rsid w:val="00503B9F"/>
    <w:rsid w:val="00503D69"/>
    <w:rsid w:val="005043D2"/>
    <w:rsid w:val="00504597"/>
    <w:rsid w:val="0050468E"/>
    <w:rsid w:val="00504E42"/>
    <w:rsid w:val="00505C91"/>
    <w:rsid w:val="00505DC4"/>
    <w:rsid w:val="00506950"/>
    <w:rsid w:val="00506AB4"/>
    <w:rsid w:val="00506B83"/>
    <w:rsid w:val="0050794C"/>
    <w:rsid w:val="00507CCA"/>
    <w:rsid w:val="005111ED"/>
    <w:rsid w:val="005116C7"/>
    <w:rsid w:val="00511BEE"/>
    <w:rsid w:val="00511D51"/>
    <w:rsid w:val="005120BF"/>
    <w:rsid w:val="0051279E"/>
    <w:rsid w:val="00512BF2"/>
    <w:rsid w:val="005134F9"/>
    <w:rsid w:val="00513926"/>
    <w:rsid w:val="005139A3"/>
    <w:rsid w:val="00513C2F"/>
    <w:rsid w:val="00513FC6"/>
    <w:rsid w:val="005140A0"/>
    <w:rsid w:val="005146D1"/>
    <w:rsid w:val="005148E9"/>
    <w:rsid w:val="00514D18"/>
    <w:rsid w:val="0051535B"/>
    <w:rsid w:val="005158D0"/>
    <w:rsid w:val="00515A0D"/>
    <w:rsid w:val="00515F9C"/>
    <w:rsid w:val="00516172"/>
    <w:rsid w:val="00516462"/>
    <w:rsid w:val="00516835"/>
    <w:rsid w:val="005174F0"/>
    <w:rsid w:val="005177CA"/>
    <w:rsid w:val="00517D0D"/>
    <w:rsid w:val="00517DF7"/>
    <w:rsid w:val="00520482"/>
    <w:rsid w:val="005205AD"/>
    <w:rsid w:val="005206A8"/>
    <w:rsid w:val="005208CA"/>
    <w:rsid w:val="00520934"/>
    <w:rsid w:val="00520981"/>
    <w:rsid w:val="005209A3"/>
    <w:rsid w:val="00521006"/>
    <w:rsid w:val="005219A7"/>
    <w:rsid w:val="005219D9"/>
    <w:rsid w:val="00521A36"/>
    <w:rsid w:val="00521CB3"/>
    <w:rsid w:val="005220CC"/>
    <w:rsid w:val="0052232B"/>
    <w:rsid w:val="005225D8"/>
    <w:rsid w:val="005228C1"/>
    <w:rsid w:val="00522BA4"/>
    <w:rsid w:val="00523041"/>
    <w:rsid w:val="005230ED"/>
    <w:rsid w:val="00523156"/>
    <w:rsid w:val="00523DC9"/>
    <w:rsid w:val="00523E7F"/>
    <w:rsid w:val="00524994"/>
    <w:rsid w:val="00524AAB"/>
    <w:rsid w:val="00524F01"/>
    <w:rsid w:val="0052548B"/>
    <w:rsid w:val="00525620"/>
    <w:rsid w:val="00525622"/>
    <w:rsid w:val="005256C4"/>
    <w:rsid w:val="00525AAB"/>
    <w:rsid w:val="00525C28"/>
    <w:rsid w:val="00525CEF"/>
    <w:rsid w:val="005263DA"/>
    <w:rsid w:val="00526664"/>
    <w:rsid w:val="005266A2"/>
    <w:rsid w:val="00526993"/>
    <w:rsid w:val="00526BC3"/>
    <w:rsid w:val="005300FA"/>
    <w:rsid w:val="005310D3"/>
    <w:rsid w:val="00531301"/>
    <w:rsid w:val="00531CF0"/>
    <w:rsid w:val="005326D6"/>
    <w:rsid w:val="005329B2"/>
    <w:rsid w:val="00532F84"/>
    <w:rsid w:val="0053372A"/>
    <w:rsid w:val="0053472F"/>
    <w:rsid w:val="00534DA3"/>
    <w:rsid w:val="0053531A"/>
    <w:rsid w:val="0053541E"/>
    <w:rsid w:val="0053558A"/>
    <w:rsid w:val="00535C17"/>
    <w:rsid w:val="005369D2"/>
    <w:rsid w:val="0053734A"/>
    <w:rsid w:val="005378A7"/>
    <w:rsid w:val="00537EE7"/>
    <w:rsid w:val="0054003C"/>
    <w:rsid w:val="00540B49"/>
    <w:rsid w:val="00541007"/>
    <w:rsid w:val="0054134C"/>
    <w:rsid w:val="00541736"/>
    <w:rsid w:val="0054238E"/>
    <w:rsid w:val="00542591"/>
    <w:rsid w:val="00542762"/>
    <w:rsid w:val="00542FD1"/>
    <w:rsid w:val="00544050"/>
    <w:rsid w:val="00544054"/>
    <w:rsid w:val="005442EA"/>
    <w:rsid w:val="00544403"/>
    <w:rsid w:val="00544640"/>
    <w:rsid w:val="00544A1B"/>
    <w:rsid w:val="00544D0C"/>
    <w:rsid w:val="00545037"/>
    <w:rsid w:val="005452DC"/>
    <w:rsid w:val="005457B0"/>
    <w:rsid w:val="0054608A"/>
    <w:rsid w:val="0054634C"/>
    <w:rsid w:val="00546EFE"/>
    <w:rsid w:val="005478CE"/>
    <w:rsid w:val="00547980"/>
    <w:rsid w:val="00547FD1"/>
    <w:rsid w:val="00550156"/>
    <w:rsid w:val="0055023E"/>
    <w:rsid w:val="00550539"/>
    <w:rsid w:val="005506E9"/>
    <w:rsid w:val="00550718"/>
    <w:rsid w:val="0055094A"/>
    <w:rsid w:val="005509F9"/>
    <w:rsid w:val="0055107C"/>
    <w:rsid w:val="00551F08"/>
    <w:rsid w:val="00552433"/>
    <w:rsid w:val="00552B9C"/>
    <w:rsid w:val="00553C04"/>
    <w:rsid w:val="00553E84"/>
    <w:rsid w:val="00554599"/>
    <w:rsid w:val="00554776"/>
    <w:rsid w:val="005547FC"/>
    <w:rsid w:val="0055480E"/>
    <w:rsid w:val="00554CD8"/>
    <w:rsid w:val="005550EE"/>
    <w:rsid w:val="00555140"/>
    <w:rsid w:val="00555D43"/>
    <w:rsid w:val="00557110"/>
    <w:rsid w:val="00557ADB"/>
    <w:rsid w:val="00557C92"/>
    <w:rsid w:val="005600EA"/>
    <w:rsid w:val="00560101"/>
    <w:rsid w:val="0056048A"/>
    <w:rsid w:val="00560507"/>
    <w:rsid w:val="00560B7E"/>
    <w:rsid w:val="00560E22"/>
    <w:rsid w:val="00560E7C"/>
    <w:rsid w:val="00560F82"/>
    <w:rsid w:val="005613AC"/>
    <w:rsid w:val="005615A3"/>
    <w:rsid w:val="00561755"/>
    <w:rsid w:val="005617B4"/>
    <w:rsid w:val="0056183B"/>
    <w:rsid w:val="0056197A"/>
    <w:rsid w:val="00561AB2"/>
    <w:rsid w:val="00562232"/>
    <w:rsid w:val="00562B3A"/>
    <w:rsid w:val="00562B7E"/>
    <w:rsid w:val="00562BE6"/>
    <w:rsid w:val="005631BF"/>
    <w:rsid w:val="005631F5"/>
    <w:rsid w:val="00563936"/>
    <w:rsid w:val="00563BBF"/>
    <w:rsid w:val="00564804"/>
    <w:rsid w:val="00564D50"/>
    <w:rsid w:val="005658BB"/>
    <w:rsid w:val="00565949"/>
    <w:rsid w:val="00565B26"/>
    <w:rsid w:val="00565C17"/>
    <w:rsid w:val="00565D74"/>
    <w:rsid w:val="00565F5B"/>
    <w:rsid w:val="0056613C"/>
    <w:rsid w:val="00566363"/>
    <w:rsid w:val="00566733"/>
    <w:rsid w:val="00566768"/>
    <w:rsid w:val="00567464"/>
    <w:rsid w:val="00567AA8"/>
    <w:rsid w:val="00567B12"/>
    <w:rsid w:val="00567C9F"/>
    <w:rsid w:val="00570BC5"/>
    <w:rsid w:val="00571CCB"/>
    <w:rsid w:val="00572E07"/>
    <w:rsid w:val="005730F6"/>
    <w:rsid w:val="00573953"/>
    <w:rsid w:val="00574171"/>
    <w:rsid w:val="00574204"/>
    <w:rsid w:val="00574586"/>
    <w:rsid w:val="00574A86"/>
    <w:rsid w:val="00574E82"/>
    <w:rsid w:val="00574EC6"/>
    <w:rsid w:val="00574F53"/>
    <w:rsid w:val="005754B7"/>
    <w:rsid w:val="00575B3D"/>
    <w:rsid w:val="00575DAB"/>
    <w:rsid w:val="00576265"/>
    <w:rsid w:val="00576273"/>
    <w:rsid w:val="005769DF"/>
    <w:rsid w:val="005771CA"/>
    <w:rsid w:val="00577890"/>
    <w:rsid w:val="00577D7F"/>
    <w:rsid w:val="00577FF7"/>
    <w:rsid w:val="005804A6"/>
    <w:rsid w:val="00580847"/>
    <w:rsid w:val="00580927"/>
    <w:rsid w:val="00580941"/>
    <w:rsid w:val="00580B8E"/>
    <w:rsid w:val="00580DC1"/>
    <w:rsid w:val="00581E96"/>
    <w:rsid w:val="00582233"/>
    <w:rsid w:val="005826B0"/>
    <w:rsid w:val="0058312F"/>
    <w:rsid w:val="0058348D"/>
    <w:rsid w:val="0058348F"/>
    <w:rsid w:val="005838B7"/>
    <w:rsid w:val="00584589"/>
    <w:rsid w:val="00584AED"/>
    <w:rsid w:val="00584CFD"/>
    <w:rsid w:val="00584DF9"/>
    <w:rsid w:val="00584EEE"/>
    <w:rsid w:val="00585043"/>
    <w:rsid w:val="005854B9"/>
    <w:rsid w:val="005854E1"/>
    <w:rsid w:val="00585D8E"/>
    <w:rsid w:val="005877FC"/>
    <w:rsid w:val="00587CD8"/>
    <w:rsid w:val="005903A4"/>
    <w:rsid w:val="005905BD"/>
    <w:rsid w:val="005909FD"/>
    <w:rsid w:val="0059143C"/>
    <w:rsid w:val="00591AC2"/>
    <w:rsid w:val="00592670"/>
    <w:rsid w:val="00593608"/>
    <w:rsid w:val="00593AD1"/>
    <w:rsid w:val="00594150"/>
    <w:rsid w:val="0059435F"/>
    <w:rsid w:val="005953CA"/>
    <w:rsid w:val="005957A9"/>
    <w:rsid w:val="00595FC4"/>
    <w:rsid w:val="005960BB"/>
    <w:rsid w:val="0059616D"/>
    <w:rsid w:val="0059627F"/>
    <w:rsid w:val="00596381"/>
    <w:rsid w:val="00596891"/>
    <w:rsid w:val="00596AA9"/>
    <w:rsid w:val="00596BF2"/>
    <w:rsid w:val="00596CEC"/>
    <w:rsid w:val="00597FC7"/>
    <w:rsid w:val="005A0BB6"/>
    <w:rsid w:val="005A0F97"/>
    <w:rsid w:val="005A13C9"/>
    <w:rsid w:val="005A1A74"/>
    <w:rsid w:val="005A20BC"/>
    <w:rsid w:val="005A23AF"/>
    <w:rsid w:val="005A24D2"/>
    <w:rsid w:val="005A305E"/>
    <w:rsid w:val="005A32B2"/>
    <w:rsid w:val="005A3F70"/>
    <w:rsid w:val="005A42D0"/>
    <w:rsid w:val="005A48C4"/>
    <w:rsid w:val="005A4960"/>
    <w:rsid w:val="005A4987"/>
    <w:rsid w:val="005A4A41"/>
    <w:rsid w:val="005A5280"/>
    <w:rsid w:val="005A5CF5"/>
    <w:rsid w:val="005A5DD0"/>
    <w:rsid w:val="005A60C0"/>
    <w:rsid w:val="005A6657"/>
    <w:rsid w:val="005A6C98"/>
    <w:rsid w:val="005A6EC5"/>
    <w:rsid w:val="005A6FBB"/>
    <w:rsid w:val="005A7537"/>
    <w:rsid w:val="005A7BBA"/>
    <w:rsid w:val="005B0453"/>
    <w:rsid w:val="005B063B"/>
    <w:rsid w:val="005B0BFA"/>
    <w:rsid w:val="005B13AD"/>
    <w:rsid w:val="005B1669"/>
    <w:rsid w:val="005B2121"/>
    <w:rsid w:val="005B2151"/>
    <w:rsid w:val="005B2451"/>
    <w:rsid w:val="005B29E7"/>
    <w:rsid w:val="005B2BB4"/>
    <w:rsid w:val="005B31CA"/>
    <w:rsid w:val="005B49A8"/>
    <w:rsid w:val="005B4DEC"/>
    <w:rsid w:val="005B4F52"/>
    <w:rsid w:val="005B5206"/>
    <w:rsid w:val="005B526A"/>
    <w:rsid w:val="005B5776"/>
    <w:rsid w:val="005B5A78"/>
    <w:rsid w:val="005B6434"/>
    <w:rsid w:val="005B65EC"/>
    <w:rsid w:val="005B68E7"/>
    <w:rsid w:val="005B6AC7"/>
    <w:rsid w:val="005B75F5"/>
    <w:rsid w:val="005B7700"/>
    <w:rsid w:val="005B7A45"/>
    <w:rsid w:val="005B7FC0"/>
    <w:rsid w:val="005C012D"/>
    <w:rsid w:val="005C0677"/>
    <w:rsid w:val="005C0A12"/>
    <w:rsid w:val="005C0C16"/>
    <w:rsid w:val="005C0D93"/>
    <w:rsid w:val="005C154A"/>
    <w:rsid w:val="005C15DE"/>
    <w:rsid w:val="005C169B"/>
    <w:rsid w:val="005C19A1"/>
    <w:rsid w:val="005C19AF"/>
    <w:rsid w:val="005C19C8"/>
    <w:rsid w:val="005C1EC8"/>
    <w:rsid w:val="005C20A4"/>
    <w:rsid w:val="005C3F4E"/>
    <w:rsid w:val="005C4124"/>
    <w:rsid w:val="005C41A1"/>
    <w:rsid w:val="005C46D1"/>
    <w:rsid w:val="005C49B9"/>
    <w:rsid w:val="005C500A"/>
    <w:rsid w:val="005C5A3E"/>
    <w:rsid w:val="005C63A8"/>
    <w:rsid w:val="005C6EC3"/>
    <w:rsid w:val="005C7389"/>
    <w:rsid w:val="005C7826"/>
    <w:rsid w:val="005C7C87"/>
    <w:rsid w:val="005C7CFF"/>
    <w:rsid w:val="005C7E59"/>
    <w:rsid w:val="005D047E"/>
    <w:rsid w:val="005D0539"/>
    <w:rsid w:val="005D08D8"/>
    <w:rsid w:val="005D0D07"/>
    <w:rsid w:val="005D11D0"/>
    <w:rsid w:val="005D156F"/>
    <w:rsid w:val="005D16F9"/>
    <w:rsid w:val="005D2034"/>
    <w:rsid w:val="005D3460"/>
    <w:rsid w:val="005D50D4"/>
    <w:rsid w:val="005D51AB"/>
    <w:rsid w:val="005D562F"/>
    <w:rsid w:val="005D5B41"/>
    <w:rsid w:val="005D5FCB"/>
    <w:rsid w:val="005D62AB"/>
    <w:rsid w:val="005D71A0"/>
    <w:rsid w:val="005D71B7"/>
    <w:rsid w:val="005D7DB4"/>
    <w:rsid w:val="005E060E"/>
    <w:rsid w:val="005E0837"/>
    <w:rsid w:val="005E220D"/>
    <w:rsid w:val="005E2D85"/>
    <w:rsid w:val="005E2D8C"/>
    <w:rsid w:val="005E30C7"/>
    <w:rsid w:val="005E32FA"/>
    <w:rsid w:val="005E33FB"/>
    <w:rsid w:val="005E3536"/>
    <w:rsid w:val="005E3D02"/>
    <w:rsid w:val="005E3FE1"/>
    <w:rsid w:val="005E4018"/>
    <w:rsid w:val="005E460D"/>
    <w:rsid w:val="005E4F8B"/>
    <w:rsid w:val="005E55B8"/>
    <w:rsid w:val="005E5AB3"/>
    <w:rsid w:val="005E6128"/>
    <w:rsid w:val="005E6558"/>
    <w:rsid w:val="005E6F37"/>
    <w:rsid w:val="005E73CA"/>
    <w:rsid w:val="005E78E2"/>
    <w:rsid w:val="005E7ABE"/>
    <w:rsid w:val="005F024A"/>
    <w:rsid w:val="005F086B"/>
    <w:rsid w:val="005F0914"/>
    <w:rsid w:val="005F0AEC"/>
    <w:rsid w:val="005F0BF5"/>
    <w:rsid w:val="005F147F"/>
    <w:rsid w:val="005F194A"/>
    <w:rsid w:val="005F1AFA"/>
    <w:rsid w:val="005F1D2A"/>
    <w:rsid w:val="005F1E36"/>
    <w:rsid w:val="005F266D"/>
    <w:rsid w:val="005F3438"/>
    <w:rsid w:val="005F373C"/>
    <w:rsid w:val="005F3E51"/>
    <w:rsid w:val="005F41FA"/>
    <w:rsid w:val="005F5913"/>
    <w:rsid w:val="005F738C"/>
    <w:rsid w:val="005F7557"/>
    <w:rsid w:val="005F78E9"/>
    <w:rsid w:val="005F7AB0"/>
    <w:rsid w:val="005F7BBD"/>
    <w:rsid w:val="006001D0"/>
    <w:rsid w:val="006004C9"/>
    <w:rsid w:val="0060099E"/>
    <w:rsid w:val="00600D60"/>
    <w:rsid w:val="00600D7C"/>
    <w:rsid w:val="0060183F"/>
    <w:rsid w:val="006020BC"/>
    <w:rsid w:val="006023D3"/>
    <w:rsid w:val="0060290C"/>
    <w:rsid w:val="0060314A"/>
    <w:rsid w:val="006037EA"/>
    <w:rsid w:val="00603A23"/>
    <w:rsid w:val="00603D40"/>
    <w:rsid w:val="00604538"/>
    <w:rsid w:val="00604731"/>
    <w:rsid w:val="006047F2"/>
    <w:rsid w:val="00604B43"/>
    <w:rsid w:val="00605270"/>
    <w:rsid w:val="00605AAE"/>
    <w:rsid w:val="00605B3E"/>
    <w:rsid w:val="00605FA3"/>
    <w:rsid w:val="0060691F"/>
    <w:rsid w:val="00606CAA"/>
    <w:rsid w:val="006076C4"/>
    <w:rsid w:val="006079F4"/>
    <w:rsid w:val="00610034"/>
    <w:rsid w:val="0061004C"/>
    <w:rsid w:val="0061069F"/>
    <w:rsid w:val="006107AD"/>
    <w:rsid w:val="006111B8"/>
    <w:rsid w:val="0061150B"/>
    <w:rsid w:val="00611A09"/>
    <w:rsid w:val="00611E87"/>
    <w:rsid w:val="0061258F"/>
    <w:rsid w:val="00612849"/>
    <w:rsid w:val="00612FD7"/>
    <w:rsid w:val="00612FFF"/>
    <w:rsid w:val="00613249"/>
    <w:rsid w:val="006135CE"/>
    <w:rsid w:val="006136B9"/>
    <w:rsid w:val="006149F7"/>
    <w:rsid w:val="00614EAD"/>
    <w:rsid w:val="00615117"/>
    <w:rsid w:val="0061536D"/>
    <w:rsid w:val="00615789"/>
    <w:rsid w:val="00615EF8"/>
    <w:rsid w:val="00615F1D"/>
    <w:rsid w:val="00616424"/>
    <w:rsid w:val="00616AFB"/>
    <w:rsid w:val="00616C56"/>
    <w:rsid w:val="006171B6"/>
    <w:rsid w:val="00617500"/>
    <w:rsid w:val="006176F5"/>
    <w:rsid w:val="006179A5"/>
    <w:rsid w:val="00617B46"/>
    <w:rsid w:val="00617C72"/>
    <w:rsid w:val="00620EC0"/>
    <w:rsid w:val="00621419"/>
    <w:rsid w:val="00621752"/>
    <w:rsid w:val="00621B4F"/>
    <w:rsid w:val="006220AC"/>
    <w:rsid w:val="0062281F"/>
    <w:rsid w:val="00623070"/>
    <w:rsid w:val="00623F91"/>
    <w:rsid w:val="0062454E"/>
    <w:rsid w:val="00624D11"/>
    <w:rsid w:val="0062527F"/>
    <w:rsid w:val="0062578A"/>
    <w:rsid w:val="006260F7"/>
    <w:rsid w:val="00626183"/>
    <w:rsid w:val="006267C0"/>
    <w:rsid w:val="00627278"/>
    <w:rsid w:val="0062789E"/>
    <w:rsid w:val="00627CBF"/>
    <w:rsid w:val="00630053"/>
    <w:rsid w:val="00630E09"/>
    <w:rsid w:val="00630F22"/>
    <w:rsid w:val="0063151E"/>
    <w:rsid w:val="00631FED"/>
    <w:rsid w:val="006325AB"/>
    <w:rsid w:val="006327E3"/>
    <w:rsid w:val="006329C2"/>
    <w:rsid w:val="00632BD5"/>
    <w:rsid w:val="006336C5"/>
    <w:rsid w:val="00633AF4"/>
    <w:rsid w:val="00633D5D"/>
    <w:rsid w:val="006342AB"/>
    <w:rsid w:val="00634720"/>
    <w:rsid w:val="00634BB1"/>
    <w:rsid w:val="00634F01"/>
    <w:rsid w:val="00634F5B"/>
    <w:rsid w:val="00634FE8"/>
    <w:rsid w:val="006355F1"/>
    <w:rsid w:val="006356EC"/>
    <w:rsid w:val="00635888"/>
    <w:rsid w:val="006360CE"/>
    <w:rsid w:val="0063613B"/>
    <w:rsid w:val="00636802"/>
    <w:rsid w:val="00636C90"/>
    <w:rsid w:val="00636D41"/>
    <w:rsid w:val="00636DDE"/>
    <w:rsid w:val="006372A2"/>
    <w:rsid w:val="00637AEB"/>
    <w:rsid w:val="006401C8"/>
    <w:rsid w:val="00640803"/>
    <w:rsid w:val="00640A10"/>
    <w:rsid w:val="006418CA"/>
    <w:rsid w:val="00641F63"/>
    <w:rsid w:val="00642623"/>
    <w:rsid w:val="00642797"/>
    <w:rsid w:val="00642D0D"/>
    <w:rsid w:val="0064317C"/>
    <w:rsid w:val="00643908"/>
    <w:rsid w:val="00643961"/>
    <w:rsid w:val="00644317"/>
    <w:rsid w:val="00644510"/>
    <w:rsid w:val="006445FE"/>
    <w:rsid w:val="00645070"/>
    <w:rsid w:val="00647261"/>
    <w:rsid w:val="0064737F"/>
    <w:rsid w:val="00647AC1"/>
    <w:rsid w:val="00647EB3"/>
    <w:rsid w:val="00650790"/>
    <w:rsid w:val="006508CE"/>
    <w:rsid w:val="00651216"/>
    <w:rsid w:val="0065158D"/>
    <w:rsid w:val="00651996"/>
    <w:rsid w:val="00651FBB"/>
    <w:rsid w:val="006529AF"/>
    <w:rsid w:val="0065343C"/>
    <w:rsid w:val="00653B6A"/>
    <w:rsid w:val="00654530"/>
    <w:rsid w:val="00654CA3"/>
    <w:rsid w:val="0065501E"/>
    <w:rsid w:val="006555C7"/>
    <w:rsid w:val="00655622"/>
    <w:rsid w:val="006556AF"/>
    <w:rsid w:val="006559F2"/>
    <w:rsid w:val="00655D0B"/>
    <w:rsid w:val="00656A47"/>
    <w:rsid w:val="00657214"/>
    <w:rsid w:val="0065737D"/>
    <w:rsid w:val="006603B6"/>
    <w:rsid w:val="00660626"/>
    <w:rsid w:val="00660C83"/>
    <w:rsid w:val="00661BA5"/>
    <w:rsid w:val="00661C02"/>
    <w:rsid w:val="00662477"/>
    <w:rsid w:val="00662554"/>
    <w:rsid w:val="00662811"/>
    <w:rsid w:val="00662C90"/>
    <w:rsid w:val="00663A13"/>
    <w:rsid w:val="00663BB3"/>
    <w:rsid w:val="0066400A"/>
    <w:rsid w:val="0066529E"/>
    <w:rsid w:val="006653E1"/>
    <w:rsid w:val="006653FD"/>
    <w:rsid w:val="006655BD"/>
    <w:rsid w:val="006666E3"/>
    <w:rsid w:val="006671CF"/>
    <w:rsid w:val="00667590"/>
    <w:rsid w:val="006676F5"/>
    <w:rsid w:val="00667CAE"/>
    <w:rsid w:val="006705B1"/>
    <w:rsid w:val="00671016"/>
    <w:rsid w:val="0067147C"/>
    <w:rsid w:val="00671797"/>
    <w:rsid w:val="006721DE"/>
    <w:rsid w:val="00672723"/>
    <w:rsid w:val="00672937"/>
    <w:rsid w:val="006729A8"/>
    <w:rsid w:val="00672DB6"/>
    <w:rsid w:val="00672FA6"/>
    <w:rsid w:val="00674460"/>
    <w:rsid w:val="0067473B"/>
    <w:rsid w:val="00675254"/>
    <w:rsid w:val="00675B95"/>
    <w:rsid w:val="00675DD3"/>
    <w:rsid w:val="00675E2D"/>
    <w:rsid w:val="006760D8"/>
    <w:rsid w:val="00676154"/>
    <w:rsid w:val="00676B31"/>
    <w:rsid w:val="00676DBA"/>
    <w:rsid w:val="00677CAB"/>
    <w:rsid w:val="00680036"/>
    <w:rsid w:val="0068034B"/>
    <w:rsid w:val="006803F1"/>
    <w:rsid w:val="006816CC"/>
    <w:rsid w:val="006818BD"/>
    <w:rsid w:val="00681D93"/>
    <w:rsid w:val="0068285C"/>
    <w:rsid w:val="00682F04"/>
    <w:rsid w:val="00683847"/>
    <w:rsid w:val="00683A8F"/>
    <w:rsid w:val="0068462B"/>
    <w:rsid w:val="0068561A"/>
    <w:rsid w:val="006856CB"/>
    <w:rsid w:val="00685C62"/>
    <w:rsid w:val="00685CD7"/>
    <w:rsid w:val="00686D82"/>
    <w:rsid w:val="0068700D"/>
    <w:rsid w:val="006874AF"/>
    <w:rsid w:val="00687F2D"/>
    <w:rsid w:val="0069009C"/>
    <w:rsid w:val="006906BC"/>
    <w:rsid w:val="00690E77"/>
    <w:rsid w:val="00691171"/>
    <w:rsid w:val="0069151B"/>
    <w:rsid w:val="00691BB6"/>
    <w:rsid w:val="00691ED3"/>
    <w:rsid w:val="00692423"/>
    <w:rsid w:val="0069292F"/>
    <w:rsid w:val="006929CB"/>
    <w:rsid w:val="00692B53"/>
    <w:rsid w:val="00692D99"/>
    <w:rsid w:val="00693478"/>
    <w:rsid w:val="0069348E"/>
    <w:rsid w:val="00693953"/>
    <w:rsid w:val="0069426B"/>
    <w:rsid w:val="006944FC"/>
    <w:rsid w:val="00694787"/>
    <w:rsid w:val="00695368"/>
    <w:rsid w:val="00695774"/>
    <w:rsid w:val="0069674E"/>
    <w:rsid w:val="0069681D"/>
    <w:rsid w:val="00696A5D"/>
    <w:rsid w:val="00696D94"/>
    <w:rsid w:val="0069739F"/>
    <w:rsid w:val="0069774B"/>
    <w:rsid w:val="006A00CD"/>
    <w:rsid w:val="006A07B6"/>
    <w:rsid w:val="006A0A45"/>
    <w:rsid w:val="006A0AB3"/>
    <w:rsid w:val="006A0DE0"/>
    <w:rsid w:val="006A0E30"/>
    <w:rsid w:val="006A0E75"/>
    <w:rsid w:val="006A1301"/>
    <w:rsid w:val="006A19B5"/>
    <w:rsid w:val="006A1E93"/>
    <w:rsid w:val="006A2A07"/>
    <w:rsid w:val="006A2EC2"/>
    <w:rsid w:val="006A372B"/>
    <w:rsid w:val="006A3BDD"/>
    <w:rsid w:val="006A416D"/>
    <w:rsid w:val="006A4187"/>
    <w:rsid w:val="006A4CEC"/>
    <w:rsid w:val="006A5069"/>
    <w:rsid w:val="006A5169"/>
    <w:rsid w:val="006A5261"/>
    <w:rsid w:val="006A5D1C"/>
    <w:rsid w:val="006A6368"/>
    <w:rsid w:val="006A7303"/>
    <w:rsid w:val="006B00DE"/>
    <w:rsid w:val="006B027E"/>
    <w:rsid w:val="006B03CD"/>
    <w:rsid w:val="006B0C75"/>
    <w:rsid w:val="006B0CB3"/>
    <w:rsid w:val="006B0D39"/>
    <w:rsid w:val="006B0D90"/>
    <w:rsid w:val="006B10B7"/>
    <w:rsid w:val="006B138F"/>
    <w:rsid w:val="006B2553"/>
    <w:rsid w:val="006B2ACB"/>
    <w:rsid w:val="006B2EF6"/>
    <w:rsid w:val="006B30C3"/>
    <w:rsid w:val="006B3356"/>
    <w:rsid w:val="006B33FC"/>
    <w:rsid w:val="006B34F4"/>
    <w:rsid w:val="006B3516"/>
    <w:rsid w:val="006B378E"/>
    <w:rsid w:val="006B41D7"/>
    <w:rsid w:val="006B45AC"/>
    <w:rsid w:val="006B4641"/>
    <w:rsid w:val="006B4763"/>
    <w:rsid w:val="006B4CB9"/>
    <w:rsid w:val="006B5256"/>
    <w:rsid w:val="006B5322"/>
    <w:rsid w:val="006B53A3"/>
    <w:rsid w:val="006B565E"/>
    <w:rsid w:val="006B61D4"/>
    <w:rsid w:val="006B6529"/>
    <w:rsid w:val="006B66CB"/>
    <w:rsid w:val="006B6AEA"/>
    <w:rsid w:val="006B722C"/>
    <w:rsid w:val="006B7752"/>
    <w:rsid w:val="006B78F7"/>
    <w:rsid w:val="006B7BC2"/>
    <w:rsid w:val="006B7E6B"/>
    <w:rsid w:val="006C15FE"/>
    <w:rsid w:val="006C18D8"/>
    <w:rsid w:val="006C1ADC"/>
    <w:rsid w:val="006C1D0F"/>
    <w:rsid w:val="006C21BC"/>
    <w:rsid w:val="006C2C66"/>
    <w:rsid w:val="006C311C"/>
    <w:rsid w:val="006C3141"/>
    <w:rsid w:val="006C3E98"/>
    <w:rsid w:val="006C417E"/>
    <w:rsid w:val="006C4475"/>
    <w:rsid w:val="006C4647"/>
    <w:rsid w:val="006C48C8"/>
    <w:rsid w:val="006C4A0F"/>
    <w:rsid w:val="006C5AAB"/>
    <w:rsid w:val="006C6DC1"/>
    <w:rsid w:val="006C737B"/>
    <w:rsid w:val="006C747B"/>
    <w:rsid w:val="006C7F08"/>
    <w:rsid w:val="006D004B"/>
    <w:rsid w:val="006D01B8"/>
    <w:rsid w:val="006D098F"/>
    <w:rsid w:val="006D09AB"/>
    <w:rsid w:val="006D0BD5"/>
    <w:rsid w:val="006D1785"/>
    <w:rsid w:val="006D19B7"/>
    <w:rsid w:val="006D1D92"/>
    <w:rsid w:val="006D2193"/>
    <w:rsid w:val="006D24DE"/>
    <w:rsid w:val="006D25BC"/>
    <w:rsid w:val="006D32CA"/>
    <w:rsid w:val="006D35BA"/>
    <w:rsid w:val="006D3876"/>
    <w:rsid w:val="006D3A5F"/>
    <w:rsid w:val="006D3C66"/>
    <w:rsid w:val="006D4B27"/>
    <w:rsid w:val="006D4E94"/>
    <w:rsid w:val="006D4FFA"/>
    <w:rsid w:val="006D5883"/>
    <w:rsid w:val="006D5ABD"/>
    <w:rsid w:val="006D5CC0"/>
    <w:rsid w:val="006D69B3"/>
    <w:rsid w:val="006D6A68"/>
    <w:rsid w:val="006D6B0C"/>
    <w:rsid w:val="006D6C8C"/>
    <w:rsid w:val="006D70B3"/>
    <w:rsid w:val="006D7B51"/>
    <w:rsid w:val="006E02DB"/>
    <w:rsid w:val="006E04DD"/>
    <w:rsid w:val="006E06C5"/>
    <w:rsid w:val="006E0ED6"/>
    <w:rsid w:val="006E3D78"/>
    <w:rsid w:val="006E3DF4"/>
    <w:rsid w:val="006E3F5E"/>
    <w:rsid w:val="006E4D7A"/>
    <w:rsid w:val="006E5E02"/>
    <w:rsid w:val="006E5E45"/>
    <w:rsid w:val="006E64CC"/>
    <w:rsid w:val="006E72CC"/>
    <w:rsid w:val="006E7651"/>
    <w:rsid w:val="006E7729"/>
    <w:rsid w:val="006E786E"/>
    <w:rsid w:val="006E7AE7"/>
    <w:rsid w:val="006F041E"/>
    <w:rsid w:val="006F05C8"/>
    <w:rsid w:val="006F07BA"/>
    <w:rsid w:val="006F11AB"/>
    <w:rsid w:val="006F1253"/>
    <w:rsid w:val="006F1537"/>
    <w:rsid w:val="006F17E6"/>
    <w:rsid w:val="006F302D"/>
    <w:rsid w:val="006F3788"/>
    <w:rsid w:val="006F4048"/>
    <w:rsid w:val="006F414F"/>
    <w:rsid w:val="006F508D"/>
    <w:rsid w:val="006F5526"/>
    <w:rsid w:val="006F57F3"/>
    <w:rsid w:val="006F59F1"/>
    <w:rsid w:val="006F5C01"/>
    <w:rsid w:val="006F6AC2"/>
    <w:rsid w:val="006F6C1F"/>
    <w:rsid w:val="006F71F9"/>
    <w:rsid w:val="006F7F36"/>
    <w:rsid w:val="006F7FE4"/>
    <w:rsid w:val="0070007C"/>
    <w:rsid w:val="0070052E"/>
    <w:rsid w:val="00700DB5"/>
    <w:rsid w:val="00700F3F"/>
    <w:rsid w:val="00701EEE"/>
    <w:rsid w:val="00701F8D"/>
    <w:rsid w:val="007021B9"/>
    <w:rsid w:val="007025CA"/>
    <w:rsid w:val="00702988"/>
    <w:rsid w:val="00702FF5"/>
    <w:rsid w:val="00703BE1"/>
    <w:rsid w:val="00703E5A"/>
    <w:rsid w:val="007043A3"/>
    <w:rsid w:val="007045A5"/>
    <w:rsid w:val="00704D2C"/>
    <w:rsid w:val="00705480"/>
    <w:rsid w:val="00705787"/>
    <w:rsid w:val="00705BE3"/>
    <w:rsid w:val="0070610B"/>
    <w:rsid w:val="007067F6"/>
    <w:rsid w:val="00706B1A"/>
    <w:rsid w:val="0070740F"/>
    <w:rsid w:val="00707FE4"/>
    <w:rsid w:val="00710066"/>
    <w:rsid w:val="0071036D"/>
    <w:rsid w:val="007109B7"/>
    <w:rsid w:val="00710CEC"/>
    <w:rsid w:val="00710FEA"/>
    <w:rsid w:val="00711760"/>
    <w:rsid w:val="00711AC7"/>
    <w:rsid w:val="00712059"/>
    <w:rsid w:val="0071240F"/>
    <w:rsid w:val="007129CB"/>
    <w:rsid w:val="007131BC"/>
    <w:rsid w:val="00713705"/>
    <w:rsid w:val="00713AE2"/>
    <w:rsid w:val="00713DA3"/>
    <w:rsid w:val="00714280"/>
    <w:rsid w:val="007143EB"/>
    <w:rsid w:val="00714E31"/>
    <w:rsid w:val="00715A6E"/>
    <w:rsid w:val="0071665E"/>
    <w:rsid w:val="007168BE"/>
    <w:rsid w:val="0071734E"/>
    <w:rsid w:val="00720A6E"/>
    <w:rsid w:val="00720AF0"/>
    <w:rsid w:val="00720EBB"/>
    <w:rsid w:val="0072112E"/>
    <w:rsid w:val="00721674"/>
    <w:rsid w:val="00721D77"/>
    <w:rsid w:val="007220BF"/>
    <w:rsid w:val="00722289"/>
    <w:rsid w:val="007228CE"/>
    <w:rsid w:val="0072313C"/>
    <w:rsid w:val="00723EB5"/>
    <w:rsid w:val="0072573A"/>
    <w:rsid w:val="00725B27"/>
    <w:rsid w:val="00725CD3"/>
    <w:rsid w:val="00726072"/>
    <w:rsid w:val="007262B9"/>
    <w:rsid w:val="00726E6D"/>
    <w:rsid w:val="00727208"/>
    <w:rsid w:val="007309EF"/>
    <w:rsid w:val="00731032"/>
    <w:rsid w:val="007317E6"/>
    <w:rsid w:val="007317F0"/>
    <w:rsid w:val="00731A88"/>
    <w:rsid w:val="007333C2"/>
    <w:rsid w:val="007336B8"/>
    <w:rsid w:val="007338E2"/>
    <w:rsid w:val="00733C8B"/>
    <w:rsid w:val="00733CCD"/>
    <w:rsid w:val="007347BD"/>
    <w:rsid w:val="00734C88"/>
    <w:rsid w:val="007350FA"/>
    <w:rsid w:val="0073518C"/>
    <w:rsid w:val="007354F9"/>
    <w:rsid w:val="0073553F"/>
    <w:rsid w:val="00735A5D"/>
    <w:rsid w:val="00736D25"/>
    <w:rsid w:val="007372AE"/>
    <w:rsid w:val="00737A83"/>
    <w:rsid w:val="00737C2A"/>
    <w:rsid w:val="00740789"/>
    <w:rsid w:val="00740935"/>
    <w:rsid w:val="0074138A"/>
    <w:rsid w:val="00741550"/>
    <w:rsid w:val="0074204F"/>
    <w:rsid w:val="00742339"/>
    <w:rsid w:val="00742377"/>
    <w:rsid w:val="007425D1"/>
    <w:rsid w:val="007427D0"/>
    <w:rsid w:val="00743521"/>
    <w:rsid w:val="00743DBF"/>
    <w:rsid w:val="007446E8"/>
    <w:rsid w:val="0074474C"/>
    <w:rsid w:val="00744B32"/>
    <w:rsid w:val="007451F2"/>
    <w:rsid w:val="00745219"/>
    <w:rsid w:val="00745272"/>
    <w:rsid w:val="007464BD"/>
    <w:rsid w:val="00746526"/>
    <w:rsid w:val="00746663"/>
    <w:rsid w:val="00746C3B"/>
    <w:rsid w:val="0074761E"/>
    <w:rsid w:val="00747AED"/>
    <w:rsid w:val="00747DE8"/>
    <w:rsid w:val="00747F01"/>
    <w:rsid w:val="0075038E"/>
    <w:rsid w:val="007503A8"/>
    <w:rsid w:val="00750FD3"/>
    <w:rsid w:val="00751278"/>
    <w:rsid w:val="00751475"/>
    <w:rsid w:val="007526AF"/>
    <w:rsid w:val="007527AC"/>
    <w:rsid w:val="00752CD0"/>
    <w:rsid w:val="007530F1"/>
    <w:rsid w:val="00753776"/>
    <w:rsid w:val="007537BB"/>
    <w:rsid w:val="00753993"/>
    <w:rsid w:val="00754288"/>
    <w:rsid w:val="00754A6D"/>
    <w:rsid w:val="00754EDD"/>
    <w:rsid w:val="0075524C"/>
    <w:rsid w:val="00755950"/>
    <w:rsid w:val="00755A3B"/>
    <w:rsid w:val="00755B3C"/>
    <w:rsid w:val="00755F91"/>
    <w:rsid w:val="007563FA"/>
    <w:rsid w:val="0075699A"/>
    <w:rsid w:val="00756B38"/>
    <w:rsid w:val="00756D6D"/>
    <w:rsid w:val="007570EA"/>
    <w:rsid w:val="00757646"/>
    <w:rsid w:val="0075794B"/>
    <w:rsid w:val="00757F2C"/>
    <w:rsid w:val="0076037B"/>
    <w:rsid w:val="00760506"/>
    <w:rsid w:val="00761FEA"/>
    <w:rsid w:val="00762422"/>
    <w:rsid w:val="007635F2"/>
    <w:rsid w:val="007639E8"/>
    <w:rsid w:val="00763E28"/>
    <w:rsid w:val="00764C09"/>
    <w:rsid w:val="007650FF"/>
    <w:rsid w:val="007656C7"/>
    <w:rsid w:val="00765B1B"/>
    <w:rsid w:val="00766B85"/>
    <w:rsid w:val="00766C34"/>
    <w:rsid w:val="00766D5B"/>
    <w:rsid w:val="0076771C"/>
    <w:rsid w:val="00767A1F"/>
    <w:rsid w:val="00767B4E"/>
    <w:rsid w:val="00767D67"/>
    <w:rsid w:val="00767E76"/>
    <w:rsid w:val="00770137"/>
    <w:rsid w:val="00770CFE"/>
    <w:rsid w:val="00770DCD"/>
    <w:rsid w:val="00771899"/>
    <w:rsid w:val="007721A4"/>
    <w:rsid w:val="00772AF3"/>
    <w:rsid w:val="00772B09"/>
    <w:rsid w:val="00772C45"/>
    <w:rsid w:val="00773047"/>
    <w:rsid w:val="007730C9"/>
    <w:rsid w:val="007737AE"/>
    <w:rsid w:val="00773806"/>
    <w:rsid w:val="0077446A"/>
    <w:rsid w:val="00775693"/>
    <w:rsid w:val="00775DBD"/>
    <w:rsid w:val="00775F1E"/>
    <w:rsid w:val="0077619B"/>
    <w:rsid w:val="007766BD"/>
    <w:rsid w:val="0077701F"/>
    <w:rsid w:val="0077724A"/>
    <w:rsid w:val="007772D1"/>
    <w:rsid w:val="00777609"/>
    <w:rsid w:val="0077783A"/>
    <w:rsid w:val="00777DCE"/>
    <w:rsid w:val="007803CF"/>
    <w:rsid w:val="00780566"/>
    <w:rsid w:val="00780A49"/>
    <w:rsid w:val="007812E3"/>
    <w:rsid w:val="00782827"/>
    <w:rsid w:val="00782AE5"/>
    <w:rsid w:val="00782B11"/>
    <w:rsid w:val="00782BB3"/>
    <w:rsid w:val="007835FF"/>
    <w:rsid w:val="00783992"/>
    <w:rsid w:val="00783A1A"/>
    <w:rsid w:val="00784861"/>
    <w:rsid w:val="007849C4"/>
    <w:rsid w:val="00785065"/>
    <w:rsid w:val="007850F8"/>
    <w:rsid w:val="0078552C"/>
    <w:rsid w:val="007857F3"/>
    <w:rsid w:val="00785A88"/>
    <w:rsid w:val="0078669E"/>
    <w:rsid w:val="00786DE3"/>
    <w:rsid w:val="00786F61"/>
    <w:rsid w:val="00787003"/>
    <w:rsid w:val="0078782B"/>
    <w:rsid w:val="00787A6C"/>
    <w:rsid w:val="00787EE7"/>
    <w:rsid w:val="00790304"/>
    <w:rsid w:val="00790358"/>
    <w:rsid w:val="007903E1"/>
    <w:rsid w:val="00790ED1"/>
    <w:rsid w:val="00790F60"/>
    <w:rsid w:val="00791886"/>
    <w:rsid w:val="007919D0"/>
    <w:rsid w:val="007919E3"/>
    <w:rsid w:val="00791E58"/>
    <w:rsid w:val="00792227"/>
    <w:rsid w:val="00792348"/>
    <w:rsid w:val="00792368"/>
    <w:rsid w:val="00792438"/>
    <w:rsid w:val="0079266A"/>
    <w:rsid w:val="00793544"/>
    <w:rsid w:val="0079440F"/>
    <w:rsid w:val="00794B25"/>
    <w:rsid w:val="007951BB"/>
    <w:rsid w:val="007953B4"/>
    <w:rsid w:val="007954B5"/>
    <w:rsid w:val="00795EEA"/>
    <w:rsid w:val="0079609B"/>
    <w:rsid w:val="00796240"/>
    <w:rsid w:val="0079648E"/>
    <w:rsid w:val="00797D83"/>
    <w:rsid w:val="007A0452"/>
    <w:rsid w:val="007A06F3"/>
    <w:rsid w:val="007A09ED"/>
    <w:rsid w:val="007A0A20"/>
    <w:rsid w:val="007A0E00"/>
    <w:rsid w:val="007A12A5"/>
    <w:rsid w:val="007A1462"/>
    <w:rsid w:val="007A14EB"/>
    <w:rsid w:val="007A1B2C"/>
    <w:rsid w:val="007A1E37"/>
    <w:rsid w:val="007A2162"/>
    <w:rsid w:val="007A2395"/>
    <w:rsid w:val="007A2DD4"/>
    <w:rsid w:val="007A2E41"/>
    <w:rsid w:val="007A3308"/>
    <w:rsid w:val="007A3556"/>
    <w:rsid w:val="007A375D"/>
    <w:rsid w:val="007A3A6E"/>
    <w:rsid w:val="007A460C"/>
    <w:rsid w:val="007A4CAE"/>
    <w:rsid w:val="007A5B0F"/>
    <w:rsid w:val="007A5E15"/>
    <w:rsid w:val="007A5EDC"/>
    <w:rsid w:val="007A61F2"/>
    <w:rsid w:val="007A65CA"/>
    <w:rsid w:val="007A7477"/>
    <w:rsid w:val="007A753F"/>
    <w:rsid w:val="007A7C61"/>
    <w:rsid w:val="007B0583"/>
    <w:rsid w:val="007B0903"/>
    <w:rsid w:val="007B0E14"/>
    <w:rsid w:val="007B181C"/>
    <w:rsid w:val="007B1A1A"/>
    <w:rsid w:val="007B1B8B"/>
    <w:rsid w:val="007B1C03"/>
    <w:rsid w:val="007B2381"/>
    <w:rsid w:val="007B23A9"/>
    <w:rsid w:val="007B29F7"/>
    <w:rsid w:val="007B3884"/>
    <w:rsid w:val="007B39F0"/>
    <w:rsid w:val="007B3D24"/>
    <w:rsid w:val="007B3FDF"/>
    <w:rsid w:val="007B4122"/>
    <w:rsid w:val="007B43EC"/>
    <w:rsid w:val="007B48F4"/>
    <w:rsid w:val="007B4B61"/>
    <w:rsid w:val="007B522C"/>
    <w:rsid w:val="007B5C0E"/>
    <w:rsid w:val="007B6416"/>
    <w:rsid w:val="007B71D4"/>
    <w:rsid w:val="007B7517"/>
    <w:rsid w:val="007C0505"/>
    <w:rsid w:val="007C07C9"/>
    <w:rsid w:val="007C08CA"/>
    <w:rsid w:val="007C14F0"/>
    <w:rsid w:val="007C1BB1"/>
    <w:rsid w:val="007C1D41"/>
    <w:rsid w:val="007C1E93"/>
    <w:rsid w:val="007C22BC"/>
    <w:rsid w:val="007C2765"/>
    <w:rsid w:val="007C2AE9"/>
    <w:rsid w:val="007C302E"/>
    <w:rsid w:val="007C30D7"/>
    <w:rsid w:val="007C3397"/>
    <w:rsid w:val="007C36E2"/>
    <w:rsid w:val="007C3E6A"/>
    <w:rsid w:val="007C40FF"/>
    <w:rsid w:val="007C43EF"/>
    <w:rsid w:val="007C5A0E"/>
    <w:rsid w:val="007C5F3E"/>
    <w:rsid w:val="007C64BE"/>
    <w:rsid w:val="007C6678"/>
    <w:rsid w:val="007C74E0"/>
    <w:rsid w:val="007C76A7"/>
    <w:rsid w:val="007C7824"/>
    <w:rsid w:val="007D01CA"/>
    <w:rsid w:val="007D021E"/>
    <w:rsid w:val="007D0520"/>
    <w:rsid w:val="007D0F97"/>
    <w:rsid w:val="007D1504"/>
    <w:rsid w:val="007D152B"/>
    <w:rsid w:val="007D18C4"/>
    <w:rsid w:val="007D1C6C"/>
    <w:rsid w:val="007D1EEF"/>
    <w:rsid w:val="007D29DE"/>
    <w:rsid w:val="007D2A4A"/>
    <w:rsid w:val="007D2D85"/>
    <w:rsid w:val="007D371D"/>
    <w:rsid w:val="007D38B8"/>
    <w:rsid w:val="007D3BD3"/>
    <w:rsid w:val="007D40F6"/>
    <w:rsid w:val="007D4226"/>
    <w:rsid w:val="007D4C18"/>
    <w:rsid w:val="007D4D64"/>
    <w:rsid w:val="007D5B65"/>
    <w:rsid w:val="007D6877"/>
    <w:rsid w:val="007D6D43"/>
    <w:rsid w:val="007D6FB0"/>
    <w:rsid w:val="007D72BF"/>
    <w:rsid w:val="007D774A"/>
    <w:rsid w:val="007D7793"/>
    <w:rsid w:val="007D7824"/>
    <w:rsid w:val="007E0DA0"/>
    <w:rsid w:val="007E11B9"/>
    <w:rsid w:val="007E1486"/>
    <w:rsid w:val="007E15F1"/>
    <w:rsid w:val="007E19CD"/>
    <w:rsid w:val="007E1A9C"/>
    <w:rsid w:val="007E1B82"/>
    <w:rsid w:val="007E217A"/>
    <w:rsid w:val="007E2EBA"/>
    <w:rsid w:val="007E438C"/>
    <w:rsid w:val="007E4EC4"/>
    <w:rsid w:val="007E5E14"/>
    <w:rsid w:val="007E5E2B"/>
    <w:rsid w:val="007E5EC3"/>
    <w:rsid w:val="007E7C9C"/>
    <w:rsid w:val="007F00DD"/>
    <w:rsid w:val="007F04AC"/>
    <w:rsid w:val="007F0696"/>
    <w:rsid w:val="007F1369"/>
    <w:rsid w:val="007F1502"/>
    <w:rsid w:val="007F1958"/>
    <w:rsid w:val="007F22FD"/>
    <w:rsid w:val="007F25C8"/>
    <w:rsid w:val="007F29F7"/>
    <w:rsid w:val="007F2D6F"/>
    <w:rsid w:val="007F2DA0"/>
    <w:rsid w:val="007F302F"/>
    <w:rsid w:val="007F3379"/>
    <w:rsid w:val="007F33E6"/>
    <w:rsid w:val="007F37DA"/>
    <w:rsid w:val="007F38FE"/>
    <w:rsid w:val="007F3A0C"/>
    <w:rsid w:val="007F3C46"/>
    <w:rsid w:val="007F3F02"/>
    <w:rsid w:val="007F4250"/>
    <w:rsid w:val="007F42C8"/>
    <w:rsid w:val="007F4AA7"/>
    <w:rsid w:val="007F5850"/>
    <w:rsid w:val="007F59E5"/>
    <w:rsid w:val="007F5BC9"/>
    <w:rsid w:val="007F5D89"/>
    <w:rsid w:val="007F5EA8"/>
    <w:rsid w:val="007F629F"/>
    <w:rsid w:val="007F6992"/>
    <w:rsid w:val="007F6D8A"/>
    <w:rsid w:val="007F78AA"/>
    <w:rsid w:val="007F7BC5"/>
    <w:rsid w:val="007F7F8C"/>
    <w:rsid w:val="00800907"/>
    <w:rsid w:val="008009E3"/>
    <w:rsid w:val="00800BFB"/>
    <w:rsid w:val="00800C45"/>
    <w:rsid w:val="00801BE3"/>
    <w:rsid w:val="008023D7"/>
    <w:rsid w:val="00803098"/>
    <w:rsid w:val="008030E1"/>
    <w:rsid w:val="0080415E"/>
    <w:rsid w:val="0080430E"/>
    <w:rsid w:val="00804602"/>
    <w:rsid w:val="00804894"/>
    <w:rsid w:val="008057BE"/>
    <w:rsid w:val="00805E2E"/>
    <w:rsid w:val="00805FAA"/>
    <w:rsid w:val="0080602B"/>
    <w:rsid w:val="00806747"/>
    <w:rsid w:val="00806F90"/>
    <w:rsid w:val="0080762F"/>
    <w:rsid w:val="008077E1"/>
    <w:rsid w:val="008079F4"/>
    <w:rsid w:val="00807A04"/>
    <w:rsid w:val="00810A90"/>
    <w:rsid w:val="008113CC"/>
    <w:rsid w:val="00812E66"/>
    <w:rsid w:val="0081321C"/>
    <w:rsid w:val="0081388A"/>
    <w:rsid w:val="00814BAF"/>
    <w:rsid w:val="0081540C"/>
    <w:rsid w:val="008158DE"/>
    <w:rsid w:val="00815CE6"/>
    <w:rsid w:val="00816330"/>
    <w:rsid w:val="0081682E"/>
    <w:rsid w:val="00816F77"/>
    <w:rsid w:val="008170C1"/>
    <w:rsid w:val="00817287"/>
    <w:rsid w:val="0081791A"/>
    <w:rsid w:val="0081791D"/>
    <w:rsid w:val="00820872"/>
    <w:rsid w:val="00820AEF"/>
    <w:rsid w:val="00820D3C"/>
    <w:rsid w:val="00820DDC"/>
    <w:rsid w:val="00821212"/>
    <w:rsid w:val="008221F0"/>
    <w:rsid w:val="008224F1"/>
    <w:rsid w:val="00822BAF"/>
    <w:rsid w:val="00822BF6"/>
    <w:rsid w:val="00822CAB"/>
    <w:rsid w:val="00823027"/>
    <w:rsid w:val="00823B5D"/>
    <w:rsid w:val="00824729"/>
    <w:rsid w:val="00824F66"/>
    <w:rsid w:val="00825512"/>
    <w:rsid w:val="0082586B"/>
    <w:rsid w:val="00825879"/>
    <w:rsid w:val="008259C2"/>
    <w:rsid w:val="00825BCD"/>
    <w:rsid w:val="0082637E"/>
    <w:rsid w:val="00826D4F"/>
    <w:rsid w:val="00826F88"/>
    <w:rsid w:val="00827441"/>
    <w:rsid w:val="008275EC"/>
    <w:rsid w:val="00830168"/>
    <w:rsid w:val="00830174"/>
    <w:rsid w:val="00830E09"/>
    <w:rsid w:val="00831411"/>
    <w:rsid w:val="00831602"/>
    <w:rsid w:val="008317BC"/>
    <w:rsid w:val="00832575"/>
    <w:rsid w:val="00832692"/>
    <w:rsid w:val="00832949"/>
    <w:rsid w:val="00833A1C"/>
    <w:rsid w:val="00833BED"/>
    <w:rsid w:val="00834041"/>
    <w:rsid w:val="008343FB"/>
    <w:rsid w:val="00834D34"/>
    <w:rsid w:val="00834D4C"/>
    <w:rsid w:val="0083509E"/>
    <w:rsid w:val="00835B64"/>
    <w:rsid w:val="008362E5"/>
    <w:rsid w:val="008366D7"/>
    <w:rsid w:val="00836E1B"/>
    <w:rsid w:val="00836E22"/>
    <w:rsid w:val="008371AB"/>
    <w:rsid w:val="0083750E"/>
    <w:rsid w:val="0083780F"/>
    <w:rsid w:val="00837BAA"/>
    <w:rsid w:val="008400BE"/>
    <w:rsid w:val="00840186"/>
    <w:rsid w:val="008401B2"/>
    <w:rsid w:val="00840278"/>
    <w:rsid w:val="008402B0"/>
    <w:rsid w:val="00840F29"/>
    <w:rsid w:val="0084216F"/>
    <w:rsid w:val="00842408"/>
    <w:rsid w:val="008427C0"/>
    <w:rsid w:val="008428DC"/>
    <w:rsid w:val="008437A2"/>
    <w:rsid w:val="00843B45"/>
    <w:rsid w:val="00843D26"/>
    <w:rsid w:val="00844D48"/>
    <w:rsid w:val="0084574C"/>
    <w:rsid w:val="00845AC5"/>
    <w:rsid w:val="00845ADD"/>
    <w:rsid w:val="00847580"/>
    <w:rsid w:val="00850034"/>
    <w:rsid w:val="008505BF"/>
    <w:rsid w:val="0085165C"/>
    <w:rsid w:val="008519CA"/>
    <w:rsid w:val="00851D34"/>
    <w:rsid w:val="008526FE"/>
    <w:rsid w:val="00852CFC"/>
    <w:rsid w:val="00852EF7"/>
    <w:rsid w:val="00853211"/>
    <w:rsid w:val="0085377D"/>
    <w:rsid w:val="00853A12"/>
    <w:rsid w:val="00853D5E"/>
    <w:rsid w:val="008546C7"/>
    <w:rsid w:val="008547F1"/>
    <w:rsid w:val="008553D5"/>
    <w:rsid w:val="00856220"/>
    <w:rsid w:val="00856A3A"/>
    <w:rsid w:val="00856D7F"/>
    <w:rsid w:val="00856E61"/>
    <w:rsid w:val="00857EBB"/>
    <w:rsid w:val="008602A5"/>
    <w:rsid w:val="00860A5D"/>
    <w:rsid w:val="00861133"/>
    <w:rsid w:val="00861664"/>
    <w:rsid w:val="00861CDA"/>
    <w:rsid w:val="00862729"/>
    <w:rsid w:val="00862AAE"/>
    <w:rsid w:val="00862DF6"/>
    <w:rsid w:val="00862E07"/>
    <w:rsid w:val="0086342E"/>
    <w:rsid w:val="00863F93"/>
    <w:rsid w:val="008645EB"/>
    <w:rsid w:val="00864779"/>
    <w:rsid w:val="0086548B"/>
    <w:rsid w:val="00865860"/>
    <w:rsid w:val="008659EE"/>
    <w:rsid w:val="00865A4A"/>
    <w:rsid w:val="00865B06"/>
    <w:rsid w:val="00865B89"/>
    <w:rsid w:val="008663E1"/>
    <w:rsid w:val="008663F2"/>
    <w:rsid w:val="0086649F"/>
    <w:rsid w:val="008664A0"/>
    <w:rsid w:val="0086692F"/>
    <w:rsid w:val="00866D2C"/>
    <w:rsid w:val="00866FE6"/>
    <w:rsid w:val="008672D9"/>
    <w:rsid w:val="00867B0A"/>
    <w:rsid w:val="00867DE7"/>
    <w:rsid w:val="00870067"/>
    <w:rsid w:val="0087037C"/>
    <w:rsid w:val="008707F2"/>
    <w:rsid w:val="00870AAA"/>
    <w:rsid w:val="00870AAE"/>
    <w:rsid w:val="00870B7B"/>
    <w:rsid w:val="00870D05"/>
    <w:rsid w:val="00872CCB"/>
    <w:rsid w:val="00872E9C"/>
    <w:rsid w:val="00873781"/>
    <w:rsid w:val="00874351"/>
    <w:rsid w:val="008754F5"/>
    <w:rsid w:val="00875D91"/>
    <w:rsid w:val="00876033"/>
    <w:rsid w:val="008770EB"/>
    <w:rsid w:val="008776B8"/>
    <w:rsid w:val="00877753"/>
    <w:rsid w:val="0087775A"/>
    <w:rsid w:val="008777E3"/>
    <w:rsid w:val="00877A46"/>
    <w:rsid w:val="00877CB1"/>
    <w:rsid w:val="00877DEB"/>
    <w:rsid w:val="008804AA"/>
    <w:rsid w:val="0088103E"/>
    <w:rsid w:val="00881419"/>
    <w:rsid w:val="00881505"/>
    <w:rsid w:val="00881DB3"/>
    <w:rsid w:val="00881F9C"/>
    <w:rsid w:val="00882184"/>
    <w:rsid w:val="00882BDC"/>
    <w:rsid w:val="00884371"/>
    <w:rsid w:val="008845B6"/>
    <w:rsid w:val="00884E6C"/>
    <w:rsid w:val="00885200"/>
    <w:rsid w:val="00886067"/>
    <w:rsid w:val="008864D4"/>
    <w:rsid w:val="00886B4B"/>
    <w:rsid w:val="00887C80"/>
    <w:rsid w:val="00887E9E"/>
    <w:rsid w:val="00890513"/>
    <w:rsid w:val="0089075F"/>
    <w:rsid w:val="00890AB4"/>
    <w:rsid w:val="0089158C"/>
    <w:rsid w:val="008915FF"/>
    <w:rsid w:val="00891F91"/>
    <w:rsid w:val="008925FB"/>
    <w:rsid w:val="0089274C"/>
    <w:rsid w:val="008927C5"/>
    <w:rsid w:val="0089291E"/>
    <w:rsid w:val="0089331E"/>
    <w:rsid w:val="008933E2"/>
    <w:rsid w:val="00893464"/>
    <w:rsid w:val="008935CE"/>
    <w:rsid w:val="008936F7"/>
    <w:rsid w:val="00893879"/>
    <w:rsid w:val="00894793"/>
    <w:rsid w:val="00894B25"/>
    <w:rsid w:val="00894D3D"/>
    <w:rsid w:val="008955B6"/>
    <w:rsid w:val="00896413"/>
    <w:rsid w:val="00896587"/>
    <w:rsid w:val="0089728A"/>
    <w:rsid w:val="008975D1"/>
    <w:rsid w:val="008975F5"/>
    <w:rsid w:val="0089774C"/>
    <w:rsid w:val="008A032C"/>
    <w:rsid w:val="008A0701"/>
    <w:rsid w:val="008A1018"/>
    <w:rsid w:val="008A12EC"/>
    <w:rsid w:val="008A1637"/>
    <w:rsid w:val="008A18B5"/>
    <w:rsid w:val="008A1AB7"/>
    <w:rsid w:val="008A20F5"/>
    <w:rsid w:val="008A225A"/>
    <w:rsid w:val="008A26F4"/>
    <w:rsid w:val="008A276D"/>
    <w:rsid w:val="008A2CD8"/>
    <w:rsid w:val="008A2E48"/>
    <w:rsid w:val="008A31C5"/>
    <w:rsid w:val="008A366D"/>
    <w:rsid w:val="008A39F1"/>
    <w:rsid w:val="008A4290"/>
    <w:rsid w:val="008A42A1"/>
    <w:rsid w:val="008A494B"/>
    <w:rsid w:val="008A4C81"/>
    <w:rsid w:val="008A5101"/>
    <w:rsid w:val="008A6B0D"/>
    <w:rsid w:val="008A710C"/>
    <w:rsid w:val="008A71F4"/>
    <w:rsid w:val="008A79A5"/>
    <w:rsid w:val="008A7D38"/>
    <w:rsid w:val="008A7E35"/>
    <w:rsid w:val="008B0951"/>
    <w:rsid w:val="008B0A66"/>
    <w:rsid w:val="008B0F6D"/>
    <w:rsid w:val="008B139B"/>
    <w:rsid w:val="008B1410"/>
    <w:rsid w:val="008B1474"/>
    <w:rsid w:val="008B168C"/>
    <w:rsid w:val="008B1ECF"/>
    <w:rsid w:val="008B27EA"/>
    <w:rsid w:val="008B2875"/>
    <w:rsid w:val="008B2A35"/>
    <w:rsid w:val="008B2A7B"/>
    <w:rsid w:val="008B2A8C"/>
    <w:rsid w:val="008B2BD7"/>
    <w:rsid w:val="008B314C"/>
    <w:rsid w:val="008B36C0"/>
    <w:rsid w:val="008B3725"/>
    <w:rsid w:val="008B4BDC"/>
    <w:rsid w:val="008B59A2"/>
    <w:rsid w:val="008B5AED"/>
    <w:rsid w:val="008B606F"/>
    <w:rsid w:val="008B649C"/>
    <w:rsid w:val="008B6D5C"/>
    <w:rsid w:val="008B7216"/>
    <w:rsid w:val="008B721D"/>
    <w:rsid w:val="008B73E2"/>
    <w:rsid w:val="008C0541"/>
    <w:rsid w:val="008C0A07"/>
    <w:rsid w:val="008C0B04"/>
    <w:rsid w:val="008C0FD4"/>
    <w:rsid w:val="008C1219"/>
    <w:rsid w:val="008C1999"/>
    <w:rsid w:val="008C1ED9"/>
    <w:rsid w:val="008C232D"/>
    <w:rsid w:val="008C29AD"/>
    <w:rsid w:val="008C2BFD"/>
    <w:rsid w:val="008C2EF9"/>
    <w:rsid w:val="008C3082"/>
    <w:rsid w:val="008C3108"/>
    <w:rsid w:val="008C3275"/>
    <w:rsid w:val="008C32A2"/>
    <w:rsid w:val="008C331D"/>
    <w:rsid w:val="008C355A"/>
    <w:rsid w:val="008C36CA"/>
    <w:rsid w:val="008C41B6"/>
    <w:rsid w:val="008C44E1"/>
    <w:rsid w:val="008C4527"/>
    <w:rsid w:val="008C4640"/>
    <w:rsid w:val="008C49E6"/>
    <w:rsid w:val="008C50C1"/>
    <w:rsid w:val="008C55BA"/>
    <w:rsid w:val="008C56E0"/>
    <w:rsid w:val="008C571A"/>
    <w:rsid w:val="008C5D60"/>
    <w:rsid w:val="008C5E50"/>
    <w:rsid w:val="008C66C4"/>
    <w:rsid w:val="008C6B2D"/>
    <w:rsid w:val="008C6C58"/>
    <w:rsid w:val="008C73B5"/>
    <w:rsid w:val="008C7407"/>
    <w:rsid w:val="008C7418"/>
    <w:rsid w:val="008C7973"/>
    <w:rsid w:val="008C79FF"/>
    <w:rsid w:val="008C7BC3"/>
    <w:rsid w:val="008D054E"/>
    <w:rsid w:val="008D059D"/>
    <w:rsid w:val="008D0CCC"/>
    <w:rsid w:val="008D120B"/>
    <w:rsid w:val="008D13F2"/>
    <w:rsid w:val="008D1993"/>
    <w:rsid w:val="008D2CA8"/>
    <w:rsid w:val="008D2FE5"/>
    <w:rsid w:val="008D3BBE"/>
    <w:rsid w:val="008D3C8F"/>
    <w:rsid w:val="008D3EFA"/>
    <w:rsid w:val="008D4017"/>
    <w:rsid w:val="008D414C"/>
    <w:rsid w:val="008D471B"/>
    <w:rsid w:val="008D474B"/>
    <w:rsid w:val="008D4B9D"/>
    <w:rsid w:val="008D4CF3"/>
    <w:rsid w:val="008D5002"/>
    <w:rsid w:val="008D52BD"/>
    <w:rsid w:val="008D583E"/>
    <w:rsid w:val="008D5CA3"/>
    <w:rsid w:val="008D5DE4"/>
    <w:rsid w:val="008D6357"/>
    <w:rsid w:val="008D6408"/>
    <w:rsid w:val="008D6B39"/>
    <w:rsid w:val="008D71AB"/>
    <w:rsid w:val="008D77D7"/>
    <w:rsid w:val="008D7AAF"/>
    <w:rsid w:val="008E00F2"/>
    <w:rsid w:val="008E047C"/>
    <w:rsid w:val="008E04C5"/>
    <w:rsid w:val="008E0B07"/>
    <w:rsid w:val="008E10DD"/>
    <w:rsid w:val="008E1825"/>
    <w:rsid w:val="008E18F2"/>
    <w:rsid w:val="008E1C95"/>
    <w:rsid w:val="008E2617"/>
    <w:rsid w:val="008E3369"/>
    <w:rsid w:val="008E370B"/>
    <w:rsid w:val="008E373E"/>
    <w:rsid w:val="008E38A5"/>
    <w:rsid w:val="008E4452"/>
    <w:rsid w:val="008E4C9E"/>
    <w:rsid w:val="008E4EDE"/>
    <w:rsid w:val="008E4F12"/>
    <w:rsid w:val="008E532A"/>
    <w:rsid w:val="008E5661"/>
    <w:rsid w:val="008E62A7"/>
    <w:rsid w:val="008E653D"/>
    <w:rsid w:val="008E6F50"/>
    <w:rsid w:val="008E73C2"/>
    <w:rsid w:val="008E73DF"/>
    <w:rsid w:val="008E75B4"/>
    <w:rsid w:val="008E7978"/>
    <w:rsid w:val="008E7A7D"/>
    <w:rsid w:val="008E7B3B"/>
    <w:rsid w:val="008F01B1"/>
    <w:rsid w:val="008F025C"/>
    <w:rsid w:val="008F05B1"/>
    <w:rsid w:val="008F0875"/>
    <w:rsid w:val="008F0E64"/>
    <w:rsid w:val="008F0F25"/>
    <w:rsid w:val="008F10F5"/>
    <w:rsid w:val="008F1911"/>
    <w:rsid w:val="008F1CEA"/>
    <w:rsid w:val="008F1E10"/>
    <w:rsid w:val="008F209E"/>
    <w:rsid w:val="008F2360"/>
    <w:rsid w:val="008F36E8"/>
    <w:rsid w:val="008F3CC0"/>
    <w:rsid w:val="008F3FF1"/>
    <w:rsid w:val="008F43FF"/>
    <w:rsid w:val="008F4415"/>
    <w:rsid w:val="008F49B6"/>
    <w:rsid w:val="008F558F"/>
    <w:rsid w:val="008F5D2B"/>
    <w:rsid w:val="008F5D52"/>
    <w:rsid w:val="008F5D9A"/>
    <w:rsid w:val="008F617D"/>
    <w:rsid w:val="008F635A"/>
    <w:rsid w:val="008F645F"/>
    <w:rsid w:val="008F6761"/>
    <w:rsid w:val="008F6835"/>
    <w:rsid w:val="008F6DEE"/>
    <w:rsid w:val="008F7156"/>
    <w:rsid w:val="008F76B5"/>
    <w:rsid w:val="008F7F25"/>
    <w:rsid w:val="0090007A"/>
    <w:rsid w:val="00900765"/>
    <w:rsid w:val="00900C9C"/>
    <w:rsid w:val="00900DCF"/>
    <w:rsid w:val="00900F06"/>
    <w:rsid w:val="009010AF"/>
    <w:rsid w:val="0090176E"/>
    <w:rsid w:val="0090250E"/>
    <w:rsid w:val="00902ED3"/>
    <w:rsid w:val="00902FE3"/>
    <w:rsid w:val="00903285"/>
    <w:rsid w:val="0090364D"/>
    <w:rsid w:val="009038D0"/>
    <w:rsid w:val="00903C4E"/>
    <w:rsid w:val="0090474A"/>
    <w:rsid w:val="00904ADF"/>
    <w:rsid w:val="00904B7D"/>
    <w:rsid w:val="00904D15"/>
    <w:rsid w:val="00905A0F"/>
    <w:rsid w:val="00905AA7"/>
    <w:rsid w:val="00905B9D"/>
    <w:rsid w:val="0090698C"/>
    <w:rsid w:val="009108AD"/>
    <w:rsid w:val="009108ED"/>
    <w:rsid w:val="00910C89"/>
    <w:rsid w:val="00910D78"/>
    <w:rsid w:val="0091118B"/>
    <w:rsid w:val="00911365"/>
    <w:rsid w:val="00911B6F"/>
    <w:rsid w:val="00911D89"/>
    <w:rsid w:val="00912033"/>
    <w:rsid w:val="0091292D"/>
    <w:rsid w:val="00912A12"/>
    <w:rsid w:val="00912DEB"/>
    <w:rsid w:val="00912E23"/>
    <w:rsid w:val="009134EB"/>
    <w:rsid w:val="00913830"/>
    <w:rsid w:val="00914269"/>
    <w:rsid w:val="00914306"/>
    <w:rsid w:val="00914A41"/>
    <w:rsid w:val="00914FD0"/>
    <w:rsid w:val="00915312"/>
    <w:rsid w:val="00915338"/>
    <w:rsid w:val="00915BDE"/>
    <w:rsid w:val="00915F83"/>
    <w:rsid w:val="009171D7"/>
    <w:rsid w:val="0091726A"/>
    <w:rsid w:val="00917409"/>
    <w:rsid w:val="009174D4"/>
    <w:rsid w:val="00917A7C"/>
    <w:rsid w:val="009200B0"/>
    <w:rsid w:val="00920424"/>
    <w:rsid w:val="009206CD"/>
    <w:rsid w:val="009207C9"/>
    <w:rsid w:val="00920A3B"/>
    <w:rsid w:val="00920D34"/>
    <w:rsid w:val="00920F06"/>
    <w:rsid w:val="0092126F"/>
    <w:rsid w:val="0092267F"/>
    <w:rsid w:val="009228EB"/>
    <w:rsid w:val="00922D3B"/>
    <w:rsid w:val="009231B7"/>
    <w:rsid w:val="00923420"/>
    <w:rsid w:val="00923658"/>
    <w:rsid w:val="009241D8"/>
    <w:rsid w:val="009244D6"/>
    <w:rsid w:val="009247E2"/>
    <w:rsid w:val="00924EFD"/>
    <w:rsid w:val="009252DB"/>
    <w:rsid w:val="00925524"/>
    <w:rsid w:val="00925A15"/>
    <w:rsid w:val="009266C7"/>
    <w:rsid w:val="00926822"/>
    <w:rsid w:val="009268EF"/>
    <w:rsid w:val="00926AD4"/>
    <w:rsid w:val="00927012"/>
    <w:rsid w:val="00927503"/>
    <w:rsid w:val="00927AE2"/>
    <w:rsid w:val="00927C33"/>
    <w:rsid w:val="00927DA7"/>
    <w:rsid w:val="00927E4A"/>
    <w:rsid w:val="00930390"/>
    <w:rsid w:val="00930453"/>
    <w:rsid w:val="009315C4"/>
    <w:rsid w:val="00932033"/>
    <w:rsid w:val="00932396"/>
    <w:rsid w:val="00932688"/>
    <w:rsid w:val="00932C88"/>
    <w:rsid w:val="009331F2"/>
    <w:rsid w:val="0093395B"/>
    <w:rsid w:val="00934311"/>
    <w:rsid w:val="00934438"/>
    <w:rsid w:val="009348C2"/>
    <w:rsid w:val="00934AAE"/>
    <w:rsid w:val="00935C51"/>
    <w:rsid w:val="00936035"/>
    <w:rsid w:val="00936688"/>
    <w:rsid w:val="00937A61"/>
    <w:rsid w:val="00937B90"/>
    <w:rsid w:val="009405EC"/>
    <w:rsid w:val="009416E7"/>
    <w:rsid w:val="009431A3"/>
    <w:rsid w:val="00943433"/>
    <w:rsid w:val="009439DB"/>
    <w:rsid w:val="00943AA3"/>
    <w:rsid w:val="00943D63"/>
    <w:rsid w:val="00943EB1"/>
    <w:rsid w:val="00944018"/>
    <w:rsid w:val="00944AD0"/>
    <w:rsid w:val="00945983"/>
    <w:rsid w:val="00945B48"/>
    <w:rsid w:val="00946467"/>
    <w:rsid w:val="0094752A"/>
    <w:rsid w:val="009479D6"/>
    <w:rsid w:val="00947AEA"/>
    <w:rsid w:val="00947AFF"/>
    <w:rsid w:val="00950138"/>
    <w:rsid w:val="009507CC"/>
    <w:rsid w:val="00950ABD"/>
    <w:rsid w:val="00950CDE"/>
    <w:rsid w:val="00950EBE"/>
    <w:rsid w:val="0095136A"/>
    <w:rsid w:val="0095166F"/>
    <w:rsid w:val="0095183B"/>
    <w:rsid w:val="00951C49"/>
    <w:rsid w:val="00951D45"/>
    <w:rsid w:val="00951FCA"/>
    <w:rsid w:val="009527FE"/>
    <w:rsid w:val="00952953"/>
    <w:rsid w:val="009529D0"/>
    <w:rsid w:val="00953849"/>
    <w:rsid w:val="0095412B"/>
    <w:rsid w:val="00955C40"/>
    <w:rsid w:val="00955EEF"/>
    <w:rsid w:val="0095629B"/>
    <w:rsid w:val="009562A2"/>
    <w:rsid w:val="00957467"/>
    <w:rsid w:val="00957856"/>
    <w:rsid w:val="00957FC7"/>
    <w:rsid w:val="00960403"/>
    <w:rsid w:val="009604ED"/>
    <w:rsid w:val="00960992"/>
    <w:rsid w:val="00961216"/>
    <w:rsid w:val="009612EB"/>
    <w:rsid w:val="00961BE5"/>
    <w:rsid w:val="00961C6C"/>
    <w:rsid w:val="00961EB8"/>
    <w:rsid w:val="009622BD"/>
    <w:rsid w:val="009624C7"/>
    <w:rsid w:val="009628DF"/>
    <w:rsid w:val="009632D3"/>
    <w:rsid w:val="00963846"/>
    <w:rsid w:val="00963ABC"/>
    <w:rsid w:val="00964233"/>
    <w:rsid w:val="0096430F"/>
    <w:rsid w:val="009647DB"/>
    <w:rsid w:val="00964E17"/>
    <w:rsid w:val="0096525D"/>
    <w:rsid w:val="0096558B"/>
    <w:rsid w:val="00965E03"/>
    <w:rsid w:val="009663E4"/>
    <w:rsid w:val="009668F0"/>
    <w:rsid w:val="0096694C"/>
    <w:rsid w:val="009669B2"/>
    <w:rsid w:val="00966A14"/>
    <w:rsid w:val="00966EB5"/>
    <w:rsid w:val="0096752A"/>
    <w:rsid w:val="009676BA"/>
    <w:rsid w:val="0096792F"/>
    <w:rsid w:val="00967B70"/>
    <w:rsid w:val="00970E2A"/>
    <w:rsid w:val="00971762"/>
    <w:rsid w:val="00971850"/>
    <w:rsid w:val="00971D22"/>
    <w:rsid w:val="00972305"/>
    <w:rsid w:val="00972A0F"/>
    <w:rsid w:val="00973191"/>
    <w:rsid w:val="00973356"/>
    <w:rsid w:val="009734D9"/>
    <w:rsid w:val="00973C9C"/>
    <w:rsid w:val="00973EE1"/>
    <w:rsid w:val="0097402D"/>
    <w:rsid w:val="0097470D"/>
    <w:rsid w:val="00975817"/>
    <w:rsid w:val="0097590D"/>
    <w:rsid w:val="00975959"/>
    <w:rsid w:val="00975C3D"/>
    <w:rsid w:val="00976ACE"/>
    <w:rsid w:val="00976C81"/>
    <w:rsid w:val="00976D49"/>
    <w:rsid w:val="00977BD5"/>
    <w:rsid w:val="009807D4"/>
    <w:rsid w:val="009819D7"/>
    <w:rsid w:val="00981EBC"/>
    <w:rsid w:val="00982CDD"/>
    <w:rsid w:val="00982CED"/>
    <w:rsid w:val="00983448"/>
    <w:rsid w:val="009834EF"/>
    <w:rsid w:val="0098369E"/>
    <w:rsid w:val="009836D9"/>
    <w:rsid w:val="00983BE6"/>
    <w:rsid w:val="00983CF4"/>
    <w:rsid w:val="0098433D"/>
    <w:rsid w:val="0098507A"/>
    <w:rsid w:val="009850BB"/>
    <w:rsid w:val="009856C3"/>
    <w:rsid w:val="00985F2A"/>
    <w:rsid w:val="00986255"/>
    <w:rsid w:val="0098643B"/>
    <w:rsid w:val="009865F8"/>
    <w:rsid w:val="00986A3A"/>
    <w:rsid w:val="00986B2D"/>
    <w:rsid w:val="00986E9A"/>
    <w:rsid w:val="00986F06"/>
    <w:rsid w:val="0098703D"/>
    <w:rsid w:val="00987159"/>
    <w:rsid w:val="00987324"/>
    <w:rsid w:val="009873A8"/>
    <w:rsid w:val="009873B8"/>
    <w:rsid w:val="009878D2"/>
    <w:rsid w:val="00987916"/>
    <w:rsid w:val="00987C0D"/>
    <w:rsid w:val="00987CE5"/>
    <w:rsid w:val="00987D52"/>
    <w:rsid w:val="009902C8"/>
    <w:rsid w:val="00990695"/>
    <w:rsid w:val="00990846"/>
    <w:rsid w:val="00990879"/>
    <w:rsid w:val="009909AF"/>
    <w:rsid w:val="00990EA8"/>
    <w:rsid w:val="009913A0"/>
    <w:rsid w:val="00991564"/>
    <w:rsid w:val="009924BC"/>
    <w:rsid w:val="009925AC"/>
    <w:rsid w:val="00992F00"/>
    <w:rsid w:val="00992F2F"/>
    <w:rsid w:val="0099360F"/>
    <w:rsid w:val="009939D0"/>
    <w:rsid w:val="009942E3"/>
    <w:rsid w:val="0099437F"/>
    <w:rsid w:val="00994458"/>
    <w:rsid w:val="00994764"/>
    <w:rsid w:val="00994C1B"/>
    <w:rsid w:val="0099518E"/>
    <w:rsid w:val="00995727"/>
    <w:rsid w:val="00995A0B"/>
    <w:rsid w:val="00995B83"/>
    <w:rsid w:val="00996820"/>
    <w:rsid w:val="00997551"/>
    <w:rsid w:val="009A09EC"/>
    <w:rsid w:val="009A0BC9"/>
    <w:rsid w:val="009A160C"/>
    <w:rsid w:val="009A1B1F"/>
    <w:rsid w:val="009A1BA1"/>
    <w:rsid w:val="009A1EC7"/>
    <w:rsid w:val="009A229C"/>
    <w:rsid w:val="009A26E8"/>
    <w:rsid w:val="009A311B"/>
    <w:rsid w:val="009A3207"/>
    <w:rsid w:val="009A3625"/>
    <w:rsid w:val="009A4150"/>
    <w:rsid w:val="009A434A"/>
    <w:rsid w:val="009A5D28"/>
    <w:rsid w:val="009A5EB3"/>
    <w:rsid w:val="009A5FC8"/>
    <w:rsid w:val="009A60FA"/>
    <w:rsid w:val="009A61A0"/>
    <w:rsid w:val="009A670A"/>
    <w:rsid w:val="009A6A46"/>
    <w:rsid w:val="009A6C27"/>
    <w:rsid w:val="009A6CD1"/>
    <w:rsid w:val="009A6E4E"/>
    <w:rsid w:val="009A6EF3"/>
    <w:rsid w:val="009A7033"/>
    <w:rsid w:val="009A759A"/>
    <w:rsid w:val="009A79EA"/>
    <w:rsid w:val="009A7D20"/>
    <w:rsid w:val="009B057B"/>
    <w:rsid w:val="009B074E"/>
    <w:rsid w:val="009B176B"/>
    <w:rsid w:val="009B1789"/>
    <w:rsid w:val="009B1A46"/>
    <w:rsid w:val="009B254D"/>
    <w:rsid w:val="009B2754"/>
    <w:rsid w:val="009B2F4D"/>
    <w:rsid w:val="009B3075"/>
    <w:rsid w:val="009B3550"/>
    <w:rsid w:val="009B364F"/>
    <w:rsid w:val="009B3DB0"/>
    <w:rsid w:val="009B43D8"/>
    <w:rsid w:val="009B4BDF"/>
    <w:rsid w:val="009B5560"/>
    <w:rsid w:val="009B5645"/>
    <w:rsid w:val="009B5691"/>
    <w:rsid w:val="009B58D9"/>
    <w:rsid w:val="009B5966"/>
    <w:rsid w:val="009B5988"/>
    <w:rsid w:val="009B5CFD"/>
    <w:rsid w:val="009B615E"/>
    <w:rsid w:val="009B73B9"/>
    <w:rsid w:val="009B77F8"/>
    <w:rsid w:val="009B7AB4"/>
    <w:rsid w:val="009B7B8B"/>
    <w:rsid w:val="009B7E43"/>
    <w:rsid w:val="009C0839"/>
    <w:rsid w:val="009C0A77"/>
    <w:rsid w:val="009C0DD9"/>
    <w:rsid w:val="009C1239"/>
    <w:rsid w:val="009C17E2"/>
    <w:rsid w:val="009C2251"/>
    <w:rsid w:val="009C248C"/>
    <w:rsid w:val="009C24D2"/>
    <w:rsid w:val="009C26B0"/>
    <w:rsid w:val="009C2AC4"/>
    <w:rsid w:val="009C31B4"/>
    <w:rsid w:val="009C3FC1"/>
    <w:rsid w:val="009C4235"/>
    <w:rsid w:val="009C4317"/>
    <w:rsid w:val="009C43E6"/>
    <w:rsid w:val="009C4671"/>
    <w:rsid w:val="009C4EA5"/>
    <w:rsid w:val="009C5388"/>
    <w:rsid w:val="009C5C0F"/>
    <w:rsid w:val="009C5CBC"/>
    <w:rsid w:val="009C5FF6"/>
    <w:rsid w:val="009C60B2"/>
    <w:rsid w:val="009C658D"/>
    <w:rsid w:val="009C66CE"/>
    <w:rsid w:val="009C793F"/>
    <w:rsid w:val="009C7DA5"/>
    <w:rsid w:val="009D0354"/>
    <w:rsid w:val="009D0451"/>
    <w:rsid w:val="009D05AA"/>
    <w:rsid w:val="009D084A"/>
    <w:rsid w:val="009D157B"/>
    <w:rsid w:val="009D18AE"/>
    <w:rsid w:val="009D1CC2"/>
    <w:rsid w:val="009D1F7C"/>
    <w:rsid w:val="009D34DD"/>
    <w:rsid w:val="009D38B7"/>
    <w:rsid w:val="009D393B"/>
    <w:rsid w:val="009D39E7"/>
    <w:rsid w:val="009D3AEF"/>
    <w:rsid w:val="009D4F07"/>
    <w:rsid w:val="009D5378"/>
    <w:rsid w:val="009D53EC"/>
    <w:rsid w:val="009D56A2"/>
    <w:rsid w:val="009D5771"/>
    <w:rsid w:val="009D5A60"/>
    <w:rsid w:val="009D5AD3"/>
    <w:rsid w:val="009D6088"/>
    <w:rsid w:val="009D64F4"/>
    <w:rsid w:val="009D65B6"/>
    <w:rsid w:val="009D6D2E"/>
    <w:rsid w:val="009D6D70"/>
    <w:rsid w:val="009D759F"/>
    <w:rsid w:val="009E1245"/>
    <w:rsid w:val="009E1FFB"/>
    <w:rsid w:val="009E234C"/>
    <w:rsid w:val="009E2B5A"/>
    <w:rsid w:val="009E2E10"/>
    <w:rsid w:val="009E3161"/>
    <w:rsid w:val="009E38EF"/>
    <w:rsid w:val="009E3B60"/>
    <w:rsid w:val="009E3D89"/>
    <w:rsid w:val="009E3EAB"/>
    <w:rsid w:val="009E4357"/>
    <w:rsid w:val="009E48EC"/>
    <w:rsid w:val="009E4B79"/>
    <w:rsid w:val="009E607F"/>
    <w:rsid w:val="009E6ECC"/>
    <w:rsid w:val="009E7814"/>
    <w:rsid w:val="009E7EC2"/>
    <w:rsid w:val="009F0081"/>
    <w:rsid w:val="009F0850"/>
    <w:rsid w:val="009F1622"/>
    <w:rsid w:val="009F18B4"/>
    <w:rsid w:val="009F1900"/>
    <w:rsid w:val="009F1CD0"/>
    <w:rsid w:val="009F2193"/>
    <w:rsid w:val="009F27C2"/>
    <w:rsid w:val="009F28FF"/>
    <w:rsid w:val="009F29BD"/>
    <w:rsid w:val="009F2A2A"/>
    <w:rsid w:val="009F2DDB"/>
    <w:rsid w:val="009F3243"/>
    <w:rsid w:val="009F35D9"/>
    <w:rsid w:val="009F3D22"/>
    <w:rsid w:val="009F3D6D"/>
    <w:rsid w:val="009F4054"/>
    <w:rsid w:val="009F4280"/>
    <w:rsid w:val="009F42C3"/>
    <w:rsid w:val="009F4572"/>
    <w:rsid w:val="009F486B"/>
    <w:rsid w:val="009F498A"/>
    <w:rsid w:val="009F4A73"/>
    <w:rsid w:val="009F4C96"/>
    <w:rsid w:val="009F4DE1"/>
    <w:rsid w:val="009F5F4D"/>
    <w:rsid w:val="009F6094"/>
    <w:rsid w:val="009F6276"/>
    <w:rsid w:val="009F6706"/>
    <w:rsid w:val="009F694D"/>
    <w:rsid w:val="009F75AC"/>
    <w:rsid w:val="009F7FEA"/>
    <w:rsid w:val="00A004C8"/>
    <w:rsid w:val="00A0071F"/>
    <w:rsid w:val="00A011CF"/>
    <w:rsid w:val="00A012BA"/>
    <w:rsid w:val="00A0136D"/>
    <w:rsid w:val="00A014BB"/>
    <w:rsid w:val="00A01651"/>
    <w:rsid w:val="00A01664"/>
    <w:rsid w:val="00A019DD"/>
    <w:rsid w:val="00A02376"/>
    <w:rsid w:val="00A024EF"/>
    <w:rsid w:val="00A0305E"/>
    <w:rsid w:val="00A031D3"/>
    <w:rsid w:val="00A03503"/>
    <w:rsid w:val="00A03AAB"/>
    <w:rsid w:val="00A0426B"/>
    <w:rsid w:val="00A04CBA"/>
    <w:rsid w:val="00A04E19"/>
    <w:rsid w:val="00A0529B"/>
    <w:rsid w:val="00A055F5"/>
    <w:rsid w:val="00A05D72"/>
    <w:rsid w:val="00A05EFE"/>
    <w:rsid w:val="00A05F8D"/>
    <w:rsid w:val="00A0631C"/>
    <w:rsid w:val="00A069E4"/>
    <w:rsid w:val="00A06AB5"/>
    <w:rsid w:val="00A06DAF"/>
    <w:rsid w:val="00A07199"/>
    <w:rsid w:val="00A07516"/>
    <w:rsid w:val="00A07D73"/>
    <w:rsid w:val="00A07F91"/>
    <w:rsid w:val="00A10573"/>
    <w:rsid w:val="00A10820"/>
    <w:rsid w:val="00A10992"/>
    <w:rsid w:val="00A11D4A"/>
    <w:rsid w:val="00A12962"/>
    <w:rsid w:val="00A131B8"/>
    <w:rsid w:val="00A13215"/>
    <w:rsid w:val="00A14314"/>
    <w:rsid w:val="00A14425"/>
    <w:rsid w:val="00A14DCE"/>
    <w:rsid w:val="00A1532D"/>
    <w:rsid w:val="00A153A9"/>
    <w:rsid w:val="00A154B7"/>
    <w:rsid w:val="00A15B9F"/>
    <w:rsid w:val="00A162CD"/>
    <w:rsid w:val="00A16397"/>
    <w:rsid w:val="00A1754D"/>
    <w:rsid w:val="00A175E6"/>
    <w:rsid w:val="00A178CC"/>
    <w:rsid w:val="00A206EC"/>
    <w:rsid w:val="00A2074F"/>
    <w:rsid w:val="00A20D33"/>
    <w:rsid w:val="00A2128C"/>
    <w:rsid w:val="00A212B4"/>
    <w:rsid w:val="00A21399"/>
    <w:rsid w:val="00A21451"/>
    <w:rsid w:val="00A21CE0"/>
    <w:rsid w:val="00A21EF7"/>
    <w:rsid w:val="00A228E1"/>
    <w:rsid w:val="00A22B74"/>
    <w:rsid w:val="00A2415D"/>
    <w:rsid w:val="00A25011"/>
    <w:rsid w:val="00A25E58"/>
    <w:rsid w:val="00A26041"/>
    <w:rsid w:val="00A2665F"/>
    <w:rsid w:val="00A271FC"/>
    <w:rsid w:val="00A27F81"/>
    <w:rsid w:val="00A30D76"/>
    <w:rsid w:val="00A30EB4"/>
    <w:rsid w:val="00A3122F"/>
    <w:rsid w:val="00A3183D"/>
    <w:rsid w:val="00A318AC"/>
    <w:rsid w:val="00A318B1"/>
    <w:rsid w:val="00A31940"/>
    <w:rsid w:val="00A31ED6"/>
    <w:rsid w:val="00A323CC"/>
    <w:rsid w:val="00A32820"/>
    <w:rsid w:val="00A328FA"/>
    <w:rsid w:val="00A32A9D"/>
    <w:rsid w:val="00A33146"/>
    <w:rsid w:val="00A3331B"/>
    <w:rsid w:val="00A339FE"/>
    <w:rsid w:val="00A3409C"/>
    <w:rsid w:val="00A34774"/>
    <w:rsid w:val="00A348AD"/>
    <w:rsid w:val="00A348CE"/>
    <w:rsid w:val="00A34B57"/>
    <w:rsid w:val="00A34EAF"/>
    <w:rsid w:val="00A3565A"/>
    <w:rsid w:val="00A3586C"/>
    <w:rsid w:val="00A35CB0"/>
    <w:rsid w:val="00A36087"/>
    <w:rsid w:val="00A360AD"/>
    <w:rsid w:val="00A36101"/>
    <w:rsid w:val="00A36D60"/>
    <w:rsid w:val="00A373AD"/>
    <w:rsid w:val="00A37AC0"/>
    <w:rsid w:val="00A40AAB"/>
    <w:rsid w:val="00A41499"/>
    <w:rsid w:val="00A42131"/>
    <w:rsid w:val="00A43648"/>
    <w:rsid w:val="00A445C2"/>
    <w:rsid w:val="00A447CE"/>
    <w:rsid w:val="00A44EE4"/>
    <w:rsid w:val="00A455A6"/>
    <w:rsid w:val="00A45704"/>
    <w:rsid w:val="00A45819"/>
    <w:rsid w:val="00A45E18"/>
    <w:rsid w:val="00A45E55"/>
    <w:rsid w:val="00A467F7"/>
    <w:rsid w:val="00A47059"/>
    <w:rsid w:val="00A47347"/>
    <w:rsid w:val="00A47689"/>
    <w:rsid w:val="00A47B22"/>
    <w:rsid w:val="00A508F8"/>
    <w:rsid w:val="00A524A9"/>
    <w:rsid w:val="00A538F2"/>
    <w:rsid w:val="00A5391C"/>
    <w:rsid w:val="00A540B9"/>
    <w:rsid w:val="00A54494"/>
    <w:rsid w:val="00A54946"/>
    <w:rsid w:val="00A55DBD"/>
    <w:rsid w:val="00A5619B"/>
    <w:rsid w:val="00A568C5"/>
    <w:rsid w:val="00A60088"/>
    <w:rsid w:val="00A6078A"/>
    <w:rsid w:val="00A607C5"/>
    <w:rsid w:val="00A60F23"/>
    <w:rsid w:val="00A60FCD"/>
    <w:rsid w:val="00A611AA"/>
    <w:rsid w:val="00A613E4"/>
    <w:rsid w:val="00A61691"/>
    <w:rsid w:val="00A618DC"/>
    <w:rsid w:val="00A61AF8"/>
    <w:rsid w:val="00A61DD3"/>
    <w:rsid w:val="00A621C1"/>
    <w:rsid w:val="00A630C4"/>
    <w:rsid w:val="00A630FF"/>
    <w:rsid w:val="00A64EA8"/>
    <w:rsid w:val="00A64F1D"/>
    <w:rsid w:val="00A65104"/>
    <w:rsid w:val="00A65B38"/>
    <w:rsid w:val="00A65BF8"/>
    <w:rsid w:val="00A66393"/>
    <w:rsid w:val="00A67AE2"/>
    <w:rsid w:val="00A67C6F"/>
    <w:rsid w:val="00A67C88"/>
    <w:rsid w:val="00A700FD"/>
    <w:rsid w:val="00A70905"/>
    <w:rsid w:val="00A70B23"/>
    <w:rsid w:val="00A70C67"/>
    <w:rsid w:val="00A70FBC"/>
    <w:rsid w:val="00A7114E"/>
    <w:rsid w:val="00A7196C"/>
    <w:rsid w:val="00A72DC1"/>
    <w:rsid w:val="00A731A8"/>
    <w:rsid w:val="00A73562"/>
    <w:rsid w:val="00A7488E"/>
    <w:rsid w:val="00A74925"/>
    <w:rsid w:val="00A75A82"/>
    <w:rsid w:val="00A75C27"/>
    <w:rsid w:val="00A75DEF"/>
    <w:rsid w:val="00A76703"/>
    <w:rsid w:val="00A7716C"/>
    <w:rsid w:val="00A77252"/>
    <w:rsid w:val="00A77894"/>
    <w:rsid w:val="00A77BFF"/>
    <w:rsid w:val="00A80D33"/>
    <w:rsid w:val="00A80DBE"/>
    <w:rsid w:val="00A80FD5"/>
    <w:rsid w:val="00A81E69"/>
    <w:rsid w:val="00A82C1F"/>
    <w:rsid w:val="00A830AD"/>
    <w:rsid w:val="00A83193"/>
    <w:rsid w:val="00A836C8"/>
    <w:rsid w:val="00A83B8E"/>
    <w:rsid w:val="00A83B9C"/>
    <w:rsid w:val="00A83C5D"/>
    <w:rsid w:val="00A83C76"/>
    <w:rsid w:val="00A83EF5"/>
    <w:rsid w:val="00A8403C"/>
    <w:rsid w:val="00A84303"/>
    <w:rsid w:val="00A848AE"/>
    <w:rsid w:val="00A84CF8"/>
    <w:rsid w:val="00A84E1F"/>
    <w:rsid w:val="00A85419"/>
    <w:rsid w:val="00A86106"/>
    <w:rsid w:val="00A861C6"/>
    <w:rsid w:val="00A86692"/>
    <w:rsid w:val="00A867A4"/>
    <w:rsid w:val="00A86B5A"/>
    <w:rsid w:val="00A86CAA"/>
    <w:rsid w:val="00A87095"/>
    <w:rsid w:val="00A8722B"/>
    <w:rsid w:val="00A873C2"/>
    <w:rsid w:val="00A875E2"/>
    <w:rsid w:val="00A87637"/>
    <w:rsid w:val="00A87E51"/>
    <w:rsid w:val="00A90109"/>
    <w:rsid w:val="00A902C1"/>
    <w:rsid w:val="00A90463"/>
    <w:rsid w:val="00A9061A"/>
    <w:rsid w:val="00A90882"/>
    <w:rsid w:val="00A90E83"/>
    <w:rsid w:val="00A90ECB"/>
    <w:rsid w:val="00A9100D"/>
    <w:rsid w:val="00A91498"/>
    <w:rsid w:val="00A916C6"/>
    <w:rsid w:val="00A91C2D"/>
    <w:rsid w:val="00A92ECB"/>
    <w:rsid w:val="00A933CB"/>
    <w:rsid w:val="00A93737"/>
    <w:rsid w:val="00A93865"/>
    <w:rsid w:val="00A93F86"/>
    <w:rsid w:val="00A93F9E"/>
    <w:rsid w:val="00A942B0"/>
    <w:rsid w:val="00A94687"/>
    <w:rsid w:val="00A9469A"/>
    <w:rsid w:val="00A946BA"/>
    <w:rsid w:val="00A94E29"/>
    <w:rsid w:val="00A95090"/>
    <w:rsid w:val="00A96C77"/>
    <w:rsid w:val="00A96F4E"/>
    <w:rsid w:val="00A978B8"/>
    <w:rsid w:val="00AA0562"/>
    <w:rsid w:val="00AA06F2"/>
    <w:rsid w:val="00AA08AF"/>
    <w:rsid w:val="00AA0ABF"/>
    <w:rsid w:val="00AA0FB9"/>
    <w:rsid w:val="00AA12C7"/>
    <w:rsid w:val="00AA3AE4"/>
    <w:rsid w:val="00AA3C00"/>
    <w:rsid w:val="00AA43C4"/>
    <w:rsid w:val="00AA43FF"/>
    <w:rsid w:val="00AA4C3B"/>
    <w:rsid w:val="00AA4FD4"/>
    <w:rsid w:val="00AA5FC7"/>
    <w:rsid w:val="00AA635E"/>
    <w:rsid w:val="00AA6B10"/>
    <w:rsid w:val="00AA6F43"/>
    <w:rsid w:val="00AA7147"/>
    <w:rsid w:val="00AB0F02"/>
    <w:rsid w:val="00AB126C"/>
    <w:rsid w:val="00AB14AA"/>
    <w:rsid w:val="00AB1E58"/>
    <w:rsid w:val="00AB2263"/>
    <w:rsid w:val="00AB2320"/>
    <w:rsid w:val="00AB23C3"/>
    <w:rsid w:val="00AB2501"/>
    <w:rsid w:val="00AB3195"/>
    <w:rsid w:val="00AB34A8"/>
    <w:rsid w:val="00AB354F"/>
    <w:rsid w:val="00AB3A87"/>
    <w:rsid w:val="00AB3CFE"/>
    <w:rsid w:val="00AB3E0A"/>
    <w:rsid w:val="00AB469C"/>
    <w:rsid w:val="00AB46B2"/>
    <w:rsid w:val="00AB4C5F"/>
    <w:rsid w:val="00AB52E1"/>
    <w:rsid w:val="00AB5687"/>
    <w:rsid w:val="00AB5AD2"/>
    <w:rsid w:val="00AB62BC"/>
    <w:rsid w:val="00AB679F"/>
    <w:rsid w:val="00AB680F"/>
    <w:rsid w:val="00AB6BF6"/>
    <w:rsid w:val="00AB7CE6"/>
    <w:rsid w:val="00AB7D3A"/>
    <w:rsid w:val="00AB7E72"/>
    <w:rsid w:val="00AB7FDA"/>
    <w:rsid w:val="00AC054E"/>
    <w:rsid w:val="00AC06EA"/>
    <w:rsid w:val="00AC08D8"/>
    <w:rsid w:val="00AC095B"/>
    <w:rsid w:val="00AC0C0C"/>
    <w:rsid w:val="00AC0E88"/>
    <w:rsid w:val="00AC111A"/>
    <w:rsid w:val="00AC1755"/>
    <w:rsid w:val="00AC198F"/>
    <w:rsid w:val="00AC2619"/>
    <w:rsid w:val="00AC27B2"/>
    <w:rsid w:val="00AC2C17"/>
    <w:rsid w:val="00AC2D12"/>
    <w:rsid w:val="00AC3412"/>
    <w:rsid w:val="00AC3613"/>
    <w:rsid w:val="00AC3BD6"/>
    <w:rsid w:val="00AC42F5"/>
    <w:rsid w:val="00AC544D"/>
    <w:rsid w:val="00AC588E"/>
    <w:rsid w:val="00AC59A9"/>
    <w:rsid w:val="00AC5AC8"/>
    <w:rsid w:val="00AC6152"/>
    <w:rsid w:val="00AC6C3C"/>
    <w:rsid w:val="00AC6F8A"/>
    <w:rsid w:val="00AC7278"/>
    <w:rsid w:val="00AC727D"/>
    <w:rsid w:val="00AC74E7"/>
    <w:rsid w:val="00AC7B61"/>
    <w:rsid w:val="00AC7D92"/>
    <w:rsid w:val="00AC7E7F"/>
    <w:rsid w:val="00AC7F4D"/>
    <w:rsid w:val="00AD06DF"/>
    <w:rsid w:val="00AD0B5C"/>
    <w:rsid w:val="00AD0C93"/>
    <w:rsid w:val="00AD0D86"/>
    <w:rsid w:val="00AD10DE"/>
    <w:rsid w:val="00AD1147"/>
    <w:rsid w:val="00AD140B"/>
    <w:rsid w:val="00AD1C83"/>
    <w:rsid w:val="00AD2510"/>
    <w:rsid w:val="00AD256E"/>
    <w:rsid w:val="00AD2C81"/>
    <w:rsid w:val="00AD337A"/>
    <w:rsid w:val="00AD443D"/>
    <w:rsid w:val="00AD50F0"/>
    <w:rsid w:val="00AD52A9"/>
    <w:rsid w:val="00AD5C3B"/>
    <w:rsid w:val="00AD6687"/>
    <w:rsid w:val="00AD68DB"/>
    <w:rsid w:val="00AD6FC1"/>
    <w:rsid w:val="00AD71DE"/>
    <w:rsid w:val="00AD797C"/>
    <w:rsid w:val="00AD7C97"/>
    <w:rsid w:val="00AE0095"/>
    <w:rsid w:val="00AE08EF"/>
    <w:rsid w:val="00AE0CF2"/>
    <w:rsid w:val="00AE0D29"/>
    <w:rsid w:val="00AE0DA0"/>
    <w:rsid w:val="00AE0FD7"/>
    <w:rsid w:val="00AE2286"/>
    <w:rsid w:val="00AE2663"/>
    <w:rsid w:val="00AE2E09"/>
    <w:rsid w:val="00AE306F"/>
    <w:rsid w:val="00AE3193"/>
    <w:rsid w:val="00AE3BEC"/>
    <w:rsid w:val="00AE3D27"/>
    <w:rsid w:val="00AE44C5"/>
    <w:rsid w:val="00AE47BB"/>
    <w:rsid w:val="00AE4908"/>
    <w:rsid w:val="00AE577E"/>
    <w:rsid w:val="00AE5CA1"/>
    <w:rsid w:val="00AE62EC"/>
    <w:rsid w:val="00AE6C53"/>
    <w:rsid w:val="00AE7073"/>
    <w:rsid w:val="00AE727C"/>
    <w:rsid w:val="00AE783B"/>
    <w:rsid w:val="00AE7AA4"/>
    <w:rsid w:val="00AE7B65"/>
    <w:rsid w:val="00AF0F04"/>
    <w:rsid w:val="00AF1155"/>
    <w:rsid w:val="00AF1923"/>
    <w:rsid w:val="00AF1D52"/>
    <w:rsid w:val="00AF206F"/>
    <w:rsid w:val="00AF246D"/>
    <w:rsid w:val="00AF2AB4"/>
    <w:rsid w:val="00AF2ABC"/>
    <w:rsid w:val="00AF2FF1"/>
    <w:rsid w:val="00AF35E6"/>
    <w:rsid w:val="00AF36F7"/>
    <w:rsid w:val="00AF401E"/>
    <w:rsid w:val="00AF422E"/>
    <w:rsid w:val="00AF4381"/>
    <w:rsid w:val="00AF4D52"/>
    <w:rsid w:val="00AF4D69"/>
    <w:rsid w:val="00AF4DA1"/>
    <w:rsid w:val="00AF4E90"/>
    <w:rsid w:val="00AF5041"/>
    <w:rsid w:val="00AF6521"/>
    <w:rsid w:val="00AF6957"/>
    <w:rsid w:val="00AF6A23"/>
    <w:rsid w:val="00AF6D36"/>
    <w:rsid w:val="00AF705E"/>
    <w:rsid w:val="00AF7467"/>
    <w:rsid w:val="00B00AD8"/>
    <w:rsid w:val="00B0238B"/>
    <w:rsid w:val="00B02DEE"/>
    <w:rsid w:val="00B02DFB"/>
    <w:rsid w:val="00B033B8"/>
    <w:rsid w:val="00B03B04"/>
    <w:rsid w:val="00B03E36"/>
    <w:rsid w:val="00B042FE"/>
    <w:rsid w:val="00B0432F"/>
    <w:rsid w:val="00B049BC"/>
    <w:rsid w:val="00B05419"/>
    <w:rsid w:val="00B05444"/>
    <w:rsid w:val="00B05499"/>
    <w:rsid w:val="00B057FB"/>
    <w:rsid w:val="00B05AD8"/>
    <w:rsid w:val="00B062B7"/>
    <w:rsid w:val="00B0695F"/>
    <w:rsid w:val="00B06EA4"/>
    <w:rsid w:val="00B06EFA"/>
    <w:rsid w:val="00B079B8"/>
    <w:rsid w:val="00B07F6C"/>
    <w:rsid w:val="00B10022"/>
    <w:rsid w:val="00B1026D"/>
    <w:rsid w:val="00B10341"/>
    <w:rsid w:val="00B10E7E"/>
    <w:rsid w:val="00B117AB"/>
    <w:rsid w:val="00B12DE8"/>
    <w:rsid w:val="00B12F02"/>
    <w:rsid w:val="00B13626"/>
    <w:rsid w:val="00B145BA"/>
    <w:rsid w:val="00B14D12"/>
    <w:rsid w:val="00B1575C"/>
    <w:rsid w:val="00B159D4"/>
    <w:rsid w:val="00B167A7"/>
    <w:rsid w:val="00B16917"/>
    <w:rsid w:val="00B16BA7"/>
    <w:rsid w:val="00B17259"/>
    <w:rsid w:val="00B17295"/>
    <w:rsid w:val="00B17C91"/>
    <w:rsid w:val="00B17D88"/>
    <w:rsid w:val="00B200A3"/>
    <w:rsid w:val="00B204B4"/>
    <w:rsid w:val="00B20686"/>
    <w:rsid w:val="00B20981"/>
    <w:rsid w:val="00B20D78"/>
    <w:rsid w:val="00B21116"/>
    <w:rsid w:val="00B21185"/>
    <w:rsid w:val="00B21963"/>
    <w:rsid w:val="00B220FB"/>
    <w:rsid w:val="00B221DD"/>
    <w:rsid w:val="00B22635"/>
    <w:rsid w:val="00B2404B"/>
    <w:rsid w:val="00B24202"/>
    <w:rsid w:val="00B242DE"/>
    <w:rsid w:val="00B24A93"/>
    <w:rsid w:val="00B24B64"/>
    <w:rsid w:val="00B24CE5"/>
    <w:rsid w:val="00B24DD3"/>
    <w:rsid w:val="00B25F39"/>
    <w:rsid w:val="00B2674B"/>
    <w:rsid w:val="00B269EF"/>
    <w:rsid w:val="00B26B76"/>
    <w:rsid w:val="00B26C84"/>
    <w:rsid w:val="00B26E9C"/>
    <w:rsid w:val="00B26F36"/>
    <w:rsid w:val="00B275DE"/>
    <w:rsid w:val="00B2765E"/>
    <w:rsid w:val="00B2768A"/>
    <w:rsid w:val="00B27E2C"/>
    <w:rsid w:val="00B303FC"/>
    <w:rsid w:val="00B306BF"/>
    <w:rsid w:val="00B30870"/>
    <w:rsid w:val="00B30DD2"/>
    <w:rsid w:val="00B30FB6"/>
    <w:rsid w:val="00B30FEB"/>
    <w:rsid w:val="00B31596"/>
    <w:rsid w:val="00B317DE"/>
    <w:rsid w:val="00B31975"/>
    <w:rsid w:val="00B31BAD"/>
    <w:rsid w:val="00B32302"/>
    <w:rsid w:val="00B32361"/>
    <w:rsid w:val="00B3285F"/>
    <w:rsid w:val="00B328F3"/>
    <w:rsid w:val="00B32F98"/>
    <w:rsid w:val="00B331A7"/>
    <w:rsid w:val="00B331AE"/>
    <w:rsid w:val="00B33342"/>
    <w:rsid w:val="00B33373"/>
    <w:rsid w:val="00B337CF"/>
    <w:rsid w:val="00B337DE"/>
    <w:rsid w:val="00B33A60"/>
    <w:rsid w:val="00B33E9F"/>
    <w:rsid w:val="00B343D1"/>
    <w:rsid w:val="00B34D1F"/>
    <w:rsid w:val="00B35687"/>
    <w:rsid w:val="00B35901"/>
    <w:rsid w:val="00B35EC3"/>
    <w:rsid w:val="00B35F99"/>
    <w:rsid w:val="00B36162"/>
    <w:rsid w:val="00B363A6"/>
    <w:rsid w:val="00B369C8"/>
    <w:rsid w:val="00B36D2C"/>
    <w:rsid w:val="00B36DF3"/>
    <w:rsid w:val="00B37133"/>
    <w:rsid w:val="00B3780A"/>
    <w:rsid w:val="00B37A41"/>
    <w:rsid w:val="00B37DF6"/>
    <w:rsid w:val="00B37E59"/>
    <w:rsid w:val="00B37E7F"/>
    <w:rsid w:val="00B402FD"/>
    <w:rsid w:val="00B403A9"/>
    <w:rsid w:val="00B40BCF"/>
    <w:rsid w:val="00B42A09"/>
    <w:rsid w:val="00B43060"/>
    <w:rsid w:val="00B43255"/>
    <w:rsid w:val="00B43F05"/>
    <w:rsid w:val="00B4410D"/>
    <w:rsid w:val="00B442E8"/>
    <w:rsid w:val="00B44596"/>
    <w:rsid w:val="00B447AF"/>
    <w:rsid w:val="00B4481C"/>
    <w:rsid w:val="00B4492D"/>
    <w:rsid w:val="00B44BA0"/>
    <w:rsid w:val="00B4506F"/>
    <w:rsid w:val="00B45A3B"/>
    <w:rsid w:val="00B46AC4"/>
    <w:rsid w:val="00B46DFE"/>
    <w:rsid w:val="00B47406"/>
    <w:rsid w:val="00B4744C"/>
    <w:rsid w:val="00B47535"/>
    <w:rsid w:val="00B50476"/>
    <w:rsid w:val="00B50782"/>
    <w:rsid w:val="00B507FD"/>
    <w:rsid w:val="00B51928"/>
    <w:rsid w:val="00B51B44"/>
    <w:rsid w:val="00B51C93"/>
    <w:rsid w:val="00B5224D"/>
    <w:rsid w:val="00B52DC7"/>
    <w:rsid w:val="00B5324C"/>
    <w:rsid w:val="00B53C6D"/>
    <w:rsid w:val="00B54018"/>
    <w:rsid w:val="00B544BA"/>
    <w:rsid w:val="00B54526"/>
    <w:rsid w:val="00B55E3A"/>
    <w:rsid w:val="00B55ED5"/>
    <w:rsid w:val="00B5637B"/>
    <w:rsid w:val="00B56732"/>
    <w:rsid w:val="00B56A90"/>
    <w:rsid w:val="00B57E9D"/>
    <w:rsid w:val="00B601A7"/>
    <w:rsid w:val="00B606E0"/>
    <w:rsid w:val="00B6097E"/>
    <w:rsid w:val="00B60D13"/>
    <w:rsid w:val="00B61999"/>
    <w:rsid w:val="00B62E98"/>
    <w:rsid w:val="00B63929"/>
    <w:rsid w:val="00B643B6"/>
    <w:rsid w:val="00B64A3C"/>
    <w:rsid w:val="00B65843"/>
    <w:rsid w:val="00B65BA7"/>
    <w:rsid w:val="00B6678D"/>
    <w:rsid w:val="00B66DFE"/>
    <w:rsid w:val="00B67110"/>
    <w:rsid w:val="00B6784C"/>
    <w:rsid w:val="00B708EA"/>
    <w:rsid w:val="00B70B53"/>
    <w:rsid w:val="00B710C5"/>
    <w:rsid w:val="00B719E1"/>
    <w:rsid w:val="00B71ACD"/>
    <w:rsid w:val="00B729E4"/>
    <w:rsid w:val="00B72AF2"/>
    <w:rsid w:val="00B72BED"/>
    <w:rsid w:val="00B72C16"/>
    <w:rsid w:val="00B72CCE"/>
    <w:rsid w:val="00B72E61"/>
    <w:rsid w:val="00B73042"/>
    <w:rsid w:val="00B73806"/>
    <w:rsid w:val="00B73D19"/>
    <w:rsid w:val="00B73D78"/>
    <w:rsid w:val="00B73FDF"/>
    <w:rsid w:val="00B745F9"/>
    <w:rsid w:val="00B74C03"/>
    <w:rsid w:val="00B75224"/>
    <w:rsid w:val="00B75967"/>
    <w:rsid w:val="00B76437"/>
    <w:rsid w:val="00B76B56"/>
    <w:rsid w:val="00B778A2"/>
    <w:rsid w:val="00B80641"/>
    <w:rsid w:val="00B8067A"/>
    <w:rsid w:val="00B80BA3"/>
    <w:rsid w:val="00B80D30"/>
    <w:rsid w:val="00B81543"/>
    <w:rsid w:val="00B81B15"/>
    <w:rsid w:val="00B81BF4"/>
    <w:rsid w:val="00B820C3"/>
    <w:rsid w:val="00B820C7"/>
    <w:rsid w:val="00B82297"/>
    <w:rsid w:val="00B832B8"/>
    <w:rsid w:val="00B83DE4"/>
    <w:rsid w:val="00B84138"/>
    <w:rsid w:val="00B8426C"/>
    <w:rsid w:val="00B8457C"/>
    <w:rsid w:val="00B84C08"/>
    <w:rsid w:val="00B85424"/>
    <w:rsid w:val="00B859CF"/>
    <w:rsid w:val="00B85E70"/>
    <w:rsid w:val="00B85EEB"/>
    <w:rsid w:val="00B861DE"/>
    <w:rsid w:val="00B86925"/>
    <w:rsid w:val="00B86DF8"/>
    <w:rsid w:val="00B87452"/>
    <w:rsid w:val="00B87B5A"/>
    <w:rsid w:val="00B87BFF"/>
    <w:rsid w:val="00B87EF3"/>
    <w:rsid w:val="00B87F69"/>
    <w:rsid w:val="00B900C2"/>
    <w:rsid w:val="00B9065F"/>
    <w:rsid w:val="00B90681"/>
    <w:rsid w:val="00B90879"/>
    <w:rsid w:val="00B90AD3"/>
    <w:rsid w:val="00B9107C"/>
    <w:rsid w:val="00B91799"/>
    <w:rsid w:val="00B918B2"/>
    <w:rsid w:val="00B91C5A"/>
    <w:rsid w:val="00B9204A"/>
    <w:rsid w:val="00B9256C"/>
    <w:rsid w:val="00B92F5A"/>
    <w:rsid w:val="00B936A8"/>
    <w:rsid w:val="00B937F4"/>
    <w:rsid w:val="00B941C6"/>
    <w:rsid w:val="00B94378"/>
    <w:rsid w:val="00B946F1"/>
    <w:rsid w:val="00B94788"/>
    <w:rsid w:val="00B949AE"/>
    <w:rsid w:val="00B94B59"/>
    <w:rsid w:val="00B94F1D"/>
    <w:rsid w:val="00B95713"/>
    <w:rsid w:val="00B959C7"/>
    <w:rsid w:val="00B960E6"/>
    <w:rsid w:val="00B96EE7"/>
    <w:rsid w:val="00B97054"/>
    <w:rsid w:val="00B9735A"/>
    <w:rsid w:val="00B977FD"/>
    <w:rsid w:val="00B97C72"/>
    <w:rsid w:val="00B97C7B"/>
    <w:rsid w:val="00BA0B29"/>
    <w:rsid w:val="00BA1606"/>
    <w:rsid w:val="00BA1BF2"/>
    <w:rsid w:val="00BA1C98"/>
    <w:rsid w:val="00BA1EB1"/>
    <w:rsid w:val="00BA215C"/>
    <w:rsid w:val="00BA21F3"/>
    <w:rsid w:val="00BA22B6"/>
    <w:rsid w:val="00BA271B"/>
    <w:rsid w:val="00BA2A80"/>
    <w:rsid w:val="00BA2B63"/>
    <w:rsid w:val="00BA30A8"/>
    <w:rsid w:val="00BA354D"/>
    <w:rsid w:val="00BA3DEF"/>
    <w:rsid w:val="00BA40AE"/>
    <w:rsid w:val="00BA456C"/>
    <w:rsid w:val="00BA48A8"/>
    <w:rsid w:val="00BA4B31"/>
    <w:rsid w:val="00BA6373"/>
    <w:rsid w:val="00BA664E"/>
    <w:rsid w:val="00BA75FA"/>
    <w:rsid w:val="00BB00A3"/>
    <w:rsid w:val="00BB04BC"/>
    <w:rsid w:val="00BB0807"/>
    <w:rsid w:val="00BB09E6"/>
    <w:rsid w:val="00BB0B3E"/>
    <w:rsid w:val="00BB0C0C"/>
    <w:rsid w:val="00BB10DD"/>
    <w:rsid w:val="00BB11F5"/>
    <w:rsid w:val="00BB140F"/>
    <w:rsid w:val="00BB1972"/>
    <w:rsid w:val="00BB23AB"/>
    <w:rsid w:val="00BB276B"/>
    <w:rsid w:val="00BB2D94"/>
    <w:rsid w:val="00BB36BA"/>
    <w:rsid w:val="00BB3FF6"/>
    <w:rsid w:val="00BB49F0"/>
    <w:rsid w:val="00BB51D6"/>
    <w:rsid w:val="00BB5425"/>
    <w:rsid w:val="00BB59AC"/>
    <w:rsid w:val="00BB5A42"/>
    <w:rsid w:val="00BB6623"/>
    <w:rsid w:val="00BB67ED"/>
    <w:rsid w:val="00BB6BB9"/>
    <w:rsid w:val="00BB7333"/>
    <w:rsid w:val="00BB7528"/>
    <w:rsid w:val="00BC02E0"/>
    <w:rsid w:val="00BC07C8"/>
    <w:rsid w:val="00BC0FC6"/>
    <w:rsid w:val="00BC1504"/>
    <w:rsid w:val="00BC1575"/>
    <w:rsid w:val="00BC1B66"/>
    <w:rsid w:val="00BC1BB4"/>
    <w:rsid w:val="00BC1CDE"/>
    <w:rsid w:val="00BC2081"/>
    <w:rsid w:val="00BC26A8"/>
    <w:rsid w:val="00BC2967"/>
    <w:rsid w:val="00BC2D1D"/>
    <w:rsid w:val="00BC2E31"/>
    <w:rsid w:val="00BC3262"/>
    <w:rsid w:val="00BC38B7"/>
    <w:rsid w:val="00BC3A2F"/>
    <w:rsid w:val="00BC3A7B"/>
    <w:rsid w:val="00BC3FC2"/>
    <w:rsid w:val="00BC4304"/>
    <w:rsid w:val="00BC4F06"/>
    <w:rsid w:val="00BC50BB"/>
    <w:rsid w:val="00BC5476"/>
    <w:rsid w:val="00BC5E82"/>
    <w:rsid w:val="00BC5F7C"/>
    <w:rsid w:val="00BC6047"/>
    <w:rsid w:val="00BC63EC"/>
    <w:rsid w:val="00BC668C"/>
    <w:rsid w:val="00BD028D"/>
    <w:rsid w:val="00BD097D"/>
    <w:rsid w:val="00BD0997"/>
    <w:rsid w:val="00BD0CA6"/>
    <w:rsid w:val="00BD131B"/>
    <w:rsid w:val="00BD14AE"/>
    <w:rsid w:val="00BD16F9"/>
    <w:rsid w:val="00BD1E4C"/>
    <w:rsid w:val="00BD26E1"/>
    <w:rsid w:val="00BD2C44"/>
    <w:rsid w:val="00BD300E"/>
    <w:rsid w:val="00BD3ACB"/>
    <w:rsid w:val="00BD3EC8"/>
    <w:rsid w:val="00BD443A"/>
    <w:rsid w:val="00BD4768"/>
    <w:rsid w:val="00BD4C40"/>
    <w:rsid w:val="00BD4CFF"/>
    <w:rsid w:val="00BD5083"/>
    <w:rsid w:val="00BD54E0"/>
    <w:rsid w:val="00BD550E"/>
    <w:rsid w:val="00BD5855"/>
    <w:rsid w:val="00BD5AB7"/>
    <w:rsid w:val="00BD5CCD"/>
    <w:rsid w:val="00BD61D1"/>
    <w:rsid w:val="00BD65DB"/>
    <w:rsid w:val="00BD6D42"/>
    <w:rsid w:val="00BD75A5"/>
    <w:rsid w:val="00BD7AA7"/>
    <w:rsid w:val="00BE0041"/>
    <w:rsid w:val="00BE0576"/>
    <w:rsid w:val="00BE0587"/>
    <w:rsid w:val="00BE1662"/>
    <w:rsid w:val="00BE1A8F"/>
    <w:rsid w:val="00BE2234"/>
    <w:rsid w:val="00BE2235"/>
    <w:rsid w:val="00BE2809"/>
    <w:rsid w:val="00BE2E0A"/>
    <w:rsid w:val="00BE3FF2"/>
    <w:rsid w:val="00BE4553"/>
    <w:rsid w:val="00BE45B2"/>
    <w:rsid w:val="00BE4974"/>
    <w:rsid w:val="00BE4D56"/>
    <w:rsid w:val="00BE4DF5"/>
    <w:rsid w:val="00BE58ED"/>
    <w:rsid w:val="00BE5C42"/>
    <w:rsid w:val="00BE5E7C"/>
    <w:rsid w:val="00BE627C"/>
    <w:rsid w:val="00BE6E02"/>
    <w:rsid w:val="00BE6EF1"/>
    <w:rsid w:val="00BE7251"/>
    <w:rsid w:val="00BE7534"/>
    <w:rsid w:val="00BE7AB4"/>
    <w:rsid w:val="00BF0280"/>
    <w:rsid w:val="00BF058C"/>
    <w:rsid w:val="00BF0689"/>
    <w:rsid w:val="00BF0B6A"/>
    <w:rsid w:val="00BF0F5D"/>
    <w:rsid w:val="00BF1138"/>
    <w:rsid w:val="00BF13CC"/>
    <w:rsid w:val="00BF13E3"/>
    <w:rsid w:val="00BF189D"/>
    <w:rsid w:val="00BF194D"/>
    <w:rsid w:val="00BF1A93"/>
    <w:rsid w:val="00BF1CFF"/>
    <w:rsid w:val="00BF21C4"/>
    <w:rsid w:val="00BF2B8C"/>
    <w:rsid w:val="00BF30EF"/>
    <w:rsid w:val="00BF3E9D"/>
    <w:rsid w:val="00BF3F8F"/>
    <w:rsid w:val="00BF408E"/>
    <w:rsid w:val="00BF475A"/>
    <w:rsid w:val="00BF4BA3"/>
    <w:rsid w:val="00BF5CB4"/>
    <w:rsid w:val="00BF5D21"/>
    <w:rsid w:val="00BF5EEB"/>
    <w:rsid w:val="00BF5EFB"/>
    <w:rsid w:val="00BF5F54"/>
    <w:rsid w:val="00BF6060"/>
    <w:rsid w:val="00BF67E3"/>
    <w:rsid w:val="00BF6EFC"/>
    <w:rsid w:val="00BF6F61"/>
    <w:rsid w:val="00BF6FF9"/>
    <w:rsid w:val="00BF7325"/>
    <w:rsid w:val="00BF73C2"/>
    <w:rsid w:val="00BF740C"/>
    <w:rsid w:val="00BF749D"/>
    <w:rsid w:val="00BF7BE7"/>
    <w:rsid w:val="00BF7DE6"/>
    <w:rsid w:val="00C0091A"/>
    <w:rsid w:val="00C009DE"/>
    <w:rsid w:val="00C00B9E"/>
    <w:rsid w:val="00C00BD4"/>
    <w:rsid w:val="00C01D0B"/>
    <w:rsid w:val="00C02D9A"/>
    <w:rsid w:val="00C03217"/>
    <w:rsid w:val="00C03472"/>
    <w:rsid w:val="00C05612"/>
    <w:rsid w:val="00C05D26"/>
    <w:rsid w:val="00C0615B"/>
    <w:rsid w:val="00C06728"/>
    <w:rsid w:val="00C06B86"/>
    <w:rsid w:val="00C06D05"/>
    <w:rsid w:val="00C07E77"/>
    <w:rsid w:val="00C07FCE"/>
    <w:rsid w:val="00C1005E"/>
    <w:rsid w:val="00C107C5"/>
    <w:rsid w:val="00C10FC3"/>
    <w:rsid w:val="00C116C3"/>
    <w:rsid w:val="00C11B40"/>
    <w:rsid w:val="00C12139"/>
    <w:rsid w:val="00C12AF9"/>
    <w:rsid w:val="00C12D79"/>
    <w:rsid w:val="00C12EC7"/>
    <w:rsid w:val="00C13593"/>
    <w:rsid w:val="00C13922"/>
    <w:rsid w:val="00C13E11"/>
    <w:rsid w:val="00C14022"/>
    <w:rsid w:val="00C14795"/>
    <w:rsid w:val="00C15C90"/>
    <w:rsid w:val="00C16CF6"/>
    <w:rsid w:val="00C16DD4"/>
    <w:rsid w:val="00C17522"/>
    <w:rsid w:val="00C17A09"/>
    <w:rsid w:val="00C17BFD"/>
    <w:rsid w:val="00C17D9A"/>
    <w:rsid w:val="00C17DA4"/>
    <w:rsid w:val="00C202FC"/>
    <w:rsid w:val="00C20924"/>
    <w:rsid w:val="00C218B8"/>
    <w:rsid w:val="00C225CC"/>
    <w:rsid w:val="00C22621"/>
    <w:rsid w:val="00C22E98"/>
    <w:rsid w:val="00C2338F"/>
    <w:rsid w:val="00C234DB"/>
    <w:rsid w:val="00C236AA"/>
    <w:rsid w:val="00C24124"/>
    <w:rsid w:val="00C243A6"/>
    <w:rsid w:val="00C245D7"/>
    <w:rsid w:val="00C24F56"/>
    <w:rsid w:val="00C251C3"/>
    <w:rsid w:val="00C256FF"/>
    <w:rsid w:val="00C2652F"/>
    <w:rsid w:val="00C268C3"/>
    <w:rsid w:val="00C26EEC"/>
    <w:rsid w:val="00C2709E"/>
    <w:rsid w:val="00C27234"/>
    <w:rsid w:val="00C272DE"/>
    <w:rsid w:val="00C27A00"/>
    <w:rsid w:val="00C302B9"/>
    <w:rsid w:val="00C306CE"/>
    <w:rsid w:val="00C31216"/>
    <w:rsid w:val="00C31B9B"/>
    <w:rsid w:val="00C32089"/>
    <w:rsid w:val="00C32736"/>
    <w:rsid w:val="00C32C4B"/>
    <w:rsid w:val="00C32E73"/>
    <w:rsid w:val="00C335C2"/>
    <w:rsid w:val="00C33621"/>
    <w:rsid w:val="00C336C4"/>
    <w:rsid w:val="00C33FE5"/>
    <w:rsid w:val="00C34919"/>
    <w:rsid w:val="00C35382"/>
    <w:rsid w:val="00C35757"/>
    <w:rsid w:val="00C35B79"/>
    <w:rsid w:val="00C35D25"/>
    <w:rsid w:val="00C36369"/>
    <w:rsid w:val="00C37A61"/>
    <w:rsid w:val="00C401D1"/>
    <w:rsid w:val="00C404CF"/>
    <w:rsid w:val="00C4054A"/>
    <w:rsid w:val="00C4126C"/>
    <w:rsid w:val="00C41C94"/>
    <w:rsid w:val="00C41CC7"/>
    <w:rsid w:val="00C41FE2"/>
    <w:rsid w:val="00C4228F"/>
    <w:rsid w:val="00C422B7"/>
    <w:rsid w:val="00C425BC"/>
    <w:rsid w:val="00C42A5F"/>
    <w:rsid w:val="00C42A70"/>
    <w:rsid w:val="00C4355B"/>
    <w:rsid w:val="00C43EDD"/>
    <w:rsid w:val="00C44DDA"/>
    <w:rsid w:val="00C44E52"/>
    <w:rsid w:val="00C46283"/>
    <w:rsid w:val="00C46753"/>
    <w:rsid w:val="00C46C8F"/>
    <w:rsid w:val="00C47AF7"/>
    <w:rsid w:val="00C47D32"/>
    <w:rsid w:val="00C47F9F"/>
    <w:rsid w:val="00C50436"/>
    <w:rsid w:val="00C513A9"/>
    <w:rsid w:val="00C51C69"/>
    <w:rsid w:val="00C52A45"/>
    <w:rsid w:val="00C537E0"/>
    <w:rsid w:val="00C53870"/>
    <w:rsid w:val="00C53A64"/>
    <w:rsid w:val="00C53DD7"/>
    <w:rsid w:val="00C53F45"/>
    <w:rsid w:val="00C53FC2"/>
    <w:rsid w:val="00C5448D"/>
    <w:rsid w:val="00C546E8"/>
    <w:rsid w:val="00C5471F"/>
    <w:rsid w:val="00C54903"/>
    <w:rsid w:val="00C54953"/>
    <w:rsid w:val="00C549E0"/>
    <w:rsid w:val="00C54AC0"/>
    <w:rsid w:val="00C54B64"/>
    <w:rsid w:val="00C54C44"/>
    <w:rsid w:val="00C54D83"/>
    <w:rsid w:val="00C54EDF"/>
    <w:rsid w:val="00C55611"/>
    <w:rsid w:val="00C557F0"/>
    <w:rsid w:val="00C55C56"/>
    <w:rsid w:val="00C56256"/>
    <w:rsid w:val="00C564D4"/>
    <w:rsid w:val="00C568FB"/>
    <w:rsid w:val="00C56F1C"/>
    <w:rsid w:val="00C57087"/>
    <w:rsid w:val="00C57BF9"/>
    <w:rsid w:val="00C57F3F"/>
    <w:rsid w:val="00C57FEE"/>
    <w:rsid w:val="00C6075D"/>
    <w:rsid w:val="00C61087"/>
    <w:rsid w:val="00C62670"/>
    <w:rsid w:val="00C628AA"/>
    <w:rsid w:val="00C62F7F"/>
    <w:rsid w:val="00C63748"/>
    <w:rsid w:val="00C63AA7"/>
    <w:rsid w:val="00C63B66"/>
    <w:rsid w:val="00C63C67"/>
    <w:rsid w:val="00C640FE"/>
    <w:rsid w:val="00C64476"/>
    <w:rsid w:val="00C64555"/>
    <w:rsid w:val="00C647B9"/>
    <w:rsid w:val="00C64AD9"/>
    <w:rsid w:val="00C6573B"/>
    <w:rsid w:val="00C65C31"/>
    <w:rsid w:val="00C66CC2"/>
    <w:rsid w:val="00C67630"/>
    <w:rsid w:val="00C67C26"/>
    <w:rsid w:val="00C67D67"/>
    <w:rsid w:val="00C67DE5"/>
    <w:rsid w:val="00C67F7D"/>
    <w:rsid w:val="00C7026B"/>
    <w:rsid w:val="00C704A9"/>
    <w:rsid w:val="00C71E2F"/>
    <w:rsid w:val="00C7213F"/>
    <w:rsid w:val="00C72A24"/>
    <w:rsid w:val="00C72EAC"/>
    <w:rsid w:val="00C730C8"/>
    <w:rsid w:val="00C731F6"/>
    <w:rsid w:val="00C75392"/>
    <w:rsid w:val="00C753EF"/>
    <w:rsid w:val="00C755D4"/>
    <w:rsid w:val="00C75646"/>
    <w:rsid w:val="00C75900"/>
    <w:rsid w:val="00C75AFA"/>
    <w:rsid w:val="00C76454"/>
    <w:rsid w:val="00C769CB"/>
    <w:rsid w:val="00C7756A"/>
    <w:rsid w:val="00C77839"/>
    <w:rsid w:val="00C80123"/>
    <w:rsid w:val="00C801CE"/>
    <w:rsid w:val="00C80403"/>
    <w:rsid w:val="00C80522"/>
    <w:rsid w:val="00C805E3"/>
    <w:rsid w:val="00C80910"/>
    <w:rsid w:val="00C8147C"/>
    <w:rsid w:val="00C81588"/>
    <w:rsid w:val="00C816FE"/>
    <w:rsid w:val="00C81A9C"/>
    <w:rsid w:val="00C81D99"/>
    <w:rsid w:val="00C81DF7"/>
    <w:rsid w:val="00C827DD"/>
    <w:rsid w:val="00C82BAB"/>
    <w:rsid w:val="00C82F14"/>
    <w:rsid w:val="00C832E2"/>
    <w:rsid w:val="00C83626"/>
    <w:rsid w:val="00C83872"/>
    <w:rsid w:val="00C84C82"/>
    <w:rsid w:val="00C852E3"/>
    <w:rsid w:val="00C854A0"/>
    <w:rsid w:val="00C86275"/>
    <w:rsid w:val="00C8660A"/>
    <w:rsid w:val="00C86B63"/>
    <w:rsid w:val="00C86DD0"/>
    <w:rsid w:val="00C8717F"/>
    <w:rsid w:val="00C87B7B"/>
    <w:rsid w:val="00C907C3"/>
    <w:rsid w:val="00C9082D"/>
    <w:rsid w:val="00C9092C"/>
    <w:rsid w:val="00C90D10"/>
    <w:rsid w:val="00C91C62"/>
    <w:rsid w:val="00C92397"/>
    <w:rsid w:val="00C927D4"/>
    <w:rsid w:val="00C929F4"/>
    <w:rsid w:val="00C92EB8"/>
    <w:rsid w:val="00C9306C"/>
    <w:rsid w:val="00C93301"/>
    <w:rsid w:val="00C934A7"/>
    <w:rsid w:val="00C93A92"/>
    <w:rsid w:val="00C93DDF"/>
    <w:rsid w:val="00C94144"/>
    <w:rsid w:val="00C941A1"/>
    <w:rsid w:val="00C941E0"/>
    <w:rsid w:val="00C94B6C"/>
    <w:rsid w:val="00C95579"/>
    <w:rsid w:val="00C95714"/>
    <w:rsid w:val="00C95992"/>
    <w:rsid w:val="00C95FD9"/>
    <w:rsid w:val="00C9604F"/>
    <w:rsid w:val="00C9680B"/>
    <w:rsid w:val="00C96880"/>
    <w:rsid w:val="00C96987"/>
    <w:rsid w:val="00C96A3E"/>
    <w:rsid w:val="00C978A2"/>
    <w:rsid w:val="00CA02A6"/>
    <w:rsid w:val="00CA06B9"/>
    <w:rsid w:val="00CA0855"/>
    <w:rsid w:val="00CA0A9E"/>
    <w:rsid w:val="00CA10D1"/>
    <w:rsid w:val="00CA1496"/>
    <w:rsid w:val="00CA14C1"/>
    <w:rsid w:val="00CA1613"/>
    <w:rsid w:val="00CA16A9"/>
    <w:rsid w:val="00CA18D7"/>
    <w:rsid w:val="00CA1A2D"/>
    <w:rsid w:val="00CA1F9B"/>
    <w:rsid w:val="00CA1FDD"/>
    <w:rsid w:val="00CA2045"/>
    <w:rsid w:val="00CA2393"/>
    <w:rsid w:val="00CA2C01"/>
    <w:rsid w:val="00CA457F"/>
    <w:rsid w:val="00CA49C1"/>
    <w:rsid w:val="00CA4B78"/>
    <w:rsid w:val="00CA50E4"/>
    <w:rsid w:val="00CA5810"/>
    <w:rsid w:val="00CA64A5"/>
    <w:rsid w:val="00CA6650"/>
    <w:rsid w:val="00CA667C"/>
    <w:rsid w:val="00CA6C91"/>
    <w:rsid w:val="00CA6FBB"/>
    <w:rsid w:val="00CA759D"/>
    <w:rsid w:val="00CA7A60"/>
    <w:rsid w:val="00CA7B52"/>
    <w:rsid w:val="00CA7EB0"/>
    <w:rsid w:val="00CB03DD"/>
    <w:rsid w:val="00CB058E"/>
    <w:rsid w:val="00CB0A11"/>
    <w:rsid w:val="00CB0C39"/>
    <w:rsid w:val="00CB0CD1"/>
    <w:rsid w:val="00CB0E1C"/>
    <w:rsid w:val="00CB0E30"/>
    <w:rsid w:val="00CB1C46"/>
    <w:rsid w:val="00CB3EAB"/>
    <w:rsid w:val="00CB47E2"/>
    <w:rsid w:val="00CB4D0C"/>
    <w:rsid w:val="00CB4D1F"/>
    <w:rsid w:val="00CB506A"/>
    <w:rsid w:val="00CB5805"/>
    <w:rsid w:val="00CB665A"/>
    <w:rsid w:val="00CB67B9"/>
    <w:rsid w:val="00CB6A1C"/>
    <w:rsid w:val="00CB6E56"/>
    <w:rsid w:val="00CB7384"/>
    <w:rsid w:val="00CB7391"/>
    <w:rsid w:val="00CB78B9"/>
    <w:rsid w:val="00CB7F32"/>
    <w:rsid w:val="00CC089A"/>
    <w:rsid w:val="00CC094E"/>
    <w:rsid w:val="00CC0D13"/>
    <w:rsid w:val="00CC1A22"/>
    <w:rsid w:val="00CC1BF8"/>
    <w:rsid w:val="00CC1DFD"/>
    <w:rsid w:val="00CC21C7"/>
    <w:rsid w:val="00CC24F1"/>
    <w:rsid w:val="00CC254E"/>
    <w:rsid w:val="00CC2E56"/>
    <w:rsid w:val="00CC2F8F"/>
    <w:rsid w:val="00CC4222"/>
    <w:rsid w:val="00CC43E2"/>
    <w:rsid w:val="00CC4641"/>
    <w:rsid w:val="00CC4A86"/>
    <w:rsid w:val="00CC4AB8"/>
    <w:rsid w:val="00CC4AF6"/>
    <w:rsid w:val="00CC4B30"/>
    <w:rsid w:val="00CC53F5"/>
    <w:rsid w:val="00CC5818"/>
    <w:rsid w:val="00CC5B20"/>
    <w:rsid w:val="00CC5BE9"/>
    <w:rsid w:val="00CC5DA7"/>
    <w:rsid w:val="00CC5F95"/>
    <w:rsid w:val="00CC6179"/>
    <w:rsid w:val="00CC6DAA"/>
    <w:rsid w:val="00CC7C74"/>
    <w:rsid w:val="00CC7F3C"/>
    <w:rsid w:val="00CD02CC"/>
    <w:rsid w:val="00CD0B73"/>
    <w:rsid w:val="00CD0DB1"/>
    <w:rsid w:val="00CD0FF7"/>
    <w:rsid w:val="00CD1458"/>
    <w:rsid w:val="00CD173E"/>
    <w:rsid w:val="00CD1C47"/>
    <w:rsid w:val="00CD2042"/>
    <w:rsid w:val="00CD24DF"/>
    <w:rsid w:val="00CD2AAE"/>
    <w:rsid w:val="00CD2E47"/>
    <w:rsid w:val="00CD30A2"/>
    <w:rsid w:val="00CD36EF"/>
    <w:rsid w:val="00CD3EE6"/>
    <w:rsid w:val="00CD4424"/>
    <w:rsid w:val="00CD4685"/>
    <w:rsid w:val="00CD5609"/>
    <w:rsid w:val="00CD5656"/>
    <w:rsid w:val="00CD5AF7"/>
    <w:rsid w:val="00CD60AD"/>
    <w:rsid w:val="00CD61DC"/>
    <w:rsid w:val="00CD644A"/>
    <w:rsid w:val="00CD64AD"/>
    <w:rsid w:val="00CD655C"/>
    <w:rsid w:val="00CD6F1D"/>
    <w:rsid w:val="00CD77C9"/>
    <w:rsid w:val="00CD7F21"/>
    <w:rsid w:val="00CE02FD"/>
    <w:rsid w:val="00CE05EF"/>
    <w:rsid w:val="00CE0758"/>
    <w:rsid w:val="00CE0CB6"/>
    <w:rsid w:val="00CE0ECF"/>
    <w:rsid w:val="00CE0F83"/>
    <w:rsid w:val="00CE14DD"/>
    <w:rsid w:val="00CE181B"/>
    <w:rsid w:val="00CE19D6"/>
    <w:rsid w:val="00CE295D"/>
    <w:rsid w:val="00CE2B86"/>
    <w:rsid w:val="00CE3352"/>
    <w:rsid w:val="00CE3D8B"/>
    <w:rsid w:val="00CE4FD5"/>
    <w:rsid w:val="00CE56DD"/>
    <w:rsid w:val="00CE5746"/>
    <w:rsid w:val="00CE577B"/>
    <w:rsid w:val="00CE57DF"/>
    <w:rsid w:val="00CE5991"/>
    <w:rsid w:val="00CE5EBE"/>
    <w:rsid w:val="00CE637B"/>
    <w:rsid w:val="00CE6450"/>
    <w:rsid w:val="00CE678A"/>
    <w:rsid w:val="00CE6ED7"/>
    <w:rsid w:val="00CF06EC"/>
    <w:rsid w:val="00CF07B1"/>
    <w:rsid w:val="00CF0986"/>
    <w:rsid w:val="00CF1603"/>
    <w:rsid w:val="00CF1884"/>
    <w:rsid w:val="00CF27A5"/>
    <w:rsid w:val="00CF2DC4"/>
    <w:rsid w:val="00CF3151"/>
    <w:rsid w:val="00CF3309"/>
    <w:rsid w:val="00CF37C7"/>
    <w:rsid w:val="00CF4037"/>
    <w:rsid w:val="00CF4B94"/>
    <w:rsid w:val="00CF5195"/>
    <w:rsid w:val="00CF53CA"/>
    <w:rsid w:val="00CF5A24"/>
    <w:rsid w:val="00CF62DC"/>
    <w:rsid w:val="00CF6ADB"/>
    <w:rsid w:val="00CF6F72"/>
    <w:rsid w:val="00CF75F1"/>
    <w:rsid w:val="00CF777C"/>
    <w:rsid w:val="00D00188"/>
    <w:rsid w:val="00D007AC"/>
    <w:rsid w:val="00D00AA7"/>
    <w:rsid w:val="00D0143F"/>
    <w:rsid w:val="00D02292"/>
    <w:rsid w:val="00D02620"/>
    <w:rsid w:val="00D0262A"/>
    <w:rsid w:val="00D0280F"/>
    <w:rsid w:val="00D030FA"/>
    <w:rsid w:val="00D031D4"/>
    <w:rsid w:val="00D035E2"/>
    <w:rsid w:val="00D04262"/>
    <w:rsid w:val="00D042E1"/>
    <w:rsid w:val="00D04698"/>
    <w:rsid w:val="00D04960"/>
    <w:rsid w:val="00D04C5A"/>
    <w:rsid w:val="00D05158"/>
    <w:rsid w:val="00D0579F"/>
    <w:rsid w:val="00D061DE"/>
    <w:rsid w:val="00D06F99"/>
    <w:rsid w:val="00D07255"/>
    <w:rsid w:val="00D103AF"/>
    <w:rsid w:val="00D109DC"/>
    <w:rsid w:val="00D10BA4"/>
    <w:rsid w:val="00D10C24"/>
    <w:rsid w:val="00D11481"/>
    <w:rsid w:val="00D114CE"/>
    <w:rsid w:val="00D117DB"/>
    <w:rsid w:val="00D12BB6"/>
    <w:rsid w:val="00D12FA3"/>
    <w:rsid w:val="00D13233"/>
    <w:rsid w:val="00D1350D"/>
    <w:rsid w:val="00D13E83"/>
    <w:rsid w:val="00D14076"/>
    <w:rsid w:val="00D14A56"/>
    <w:rsid w:val="00D15192"/>
    <w:rsid w:val="00D153E7"/>
    <w:rsid w:val="00D15949"/>
    <w:rsid w:val="00D15CEF"/>
    <w:rsid w:val="00D15F5C"/>
    <w:rsid w:val="00D16AB2"/>
    <w:rsid w:val="00D16B06"/>
    <w:rsid w:val="00D17221"/>
    <w:rsid w:val="00D17B28"/>
    <w:rsid w:val="00D2043A"/>
    <w:rsid w:val="00D20624"/>
    <w:rsid w:val="00D2095E"/>
    <w:rsid w:val="00D21069"/>
    <w:rsid w:val="00D21601"/>
    <w:rsid w:val="00D21BFB"/>
    <w:rsid w:val="00D21E17"/>
    <w:rsid w:val="00D22556"/>
    <w:rsid w:val="00D232FA"/>
    <w:rsid w:val="00D2398F"/>
    <w:rsid w:val="00D23D63"/>
    <w:rsid w:val="00D23DCC"/>
    <w:rsid w:val="00D23DCD"/>
    <w:rsid w:val="00D23E37"/>
    <w:rsid w:val="00D24146"/>
    <w:rsid w:val="00D250A1"/>
    <w:rsid w:val="00D254D6"/>
    <w:rsid w:val="00D25C70"/>
    <w:rsid w:val="00D25D38"/>
    <w:rsid w:val="00D2660C"/>
    <w:rsid w:val="00D26881"/>
    <w:rsid w:val="00D26B4C"/>
    <w:rsid w:val="00D271EB"/>
    <w:rsid w:val="00D2738E"/>
    <w:rsid w:val="00D27625"/>
    <w:rsid w:val="00D276C4"/>
    <w:rsid w:val="00D27AD0"/>
    <w:rsid w:val="00D27EDF"/>
    <w:rsid w:val="00D3030C"/>
    <w:rsid w:val="00D309EE"/>
    <w:rsid w:val="00D31033"/>
    <w:rsid w:val="00D31179"/>
    <w:rsid w:val="00D316FB"/>
    <w:rsid w:val="00D31AA4"/>
    <w:rsid w:val="00D31C59"/>
    <w:rsid w:val="00D31E34"/>
    <w:rsid w:val="00D31F3A"/>
    <w:rsid w:val="00D321B8"/>
    <w:rsid w:val="00D32378"/>
    <w:rsid w:val="00D32551"/>
    <w:rsid w:val="00D332C3"/>
    <w:rsid w:val="00D336E4"/>
    <w:rsid w:val="00D33C48"/>
    <w:rsid w:val="00D33FA5"/>
    <w:rsid w:val="00D34189"/>
    <w:rsid w:val="00D341D3"/>
    <w:rsid w:val="00D346FB"/>
    <w:rsid w:val="00D34CD0"/>
    <w:rsid w:val="00D3595E"/>
    <w:rsid w:val="00D36CC6"/>
    <w:rsid w:val="00D36F16"/>
    <w:rsid w:val="00D36F5B"/>
    <w:rsid w:val="00D37602"/>
    <w:rsid w:val="00D376C4"/>
    <w:rsid w:val="00D40279"/>
    <w:rsid w:val="00D403B9"/>
    <w:rsid w:val="00D4097F"/>
    <w:rsid w:val="00D409BE"/>
    <w:rsid w:val="00D40DAE"/>
    <w:rsid w:val="00D41482"/>
    <w:rsid w:val="00D416EF"/>
    <w:rsid w:val="00D423A7"/>
    <w:rsid w:val="00D424CC"/>
    <w:rsid w:val="00D429F3"/>
    <w:rsid w:val="00D42E5B"/>
    <w:rsid w:val="00D434A4"/>
    <w:rsid w:val="00D449A5"/>
    <w:rsid w:val="00D455D9"/>
    <w:rsid w:val="00D46143"/>
    <w:rsid w:val="00D46DFD"/>
    <w:rsid w:val="00D4752D"/>
    <w:rsid w:val="00D478D5"/>
    <w:rsid w:val="00D47F68"/>
    <w:rsid w:val="00D50401"/>
    <w:rsid w:val="00D506A8"/>
    <w:rsid w:val="00D50713"/>
    <w:rsid w:val="00D50C2C"/>
    <w:rsid w:val="00D51474"/>
    <w:rsid w:val="00D51732"/>
    <w:rsid w:val="00D523C2"/>
    <w:rsid w:val="00D52A28"/>
    <w:rsid w:val="00D52AE3"/>
    <w:rsid w:val="00D534CD"/>
    <w:rsid w:val="00D535F6"/>
    <w:rsid w:val="00D53CB5"/>
    <w:rsid w:val="00D53F49"/>
    <w:rsid w:val="00D540F9"/>
    <w:rsid w:val="00D5422E"/>
    <w:rsid w:val="00D54632"/>
    <w:rsid w:val="00D54685"/>
    <w:rsid w:val="00D546DD"/>
    <w:rsid w:val="00D54721"/>
    <w:rsid w:val="00D54977"/>
    <w:rsid w:val="00D54CC3"/>
    <w:rsid w:val="00D54D28"/>
    <w:rsid w:val="00D55187"/>
    <w:rsid w:val="00D55CEB"/>
    <w:rsid w:val="00D56456"/>
    <w:rsid w:val="00D56909"/>
    <w:rsid w:val="00D56A39"/>
    <w:rsid w:val="00D56EF1"/>
    <w:rsid w:val="00D56F13"/>
    <w:rsid w:val="00D578D3"/>
    <w:rsid w:val="00D600A4"/>
    <w:rsid w:val="00D601F0"/>
    <w:rsid w:val="00D605BE"/>
    <w:rsid w:val="00D60850"/>
    <w:rsid w:val="00D60EC9"/>
    <w:rsid w:val="00D61E98"/>
    <w:rsid w:val="00D62746"/>
    <w:rsid w:val="00D62B23"/>
    <w:rsid w:val="00D631FF"/>
    <w:rsid w:val="00D633D9"/>
    <w:rsid w:val="00D63807"/>
    <w:rsid w:val="00D63A16"/>
    <w:rsid w:val="00D64B8F"/>
    <w:rsid w:val="00D64D72"/>
    <w:rsid w:val="00D652EA"/>
    <w:rsid w:val="00D65B61"/>
    <w:rsid w:val="00D6639B"/>
    <w:rsid w:val="00D6689C"/>
    <w:rsid w:val="00D66BB8"/>
    <w:rsid w:val="00D66BBF"/>
    <w:rsid w:val="00D66D4A"/>
    <w:rsid w:val="00D670CA"/>
    <w:rsid w:val="00D67AC4"/>
    <w:rsid w:val="00D700E4"/>
    <w:rsid w:val="00D70761"/>
    <w:rsid w:val="00D71887"/>
    <w:rsid w:val="00D7245D"/>
    <w:rsid w:val="00D72BD1"/>
    <w:rsid w:val="00D72F6C"/>
    <w:rsid w:val="00D7352A"/>
    <w:rsid w:val="00D73571"/>
    <w:rsid w:val="00D7382D"/>
    <w:rsid w:val="00D73840"/>
    <w:rsid w:val="00D73CFE"/>
    <w:rsid w:val="00D7422B"/>
    <w:rsid w:val="00D74AFD"/>
    <w:rsid w:val="00D7553E"/>
    <w:rsid w:val="00D760B8"/>
    <w:rsid w:val="00D76178"/>
    <w:rsid w:val="00D761D5"/>
    <w:rsid w:val="00D7721F"/>
    <w:rsid w:val="00D77A3C"/>
    <w:rsid w:val="00D77C14"/>
    <w:rsid w:val="00D80144"/>
    <w:rsid w:val="00D801B9"/>
    <w:rsid w:val="00D80962"/>
    <w:rsid w:val="00D809DB"/>
    <w:rsid w:val="00D80F39"/>
    <w:rsid w:val="00D81AA4"/>
    <w:rsid w:val="00D81B20"/>
    <w:rsid w:val="00D81BEA"/>
    <w:rsid w:val="00D81F4E"/>
    <w:rsid w:val="00D822B9"/>
    <w:rsid w:val="00D824E8"/>
    <w:rsid w:val="00D82E9E"/>
    <w:rsid w:val="00D83124"/>
    <w:rsid w:val="00D83B7F"/>
    <w:rsid w:val="00D83DE6"/>
    <w:rsid w:val="00D84525"/>
    <w:rsid w:val="00D846EB"/>
    <w:rsid w:val="00D85582"/>
    <w:rsid w:val="00D8569F"/>
    <w:rsid w:val="00D85DE9"/>
    <w:rsid w:val="00D86233"/>
    <w:rsid w:val="00D86642"/>
    <w:rsid w:val="00D86716"/>
    <w:rsid w:val="00D86C7A"/>
    <w:rsid w:val="00D871E5"/>
    <w:rsid w:val="00D872AD"/>
    <w:rsid w:val="00D87381"/>
    <w:rsid w:val="00D87646"/>
    <w:rsid w:val="00D87D50"/>
    <w:rsid w:val="00D87EB3"/>
    <w:rsid w:val="00D901A5"/>
    <w:rsid w:val="00D9050A"/>
    <w:rsid w:val="00D90A30"/>
    <w:rsid w:val="00D913B9"/>
    <w:rsid w:val="00D915B0"/>
    <w:rsid w:val="00D92C67"/>
    <w:rsid w:val="00D92DAA"/>
    <w:rsid w:val="00D930C8"/>
    <w:rsid w:val="00D937E4"/>
    <w:rsid w:val="00D9385B"/>
    <w:rsid w:val="00D9394B"/>
    <w:rsid w:val="00D93AE7"/>
    <w:rsid w:val="00D93F4C"/>
    <w:rsid w:val="00D946AF"/>
    <w:rsid w:val="00D94835"/>
    <w:rsid w:val="00D94ABD"/>
    <w:rsid w:val="00D94D69"/>
    <w:rsid w:val="00D9557A"/>
    <w:rsid w:val="00D958D0"/>
    <w:rsid w:val="00D96DDA"/>
    <w:rsid w:val="00D9751F"/>
    <w:rsid w:val="00D97AF2"/>
    <w:rsid w:val="00D97B5B"/>
    <w:rsid w:val="00D97D89"/>
    <w:rsid w:val="00DA082E"/>
    <w:rsid w:val="00DA118C"/>
    <w:rsid w:val="00DA1216"/>
    <w:rsid w:val="00DA15F7"/>
    <w:rsid w:val="00DA16AD"/>
    <w:rsid w:val="00DA1D3F"/>
    <w:rsid w:val="00DA2199"/>
    <w:rsid w:val="00DA27F1"/>
    <w:rsid w:val="00DA2CF1"/>
    <w:rsid w:val="00DA2D62"/>
    <w:rsid w:val="00DA30E4"/>
    <w:rsid w:val="00DA352F"/>
    <w:rsid w:val="00DA4774"/>
    <w:rsid w:val="00DA4890"/>
    <w:rsid w:val="00DA4A75"/>
    <w:rsid w:val="00DA55E8"/>
    <w:rsid w:val="00DA5923"/>
    <w:rsid w:val="00DA5F90"/>
    <w:rsid w:val="00DA6750"/>
    <w:rsid w:val="00DA6964"/>
    <w:rsid w:val="00DA6ACC"/>
    <w:rsid w:val="00DA78B5"/>
    <w:rsid w:val="00DA7C07"/>
    <w:rsid w:val="00DA7FAB"/>
    <w:rsid w:val="00DA7FCC"/>
    <w:rsid w:val="00DB1191"/>
    <w:rsid w:val="00DB13BC"/>
    <w:rsid w:val="00DB1895"/>
    <w:rsid w:val="00DB1B81"/>
    <w:rsid w:val="00DB1BEA"/>
    <w:rsid w:val="00DB2B8B"/>
    <w:rsid w:val="00DB2CC4"/>
    <w:rsid w:val="00DB3AE8"/>
    <w:rsid w:val="00DB52AD"/>
    <w:rsid w:val="00DB544F"/>
    <w:rsid w:val="00DB5A2B"/>
    <w:rsid w:val="00DB5B80"/>
    <w:rsid w:val="00DB6736"/>
    <w:rsid w:val="00DB6FA4"/>
    <w:rsid w:val="00DB77B5"/>
    <w:rsid w:val="00DC0105"/>
    <w:rsid w:val="00DC01DC"/>
    <w:rsid w:val="00DC05D6"/>
    <w:rsid w:val="00DC09DE"/>
    <w:rsid w:val="00DC0AD2"/>
    <w:rsid w:val="00DC0BBC"/>
    <w:rsid w:val="00DC0BC8"/>
    <w:rsid w:val="00DC0D19"/>
    <w:rsid w:val="00DC0D80"/>
    <w:rsid w:val="00DC1234"/>
    <w:rsid w:val="00DC19D8"/>
    <w:rsid w:val="00DC1B6E"/>
    <w:rsid w:val="00DC2115"/>
    <w:rsid w:val="00DC2151"/>
    <w:rsid w:val="00DC22A8"/>
    <w:rsid w:val="00DC22CA"/>
    <w:rsid w:val="00DC293D"/>
    <w:rsid w:val="00DC29BA"/>
    <w:rsid w:val="00DC2CB4"/>
    <w:rsid w:val="00DC3109"/>
    <w:rsid w:val="00DC4620"/>
    <w:rsid w:val="00DC47E0"/>
    <w:rsid w:val="00DC4F68"/>
    <w:rsid w:val="00DC523B"/>
    <w:rsid w:val="00DC543F"/>
    <w:rsid w:val="00DC58A9"/>
    <w:rsid w:val="00DC5D65"/>
    <w:rsid w:val="00DC5F7F"/>
    <w:rsid w:val="00DC666E"/>
    <w:rsid w:val="00DC68A2"/>
    <w:rsid w:val="00DC6A2F"/>
    <w:rsid w:val="00DC6B48"/>
    <w:rsid w:val="00DC76D6"/>
    <w:rsid w:val="00DD00AA"/>
    <w:rsid w:val="00DD0100"/>
    <w:rsid w:val="00DD0419"/>
    <w:rsid w:val="00DD04D8"/>
    <w:rsid w:val="00DD1125"/>
    <w:rsid w:val="00DD1339"/>
    <w:rsid w:val="00DD1BD3"/>
    <w:rsid w:val="00DD20C3"/>
    <w:rsid w:val="00DD2308"/>
    <w:rsid w:val="00DD2744"/>
    <w:rsid w:val="00DD334F"/>
    <w:rsid w:val="00DD3ACA"/>
    <w:rsid w:val="00DD3F73"/>
    <w:rsid w:val="00DD4452"/>
    <w:rsid w:val="00DD44F6"/>
    <w:rsid w:val="00DD4818"/>
    <w:rsid w:val="00DD4B33"/>
    <w:rsid w:val="00DD5723"/>
    <w:rsid w:val="00DD5DD9"/>
    <w:rsid w:val="00DD62F1"/>
    <w:rsid w:val="00DD6441"/>
    <w:rsid w:val="00DD6952"/>
    <w:rsid w:val="00DD6B5A"/>
    <w:rsid w:val="00DD7879"/>
    <w:rsid w:val="00DD7EFD"/>
    <w:rsid w:val="00DE01E7"/>
    <w:rsid w:val="00DE0712"/>
    <w:rsid w:val="00DE0C0A"/>
    <w:rsid w:val="00DE0CD5"/>
    <w:rsid w:val="00DE130A"/>
    <w:rsid w:val="00DE212D"/>
    <w:rsid w:val="00DE218F"/>
    <w:rsid w:val="00DE22D8"/>
    <w:rsid w:val="00DE26BF"/>
    <w:rsid w:val="00DE3058"/>
    <w:rsid w:val="00DE323B"/>
    <w:rsid w:val="00DE32A5"/>
    <w:rsid w:val="00DE32E7"/>
    <w:rsid w:val="00DE339B"/>
    <w:rsid w:val="00DE3F36"/>
    <w:rsid w:val="00DE40C3"/>
    <w:rsid w:val="00DE4316"/>
    <w:rsid w:val="00DE49AF"/>
    <w:rsid w:val="00DE49BB"/>
    <w:rsid w:val="00DE5D22"/>
    <w:rsid w:val="00DE6264"/>
    <w:rsid w:val="00DE6621"/>
    <w:rsid w:val="00DE6ABA"/>
    <w:rsid w:val="00DE76BD"/>
    <w:rsid w:val="00DE7742"/>
    <w:rsid w:val="00DE79BE"/>
    <w:rsid w:val="00DE7BE5"/>
    <w:rsid w:val="00DF0124"/>
    <w:rsid w:val="00DF08D0"/>
    <w:rsid w:val="00DF1506"/>
    <w:rsid w:val="00DF1571"/>
    <w:rsid w:val="00DF1864"/>
    <w:rsid w:val="00DF1BD1"/>
    <w:rsid w:val="00DF2354"/>
    <w:rsid w:val="00DF23DB"/>
    <w:rsid w:val="00DF25F8"/>
    <w:rsid w:val="00DF3107"/>
    <w:rsid w:val="00DF31AA"/>
    <w:rsid w:val="00DF32A9"/>
    <w:rsid w:val="00DF3752"/>
    <w:rsid w:val="00DF39E5"/>
    <w:rsid w:val="00DF3F36"/>
    <w:rsid w:val="00DF42BB"/>
    <w:rsid w:val="00DF4FAF"/>
    <w:rsid w:val="00DF529F"/>
    <w:rsid w:val="00DF53BD"/>
    <w:rsid w:val="00DF5564"/>
    <w:rsid w:val="00DF5756"/>
    <w:rsid w:val="00DF5B27"/>
    <w:rsid w:val="00DF5E66"/>
    <w:rsid w:val="00DF6D15"/>
    <w:rsid w:val="00DF6FB4"/>
    <w:rsid w:val="00DF71BF"/>
    <w:rsid w:val="00DF74B2"/>
    <w:rsid w:val="00DF77FC"/>
    <w:rsid w:val="00DF7FB3"/>
    <w:rsid w:val="00E002E0"/>
    <w:rsid w:val="00E0160C"/>
    <w:rsid w:val="00E017B4"/>
    <w:rsid w:val="00E02442"/>
    <w:rsid w:val="00E02444"/>
    <w:rsid w:val="00E0373E"/>
    <w:rsid w:val="00E047FB"/>
    <w:rsid w:val="00E048A0"/>
    <w:rsid w:val="00E048EB"/>
    <w:rsid w:val="00E056E9"/>
    <w:rsid w:val="00E06E61"/>
    <w:rsid w:val="00E06F3A"/>
    <w:rsid w:val="00E07005"/>
    <w:rsid w:val="00E07852"/>
    <w:rsid w:val="00E07B78"/>
    <w:rsid w:val="00E07D7B"/>
    <w:rsid w:val="00E10559"/>
    <w:rsid w:val="00E10675"/>
    <w:rsid w:val="00E11493"/>
    <w:rsid w:val="00E11CD0"/>
    <w:rsid w:val="00E121E0"/>
    <w:rsid w:val="00E1231F"/>
    <w:rsid w:val="00E12558"/>
    <w:rsid w:val="00E1349F"/>
    <w:rsid w:val="00E1360D"/>
    <w:rsid w:val="00E139FB"/>
    <w:rsid w:val="00E13A92"/>
    <w:rsid w:val="00E13D2C"/>
    <w:rsid w:val="00E1401F"/>
    <w:rsid w:val="00E140A5"/>
    <w:rsid w:val="00E14D39"/>
    <w:rsid w:val="00E15909"/>
    <w:rsid w:val="00E15CCF"/>
    <w:rsid w:val="00E15E33"/>
    <w:rsid w:val="00E16677"/>
    <w:rsid w:val="00E1690B"/>
    <w:rsid w:val="00E17355"/>
    <w:rsid w:val="00E17896"/>
    <w:rsid w:val="00E20178"/>
    <w:rsid w:val="00E20729"/>
    <w:rsid w:val="00E20ACB"/>
    <w:rsid w:val="00E20B23"/>
    <w:rsid w:val="00E20D67"/>
    <w:rsid w:val="00E210C9"/>
    <w:rsid w:val="00E2161E"/>
    <w:rsid w:val="00E21793"/>
    <w:rsid w:val="00E223DC"/>
    <w:rsid w:val="00E227C4"/>
    <w:rsid w:val="00E22C0E"/>
    <w:rsid w:val="00E23206"/>
    <w:rsid w:val="00E235A1"/>
    <w:rsid w:val="00E23C78"/>
    <w:rsid w:val="00E23F10"/>
    <w:rsid w:val="00E23F97"/>
    <w:rsid w:val="00E24206"/>
    <w:rsid w:val="00E24730"/>
    <w:rsid w:val="00E247C8"/>
    <w:rsid w:val="00E24856"/>
    <w:rsid w:val="00E2500B"/>
    <w:rsid w:val="00E25229"/>
    <w:rsid w:val="00E25292"/>
    <w:rsid w:val="00E252B0"/>
    <w:rsid w:val="00E25BBD"/>
    <w:rsid w:val="00E25D48"/>
    <w:rsid w:val="00E26442"/>
    <w:rsid w:val="00E2661B"/>
    <w:rsid w:val="00E26B88"/>
    <w:rsid w:val="00E26ED2"/>
    <w:rsid w:val="00E275D1"/>
    <w:rsid w:val="00E279C7"/>
    <w:rsid w:val="00E27A47"/>
    <w:rsid w:val="00E27ACC"/>
    <w:rsid w:val="00E27CB7"/>
    <w:rsid w:val="00E30096"/>
    <w:rsid w:val="00E305A7"/>
    <w:rsid w:val="00E3083F"/>
    <w:rsid w:val="00E30895"/>
    <w:rsid w:val="00E30DB7"/>
    <w:rsid w:val="00E313D4"/>
    <w:rsid w:val="00E31746"/>
    <w:rsid w:val="00E317AE"/>
    <w:rsid w:val="00E319FF"/>
    <w:rsid w:val="00E31C1C"/>
    <w:rsid w:val="00E31F51"/>
    <w:rsid w:val="00E320AE"/>
    <w:rsid w:val="00E3218A"/>
    <w:rsid w:val="00E329C9"/>
    <w:rsid w:val="00E32E6F"/>
    <w:rsid w:val="00E3333A"/>
    <w:rsid w:val="00E334AA"/>
    <w:rsid w:val="00E3356A"/>
    <w:rsid w:val="00E3366B"/>
    <w:rsid w:val="00E33B23"/>
    <w:rsid w:val="00E33C73"/>
    <w:rsid w:val="00E341A7"/>
    <w:rsid w:val="00E342CC"/>
    <w:rsid w:val="00E347F7"/>
    <w:rsid w:val="00E35153"/>
    <w:rsid w:val="00E35B14"/>
    <w:rsid w:val="00E35DEB"/>
    <w:rsid w:val="00E36107"/>
    <w:rsid w:val="00E36AB2"/>
    <w:rsid w:val="00E36E25"/>
    <w:rsid w:val="00E37119"/>
    <w:rsid w:val="00E3765D"/>
    <w:rsid w:val="00E377A4"/>
    <w:rsid w:val="00E379C9"/>
    <w:rsid w:val="00E37EC6"/>
    <w:rsid w:val="00E37F20"/>
    <w:rsid w:val="00E400B9"/>
    <w:rsid w:val="00E409A5"/>
    <w:rsid w:val="00E40D8C"/>
    <w:rsid w:val="00E417F8"/>
    <w:rsid w:val="00E418F5"/>
    <w:rsid w:val="00E419BC"/>
    <w:rsid w:val="00E41A4E"/>
    <w:rsid w:val="00E425A6"/>
    <w:rsid w:val="00E42E46"/>
    <w:rsid w:val="00E432F4"/>
    <w:rsid w:val="00E43616"/>
    <w:rsid w:val="00E437FB"/>
    <w:rsid w:val="00E43B25"/>
    <w:rsid w:val="00E43DE6"/>
    <w:rsid w:val="00E43F21"/>
    <w:rsid w:val="00E441EC"/>
    <w:rsid w:val="00E44350"/>
    <w:rsid w:val="00E455AC"/>
    <w:rsid w:val="00E4580C"/>
    <w:rsid w:val="00E45A60"/>
    <w:rsid w:val="00E45B2D"/>
    <w:rsid w:val="00E45F66"/>
    <w:rsid w:val="00E479B7"/>
    <w:rsid w:val="00E47E07"/>
    <w:rsid w:val="00E50E75"/>
    <w:rsid w:val="00E51643"/>
    <w:rsid w:val="00E51747"/>
    <w:rsid w:val="00E519F7"/>
    <w:rsid w:val="00E5397C"/>
    <w:rsid w:val="00E54B80"/>
    <w:rsid w:val="00E55A0E"/>
    <w:rsid w:val="00E55C81"/>
    <w:rsid w:val="00E56026"/>
    <w:rsid w:val="00E56092"/>
    <w:rsid w:val="00E5674D"/>
    <w:rsid w:val="00E56DF9"/>
    <w:rsid w:val="00E56E99"/>
    <w:rsid w:val="00E5700B"/>
    <w:rsid w:val="00E574F7"/>
    <w:rsid w:val="00E5765D"/>
    <w:rsid w:val="00E57709"/>
    <w:rsid w:val="00E604A5"/>
    <w:rsid w:val="00E607E6"/>
    <w:rsid w:val="00E60990"/>
    <w:rsid w:val="00E60AA9"/>
    <w:rsid w:val="00E61786"/>
    <w:rsid w:val="00E61D8D"/>
    <w:rsid w:val="00E62E49"/>
    <w:rsid w:val="00E62F28"/>
    <w:rsid w:val="00E636E8"/>
    <w:rsid w:val="00E65105"/>
    <w:rsid w:val="00E65988"/>
    <w:rsid w:val="00E65C1F"/>
    <w:rsid w:val="00E66020"/>
    <w:rsid w:val="00E665BD"/>
    <w:rsid w:val="00E667BF"/>
    <w:rsid w:val="00E66D5C"/>
    <w:rsid w:val="00E66F39"/>
    <w:rsid w:val="00E6723A"/>
    <w:rsid w:val="00E672BF"/>
    <w:rsid w:val="00E67418"/>
    <w:rsid w:val="00E6771C"/>
    <w:rsid w:val="00E678F7"/>
    <w:rsid w:val="00E67C75"/>
    <w:rsid w:val="00E702E4"/>
    <w:rsid w:val="00E7092B"/>
    <w:rsid w:val="00E70D81"/>
    <w:rsid w:val="00E7140E"/>
    <w:rsid w:val="00E7156B"/>
    <w:rsid w:val="00E715F7"/>
    <w:rsid w:val="00E71604"/>
    <w:rsid w:val="00E72594"/>
    <w:rsid w:val="00E72DB0"/>
    <w:rsid w:val="00E7373B"/>
    <w:rsid w:val="00E73927"/>
    <w:rsid w:val="00E7459C"/>
    <w:rsid w:val="00E74B1A"/>
    <w:rsid w:val="00E74B69"/>
    <w:rsid w:val="00E74DE0"/>
    <w:rsid w:val="00E750FC"/>
    <w:rsid w:val="00E758A1"/>
    <w:rsid w:val="00E75F7A"/>
    <w:rsid w:val="00E76243"/>
    <w:rsid w:val="00E76BFE"/>
    <w:rsid w:val="00E7736B"/>
    <w:rsid w:val="00E776EC"/>
    <w:rsid w:val="00E77C35"/>
    <w:rsid w:val="00E80118"/>
    <w:rsid w:val="00E811A9"/>
    <w:rsid w:val="00E81ABF"/>
    <w:rsid w:val="00E81DF0"/>
    <w:rsid w:val="00E82970"/>
    <w:rsid w:val="00E82D36"/>
    <w:rsid w:val="00E831FC"/>
    <w:rsid w:val="00E83392"/>
    <w:rsid w:val="00E833C0"/>
    <w:rsid w:val="00E83455"/>
    <w:rsid w:val="00E83842"/>
    <w:rsid w:val="00E83BF4"/>
    <w:rsid w:val="00E8421B"/>
    <w:rsid w:val="00E845A5"/>
    <w:rsid w:val="00E845B7"/>
    <w:rsid w:val="00E84982"/>
    <w:rsid w:val="00E84B75"/>
    <w:rsid w:val="00E84D13"/>
    <w:rsid w:val="00E8508B"/>
    <w:rsid w:val="00E8512E"/>
    <w:rsid w:val="00E85907"/>
    <w:rsid w:val="00E85E57"/>
    <w:rsid w:val="00E864F7"/>
    <w:rsid w:val="00E86623"/>
    <w:rsid w:val="00E87D68"/>
    <w:rsid w:val="00E9020A"/>
    <w:rsid w:val="00E92416"/>
    <w:rsid w:val="00E92423"/>
    <w:rsid w:val="00E9271F"/>
    <w:rsid w:val="00E928EA"/>
    <w:rsid w:val="00E9387B"/>
    <w:rsid w:val="00E93E96"/>
    <w:rsid w:val="00E94437"/>
    <w:rsid w:val="00E94650"/>
    <w:rsid w:val="00E9491E"/>
    <w:rsid w:val="00E95286"/>
    <w:rsid w:val="00E95565"/>
    <w:rsid w:val="00E95BC0"/>
    <w:rsid w:val="00E95CAA"/>
    <w:rsid w:val="00E966E0"/>
    <w:rsid w:val="00E97A60"/>
    <w:rsid w:val="00EA0188"/>
    <w:rsid w:val="00EA024F"/>
    <w:rsid w:val="00EA04D8"/>
    <w:rsid w:val="00EA0553"/>
    <w:rsid w:val="00EA06F7"/>
    <w:rsid w:val="00EA097D"/>
    <w:rsid w:val="00EA0D50"/>
    <w:rsid w:val="00EA13F6"/>
    <w:rsid w:val="00EA1853"/>
    <w:rsid w:val="00EA21D6"/>
    <w:rsid w:val="00EA229D"/>
    <w:rsid w:val="00EA25C2"/>
    <w:rsid w:val="00EA2796"/>
    <w:rsid w:val="00EA282D"/>
    <w:rsid w:val="00EA28D6"/>
    <w:rsid w:val="00EA2A35"/>
    <w:rsid w:val="00EA2C40"/>
    <w:rsid w:val="00EA2E0F"/>
    <w:rsid w:val="00EA2E51"/>
    <w:rsid w:val="00EA33F5"/>
    <w:rsid w:val="00EA3BC5"/>
    <w:rsid w:val="00EA4306"/>
    <w:rsid w:val="00EA4C5A"/>
    <w:rsid w:val="00EA4EF5"/>
    <w:rsid w:val="00EA5034"/>
    <w:rsid w:val="00EA5263"/>
    <w:rsid w:val="00EA542F"/>
    <w:rsid w:val="00EA55AE"/>
    <w:rsid w:val="00EA5CC7"/>
    <w:rsid w:val="00EA5F42"/>
    <w:rsid w:val="00EA65C7"/>
    <w:rsid w:val="00EA68E6"/>
    <w:rsid w:val="00EA69E9"/>
    <w:rsid w:val="00EA7A16"/>
    <w:rsid w:val="00EA7D1F"/>
    <w:rsid w:val="00EA7EF6"/>
    <w:rsid w:val="00EB0AED"/>
    <w:rsid w:val="00EB0F64"/>
    <w:rsid w:val="00EB10AB"/>
    <w:rsid w:val="00EB1719"/>
    <w:rsid w:val="00EB1959"/>
    <w:rsid w:val="00EB1BD8"/>
    <w:rsid w:val="00EB1D18"/>
    <w:rsid w:val="00EB25A8"/>
    <w:rsid w:val="00EB286F"/>
    <w:rsid w:val="00EB2DB7"/>
    <w:rsid w:val="00EB2E4D"/>
    <w:rsid w:val="00EB313F"/>
    <w:rsid w:val="00EB32B9"/>
    <w:rsid w:val="00EB35A5"/>
    <w:rsid w:val="00EB3877"/>
    <w:rsid w:val="00EB3BC2"/>
    <w:rsid w:val="00EB3C4E"/>
    <w:rsid w:val="00EB42AE"/>
    <w:rsid w:val="00EB4462"/>
    <w:rsid w:val="00EB5585"/>
    <w:rsid w:val="00EB567F"/>
    <w:rsid w:val="00EB5F33"/>
    <w:rsid w:val="00EB61DC"/>
    <w:rsid w:val="00EB620B"/>
    <w:rsid w:val="00EB65E6"/>
    <w:rsid w:val="00EB6697"/>
    <w:rsid w:val="00EB73BE"/>
    <w:rsid w:val="00EB7AD1"/>
    <w:rsid w:val="00EB7D7E"/>
    <w:rsid w:val="00EB7EBA"/>
    <w:rsid w:val="00EC0038"/>
    <w:rsid w:val="00EC01C6"/>
    <w:rsid w:val="00EC03D7"/>
    <w:rsid w:val="00EC0609"/>
    <w:rsid w:val="00EC161B"/>
    <w:rsid w:val="00EC241F"/>
    <w:rsid w:val="00EC2483"/>
    <w:rsid w:val="00EC2629"/>
    <w:rsid w:val="00EC2824"/>
    <w:rsid w:val="00EC285B"/>
    <w:rsid w:val="00EC2C7F"/>
    <w:rsid w:val="00EC371D"/>
    <w:rsid w:val="00EC374E"/>
    <w:rsid w:val="00EC39FE"/>
    <w:rsid w:val="00EC4B4E"/>
    <w:rsid w:val="00EC504C"/>
    <w:rsid w:val="00EC5864"/>
    <w:rsid w:val="00EC6389"/>
    <w:rsid w:val="00EC6617"/>
    <w:rsid w:val="00EC6832"/>
    <w:rsid w:val="00EC6946"/>
    <w:rsid w:val="00ED0412"/>
    <w:rsid w:val="00ED05CD"/>
    <w:rsid w:val="00ED0789"/>
    <w:rsid w:val="00ED0D27"/>
    <w:rsid w:val="00ED0D4A"/>
    <w:rsid w:val="00ED0F99"/>
    <w:rsid w:val="00ED12EE"/>
    <w:rsid w:val="00ED1AEE"/>
    <w:rsid w:val="00ED1B19"/>
    <w:rsid w:val="00ED1E9D"/>
    <w:rsid w:val="00ED1EDB"/>
    <w:rsid w:val="00ED2CE4"/>
    <w:rsid w:val="00ED2DCC"/>
    <w:rsid w:val="00ED2E8A"/>
    <w:rsid w:val="00ED3470"/>
    <w:rsid w:val="00ED3715"/>
    <w:rsid w:val="00ED3AF4"/>
    <w:rsid w:val="00ED3C79"/>
    <w:rsid w:val="00ED4386"/>
    <w:rsid w:val="00ED4772"/>
    <w:rsid w:val="00ED4A10"/>
    <w:rsid w:val="00ED4BCA"/>
    <w:rsid w:val="00ED5477"/>
    <w:rsid w:val="00ED54DA"/>
    <w:rsid w:val="00ED565B"/>
    <w:rsid w:val="00ED6072"/>
    <w:rsid w:val="00ED6758"/>
    <w:rsid w:val="00ED6795"/>
    <w:rsid w:val="00ED6F4F"/>
    <w:rsid w:val="00ED72CD"/>
    <w:rsid w:val="00ED7308"/>
    <w:rsid w:val="00ED730B"/>
    <w:rsid w:val="00ED769F"/>
    <w:rsid w:val="00ED779C"/>
    <w:rsid w:val="00EE01DA"/>
    <w:rsid w:val="00EE03D0"/>
    <w:rsid w:val="00EE0D3E"/>
    <w:rsid w:val="00EE13DE"/>
    <w:rsid w:val="00EE1565"/>
    <w:rsid w:val="00EE1AEE"/>
    <w:rsid w:val="00EE2430"/>
    <w:rsid w:val="00EE2D4F"/>
    <w:rsid w:val="00EE3047"/>
    <w:rsid w:val="00EE372E"/>
    <w:rsid w:val="00EE3A19"/>
    <w:rsid w:val="00EE3CBA"/>
    <w:rsid w:val="00EE4D01"/>
    <w:rsid w:val="00EE4E3D"/>
    <w:rsid w:val="00EE531B"/>
    <w:rsid w:val="00EE55DC"/>
    <w:rsid w:val="00EE5D3C"/>
    <w:rsid w:val="00EE61A9"/>
    <w:rsid w:val="00EE61B5"/>
    <w:rsid w:val="00EE6C74"/>
    <w:rsid w:val="00EE71E7"/>
    <w:rsid w:val="00EE7475"/>
    <w:rsid w:val="00EE7A25"/>
    <w:rsid w:val="00EE7CB0"/>
    <w:rsid w:val="00EE7ED9"/>
    <w:rsid w:val="00EF048C"/>
    <w:rsid w:val="00EF0625"/>
    <w:rsid w:val="00EF068C"/>
    <w:rsid w:val="00EF07C8"/>
    <w:rsid w:val="00EF0A2E"/>
    <w:rsid w:val="00EF10EB"/>
    <w:rsid w:val="00EF139B"/>
    <w:rsid w:val="00EF1A22"/>
    <w:rsid w:val="00EF1B03"/>
    <w:rsid w:val="00EF218C"/>
    <w:rsid w:val="00EF2A3F"/>
    <w:rsid w:val="00EF46CE"/>
    <w:rsid w:val="00EF492B"/>
    <w:rsid w:val="00EF4D3B"/>
    <w:rsid w:val="00EF5298"/>
    <w:rsid w:val="00EF52BC"/>
    <w:rsid w:val="00EF6013"/>
    <w:rsid w:val="00EF602C"/>
    <w:rsid w:val="00EF63F2"/>
    <w:rsid w:val="00EF6D2A"/>
    <w:rsid w:val="00EF6E26"/>
    <w:rsid w:val="00EF72C1"/>
    <w:rsid w:val="00EF7561"/>
    <w:rsid w:val="00EF7BAA"/>
    <w:rsid w:val="00EF7E55"/>
    <w:rsid w:val="00F008DE"/>
    <w:rsid w:val="00F00BB8"/>
    <w:rsid w:val="00F00E44"/>
    <w:rsid w:val="00F011CA"/>
    <w:rsid w:val="00F0130E"/>
    <w:rsid w:val="00F01379"/>
    <w:rsid w:val="00F0166D"/>
    <w:rsid w:val="00F017D3"/>
    <w:rsid w:val="00F01830"/>
    <w:rsid w:val="00F01BC8"/>
    <w:rsid w:val="00F02001"/>
    <w:rsid w:val="00F029AA"/>
    <w:rsid w:val="00F02F34"/>
    <w:rsid w:val="00F030B9"/>
    <w:rsid w:val="00F0313F"/>
    <w:rsid w:val="00F033EB"/>
    <w:rsid w:val="00F04518"/>
    <w:rsid w:val="00F0474E"/>
    <w:rsid w:val="00F05814"/>
    <w:rsid w:val="00F05816"/>
    <w:rsid w:val="00F0646E"/>
    <w:rsid w:val="00F06A19"/>
    <w:rsid w:val="00F06C60"/>
    <w:rsid w:val="00F070B4"/>
    <w:rsid w:val="00F073CE"/>
    <w:rsid w:val="00F07651"/>
    <w:rsid w:val="00F079DB"/>
    <w:rsid w:val="00F07C94"/>
    <w:rsid w:val="00F10140"/>
    <w:rsid w:val="00F108AF"/>
    <w:rsid w:val="00F10FB9"/>
    <w:rsid w:val="00F11154"/>
    <w:rsid w:val="00F11346"/>
    <w:rsid w:val="00F115BE"/>
    <w:rsid w:val="00F11DE0"/>
    <w:rsid w:val="00F124CB"/>
    <w:rsid w:val="00F12D88"/>
    <w:rsid w:val="00F13052"/>
    <w:rsid w:val="00F13191"/>
    <w:rsid w:val="00F13DB8"/>
    <w:rsid w:val="00F1461B"/>
    <w:rsid w:val="00F1702F"/>
    <w:rsid w:val="00F171B0"/>
    <w:rsid w:val="00F176C3"/>
    <w:rsid w:val="00F2092B"/>
    <w:rsid w:val="00F2094D"/>
    <w:rsid w:val="00F20EA5"/>
    <w:rsid w:val="00F216AD"/>
    <w:rsid w:val="00F21ABB"/>
    <w:rsid w:val="00F21ABF"/>
    <w:rsid w:val="00F2203F"/>
    <w:rsid w:val="00F220E6"/>
    <w:rsid w:val="00F22387"/>
    <w:rsid w:val="00F2293B"/>
    <w:rsid w:val="00F22E82"/>
    <w:rsid w:val="00F22F2E"/>
    <w:rsid w:val="00F231EF"/>
    <w:rsid w:val="00F23298"/>
    <w:rsid w:val="00F23765"/>
    <w:rsid w:val="00F23821"/>
    <w:rsid w:val="00F2440A"/>
    <w:rsid w:val="00F24AA5"/>
    <w:rsid w:val="00F24BF9"/>
    <w:rsid w:val="00F25963"/>
    <w:rsid w:val="00F25F7B"/>
    <w:rsid w:val="00F26431"/>
    <w:rsid w:val="00F26D66"/>
    <w:rsid w:val="00F26E95"/>
    <w:rsid w:val="00F27229"/>
    <w:rsid w:val="00F2768D"/>
    <w:rsid w:val="00F27B65"/>
    <w:rsid w:val="00F27C1F"/>
    <w:rsid w:val="00F27CA6"/>
    <w:rsid w:val="00F27E1D"/>
    <w:rsid w:val="00F300B8"/>
    <w:rsid w:val="00F3151C"/>
    <w:rsid w:val="00F315E6"/>
    <w:rsid w:val="00F319DD"/>
    <w:rsid w:val="00F31D77"/>
    <w:rsid w:val="00F321A9"/>
    <w:rsid w:val="00F3236F"/>
    <w:rsid w:val="00F3242C"/>
    <w:rsid w:val="00F32692"/>
    <w:rsid w:val="00F32A67"/>
    <w:rsid w:val="00F33B5A"/>
    <w:rsid w:val="00F33FBE"/>
    <w:rsid w:val="00F33FCA"/>
    <w:rsid w:val="00F349CF"/>
    <w:rsid w:val="00F34DD8"/>
    <w:rsid w:val="00F35515"/>
    <w:rsid w:val="00F355A3"/>
    <w:rsid w:val="00F3606F"/>
    <w:rsid w:val="00F360B5"/>
    <w:rsid w:val="00F364C6"/>
    <w:rsid w:val="00F36720"/>
    <w:rsid w:val="00F36AB5"/>
    <w:rsid w:val="00F37322"/>
    <w:rsid w:val="00F37410"/>
    <w:rsid w:val="00F37925"/>
    <w:rsid w:val="00F37BE6"/>
    <w:rsid w:val="00F37F06"/>
    <w:rsid w:val="00F401D6"/>
    <w:rsid w:val="00F40294"/>
    <w:rsid w:val="00F405B4"/>
    <w:rsid w:val="00F4085D"/>
    <w:rsid w:val="00F411C5"/>
    <w:rsid w:val="00F412B5"/>
    <w:rsid w:val="00F413DA"/>
    <w:rsid w:val="00F41D84"/>
    <w:rsid w:val="00F435CB"/>
    <w:rsid w:val="00F43BF7"/>
    <w:rsid w:val="00F441BA"/>
    <w:rsid w:val="00F44C4B"/>
    <w:rsid w:val="00F454EF"/>
    <w:rsid w:val="00F4569C"/>
    <w:rsid w:val="00F460EF"/>
    <w:rsid w:val="00F46505"/>
    <w:rsid w:val="00F46B3C"/>
    <w:rsid w:val="00F47112"/>
    <w:rsid w:val="00F474D4"/>
    <w:rsid w:val="00F474EA"/>
    <w:rsid w:val="00F47A05"/>
    <w:rsid w:val="00F47E50"/>
    <w:rsid w:val="00F5034E"/>
    <w:rsid w:val="00F50F89"/>
    <w:rsid w:val="00F51DEB"/>
    <w:rsid w:val="00F5234F"/>
    <w:rsid w:val="00F52846"/>
    <w:rsid w:val="00F52DF9"/>
    <w:rsid w:val="00F52E02"/>
    <w:rsid w:val="00F53465"/>
    <w:rsid w:val="00F53687"/>
    <w:rsid w:val="00F53AB9"/>
    <w:rsid w:val="00F540C0"/>
    <w:rsid w:val="00F5439A"/>
    <w:rsid w:val="00F546EF"/>
    <w:rsid w:val="00F54C19"/>
    <w:rsid w:val="00F54DE4"/>
    <w:rsid w:val="00F55ECC"/>
    <w:rsid w:val="00F56220"/>
    <w:rsid w:val="00F565CA"/>
    <w:rsid w:val="00F570FA"/>
    <w:rsid w:val="00F5714F"/>
    <w:rsid w:val="00F571E3"/>
    <w:rsid w:val="00F57DE2"/>
    <w:rsid w:val="00F603B9"/>
    <w:rsid w:val="00F603D1"/>
    <w:rsid w:val="00F609A2"/>
    <w:rsid w:val="00F61610"/>
    <w:rsid w:val="00F61BB6"/>
    <w:rsid w:val="00F620BC"/>
    <w:rsid w:val="00F621BF"/>
    <w:rsid w:val="00F623D1"/>
    <w:rsid w:val="00F624FE"/>
    <w:rsid w:val="00F627A6"/>
    <w:rsid w:val="00F62D5D"/>
    <w:rsid w:val="00F62D6A"/>
    <w:rsid w:val="00F62F36"/>
    <w:rsid w:val="00F634F8"/>
    <w:rsid w:val="00F63654"/>
    <w:rsid w:val="00F638FE"/>
    <w:rsid w:val="00F63AB2"/>
    <w:rsid w:val="00F64486"/>
    <w:rsid w:val="00F649AD"/>
    <w:rsid w:val="00F64A2C"/>
    <w:rsid w:val="00F652EF"/>
    <w:rsid w:val="00F65AA0"/>
    <w:rsid w:val="00F65E7E"/>
    <w:rsid w:val="00F663A5"/>
    <w:rsid w:val="00F66DEF"/>
    <w:rsid w:val="00F67203"/>
    <w:rsid w:val="00F6746D"/>
    <w:rsid w:val="00F677A2"/>
    <w:rsid w:val="00F67981"/>
    <w:rsid w:val="00F67A51"/>
    <w:rsid w:val="00F67DB4"/>
    <w:rsid w:val="00F67F22"/>
    <w:rsid w:val="00F7084F"/>
    <w:rsid w:val="00F709BB"/>
    <w:rsid w:val="00F70E6B"/>
    <w:rsid w:val="00F7143F"/>
    <w:rsid w:val="00F716BE"/>
    <w:rsid w:val="00F718E0"/>
    <w:rsid w:val="00F71DC6"/>
    <w:rsid w:val="00F72119"/>
    <w:rsid w:val="00F725BC"/>
    <w:rsid w:val="00F72B95"/>
    <w:rsid w:val="00F72DF0"/>
    <w:rsid w:val="00F7323E"/>
    <w:rsid w:val="00F7341A"/>
    <w:rsid w:val="00F7346E"/>
    <w:rsid w:val="00F74677"/>
    <w:rsid w:val="00F7491F"/>
    <w:rsid w:val="00F74C53"/>
    <w:rsid w:val="00F74DCB"/>
    <w:rsid w:val="00F74E80"/>
    <w:rsid w:val="00F75282"/>
    <w:rsid w:val="00F7584E"/>
    <w:rsid w:val="00F75C68"/>
    <w:rsid w:val="00F75CDE"/>
    <w:rsid w:val="00F7617C"/>
    <w:rsid w:val="00F76215"/>
    <w:rsid w:val="00F76662"/>
    <w:rsid w:val="00F769AC"/>
    <w:rsid w:val="00F76DE5"/>
    <w:rsid w:val="00F7707C"/>
    <w:rsid w:val="00F7715B"/>
    <w:rsid w:val="00F77172"/>
    <w:rsid w:val="00F7774C"/>
    <w:rsid w:val="00F77E54"/>
    <w:rsid w:val="00F80E9F"/>
    <w:rsid w:val="00F810E2"/>
    <w:rsid w:val="00F811ED"/>
    <w:rsid w:val="00F81500"/>
    <w:rsid w:val="00F817E4"/>
    <w:rsid w:val="00F81A01"/>
    <w:rsid w:val="00F826E2"/>
    <w:rsid w:val="00F82B59"/>
    <w:rsid w:val="00F835B3"/>
    <w:rsid w:val="00F844C9"/>
    <w:rsid w:val="00F844D4"/>
    <w:rsid w:val="00F84516"/>
    <w:rsid w:val="00F84534"/>
    <w:rsid w:val="00F84ACB"/>
    <w:rsid w:val="00F854E4"/>
    <w:rsid w:val="00F85509"/>
    <w:rsid w:val="00F85E91"/>
    <w:rsid w:val="00F8619D"/>
    <w:rsid w:val="00F862EC"/>
    <w:rsid w:val="00F86ACB"/>
    <w:rsid w:val="00F86BB3"/>
    <w:rsid w:val="00F86C13"/>
    <w:rsid w:val="00F871DC"/>
    <w:rsid w:val="00F8749D"/>
    <w:rsid w:val="00F876C8"/>
    <w:rsid w:val="00F876E0"/>
    <w:rsid w:val="00F879A9"/>
    <w:rsid w:val="00F87A42"/>
    <w:rsid w:val="00F87AE0"/>
    <w:rsid w:val="00F90176"/>
    <w:rsid w:val="00F90534"/>
    <w:rsid w:val="00F905A1"/>
    <w:rsid w:val="00F912A5"/>
    <w:rsid w:val="00F914D0"/>
    <w:rsid w:val="00F9189A"/>
    <w:rsid w:val="00F91D27"/>
    <w:rsid w:val="00F9213A"/>
    <w:rsid w:val="00F921E0"/>
    <w:rsid w:val="00F93E2E"/>
    <w:rsid w:val="00F94112"/>
    <w:rsid w:val="00F94221"/>
    <w:rsid w:val="00F9445E"/>
    <w:rsid w:val="00F94460"/>
    <w:rsid w:val="00F945FF"/>
    <w:rsid w:val="00F946AD"/>
    <w:rsid w:val="00F9559B"/>
    <w:rsid w:val="00F95B08"/>
    <w:rsid w:val="00F95B1A"/>
    <w:rsid w:val="00F95CE0"/>
    <w:rsid w:val="00F95DA0"/>
    <w:rsid w:val="00F95E96"/>
    <w:rsid w:val="00F95ED9"/>
    <w:rsid w:val="00F96275"/>
    <w:rsid w:val="00F96563"/>
    <w:rsid w:val="00F966A5"/>
    <w:rsid w:val="00F973D9"/>
    <w:rsid w:val="00F97548"/>
    <w:rsid w:val="00F9763E"/>
    <w:rsid w:val="00F97A22"/>
    <w:rsid w:val="00FA020E"/>
    <w:rsid w:val="00FA0681"/>
    <w:rsid w:val="00FA09E1"/>
    <w:rsid w:val="00FA0EB4"/>
    <w:rsid w:val="00FA10EC"/>
    <w:rsid w:val="00FA1CA4"/>
    <w:rsid w:val="00FA2141"/>
    <w:rsid w:val="00FA27FF"/>
    <w:rsid w:val="00FA2F31"/>
    <w:rsid w:val="00FA2F3F"/>
    <w:rsid w:val="00FA3369"/>
    <w:rsid w:val="00FA3569"/>
    <w:rsid w:val="00FA3D16"/>
    <w:rsid w:val="00FA41C8"/>
    <w:rsid w:val="00FA4358"/>
    <w:rsid w:val="00FA490D"/>
    <w:rsid w:val="00FA4B0C"/>
    <w:rsid w:val="00FA545A"/>
    <w:rsid w:val="00FA5463"/>
    <w:rsid w:val="00FA5656"/>
    <w:rsid w:val="00FA588C"/>
    <w:rsid w:val="00FA5AF2"/>
    <w:rsid w:val="00FA66B8"/>
    <w:rsid w:val="00FA690B"/>
    <w:rsid w:val="00FA699B"/>
    <w:rsid w:val="00FA6BFD"/>
    <w:rsid w:val="00FA722D"/>
    <w:rsid w:val="00FA734A"/>
    <w:rsid w:val="00FA74D3"/>
    <w:rsid w:val="00FA7651"/>
    <w:rsid w:val="00FB02EA"/>
    <w:rsid w:val="00FB0E46"/>
    <w:rsid w:val="00FB10D8"/>
    <w:rsid w:val="00FB1547"/>
    <w:rsid w:val="00FB1A68"/>
    <w:rsid w:val="00FB1B15"/>
    <w:rsid w:val="00FB226B"/>
    <w:rsid w:val="00FB2C44"/>
    <w:rsid w:val="00FB36F1"/>
    <w:rsid w:val="00FB3D97"/>
    <w:rsid w:val="00FB403B"/>
    <w:rsid w:val="00FB425D"/>
    <w:rsid w:val="00FB48BE"/>
    <w:rsid w:val="00FB4FB6"/>
    <w:rsid w:val="00FB55B6"/>
    <w:rsid w:val="00FB5896"/>
    <w:rsid w:val="00FB5FBB"/>
    <w:rsid w:val="00FB6090"/>
    <w:rsid w:val="00FB60BB"/>
    <w:rsid w:val="00FB6BF9"/>
    <w:rsid w:val="00FB727E"/>
    <w:rsid w:val="00FB728E"/>
    <w:rsid w:val="00FB7471"/>
    <w:rsid w:val="00FB7680"/>
    <w:rsid w:val="00FB769C"/>
    <w:rsid w:val="00FB7719"/>
    <w:rsid w:val="00FB7A80"/>
    <w:rsid w:val="00FC017F"/>
    <w:rsid w:val="00FC1430"/>
    <w:rsid w:val="00FC18A9"/>
    <w:rsid w:val="00FC1944"/>
    <w:rsid w:val="00FC1A80"/>
    <w:rsid w:val="00FC24D2"/>
    <w:rsid w:val="00FC25ED"/>
    <w:rsid w:val="00FC26F1"/>
    <w:rsid w:val="00FC2C5D"/>
    <w:rsid w:val="00FC3284"/>
    <w:rsid w:val="00FC34F5"/>
    <w:rsid w:val="00FC3506"/>
    <w:rsid w:val="00FC395C"/>
    <w:rsid w:val="00FC3A37"/>
    <w:rsid w:val="00FC44CF"/>
    <w:rsid w:val="00FC51E1"/>
    <w:rsid w:val="00FC5FA1"/>
    <w:rsid w:val="00FC5FE0"/>
    <w:rsid w:val="00FC63E3"/>
    <w:rsid w:val="00FC6CB7"/>
    <w:rsid w:val="00FC72D3"/>
    <w:rsid w:val="00FC72EA"/>
    <w:rsid w:val="00FC7619"/>
    <w:rsid w:val="00FC76AE"/>
    <w:rsid w:val="00FD040D"/>
    <w:rsid w:val="00FD07C3"/>
    <w:rsid w:val="00FD1FB2"/>
    <w:rsid w:val="00FD2242"/>
    <w:rsid w:val="00FD2978"/>
    <w:rsid w:val="00FD2D97"/>
    <w:rsid w:val="00FD3B1A"/>
    <w:rsid w:val="00FD4066"/>
    <w:rsid w:val="00FD55E1"/>
    <w:rsid w:val="00FD5FD2"/>
    <w:rsid w:val="00FD6629"/>
    <w:rsid w:val="00FD6A01"/>
    <w:rsid w:val="00FD78B5"/>
    <w:rsid w:val="00FD7D01"/>
    <w:rsid w:val="00FD7F11"/>
    <w:rsid w:val="00FE0113"/>
    <w:rsid w:val="00FE06BB"/>
    <w:rsid w:val="00FE0BC2"/>
    <w:rsid w:val="00FE1458"/>
    <w:rsid w:val="00FE18AA"/>
    <w:rsid w:val="00FE210B"/>
    <w:rsid w:val="00FE252A"/>
    <w:rsid w:val="00FE258A"/>
    <w:rsid w:val="00FE258C"/>
    <w:rsid w:val="00FE27CE"/>
    <w:rsid w:val="00FE2CD0"/>
    <w:rsid w:val="00FE2D71"/>
    <w:rsid w:val="00FE2E76"/>
    <w:rsid w:val="00FE30B1"/>
    <w:rsid w:val="00FE38B7"/>
    <w:rsid w:val="00FE432F"/>
    <w:rsid w:val="00FE450D"/>
    <w:rsid w:val="00FE4703"/>
    <w:rsid w:val="00FE4833"/>
    <w:rsid w:val="00FE4D36"/>
    <w:rsid w:val="00FE4ECB"/>
    <w:rsid w:val="00FE5157"/>
    <w:rsid w:val="00FE525D"/>
    <w:rsid w:val="00FE5A06"/>
    <w:rsid w:val="00FE6575"/>
    <w:rsid w:val="00FE6752"/>
    <w:rsid w:val="00FE695E"/>
    <w:rsid w:val="00FE70A6"/>
    <w:rsid w:val="00FE7806"/>
    <w:rsid w:val="00FE7925"/>
    <w:rsid w:val="00FF01FF"/>
    <w:rsid w:val="00FF021E"/>
    <w:rsid w:val="00FF0379"/>
    <w:rsid w:val="00FF0706"/>
    <w:rsid w:val="00FF0847"/>
    <w:rsid w:val="00FF10BB"/>
    <w:rsid w:val="00FF127A"/>
    <w:rsid w:val="00FF13CE"/>
    <w:rsid w:val="00FF14BC"/>
    <w:rsid w:val="00FF1507"/>
    <w:rsid w:val="00FF1D19"/>
    <w:rsid w:val="00FF1F34"/>
    <w:rsid w:val="00FF2215"/>
    <w:rsid w:val="00FF26ED"/>
    <w:rsid w:val="00FF32A5"/>
    <w:rsid w:val="00FF3755"/>
    <w:rsid w:val="00FF43FF"/>
    <w:rsid w:val="00FF474C"/>
    <w:rsid w:val="00FF4EA5"/>
    <w:rsid w:val="00FF4F34"/>
    <w:rsid w:val="00FF55EF"/>
    <w:rsid w:val="00FF6478"/>
    <w:rsid w:val="00FF65F3"/>
    <w:rsid w:val="00FF716A"/>
    <w:rsid w:val="00FF7E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CBCE08A"/>
  <w15:docId w15:val="{397113EE-2790-48AB-A765-470E9FF17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7CD2"/>
    <w:rPr>
      <w:noProof/>
      <w:sz w:val="24"/>
      <w:szCs w:val="24"/>
      <w:lang w:val="ro-RO"/>
    </w:rPr>
  </w:style>
  <w:style w:type="paragraph" w:styleId="Heading1">
    <w:name w:val="heading 1"/>
    <w:aliases w:val="BAR"/>
    <w:basedOn w:val="Normal"/>
    <w:next w:val="Normal"/>
    <w:qFormat/>
    <w:rsid w:val="003B7CD2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3B7CD2"/>
    <w:pPr>
      <w:keepNext/>
      <w:spacing w:before="60" w:after="60" w:line="192" w:lineRule="auto"/>
      <w:ind w:left="57" w:right="57"/>
      <w:outlineLvl w:val="1"/>
    </w:pPr>
    <w:rPr>
      <w:rFonts w:ascii="Helvetica-R" w:hAnsi="Helvetica-R"/>
      <w:b/>
      <w:bCs/>
      <w:sz w:val="20"/>
    </w:rPr>
  </w:style>
  <w:style w:type="paragraph" w:styleId="Heading3">
    <w:name w:val="heading 3"/>
    <w:basedOn w:val="Normal"/>
    <w:next w:val="Normal"/>
    <w:qFormat/>
    <w:rsid w:val="003B7CD2"/>
    <w:pPr>
      <w:keepNext/>
      <w:spacing w:line="192" w:lineRule="auto"/>
      <w:ind w:left="57" w:right="57"/>
      <w:outlineLvl w:val="2"/>
    </w:pPr>
    <w:rPr>
      <w:rFonts w:ascii="Times-Roman-R" w:hAnsi="Times-Roman-R"/>
      <w:b/>
      <w:bCs/>
    </w:rPr>
  </w:style>
  <w:style w:type="paragraph" w:styleId="Heading4">
    <w:name w:val="heading 4"/>
    <w:basedOn w:val="Normal"/>
    <w:next w:val="Normal"/>
    <w:qFormat/>
    <w:rsid w:val="003B7CD2"/>
    <w:pPr>
      <w:keepNext/>
      <w:spacing w:before="40" w:line="192" w:lineRule="auto"/>
      <w:ind w:left="57" w:right="57"/>
      <w:outlineLvl w:val="3"/>
    </w:pPr>
    <w:rPr>
      <w:rFonts w:ascii="Times-Roman-R" w:hAnsi="Times-Roman-R"/>
      <w:b/>
      <w:bCs/>
      <w:sz w:val="22"/>
    </w:rPr>
  </w:style>
  <w:style w:type="paragraph" w:styleId="Heading5">
    <w:name w:val="heading 5"/>
    <w:aliases w:val="normal"/>
    <w:basedOn w:val="Normal"/>
    <w:next w:val="Normal"/>
    <w:qFormat/>
    <w:rsid w:val="003B7CD2"/>
    <w:pPr>
      <w:keepNext/>
      <w:spacing w:before="40" w:after="40" w:line="192" w:lineRule="auto"/>
      <w:ind w:left="57" w:right="57"/>
      <w:jc w:val="center"/>
      <w:outlineLvl w:val="4"/>
    </w:pPr>
    <w:rPr>
      <w:rFonts w:ascii="Times-Roman-R" w:hAnsi="Times-Roman-R"/>
      <w:b/>
      <w:bCs/>
      <w:spacing w:val="-10"/>
      <w:sz w:val="22"/>
    </w:rPr>
  </w:style>
  <w:style w:type="paragraph" w:styleId="Heading6">
    <w:name w:val="heading 6"/>
    <w:basedOn w:val="Normal"/>
    <w:next w:val="Normal"/>
    <w:qFormat/>
    <w:rsid w:val="003B7CD2"/>
    <w:pPr>
      <w:keepNext/>
      <w:outlineLvl w:val="5"/>
    </w:pPr>
    <w:rPr>
      <w:rFonts w:ascii="Helvetica-R" w:hAnsi="Helvetica-R"/>
      <w:b/>
      <w:bCs/>
      <w:sz w:val="20"/>
    </w:rPr>
  </w:style>
  <w:style w:type="paragraph" w:styleId="Heading7">
    <w:name w:val="heading 7"/>
    <w:basedOn w:val="Normal"/>
    <w:next w:val="Normal"/>
    <w:qFormat/>
    <w:rsid w:val="003B7CD2"/>
    <w:pPr>
      <w:keepNext/>
      <w:jc w:val="center"/>
      <w:outlineLvl w:val="6"/>
    </w:pPr>
    <w:rPr>
      <w:rFonts w:ascii="Helvetica-R" w:hAnsi="Helvetica-R"/>
      <w:b/>
      <w:bCs/>
      <w:sz w:val="28"/>
    </w:rPr>
  </w:style>
  <w:style w:type="paragraph" w:styleId="Heading8">
    <w:name w:val="heading 8"/>
    <w:basedOn w:val="Normal"/>
    <w:next w:val="Normal"/>
    <w:qFormat/>
    <w:rsid w:val="003B7CD2"/>
    <w:pPr>
      <w:keepNext/>
      <w:spacing w:line="192" w:lineRule="auto"/>
      <w:outlineLvl w:val="7"/>
    </w:pPr>
    <w:rPr>
      <w:rFonts w:ascii="Helvetica-R" w:hAnsi="Helvetica-R"/>
      <w:b/>
      <w:bCs/>
      <w:i/>
      <w:iCs/>
      <w:sz w:val="22"/>
      <w:lang w:eastAsia="ro-RO"/>
    </w:rPr>
  </w:style>
  <w:style w:type="paragraph" w:styleId="Heading9">
    <w:name w:val="heading 9"/>
    <w:basedOn w:val="Normal"/>
    <w:next w:val="Normal"/>
    <w:qFormat/>
    <w:rsid w:val="003B7CD2"/>
    <w:pPr>
      <w:keepNext/>
      <w:jc w:val="right"/>
      <w:outlineLvl w:val="8"/>
    </w:pPr>
    <w:rPr>
      <w:b/>
      <w:bCs/>
      <w:i/>
      <w:i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RSTYLE">
    <w:name w:val="BARSTYLE"/>
    <w:basedOn w:val="Normal"/>
    <w:rsid w:val="003B7CD2"/>
    <w:pPr>
      <w:tabs>
        <w:tab w:val="left" w:pos="284"/>
        <w:tab w:val="right" w:pos="709"/>
        <w:tab w:val="left" w:pos="1701"/>
        <w:tab w:val="left" w:pos="2835"/>
        <w:tab w:val="right" w:pos="3402"/>
        <w:tab w:val="left" w:pos="3969"/>
        <w:tab w:val="left" w:pos="4820"/>
        <w:tab w:val="left" w:pos="5670"/>
        <w:tab w:val="right" w:pos="7088"/>
      </w:tabs>
      <w:ind w:left="57" w:right="57"/>
    </w:pPr>
    <w:rPr>
      <w:rFonts w:ascii="Times-Roman-R" w:hAnsi="Times-Roman-R"/>
      <w:sz w:val="22"/>
      <w:szCs w:val="20"/>
      <w:lang w:val="nl-NL"/>
    </w:rPr>
  </w:style>
  <w:style w:type="paragraph" w:styleId="Header">
    <w:name w:val="header"/>
    <w:basedOn w:val="Normal"/>
    <w:rsid w:val="003B7CD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3B7CD2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3B7CD2"/>
  </w:style>
  <w:style w:type="paragraph" w:styleId="BlockText">
    <w:name w:val="Block Text"/>
    <w:basedOn w:val="Normal"/>
    <w:rsid w:val="003B7CD2"/>
    <w:pPr>
      <w:spacing w:before="40" w:line="192" w:lineRule="auto"/>
      <w:ind w:left="113" w:right="113"/>
      <w:jc w:val="center"/>
    </w:pPr>
    <w:rPr>
      <w:rFonts w:ascii="Times-Roman-R" w:hAnsi="Times-Roman-R"/>
      <w:sz w:val="22"/>
    </w:rPr>
  </w:style>
  <w:style w:type="paragraph" w:styleId="Caption">
    <w:name w:val="caption"/>
    <w:basedOn w:val="Normal"/>
    <w:next w:val="Normal"/>
    <w:qFormat/>
    <w:rsid w:val="003B7CD2"/>
    <w:rPr>
      <w:rFonts w:ascii="Times-Roman-R" w:hAnsi="Times-Roman-R"/>
      <w:b/>
      <w:bCs/>
      <w:sz w:val="22"/>
    </w:rPr>
  </w:style>
  <w:style w:type="paragraph" w:styleId="Title">
    <w:name w:val="Title"/>
    <w:basedOn w:val="Normal"/>
    <w:qFormat/>
    <w:rsid w:val="003B7CD2"/>
    <w:pPr>
      <w:jc w:val="center"/>
    </w:pPr>
    <w:rPr>
      <w:rFonts w:ascii="Times-Roman-R" w:hAnsi="Times-Roman-R"/>
      <w:spacing w:val="40"/>
      <w:sz w:val="32"/>
    </w:rPr>
  </w:style>
  <w:style w:type="paragraph" w:styleId="BodyText">
    <w:name w:val="Body Text"/>
    <w:basedOn w:val="Normal"/>
    <w:rsid w:val="003B7CD2"/>
    <w:pPr>
      <w:spacing w:before="40" w:after="40" w:line="192" w:lineRule="auto"/>
      <w:jc w:val="center"/>
    </w:pPr>
    <w:rPr>
      <w:rFonts w:ascii="Helvetica-R" w:hAnsi="Helvetica-R"/>
      <w:b/>
      <w:bCs/>
      <w:sz w:val="20"/>
    </w:rPr>
  </w:style>
  <w:style w:type="character" w:customStyle="1" w:styleId="Heading2Char">
    <w:name w:val="Heading 2 Char"/>
    <w:link w:val="Heading2"/>
    <w:rsid w:val="007919E3"/>
    <w:rPr>
      <w:rFonts w:ascii="Helvetica-R" w:hAnsi="Helvetica-R"/>
      <w:b/>
      <w:bCs/>
      <w:noProof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XP\Application%20Data\Microsoft\Templates\ba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bar.dot</Template>
  <TotalTime>2</TotalTime>
  <Pages>1</Pages>
  <Words>7209</Words>
  <Characters>41095</Characters>
  <Application>Microsoft Office Word</Application>
  <DocSecurity>0</DocSecurity>
  <Lines>342</Lines>
  <Paragraphs>96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</vt:lpstr>
      <vt:lpstr>C</vt:lpstr>
    </vt:vector>
  </TitlesOfParts>
  <Company>filaret</Company>
  <LinksUpToDate>false</LinksUpToDate>
  <CharactersWithSpaces>48208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</dc:title>
  <dc:subject/>
  <dc:creator>Victor</dc:creator>
  <cp:keywords/>
  <dc:description/>
  <cp:lastModifiedBy>HP</cp:lastModifiedBy>
  <cp:revision>5</cp:revision>
  <cp:lastPrinted>2012-08-09T06:05:00Z</cp:lastPrinted>
  <dcterms:created xsi:type="dcterms:W3CDTF">2026-07-03T07:18:00Z</dcterms:created>
  <dcterms:modified xsi:type="dcterms:W3CDTF">2026-07-03T08:30:00Z</dcterms:modified>
</cp:coreProperties>
</file>