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CE4C" w14:textId="77777777" w:rsidR="00E4548C" w:rsidRPr="00E41207" w:rsidRDefault="00E4548C" w:rsidP="00C108D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E41207">
        <w:rPr>
          <w:b/>
          <w:spacing w:val="-8"/>
          <w:sz w:val="16"/>
          <w:szCs w:val="16"/>
        </w:rPr>
        <w:t>C.N.C.F. "C.F.R." S.A. -  D I R E C Ţ I A  L I N I I</w:t>
      </w:r>
    </w:p>
    <w:p w14:paraId="39BEA7B8" w14:textId="71DBE412" w:rsidR="00E4548C" w:rsidRPr="00E41207" w:rsidRDefault="00E4548C" w:rsidP="00C108D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E41207">
        <w:rPr>
          <w:b/>
          <w:sz w:val="16"/>
          <w:szCs w:val="16"/>
        </w:rPr>
        <w:t xml:space="preserve"> (de la pagina 1 la pagina )</w:t>
      </w:r>
    </w:p>
    <w:p w14:paraId="62351775" w14:textId="77777777" w:rsidR="00E4548C" w:rsidRDefault="00E4548C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29D1C6A3" w14:textId="77777777" w:rsidR="00E4548C" w:rsidRDefault="00E4548C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6FBE1A9A" w14:textId="77777777" w:rsidR="00E4548C" w:rsidRDefault="00E4548C">
      <w:pPr>
        <w:jc w:val="center"/>
        <w:rPr>
          <w:sz w:val="28"/>
        </w:rPr>
      </w:pPr>
    </w:p>
    <w:p w14:paraId="6B0F7968" w14:textId="77777777" w:rsidR="00E4548C" w:rsidRDefault="00E4548C">
      <w:pPr>
        <w:jc w:val="center"/>
        <w:rPr>
          <w:sz w:val="28"/>
        </w:rPr>
      </w:pPr>
    </w:p>
    <w:p w14:paraId="74A97D3D" w14:textId="77777777" w:rsidR="00E4548C" w:rsidRDefault="00E4548C">
      <w:pPr>
        <w:jc w:val="center"/>
        <w:rPr>
          <w:sz w:val="28"/>
        </w:rPr>
      </w:pPr>
    </w:p>
    <w:p w14:paraId="253691A3" w14:textId="77777777" w:rsidR="00E4548C" w:rsidRDefault="00E4548C">
      <w:pPr>
        <w:jc w:val="center"/>
        <w:rPr>
          <w:b/>
          <w:bCs/>
          <w:spacing w:val="80"/>
          <w:sz w:val="32"/>
          <w:lang w:val="en-US"/>
        </w:rPr>
      </w:pPr>
    </w:p>
    <w:p w14:paraId="397DD316" w14:textId="77777777" w:rsidR="00E4548C" w:rsidRDefault="00E4548C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CRAIOVA</w:t>
      </w:r>
    </w:p>
    <w:p w14:paraId="2B17C7AA" w14:textId="77777777" w:rsidR="00E4548C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4EEE4FA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A5381F9" w14:textId="77777777" w:rsidR="00E4548C" w:rsidRDefault="00E4548C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0AE16A9" w14:textId="77777777" w:rsidR="00E4548C" w:rsidRDefault="00E4548C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21-31 iulie 2026</w:t>
      </w:r>
    </w:p>
    <w:p w14:paraId="31A805C5" w14:textId="77777777" w:rsidR="00E4548C" w:rsidRDefault="00E4548C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E4548C" w14:paraId="2D558448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15F22F23" w14:textId="77777777" w:rsidR="00E4548C" w:rsidRDefault="00E4548C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07070528" w14:textId="77777777" w:rsidR="00E4548C" w:rsidRDefault="00E4548C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335D8A8A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26989867" w14:textId="77777777" w:rsidR="00E4548C" w:rsidRDefault="00E4548C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471B7575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0375D705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AC69DF3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10A669E4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5B3917E8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38571572" w14:textId="77777777" w:rsidR="00E4548C" w:rsidRDefault="00E4548C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7FDE7B0B" w14:textId="77777777" w:rsidR="00E4548C" w:rsidRDefault="00E4548C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152363E3" w14:textId="77777777" w:rsidR="00E4548C" w:rsidRDefault="00E4548C" w:rsidP="004D230F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09BBBDEE" w14:textId="77777777" w:rsidR="00E4548C" w:rsidRDefault="00E4548C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02720B5D" w14:textId="77777777" w:rsidR="00E4548C" w:rsidRDefault="00E4548C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6C2A8F3A" w14:textId="77777777" w:rsidR="00E4548C" w:rsidRDefault="00E4548C" w:rsidP="004D230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37C596DD" w14:textId="77777777" w:rsidR="00E4548C" w:rsidRDefault="00E4548C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32397154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60BD8392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616D72FF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3EE17D40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6B8EC734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5F7D169E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5CD987A2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203542B2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64C6F45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E4548C" w14:paraId="63623AB6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44C08C4E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9D3777C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309BA026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5D5B8BF3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C14C152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63492AAC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08F6F80E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596F653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0B747B56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0EAC5A07" w14:textId="77777777" w:rsidR="00E4548C" w:rsidRDefault="00E4548C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5067279" w14:textId="77777777" w:rsidR="00E4548C" w:rsidRDefault="00E4548C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4A733F25" w14:textId="77777777" w:rsidR="00E4548C" w:rsidRDefault="00E4548C">
      <w:pPr>
        <w:spacing w:line="192" w:lineRule="auto"/>
        <w:jc w:val="center"/>
      </w:pPr>
    </w:p>
    <w:p w14:paraId="424A3EEA" w14:textId="77777777" w:rsidR="00E4548C" w:rsidRDefault="00E4548C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355C73FF" w14:textId="77777777" w:rsidR="00E4548C" w:rsidRPr="00EA47EA" w:rsidRDefault="00E4548C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36DAC113" w14:textId="77777777" w:rsidR="00E4548C" w:rsidRPr="00EA47EA" w:rsidRDefault="00E4548C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012DBBAA" w14:textId="77777777" w:rsidR="00E4548C" w:rsidRPr="00EA47EA" w:rsidRDefault="00E4548C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2592CBF7" w14:textId="77777777" w:rsidR="00E4548C" w:rsidRPr="00A8307A" w:rsidRDefault="00E4548C" w:rsidP="00516DD3">
      <w:pPr>
        <w:pStyle w:val="Heading1"/>
        <w:spacing w:line="360" w:lineRule="auto"/>
      </w:pPr>
      <w:r w:rsidRPr="00A8307A">
        <w:t>LINIA 100</w:t>
      </w:r>
    </w:p>
    <w:p w14:paraId="0BA78CB0" w14:textId="77777777" w:rsidR="00E4548C" w:rsidRPr="00A8307A" w:rsidRDefault="00E4548C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E4548C" w:rsidRPr="00AB76B4" w14:paraId="405FD80A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FA2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494B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8EF7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3785A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70FB80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2D1C2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A05DFB0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31F1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D232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B636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1D33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1120D900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FDE4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F6A8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6152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376DA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975DD94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26F07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32A278C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C150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082D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85A4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B5BE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6A6F9E4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19E0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95CB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7E72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2C7074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5BE2FA7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E94E6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1D92F8D9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166A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B51D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F315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3E1A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B43C0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E4548C" w:rsidRPr="00AB76B4" w14:paraId="0CEC603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CDE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11B1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A512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28E7D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35206C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BEA6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BD060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E123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E8F1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54D8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7E1A11D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7AC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7A2E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133A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F6C535" w14:textId="77777777" w:rsidR="00E4548C" w:rsidRPr="00AB76B4" w:rsidRDefault="00E4548C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5BF89004" w14:textId="77777777" w:rsidR="00E4548C" w:rsidRPr="00AB76B4" w:rsidRDefault="00E4548C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B9DCC4" w14:textId="77777777" w:rsidR="00E4548C" w:rsidRPr="00AB76B4" w:rsidRDefault="00E4548C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1A5739F3" w14:textId="77777777" w:rsidR="00E4548C" w:rsidRPr="00AB76B4" w:rsidRDefault="00E4548C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1F56E497" w14:textId="77777777" w:rsidR="00E4548C" w:rsidRPr="00AB76B4" w:rsidRDefault="00E4548C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638C2901" w14:textId="77777777" w:rsidR="00E4548C" w:rsidRPr="00AB76B4" w:rsidRDefault="00E4548C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DF56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BB1A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A3F1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3016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17078A0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BC9F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ECBD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EADC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2E823E" w14:textId="77777777" w:rsidR="00E4548C" w:rsidRPr="00AB76B4" w:rsidRDefault="00E4548C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5847463C" w14:textId="77777777" w:rsidR="00E4548C" w:rsidRPr="00AB76B4" w:rsidRDefault="00E4548C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E511A" w14:textId="77777777" w:rsidR="00E4548C" w:rsidRPr="00AB76B4" w:rsidRDefault="00E4548C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5A5A1C19" w14:textId="77777777" w:rsidR="00E4548C" w:rsidRPr="00AB76B4" w:rsidRDefault="00E4548C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4DA20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0DEC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0753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E1D98" w14:textId="77777777" w:rsidR="00E4548C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B21CCC" w14:textId="77777777" w:rsidR="00E4548C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E4548C" w:rsidRPr="00AB76B4" w14:paraId="4E1512CD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66F0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D520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FC5A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ADA67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22D7787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3F34921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6678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EB60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B154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3E5BDE4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ACD9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EEF7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E4548C" w:rsidRPr="00AB76B4" w14:paraId="4B4D3271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1E4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8B75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155F98D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76E7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D47B9A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3996B6A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65E9501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1BFF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E697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16C1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CE1C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F9D2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5D81DA4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FF4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1312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7D5E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6AB6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4519909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00CDB1DA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CB15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D2D5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0CE2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6E51717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7A4D7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B0F2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5E03071F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EF6B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B6AB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932E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530556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1A00954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B80E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C51D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D7D7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3844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D6017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0CBF89CA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28B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9043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3DA9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74E10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3EEA19E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12BA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0258DD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3BBF9D4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102097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1B31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0F85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3D9C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7702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D66A7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E4548C" w:rsidRPr="00AB76B4" w14:paraId="7D508FCB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5B81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41C8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8310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4DB14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57970BF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309D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CD09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B5B7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0D4E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42C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6F3BA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4548C" w:rsidRPr="00AB76B4" w14:paraId="4E4DCE3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950F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2DA2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34C7271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4589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705D4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6FE7443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1632018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0527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82CD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E1CB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13B3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90AB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3CAE492A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56C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967A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B6D2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B857E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st. Chiajna -</w:t>
            </w:r>
          </w:p>
          <w:p w14:paraId="3F11ED4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directă </w:t>
            </w:r>
            <w:r>
              <w:rPr>
                <w:b/>
                <w:bCs/>
                <w:sz w:val="20"/>
              </w:rPr>
              <w:t>+ sch 24 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7750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1AA5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51B8A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9+000</w:t>
            </w:r>
          </w:p>
          <w:p w14:paraId="6525DD1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9+5</w:t>
            </w:r>
            <w:r>
              <w:rPr>
                <w:b/>
                <w:bCs/>
                <w:sz w:val="20"/>
              </w:rPr>
              <w:t>63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EE5C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23F9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3DA6AF52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AAC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9489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2C0D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EBE45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6FA3FCA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01216A9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2F28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E1BE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2290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6D8D4B9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982F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351D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2ED0093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A1F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1B3D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DA47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6B1CC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23BFD4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121E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92D835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42147FD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27792FC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AA28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93E6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B65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BD9C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5FA88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E4548C" w:rsidRPr="00AB76B4" w14:paraId="3DF16C55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978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9509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F64C23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A7A6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B6F93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7683A28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FC07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71C0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BE68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D6BD2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235649" w14:textId="77777777" w:rsidR="00E4548C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FB2158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5697BDC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D5D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7A691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E36B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2741B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2110B49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BE33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79565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F2A79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33C9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861A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085EAEA7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8614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98761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680D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BA361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7FBAC73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A145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A919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014B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86A0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97B5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70569679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E68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BF9DA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1078E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FBBA5F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022990A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FFF3D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F781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EEC4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B95D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14E5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446CA23E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7955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A294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DE1A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7B11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5041BA3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28BCF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A28E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072F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8803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CC20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5693A6A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0F9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829B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50FB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19EA0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4834E27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1D996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512D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11A5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FACAA6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2758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2BD44" w14:textId="77777777" w:rsidR="00E4548C" w:rsidRPr="00AB76B4" w:rsidRDefault="00E4548C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470FCCA7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436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FFED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339F728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8FCA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01968B" w14:textId="77777777" w:rsidR="00E4548C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6CF92058" w14:textId="77777777" w:rsidR="00E4548C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2C5AC59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BAC0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3E89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E53A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BF7F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5D2A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6A12C6C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F71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6E23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100D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F92B8B" w14:textId="77777777" w:rsidR="00E4548C" w:rsidRPr="00AB76B4" w:rsidRDefault="00E4548C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8304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0771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55621A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5CA17AD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2DD5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1BB1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EA5921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C7C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1270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3988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C044F8" w14:textId="77777777" w:rsidR="00E4548C" w:rsidRPr="00AB76B4" w:rsidRDefault="00E4548C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2BF9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C504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19B5F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64F27FF3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23719B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A297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EB2FBD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38B9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E57D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D0AA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FF8FC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713C761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B99F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019F50F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57F19CD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BF6F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F6DB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1515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B19A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7C1A505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7CE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7EE2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6AA71D6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0328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3FB976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05BAE23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47B97" w14:textId="77777777" w:rsidR="00E4548C" w:rsidRPr="00AB76B4" w:rsidRDefault="00E4548C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6517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0BED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5175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C4B8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0D6FF2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BCD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ED28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F955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9197E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357D5CA6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81D1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0605AC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6C42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1FF9C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E8A4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AD19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379F4B65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FDB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E5C2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2473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B2FD44" w14:textId="77777777" w:rsidR="00E4548C" w:rsidRPr="00AB76B4" w:rsidRDefault="00E4548C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B164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3B13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333127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0BF15D4B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4BB98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D9CA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26E000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C396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425B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71DD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019F5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49E62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1E1040F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709802F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2B5A38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5D4F531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732E25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2B0D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65A7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9F3A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74445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591BBE6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677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A4AA5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4A28170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8940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23AFA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7F157A4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1820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6779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70AD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6AC6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1836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139C8AC9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4F63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5C88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2A161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9E5BBA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4F31D39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E828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07330E0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DDBD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8856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28B4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5C18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7DAA8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05265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E4548C" w:rsidRPr="00AB76B4" w14:paraId="518E0C04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F6D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D99C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21A4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B6D03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255F81B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FFCE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69534C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7A05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F442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78E5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CCCE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40F2355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DB9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7ACB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983D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03415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6EEDB07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6CE1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D500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4DAB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6753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BB2A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7282BA3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5480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95DA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ACE7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FED22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53D08A1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4F6EF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3C612AA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D836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307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7F18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915E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DA9E5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F9D59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E4548C" w:rsidRPr="00AB76B4" w14:paraId="6306E68B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FE0E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4961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3D8E36A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3D0A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F7852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15BC331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1A25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EF14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9FCE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78C1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669D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3D031D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5E5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B8633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36D834C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CD56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43FC4E" w14:textId="77777777" w:rsidR="00E4548C" w:rsidRPr="00AB76B4" w:rsidRDefault="00E4548C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30A0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4E2F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42CEC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C11A2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D3AA9" w14:textId="77777777" w:rsidR="00E4548C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7239052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299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D748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0ABD437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27BA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DDC74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69339974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7B92F81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47B5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CDBD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BF25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D0F6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3EE4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340D451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8015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81B6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126F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B0FA6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6082C9A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F317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A3AC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D271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3260F4D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CEBD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1536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B87EC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1AE3E67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6EA0416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03F5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C0C4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102A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2F6CF4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1D738D8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9596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854D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C407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2962903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4781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09EF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3169958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D3A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5AA0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09A8563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FF374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F9198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65543AD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2F16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3A9F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CA01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060B4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CD30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4C76ED14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526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AF96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053EE94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7B16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AE15EF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28C574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D1663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50946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A155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1E0A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55BE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5E2E3C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498B6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E4548C" w:rsidRPr="00AB76B4" w14:paraId="37CD8576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E43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DFF67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584C0D4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7189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68307A" w14:textId="77777777" w:rsidR="00E4548C" w:rsidRPr="00AB76B4" w:rsidRDefault="00E4548C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61189275" w14:textId="77777777" w:rsidR="00E4548C" w:rsidRPr="00AB76B4" w:rsidRDefault="00E4548C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7800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83BA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45F3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57EA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86C97" w14:textId="77777777" w:rsidR="00E4548C" w:rsidRPr="00AB76B4" w:rsidRDefault="00E4548C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9A9EDF" w14:textId="77777777" w:rsidR="00E4548C" w:rsidRPr="00AB76B4" w:rsidRDefault="00E4548C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B76B4" w14:paraId="48CB4AF3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DF6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83C9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98CA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B6B38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6B12CE8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94A7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6CFA66C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5D46FA2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06F773D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32E5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5541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6B3D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E2AA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862F2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E4548C" w:rsidRPr="00AB76B4" w14:paraId="4B3A365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2FB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E0E0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C926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FA842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53AC2E6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DBAC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57434F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3620060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3F36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DFE2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CE7E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A584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E4548C" w:rsidRPr="00AB76B4" w14:paraId="7B42DBF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CCE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861D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EE14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C54F0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5075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7B27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6E7A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5DA2034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3ABA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E0E9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5911D88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AC5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746D3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4DAB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D7F5C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23FB9AF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4FC3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0FD18A2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6D75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0124D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AEAD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F1B6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0B498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E4548C" w:rsidRPr="00AB76B4" w14:paraId="71BC6031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7EC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46A4F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F3B6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25DA8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473DEC5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0003A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E356B4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1D4E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114F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DC49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B703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E4548C" w:rsidRPr="00AB76B4" w14:paraId="63067691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327D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B6C0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CCCA2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73D9D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5179C6C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AC14A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6124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D89BFE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26E52376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E249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E433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2B35C518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78B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798E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13F7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2B990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2999BC1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19A72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1EC3F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05EDA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7253AAA8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6EA9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26A9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435EE9A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AB76B4" w14:paraId="683AF00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F86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409E3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07FC4972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9A572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F6576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49B4537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379F1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9C76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289E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0A56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6356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4548C" w:rsidRPr="00AB76B4" w14:paraId="4B2D90B8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821E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8719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A277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19AF6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516A660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8ADB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D8AB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E8523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7D166B93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29DAC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A6E7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AB76B4" w14:paraId="2BAC0EF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BE7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9542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DD2A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6727E3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7371F36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75946CC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5A1DA93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09EBC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6554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293D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43EE22B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6227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414B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AB76B4" w14:paraId="092A6933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188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8D3BC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5BCF861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863C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7EF9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2AFD6E4" w14:textId="77777777" w:rsidR="00E4548C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1ED3AA8B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3942557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47358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9BFA7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A247C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6997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9493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AB76B4" w14:paraId="456411A1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26F1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BB917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8800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932EE8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27B48E2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7CE5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6A3709D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072419C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0EFE43A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665B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9D81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4527C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D2E3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714008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E4548C" w:rsidRPr="00AB76B4" w14:paraId="0752122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333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B9EA1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51367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A2707C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64C2056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6681D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7E4C147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2DD7A91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457EE891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CDD44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1445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7476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BCC4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EF8BC0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E4548C" w:rsidRPr="00AB76B4" w14:paraId="7C720B0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A2E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898D6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C106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DFDE9" w14:textId="77777777" w:rsidR="00E4548C" w:rsidRPr="00AB76B4" w:rsidRDefault="00E4548C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749299D9" w14:textId="77777777" w:rsidR="00E4548C" w:rsidRPr="00AB76B4" w:rsidRDefault="00E4548C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5219A" w14:textId="77777777" w:rsidR="00E4548C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686EFE2" w14:textId="77777777" w:rsidR="00E4548C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1AD69E6" w14:textId="77777777" w:rsidR="00E4548C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14C46A42" w14:textId="77777777" w:rsidR="00E4548C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E2D2750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A10E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6B2B9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3506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F65BE" w14:textId="77777777" w:rsidR="00E4548C" w:rsidRPr="00AB76B4" w:rsidRDefault="00E4548C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E8EEEF4" w14:textId="77777777" w:rsidR="00E4548C" w:rsidRPr="00AB76B4" w:rsidRDefault="00E4548C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E4548C" w:rsidRPr="00AB76B4" w14:paraId="2E07B1B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56F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B6E4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C2F2E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EEA3C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EB54F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4E564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03BE0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0B160407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399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E2BE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4548C" w:rsidRPr="00AB76B4" w14:paraId="3D4150F8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56C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2EAF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C8AC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23C81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25C0A447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B03E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23D3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24D13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5503CEA8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BED82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34BF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42366EB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AB76B4" w14:paraId="2DF0CA4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1DA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B38AE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A6C5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7A11A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3B031BCA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DE71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4A7BEAB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524A6104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0A78B2F5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60A5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875D0" w14:textId="77777777" w:rsidR="00E4548C" w:rsidRPr="00AB76B4" w:rsidRDefault="00E4548C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C993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E6EC8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0CB10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E4548C" w:rsidRPr="00AB76B4" w14:paraId="21F6080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43D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F4E9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7C4E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908D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2D95DC4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163E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6D20D9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35FA1E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D2410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49E6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DA37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5FCF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F05F0D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E4548C" w:rsidRPr="00AB76B4" w14:paraId="362A15C2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DCB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384A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5577B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D9EEE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51AF49B1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AAFE7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6F0FC0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7601D92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3FF5B9D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0E737F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A9D7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730C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F605C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8567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9E2EA0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76F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E94A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90B0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59E9D6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16C70B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082DCCC5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5475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B5E505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CBF8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C27B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C352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FF04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7124CC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9EF6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1435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03A1380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FFD3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D25DE1" w14:textId="77777777" w:rsidR="00E4548C" w:rsidRPr="00AB76B4" w:rsidRDefault="00E4548C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86956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DF7F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E6B9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3384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3F31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0788830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8D67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99C4D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581E31F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03557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BB0534" w14:textId="77777777" w:rsidR="00E4548C" w:rsidRPr="00AB76B4" w:rsidRDefault="00E4548C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3510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7D7F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568C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1591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35CB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2F7BF9E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F71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E184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51741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7A07D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4B8A647E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E1CE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4E694D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7EEC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0A58E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C2130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B1F7CA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E4548C" w:rsidRPr="00AB76B4" w14:paraId="744C6034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77D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4B01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5604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3AE3B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413F13F0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BECAF09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3C5BC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5C5927D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1B368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C6922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A1AB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F9E65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7D5FC8D5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B11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D7F1E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788291D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1CD2E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C94316" w14:textId="77777777" w:rsidR="00E4548C" w:rsidRPr="00AB76B4" w:rsidRDefault="00E4548C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471F99FA" w14:textId="77777777" w:rsidR="00E4548C" w:rsidRPr="00AB76B4" w:rsidRDefault="00E4548C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2262F6BF" w14:textId="77777777" w:rsidR="00E4548C" w:rsidRPr="00AB76B4" w:rsidRDefault="00E4548C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0B89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5F2A3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CA2E21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89CCD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4453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1B1E1F0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97A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DC5E5" w14:textId="77777777" w:rsidR="00E4548C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DA3D4" w14:textId="77777777" w:rsidR="00E4548C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F2DA5A" w14:textId="77777777" w:rsidR="00E4548C" w:rsidRPr="00AB76B4" w:rsidRDefault="00E4548C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59AF7C78" w14:textId="77777777" w:rsidR="00E4548C" w:rsidRPr="00AB76B4" w:rsidRDefault="00E4548C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3C46F643" w14:textId="77777777" w:rsidR="00E4548C" w:rsidRPr="00AB76B4" w:rsidRDefault="00E4548C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24D0C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27DA2" w14:textId="77777777" w:rsidR="00E4548C" w:rsidRPr="00AB76B4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A7322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5AEFE3E6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6D4D5" w14:textId="77777777" w:rsidR="00E4548C" w:rsidRPr="00AB76B4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FC6E5" w14:textId="77777777" w:rsidR="00E4548C" w:rsidRDefault="00E4548C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6C510F27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90F3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A3369" w14:textId="77777777" w:rsidR="00E4548C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3090D" w14:textId="77777777" w:rsidR="00E4548C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3F239E" w14:textId="77777777" w:rsidR="00E4548C" w:rsidRPr="00AB76B4" w:rsidRDefault="00E4548C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2C4653D1" w14:textId="77777777" w:rsidR="00E4548C" w:rsidRDefault="00E4548C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A5697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4A89448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D552F" w14:textId="77777777" w:rsidR="00E4548C" w:rsidRPr="00AB76B4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9F3C6" w14:textId="77777777" w:rsidR="00E4548C" w:rsidRPr="00AB76B4" w:rsidRDefault="00E4548C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9A49C" w14:textId="77777777" w:rsidR="00E4548C" w:rsidRPr="00AB76B4" w:rsidRDefault="00E4548C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CB88E" w14:textId="77777777" w:rsidR="00E4548C" w:rsidRDefault="00E4548C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0C52B044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F36D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A7B0B1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1232675F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B45EA9" w14:textId="77777777" w:rsidR="00E4548C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A0473F" w14:textId="77777777" w:rsidR="00E4548C" w:rsidRPr="00AB76B4" w:rsidRDefault="00E4548C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A0B29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B047A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79B54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ECBA5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74299" w14:textId="77777777" w:rsidR="00E4548C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5B23A92A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DB8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26DB5" w14:textId="77777777" w:rsidR="00E4548C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43A7A447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6045F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F27C6A" w14:textId="77777777" w:rsidR="00E4548C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109BC86D" w14:textId="77777777" w:rsidR="00E4548C" w:rsidRPr="00AB76B4" w:rsidRDefault="00E4548C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4AFE0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BF9A6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4FD8B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F85B9" w14:textId="77777777" w:rsidR="00E4548C" w:rsidRPr="00AB76B4" w:rsidRDefault="00E4548C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A0E4F" w14:textId="77777777" w:rsidR="00E4548C" w:rsidRPr="00AB76B4" w:rsidRDefault="00E4548C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6F73FE5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DA08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A32C1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F1CD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6139B8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01FB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E4B9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7711F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4FAB76B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757F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6DC7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0FD0E77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61C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344E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6AA8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58023C" w14:textId="77777777" w:rsidR="00E4548C" w:rsidRPr="00AB76B4" w:rsidRDefault="00E4548C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095A9CCE" w14:textId="77777777" w:rsidR="00E4548C" w:rsidRDefault="00E4548C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3E389D" w14:textId="77777777" w:rsidR="00E4548C" w:rsidRPr="00AB76B4" w:rsidRDefault="00E4548C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20EDE91" w14:textId="77777777" w:rsidR="00E4548C" w:rsidRDefault="00E4548C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5F7D1A25" w14:textId="77777777" w:rsidR="00E4548C" w:rsidRDefault="00E4548C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D60E37E" w14:textId="77777777" w:rsidR="00E4548C" w:rsidRPr="00AB76B4" w:rsidRDefault="00E4548C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0441B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B2895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0C10F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B29A0" w14:textId="77777777" w:rsidR="00E4548C" w:rsidRPr="00AB76B4" w:rsidRDefault="00E4548C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28BC6A" w14:textId="77777777" w:rsidR="00E4548C" w:rsidRDefault="00E4548C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E4548C" w:rsidRPr="00AB76B4" w14:paraId="4001218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28C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539C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56453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269B7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22262F58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30F0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0941AAA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FE28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1DE5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B50C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78DD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99EC0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E4548C" w:rsidRPr="00AB76B4" w14:paraId="1F38FDFD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05FD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8564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29F9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A1F7E4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43AFC5F6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4A49E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20307F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4E2F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4414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9EE7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5DBCE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2568F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4548C" w:rsidRPr="00AB76B4" w14:paraId="101FBD0B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8B2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C4D5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00A09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1E4083" w14:textId="77777777" w:rsidR="00E4548C" w:rsidRDefault="00E4548C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379DB223" w14:textId="77777777" w:rsidR="00E4548C" w:rsidRPr="00AB76B4" w:rsidRDefault="00E4548C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7CCA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3A1C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2FB9B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3D5B43B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2D970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CA2D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0C38B05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4058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58854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129+800</w:t>
            </w:r>
          </w:p>
          <w:p w14:paraId="56FBC86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3A84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9B809E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22A1D231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35095C66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32A812F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AB08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31DA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D698F8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72622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E9721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454FDE3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F44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4957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35E77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FEA5A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6B25486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1056E69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8120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2C38901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10FC1AB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3299DB5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F571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BFA3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A33E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5A8F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CFCE8E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306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60D3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61394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9A06BA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19011857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F845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055DDE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92F5D0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4911D66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9F71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A165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8A6C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540F7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E13D6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E4548C" w:rsidRPr="00AB76B4" w14:paraId="6BBE9EF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02CB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FCB2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2A31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177B1B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6DDA74CD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FCCF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605C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78C9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269A322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3218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A926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472EF21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D3C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B70C3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2221A40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EB3C6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63B037" w14:textId="77777777" w:rsidR="00E4548C" w:rsidRPr="00AB76B4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396BD611" w14:textId="77777777" w:rsidR="00E4548C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79002AD5" w14:textId="77777777" w:rsidR="00E4548C" w:rsidRPr="00AB76B4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8135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B6C24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0720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24A6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E556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72CCBEF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918A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33AB2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FA6E3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E245B4" w14:textId="77777777" w:rsidR="00E4548C" w:rsidRPr="00AB76B4" w:rsidRDefault="00E4548C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3498F22B" w14:textId="77777777" w:rsidR="00E4548C" w:rsidRPr="00AB76B4" w:rsidRDefault="00E4548C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F250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D3DD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B0E78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12B6DA8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9303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BDEBD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5529E7D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60BE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45DFC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56730D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887FC7" w14:textId="77777777" w:rsidR="00E4548C" w:rsidRPr="00AB76B4" w:rsidRDefault="00E4548C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559AEF20" w14:textId="77777777" w:rsidR="00E4548C" w:rsidRPr="00AB76B4" w:rsidRDefault="00E4548C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485F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3A79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E271A1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072DF280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CD725" w14:textId="77777777" w:rsidR="00E4548C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65439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668FB4D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35B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65C5C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5B61548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3EAA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7EC2D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1905A3B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0865CB98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440373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3579A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49D3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1156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E43D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D76E1" w14:textId="77777777" w:rsidR="00E4548C" w:rsidRPr="00AB76B4" w:rsidRDefault="00E4548C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78C68587" w14:textId="77777777" w:rsidR="00E4548C" w:rsidRPr="00AB76B4" w:rsidRDefault="00E4548C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72FD8C8B" w14:textId="77777777" w:rsidR="00E4548C" w:rsidRPr="00AB76B4" w:rsidRDefault="00E4548C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04059E1F" w14:textId="77777777" w:rsidR="00E4548C" w:rsidRPr="00AB76B4" w:rsidRDefault="00E4548C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9C96891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BB6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73EB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D428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9E054B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D3DD655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43B5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1274745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0B06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C6E7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64ED3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AEA10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80259ED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6D40CB70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E4548C" w:rsidRPr="00AB76B4" w14:paraId="4B36E29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7DA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898C7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E783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B5A3E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5D5CAB6E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979B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0659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6E79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058F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2AB6A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4548C" w:rsidRPr="00AB76B4" w14:paraId="3B78F26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8A7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C9A2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2700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EFCC27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677BC5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1A8092EC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91283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1E1C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FC13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7EA576E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0A1F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347CB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C460B44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2B055A" w14:textId="77777777" w:rsidR="00E4548C" w:rsidRPr="00AB76B4" w:rsidRDefault="00E4548C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4548C" w:rsidRPr="00AB76B4" w14:paraId="51DE9BCD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8802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877F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EE98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513BEE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A74DE2C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C071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7129C82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0CAE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A5ADA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3CB7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262D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B773B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E4548C" w:rsidRPr="00AB76B4" w14:paraId="188BD099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BF86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4E3E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7EB0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2FA09C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1318EA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ACB5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7B97188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3CF2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FC1B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8927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8473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B0A3E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4548C" w:rsidRPr="00AB76B4" w14:paraId="3BD12E8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E399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48F6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D4C30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E0A015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96A2CE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8991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126E48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2C19AD3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017DEB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7FF5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BF6B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53935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8E69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C33B9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E4548C" w:rsidRPr="00AB76B4" w14:paraId="48EC3CA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A67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910A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FAB7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17F7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01401E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8BBB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7065B8B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D6E9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39752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FECC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C3E9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0397FE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4548C" w:rsidRPr="00AB76B4" w14:paraId="414E3B9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789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1C28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052B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E20D9F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E31701D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7033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073255E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6565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BE04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83AB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080E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6DE74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E4548C" w:rsidRPr="00AB76B4" w14:paraId="537BE1E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14E3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3B5C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18CE6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174C31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2FD2B85D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782F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8B4B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8DE8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D3D3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2BAC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95376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4548C" w:rsidRPr="00AB76B4" w14:paraId="00FECA6D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598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F628A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24B83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97A6F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BEC814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797A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25B0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B089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4612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074D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4548C" w:rsidRPr="00AB76B4" w14:paraId="11CB3A1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702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400C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ED1D3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C444F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496DC9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8BE4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7AF10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3BE6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D054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F8E8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4548C" w:rsidRPr="00AB76B4" w14:paraId="2A5E3241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546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00CD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AA0D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099CDF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ED3CA0A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AAFD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53956A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EF6D4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FDD8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2A54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BDD8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EE4F1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4548C" w:rsidRPr="00AB76B4" w14:paraId="79D7C4B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A0D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9E91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F269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E83A88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6A1A5EC7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10B2DD60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360A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EAF2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2E4A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BBBC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0AA7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08C4EA4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33AA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0E41A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8AE5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44BB7C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9D95E4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4301FE7D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CEC8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BFA0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947ED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3E2B0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C642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C3D89B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D52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BF2E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12B202FA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8E4B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DC488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ED663E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2F24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6511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2708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46860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5099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41CF6A0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3E7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AA85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2239782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3933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F3620D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20541A0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353B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077D6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2487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2396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1AF5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016A939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4545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41208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4DF4658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E7640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F529AC" w14:textId="77777777" w:rsidR="00E4548C" w:rsidRPr="00AB76B4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2E4C901D" w14:textId="77777777" w:rsidR="00E4548C" w:rsidRPr="00AB76B4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41803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0124C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ACB6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AB19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BF95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E4548C" w:rsidRPr="00AB76B4" w14:paraId="6F196B8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FF2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4E883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1818C647" w14:textId="77777777" w:rsidR="00E4548C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B5FB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13EC16" w14:textId="77777777" w:rsidR="00E4548C" w:rsidRPr="00AB76B4" w:rsidRDefault="00E4548C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6054E474" w14:textId="77777777" w:rsidR="00E4548C" w:rsidRPr="00AB76B4" w:rsidRDefault="00E4548C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D158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F984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203D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AD28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A98EC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1E7F4DC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F30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F583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7568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EF1CC9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9301725" w14:textId="77777777" w:rsidR="00E4548C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54F4D54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6379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07EC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CF5C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226DD0C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00576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E7A8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06A98F8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C91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A9CF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3DA1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826698" w14:textId="77777777" w:rsidR="00E4548C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3AA69E93" w14:textId="77777777" w:rsidR="00E4548C" w:rsidRPr="00AB76B4" w:rsidRDefault="00E4548C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E409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012B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A724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31FF2DC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B8A7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C2EBA" w14:textId="77777777" w:rsidR="00E4548C" w:rsidRPr="00AB76B4" w:rsidRDefault="00E4548C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08D60B27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5095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3FE6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1CF3D7A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46BB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C55414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4C373BC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C800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884B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8BAE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6CF89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4ADA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1F49272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68ED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2A65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46C5634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F642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2FF1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2E701E85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FAB0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04BA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272E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DB9F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31FB9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5B4FFDC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BC853F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E4548C" w:rsidRPr="00AB76B4" w14:paraId="7F321FA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04D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7A29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59B47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42C882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29131BA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8122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D6F7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AB18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22EA4F6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512D0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DF7ABA" w14:textId="77777777" w:rsidR="00E4548C" w:rsidRDefault="00E4548C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573D7C8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82A05EC" w14:textId="77777777" w:rsidR="00E4548C" w:rsidRPr="00AB76B4" w:rsidRDefault="00E4548C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E4548C" w:rsidRPr="00AB76B4" w14:paraId="32DF399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5195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9159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D06A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964B75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28D97FDA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B0A987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74DD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1C217B0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3619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4204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7DBCE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8194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E56A1A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826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6DC7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5EC4AC8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B9514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32F888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5523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F2B5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FA1D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1B0F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FD6F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757C8A6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D73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E4FDA6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3B5E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C533DB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5633E77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00FE8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F055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D583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3A7EF06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8995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0AD1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2D91337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0C0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81906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904C2A9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CB22C" w14:textId="77777777" w:rsidR="00E4548C" w:rsidRPr="00AB76B4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3C2796" w14:textId="77777777" w:rsidR="00E4548C" w:rsidRPr="00AB76B4" w:rsidRDefault="00E4548C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30C78B05" w14:textId="77777777" w:rsidR="00E4548C" w:rsidRPr="00AB76B4" w:rsidRDefault="00E4548C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722D1D60" w14:textId="77777777" w:rsidR="00E4548C" w:rsidRDefault="00E4548C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47CCCE8E" w14:textId="77777777" w:rsidR="00E4548C" w:rsidRPr="0068517F" w:rsidRDefault="00E4548C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CFFF8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49387" w14:textId="77777777" w:rsidR="00E4548C" w:rsidRPr="00AB76B4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C71FE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DEFD8" w14:textId="77777777" w:rsidR="00E4548C" w:rsidRPr="00AB76B4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711C0" w14:textId="77777777" w:rsidR="00E4548C" w:rsidRDefault="00E4548C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F80DC54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41D3038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675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C670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912A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FDFAAB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3865613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0FCB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20C660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2068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27FC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BE6DA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42DE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E4548C" w:rsidRPr="00AB76B4" w14:paraId="1DD3ADC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AA2B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01B9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E7D83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1203E5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5B2C6B64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0B74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4C2380AC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C1F94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4231E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4122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8933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E4548C" w:rsidRPr="00AB76B4" w14:paraId="7B71990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E38C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51ECF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BAFFB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2B26A6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02766874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1DBD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DAACB2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15D8D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EF31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19A58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AF0B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30C0B15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7DD9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C80B5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387288F4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CD36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4608CE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C9522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2326F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5BA8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247C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7881D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4DD8193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669D732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0B87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08C5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58002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ECBDCB" w14:textId="77777777" w:rsidR="00E4548C" w:rsidRPr="00AB76B4" w:rsidRDefault="00E4548C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9F241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F9BD5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9E349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4DF16E77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7AA51" w14:textId="77777777" w:rsidR="00E4548C" w:rsidRPr="00AB76B4" w:rsidRDefault="00E4548C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DAC29" w14:textId="77777777" w:rsidR="00E4548C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582665B" w14:textId="77777777" w:rsidR="00E4548C" w:rsidRPr="00AB76B4" w:rsidRDefault="00E4548C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39A0432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343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7B4A1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D751D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6A8E7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36E99A98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3ADC87D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34B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50B0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5D47A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5CB5359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5E9E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BFD8A" w14:textId="77777777" w:rsidR="00E4548C" w:rsidRDefault="00E4548C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2BA8C2C" w14:textId="77777777" w:rsidR="00E4548C" w:rsidRPr="00AB76B4" w:rsidRDefault="00E4548C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0209897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E3BB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84B211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67B01BE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C46B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A1985F" w14:textId="77777777" w:rsidR="00E4548C" w:rsidRPr="00AB76B4" w:rsidRDefault="00E4548C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355F4FB3" w14:textId="77777777" w:rsidR="00E4548C" w:rsidRPr="00AB76B4" w:rsidRDefault="00E4548C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81620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AF59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BB702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8A0D0" w14:textId="77777777" w:rsidR="00E4548C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E4AA3" w14:textId="77777777" w:rsidR="00E4548C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60251D0" w14:textId="77777777" w:rsidR="00E4548C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7AC384DB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034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45D11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72851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67BBD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29CDDD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F7AC0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68EFB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165C0C7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6456779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43781B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40787F2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69B3F3E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A0F03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2C14C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268D0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FD4B3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373B589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BEBC38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AF2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6782A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0BBED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A63D1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78176A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CB2282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69BB5C8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53DA54C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F3420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395B1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7694D8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CF7C9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5363DC1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435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58980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CC117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C6D76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2743383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D0FBC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4582B6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5850E8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C8AB5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609C6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5DE7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8F94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E4548C" w:rsidRPr="00AB76B4" w14:paraId="7A397639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BCFE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94CDD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0AA0FB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29D28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3A7D250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019F0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3E6A8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8932C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6DDA8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66406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C12F1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E4548C" w:rsidRPr="00AB76B4" w14:paraId="24BC6C4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9713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F9961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009A6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0EA7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59EB64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C3E21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C46DF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BB2A4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52545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7B5AD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57AE0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E4548C" w:rsidRPr="00AB76B4" w14:paraId="130783A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E36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CE1F4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3C9251B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45697E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0F37E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7DFE2A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07A6D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798758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EE1735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12AC6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6C65C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6E8A2B6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5B02EF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E4548C" w:rsidRPr="00AB76B4" w14:paraId="3B0F086D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FB5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247E3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09F71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5A012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EB2B6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1ED006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0C34940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1ED37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A4362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BF5F6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BB99F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E4548C" w:rsidRPr="00AB76B4" w14:paraId="351E64A5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31A0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9CB90D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801DF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0B27E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05F30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1D4A0D6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CF1979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514DE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266CC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283B0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6C62F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E4548C" w:rsidRPr="00AB76B4" w14:paraId="08F7C8B9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D48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70F69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AFE30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A47E6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491CB2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2B3E3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2DFE431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604F9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FD9972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88FB2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717D94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E4548C" w:rsidRPr="00AB76B4" w14:paraId="4E943136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C16B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5FEBC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CE4285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BD07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CAA518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D06AD7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443A818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871DB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8AAB0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CFE6F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DC46C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E4548C" w:rsidRPr="00AB76B4" w14:paraId="0F89C6FE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B43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D91E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2CCB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84701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FCD9DA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66523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202DC83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52D25D8A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6B5B49B4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28275EA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0967D610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BD4A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A681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27BDE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C28D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A6D01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B76B4" w14:paraId="6F69F98E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C07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A4B1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BEEF3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EB1C1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50A190C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BBD6A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BDE8245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8671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77E8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EAC9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D097C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25C064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B76B4" w14:paraId="453D7AAD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B10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F178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5B86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F5F7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0C5F411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0BA71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D458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1735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35B0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8D84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845ADF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0DB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43C7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17B0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F9798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76B7526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05CF4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75AF773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07D3C588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624DA235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5754C71C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6A6760A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1AF4AF15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37ED7120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2B19B0D1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13A113C0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F6DB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0CB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A60B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DD1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60A27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B76B4" w14:paraId="33DC72C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E899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0F83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F1CB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9D5DF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729A8A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756FF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4A11500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1538CD47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7EC5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A3A83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A210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2B0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5C956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B76B4" w14:paraId="71F4DE0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E8E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FDC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0960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E784C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6DE572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36E14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2E48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62B7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4B1F64C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AF91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3DC4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88644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2676F05E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AFA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986B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0452AC9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3217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170C6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84373C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2EBE7C0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807DB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2401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0880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FECD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7E65B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612489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:rsidRPr="00AB76B4" w14:paraId="4C908AE7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0C2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E40D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AD67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37DC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5DE5D7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49451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0AACB75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234C0DCA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37B9C065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6C16BD81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0DD6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A5C4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41CC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04B6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CA14E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E4548C" w:rsidRPr="00AB76B4" w14:paraId="01B77753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A78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1615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09C1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071B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0B46AFF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9DC64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DE8C89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664F22C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B523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E8FE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27A8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3C4C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A07BB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E4548C" w:rsidRPr="00AB76B4" w14:paraId="23B540E9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5C1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E5C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1BD1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2F8E0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96822E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067B0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F66AE5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C277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3AA1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04F3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B4F7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E4548C" w:rsidRPr="00AB76B4" w14:paraId="7A069978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DD9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CFDD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B2F10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D678A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FDFA5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B974D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40485358" w14:textId="77777777" w:rsidR="00E4548C" w:rsidRPr="00AB76B4" w:rsidRDefault="00E4548C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21FC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AC43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C6CD3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BC99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3277E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442FD4E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E4548C" w:rsidRPr="00AB76B4" w14:paraId="79BCAB7E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A99B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27C48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BD1C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9B8B7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543569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C9A7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329EC45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FE44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6208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A007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04B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E163C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E4548C" w:rsidRPr="00AB76B4" w14:paraId="4530B5B4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BEC9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06BB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240C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6BC33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392D2CA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6354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00659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5EA66C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FD59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0E33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A3A2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6D83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E4548C" w:rsidRPr="00AB76B4" w14:paraId="0E9B1BF6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956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C6B0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D31C9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FCFBB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E52598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2528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365233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3A04DF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80BA2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9DEF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A73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69EE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AF95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BFD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E4548C" w:rsidRPr="00AB76B4" w14:paraId="238A0F42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6B0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F1FFD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76F1E74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4168F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519D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4A9DDAF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74C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AC22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6E59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213F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4C35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0C57E8C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17911D2C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1F3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211F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8F9A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DEEF0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088504E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721A33E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7246669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B36F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8F99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C48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529A18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EAA8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FF98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6CA52BE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E4548C" w:rsidRPr="00AB76B4" w14:paraId="3563201D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F0E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FD36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DA9F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2E9EF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2794ED4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E9EB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3FAE2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6ACEB3D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6D70DD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5339A70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65C96F7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508D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1AC5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6DB6A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5538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797B5DFF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D4D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95A4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940A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A1AE5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73A931F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3CEFAB9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5195F93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5E85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FA1D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039C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46A2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8615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D5E4B44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ECE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96DA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70411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7DC36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DBF360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8163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9F36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8ACC8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5D77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720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227DBA0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A32C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A527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1D3B2B4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705A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A1860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B9EAB2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80EF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21A5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9D0A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6D85737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BD1A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604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532DE14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120F44CE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4E8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CDB2B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DAFB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5B7AF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5788398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2EE6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14F9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65F9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2D6D1B1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B5EE7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B322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E4548C" w:rsidRPr="00AB76B4" w14:paraId="185D0A2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4F6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50D1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3DE8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2CE39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7F231B8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00E4D3F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A4087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67CE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517E0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CDEE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F661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9E298C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522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F7F68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6597AAA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7B65E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01D59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2C6CE1C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F08F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75B2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17B5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619C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7479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3F56B22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5FE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8686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918F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1ECF3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43010A0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AE1E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9EEB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8472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784ED7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A6AA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A811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32F869D4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A25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C8AD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476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F7412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528C861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7401B86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D797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A209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1814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92AD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CDD0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9DE8C21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AF6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5BD8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6C5516B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567F6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620FA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08FF118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F05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56E0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A3E4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B43E2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12A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79890DA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40B5FD9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27F3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747C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9A59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F254D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28ADA4C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75CF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51D6D83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2417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6AA5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13D8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1EB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92E70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E4548C" w:rsidRPr="00AB76B4" w14:paraId="01DFB09B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E61F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1585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5BA2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F3096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59BCF79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73D5E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13E16AD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C79D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6C299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46DE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A28C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7AB0D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E4548C" w:rsidRPr="00AB76B4" w14:paraId="2BB7D8AE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E52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10ED0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1B50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6BA49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0A95174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AAFF5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F13ADA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A178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5FFC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10A7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B6D6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30805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4548C" w:rsidRPr="00AB76B4" w14:paraId="29DBE8ED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04D9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DBDD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A054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8A4D6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05C7B6D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D405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9862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D0D8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D52E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E1633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A841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E4548C" w:rsidRPr="00AB76B4" w14:paraId="5E60351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9A2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E6E2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95158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68A96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4B378C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D1485F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48C0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375BE77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AB52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4E14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4270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A328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0849546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2607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C9C2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611EC6C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D896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4C1F1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5151688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4059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6758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86EF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53A1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3629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72F03D6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CE3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AD33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4CAC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34238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05451B0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B0C4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5983AC4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2B7421F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2148C1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7F3CB5B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5043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F122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79AF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1A05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F39273D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0B3E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22E6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C34C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1E26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1A076C0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9C8148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8133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5600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2820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22B7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9680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06858F59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346A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DB037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15208A9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118E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D4EDD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38B468F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B466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907F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3055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1A5F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7CA4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F4789F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E4548C" w:rsidRPr="00AB76B4" w14:paraId="192CC39F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F40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7120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221A793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83BE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0F8E8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28DB70B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0D62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3972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EB04A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1EE8D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850D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6CA1E07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7F43EEA2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9597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9241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7B1AC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BEADD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491EF1E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433245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FC25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5DEE805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BE0DB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1720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0987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5D4D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3480AD6B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C09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6ADD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7838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BE4A0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272BDDE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58ED4A4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656D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F7E24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D737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37D4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F955C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D408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12596C3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B4D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A92B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A3ED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19438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723F625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04AC591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E32EF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408D582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097BA04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0313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CBCA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E634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38A8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4379079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5822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E8DF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43095CB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3637A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02392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4057FA3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7EB4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9B29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56D1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6556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7590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525EA6F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632A899E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E1D6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B52D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5A1B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6A291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19B682D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629C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123D8F9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B939B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8EAD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870D0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ACEB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A8E37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E4548C" w:rsidRPr="00AB76B4" w14:paraId="5FDA98E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603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F0F4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AE2A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45E6C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3AB420E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F6DB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07004A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2DEC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99AF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AB65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1317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32AB1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E4548C" w:rsidRPr="00AB76B4" w14:paraId="55B0BA72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9FF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CF27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673D7F4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81F9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F1573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4FABFE5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971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7EF8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D961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3CE1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62B1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78DD3FBE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891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23EB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1C748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AE4F1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F1D9B4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DDA857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3E6F6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D43DDF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62A2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B546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215D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D915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7A87C2E1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625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1A43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5935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31733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051F3C8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1348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1E29B9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B39BC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C9DA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E8E08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A016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153B1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E4548C" w:rsidRPr="00AB76B4" w14:paraId="5105412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C2B6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AA77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7B39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623BA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997DA6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3502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145D53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2311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F14F7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340F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0BD7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5167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E4548C" w:rsidRPr="00AB76B4" w14:paraId="42C78D6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2702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57E5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C478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10551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9E22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789621C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329BF37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23D8F4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352A8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C674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24B5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1CFF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0564959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7ECABD2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E4548C" w:rsidRPr="00AB76B4" w14:paraId="109C90F4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B65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25DBD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06B4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CF586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57F65A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236C53C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78A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20EB547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7F1300E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6DBA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4D2C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62E7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0C0A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342FC52B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ADE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8E81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C48D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6255F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B87B42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016049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B144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1F06F36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505B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A3AD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A11F4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8DA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8D037EF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C76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DB0E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7884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42B0E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C8A5E5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235245B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8441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D69B17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A5DD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F477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48C5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8109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8262CDA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9A9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CCF9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33E9A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98A9A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CB145C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FDD6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C6CC18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8680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B994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31BD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F0C8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06044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E4548C" w:rsidRPr="00AB76B4" w14:paraId="53020473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817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B472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4B45FD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2A9F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10524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473097C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B730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9AEB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6F5E2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C755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F06D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04A542D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AB76B4" w14:paraId="4724EC9E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A18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4E3A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7533330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A4C5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90997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695CA34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21F1B3F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5092C3C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296DA57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6E7105C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F80E7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0D83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33A5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17BF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E59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6FDBE1F2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63E2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AD5A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2405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ABA5B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36025D3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DDB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0CD6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61B7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03F7FBF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B2AB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F2C0D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3780EB62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00D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42E2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BCBB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33DA4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67493CE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7FB2D18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CC67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6937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49DC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7CA5380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242F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1192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A1F22A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E4548C" w:rsidRPr="00AB76B4" w14:paraId="4CAED945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E77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6AA6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41A0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26FB2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477E9A2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CBBD5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AEEC946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75AC55AC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6F5FA01E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28E89D2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714A1EEB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1113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E179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ACC1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3C9C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81693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E4548C" w:rsidRPr="00AB76B4" w14:paraId="7E2E7939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207E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703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CA32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2BEE7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899F5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FE72B77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327B3771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AC14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5380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334B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EA37F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7185F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E4548C" w:rsidRPr="00AB76B4" w14:paraId="05E195CB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8DF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D471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CA32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1B132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2BAF47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2757D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5A235F3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3AFC505E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7CA3FC9D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3A1F0467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52F8B683" w14:textId="77777777" w:rsidR="00E4548C" w:rsidRPr="00AB76B4" w:rsidRDefault="00E4548C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EAA4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7A58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64BA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0A86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881D8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E4548C" w:rsidRPr="00AB76B4" w14:paraId="15293D3E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C46B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2B12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20B1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71465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5A4DD5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40CC02A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DEB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7886CD6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258C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3E5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4468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1E34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839F32B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1F3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D0A1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A273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40698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B1CA75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154BE1B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1FC75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EE02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9C4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9EEA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4CFF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75FA7DE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8F5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0CFF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74A1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531F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17EAE56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FA41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3AF5FF7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713B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9B000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D1C7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A71E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906EE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E4548C" w:rsidRPr="00AB76B4" w14:paraId="56750354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3B1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1E84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7F73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236DD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5438C24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2894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4AD9D81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4B08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4ABF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51D4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1401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E4548C" w:rsidRPr="00AB76B4" w14:paraId="0465DAFC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9E3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B38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B2AF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1C863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2556049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BAE9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2565892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AB2B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62C3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BBDE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414B6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F61A9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E4548C" w:rsidRPr="00AB76B4" w14:paraId="0A818BF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B2C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6CCC0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C765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B5F31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7E3B149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0D16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DBDFDE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CC2B4E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14A2D2E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82426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A831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41E7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1808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3D08A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E4548C" w:rsidRPr="00AB76B4" w14:paraId="00DBD65D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5D6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2BD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4924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8D8CB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2E5AE0F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74C02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CFBFFB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1A8D7D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CFA3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92D2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560E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402F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D2B7A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E4548C" w:rsidRPr="00AB76B4" w14:paraId="6EFA9D27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61D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617F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7DF2BC1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737A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FE49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5E41D25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1E2F511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1847828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7495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54F5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1BA6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9270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A61E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5A6B2498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D0E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3967B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4C836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5957B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4387C14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0EB5E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31655B7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1872204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CDA9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69F54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3370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1DA2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AA5C36A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C2E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D9A3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14E6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2A726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5573CC3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DF19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52D9C3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07259F6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49615B7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36FE68F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590D1D2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67232F3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71B9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B063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A3DF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7888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EDFA3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E4548C" w:rsidRPr="00AB76B4" w14:paraId="67C3CFCF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776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F5F3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5A98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D5C8B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2A819CB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63E4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70C25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DBC66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6B4E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611B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3CEF53C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291D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E337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97F0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7BE45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53F30C7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1C93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0D4E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3F21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C20B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0190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EDB1E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E4548C" w:rsidRPr="00AB76B4" w14:paraId="5789CDA9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E47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3E27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3569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0D4ED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4495AD1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D832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C389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2F9A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F5EF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C176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54A05A63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BC0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197D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ABC2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7185C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2825FA2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F9D83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7DAF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7352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EFEB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DD13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09AD39A6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6A4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1BEE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52B4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A97B8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49F51A9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9512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F7AC6D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A199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5862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7A7F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143C0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4F84F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E4548C" w:rsidRPr="00AB76B4" w14:paraId="6E83EF4E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94C1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386CA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AC8D1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ADB06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1256363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ACD0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922D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B92D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DF7A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1E96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E4548C" w:rsidRPr="00AB76B4" w14:paraId="09FB10AE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069D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9232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6D5B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F227B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38EBA8C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76ED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248BB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1DD1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C09A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A67D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9F653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E4548C" w:rsidRPr="00AB76B4" w14:paraId="5DD002F6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961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9B0A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097A7E1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3EB2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A13D3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3FB63F1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F6CE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2F84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9B5B0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005EB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F0C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2A3F69A3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7D7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13AB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66668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793AE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03D5067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668BB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5F0B3FC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99992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94E5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9118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20D9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AFE70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E4548C" w:rsidRPr="00AB76B4" w14:paraId="414994B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677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2CEA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E7E8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C92B8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7996D69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B454A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63212C4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AC081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0317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35FEB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9889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793DE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E4548C" w:rsidRPr="00AB76B4" w14:paraId="7524C83C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5F1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ACB3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2039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40D48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7E26437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61E5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8F5E25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9FAE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C3A9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00099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BFCA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19891F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E4548C" w:rsidRPr="00AB76B4" w14:paraId="2A225D5F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28A4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F8F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54D4B73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4F87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3CDE6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592BC72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387B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B71C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956A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D4F4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6589E" w14:textId="77777777" w:rsidR="00E4548C" w:rsidRPr="00AB76B4" w:rsidRDefault="00E4548C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64CFD18A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D34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0A86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AC42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1D377B6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58A46AC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0BF8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0DEE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458F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546F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60E9D1" w14:textId="77777777" w:rsidR="00E4548C" w:rsidRPr="00AB76B4" w:rsidRDefault="00E4548C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5DF6EC30" w14:textId="77777777" w:rsidR="00E4548C" w:rsidRPr="00AB76B4" w:rsidRDefault="00E4548C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E4548C" w:rsidRPr="00AB76B4" w14:paraId="5ED3DF14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8EC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F19A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783C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96D24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000E43D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E4D1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5CF0B3C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92E2F9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47A3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158F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EAC1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B9B5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30300652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1E72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C567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E1B0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DEB96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157CC52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4E76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474E19A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B279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9778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A98E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68DE9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D0E444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4BE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0E8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7119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2ACC6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6F0A9F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5500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D156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BC0F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7FCF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FD45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30D95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E4548C" w:rsidRPr="00AB76B4" w14:paraId="5534A15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479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B45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EB56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E43140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0E642CE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C7EE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443C3E1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7466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4F14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80C8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6511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50DC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E4548C" w:rsidRPr="00AB76B4" w14:paraId="14D5AA08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1E6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82590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9E06B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742B3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28A9BDA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EB5F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4F7CB4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313F2B8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5F74C83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1E326D8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0F9FC1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7EC3014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1A1640B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D80A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C534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41D9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BF1BC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9A05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E4548C" w:rsidRPr="00AB76B4" w14:paraId="7B0FAE5D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BA8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829F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F355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2EE6A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7E53ABD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578F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F0F7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16A2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221C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781D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9C590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E4548C" w:rsidRPr="00AB76B4" w14:paraId="0F934E76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123AB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2109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356E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49EB6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35D8C88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2A5E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3A99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D1C4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2D29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6D6E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F0590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E4548C" w:rsidRPr="00AB76B4" w14:paraId="4A08A950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35C93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49C8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6535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D912F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24B8809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90C6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E6B9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2705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BEC4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44E9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E4548C" w:rsidRPr="00AB76B4" w14:paraId="6EF486CD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543874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6A48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E3194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4D75C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49AC74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CC7E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78DDE7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589CEE5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17719C9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1EE4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FF3D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E9458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C68F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46F7D43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E45EF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BB9D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548F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BD2018" w14:textId="77777777" w:rsidR="00E4548C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3E8515E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A723C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54F3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D6985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6115DA0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AEA2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6CF2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6BD639A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E4548C" w:rsidRPr="00AB76B4" w14:paraId="7814518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253DE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449C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EBA4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4DC43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D13D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F499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63970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63789" w14:textId="77777777" w:rsidR="00E4548C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D3EF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E4548C" w:rsidRPr="00AB76B4" w14:paraId="10BBB4A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89A2A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1DA6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567C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BC2C5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EE6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E442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A2D3D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D67486" w14:textId="77777777" w:rsidR="00E4548C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0F9C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E4548C" w:rsidRPr="00AB76B4" w14:paraId="5C97943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0EC86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A1D4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2508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3C7870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3344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8D4C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748A8" w14:textId="77777777" w:rsidR="00E4548C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B2C9F" w14:textId="77777777" w:rsidR="00E4548C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BB69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E4548C" w:rsidRPr="00AB76B4" w14:paraId="529DD84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1EF7E0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80EB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8464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AC476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B930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98378B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BA94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AC31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C2F1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6587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E4548C" w:rsidRPr="00AB76B4" w14:paraId="1DC8140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7E007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4C0AD" w14:textId="77777777" w:rsidR="00E4548C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098D1" w14:textId="77777777" w:rsidR="00E4548C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B38050" w14:textId="77777777" w:rsidR="00E4548C" w:rsidRPr="00AB76B4" w:rsidRDefault="00E4548C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4E569A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65D2E1B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EABAF" w14:textId="77777777" w:rsidR="00E4548C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D254C" w14:textId="77777777" w:rsidR="00E4548C" w:rsidRPr="00AB76B4" w:rsidRDefault="00E4548C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CD4D1" w14:textId="77777777" w:rsidR="00E4548C" w:rsidRPr="00AB76B4" w:rsidRDefault="00E4548C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D014F" w14:textId="77777777" w:rsidR="00E4548C" w:rsidRDefault="00E4548C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E4548C" w:rsidRPr="00AB76B4" w14:paraId="1443996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B64D8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A0CB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690E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03137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E92C6" w14:textId="77777777" w:rsidR="00E4548C" w:rsidRPr="00AB76B4" w:rsidRDefault="00E4548C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42187E6" w14:textId="77777777" w:rsidR="00E4548C" w:rsidRPr="00AB76B4" w:rsidRDefault="00E4548C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777D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C711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BED0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105A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45C3918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6129C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CD94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78BA7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96FDA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8E3BB3" w14:textId="77777777" w:rsidR="00E4548C" w:rsidRPr="00AB76B4" w:rsidRDefault="00E4548C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74950CCE" w14:textId="77777777" w:rsidR="00E4548C" w:rsidRPr="00AB76B4" w:rsidRDefault="00E4548C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191F5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3303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EE1E0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03B1A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E4548C" w:rsidRPr="00AB76B4" w14:paraId="7C8F3A0E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193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C75F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7BA6ED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EE17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1B769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26A1E7E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99F3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6D0FB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FBA9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A5082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73C01" w14:textId="77777777" w:rsidR="00E4548C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3E05B8C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E4548C" w:rsidRPr="00AB76B4" w14:paraId="10E8A3D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240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9B43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4CC5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1F544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7F2317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0891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F78B9C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7C19D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8A52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E389C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A5AC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B76B4" w14:paraId="140D88F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31187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4436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9CA3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E674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29D18C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DAD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6086859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F7CC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23658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A56C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F609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88597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7DD0C5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662E29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E4548C" w:rsidRPr="00AB76B4" w14:paraId="36F8D78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D64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469F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2B16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FB9EF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F0F5E6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641A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4319D9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6FE8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01B2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E560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6605A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F2E43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61297C4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0F90898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E4548C" w:rsidRPr="00AB76B4" w14:paraId="3FD42B6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68C9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AA6B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A56B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EE09C5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6F9892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EAA8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3B0DA5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4A7D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7254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E675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F5E2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DCE1E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E4548C" w:rsidRPr="00AB76B4" w14:paraId="00816D6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29E68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3E34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22EE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DF1D1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F82A49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1CBA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F0E2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FB0E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E1B48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7848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02D3B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E4548C" w:rsidRPr="00AB76B4" w14:paraId="2531B8C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DB772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3536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3643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C8F64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19D39F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5A4B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4C5D6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8850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4F98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54D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CF1D8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1CAC9DE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E4548C" w:rsidRPr="00AB76B4" w14:paraId="401BB9E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A5D5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AE10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7223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B8174E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762F32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848D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F0FC2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C736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3D57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800B2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39568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9B92DB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E4548C" w:rsidRPr="00AB76B4" w14:paraId="0ABE1731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508E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7057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8A02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461DA5" w14:textId="77777777" w:rsidR="00E4548C" w:rsidRPr="00AB76B4" w:rsidRDefault="00E4548C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4EBEC02" w14:textId="77777777" w:rsidR="00E4548C" w:rsidRPr="00AB76B4" w:rsidRDefault="00E4548C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9AA84" w14:textId="77777777" w:rsidR="00E4548C" w:rsidRPr="00AB76B4" w:rsidRDefault="00E4548C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89F8715" w14:textId="77777777" w:rsidR="00E4548C" w:rsidRPr="00AB76B4" w:rsidRDefault="00E4548C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1B0E1782" w14:textId="77777777" w:rsidR="00E4548C" w:rsidRPr="00AB76B4" w:rsidRDefault="00E4548C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898D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C35F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E1D1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FD51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E4548C" w:rsidRPr="00AB76B4" w14:paraId="7891500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6BB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E5A0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077A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1A91C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7C99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FDDDCE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2D70807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CC9C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D5461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D8FD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3A4C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65C68F8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D7C673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E4548C" w:rsidRPr="00AB76B4" w14:paraId="6633123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C1B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D405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CAD50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5B2B9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7A3DC4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57D7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AD52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04FB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E5CA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34FEE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22EEE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E4548C" w:rsidRPr="00AB76B4" w14:paraId="3925809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B81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8808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87E4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C18112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1857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EEA6F6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2C1040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48E8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CD94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7C1B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F9CA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24890F8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4548C" w:rsidRPr="00AB76B4" w14:paraId="658B3FF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E751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DF7E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D0F5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F2917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43F2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AB8886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549B5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8825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C473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541D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E4548C" w:rsidRPr="00AB76B4" w14:paraId="0B28AB4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2B1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CFAC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EBA0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838ED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C727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3908305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9FF226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D8474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3318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00E85B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DEC7BE" w14:textId="77777777" w:rsidR="00E4548C" w:rsidRPr="007B5A25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44A1B85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4548C" w:rsidRPr="00AB76B4" w14:paraId="7F61635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ABCC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B907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31461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21A893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74CF95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06C56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31CF630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7956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B8CA7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F9C7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815040" w14:textId="77777777" w:rsidR="00E4548C" w:rsidRPr="00AB76B4" w:rsidRDefault="00E4548C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F07FBE" w14:textId="77777777" w:rsidR="00E4548C" w:rsidRPr="00AB76B4" w:rsidRDefault="00E4548C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4548C" w:rsidRPr="00AB76B4" w14:paraId="5AE8E9E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70E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1157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B1AEB4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8810D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EFC20EA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78C0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4767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0648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C7D1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76EC3" w14:textId="77777777" w:rsidR="00E4548C" w:rsidRPr="00AB76B4" w:rsidRDefault="00E4548C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B10A68" w14:textId="77777777" w:rsidR="00E4548C" w:rsidRPr="00AB76B4" w:rsidRDefault="00E4548C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4548C" w:rsidRPr="00AB76B4" w14:paraId="6CA2FFA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256FA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F8BAA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DC03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114C8F0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56D84CB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C1EE8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AAF35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040B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FC317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C009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CF0296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4548C" w:rsidRPr="00AB76B4" w14:paraId="2BF13B1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3DE6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F17C3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64343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BF24B4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9EFCC2F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8E2CB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156A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6BE8D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91EB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CE15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CDDF0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4548C" w:rsidRPr="00AB76B4" w14:paraId="69D6A102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1315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A0724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2CA0A2E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5716C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2D145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0D728B8D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0654E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B4D4F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19FC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C359D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1C67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AB76B4" w14:paraId="01C292D3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C043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3BB1D2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172D8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3FB318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25C66567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CF76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31C4C91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B20CDA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A3C72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D348E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62DA9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E4548C" w:rsidRPr="00AB76B4" w14:paraId="64DE3F6F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67BF" w14:textId="77777777" w:rsidR="00E4548C" w:rsidRPr="00AB76B4" w:rsidRDefault="00E4548C" w:rsidP="00E4548C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3BB9F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173D6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A5D7F9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135B2F6C" w14:textId="77777777" w:rsidR="00E4548C" w:rsidRPr="00AB76B4" w:rsidRDefault="00E4548C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6EC0C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0A4979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17AE0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3CE00" w14:textId="77777777" w:rsidR="00E4548C" w:rsidRPr="00AB76B4" w:rsidRDefault="00E4548C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29BC3" w14:textId="77777777" w:rsidR="00E4548C" w:rsidRPr="00AB76B4" w:rsidRDefault="00E4548C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3D347CFC" w14:textId="77777777" w:rsidR="00E4548C" w:rsidRPr="00A8307A" w:rsidRDefault="00E4548C" w:rsidP="008B25EE">
      <w:pPr>
        <w:spacing w:before="40" w:after="40" w:line="192" w:lineRule="auto"/>
        <w:ind w:right="57"/>
        <w:rPr>
          <w:sz w:val="20"/>
        </w:rPr>
      </w:pPr>
    </w:p>
    <w:p w14:paraId="6E276E6E" w14:textId="77777777" w:rsidR="00E4548C" w:rsidRDefault="00E4548C" w:rsidP="004C7D25">
      <w:pPr>
        <w:pStyle w:val="Heading1"/>
        <w:spacing w:line="360" w:lineRule="auto"/>
      </w:pPr>
      <w:r>
        <w:t>LINIA 101</w:t>
      </w:r>
    </w:p>
    <w:p w14:paraId="79C4511E" w14:textId="77777777" w:rsidR="00E4548C" w:rsidRDefault="00E4548C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4548C" w14:paraId="004338AF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8E01C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87E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9+455</w:t>
            </w:r>
          </w:p>
          <w:p w14:paraId="6EEBD0B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3516D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B08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Chitila - </w:t>
            </w:r>
          </w:p>
          <w:p w14:paraId="0A4BA3B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EB83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C02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8D06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8139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789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E7F99F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36AD60F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46D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D24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9+960</w:t>
            </w:r>
          </w:p>
          <w:p w14:paraId="05C458D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28E4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A852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Chitila</w:t>
            </w:r>
          </w:p>
          <w:p w14:paraId="0133DAB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E112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3EAA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DDD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6CE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EEC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42DF2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7777A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4 - 11 și spre </w:t>
            </w:r>
          </w:p>
          <w:p w14:paraId="4535A95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 I Chitila - Săbăreni.</w:t>
            </w:r>
          </w:p>
        </w:tc>
      </w:tr>
      <w:tr w:rsidR="00E4548C" w14:paraId="6E498B3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EBE93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E02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F37B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96F0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0F776C8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+ </w:t>
            </w:r>
          </w:p>
          <w:p w14:paraId="738C1E4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BD4A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AEB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FBA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14+000</w:t>
            </w:r>
          </w:p>
          <w:p w14:paraId="2644A58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7CF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D88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2445923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04C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71A4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541C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9E1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Săbăreni </w:t>
            </w:r>
          </w:p>
          <w:p w14:paraId="2680FC7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peste sch. 17  </w:t>
            </w:r>
          </w:p>
          <w:p w14:paraId="3D6199A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49C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17 </w:t>
            </w:r>
          </w:p>
          <w:p w14:paraId="1D883F8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9E3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A59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E83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AA04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54978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 abătută.</w:t>
            </w:r>
          </w:p>
        </w:tc>
      </w:tr>
      <w:tr w:rsidR="00E4548C" w14:paraId="4F59CFC1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646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B3F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DD8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578F7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Săbăreni</w:t>
            </w:r>
          </w:p>
          <w:p w14:paraId="388E502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D43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10 </w:t>
            </w:r>
          </w:p>
          <w:p w14:paraId="09293F1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4246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C3BC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D9ADB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966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şi 5.</w:t>
            </w:r>
          </w:p>
        </w:tc>
      </w:tr>
      <w:tr w:rsidR="00E4548C" w14:paraId="149E170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3F834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5BB9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22+500</w:t>
            </w:r>
          </w:p>
          <w:p w14:paraId="7A8B058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9657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4505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1F3BC193" w14:textId="77777777" w:rsidR="00E4548C" w:rsidRDefault="00E4548C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și zona aparate de cale </w:t>
            </w:r>
            <w:r>
              <w:rPr>
                <w:b/>
                <w:bCs/>
                <w:sz w:val="20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EA4F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C499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EAA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4CDF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094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24DA36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672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DD1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1B5B7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4F8B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1FAE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2D9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6FA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35+400</w:t>
            </w:r>
          </w:p>
          <w:p w14:paraId="634FB1F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BF99A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2F6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10BFA12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C0B2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468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8948A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2528" w14:textId="77777777" w:rsidR="00E4548C" w:rsidRDefault="00E4548C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6420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C50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F66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38+800</w:t>
            </w:r>
          </w:p>
          <w:p w14:paraId="33F6BAF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084BB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C75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5F4CB13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5577C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A0CD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A361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08D8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Ciocăneşti</w:t>
            </w:r>
          </w:p>
          <w:p w14:paraId="3C01FCF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856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9 </w:t>
            </w:r>
          </w:p>
          <w:p w14:paraId="5978018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B56F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620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4866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F6E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6163294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74BD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528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24+190</w:t>
            </w:r>
          </w:p>
          <w:p w14:paraId="6640ACA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D6C6C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5439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Ciocăneşti -</w:t>
            </w:r>
          </w:p>
          <w:p w14:paraId="2E1E3E2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89F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128EB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84D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A177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6340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DE88694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294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C75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35+100</w:t>
            </w:r>
          </w:p>
          <w:p w14:paraId="1F8F04B6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48545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8906" w14:textId="77777777" w:rsidR="00E4548C" w:rsidRDefault="00E4548C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86A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1FA4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C86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A12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6CE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3AAC824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992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7E2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6446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C925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Ghergani</w:t>
            </w:r>
          </w:p>
          <w:p w14:paraId="355612C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21C397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5286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BF2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280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DE8D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95A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7239F4E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F30D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422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67183C9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60CD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656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Ghergani -</w:t>
            </w:r>
          </w:p>
          <w:p w14:paraId="12FFCEF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38A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D407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F27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1F56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79E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94EF5D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342C3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4FAF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DF6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594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07E7B2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1FAA" w14:textId="77777777" w:rsidR="00E4548C" w:rsidRPr="00A165AE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6CC2B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80F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3F9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8959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1E6AD0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497E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2418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47+800</w:t>
            </w:r>
          </w:p>
          <w:p w14:paraId="2538172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D27D4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E91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5F4524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353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4E995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1C81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7884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4F7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- ax stație.</w:t>
            </w:r>
          </w:p>
        </w:tc>
      </w:tr>
      <w:tr w:rsidR="00E4548C" w14:paraId="59B65E6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56A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7F2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4C2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F1C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6001F399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170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A808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E2D1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EB07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484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E7AD3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ED828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și 6.</w:t>
            </w:r>
          </w:p>
        </w:tc>
      </w:tr>
      <w:tr w:rsidR="00E4548C" w14:paraId="4B29E0B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311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5A1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DB4D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747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7763192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98C1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5558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03C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0DCF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79F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F1E8A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77ACB8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6, 7 și 8.</w:t>
            </w:r>
          </w:p>
        </w:tc>
      </w:tr>
      <w:tr w:rsidR="00E4548C" w14:paraId="6D5555F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310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D3D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565F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3DE0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4C0792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2256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33488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FF7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BC6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36B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5E39D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DE75A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și 8.</w:t>
            </w:r>
          </w:p>
        </w:tc>
      </w:tr>
      <w:tr w:rsidR="00E4548C" w14:paraId="64359C76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03E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FC74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D8B6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9EA0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1573382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8D8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7D6E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D08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DFE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A417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F5CC8A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8B187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și 10.</w:t>
            </w:r>
          </w:p>
        </w:tc>
      </w:tr>
      <w:tr w:rsidR="00E4548C" w14:paraId="17868F2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04CE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4BA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2ABF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6BC7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6DCA4F8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67A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846671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1616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0D5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1AD9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D8E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C385A0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E1BFC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E4548C" w14:paraId="0E332DD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B9E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0B51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FCF0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6D37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Titu</w:t>
            </w:r>
          </w:p>
          <w:p w14:paraId="35578B48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1AC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C1A308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34 / 42 </w:t>
            </w:r>
          </w:p>
          <w:p w14:paraId="03C4CA1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F8AAC4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5FFEF4A" w14:textId="77777777" w:rsidR="00E4548C" w:rsidRPr="00A165AE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DF5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5122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6FDC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10F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BEE40A7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5 - 9.</w:t>
            </w:r>
          </w:p>
        </w:tc>
      </w:tr>
      <w:tr w:rsidR="00E4548C" w14:paraId="76F9DB4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95E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AD7C" w14:textId="77777777" w:rsidR="00E4548C" w:rsidRDefault="00E454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49+700</w:t>
            </w:r>
          </w:p>
          <w:p w14:paraId="3CC8323B" w14:textId="77777777" w:rsidR="00E4548C" w:rsidRDefault="00E454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E68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0AB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707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3263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BBD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B93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318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5BD7A1C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520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1F69F" w14:textId="77777777" w:rsidR="00E4548C" w:rsidRDefault="00E454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52+850</w:t>
            </w:r>
          </w:p>
          <w:p w14:paraId="46FEFE30" w14:textId="77777777" w:rsidR="00E4548C" w:rsidRDefault="00E4548C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5BC4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F505B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B14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2673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E24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386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77E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CC926B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26FEC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6C0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07182FD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295D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C1F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3F70A06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804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1790A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4C86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D8CFF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BDB9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Se respectă doar cu primul vehicul din componența trenului.</w:t>
            </w:r>
          </w:p>
        </w:tc>
      </w:tr>
      <w:tr w:rsidR="00E4548C" w14:paraId="630AB042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2EE3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AB7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7E0B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76469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E13BFB8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032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058D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BAE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58+960</w:t>
            </w:r>
          </w:p>
          <w:p w14:paraId="316D111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DC7A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7F97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58+990.</w:t>
            </w:r>
          </w:p>
        </w:tc>
      </w:tr>
      <w:tr w:rsidR="00E4548C" w14:paraId="464F555D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C66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D22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EFF1C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AB31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471D3E5B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14CE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045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7D5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59+600</w:t>
            </w:r>
          </w:p>
          <w:p w14:paraId="6FE7DA8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47AA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02B9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59+625.</w:t>
            </w:r>
          </w:p>
        </w:tc>
      </w:tr>
      <w:tr w:rsidR="00E4548C" w14:paraId="4AE5719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A8AC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D12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E358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6B75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7FDA1BBA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69F8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2DDC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FC9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63+350</w:t>
            </w:r>
          </w:p>
          <w:p w14:paraId="696A9C2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4A55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6C8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63+370.</w:t>
            </w:r>
          </w:p>
        </w:tc>
      </w:tr>
      <w:tr w:rsidR="00E4548C" w14:paraId="62C252E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3C12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462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C3C6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3D9A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Mătăsaru -</w:t>
            </w:r>
          </w:p>
          <w:p w14:paraId="6D33F909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C20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9F2B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34F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65+850</w:t>
            </w:r>
          </w:p>
          <w:p w14:paraId="7981142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8131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2604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– TN km 65+875.</w:t>
            </w:r>
          </w:p>
        </w:tc>
      </w:tr>
      <w:tr w:rsidR="00E4548C" w14:paraId="1535F72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32D8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6411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62D9B9B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7DA4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E673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51DBBCDE" w14:textId="77777777" w:rsidR="00E4548C" w:rsidRDefault="00E4548C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6A7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0F16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722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B7C9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5D87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C212E2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AD3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F0279" w14:textId="77777777" w:rsidR="00E4548C" w:rsidRDefault="00E454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B559" w14:textId="77777777" w:rsidR="00E4548C" w:rsidRDefault="00E454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FE58F" w14:textId="77777777" w:rsidR="00E4548C" w:rsidRDefault="00E4548C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 peste</w:t>
            </w:r>
          </w:p>
          <w:p w14:paraId="0F666AB4" w14:textId="77777777" w:rsidR="00E4548C" w:rsidRDefault="00E4548C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475E" w14:textId="77777777" w:rsidR="00E4548C" w:rsidRDefault="00E454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C208" w14:textId="77777777" w:rsidR="00E4548C" w:rsidRPr="000625F2" w:rsidRDefault="00E454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816D" w14:textId="77777777" w:rsidR="00E4548C" w:rsidRDefault="00E454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69+250</w:t>
            </w:r>
          </w:p>
          <w:p w14:paraId="7DB8083D" w14:textId="77777777" w:rsidR="00E4548C" w:rsidRDefault="00E4548C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FD9B" w14:textId="77777777" w:rsidR="00E4548C" w:rsidRDefault="00E4548C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D716" w14:textId="77777777" w:rsidR="00E4548C" w:rsidRDefault="00E4548C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37F50F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3D40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B65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E54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E74CA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4E13325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FF07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romb bretea</w:t>
            </w:r>
          </w:p>
          <w:p w14:paraId="3439583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9-11-7-13 </w:t>
            </w:r>
          </w:p>
          <w:p w14:paraId="16FA961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65CD536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abate-rile </w:t>
            </w:r>
          </w:p>
          <w:p w14:paraId="526C3ED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DB3061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C4C6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2AC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448B1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57D9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A0436B3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B28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D7B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5110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948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2CD0BDF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5363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D319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38F3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47BD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E2D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C05ED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4548C" w14:paraId="6F6554CC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58E0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5802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94C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97C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045A5BB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197CE62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53C61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 </w:t>
            </w:r>
          </w:p>
          <w:p w14:paraId="633A3E8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094C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7D0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50C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3183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B3D0FD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LFI SC Mairon SA.</w:t>
            </w:r>
          </w:p>
        </w:tc>
      </w:tr>
      <w:tr w:rsidR="00E4548C" w14:paraId="5EE8DAF5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FC9D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D91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4130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B59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09C3267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  <w:p w14:paraId="1EA6B829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3C113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E43015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682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A28B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8A70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E994C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FBAB5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E4548C" w14:paraId="1EE5150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C53E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FA600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03CF8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D061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69DA14B8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X, </w:t>
            </w:r>
          </w:p>
          <w:p w14:paraId="6E59BDD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5E47D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FAB462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4A7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4DB4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DAAF5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434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5 - 8.</w:t>
            </w:r>
          </w:p>
        </w:tc>
      </w:tr>
      <w:tr w:rsidR="00E4548C" w14:paraId="7D8D5BA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5073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6FA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1DC4A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EA6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Găeşti</w:t>
            </w:r>
          </w:p>
          <w:p w14:paraId="42FA7F36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211F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29</w:t>
            </w:r>
          </w:p>
          <w:p w14:paraId="56D66852" w14:textId="77777777" w:rsidR="00E4548C" w:rsidRPr="00FA5543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E54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3FC2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D42A7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2DC60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si 7</w:t>
            </w:r>
          </w:p>
        </w:tc>
      </w:tr>
      <w:tr w:rsidR="00E4548C" w14:paraId="1DAC009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26E4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C527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52D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FA43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3FE7AA1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  <w:p w14:paraId="35760935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F49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14 </w:t>
            </w:r>
          </w:p>
          <w:p w14:paraId="58F349DA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19D9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51A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59E0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908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60CA1E8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4 - 8.</w:t>
            </w:r>
          </w:p>
        </w:tc>
      </w:tr>
      <w:tr w:rsidR="00E4548C" w14:paraId="69A1A46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B3B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4DE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136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1B6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Găeşti </w:t>
            </w:r>
          </w:p>
          <w:p w14:paraId="6A454FD2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2799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9E41CA"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z w:val="20"/>
              </w:rPr>
              <w:t xml:space="preserve">sch. 16, 18, 20 </w:t>
            </w:r>
          </w:p>
          <w:p w14:paraId="203FD92C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B367D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4828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EBD6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6719E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BDBB84D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9DF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3205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DEA1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AA725" w14:textId="77777777" w:rsidR="00E4548C" w:rsidRPr="006E4185" w:rsidRDefault="00E4548C" w:rsidP="00AD4FEF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sz w:val="20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</w:rPr>
              <w:t>și linia 3 directă</w:t>
            </w:r>
            <w:r w:rsidRPr="006E4185"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1C6C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16E1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7FB2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70+490</w:t>
            </w:r>
          </w:p>
          <w:p w14:paraId="082F8DD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DB42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53E80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06673D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28ED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0CD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1395D6E4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B34E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A64F" w14:textId="77777777" w:rsidR="00E4548C" w:rsidRDefault="00E4548C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0D8A0" w14:textId="77777777" w:rsidR="00E4548C" w:rsidRPr="009E41CA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473E" w14:textId="77777777" w:rsidR="00E4548C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FC8C" w14:textId="77777777" w:rsidR="00E4548C" w:rsidRDefault="00E4548C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7DB3" w14:textId="77777777" w:rsidR="00E4548C" w:rsidRPr="000625F2" w:rsidRDefault="00E4548C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F2C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4548C" w14:paraId="102249B8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095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7A0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C24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4EB5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442A3" w14:textId="77777777" w:rsidR="00E4548C" w:rsidRPr="009E41CA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5A9B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BBA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71+925</w:t>
            </w:r>
          </w:p>
          <w:p w14:paraId="6E31039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3462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ADC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E4548C" w14:paraId="27F041B2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C19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2B4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F47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89D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ECA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AC06E1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EF2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649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6ED7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BF3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4 - 7.</w:t>
            </w:r>
          </w:p>
        </w:tc>
      </w:tr>
      <w:tr w:rsidR="00E4548C" w14:paraId="60FCB83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186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670A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725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571D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1D82AF6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F84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B147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E9C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44B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52BD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92D4D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6.</w:t>
            </w:r>
          </w:p>
        </w:tc>
      </w:tr>
      <w:tr w:rsidR="00E4548C" w14:paraId="4CB0DFE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DE7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610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508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D08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3490156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B27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E7737F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0C2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F7D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25AC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076A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995BF8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E0D75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4 - 6.</w:t>
            </w:r>
          </w:p>
        </w:tc>
      </w:tr>
      <w:tr w:rsidR="00E4548C" w14:paraId="122D919C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1BA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CBF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08A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91DF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Leordeni Argeş</w:t>
            </w:r>
          </w:p>
          <w:p w14:paraId="7990C15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5EA4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0D7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809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FBB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D4B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5B093C0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C890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33A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934F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1955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DC0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470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53BD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91-816</w:t>
            </w:r>
          </w:p>
          <w:p w14:paraId="7F34B92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2E5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B46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B69DEC9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148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D487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241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9A4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Călineşti</w:t>
            </w:r>
          </w:p>
          <w:p w14:paraId="7E2DEB9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8F6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F9B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F47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47C9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C4E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4 - 7 abătute.</w:t>
            </w:r>
          </w:p>
        </w:tc>
      </w:tr>
      <w:tr w:rsidR="00E4548C" w14:paraId="72D0AFA3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8B1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51B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807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1805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6AE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F976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22F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99+500</w:t>
            </w:r>
          </w:p>
          <w:p w14:paraId="67FCC5C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B692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20E2" w14:textId="77777777" w:rsidR="00E4548C" w:rsidRDefault="00E4548C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038079E3" w14:textId="77777777" w:rsidR="00E4548C" w:rsidRPr="003A43BB" w:rsidRDefault="00E4548C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E4548C" w14:paraId="517CF51C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E69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274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EB59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938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5955152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019701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933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735B10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F95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26D4C8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AD8F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FF5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63B0B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4, 5 şi 6</w:t>
            </w:r>
          </w:p>
          <w:p w14:paraId="127FF23E" w14:textId="77777777" w:rsidR="00E4548C" w:rsidRPr="002C6BE4" w:rsidRDefault="00E4548C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 expedieri.</w:t>
            </w:r>
          </w:p>
        </w:tc>
      </w:tr>
      <w:tr w:rsidR="00E4548C" w14:paraId="6614245A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4230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117B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8971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F04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364690B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A638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B12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0AB6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D1B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A17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53C5C35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6D8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DD64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1E31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E06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137D0E4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AA61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AE2C5C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58CB369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6F9448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A497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F04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988D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910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BF62C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E4548C" w14:paraId="1086482B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2BC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58E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113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C09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349CA85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F32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50932AB" w14:textId="77777777" w:rsidR="00E4548C" w:rsidRPr="00164983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C9B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A4E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03FD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CF5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05E09A" w14:textId="77777777" w:rsidR="00E4548C" w:rsidRPr="0058349B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I. C. Brătianu - Goleşti.</w:t>
            </w:r>
          </w:p>
        </w:tc>
      </w:tr>
      <w:tr w:rsidR="00E4548C" w14:paraId="5D65C2AA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536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AFEE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495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6961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7C79FA1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E7CA54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ECD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între călcâiul sch.  15 </w:t>
            </w:r>
          </w:p>
          <w:p w14:paraId="62D2B4D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F73D1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F41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D88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74EC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866BD2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şi 2 </w:t>
            </w:r>
          </w:p>
          <w:p w14:paraId="5873613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4548C" w14:paraId="4052C634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9D05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937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3CF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5F1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Pârvu</w:t>
            </w:r>
          </w:p>
          <w:p w14:paraId="50CCD85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4330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9779BC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1CA0905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D378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860E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976F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032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E6E7772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A21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271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9C4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6AD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Costești</w:t>
            </w:r>
          </w:p>
          <w:p w14:paraId="402BCD0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B3F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1582C2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652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B985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F936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A0F1" w14:textId="77777777" w:rsidR="00E4548C" w:rsidRPr="00860983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7C19F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Cap Y, liniile 3 - 5 </w:t>
            </w:r>
          </w:p>
          <w:p w14:paraId="0FFBE49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Fâlfani L 101 și </w:t>
            </w:r>
          </w:p>
          <w:p w14:paraId="4D7DCEA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60983">
              <w:rPr>
                <w:b/>
                <w:bCs/>
                <w:i/>
                <w:iCs/>
                <w:sz w:val="20"/>
              </w:rPr>
              <w:t>direc</w:t>
            </w:r>
            <w:r>
              <w:rPr>
                <w:b/>
                <w:bCs/>
                <w:i/>
                <w:iCs/>
                <w:sz w:val="20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</w:rPr>
              <w:t xml:space="preserve"> L 110.</w:t>
            </w:r>
          </w:p>
        </w:tc>
      </w:tr>
      <w:tr w:rsidR="00E4548C" w14:paraId="34030DF4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3DE3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EF7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132+800</w:t>
            </w:r>
          </w:p>
          <w:p w14:paraId="66AAF62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55E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AFA4" w14:textId="77777777" w:rsidR="00E4548C" w:rsidRDefault="00E4548C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200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E40B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4D9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752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08FA" w14:textId="77777777" w:rsidR="00E4548C" w:rsidRPr="00860983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799AA01B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B06C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174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141+400</w:t>
            </w:r>
          </w:p>
          <w:p w14:paraId="2809B29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45239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31D9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DFC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F98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C1F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4DD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150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6D13BCDF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D219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B2B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152+400</w:t>
            </w:r>
          </w:p>
          <w:p w14:paraId="5E1BD36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AE39F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419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67B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7CF38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54D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5AA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C31A" w14:textId="77777777" w:rsidR="00E4548C" w:rsidRPr="00860983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F2B1D7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9D9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76F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6B53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0C3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Corbu</w:t>
            </w:r>
          </w:p>
          <w:p w14:paraId="127E9B9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6C4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65B2AB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EA5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142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0D9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1F3C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4</w:t>
            </w:r>
          </w:p>
          <w:p w14:paraId="23E339B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4548C" w14:paraId="25DDF549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555B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602E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455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1EF6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Sineşti</w:t>
            </w:r>
          </w:p>
          <w:p w14:paraId="7A39CDA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693895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8F7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940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7D66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BD8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BFE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112DBA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B3D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AC2B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162+900</w:t>
            </w:r>
          </w:p>
          <w:p w14:paraId="43EC427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DB4B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2EF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B88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F3B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261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6CC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735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4C163679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0E0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E82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168+500</w:t>
            </w:r>
          </w:p>
          <w:p w14:paraId="0DEDF03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6157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2E4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0076DF4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si  Potcoava – Bălteni Olt</w:t>
            </w:r>
          </w:p>
          <w:p w14:paraId="6B5FF12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F02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151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E66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8E6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149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7DE19A52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AF74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B36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747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6275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2B3FD3A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6829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5A3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A4A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8F2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C2D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liniei 1</w:t>
            </w:r>
          </w:p>
          <w:p w14:paraId="4DB0420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4548C" w14:paraId="18CF5B0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A3A3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7541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1FCC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BCB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42B05A2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027F6CB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9E36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81587C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2E2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5D18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306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3F65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F02924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DE14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8A7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ECD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279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Potcoava</w:t>
            </w:r>
          </w:p>
          <w:p w14:paraId="070A2DB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2C87A49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CF2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281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21B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6DF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2F0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B5948F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CE52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EFB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FF83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CFB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Bălteni</w:t>
            </w:r>
          </w:p>
          <w:p w14:paraId="3287890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14A1B54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354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74C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042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E604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21B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67AD142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1C28B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FD8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BE6C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86D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Recea</w:t>
            </w:r>
          </w:p>
          <w:p w14:paraId="7E8151A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636F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F170CF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A09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2D5E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4A2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E324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96C3D5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AD58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E5BF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9D8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9D72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537FB2D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64A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615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49A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7FF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B03F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FBB442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A5EB8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7516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8A85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E887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1C1610E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29D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701508F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în </w:t>
            </w:r>
          </w:p>
          <w:p w14:paraId="72060E5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0664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DA2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101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265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E4548C" w14:paraId="5793B06F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276DD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EF4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72FEC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6272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1168184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8 </w:t>
            </w:r>
          </w:p>
          <w:p w14:paraId="6176FB1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386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D21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A48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8F1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2A7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3AC6549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86E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8AC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26D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00F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11E7997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7114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27, 33,  22 </w:t>
            </w:r>
          </w:p>
          <w:p w14:paraId="2D5E4FE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D72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367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BB37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FF1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3 - 11  primiri - expedieri.</w:t>
            </w:r>
          </w:p>
        </w:tc>
      </w:tr>
      <w:tr w:rsidR="00E4548C" w14:paraId="49AF212F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570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528D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B72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920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02B902D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F78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95BC952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2B4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15A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CA7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D15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1BEF3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7 - 11</w:t>
            </w:r>
          </w:p>
          <w:p w14:paraId="51B5E21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E4548C" w14:paraId="5F4A74F3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F4F2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BED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BFD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E08AD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13DF947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F54E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577DF5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7E1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603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ECF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5DE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5 - 11 primiri – expedieri.</w:t>
            </w:r>
          </w:p>
        </w:tc>
      </w:tr>
      <w:tr w:rsidR="00E4548C" w14:paraId="72CD3292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83E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889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EE7D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EF6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Slatina</w:t>
            </w:r>
          </w:p>
          <w:p w14:paraId="60EA7F1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573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CC3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681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36B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FE7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8 - 15</w:t>
            </w:r>
          </w:p>
          <w:p w14:paraId="58A5FC4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4548C" w14:paraId="52A9AEAF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9FD0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BF3D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66F3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4C72D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Milcov, linia 1 </w:t>
            </w:r>
          </w:p>
          <w:p w14:paraId="73C9E66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148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2B626E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842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9AFA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15A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561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41C3319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530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28A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3651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94A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Slătioara</w:t>
            </w:r>
          </w:p>
          <w:p w14:paraId="4D94937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7EA382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675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F7F5F4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6463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5A5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65F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C02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4536ECC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1B20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A7AA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205+450</w:t>
            </w:r>
          </w:p>
          <w:p w14:paraId="3EA1602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32E3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7AC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E0F187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  <w:p w14:paraId="342ADC6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664A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84C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EC8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3062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29F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694C4E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Staţie paralelogram.</w:t>
            </w:r>
          </w:p>
        </w:tc>
      </w:tr>
      <w:tr w:rsidR="00E4548C" w14:paraId="5FDB07BF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52AA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135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79F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413F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8EF6BD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7C60E" w14:textId="77777777" w:rsidR="00E4548C" w:rsidRDefault="00E4548C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945E97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A6707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477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7F5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334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4548C" w14:paraId="29AD1A68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20FF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C51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869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AE5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57EFF98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732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9037BF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7547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8F9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E57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427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9DF286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ADF72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063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16F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A5B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Balş</w:t>
            </w:r>
          </w:p>
          <w:p w14:paraId="6D3B7EB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551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96653D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2C5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5D3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0AD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416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E4548C" w14:paraId="57BD7BA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E7175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4E26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219+775</w:t>
            </w:r>
          </w:p>
          <w:p w14:paraId="2C09EDE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B36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45E7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3E89ED1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8E1E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FE36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3AB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625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1C09" w14:textId="77777777" w:rsidR="00E4548C" w:rsidRPr="006064A3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3091783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73EC4C5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E36F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BEDB" w14:textId="77777777" w:rsidR="00E4548C" w:rsidRPr="006064A3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221+910</w:t>
            </w:r>
          </w:p>
          <w:p w14:paraId="08D9AD9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6064A3">
              <w:rPr>
                <w:b/>
                <w:bCs/>
                <w:color w:val="000000"/>
                <w:sz w:val="20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CE5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0B8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Balş -</w:t>
            </w:r>
          </w:p>
          <w:p w14:paraId="6BE3684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3452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C434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3F35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AC1D8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5DA0" w14:textId="77777777" w:rsidR="00E4548C" w:rsidRPr="006064A3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6064A3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6064A3">
              <w:rPr>
                <w:b/>
                <w:bCs/>
                <w:iCs/>
                <w:sz w:val="20"/>
              </w:rPr>
              <w:t>două locomotive cuplate.</w:t>
            </w:r>
          </w:p>
          <w:p w14:paraId="5B639B04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E74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49B62A2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64A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1F2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230+550</w:t>
            </w:r>
          </w:p>
          <w:p w14:paraId="66D8F5C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DE1B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885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Robăneşti-</w:t>
            </w:r>
          </w:p>
          <w:p w14:paraId="0174B6A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08D0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DCEC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E228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51E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37D2" w14:textId="77777777" w:rsidR="00E4548C" w:rsidRPr="001D28D8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Fără inductori.</w:t>
            </w:r>
          </w:p>
        </w:tc>
      </w:tr>
      <w:tr w:rsidR="00E4548C" w14:paraId="259BD3F4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C30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CFB9E" w14:textId="77777777" w:rsidR="00E4548C" w:rsidRPr="006064A3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B8B7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3EF9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Pieleşti</w:t>
            </w:r>
          </w:p>
          <w:p w14:paraId="2BFA522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3 </w:t>
            </w:r>
          </w:p>
          <w:p w14:paraId="3D2EC97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464A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C7176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294C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3DD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7830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BC40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4548C" w14:paraId="5BA1B74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ECD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0CC9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241+900</w:t>
            </w:r>
          </w:p>
          <w:p w14:paraId="4165D0E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77D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EADAD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Pieleşti -</w:t>
            </w:r>
          </w:p>
          <w:p w14:paraId="0A39AAC8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617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D15E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D380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FFF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B919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3C6928F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8F7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8C3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03F9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4EF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Plaiu Vulcănești</w:t>
            </w:r>
          </w:p>
          <w:p w14:paraId="7F25FAD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4158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 </w:t>
            </w:r>
          </w:p>
          <w:p w14:paraId="708A50E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9F2F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80A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5171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66E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2 și 3 primiri - expedieri, Cap X.</w:t>
            </w:r>
          </w:p>
        </w:tc>
      </w:tr>
      <w:tr w:rsidR="00E4548C" w14:paraId="7503A14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6954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8B78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58968D5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0D6A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732C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ACC4CC2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65E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F87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85A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601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097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351EADF0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 în  paralelogram.</w:t>
            </w:r>
          </w:p>
        </w:tc>
      </w:tr>
      <w:tr w:rsidR="00E4548C" w14:paraId="5252183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4F59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6D23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C3DE2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EEB2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54A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468ED09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73 -77-</w:t>
            </w:r>
          </w:p>
          <w:p w14:paraId="6FE5602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ECC6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51F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D84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F9EE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E4548C" w14:paraId="323D328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FB3C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F82C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FA5D8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44F6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3DA7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 </w:t>
            </w:r>
          </w:p>
          <w:p w14:paraId="41DDF08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5CF6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405B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A79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539F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linia 28 A la liniile 1 - 4B.</w:t>
            </w:r>
          </w:p>
        </w:tc>
      </w:tr>
      <w:tr w:rsidR="00E4548C" w14:paraId="1A31470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7A281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23AD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8495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0EB7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7673A01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02B1" w14:textId="77777777" w:rsidR="00E4548C" w:rsidRDefault="00E454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6592155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09C55" w14:textId="77777777" w:rsidR="00E4548C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5CA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F1C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E584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DCAF59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2A către liniile </w:t>
            </w:r>
          </w:p>
          <w:p w14:paraId="5C3FE49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26 și 27. </w:t>
            </w:r>
          </w:p>
        </w:tc>
      </w:tr>
      <w:tr w:rsidR="00E4548C" w14:paraId="0178DBA7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A186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8FCA" w14:textId="77777777" w:rsidR="00E4548C" w:rsidRDefault="00E454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CE078" w14:textId="77777777" w:rsidR="00E4548C" w:rsidRPr="000625F2" w:rsidRDefault="00E454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3C41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1750493B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181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0A68139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23, 33,  35, TDJ </w:t>
            </w:r>
          </w:p>
          <w:p w14:paraId="7EB825F8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/ 49, 45 / 51, sch. 55, 57, 59, 65, 67, 69</w:t>
            </w:r>
          </w:p>
          <w:p w14:paraId="7995991F" w14:textId="77777777" w:rsidR="00E4548C" w:rsidRDefault="00E454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282E" w14:textId="77777777" w:rsidR="00E4548C" w:rsidRDefault="00E454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25889" w14:textId="77777777" w:rsidR="00E4548C" w:rsidRDefault="00E4548C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41EF" w14:textId="77777777" w:rsidR="00E4548C" w:rsidRPr="000625F2" w:rsidRDefault="00E4548C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3035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CF5EE8" w14:textId="77777777" w:rsidR="00E4548C" w:rsidRDefault="00E4548C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E4548C" w14:paraId="1BB5F960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F4267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2DC1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1D44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9B4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098B1FD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19EC0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B43FA34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145,147, 149,151 </w:t>
            </w:r>
          </w:p>
          <w:p w14:paraId="49E2572F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78C0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4B0BA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BFE3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4C17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260C63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E4548C" w14:paraId="35E12572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8F53" w14:textId="77777777" w:rsidR="00E4548C" w:rsidRDefault="00E4548C" w:rsidP="00E4548C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2683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54BE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DF1B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774FDFBA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E95E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8C4D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0E96" w14:textId="77777777" w:rsidR="00E4548C" w:rsidRDefault="00E4548C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E5535" w14:textId="77777777" w:rsidR="00E4548C" w:rsidRPr="000625F2" w:rsidRDefault="00E4548C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77506" w14:textId="77777777" w:rsidR="00E4548C" w:rsidRDefault="00E4548C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9666996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6810D12F" w14:textId="77777777" w:rsidR="00E4548C" w:rsidRPr="002A69B0" w:rsidRDefault="00E4548C" w:rsidP="002A69B0">
      <w:pPr>
        <w:pStyle w:val="Heading1"/>
        <w:spacing w:line="360" w:lineRule="auto"/>
      </w:pPr>
      <w:r>
        <w:lastRenderedPageBreak/>
        <w:t>LINIA 102 A</w:t>
      </w:r>
    </w:p>
    <w:p w14:paraId="6835E88B" w14:textId="77777777" w:rsidR="00E4548C" w:rsidRDefault="00E4548C" w:rsidP="00CC7E9F">
      <w:pPr>
        <w:pStyle w:val="Heading1"/>
        <w:spacing w:line="360" w:lineRule="auto"/>
        <w:rPr>
          <w:b w:val="0"/>
          <w:bCs w:val="0"/>
          <w:sz w:val="8"/>
        </w:rPr>
      </w:pPr>
      <w:r>
        <w:t>BRADU DE SUS - BRADU RAFINĂRIE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597A3325" w14:textId="77777777">
        <w:trPr>
          <w:cantSplit/>
          <w:trHeight w:val="3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FFA0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82E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BEFE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1D42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C752A7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336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24C3B889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38B34B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0E730FC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6F30117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sch.   21, 23, 27, 29, 29A, 31,  33, 33A, 37 şi 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ADE7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6C2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BD61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8087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Afectează intrări - ieşiri la liniile 1A - 14.</w:t>
            </w:r>
          </w:p>
        </w:tc>
      </w:tr>
      <w:tr w:rsidR="00E4548C" w14:paraId="2641C243" w14:textId="77777777">
        <w:trPr>
          <w:cantSplit/>
          <w:trHeight w:val="6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F1D3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0E4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D550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9480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62C6E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EAB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26B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C3A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9636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5B3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41901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1 A, 2 şi 3.</w:t>
            </w:r>
          </w:p>
        </w:tc>
      </w:tr>
      <w:tr w:rsidR="00E4548C" w14:paraId="012F88E1" w14:textId="77777777">
        <w:trPr>
          <w:cantSplit/>
          <w:trHeight w:val="32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5124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B2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27C04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7F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7099520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73D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14, 16, 18, 20, 22, 26, 42, 42A </w:t>
            </w:r>
          </w:p>
          <w:p w14:paraId="6482FFD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09E909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2E1C9E8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A66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16A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434CB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37D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8C589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- 24.</w:t>
            </w:r>
          </w:p>
        </w:tc>
      </w:tr>
      <w:tr w:rsidR="00E4548C" w14:paraId="394044F2" w14:textId="77777777">
        <w:trPr>
          <w:cantSplit/>
          <w:trHeight w:val="12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2C222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542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BA7E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521A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197FD9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şi 1 </w:t>
            </w:r>
          </w:p>
          <w:p w14:paraId="4EE9985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80A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înce-pând </w:t>
            </w:r>
          </w:p>
          <w:p w14:paraId="06A501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032EB1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315391E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7C6C" w14:textId="77777777" w:rsidR="00E4548C" w:rsidRPr="0088732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F37D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0FA5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AECE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5E7AD0C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1D3A0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878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11C1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D14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4570A66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DABB98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EF5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025F173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50AB7E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FCB9" w14:textId="77777777" w:rsidR="00E4548C" w:rsidRPr="0088732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533F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6DCF3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30C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DCF00BE" w14:textId="77777777">
        <w:trPr>
          <w:cantSplit/>
          <w:trHeight w:val="34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5BE8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B6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407E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1DFF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00E9D76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25FA627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32D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axul stației până la călcâi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813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FD0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AFE9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6A9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FBD224D" w14:textId="77777777">
        <w:trPr>
          <w:cantSplit/>
          <w:trHeight w:val="1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435B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0B4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2606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A7F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301CBAD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 </w:t>
            </w:r>
          </w:p>
          <w:p w14:paraId="5937BDD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B9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6134A9A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C5D60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EF15" w14:textId="77777777" w:rsidR="00E4548C" w:rsidRPr="0088732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D65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C908A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E78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D68D98C" w14:textId="77777777">
        <w:trPr>
          <w:cantSplit/>
          <w:trHeight w:val="6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DD94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6F6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C86FA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066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Rafinărie,</w:t>
            </w:r>
          </w:p>
          <w:p w14:paraId="6B687DE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 </w:t>
            </w:r>
          </w:p>
          <w:p w14:paraId="22B29F0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55B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13CD3" w14:textId="77777777" w:rsidR="00E4548C" w:rsidRPr="0088732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41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ACE0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FA6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B33A366" w14:textId="77777777">
        <w:trPr>
          <w:cantSplit/>
          <w:trHeight w:val="33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E9612" w14:textId="77777777" w:rsidR="00E4548C" w:rsidRDefault="00E4548C" w:rsidP="00E4548C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EB9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9211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4F0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A3A540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0AB67421" w14:textId="77777777" w:rsidR="00E4548C" w:rsidRPr="0088732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8732A">
              <w:rPr>
                <w:b/>
                <w:bCs/>
                <w:sz w:val="20"/>
              </w:rPr>
              <w:t>primiri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 xml:space="preserve"> </w:t>
            </w:r>
            <w:r w:rsidRPr="0088732A">
              <w:rPr>
                <w:b/>
                <w:bCs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1BDE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362FFFD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A75E32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4797E3B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1B07" w14:textId="77777777" w:rsidR="00E4548C" w:rsidRPr="0088732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  <w:r w:rsidRPr="0088732A">
              <w:rPr>
                <w:b/>
                <w:bCs/>
                <w:sz w:val="32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9C9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CD15" w14:textId="77777777" w:rsidR="00E4548C" w:rsidRPr="0005248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670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7105A91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469CE18A" w14:textId="77777777" w:rsidR="00E4548C" w:rsidRDefault="00E4548C" w:rsidP="00D76EC7">
      <w:pPr>
        <w:pStyle w:val="Heading1"/>
        <w:spacing w:line="360" w:lineRule="auto"/>
      </w:pPr>
      <w:r>
        <w:lastRenderedPageBreak/>
        <w:t>LINIA 102 B</w:t>
      </w:r>
    </w:p>
    <w:p w14:paraId="0B8533BE" w14:textId="77777777" w:rsidR="00E4548C" w:rsidRDefault="00E4548C" w:rsidP="007E2181">
      <w:pPr>
        <w:pStyle w:val="Heading1"/>
        <w:spacing w:line="360" w:lineRule="auto"/>
        <w:rPr>
          <w:b w:val="0"/>
          <w:bCs w:val="0"/>
          <w:sz w:val="8"/>
        </w:rPr>
      </w:pPr>
      <w:r>
        <w:t>PÂRVU - BRADU RAFINĂRIE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4"/>
        <w:gridCol w:w="870"/>
        <w:gridCol w:w="753"/>
        <w:gridCol w:w="870"/>
        <w:gridCol w:w="756"/>
        <w:gridCol w:w="2490"/>
      </w:tblGrid>
      <w:tr w:rsidR="00E4548C" w14:paraId="2A489B58" w14:textId="77777777">
        <w:trPr>
          <w:cantSplit/>
          <w:trHeight w:val="397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EB3E1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66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50DD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4E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74C18F0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710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</w:t>
            </w:r>
          </w:p>
          <w:p w14:paraId="5992509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D2AA76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  <w:p w14:paraId="48648EC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54C748C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21, 23,  27, 29, 29A, 31, 33, 33A, 37 şi 73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FEB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5E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2D1D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6E8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3B05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  - 14.</w:t>
            </w:r>
          </w:p>
        </w:tc>
      </w:tr>
      <w:tr w:rsidR="00E4548C" w14:paraId="4B621B50" w14:textId="77777777">
        <w:trPr>
          <w:cantSplit/>
          <w:trHeight w:val="113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5669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D3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DDE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A9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0D92CE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D3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2DF8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5B9D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78D15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C218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1, 1 A, </w:t>
            </w:r>
          </w:p>
          <w:p w14:paraId="56DF30D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şi 3.</w:t>
            </w:r>
          </w:p>
        </w:tc>
      </w:tr>
      <w:tr w:rsidR="00E4548C" w14:paraId="23108898" w14:textId="77777777">
        <w:trPr>
          <w:cantSplit/>
          <w:trHeight w:val="35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EADD9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012E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32A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269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4B2DE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E40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6,  14, 16, 18, 20, 22, 26, 42, 42A </w:t>
            </w:r>
          </w:p>
          <w:p w14:paraId="25DA5C0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450A161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EFE797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003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B92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6E87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D9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4E474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1A - 24.</w:t>
            </w:r>
          </w:p>
        </w:tc>
      </w:tr>
      <w:tr w:rsidR="00E4548C" w14:paraId="16F9BB48" w14:textId="77777777">
        <w:trPr>
          <w:cantSplit/>
          <w:trHeight w:val="2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4EBFC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084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3F1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924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2E0231B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liniile 1A şi  1</w:t>
            </w:r>
            <w:r w:rsidRPr="006F437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53A3E08" w14:textId="77777777" w:rsidR="00E4548C" w:rsidRPr="00473804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78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 înce-</w:t>
            </w:r>
          </w:p>
          <w:p w14:paraId="7DA707E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pând </w:t>
            </w:r>
          </w:p>
          <w:p w14:paraId="0BE83FC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cu </w:t>
            </w:r>
          </w:p>
          <w:p w14:paraId="67E39B1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călcâiul</w:t>
            </w:r>
          </w:p>
          <w:p w14:paraId="21C2C85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371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B7B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727F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A408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C3DB9F9" w14:textId="77777777">
        <w:trPr>
          <w:cantSplit/>
          <w:trHeight w:val="18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27CE5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E187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345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E6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A2ABC0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47C4124" w14:textId="77777777" w:rsidR="00E4548C" w:rsidRPr="00473804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F1C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25 </w:t>
            </w:r>
          </w:p>
          <w:p w14:paraId="49D7F24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C767F7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9A6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0E4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5723E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9F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EDCC9FB" w14:textId="77777777">
        <w:trPr>
          <w:cantSplit/>
          <w:trHeight w:val="158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4BF7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19A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C3C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A3C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BB4A2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linia 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BCC908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6ED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54382C8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axul stației până la călcâi sch. 22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21B4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540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21A1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E0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B19D5E7" w14:textId="77777777">
        <w:trPr>
          <w:cantSplit/>
          <w:trHeight w:val="1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DAAA0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B37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D838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7F9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568AFB3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şi 6 </w:t>
            </w:r>
          </w:p>
          <w:p w14:paraId="2CD3E5F0" w14:textId="77777777" w:rsidR="00E4548C" w:rsidRPr="00473804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8FF2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21 </w:t>
            </w:r>
          </w:p>
          <w:p w14:paraId="37D25D2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1C4B97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D60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FCF6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40B0B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8650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6C46544" w14:textId="77777777">
        <w:trPr>
          <w:cantSplit/>
          <w:trHeight w:val="12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E20C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CC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41A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E09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1FC584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</w:t>
            </w:r>
          </w:p>
          <w:p w14:paraId="7780EAE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473804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73804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0368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6D4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18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FA4A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C28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C7833AA" w14:textId="77777777">
        <w:trPr>
          <w:cantSplit/>
          <w:trHeight w:val="19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C775" w14:textId="77777777" w:rsidR="00E4548C" w:rsidRDefault="00E4548C" w:rsidP="00E4548C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A09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30A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D4D8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Bradu Rafinărie</w:t>
            </w:r>
          </w:p>
          <w:p w14:paraId="44251BD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11 </w:t>
            </w:r>
          </w:p>
          <w:p w14:paraId="5EAA36D0" w14:textId="77777777" w:rsidR="00E4548C" w:rsidRPr="005B65A6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5B65A6">
              <w:rPr>
                <w:b/>
                <w:bCs/>
                <w:sz w:val="20"/>
                <w:szCs w:val="20"/>
              </w:rPr>
              <w:t>primiri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B65A6">
              <w:rPr>
                <w:b/>
                <w:bCs/>
                <w:sz w:val="20"/>
                <w:szCs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5A16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axa staţiei </w:t>
            </w:r>
          </w:p>
          <w:p w14:paraId="4A0CDB9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A50B8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35CA6F2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66FD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D0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66922" w14:textId="77777777" w:rsidR="00E4548C" w:rsidRPr="002E38A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C20E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A62B521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7E9A1777" w14:textId="77777777" w:rsidR="00E4548C" w:rsidRDefault="00E4548C" w:rsidP="00410133">
      <w:pPr>
        <w:pStyle w:val="Heading1"/>
        <w:spacing w:line="360" w:lineRule="auto"/>
      </w:pPr>
      <w:r>
        <w:lastRenderedPageBreak/>
        <w:t>LINIA 108</w:t>
      </w:r>
    </w:p>
    <w:p w14:paraId="78833620" w14:textId="77777777" w:rsidR="00E4548C" w:rsidRDefault="00E4548C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:rsidRPr="0058349B" w14:paraId="4E0551EC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5A3E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D6A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FEF1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E2C7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691C543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191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347C0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 / 41</w:t>
            </w:r>
          </w:p>
          <w:p w14:paraId="32B98819" w14:textId="77777777" w:rsidR="00E4548C" w:rsidRPr="0016498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6E979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0625F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77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0A65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E90B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E3B0E0" w14:textId="77777777" w:rsidR="00E4548C" w:rsidRPr="0058349B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la linia Călineşti - Goleşti.</w:t>
            </w:r>
          </w:p>
        </w:tc>
      </w:tr>
      <w:tr w:rsidR="00E4548C" w14:paraId="1A05D8ED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AEB0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7B9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2288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95D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6C27628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8D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6749F4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EEEB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860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8B63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54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30C51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I.C. Brătianu - Goleşti.</w:t>
            </w:r>
          </w:p>
        </w:tc>
      </w:tr>
      <w:tr w:rsidR="00E4548C" w14:paraId="2B93231A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FC05B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4F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95F3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B6EA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Goleşti</w:t>
            </w:r>
          </w:p>
          <w:p w14:paraId="1840112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6CDE9F8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6EF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CFBC62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AAC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005D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940B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57C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</w:t>
            </w:r>
          </w:p>
          <w:p w14:paraId="582BD80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4 - 6 </w:t>
            </w:r>
          </w:p>
          <w:p w14:paraId="250AD4D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E4548C" w:rsidRPr="00F80ACE" w14:paraId="1EFA5621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79BB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DA3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101+208</w:t>
            </w:r>
          </w:p>
          <w:p w14:paraId="0E89582A" w14:textId="77777777" w:rsidR="00E4548C" w:rsidRPr="001571B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FC5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F24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Goleşti -</w:t>
            </w:r>
          </w:p>
          <w:p w14:paraId="4423184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76C7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97ADB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B0B0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2C31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181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5FCEE37F" w14:textId="77777777" w:rsidR="00E4548C" w:rsidRPr="00F80ACE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F80ACE" w14:paraId="6BB43D6C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70569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435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60C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90C7" w14:textId="77777777" w:rsidR="00E4548C" w:rsidRDefault="00E4548C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FE02" w14:textId="77777777" w:rsidR="00E4548C" w:rsidRDefault="00E4548C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475E52CA" w14:textId="77777777" w:rsidR="00E4548C" w:rsidRDefault="00E4548C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sch.3 până la călcâi</w:t>
            </w:r>
          </w:p>
          <w:p w14:paraId="089AF4D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8D5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DCA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7E124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0B6E" w14:textId="77777777" w:rsidR="00E4548C" w:rsidRPr="00F80ACE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4548C" w14:paraId="00C18D8B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5367E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86D1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107+600</w:t>
            </w:r>
          </w:p>
          <w:p w14:paraId="4EEE0C2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3D9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824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I.C. Brătianu - </w:t>
            </w:r>
          </w:p>
          <w:p w14:paraId="2F1AAF0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026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C3A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5A7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A88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DF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F80ACE">
              <w:rPr>
                <w:b/>
                <w:bCs/>
                <w:iCs/>
                <w:sz w:val="20"/>
              </w:rPr>
              <w:t>*</w:t>
            </w:r>
            <w:r>
              <w:rPr>
                <w:b/>
                <w:bCs/>
                <w:iCs/>
                <w:sz w:val="20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</w:rPr>
              <w:t>trenuril</w:t>
            </w:r>
            <w:r>
              <w:rPr>
                <w:b/>
                <w:bCs/>
                <w:iCs/>
                <w:sz w:val="20"/>
              </w:rPr>
              <w:t>e</w:t>
            </w:r>
            <w:r w:rsidRPr="00F80ACE">
              <w:rPr>
                <w:b/>
                <w:bCs/>
                <w:iCs/>
                <w:sz w:val="20"/>
              </w:rPr>
              <w:t xml:space="preserve"> care au în componenţă două locomotive cuplate.</w:t>
            </w:r>
          </w:p>
          <w:p w14:paraId="2F7A454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F1ED3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93DB592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B68F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541C" w14:textId="77777777" w:rsidR="00E4548C" w:rsidRPr="00346ED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721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3386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4AA896F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40B3AA9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332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014C3AC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477168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</w:t>
            </w:r>
          </w:p>
          <w:p w14:paraId="47A7B15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(de la km 113+</w:t>
            </w:r>
          </w:p>
          <w:p w14:paraId="074AADA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160 până la km 113+</w:t>
            </w:r>
          </w:p>
          <w:p w14:paraId="56F378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8B48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93BC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D781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33F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4548C" w14:paraId="606208DB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5AE9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715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EDA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795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261CADE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5484B5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FD7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2B671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DD0CB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B88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5F58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4801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27C4B72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A9CFD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712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87F6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E6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59605E3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C67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56C60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134EE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86D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1A5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012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20FB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3E67E30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</w:rPr>
              <w:t xml:space="preserve"> I.C. Brătianu.</w:t>
            </w:r>
          </w:p>
        </w:tc>
      </w:tr>
      <w:tr w:rsidR="00E4548C" w14:paraId="1805BE9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2316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F88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13933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3CA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122FDE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921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92C859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623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F36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7F94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289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2BB17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4 - 10 </w:t>
            </w:r>
          </w:p>
          <w:p w14:paraId="2A44448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direcția Stâlpeni.</w:t>
            </w:r>
          </w:p>
        </w:tc>
      </w:tr>
      <w:tr w:rsidR="00E4548C" w14:paraId="53354D4F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897E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754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CC3C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FBA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Ciumeşti</w:t>
            </w:r>
          </w:p>
          <w:p w14:paraId="071F180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14 </w:t>
            </w:r>
          </w:p>
          <w:p w14:paraId="4EEA71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1303DB7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D04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4CD2DE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0E6693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BD8D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924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98A23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255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C26AFD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Uzina de Autoturisme pentru toate convoaiele de manevră.</w:t>
            </w:r>
          </w:p>
        </w:tc>
      </w:tr>
      <w:tr w:rsidR="00E4548C" w:rsidRPr="00884DD1" w14:paraId="359F3E77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A6FE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2934" w14:textId="77777777" w:rsidR="00E4548C" w:rsidRPr="00E804A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115+600</w:t>
            </w:r>
          </w:p>
          <w:p w14:paraId="555B7BF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804A9">
              <w:rPr>
                <w:b/>
                <w:bCs/>
                <w:color w:val="000000"/>
                <w:sz w:val="20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B467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A3D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6ED85EF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F317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B46B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2F0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2EA7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BA79" w14:textId="77777777" w:rsidR="00E4548C" w:rsidRPr="00E804A9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804A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E804A9">
              <w:rPr>
                <w:b/>
                <w:bCs/>
                <w:iCs/>
                <w:sz w:val="20"/>
              </w:rPr>
              <w:t>două locomotive cuplate.</w:t>
            </w:r>
          </w:p>
          <w:p w14:paraId="53D88CD2" w14:textId="77777777" w:rsidR="00E4548C" w:rsidRPr="00884DD1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054DFC" w14:paraId="62BF7D8B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1D78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4DF2" w14:textId="77777777" w:rsidR="00E4548C" w:rsidRPr="00DD4D1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129+535</w:t>
            </w:r>
          </w:p>
          <w:p w14:paraId="1E82367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DD4D10">
              <w:rPr>
                <w:b/>
                <w:bCs/>
                <w:color w:val="000000"/>
                <w:sz w:val="20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FA53C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9EE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Ciumeşti -</w:t>
            </w:r>
          </w:p>
          <w:p w14:paraId="2D36CEE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06C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8FDD8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183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D505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FA23" w14:textId="77777777" w:rsidR="00E4548C" w:rsidRPr="00DD4D10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D4D10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DD4D10">
              <w:rPr>
                <w:b/>
                <w:bCs/>
                <w:iCs/>
                <w:sz w:val="20"/>
              </w:rPr>
              <w:t>două locomotive cuplate.</w:t>
            </w:r>
          </w:p>
          <w:p w14:paraId="4619B19C" w14:textId="77777777" w:rsidR="00E4548C" w:rsidRPr="00054DF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54DF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054DFC" w14:paraId="43FC8368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03AED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727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129+917</w:t>
            </w:r>
          </w:p>
          <w:p w14:paraId="6C31D776" w14:textId="77777777" w:rsidR="00E4548C" w:rsidRPr="00DD4D1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3B09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924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Stâlpeni -</w:t>
            </w:r>
          </w:p>
          <w:p w14:paraId="0D09BC0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22E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CC23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F3AD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7266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E652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E4548C" w:rsidRPr="00054DFC" w14:paraId="6245B0F1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039F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9D89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131+000</w:t>
            </w:r>
          </w:p>
          <w:p w14:paraId="58779716" w14:textId="77777777" w:rsidR="00E4548C" w:rsidRPr="00DD4D1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0C9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08BF" w14:textId="77777777" w:rsidR="00E4548C" w:rsidRDefault="00E4548C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22D86606" w14:textId="77777777" w:rsidR="00E4548C" w:rsidRDefault="00E4548C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EB77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2E6B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7E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FDCA9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149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Semnalizată ca limitare de viteză.</w:t>
            </w:r>
          </w:p>
        </w:tc>
      </w:tr>
      <w:tr w:rsidR="00E4548C" w:rsidRPr="00884DD1" w14:paraId="52A0C7D6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080F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C009D" w14:textId="77777777" w:rsidR="00E4548C" w:rsidRPr="00535AB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137+685</w:t>
            </w:r>
          </w:p>
          <w:p w14:paraId="1A5066B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35AB9">
              <w:rPr>
                <w:b/>
                <w:bCs/>
                <w:color w:val="000000"/>
                <w:sz w:val="20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78F6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A403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Stâlpeni -</w:t>
            </w:r>
          </w:p>
          <w:p w14:paraId="7F4E8FC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245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8729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7EA0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A59AC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05BD" w14:textId="77777777" w:rsidR="00E4548C" w:rsidRPr="00535AB9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35AB9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3D2B16">
              <w:rPr>
                <w:b/>
                <w:bCs/>
                <w:iCs/>
                <w:sz w:val="20"/>
              </w:rPr>
              <w:t xml:space="preserve"> </w:t>
            </w:r>
            <w:r w:rsidRPr="00535AB9">
              <w:rPr>
                <w:b/>
                <w:bCs/>
                <w:iCs/>
                <w:sz w:val="20"/>
              </w:rPr>
              <w:t>două locomotive cuplate.</w:t>
            </w:r>
          </w:p>
          <w:p w14:paraId="661BC6A6" w14:textId="77777777" w:rsidR="00E4548C" w:rsidRPr="00884DD1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84DD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43C0577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F4E68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DAAD" w14:textId="77777777" w:rsidR="00E4548C" w:rsidRPr="00535AB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4F21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54FE" w14:textId="77777777" w:rsidR="00E4548C" w:rsidRDefault="00E4548C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26B158A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7CA4053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1DE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450704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23B6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DC8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FD1A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6D02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E4548C" w14:paraId="277FF2C4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80E5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A2C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4F1CE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3E2F" w14:textId="77777777" w:rsidR="00E4548C" w:rsidRDefault="00E4548C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Câmpulung</w:t>
            </w:r>
          </w:p>
          <w:p w14:paraId="76375C73" w14:textId="77777777" w:rsidR="00E4548C" w:rsidRDefault="00E4548C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şi 3 </w:t>
            </w:r>
          </w:p>
          <w:p w14:paraId="44E29DA4" w14:textId="77777777" w:rsidR="00E4548C" w:rsidRDefault="00E4548C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6B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B218AE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AC96A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DA6E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892A7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F0D5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3590801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0FE1A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10E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437C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EEB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275300A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364CF185" w14:textId="77777777" w:rsidR="00E4548C" w:rsidRDefault="00E4548C">
            <w:pPr>
              <w:spacing w:line="360" w:lineRule="auto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468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D12A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5489A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0DD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2DF66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344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4F7B0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1 - 4, peste TDJ </w:t>
            </w:r>
          </w:p>
          <w:p w14:paraId="5B2FC9A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19 / 21 și sch. 27, 18 și 16.</w:t>
            </w:r>
          </w:p>
        </w:tc>
      </w:tr>
      <w:tr w:rsidR="00E4548C" w14:paraId="0E631670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E881" w14:textId="77777777" w:rsidR="00E4548C" w:rsidRDefault="00E4548C" w:rsidP="00E4548C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640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2E943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BA56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Argeşel</w:t>
            </w:r>
          </w:p>
          <w:p w14:paraId="075636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şi 7 </w:t>
            </w:r>
          </w:p>
          <w:p w14:paraId="1165F4F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43F3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A9E86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FBC7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16CE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C4A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1FD2" w14:textId="77777777" w:rsidR="00E4548C" w:rsidRPr="00D16CE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59D5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A6080C3" w14:textId="77777777" w:rsidR="00E4548C" w:rsidRPr="00FE25BC" w:rsidRDefault="00E4548C" w:rsidP="00423AC0">
      <w:pPr>
        <w:spacing w:before="40" w:after="40" w:line="192" w:lineRule="auto"/>
        <w:ind w:right="57"/>
        <w:rPr>
          <w:b/>
          <w:sz w:val="20"/>
          <w:szCs w:val="20"/>
        </w:rPr>
      </w:pPr>
    </w:p>
    <w:p w14:paraId="3CCF4914" w14:textId="77777777" w:rsidR="00E4548C" w:rsidRDefault="00E4548C" w:rsidP="00815695">
      <w:pPr>
        <w:pStyle w:val="Heading1"/>
        <w:spacing w:line="360" w:lineRule="auto"/>
      </w:pPr>
      <w:r>
        <w:t>LINIA 109</w:t>
      </w:r>
    </w:p>
    <w:p w14:paraId="77335110" w14:textId="77777777" w:rsidR="00E4548C" w:rsidRDefault="00E4548C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4548C" w14:paraId="33152970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D9FD" w14:textId="77777777" w:rsidR="00E4548C" w:rsidRDefault="00E4548C" w:rsidP="00E454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661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A6D8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E9D8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0CDE6E4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8E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09B2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E8A96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552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A05D8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F90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45CE4B3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6CA0" w14:textId="77777777" w:rsidR="00E4548C" w:rsidRDefault="00E4548C" w:rsidP="00E454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262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2220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E0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Piteşti Nord</w:t>
            </w:r>
          </w:p>
          <w:p w14:paraId="536F3F7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1BD9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8327CF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1753D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0CD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66A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DBEB3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9D56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61F6241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92C6" w14:textId="77777777" w:rsidR="00E4548C" w:rsidRDefault="00E4548C" w:rsidP="00E4548C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976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A7D0D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10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Bascov </w:t>
            </w:r>
          </w:p>
          <w:p w14:paraId="469DE72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C12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62D6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B23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A9CD" w14:textId="77777777" w:rsidR="00E4548C" w:rsidRPr="001B30CD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D69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7D090877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6E6112A2" w14:textId="77777777" w:rsidR="00E4548C" w:rsidRDefault="00E4548C" w:rsidP="00815695">
      <w:pPr>
        <w:pStyle w:val="Heading1"/>
        <w:spacing w:line="360" w:lineRule="auto"/>
      </w:pPr>
      <w:r>
        <w:t>LINIA 109 A</w:t>
      </w:r>
    </w:p>
    <w:p w14:paraId="1D14B45C" w14:textId="77777777" w:rsidR="00E4548C" w:rsidRDefault="00E4548C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VÂLCELE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4548C" w14:paraId="0B2E7E48" w14:textId="77777777">
        <w:trPr>
          <w:cantSplit/>
          <w:trHeight w:val="11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E94A" w14:textId="77777777" w:rsidR="00E4548C" w:rsidRDefault="00E4548C" w:rsidP="00E4548C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D9AB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131+243</w:t>
            </w:r>
          </w:p>
          <w:p w14:paraId="3246433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145+774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D66CD" w14:textId="77777777" w:rsidR="00E4548C" w:rsidRPr="001B30CD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DADC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Vâlcele Y -</w:t>
            </w:r>
          </w:p>
          <w:p w14:paraId="0CF1577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Curtea de Argeș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F00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841A9" w14:textId="77777777" w:rsidR="00E4548C" w:rsidRPr="001B30CD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CE6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2A3B" w14:textId="77777777" w:rsidR="00E4548C" w:rsidRPr="001B30CD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CC02" w14:textId="77777777" w:rsidR="00E4548C" w:rsidRPr="007126D7" w:rsidRDefault="00E4548C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EB259DF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1AF4176" w14:textId="77777777" w:rsidR="00E4548C" w:rsidRDefault="00E4548C">
      <w:pPr>
        <w:spacing w:before="40" w:line="192" w:lineRule="auto"/>
        <w:ind w:right="57"/>
        <w:rPr>
          <w:sz w:val="20"/>
        </w:rPr>
      </w:pPr>
    </w:p>
    <w:p w14:paraId="310041C8" w14:textId="77777777" w:rsidR="00E4548C" w:rsidRDefault="00E4548C" w:rsidP="00864E90">
      <w:pPr>
        <w:pStyle w:val="Heading1"/>
        <w:spacing w:line="360" w:lineRule="auto"/>
      </w:pPr>
      <w:r>
        <w:t>LINIA 110</w:t>
      </w:r>
    </w:p>
    <w:p w14:paraId="71E87018" w14:textId="77777777" w:rsidR="00E4548C" w:rsidRDefault="00E4548C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COSTEŞTI - ROŞIORI NORD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4"/>
        <w:gridCol w:w="2202"/>
        <w:gridCol w:w="847"/>
        <w:gridCol w:w="21"/>
        <w:gridCol w:w="798"/>
        <w:gridCol w:w="825"/>
        <w:gridCol w:w="753"/>
        <w:gridCol w:w="2490"/>
      </w:tblGrid>
      <w:tr w:rsidR="00E4548C" w:rsidRPr="006B23DF" w14:paraId="2680C546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2BC5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929D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E286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DD0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42D272FF" w14:textId="77777777" w:rsidR="00E4548C" w:rsidRPr="006B23DF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Y,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285B8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12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9897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D443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EE78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7384" w14:textId="77777777" w:rsidR="00E4548C" w:rsidRPr="006A487D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Afectează intrări - ieşiri </w:t>
            </w:r>
          </w:p>
          <w:p w14:paraId="50068D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6A487D">
              <w:rPr>
                <w:b/>
                <w:bCs/>
                <w:i/>
                <w:color w:val="000000"/>
                <w:sz w:val="20"/>
              </w:rPr>
              <w:t xml:space="preserve">din Cap Y liniile 3 - 5 Costești din direcția Fâlfani L 101 și direcția </w:t>
            </w:r>
            <w:r w:rsidRPr="006A487D">
              <w:rPr>
                <w:b/>
                <w:bCs/>
                <w:i/>
                <w:sz w:val="20"/>
              </w:rPr>
              <w:t xml:space="preserve">Roşiori </w:t>
            </w:r>
            <w:r>
              <w:rPr>
                <w:b/>
                <w:bCs/>
                <w:i/>
                <w:sz w:val="20"/>
              </w:rPr>
              <w:t>Nord</w:t>
            </w:r>
            <w:r w:rsidRPr="006A487D">
              <w:rPr>
                <w:b/>
                <w:bCs/>
                <w:i/>
                <w:sz w:val="20"/>
              </w:rPr>
              <w:t xml:space="preserve"> L 110.</w:t>
            </w:r>
          </w:p>
        </w:tc>
      </w:tr>
      <w:tr w:rsidR="00E4548C" w:rsidRPr="006B23DF" w14:paraId="20A6DDE4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DD08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442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130+867</w:t>
            </w:r>
          </w:p>
          <w:p w14:paraId="683AD07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  <w:p w14:paraId="335BAE8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(101+</w:t>
            </w:r>
          </w:p>
          <w:p w14:paraId="5F4380A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307 - pentru</w:t>
            </w:r>
          </w:p>
          <w:p w14:paraId="3BAC74EB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100)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2FD0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33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23DF">
              <w:rPr>
                <w:b/>
                <w:bCs/>
                <w:color w:val="000000"/>
                <w:sz w:val="20"/>
              </w:rPr>
              <w:t>Costeşti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0DC16A26" w14:textId="77777777" w:rsidR="00E4548C" w:rsidRPr="006B23DF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Roşiori 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E70E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E737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80EBC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0F66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925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a mai mult de două locomotive cuplate.</w:t>
            </w:r>
          </w:p>
          <w:p w14:paraId="458529F1" w14:textId="77777777" w:rsidR="00E4548C" w:rsidRPr="006B23DF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6B23DF" w14:paraId="558AA992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376A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9B13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FED9B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4BB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Balaci</w:t>
            </w:r>
          </w:p>
          <w:p w14:paraId="79A4A7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2 și 3 </w:t>
            </w:r>
          </w:p>
          <w:p w14:paraId="3CC5B0F9" w14:textId="77777777" w:rsidR="00E4548C" w:rsidRPr="006B23DF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0A1E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C337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8F629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87349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A30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4548C" w:rsidRPr="006B23DF" w14:paraId="335EDA06" w14:textId="77777777">
        <w:trPr>
          <w:cantSplit/>
          <w:trHeight w:val="2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384E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4E2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157+450</w:t>
            </w:r>
          </w:p>
          <w:p w14:paraId="535889E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192+580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C51A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1EA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Miroși - </w:t>
            </w:r>
          </w:p>
          <w:p w14:paraId="26C1E7C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Balaci,</w:t>
            </w:r>
          </w:p>
          <w:p w14:paraId="77E6A79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 Balaci</w:t>
            </w:r>
          </w:p>
          <w:p w14:paraId="66B76E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Balaci -</w:t>
            </w:r>
          </w:p>
          <w:p w14:paraId="26224B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A04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1CE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8BFB5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4AE9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A36A" w14:textId="77777777" w:rsidR="00E4548C" w:rsidRPr="006A487D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E4548C" w:rsidRPr="006B23DF" w14:paraId="3D520CA3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DAB7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983B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9FC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6E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0F7803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prim. - exped.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3BAA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AAD8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D023F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C2CAA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A404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6B23DF" w14:paraId="331B117B" w14:textId="77777777">
        <w:trPr>
          <w:cantSplit/>
          <w:trHeight w:val="22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9F76" w14:textId="77777777" w:rsidR="00E4548C" w:rsidRPr="006B23DF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27F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0E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5512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71B6AD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A57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4034D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diag. </w:t>
            </w:r>
          </w:p>
          <w:p w14:paraId="3DBB32F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12 - 16 și </w:t>
            </w:r>
          </w:p>
          <w:p w14:paraId="519FDDD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20 - 30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4B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D47CD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87571" w14:textId="77777777" w:rsidR="00E4548C" w:rsidRPr="006B23DF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E2E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14:paraId="634000AF" w14:textId="77777777">
        <w:trPr>
          <w:cantSplit/>
          <w:trHeight w:val="4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A6F74" w14:textId="77777777" w:rsidR="00E4548C" w:rsidRDefault="00E4548C" w:rsidP="00E4548C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91D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3FF1" w14:textId="77777777" w:rsidR="00E4548C" w:rsidRPr="007B601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D6C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Roşiori Nord</w:t>
            </w:r>
          </w:p>
          <w:p w14:paraId="6473063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FEA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C5295D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49</w:t>
            </w:r>
          </w:p>
        </w:tc>
        <w:tc>
          <w:tcPr>
            <w:tcW w:w="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74A1" w14:textId="77777777" w:rsidR="00E4548C" w:rsidRPr="0031460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081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79499" w14:textId="77777777" w:rsidR="00E4548C" w:rsidRPr="0031460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874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9F670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</w:tbl>
    <w:p w14:paraId="2967198F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7C9A8209" w14:textId="77777777" w:rsidR="00E4548C" w:rsidRDefault="00E4548C" w:rsidP="00864E90">
      <w:pPr>
        <w:pStyle w:val="Heading1"/>
        <w:spacing w:line="360" w:lineRule="auto"/>
      </w:pPr>
      <w:r>
        <w:t>LINIA 110 A</w:t>
      </w:r>
    </w:p>
    <w:p w14:paraId="4E7B97E4" w14:textId="77777777" w:rsidR="00E4548C" w:rsidRDefault="00E4548C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ROŞIORI NORD - ROȘIORI EST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4548C" w:rsidRPr="00762927" w14:paraId="1223DF5E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EF325" w14:textId="77777777" w:rsidR="00E4548C" w:rsidRPr="00762927" w:rsidRDefault="00E4548C" w:rsidP="00E454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D32A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BF4DC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D6679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54B125E5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986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5D6FB6C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15 / 17 </w:t>
            </w:r>
          </w:p>
          <w:p w14:paraId="21C41C68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7E05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98784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BCFA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9D7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20C6FA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E4548C" w:rsidRPr="00762927" w14:paraId="385D82C0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C523" w14:textId="77777777" w:rsidR="00E4548C" w:rsidRPr="00762927" w:rsidRDefault="00E4548C" w:rsidP="00E454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74BC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1F970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E673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2A779C6D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C27C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peste </w:t>
            </w:r>
            <w:r>
              <w:rPr>
                <w:b/>
                <w:bCs/>
                <w:color w:val="000000"/>
                <w:sz w:val="20"/>
              </w:rPr>
              <w:t>sch. 49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F46D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CA39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4B145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5F4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7C053D9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 Cap X.</w:t>
            </w:r>
          </w:p>
        </w:tc>
      </w:tr>
      <w:tr w:rsidR="00E4548C" w:rsidRPr="00762927" w14:paraId="0E95C20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CE32" w14:textId="77777777" w:rsidR="00E4548C" w:rsidRPr="00762927" w:rsidRDefault="00E4548C" w:rsidP="00E454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5B2F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0034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948B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Nord</w:t>
            </w:r>
          </w:p>
          <w:p w14:paraId="15FE87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7 </w:t>
            </w:r>
          </w:p>
          <w:p w14:paraId="60A29A77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C9F32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42471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F6BD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9BE2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D04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62927" w14:paraId="3B13F248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9F25" w14:textId="77777777" w:rsidR="00E4548C" w:rsidRPr="00762927" w:rsidRDefault="00E4548C" w:rsidP="00E4548C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0ECF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2CFCC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B294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St. Roşiori Est</w:t>
            </w:r>
          </w:p>
          <w:p w14:paraId="0C61C012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1D122006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34378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6292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42C4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6292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0976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A672" w14:textId="77777777" w:rsidR="00E4548C" w:rsidRPr="0076292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2E31" w14:textId="77777777" w:rsidR="00E4548C" w:rsidRPr="0076292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07427DE4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02628218" w14:textId="77777777" w:rsidR="00E4548C" w:rsidRDefault="00E4548C" w:rsidP="00864E90">
      <w:pPr>
        <w:pStyle w:val="Heading1"/>
        <w:spacing w:line="360" w:lineRule="auto"/>
      </w:pPr>
      <w:r>
        <w:lastRenderedPageBreak/>
        <w:t>LINIA 110 B</w:t>
      </w:r>
    </w:p>
    <w:p w14:paraId="18258A18" w14:textId="77777777" w:rsidR="00E4548C" w:rsidRDefault="00E4548C" w:rsidP="00245FFF">
      <w:pPr>
        <w:pStyle w:val="Heading1"/>
        <w:spacing w:line="360" w:lineRule="auto"/>
        <w:rPr>
          <w:b w:val="0"/>
          <w:bCs w:val="0"/>
          <w:sz w:val="8"/>
        </w:rPr>
      </w:pPr>
      <w:r>
        <w:t>ROȘIORI EST - TURNU MĂGURELE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E4548C" w:rsidRPr="00D84313" w14:paraId="1349200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771C" w14:textId="77777777" w:rsidR="00E4548C" w:rsidRDefault="00E4548C" w:rsidP="00E454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96D7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195+466</w:t>
            </w:r>
          </w:p>
          <w:p w14:paraId="41E8AD6B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240+783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1B738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E8E8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Roşiori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D84313">
              <w:rPr>
                <w:b/>
                <w:bCs/>
                <w:color w:val="000000"/>
                <w:sz w:val="20"/>
              </w:rPr>
              <w:t>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75DF7B54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49FE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4E26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B61C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333C0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535F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4538605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D84313" w14:paraId="1CA99B93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2E1D" w14:textId="77777777" w:rsidR="00E4548C" w:rsidRPr="00D84313" w:rsidRDefault="00E4548C" w:rsidP="00E454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079E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269F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F5CBB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Roşiori Est</w:t>
            </w:r>
          </w:p>
          <w:p w14:paraId="49B549E6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 xml:space="preserve">liniile 3 şi 4 </w:t>
            </w:r>
          </w:p>
          <w:p w14:paraId="4AE0DFD6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E212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9166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ECD20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FAA5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8AB8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D84313" w14:paraId="4EFED8E0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0B01" w14:textId="77777777" w:rsidR="00E4548C" w:rsidRPr="00D84313" w:rsidRDefault="00E4548C" w:rsidP="00E454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CEC78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89FE4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E80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St. Turnu Măgurele Oraş</w:t>
            </w:r>
          </w:p>
          <w:p w14:paraId="79C484EC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1 și  4</w:t>
            </w:r>
            <w:r w:rsidRPr="00D84313"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032C41E8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9119C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toată</w:t>
            </w:r>
          </w:p>
          <w:p w14:paraId="2F556D95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9CAC9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D84313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832C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5F618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B8A8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D84313" w14:paraId="32BE3D33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2ED08" w14:textId="77777777" w:rsidR="00E4548C" w:rsidRPr="00D84313" w:rsidRDefault="00E4548C" w:rsidP="00E454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15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242+100</w:t>
            </w:r>
          </w:p>
          <w:p w14:paraId="1D39BDBD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244+260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0AE3D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924F1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D84313">
              <w:rPr>
                <w:b/>
                <w:bCs/>
                <w:color w:val="000000"/>
                <w:sz w:val="20"/>
              </w:rPr>
              <w:t>Turnu Măgurele Oraş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EFAA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3CDA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046D9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AA988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90D0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D84313" w14:paraId="2D02D466" w14:textId="77777777">
        <w:trPr>
          <w:cantSplit/>
          <w:trHeight w:val="5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ABDD" w14:textId="77777777" w:rsidR="00E4548C" w:rsidRPr="00D84313" w:rsidRDefault="00E4548C" w:rsidP="00E4548C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40B0F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2D1F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BC9A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D84313">
              <w:rPr>
                <w:b/>
                <w:bCs/>
                <w:color w:val="000000"/>
                <w:sz w:val="20"/>
              </w:rPr>
              <w:t xml:space="preserve">Turnu Măgurele </w:t>
            </w:r>
            <w:r>
              <w:rPr>
                <w:b/>
                <w:bCs/>
                <w:color w:val="000000"/>
                <w:sz w:val="20"/>
              </w:rPr>
              <w:t>Port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3E94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diag. 7-15 si TDJ 7/9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9D69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C9D8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3151" w14:textId="77777777" w:rsidR="00E4548C" w:rsidRPr="00D8431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E610" w14:textId="77777777" w:rsidR="00E4548C" w:rsidRPr="00D8431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609B05B3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73557F39" w14:textId="77777777" w:rsidR="00E4548C" w:rsidRDefault="00E4548C" w:rsidP="000F4DAE">
      <w:pPr>
        <w:pStyle w:val="Heading1"/>
        <w:spacing w:line="360" w:lineRule="auto"/>
      </w:pPr>
      <w:r>
        <w:t>LINIA 111</w:t>
      </w:r>
    </w:p>
    <w:p w14:paraId="31FEA2AC" w14:textId="77777777" w:rsidR="00E4548C" w:rsidRDefault="00E4548C" w:rsidP="00FF1C05">
      <w:pPr>
        <w:pStyle w:val="Heading1"/>
        <w:spacing w:line="360" w:lineRule="auto"/>
        <w:rPr>
          <w:b w:val="0"/>
          <w:bCs w:val="0"/>
          <w:sz w:val="8"/>
        </w:rPr>
      </w:pPr>
      <w:r>
        <w:t>ROŞIORI EST - ALEXANDRIA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E4548C" w:rsidRPr="005564C7" w14:paraId="34B8C450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68CB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F21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14A1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27C7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B51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30 în abatere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FFB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C63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4C33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ADEF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A4A7009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2. </w:t>
            </w:r>
          </w:p>
        </w:tc>
      </w:tr>
      <w:tr w:rsidR="00E4548C" w:rsidRPr="005564C7" w14:paraId="0ABD556A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0FFF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88CC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C7D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37E6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Roşiori Est</w:t>
            </w:r>
          </w:p>
          <w:p w14:paraId="30295B61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liniile 3 și 4 </w:t>
            </w:r>
          </w:p>
          <w:p w14:paraId="3DA37693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B32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EB40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E227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F72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2EFFC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5564C7" w14:paraId="6CA5352D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8632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2F8F7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195+600</w:t>
            </w:r>
          </w:p>
          <w:p w14:paraId="2DF5FC8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197+500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07AF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9E57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Est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55E43A4F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DC63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D378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71DF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7323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E071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5564C7" w14:paraId="6ABB2ACD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5EF4B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D21C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202+825</w:t>
            </w:r>
          </w:p>
          <w:p w14:paraId="7E2E490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202+875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3922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BD38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Roşiori -</w:t>
            </w:r>
          </w:p>
          <w:p w14:paraId="4E30EE73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9B3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6E32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DB31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8FD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D971" w14:textId="77777777" w:rsidR="00E4548C" w:rsidRPr="005D2784" w:rsidRDefault="00E4548C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5D2784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3CB79AD1" w14:textId="77777777" w:rsidR="00E4548C" w:rsidRPr="00736DB4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36D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5564C7" w14:paraId="33BB20BF" w14:textId="77777777">
        <w:trPr>
          <w:cantSplit/>
          <w:trHeight w:val="421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E360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98B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073B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D9EC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4B2BED2E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CB42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2420A31B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3, 4 </w:t>
            </w:r>
          </w:p>
          <w:p w14:paraId="131E0DA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 5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F7D9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DF1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D24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8516B" w14:textId="77777777" w:rsidR="00E4548C" w:rsidRPr="00B43314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FA839B8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B43314">
              <w:rPr>
                <w:b/>
                <w:bCs/>
                <w:i/>
                <w:iCs/>
                <w:color w:val="000000"/>
                <w:sz w:val="20"/>
              </w:rPr>
              <w:t>la liniile 2 și 3.</w:t>
            </w:r>
          </w:p>
        </w:tc>
      </w:tr>
      <w:tr w:rsidR="00E4548C" w:rsidRPr="005564C7" w14:paraId="4988EF63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19E7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2769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BE66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DB90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  <w:p w14:paraId="7C9ACF5E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5A1241DB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6061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1957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0FF9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968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589EC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5564C7" w14:paraId="268D3B0D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47BD6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9689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DEC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96C4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Plosca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BD9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076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75FFF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A87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5CC8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5564C7" w14:paraId="1EBF137C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25C3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5A9F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211+700</w:t>
            </w:r>
          </w:p>
          <w:p w14:paraId="4EB942C1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211+750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2BA69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0EE1" w14:textId="77777777" w:rsidR="00E4548C" w:rsidRPr="005564C7" w:rsidRDefault="00E4548C" w:rsidP="006272F2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CB8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E6C7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CF78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ECB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CBD9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5564C7" w14:paraId="54FB0A35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32BF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93CA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212+000</w:t>
            </w:r>
          </w:p>
          <w:p w14:paraId="03509463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214+500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51F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31F8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B00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44B4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758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7F4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B7E8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5564C7" w14:paraId="110F887F" w14:textId="77777777">
        <w:trPr>
          <w:cantSplit/>
          <w:trHeight w:val="9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85AB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D8FA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219+000</w:t>
            </w:r>
          </w:p>
          <w:p w14:paraId="42EF98D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223+000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DF93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8F853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Plosca</w:t>
            </w:r>
            <w:r>
              <w:rPr>
                <w:b/>
                <w:bCs/>
                <w:color w:val="000000"/>
                <w:sz w:val="20"/>
              </w:rPr>
              <w:t xml:space="preserve"> - </w:t>
            </w:r>
            <w:r w:rsidRPr="005564C7">
              <w:rPr>
                <w:b/>
                <w:bCs/>
                <w:color w:val="000000"/>
                <w:sz w:val="20"/>
              </w:rPr>
              <w:t>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B4D9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421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810B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95E7C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8C92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5564C7" w14:paraId="37822E2A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203E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B586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CF10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7C8B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B144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60447690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10, 13 </w:t>
            </w:r>
          </w:p>
          <w:p w14:paraId="3D854BB4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3DB6069E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T.D.J. </w:t>
            </w:r>
          </w:p>
          <w:p w14:paraId="0B28A728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4F2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1F5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87AC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A721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8816812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5564C7">
              <w:rPr>
                <w:b/>
                <w:bCs/>
                <w:i/>
                <w:iCs/>
                <w:color w:val="000000"/>
                <w:sz w:val="20"/>
              </w:rPr>
              <w:t>la liniile 2 și  3.</w:t>
            </w:r>
          </w:p>
        </w:tc>
      </w:tr>
      <w:tr w:rsidR="00E4548C" w:rsidRPr="005564C7" w14:paraId="298D71EA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E0DE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75CC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E21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2AB5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36300486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B2A46F2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A095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D58E8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A1E1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40A2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3F1F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5564C7" w14:paraId="72CC045E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7D5D5" w14:textId="77777777" w:rsidR="00E4548C" w:rsidRPr="005564C7" w:rsidRDefault="00E4548C" w:rsidP="00E4548C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0C37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890E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5EDC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St. Alexandria</w:t>
            </w:r>
          </w:p>
          <w:p w14:paraId="1D42E435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8744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peste T.D.J.</w:t>
            </w:r>
          </w:p>
          <w:p w14:paraId="7C071683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 xml:space="preserve">19 / 21, </w:t>
            </w:r>
          </w:p>
          <w:p w14:paraId="36F7A57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12 / 14</w:t>
            </w:r>
          </w:p>
          <w:p w14:paraId="559476AA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şi</w:t>
            </w:r>
          </w:p>
          <w:p w14:paraId="3B9931D2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5564C7">
              <w:rPr>
                <w:b/>
                <w:bCs/>
                <w:color w:val="000000"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2BDD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5564C7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B0AE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AC32" w14:textId="77777777" w:rsidR="00E4548C" w:rsidRPr="005564C7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E1B7" w14:textId="77777777" w:rsidR="00E4548C" w:rsidRPr="005564C7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7D070A7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6E03A567" w14:textId="77777777" w:rsidR="00E4548C" w:rsidRDefault="00E4548C" w:rsidP="00CB56C2">
      <w:pPr>
        <w:pStyle w:val="Heading1"/>
        <w:spacing w:line="360" w:lineRule="auto"/>
      </w:pPr>
      <w:r>
        <w:t>LINIA 111 A</w:t>
      </w:r>
    </w:p>
    <w:p w14:paraId="1CED517D" w14:textId="77777777" w:rsidR="00E4548C" w:rsidRDefault="00E4548C" w:rsidP="00CB56C2">
      <w:pPr>
        <w:pStyle w:val="Heading1"/>
        <w:spacing w:line="360" w:lineRule="auto"/>
        <w:rPr>
          <w:b w:val="0"/>
          <w:bCs w:val="0"/>
          <w:sz w:val="8"/>
        </w:rPr>
      </w:pPr>
      <w:r>
        <w:t>ALEXANDRIA - ZIMNICEA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80"/>
        <w:gridCol w:w="750"/>
        <w:gridCol w:w="2189"/>
        <w:gridCol w:w="924"/>
        <w:gridCol w:w="750"/>
        <w:gridCol w:w="860"/>
        <w:gridCol w:w="745"/>
        <w:gridCol w:w="2477"/>
      </w:tblGrid>
      <w:tr w:rsidR="00E4548C" w14:paraId="36F047D5" w14:textId="77777777">
        <w:trPr>
          <w:cantSplit/>
          <w:trHeight w:val="105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DFA2" w14:textId="77777777" w:rsidR="00E4548C" w:rsidRDefault="00E4548C" w:rsidP="00E454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1EAB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77A3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893F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8185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C6AB55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10, 13 </w:t>
            </w:r>
          </w:p>
          <w:p w14:paraId="04BCC95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984E18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</w:t>
            </w:r>
          </w:p>
          <w:p w14:paraId="59CDBAF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17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B2A7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032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8BD2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6D327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6F4D2B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 3.</w:t>
            </w:r>
          </w:p>
        </w:tc>
      </w:tr>
      <w:tr w:rsidR="00E4548C" w14:paraId="6481D077" w14:textId="77777777">
        <w:trPr>
          <w:cantSplit/>
          <w:trHeight w:val="81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08EB8" w14:textId="77777777" w:rsidR="00E4548C" w:rsidRDefault="00E4548C" w:rsidP="00E454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089B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DB08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88A4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643FC10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7CDD5EB7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- expedieri 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9AA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C79E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A39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7067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F5E3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CE66054" w14:textId="77777777">
        <w:trPr>
          <w:cantSplit/>
          <w:trHeight w:val="253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75E9D" w14:textId="77777777" w:rsidR="00E4548C" w:rsidRDefault="00E4548C" w:rsidP="00E454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90C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7FF9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D6C78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Alexandria</w:t>
            </w:r>
          </w:p>
          <w:p w14:paraId="5F86F88E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Cap Y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4BE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83FDC5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19 / 21, </w:t>
            </w:r>
          </w:p>
          <w:p w14:paraId="04F4477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  <w:p w14:paraId="2A65E4D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207D7D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18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B8CF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19A0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5E5A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920B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E3BD39F" w14:textId="77777777">
        <w:trPr>
          <w:cantSplit/>
          <w:trHeight w:val="13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300F" w14:textId="77777777" w:rsidR="00E4548C" w:rsidRDefault="00E4548C" w:rsidP="00E454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9C79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226+444</w:t>
            </w:r>
          </w:p>
          <w:p w14:paraId="02998C7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273+200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DDFC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EDF5" w14:textId="77777777" w:rsidR="00E4548C" w:rsidRPr="006F2DFE" w:rsidRDefault="00E4548C">
            <w:pPr>
              <w:spacing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>Alexandria -</w:t>
            </w:r>
          </w:p>
          <w:p w14:paraId="179A9F95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 w:rsidRPr="006F2DFE">
              <w:rPr>
                <w:b/>
                <w:bCs/>
                <w:color w:val="000000"/>
                <w:sz w:val="20"/>
              </w:rPr>
              <w:t xml:space="preserve"> Zimnicea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C6D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B47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6109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9E90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EE3BC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A028FC">
              <w:rPr>
                <w:b/>
                <w:bCs/>
                <w:iCs/>
                <w:sz w:val="20"/>
              </w:rPr>
              <w:t>*Interzis circulaţia trenurilor care au în componenţă mai mult de două locomotive cuplate.</w:t>
            </w:r>
          </w:p>
          <w:p w14:paraId="11539305" w14:textId="77777777" w:rsidR="00E4548C" w:rsidRPr="00CB56C2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B56C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0D646F3" w14:textId="77777777">
        <w:trPr>
          <w:cantSplit/>
          <w:trHeight w:val="452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6C6D" w14:textId="77777777" w:rsidR="00E4548C" w:rsidRDefault="00E4548C" w:rsidP="00E4548C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807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C3504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D32A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Zimnicea</w:t>
            </w:r>
          </w:p>
          <w:p w14:paraId="7D83BDA2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2A,  2B şi 3 primiri - expedieri</w:t>
            </w:r>
          </w:p>
        </w:tc>
        <w:tc>
          <w:tcPr>
            <w:tcW w:w="9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E5B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08F6CA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28D4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7415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009C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42368" w14:textId="77777777" w:rsidR="00E4548C" w:rsidRPr="0067415A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4066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076C8D1B" w14:textId="77777777" w:rsidR="00E4548C" w:rsidRDefault="00E4548C" w:rsidP="00CB56C2">
      <w:pPr>
        <w:spacing w:line="360" w:lineRule="auto"/>
        <w:ind w:right="57"/>
        <w:rPr>
          <w:sz w:val="20"/>
        </w:rPr>
      </w:pPr>
    </w:p>
    <w:p w14:paraId="325EBA22" w14:textId="77777777" w:rsidR="00E4548C" w:rsidRDefault="00E4548C" w:rsidP="00DB78D2">
      <w:pPr>
        <w:pStyle w:val="Heading1"/>
        <w:spacing w:line="360" w:lineRule="auto"/>
      </w:pPr>
      <w:r>
        <w:t>LINIA 112</w:t>
      </w:r>
    </w:p>
    <w:p w14:paraId="771767A4" w14:textId="77777777" w:rsidR="00E4548C" w:rsidRDefault="00E4548C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E4548C" w14:paraId="3139F7A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FEEBF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EC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9B2C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D4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709E0F3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9D8C" w14:textId="77777777" w:rsidR="00E4548C" w:rsidRDefault="00E4548C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43B0BB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26, 32, 38 și 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DE5E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B9E2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F2E7C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72F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E4548C" w14:paraId="3B4C0288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4079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190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0ECA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2E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1984688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9D90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F7DC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A578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9CD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FD88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A0AC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D5396EC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9E283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3A3E5" w14:textId="77777777" w:rsidR="00E4548C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19F335AD" w14:textId="77777777" w:rsidR="00E4548C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EEB24" w14:textId="77777777" w:rsidR="00E4548C" w:rsidRPr="00483148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8DE2" w14:textId="77777777" w:rsidR="00E4548C" w:rsidRDefault="00E4548C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2EDB9" w14:textId="77777777" w:rsidR="00E4548C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84C8" w14:textId="77777777" w:rsidR="00E4548C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DDCC" w14:textId="77777777" w:rsidR="00E4548C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BFBD" w14:textId="77777777" w:rsidR="00E4548C" w:rsidRPr="00483148" w:rsidRDefault="00E4548C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8D53" w14:textId="77777777" w:rsidR="00E4548C" w:rsidRDefault="00E4548C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6647A040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1B98B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F3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43CA909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1A17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AB1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2C5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D32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7F4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5151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5479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79C30970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ACE3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610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238BE85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44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E215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3219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5CC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C7C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72F6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092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5CF896A5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F9A9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F987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FA4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3743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45CD8C6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87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B33CB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D0C06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305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1BA71" w14:textId="77777777" w:rsidR="00E4548C" w:rsidRPr="00483148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A562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90ED4A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82EDA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452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BA87B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634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258B960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7071C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D0E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E9487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EFF68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3F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A1A8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70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87DCE6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3FEB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E033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736C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1E36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310DD93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AA9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66F84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E08F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B83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45BB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1028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0AEE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4548C" w14:paraId="4ED4390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4DF87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03C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39FEAD6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4CC5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E0C6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4B4F193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5E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364F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69A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6710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3B597" w14:textId="77777777" w:rsidR="00E4548C" w:rsidRPr="00EB0A86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583A47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2ED858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C677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A5E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25C7BDF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EF91A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54E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72C00E1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92D7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144F5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F3CF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11B8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A3F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549F55B5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8D97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DC3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29299F5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D47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4BC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BE6C3A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6D2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54844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284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01E4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301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C01C46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2AD8A78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E4548C" w14:paraId="324822A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7EA06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9F03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29B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CA5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5BE3AC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CA7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07D80E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2A09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685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4DAD4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DA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E4548C" w14:paraId="0F302A0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729D5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81D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D9DB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97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D5371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65325A8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CC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9477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567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12313C9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2DC7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DD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92D1F7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1BDE6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E4548C" w14:paraId="42D14F5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82355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4BD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80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A131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11AAB2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C1B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71CA7F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5B5B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726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47434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A9B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7CEE5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4548C" w14:paraId="70725000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E53A3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7E8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446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62BB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4B6A86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2F8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13976C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448D8C8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553E1F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B36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D3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FA2E2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8AEC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564A6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E4548C" w14:paraId="4D4D45E6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FB5F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509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8C0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05E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D034E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A4B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1D54CAA" w14:textId="77777777" w:rsidR="00E4548C" w:rsidRPr="000A20AF" w:rsidRDefault="00E4548C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AC81C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B66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1A49F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56B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0D1E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E4548C" w14:paraId="499612B2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76A0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AB7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0DA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A65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5AD6BC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C95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3DB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F35D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8B90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D7D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D4679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E4548C" w14:paraId="54DFFE6A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1B85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838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68D1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63E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AD95A4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63A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22C4CB8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A2A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F1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C65B3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5E6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E4548C" w14:paraId="3DABCE16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0B6A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B25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1268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B7D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3A1DD4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1D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65A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916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F3EF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F7A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E4548C" w14:paraId="4412E417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E49C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D42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4E03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86E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18DF468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7C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FDA2E6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7101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2D45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97B9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6A1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CF3AE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E4548C" w14:paraId="00C3C10B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2717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63F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CC13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BF3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5451B7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573B86A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DB5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2AD646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C945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038D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F1EA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49C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D0761E6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787E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6E2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1D89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156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D398AA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0388DCA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6683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3589C2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A1BF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CF7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C39B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D8F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F694265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B85A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420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62656DD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2C729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60BC" w14:textId="77777777" w:rsidR="00E4548C" w:rsidRPr="002F2938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FB4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A39F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9A6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2D55B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D48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37DAB879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4E020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17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D858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69FA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8D6C07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21A2CBC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7D6F973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B6C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B501E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7A596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81FB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A079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18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15022E7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C8DB" w14:textId="77777777" w:rsidR="00E4548C" w:rsidRDefault="00E4548C" w:rsidP="00E4548C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5DA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1003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600F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5850785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2226B087" w14:textId="77777777" w:rsidR="00E4548C" w:rsidRPr="007D0C03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E09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A0BE25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4F8093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41E0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0A9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F384" w14:textId="77777777" w:rsidR="00E4548C" w:rsidRPr="0048314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D7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0A57E431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000BE0E7" w14:textId="77777777" w:rsidR="00E4548C" w:rsidRPr="00341E40" w:rsidRDefault="00E4548C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LINIA 112 A</w:t>
      </w:r>
    </w:p>
    <w:p w14:paraId="62BFA807" w14:textId="77777777" w:rsidR="00E4548C" w:rsidRPr="00341E40" w:rsidRDefault="00E4548C" w:rsidP="00341E40">
      <w:pPr>
        <w:pStyle w:val="Heading1"/>
        <w:spacing w:line="360" w:lineRule="auto"/>
        <w:rPr>
          <w:color w:val="000000"/>
        </w:rPr>
      </w:pPr>
      <w:r w:rsidRPr="00341E40">
        <w:rPr>
          <w:color w:val="000000"/>
        </w:rPr>
        <w:t>GRUPA TEHNICA CARACAL – CORABIA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1"/>
        <w:gridCol w:w="869"/>
        <w:gridCol w:w="753"/>
        <w:gridCol w:w="869"/>
        <w:gridCol w:w="753"/>
        <w:gridCol w:w="2490"/>
      </w:tblGrid>
      <w:tr w:rsidR="00E4548C" w:rsidRPr="00341E40" w14:paraId="714ADB68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F187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7BF7A" w14:textId="77777777" w:rsidR="00E4548C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5E8999D7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A3DF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88E4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6555D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B603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7A23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83E2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2F8C" w14:textId="77777777" w:rsidR="00E4548C" w:rsidRPr="00341E40" w:rsidRDefault="00E4548C" w:rsidP="005D0F4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:rsidRPr="00341E40" w14:paraId="2E6668E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24E8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4C97F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F89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5819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559BAD78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Caracal </w:t>
            </w:r>
          </w:p>
          <w:p w14:paraId="505AAE22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41D72A83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6CD76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2C851AF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02D9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10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EA23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4077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F7609E5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341E40" w14:paraId="6906E2EA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3A0DE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F1F8B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E87E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112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5BF4B84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564F2A5A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AA5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B4CB2A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86EE76A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0CE9C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0F51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455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A339C7B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  <w:tr w:rsidR="00E4548C" w:rsidRPr="00341E40" w14:paraId="6AFDB527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08BE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43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242+950</w:t>
            </w:r>
          </w:p>
          <w:p w14:paraId="1DBD1292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282+229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2661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520B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69BF651B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6E96B969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F3F9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50A0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8FAAC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4538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02D39AE" w14:textId="77777777" w:rsidR="00E4548C" w:rsidRDefault="00E4548C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mai mult de două locomotive cuplate.</w:t>
            </w:r>
          </w:p>
          <w:p w14:paraId="020A94DE" w14:textId="77777777" w:rsidR="00E4548C" w:rsidRPr="002A0159" w:rsidRDefault="00E4548C">
            <w:pPr>
              <w:spacing w:before="40" w:after="40" w:line="360" w:lineRule="auto"/>
              <w:ind w:left="82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341E40" w14:paraId="7579B330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9554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C812C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252+690</w:t>
            </w:r>
          </w:p>
          <w:p w14:paraId="07343DAB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252+740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83F0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7E94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406CDF4A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2BBEE676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C08C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477B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1253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CF6C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A2930D6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094349FA" w14:textId="77777777" w:rsidR="00E4548C" w:rsidRPr="0008315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341E40" w14:paraId="38D536A2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418E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BCE03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257+075</w:t>
            </w:r>
          </w:p>
          <w:p w14:paraId="69AB125E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257+125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92B6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45E8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33179D70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2BFFA875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510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6EF5B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934ED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02AC9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F662DD3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341E40">
              <w:rPr>
                <w:b/>
                <w:bCs/>
                <w:iCs/>
                <w:color w:val="000000"/>
                <w:sz w:val="20"/>
              </w:rPr>
              <w:t>Valabil pentru trenurile remorcate cu două locomotive cuplate.</w:t>
            </w:r>
          </w:p>
          <w:p w14:paraId="2DF8B219" w14:textId="77777777" w:rsidR="00E4548C" w:rsidRPr="0008315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83153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341E40" w14:paraId="1C356F3F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BE9D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67E1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267+875</w:t>
            </w:r>
          </w:p>
          <w:p w14:paraId="2A4088F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267+925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ECDC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>
              <w:rPr>
                <w:b/>
                <w:bCs/>
                <w:color w:val="000000"/>
                <w:sz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5CD6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Grupa Tehnică </w:t>
            </w:r>
          </w:p>
          <w:p w14:paraId="7A5737F5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Caracal -</w:t>
            </w:r>
          </w:p>
          <w:p w14:paraId="7F0AB75F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Corabia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C400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2405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9C7F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9552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0434E4" w14:textId="77777777" w:rsidR="00E4548C" w:rsidRPr="009B3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9B36D7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496E015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:rsidRPr="00341E40" w14:paraId="3D2B20A7" w14:textId="77777777">
        <w:trPr>
          <w:cantSplit/>
          <w:trHeight w:val="7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902A" w14:textId="77777777" w:rsidR="00E4548C" w:rsidRPr="00341E40" w:rsidRDefault="00E4548C" w:rsidP="00E4548C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71A7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0D7B4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EB89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St. Corabia</w:t>
            </w:r>
          </w:p>
          <w:p w14:paraId="771BA3C2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7A664422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B387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toată</w:t>
            </w:r>
          </w:p>
          <w:p w14:paraId="73042086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341E40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B6C2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  <w:r w:rsidRPr="00341E40">
              <w:rPr>
                <w:b/>
                <w:bCs/>
                <w:color w:val="000000"/>
                <w:sz w:val="32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F08B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C397" w14:textId="77777777" w:rsidR="00E4548C" w:rsidRPr="00341E40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32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61B3773" w14:textId="77777777" w:rsidR="00E4548C" w:rsidRPr="00341E4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3A907365" w14:textId="77777777" w:rsidR="00E4548C" w:rsidRPr="00341E40" w:rsidRDefault="00E4548C" w:rsidP="00341E40">
      <w:pPr>
        <w:rPr>
          <w:color w:val="000000"/>
        </w:rPr>
      </w:pPr>
    </w:p>
    <w:p w14:paraId="2DD0A584" w14:textId="77777777" w:rsidR="00E4548C" w:rsidRDefault="00E4548C" w:rsidP="00671189">
      <w:pPr>
        <w:pStyle w:val="Heading1"/>
        <w:spacing w:line="360" w:lineRule="auto"/>
      </w:pPr>
      <w:r>
        <w:lastRenderedPageBreak/>
        <w:t>LINIA 113</w:t>
      </w:r>
    </w:p>
    <w:p w14:paraId="386A8528" w14:textId="77777777" w:rsidR="00E4548C" w:rsidRDefault="00E4548C" w:rsidP="007D0571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CRAIOVA - CALAFAT</w:t>
      </w:r>
      <w:r>
        <w:rPr>
          <w:caps/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880"/>
        <w:gridCol w:w="747"/>
        <w:gridCol w:w="2176"/>
        <w:gridCol w:w="981"/>
        <w:gridCol w:w="747"/>
        <w:gridCol w:w="850"/>
        <w:gridCol w:w="736"/>
        <w:gridCol w:w="2464"/>
      </w:tblGrid>
      <w:tr w:rsidR="00E4548C" w14:paraId="342191B2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1EF4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7652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249+150</w:t>
            </w:r>
          </w:p>
          <w:p w14:paraId="5C00ACA9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250+300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B64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95DF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4C36B1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3A + 3B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5ED0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FEE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2B4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E9FC" w14:textId="77777777" w:rsidR="00E4548C" w:rsidRPr="00CC1231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1BF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trenuri de marfă în tranzit. Nesemnalizată pe teren.</w:t>
            </w:r>
          </w:p>
          <w:p w14:paraId="7AAC03F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Stația în paralelogram.</w:t>
            </w:r>
          </w:p>
        </w:tc>
      </w:tr>
      <w:tr w:rsidR="00E4548C" w14:paraId="468EF53B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2785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BC23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0BA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6E4A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E5FA6FA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8E6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284C72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224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60E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A4699" w14:textId="77777777" w:rsidR="00E4548C" w:rsidRPr="00CC1231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33C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linia 2 A la liniile 26 și 27.</w:t>
            </w:r>
          </w:p>
        </w:tc>
      </w:tr>
      <w:tr w:rsidR="00E4548C" w14:paraId="57A94DA5" w14:textId="77777777">
        <w:trPr>
          <w:cantSplit/>
          <w:trHeight w:val="419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C3F4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45A9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3D22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168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62B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B18B63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79 - 85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0424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2C0B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79B3F" w14:textId="77777777" w:rsidR="00E4548C" w:rsidRPr="00CC1231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BA26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62B75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 A la liniile </w:t>
            </w:r>
          </w:p>
          <w:p w14:paraId="331F6D1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1 - 4B.</w:t>
            </w:r>
          </w:p>
        </w:tc>
      </w:tr>
      <w:tr w:rsidR="00E4548C" w14:paraId="1F67F4ED" w14:textId="77777777">
        <w:trPr>
          <w:cantSplit/>
          <w:trHeight w:val="60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8C8F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06B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803C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4AE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43DD2FD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2617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7FE1074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 / 79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6B0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5C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4CD9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1F9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238A6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28A către liniile </w:t>
            </w:r>
          </w:p>
          <w:p w14:paraId="6981460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1 - 4B, 26 și 27.</w:t>
            </w:r>
          </w:p>
        </w:tc>
      </w:tr>
      <w:tr w:rsidR="00E4548C" w14:paraId="60B434C4" w14:textId="77777777">
        <w:trPr>
          <w:cantSplit/>
          <w:trHeight w:val="45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EA08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E2F1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24F44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B47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6CE37ED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F13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7D279E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2E9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FC2F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F1F8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D7D1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liniile 1A, 2A și 28A către liniile 26 și 27.</w:t>
            </w:r>
          </w:p>
        </w:tc>
      </w:tr>
      <w:tr w:rsidR="00E4548C" w14:paraId="05E50ECC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92E7F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C28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DA1D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443E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54EE08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9389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CD01F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DD196B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23, 33,  35, </w:t>
            </w:r>
          </w:p>
          <w:p w14:paraId="5C9065A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A98190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43 / 49, 45 / 51, sch. </w:t>
            </w:r>
          </w:p>
          <w:p w14:paraId="2804C9DB" w14:textId="77777777" w:rsidR="00E4548C" w:rsidRDefault="00E4548C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55, 57, 59, 65, 67, 69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0A5C2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0625F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3DD1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9E7C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E0C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125E59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4A - 11.</w:t>
            </w:r>
          </w:p>
        </w:tc>
      </w:tr>
      <w:tr w:rsidR="00E4548C" w14:paraId="4265CEAE" w14:textId="77777777">
        <w:trPr>
          <w:cantSplit/>
          <w:trHeight w:val="22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56C25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9E9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9D7C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7258" w14:textId="77777777" w:rsidR="00E4548C" w:rsidRDefault="00E4548C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2D975AB5" w14:textId="77777777" w:rsidR="00E4548C" w:rsidRDefault="00E4548C" w:rsidP="00FD4467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A933" w14:textId="77777777" w:rsidR="00E4548C" w:rsidRDefault="00E4548C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68ABC08" w14:textId="77777777" w:rsidR="00E4548C" w:rsidRDefault="00E4548C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635C42B7" w14:textId="77777777" w:rsidR="00E4548C" w:rsidRDefault="00E4548C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145, 147, 149, 151 </w:t>
            </w:r>
          </w:p>
          <w:p w14:paraId="65784F14" w14:textId="77777777" w:rsidR="00E4548C" w:rsidRDefault="00E4548C" w:rsidP="00FD4467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157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EA1FC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13B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4526" w14:textId="77777777" w:rsidR="00E4548C" w:rsidRPr="000625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78B56" w14:textId="77777777" w:rsidR="00E4548C" w:rsidRDefault="00E4548C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59357C" w14:textId="77777777" w:rsidR="00E4548C" w:rsidRDefault="00E4548C" w:rsidP="00FD4467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12 - 16.</w:t>
            </w:r>
          </w:p>
        </w:tc>
      </w:tr>
      <w:tr w:rsidR="00E4548C" w14:paraId="1BBE5498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D3FC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3E2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0C65E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00A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Craiova</w:t>
            </w:r>
          </w:p>
          <w:p w14:paraId="6E21E8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12-16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EE4A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8C61B5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4393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4C8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F3AF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649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5087450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0D3A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6B3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72F6B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0C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Jiu  H.M. Cap X + Y </w:t>
            </w:r>
          </w:p>
          <w:p w14:paraId="00B0119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02BA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4B725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23, 10 și diag. </w:t>
            </w:r>
          </w:p>
          <w:p w14:paraId="012A16B5" w14:textId="77777777" w:rsidR="00E4548C" w:rsidRPr="00A91FA4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0"/>
              </w:rPr>
              <w:t xml:space="preserve">15-23 </w:t>
            </w:r>
            <w:r>
              <w:rPr>
                <w:b/>
                <w:bCs/>
                <w:sz w:val="20"/>
              </w:rPr>
              <w:br/>
              <w:t>și 10-8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D31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72E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3C5E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0B0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acces la linia 3 </w:t>
            </w:r>
          </w:p>
          <w:p w14:paraId="5C9D2E5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Jiu  H.M.</w:t>
            </w:r>
          </w:p>
        </w:tc>
      </w:tr>
      <w:tr w:rsidR="00E4548C" w14:paraId="772D6D21" w14:textId="77777777" w:rsidTr="00A16AF3">
        <w:trPr>
          <w:cantSplit/>
          <w:trHeight w:val="778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E254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6C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254+120</w:t>
            </w:r>
          </w:p>
          <w:p w14:paraId="21E96B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254+170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E612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EC4C" w14:textId="77777777" w:rsidR="00E4548C" w:rsidRDefault="00E4548C" w:rsidP="00347E2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Jiu  H.M.  -  Podari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FC7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7D4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DAF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43AB3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B52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214E0FE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8965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ABA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CF5D7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209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145EC80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5EF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EA1AF3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7, 9, 11, 13, 15 </w:t>
            </w:r>
          </w:p>
          <w:p w14:paraId="2BCC41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C80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1DF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F5943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3DF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A06631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liniile 2 - 4.</w:t>
            </w:r>
          </w:p>
        </w:tc>
      </w:tr>
      <w:tr w:rsidR="00E4548C" w14:paraId="098B1823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567A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56D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669A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407C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Podari</w:t>
            </w:r>
          </w:p>
          <w:p w14:paraId="62BB0AF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1D1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6E90E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/ 8</w:t>
            </w:r>
          </w:p>
          <w:p w14:paraId="55E62B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 și 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1B8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0B65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F757B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AB5A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C82DA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și 4 Cap Y.</w:t>
            </w:r>
          </w:p>
        </w:tc>
      </w:tr>
      <w:tr w:rsidR="00E4548C" w14:paraId="144C8971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B55B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F383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BFC0E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184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Sălcuța 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F51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peste sch. 3 și diag. 1-3 și Cap Y peste sch. 4 și diag 2-4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716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4E0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E7F7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E5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2 Sălcuța</w:t>
            </w:r>
          </w:p>
        </w:tc>
      </w:tr>
      <w:tr w:rsidR="00E4548C" w14:paraId="1A83ED9C" w14:textId="77777777">
        <w:trPr>
          <w:cantSplit/>
          <w:trHeight w:val="1555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69D9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93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537B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6F8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573B395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40B1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TDJ</w:t>
            </w:r>
          </w:p>
          <w:p w14:paraId="19FA19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9,</w:t>
            </w:r>
          </w:p>
          <w:p w14:paraId="2AA6451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10, TDJ</w:t>
            </w:r>
          </w:p>
          <w:p w14:paraId="47B59C0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și diag. 1-3, 3-7/9,</w:t>
            </w:r>
          </w:p>
          <w:p w14:paraId="1D30CC5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4-10 și 10-12/14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BAD6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7F7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592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1A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2 și 3.</w:t>
            </w:r>
          </w:p>
        </w:tc>
      </w:tr>
      <w:tr w:rsidR="00E4548C" w14:paraId="1FA34BF1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4B31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488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9EBDE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6EA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Segarcea</w:t>
            </w:r>
          </w:p>
          <w:p w14:paraId="5AC3CFB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 </w:t>
            </w:r>
          </w:p>
          <w:p w14:paraId="250376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4EE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79B0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2E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33ADF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4C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F93ED06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5169F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A2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B3C0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959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</w:t>
            </w:r>
          </w:p>
          <w:p w14:paraId="3A333DE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2 și 3</w:t>
            </w:r>
          </w:p>
          <w:p w14:paraId="5AD9EF40" w14:textId="77777777" w:rsidR="00E4548C" w:rsidRPr="001B3BD6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C568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1836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BF0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99EF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1B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E8458CF" w14:textId="77777777">
        <w:trPr>
          <w:cantSplit/>
          <w:trHeight w:val="504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8D844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A7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A7FE5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3E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Portăreşti,</w:t>
            </w:r>
          </w:p>
          <w:p w14:paraId="5BA8F4F6" w14:textId="77777777" w:rsidR="00E4548C" w:rsidRPr="002617B2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X + </w:t>
            </w:r>
            <w:r>
              <w:rPr>
                <w:b/>
                <w:bCs/>
                <w:sz w:val="20"/>
                <w:lang w:val="en-US"/>
              </w:rPr>
              <w:t>Cap Y</w:t>
            </w:r>
          </w:p>
          <w:p w14:paraId="7BCA57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186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8D69BF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3, </w:t>
            </w:r>
          </w:p>
          <w:p w14:paraId="5C29C1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5 / 7, </w:t>
            </w:r>
          </w:p>
          <w:p w14:paraId="48F107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diagonala 1 - 3, </w:t>
            </w:r>
          </w:p>
          <w:p w14:paraId="61BFFF7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/ 7, sch. 4,  TDJ 6 / 8, </w:t>
            </w:r>
          </w:p>
          <w:p w14:paraId="1DB94C7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2 - 4 și 4 - 6 / 8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7DE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A577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A59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9EB98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20B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263A479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E3D9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4F63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811A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B16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090109C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7E1AC4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F3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4EB3D7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11BD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411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B6FA9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869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9DE14B6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B0B1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3E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A60B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F3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53EF1B3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16F4A0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956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641A766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63C64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4FF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8B3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321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75C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934523E" w14:textId="77777777">
        <w:trPr>
          <w:cantSplit/>
          <w:trHeight w:val="367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2D2F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3E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8B2A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932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Băileşti</w:t>
            </w:r>
          </w:p>
          <w:p w14:paraId="461381F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5E3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2A44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34D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EB0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8F8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3, 7 și 8 Cap X.</w:t>
            </w:r>
          </w:p>
        </w:tc>
      </w:tr>
      <w:tr w:rsidR="00E4548C" w14:paraId="22C4AE46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E094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4F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4103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E62F" w14:textId="77777777" w:rsidR="00E4548C" w:rsidRDefault="00E4548C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723967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1F48403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133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FF0DB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EA6E9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08F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2E125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414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peste sch. 3, 4, 5 şi 6.</w:t>
            </w:r>
          </w:p>
        </w:tc>
      </w:tr>
      <w:tr w:rsidR="00E4548C" w14:paraId="0067037F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7211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AF0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042D1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0C37" w14:textId="77777777" w:rsidR="00E4548C" w:rsidRDefault="00E4548C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11B16DFA" w14:textId="77777777" w:rsidR="00E4548C" w:rsidRDefault="00E4548C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Cap X +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DB0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6E4434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</w:t>
            </w:r>
          </w:p>
          <w:p w14:paraId="1DF61E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60BBC5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603B8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6BB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CBA2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C74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16452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2.</w:t>
            </w:r>
          </w:p>
        </w:tc>
      </w:tr>
      <w:tr w:rsidR="00E4548C" w14:paraId="19B16735" w14:textId="77777777">
        <w:trPr>
          <w:cantSplit/>
          <w:trHeight w:val="266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BFF5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E2E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2E2BF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8956" w14:textId="77777777" w:rsidR="00E4548C" w:rsidRDefault="00E4548C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St. Moţăţei</w:t>
            </w:r>
          </w:p>
          <w:p w14:paraId="47FE7AD0" w14:textId="77777777" w:rsidR="00E4548C" w:rsidRDefault="00E4548C">
            <w:pPr>
              <w:pStyle w:val="Heading2"/>
              <w:spacing w:before="40" w:after="4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linia 3, Cap Y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5DD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 m de la călcâi sch. 6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F10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CA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15A21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B546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946C19" w14:paraId="69B0825B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11ECA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10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519B8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9B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. Calafat</w:t>
            </w:r>
          </w:p>
          <w:p w14:paraId="4E7F938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1A</w:t>
            </w:r>
          </w:p>
          <w:p w14:paraId="0F4BD99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5CF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208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24A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D2D1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C9156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4548C" w:rsidRPr="00946C19" w14:paraId="739B5F8D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5CF66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25CF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37B5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F0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5448442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736AA65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373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0A22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62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6271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5DA6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E4548C" w:rsidRPr="00946C19" w14:paraId="1C5864A3" w14:textId="77777777">
        <w:trPr>
          <w:cantSplit/>
          <w:trHeight w:val="108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D918C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6A5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AA0C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7B8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4793DCD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0E8BBB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F0E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F28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4E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34D14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D3C1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Afectează intrări - ieşiri peste sch. 5, 9, 16 şi 18. </w:t>
            </w:r>
          </w:p>
        </w:tc>
      </w:tr>
      <w:tr w:rsidR="00E4548C" w:rsidRPr="00946C19" w14:paraId="33F0809B" w14:textId="77777777">
        <w:trPr>
          <w:cantSplit/>
          <w:trHeight w:val="1143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8CAC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529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35DC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0BF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Calafat </w:t>
            </w:r>
          </w:p>
          <w:p w14:paraId="28BD004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7a</w:t>
            </w:r>
          </w:p>
          <w:p w14:paraId="75C09B0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4ED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7F05C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CF1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08A40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B99B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Şi peste schimbătorii</w:t>
            </w:r>
          </w:p>
          <w:p w14:paraId="773128A0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946C19">
              <w:rPr>
                <w:b/>
                <w:bCs/>
                <w:i/>
                <w:sz w:val="20"/>
              </w:rPr>
              <w:t>25</w:t>
            </w:r>
            <w:r>
              <w:rPr>
                <w:b/>
                <w:bCs/>
                <w:i/>
                <w:sz w:val="20"/>
              </w:rPr>
              <w:t xml:space="preserve"> și </w:t>
            </w:r>
            <w:r w:rsidRPr="00946C19">
              <w:rPr>
                <w:b/>
                <w:bCs/>
                <w:i/>
                <w:sz w:val="20"/>
              </w:rPr>
              <w:t xml:space="preserve"> 10.</w:t>
            </w:r>
          </w:p>
        </w:tc>
      </w:tr>
      <w:tr w:rsidR="00E4548C" w:rsidRPr="00946C19" w14:paraId="46427364" w14:textId="77777777">
        <w:trPr>
          <w:cantSplit/>
          <w:trHeight w:val="181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2852A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B615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3294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27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7AA249E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6 </w:t>
            </w:r>
          </w:p>
          <w:p w14:paraId="3EFABEE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4137" w14:textId="77777777" w:rsidR="00E4548C" w:rsidRDefault="00E4548C">
            <w:pPr>
              <w:spacing w:before="12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124B5A5" w14:textId="77777777" w:rsidR="00E4548C" w:rsidRDefault="00E4548C">
            <w:pPr>
              <w:spacing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4C8B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1C8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45EF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5AD34" w14:textId="77777777" w:rsidR="00E4548C" w:rsidRPr="00946C19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58F80BE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19273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3EC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8C58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F85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  <w:p w14:paraId="148007E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5b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FA6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  <w:p w14:paraId="02DED2B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94701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11, 13,  17</w:t>
            </w:r>
          </w:p>
          <w:p w14:paraId="741E478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19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269D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C123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38C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87FA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545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AF554F6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AC048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5A0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B082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4FA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Calafat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BC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  <w:p w14:paraId="0AA0A6C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Pa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0986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279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3B8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6CA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peste sch. 21 și 23.</w:t>
            </w:r>
          </w:p>
        </w:tc>
      </w:tr>
      <w:tr w:rsidR="00E4548C" w14:paraId="557C9772" w14:textId="77777777">
        <w:trPr>
          <w:cantSplit/>
          <w:trHeight w:val="50"/>
          <w:jc w:val="center"/>
        </w:trPr>
        <w:tc>
          <w:tcPr>
            <w:tcW w:w="62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1D9D" w14:textId="77777777" w:rsidR="00E4548C" w:rsidRDefault="00E4548C" w:rsidP="00E4548C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1C5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351+000</w:t>
            </w:r>
          </w:p>
          <w:p w14:paraId="336FC7A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351+100</w:t>
            </w: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0B8A" w14:textId="77777777" w:rsidR="00E4548C" w:rsidRPr="00073CD9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3A937" w14:textId="77777777" w:rsidR="00E4548C" w:rsidRPr="00C94BCD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Ramificație Golenți – Pod Vidin, peste sch 4R</w:t>
            </w:r>
          </w:p>
        </w:tc>
        <w:tc>
          <w:tcPr>
            <w:tcW w:w="98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F750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636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934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E66E" w14:textId="77777777" w:rsidR="00E4548C" w:rsidRPr="00CC1231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E96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</w:tbl>
    <w:p w14:paraId="27CAC7B5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46182841" w14:textId="77777777" w:rsidR="00E4548C" w:rsidRDefault="00E4548C" w:rsidP="006B4CB8">
      <w:pPr>
        <w:pStyle w:val="Heading1"/>
        <w:spacing w:line="360" w:lineRule="auto"/>
      </w:pPr>
    </w:p>
    <w:p w14:paraId="27CD267F" w14:textId="77777777" w:rsidR="00E4548C" w:rsidRPr="005905D7" w:rsidRDefault="00E4548C" w:rsidP="006B4CB8">
      <w:pPr>
        <w:pStyle w:val="Heading1"/>
        <w:spacing w:line="360" w:lineRule="auto"/>
      </w:pPr>
      <w:r w:rsidRPr="005905D7">
        <w:t>LINIA 116</w:t>
      </w:r>
    </w:p>
    <w:p w14:paraId="044AAAA9" w14:textId="77777777" w:rsidR="00E4548C" w:rsidRPr="005905D7" w:rsidRDefault="00E4548C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E4548C" w:rsidRPr="00743905" w14:paraId="0914EF4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1C4A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2EBE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BD1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D4A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314EC8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7696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</w:t>
            </w:r>
          </w:p>
          <w:p w14:paraId="79521D9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7C5F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13EF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B6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F9C5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2D6E4D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>1.</w:t>
            </w:r>
          </w:p>
        </w:tc>
      </w:tr>
      <w:tr w:rsidR="00E4548C" w:rsidRPr="00743905" w14:paraId="40B40063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7055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28D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08A2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2AB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3C84A68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157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de la</w:t>
            </w:r>
          </w:p>
          <w:p w14:paraId="46A1359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1BBC5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4D3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BF8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464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E4548C" w:rsidRPr="00743905" w14:paraId="5E50EAC6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FB3B3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BCC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2DE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EE52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Ţânţăreni</w:t>
            </w:r>
          </w:p>
          <w:p w14:paraId="05BA77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3</w:t>
            </w:r>
          </w:p>
          <w:p w14:paraId="5D7695ED" w14:textId="77777777" w:rsidR="00E4548C" w:rsidRPr="00743905" w:rsidRDefault="00E4548C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7B4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B532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722A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9DC5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478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41808730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BA61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8DD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1D4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AC92" w14:textId="77777777" w:rsidR="00E4548C" w:rsidRPr="00743905" w:rsidRDefault="00E4548C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423321F9" w14:textId="77777777" w:rsidR="00E4548C" w:rsidRPr="00743905" w:rsidRDefault="00E4548C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2B7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0590A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AD6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DEB7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1468" w14:textId="77777777" w:rsidR="00E4548C" w:rsidRPr="00743905" w:rsidRDefault="00E4548C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6AB1C933" w14:textId="77777777" w:rsidR="00E4548C" w:rsidRPr="00743905" w:rsidRDefault="00E4548C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4548C" w:rsidRPr="00743905" w14:paraId="3197155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F1839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301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36C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485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Gilort</w:t>
            </w:r>
          </w:p>
          <w:p w14:paraId="7614CF2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EE3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B97A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317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B29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7322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Cu acces la linia 2 </w:t>
            </w:r>
          </w:p>
          <w:p w14:paraId="15CB415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4548C" w:rsidRPr="00743905" w14:paraId="0796CCD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061E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752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17+830</w:t>
            </w:r>
          </w:p>
          <w:p w14:paraId="31BF50B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AB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9E5A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312BA64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12F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5C68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D12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BC68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770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7D7EE151" w14:textId="77777777" w:rsidR="00E4548C" w:rsidRPr="0007721B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6173C7C7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746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750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18+190</w:t>
            </w:r>
          </w:p>
          <w:p w14:paraId="13E41B1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AFE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9FE2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Gilort -</w:t>
            </w:r>
          </w:p>
          <w:p w14:paraId="5AB6E21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B6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93FA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A39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E42B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AAD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36B1E38F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3349CA64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40D89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1E5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20+645</w:t>
            </w:r>
          </w:p>
          <w:p w14:paraId="6EC15DE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B4BE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4AD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03D3BC6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A2C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F926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F1A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A57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257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379A3E0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0382295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205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846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21+600</w:t>
            </w:r>
          </w:p>
          <w:p w14:paraId="75ABDC6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4BF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EF9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Tu</w:t>
            </w:r>
            <w:r>
              <w:rPr>
                <w:b/>
                <w:bCs/>
                <w:color w:val="000000"/>
                <w:sz w:val="20"/>
              </w:rPr>
              <w:t>r</w:t>
            </w:r>
            <w:r w:rsidRPr="00743905">
              <w:rPr>
                <w:b/>
                <w:bCs/>
                <w:color w:val="000000"/>
                <w:sz w:val="20"/>
              </w:rPr>
              <w:t>burea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-</w:t>
            </w:r>
          </w:p>
          <w:p w14:paraId="5CF62C4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Bibe</w:t>
            </w:r>
            <w:r>
              <w:rPr>
                <w:b/>
                <w:bCs/>
                <w:color w:val="000000"/>
                <w:sz w:val="20"/>
              </w:rPr>
              <w:t>ș</w:t>
            </w:r>
            <w:r w:rsidRPr="00743905">
              <w:rPr>
                <w:b/>
                <w:bCs/>
                <w:color w:val="000000"/>
                <w:sz w:val="20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971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E0CB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9A7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D04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15F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E3A0943" w14:textId="77777777" w:rsidR="00E4548C" w:rsidRPr="00537749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731B405D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85B20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ABC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25+470</w:t>
            </w:r>
          </w:p>
          <w:p w14:paraId="376699E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B1DF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6267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Bibesti</w:t>
            </w:r>
          </w:p>
          <w:p w14:paraId="480DEE0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21A1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25D3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7C2F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DAE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E4B0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</w:rPr>
              <w:t>pentru trenurile care au în componență două locomotive cuplate.</w:t>
            </w:r>
          </w:p>
          <w:p w14:paraId="2B3032D8" w14:textId="77777777" w:rsidR="00E4548C" w:rsidRPr="005A7670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5539B04E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1CF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0AF8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D33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89C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Bibeşti</w:t>
            </w:r>
          </w:p>
          <w:p w14:paraId="3F38519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2 </w:t>
            </w:r>
          </w:p>
          <w:p w14:paraId="6E9FF39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BB0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2C5A0D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7B6D7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171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D38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9F3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2C5EAF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7F33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5795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69E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C41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Musculeşti</w:t>
            </w:r>
          </w:p>
          <w:p w14:paraId="52D5862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9F6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D0FD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957F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FB72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388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Cu acces la linia 1</w:t>
            </w:r>
          </w:p>
          <w:p w14:paraId="1B6B69C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4548C" w:rsidRPr="00743905" w14:paraId="2633B19D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48A6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8ED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B0E4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4FE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Bărbăteşti</w:t>
            </w:r>
          </w:p>
          <w:p w14:paraId="39B71A8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3 </w:t>
            </w:r>
          </w:p>
          <w:p w14:paraId="4081884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6FB5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toată linia </w:t>
            </w:r>
          </w:p>
          <w:p w14:paraId="57F42A3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4D0561D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peste sch. </w:t>
            </w:r>
          </w:p>
          <w:p w14:paraId="6288573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5, 7 </w:t>
            </w:r>
          </w:p>
          <w:p w14:paraId="2386C37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şi </w:t>
            </w:r>
          </w:p>
          <w:p w14:paraId="0405174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5259D17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56B7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98E1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BEA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C10C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7C39B8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şi 4.</w:t>
            </w:r>
          </w:p>
        </w:tc>
      </w:tr>
      <w:tr w:rsidR="00E4548C" w:rsidRPr="00743905" w14:paraId="45EED0F5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A6D5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A083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900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2DE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 Bărbăteşti</w:t>
            </w:r>
          </w:p>
          <w:p w14:paraId="2AC94DE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7BDDC2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749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de la Cap X la </w:t>
            </w:r>
          </w:p>
          <w:p w14:paraId="3AEA120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1BD4E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265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8D2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38E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Restul liniei este închisă.</w:t>
            </w:r>
          </w:p>
        </w:tc>
      </w:tr>
      <w:tr w:rsidR="00E4548C" w:rsidRPr="00743905" w14:paraId="7826561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3152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645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47A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7FE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Jupâneşti</w:t>
            </w:r>
          </w:p>
          <w:p w14:paraId="5D729D4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D7F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553FB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ACF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244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1D9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Afectează intrări - ieşiri</w:t>
            </w:r>
          </w:p>
          <w:p w14:paraId="2AA544D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la linia 2</w:t>
            </w:r>
          </w:p>
          <w:p w14:paraId="214F3EB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primiri - expedieri.</w:t>
            </w:r>
          </w:p>
        </w:tc>
      </w:tr>
      <w:tr w:rsidR="00E4548C" w:rsidRPr="00743905" w14:paraId="0FC9ACD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69A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304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45+660</w:t>
            </w:r>
          </w:p>
          <w:p w14:paraId="27574E0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984F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FAFF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501E1FD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98DF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93D44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14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E37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EA1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3FD5FFF8" w14:textId="77777777" w:rsidR="00E4548C" w:rsidRPr="001D7D9E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5CE3EC0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064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BEE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1F64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36F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0EA3AA0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E919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24E4B09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 / 7,</w:t>
            </w:r>
          </w:p>
          <w:p w14:paraId="74575D0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sch. 11, 17, 24, 26, 30 şi TDJ </w:t>
            </w:r>
          </w:p>
          <w:p w14:paraId="5699D7D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B7487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25C2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6EAD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E2D3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4C6778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la liniile 3 - 8.</w:t>
            </w:r>
          </w:p>
        </w:tc>
      </w:tr>
      <w:tr w:rsidR="00E4548C" w:rsidRPr="00743905" w14:paraId="3E942210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C62B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375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B92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339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Cărbuneşti</w:t>
            </w:r>
          </w:p>
          <w:p w14:paraId="2B67C53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23B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1947DD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8072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643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3554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15F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581A5EF3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9E85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44F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5EE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110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</w:t>
            </w:r>
            <w:r>
              <w:rPr>
                <w:b/>
                <w:bCs/>
                <w:color w:val="000000"/>
                <w:sz w:val="20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A00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4BC8D58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 / 5</w:t>
            </w:r>
          </w:p>
          <w:p w14:paraId="72B4839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1229391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0A762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24DF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6D89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1335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acces la linia 2.</w:t>
            </w:r>
          </w:p>
        </w:tc>
      </w:tr>
      <w:tr w:rsidR="00E4548C" w:rsidRPr="00743905" w14:paraId="1F7BF70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76C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E9CB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51+565</w:t>
            </w:r>
          </w:p>
          <w:p w14:paraId="0F9EEB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EB07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308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4AD765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9F4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4BE0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852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F1A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00D2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2FA6724E" w14:textId="77777777" w:rsidR="00E4548C" w:rsidRPr="0007721B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08BBDB9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06F1A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350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53+270</w:t>
            </w:r>
          </w:p>
          <w:p w14:paraId="24C7104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5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32</w:t>
            </w:r>
            <w:r w:rsidRPr="00743905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9A6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B46E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Pojogeni -</w:t>
            </w:r>
          </w:p>
          <w:p w14:paraId="635AB09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EAC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8352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9A3C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CCB9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C9A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47D31AE7" w14:textId="77777777" w:rsidR="00E4548C" w:rsidRPr="00951746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951746">
              <w:rPr>
                <w:b/>
                <w:bCs/>
                <w:i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3BB0996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419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522D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726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335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Copăcioasa</w:t>
            </w:r>
            <w:r>
              <w:rPr>
                <w:b/>
                <w:bCs/>
                <w:color w:val="000000"/>
                <w:sz w:val="20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704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9EFF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8DD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57+400</w:t>
            </w:r>
          </w:p>
          <w:p w14:paraId="3F50CFA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B28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9B3F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09F6C0C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C6C3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EA5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63+600</w:t>
            </w:r>
          </w:p>
          <w:p w14:paraId="57D64B6C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539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0EC2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Lunca Budieni </w:t>
            </w:r>
          </w:p>
          <w:p w14:paraId="458218F2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3C80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E1674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02C6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4DB4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83BD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</w:tc>
      </w:tr>
      <w:tr w:rsidR="00E4548C" w:rsidRPr="00743905" w14:paraId="5B36DEA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F5BD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A85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68+900</w:t>
            </w:r>
          </w:p>
          <w:p w14:paraId="7C7FC5CC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20E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F89F4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Lunca Budieni -</w:t>
            </w:r>
          </w:p>
          <w:p w14:paraId="665BFA0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4CF9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C2DE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ACB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1E23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1E5F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61FE22D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8D9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954D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691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3640E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119238E1" w14:textId="77777777" w:rsidR="00E4548C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CC0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3</w:t>
            </w:r>
          </w:p>
          <w:p w14:paraId="674BA77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40835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D38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196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DFD6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3 tehnică în abatere</w:t>
            </w:r>
          </w:p>
        </w:tc>
      </w:tr>
      <w:tr w:rsidR="00E4548C" w:rsidRPr="00743905" w14:paraId="0875E66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741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DA3B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E80E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7E40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649C5728" w14:textId="77777777" w:rsidR="00E4548C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887AD" w14:textId="77777777" w:rsidR="00E4548C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13</w:t>
            </w:r>
          </w:p>
          <w:p w14:paraId="1409D224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F5DD5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9B6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B54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5B9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4, 5 și 6  ân abatere</w:t>
            </w:r>
          </w:p>
        </w:tc>
      </w:tr>
      <w:tr w:rsidR="00E4548C" w:rsidRPr="00743905" w14:paraId="7F4668A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035C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BE62" w14:textId="77777777" w:rsidR="00E4548C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86E7" w14:textId="77777777" w:rsidR="00E4548C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10278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22687210" w14:textId="77777777" w:rsidR="00E4548C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</w:t>
            </w:r>
            <w:r>
              <w:rPr>
                <w:b/>
                <w:bCs/>
                <w:color w:val="000000"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99B2" w14:textId="77777777" w:rsidR="00E4548C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14</w:t>
            </w:r>
          </w:p>
          <w:p w14:paraId="5ED0F8E2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F149" w14:textId="77777777" w:rsidR="00E4548C" w:rsidRPr="00743905" w:rsidRDefault="00E4548C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D48AD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CF71" w14:textId="77777777" w:rsidR="00E4548C" w:rsidRPr="00743905" w:rsidRDefault="00E4548C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FD89" w14:textId="77777777" w:rsidR="00E4548C" w:rsidRDefault="00E4548C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linia 1</w:t>
            </w:r>
          </w:p>
        </w:tc>
      </w:tr>
      <w:tr w:rsidR="00E4548C" w:rsidRPr="00743905" w14:paraId="6647B317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C07C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A2B9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711D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3C0E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Târgu Jiu</w:t>
            </w:r>
          </w:p>
          <w:p w14:paraId="0DBCB51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Cap X </w:t>
            </w:r>
            <w:r>
              <w:rPr>
                <w:b/>
                <w:bCs/>
                <w:color w:val="000000"/>
                <w:sz w:val="20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E6C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sch.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27,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22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21AE914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8059E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C5A6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4A1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7DCAC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C09928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- 10.</w:t>
            </w:r>
          </w:p>
        </w:tc>
      </w:tr>
      <w:tr w:rsidR="00E4548C" w:rsidRPr="00743905" w14:paraId="52FE3DB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55F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D20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171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831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Ec. Teodoroiu</w:t>
            </w:r>
          </w:p>
          <w:p w14:paraId="0D9E794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39E3DC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D79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0CC026C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BA4F6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4B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C0A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DD6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B39226A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5199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67E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77+685</w:t>
            </w:r>
          </w:p>
          <w:p w14:paraId="61D4AC3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5C6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90A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Ec. Teodoroiu -</w:t>
            </w:r>
          </w:p>
          <w:p w14:paraId="1BA58FA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58A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6EE16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9FA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1A57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408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7AD9A919" w14:textId="77777777" w:rsidR="00E4548C" w:rsidRPr="00351657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001B1F63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9F993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57A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90+300</w:t>
            </w:r>
          </w:p>
          <w:p w14:paraId="10E7F7B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E57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4EA9" w14:textId="77777777" w:rsidR="00E4548C" w:rsidRPr="00743905" w:rsidRDefault="00E4548C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4395A55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44BA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173C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380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5F9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F6DF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3F4B0DB1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CD5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55B2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83A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2B6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Valea Sadului</w:t>
            </w:r>
          </w:p>
          <w:p w14:paraId="6EF5316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4F747F8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37E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E0A648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4CD0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AE5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107B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E0D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29C3CA4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90FA0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3C2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6560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0F8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</w:t>
            </w:r>
            <w:r>
              <w:rPr>
                <w:b/>
                <w:bCs/>
                <w:color w:val="000000"/>
                <w:sz w:val="20"/>
              </w:rPr>
              <w:t>Meri</w:t>
            </w:r>
          </w:p>
          <w:p w14:paraId="5BE4793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7A3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3E5C692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A901F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F3B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8AE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9ED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1960D25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3C5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955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95+700</w:t>
            </w:r>
          </w:p>
          <w:p w14:paraId="7C306D5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7FE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E6FD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145058B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8586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F474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F73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89C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6F20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13723C3D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F40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7A95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96+250</w:t>
            </w:r>
          </w:p>
          <w:p w14:paraId="63F987A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683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8E7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20C2BFA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F41B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A701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B9A9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984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F88F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4A46A69A" w14:textId="77777777" w:rsidR="00E4548C" w:rsidRPr="003B409E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0C7C8D91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D9EEB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5E0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98+600</w:t>
            </w:r>
          </w:p>
          <w:p w14:paraId="3C924FB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A0902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87B87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0077AFC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0297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58A0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B42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2ED6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4897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5C0B765A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BCCF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0F78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100+420</w:t>
            </w:r>
          </w:p>
          <w:p w14:paraId="425D1FE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81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F982D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Meri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71CDE0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F7C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0354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814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C13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F97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</w:rPr>
              <w:t xml:space="preserve"> două locomotive cuplate.</w:t>
            </w:r>
          </w:p>
          <w:p w14:paraId="65AA946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43905" w14:paraId="39ADBE5B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331C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9FE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158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566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Lainici</w:t>
            </w:r>
          </w:p>
          <w:p w14:paraId="1E9A558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21D03C9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36B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6BE8EE1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586D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268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46E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3D2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3E93D7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C78B5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94D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43905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930</w:t>
            </w:r>
          </w:p>
          <w:p w14:paraId="3ADCE05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104+</w:t>
            </w:r>
            <w:r>
              <w:rPr>
                <w:b/>
                <w:bCs/>
                <w:color w:val="000000"/>
                <w:sz w:val="20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DE8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34C4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Lainici –</w:t>
            </w:r>
          </w:p>
          <w:p w14:paraId="3EF280A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E9BB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06BC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129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2E5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E045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4548C" w:rsidRPr="00743905" w14:paraId="4DA70D0B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70EF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D75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4A78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FA3B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</w:rPr>
              <w:t>Pietrele Albe</w:t>
            </w:r>
          </w:p>
          <w:p w14:paraId="1778F103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liniile 1 și 2</w:t>
            </w:r>
          </w:p>
          <w:p w14:paraId="15C2BCC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237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7449774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8E5F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B98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B39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1E4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7018CDD9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4B1F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9BDC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113+700</w:t>
            </w:r>
          </w:p>
          <w:p w14:paraId="2FCA1838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F94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A1572" w14:textId="77777777" w:rsidR="00E4548C" w:rsidRPr="00743905" w:rsidRDefault="00E4548C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5B75805E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7AB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21C18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C69E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6E08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D503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0327736B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DE1E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EE81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B516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445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Strâmbuţa</w:t>
            </w:r>
          </w:p>
          <w:p w14:paraId="7141983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1 </w:t>
            </w:r>
          </w:p>
          <w:p w14:paraId="7C79A6E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26C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544FC7A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3015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0440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EB4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C18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1DB740AB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8586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1B4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789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E28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6ED4BB7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AD0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43DF16A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8797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88E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69C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B90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Între km 84+000 şi călcâiul schimbătorului numărul 12 este porţiune închisă.</w:t>
            </w:r>
          </w:p>
        </w:tc>
      </w:tr>
      <w:tr w:rsidR="00E4548C" w:rsidRPr="00743905" w14:paraId="2728F969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8A9C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FFF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D4A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619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Livezeni</w:t>
            </w:r>
          </w:p>
          <w:p w14:paraId="0D8062D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C51F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EFE9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713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63C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AB1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Inclusiv peste schimbătorul numărul 22.</w:t>
            </w:r>
          </w:p>
        </w:tc>
      </w:tr>
      <w:tr w:rsidR="00E4548C" w:rsidRPr="00743905" w14:paraId="2F2EA59A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F960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B59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046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B30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B67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9912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616F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79+510</w:t>
            </w:r>
          </w:p>
          <w:p w14:paraId="294BC9E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E03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1E4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 Stație paralelogram. Afectează intrări - ieşiri la liniile 1 - 3 Cap X.</w:t>
            </w:r>
          </w:p>
        </w:tc>
      </w:tr>
      <w:tr w:rsidR="00E4548C" w:rsidRPr="00743905" w14:paraId="33C3F3F8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C3D0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C53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F50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D488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32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CBAC4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E26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C0E6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0544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1-12 Cap X.</w:t>
            </w:r>
          </w:p>
        </w:tc>
      </w:tr>
      <w:tr w:rsidR="00E4548C" w:rsidRPr="00743905" w14:paraId="690DF15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4B1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443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A94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E0AA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St. Petroşani </w:t>
            </w:r>
          </w:p>
          <w:p w14:paraId="5B3C53B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</w:t>
            </w:r>
            <w:r w:rsidRPr="00743905">
              <w:rPr>
                <w:b/>
                <w:bCs/>
                <w:color w:val="000000"/>
                <w:sz w:val="20"/>
              </w:rPr>
              <w:t xml:space="preserve"> 2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</w:rPr>
              <w:t xml:space="preserve">B, </w:t>
            </w:r>
            <w:r>
              <w:rPr>
                <w:b/>
                <w:bCs/>
                <w:color w:val="000000"/>
                <w:sz w:val="20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</w:rPr>
              <w:t>9, 12</w:t>
            </w:r>
            <w:r>
              <w:rPr>
                <w:b/>
                <w:bCs/>
                <w:color w:val="000000"/>
                <w:sz w:val="20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1DD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toată</w:t>
            </w:r>
          </w:p>
          <w:p w14:paraId="7FD8DDA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0E43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071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F22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163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BCAB66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C3B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E4D8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F14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913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 Călători</w:t>
            </w:r>
          </w:p>
          <w:p w14:paraId="0BFF5096" w14:textId="77777777" w:rsidR="00E4548C" w:rsidRPr="00D73778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</w:t>
            </w:r>
            <w:r>
              <w:rPr>
                <w:b/>
                <w:bCs/>
                <w:color w:val="000000"/>
                <w:sz w:val="20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2EE8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46EB5EC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F2892" w14:textId="77777777" w:rsidR="00E4548C" w:rsidRPr="00D73778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438B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950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EB6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27C5C41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5053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900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4B5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EFB2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4B14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FE2E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023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B4AE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65F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Afectează intrări - ieşiri la liniile 1-3 Cap Y.</w:t>
            </w:r>
          </w:p>
        </w:tc>
      </w:tr>
      <w:tr w:rsidR="00E4548C" w:rsidRPr="00743905" w14:paraId="79342E6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AC5F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49D7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C53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1F5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2A66C55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E8E4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1A9404B2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10 - 16,</w:t>
            </w:r>
          </w:p>
          <w:p w14:paraId="3B84D32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20 - 24</w:t>
            </w:r>
          </w:p>
          <w:p w14:paraId="71A5DC6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și</w:t>
            </w:r>
          </w:p>
          <w:p w14:paraId="0306509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6DAB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50C4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7B8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1B60E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DF1E4C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liniile 1 - 12 abătute </w:t>
            </w:r>
          </w:p>
          <w:p w14:paraId="43E311F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Cap Y.</w:t>
            </w:r>
          </w:p>
        </w:tc>
      </w:tr>
      <w:tr w:rsidR="00E4548C" w:rsidRPr="00743905" w14:paraId="4EA9D49A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10AB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60B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0CB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FBC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Petroşani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  <w:p w14:paraId="62DA1B0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6AB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6894E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503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77+830</w:t>
            </w:r>
          </w:p>
          <w:p w14:paraId="3688813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BAA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525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Stație paralelogram. </w:t>
            </w:r>
          </w:p>
        </w:tc>
      </w:tr>
      <w:tr w:rsidR="00E4548C" w:rsidRPr="00743905" w14:paraId="3D24A0B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F65A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0D5C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040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18E5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Petroşani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</w:p>
          <w:p w14:paraId="6A31E44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5962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BE4B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3E3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74+500</w:t>
            </w:r>
          </w:p>
          <w:p w14:paraId="7B152D8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F74D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76BB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2F88764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D8C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3DC2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6EB011C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77C2C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3A5A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5308149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</w:t>
            </w:r>
            <w:r>
              <w:rPr>
                <w:b/>
                <w:bCs/>
                <w:color w:val="000000"/>
                <w:sz w:val="20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0C5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7E5A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378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68+600</w:t>
            </w:r>
          </w:p>
          <w:p w14:paraId="70EE56E2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8021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9B5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72C0678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D930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21B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DCBC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E6F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035F2D3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FD4F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diag. </w:t>
            </w:r>
          </w:p>
          <w:p w14:paraId="2540A77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1 - 5 / 7</w:t>
            </w:r>
          </w:p>
          <w:p w14:paraId="3C65BCD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2609CBC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BAE6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F933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E5B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E065C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B16BF94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din fir I în fir II și invers.</w:t>
            </w:r>
          </w:p>
        </w:tc>
      </w:tr>
      <w:tr w:rsidR="00E4548C" w:rsidRPr="00743905" w14:paraId="529E1FB4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B34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BA2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703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A00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Băniţa</w:t>
            </w:r>
          </w:p>
          <w:p w14:paraId="230E138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0896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CA7B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86D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A65E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7A2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7E229A15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31376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4BE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62+850</w:t>
            </w:r>
          </w:p>
          <w:p w14:paraId="1132423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42B4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1137" w14:textId="77777777" w:rsidR="00E4548C" w:rsidRDefault="00E4548C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7C4D321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75E4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3717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510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A9E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8CE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4168900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0B9F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08D2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17F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09B6" w14:textId="77777777" w:rsidR="00E4548C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Bănița -</w:t>
            </w:r>
          </w:p>
          <w:p w14:paraId="77935571" w14:textId="77777777" w:rsidR="00E4548C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Merișor </w:t>
            </w:r>
          </w:p>
          <w:p w14:paraId="6A41D772" w14:textId="77777777" w:rsidR="00E4548C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st. Merișor </w:t>
            </w:r>
          </w:p>
          <w:p w14:paraId="7AF312F1" w14:textId="77777777" w:rsidR="00E4548C" w:rsidRPr="00743905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A24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9261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4E22" w14:textId="77777777" w:rsidR="00E4548C" w:rsidRDefault="00E4548C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64+500</w:t>
            </w:r>
          </w:p>
          <w:p w14:paraId="27EE3F5A" w14:textId="77777777" w:rsidR="00E4548C" w:rsidRPr="004E7F11" w:rsidRDefault="00E4548C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20B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9940" w14:textId="77777777" w:rsidR="00E4548C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Fără inductori. </w:t>
            </w:r>
          </w:p>
          <w:p w14:paraId="0D70F4B6" w14:textId="77777777" w:rsidR="00E4548C" w:rsidRPr="00743905" w:rsidRDefault="00E4548C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40FFF73E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A594C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A30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5AD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DA0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Baru Mare</w:t>
            </w:r>
          </w:p>
          <w:p w14:paraId="43F443A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42C75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între </w:t>
            </w:r>
          </w:p>
          <w:p w14:paraId="42BA4AF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 xml:space="preserve">ax stație și </w:t>
            </w:r>
          </w:p>
          <w:p w14:paraId="7FD9A92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7649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AE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97B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50F7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609C35DF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CE4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261F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46D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DD22F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Pui -</w:t>
            </w:r>
          </w:p>
          <w:p w14:paraId="3945447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8A7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BD6A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2D0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38+600</w:t>
            </w:r>
          </w:p>
          <w:p w14:paraId="63663A41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C6F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25D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74F2285E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9AC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C9C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36+100</w:t>
            </w:r>
          </w:p>
          <w:p w14:paraId="40D5FE8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916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203A0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Băiești -</w:t>
            </w:r>
          </w:p>
          <w:p w14:paraId="72B1E2DE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655F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B7C4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B44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7B4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4643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3E939509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888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3A0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30+050</w:t>
            </w:r>
          </w:p>
          <w:p w14:paraId="22AFF55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4785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FBCC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0CED988E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321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602A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E13D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CA84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7EF7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403D340E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942CD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85B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B61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96150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Subcetate</w:t>
            </w:r>
          </w:p>
          <w:p w14:paraId="19E6E752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038A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B24D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26C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EB2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FB2D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76116FE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D548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CD69E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12+450</w:t>
            </w:r>
          </w:p>
          <w:p w14:paraId="71822C5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CB1C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C9F37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- </w:t>
            </w:r>
          </w:p>
          <w:p w14:paraId="7A24FA36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Călan Băi și </w:t>
            </w:r>
          </w:p>
          <w:p w14:paraId="779FE5EC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Călan Băi </w:t>
            </w:r>
          </w:p>
          <w:p w14:paraId="4C4475C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8A6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DBEB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AC3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F4AD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43A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759A7E0F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C007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9765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E92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ACFAF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Călan Băi</w:t>
            </w:r>
          </w:p>
          <w:p w14:paraId="161E62F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50E9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</w:t>
            </w:r>
          </w:p>
          <w:p w14:paraId="4777B07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ax staţie şi </w:t>
            </w:r>
          </w:p>
          <w:p w14:paraId="55B8C8E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0F8D3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907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2037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05C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</w:rPr>
              <w:t xml:space="preserve"> închisă.</w:t>
            </w:r>
          </w:p>
        </w:tc>
      </w:tr>
      <w:tr w:rsidR="00E4548C" w:rsidRPr="00743905" w14:paraId="0966F822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2F791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41B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646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53A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Băcia linia 2 directă </w:t>
            </w:r>
          </w:p>
          <w:p w14:paraId="688043F1" w14:textId="77777777" w:rsidR="00E4548C" w:rsidRPr="00CD295A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698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B52E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A9CF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6+270</w:t>
            </w:r>
          </w:p>
          <w:p w14:paraId="2C694D0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F5C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FD9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43905" w14:paraId="2896A61A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D524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2A70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DFC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E700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76ACC1F4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5C9992C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57FB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6AB8F0A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137 -</w:t>
            </w:r>
          </w:p>
          <w:p w14:paraId="53F61B6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103E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DB7C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106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FBF3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141CA9EC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EEB1F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EC48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7293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149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0FB30CF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6305371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F8BFA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0749E41E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114C3" w14:textId="77777777" w:rsidR="00E4548C" w:rsidRPr="00743905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49B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D94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826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2FD8AC13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F89FE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A526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6E68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97030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59C1A433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0C4B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9C4C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9DD9D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86E3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E647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262022D0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39E43E4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04363D41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E4548C" w:rsidRPr="00743905" w14:paraId="40C50365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16FE" w14:textId="77777777" w:rsidR="00E4548C" w:rsidRPr="00743905" w:rsidRDefault="00E4548C" w:rsidP="00E4548C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4C9B2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66B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450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Simeria Triaj</w:t>
            </w:r>
          </w:p>
          <w:p w14:paraId="2C8C39D8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E991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între sch. 13 </w:t>
            </w:r>
          </w:p>
          <w:p w14:paraId="37741ED7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7CCFFCA9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521CE870" w14:textId="77777777" w:rsidR="00E4548C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F312" w14:textId="77777777" w:rsidR="00E4548C" w:rsidRDefault="00E4548C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BFF9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8367" w14:textId="77777777" w:rsidR="00E4548C" w:rsidRPr="00743905" w:rsidRDefault="00E4548C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FF59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4F0CFFFA" w14:textId="77777777" w:rsidR="00E4548C" w:rsidRDefault="00E4548C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612010E8" w14:textId="77777777" w:rsidR="00E4548C" w:rsidRPr="005905D7" w:rsidRDefault="00E4548C" w:rsidP="00B773E9">
      <w:pPr>
        <w:spacing w:before="40" w:after="40" w:line="192" w:lineRule="auto"/>
        <w:ind w:right="57"/>
        <w:rPr>
          <w:b/>
          <w:sz w:val="20"/>
        </w:rPr>
      </w:pPr>
    </w:p>
    <w:p w14:paraId="75286D50" w14:textId="77777777" w:rsidR="00E4548C" w:rsidRDefault="00E4548C" w:rsidP="00740BAB">
      <w:pPr>
        <w:pStyle w:val="Heading1"/>
        <w:spacing w:line="360" w:lineRule="auto"/>
      </w:pPr>
      <w:r>
        <w:t>LINIA 136</w:t>
      </w:r>
    </w:p>
    <w:p w14:paraId="2AF69405" w14:textId="77777777" w:rsidR="00E4548C" w:rsidRDefault="00E4548C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E4548C" w14:paraId="516FC83C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4454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336B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4EB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D6B58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2ADC0223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B33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CAD95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59FFCE1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1539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1AE6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EB9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378C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74EB32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E4548C" w14:paraId="7D780BED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954A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1C8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A54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9C61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7BBB396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5AD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B28DBE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8096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676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94D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AFD6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9EE7E81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E4548C" w14:paraId="0DA279FF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86FA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CC5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C1F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598B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5103F0CA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95BE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688497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8620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59F1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8C4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4AFF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323C0A7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E4548C" w14:paraId="4AB5551F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EF60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082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5E3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37AD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1C5ABDA5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602A1597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39F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D3B991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D17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681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14A0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30C2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C4E537A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6D84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1FF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21FC3DB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806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D0F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2CD7CD54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CE66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FEC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D2A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8A5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097D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4FA0F11A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14164B40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51C7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0CD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943C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8C80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316DE803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88F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21454D2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033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F3E1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FEBD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3634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D372B0D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587B7A7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E4548C" w14:paraId="158CC776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A12E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12DC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579B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A4BD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63CA7C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AFB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2C2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CFB5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2CEF0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9CB1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D9CDB10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E4548C" w14:paraId="1CF5AAE8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BAC1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5637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6A96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D729D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6EA2D297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7775D7B9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D18F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83156C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006A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CBB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B97F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EF56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03B292B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5914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231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067F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E138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0B6D0C32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98E63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F585CF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F98B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C41D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5747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22E5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CA9ECF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E4548C" w14:paraId="7C99AF61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1269" w14:textId="77777777" w:rsidR="00E4548C" w:rsidRDefault="00E4548C" w:rsidP="00E4548C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446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ED95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5BC98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D20FE11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ACC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2553A5D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50DB2ED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4995D9B5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C3A8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7C1C6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962E" w14:textId="77777777" w:rsidR="00E4548C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46F8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BE4CEC" w14:textId="77777777" w:rsidR="00E4548C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2EEA1E8B" w14:textId="77777777" w:rsidR="00E4548C" w:rsidRDefault="00E4548C">
      <w:pPr>
        <w:spacing w:line="192" w:lineRule="auto"/>
        <w:ind w:right="57"/>
        <w:rPr>
          <w:sz w:val="20"/>
        </w:rPr>
      </w:pPr>
    </w:p>
    <w:p w14:paraId="3BAD54D0" w14:textId="77777777" w:rsidR="00E4548C" w:rsidRDefault="00E4548C" w:rsidP="002A3C7A">
      <w:pPr>
        <w:pStyle w:val="Heading1"/>
        <w:spacing w:line="360" w:lineRule="auto"/>
      </w:pPr>
      <w:r>
        <w:lastRenderedPageBreak/>
        <w:t>LINIA 138</w:t>
      </w:r>
    </w:p>
    <w:p w14:paraId="039B89C8" w14:textId="77777777" w:rsidR="00E4548C" w:rsidRDefault="00E4548C" w:rsidP="00FE4C1D">
      <w:pPr>
        <w:pStyle w:val="Heading1"/>
        <w:spacing w:line="360" w:lineRule="auto"/>
        <w:rPr>
          <w:b w:val="0"/>
          <w:bCs w:val="0"/>
          <w:sz w:val="8"/>
        </w:rPr>
      </w:pPr>
      <w:r>
        <w:t>AMARADIA - BÂRSEŞTI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6"/>
        <w:gridCol w:w="2200"/>
        <w:gridCol w:w="869"/>
        <w:gridCol w:w="756"/>
        <w:gridCol w:w="869"/>
        <w:gridCol w:w="756"/>
        <w:gridCol w:w="2494"/>
      </w:tblGrid>
      <w:tr w:rsidR="00E4548C" w14:paraId="79F42F07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16573" w14:textId="77777777" w:rsidR="00E4548C" w:rsidRDefault="00E4548C" w:rsidP="00E454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8B33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0+840</w:t>
            </w:r>
          </w:p>
          <w:p w14:paraId="0FF1F3A1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2D22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C580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62CA625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2389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EB47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0C94D897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545CB82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0BFA" w14:textId="77777777" w:rsidR="00E4548C" w:rsidRPr="007126D7" w:rsidRDefault="00E4548C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0E12FD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2E7162D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D1209" w14:textId="77777777" w:rsidR="00E4548C" w:rsidRDefault="00E4548C" w:rsidP="00E454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ABBA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1+600</w:t>
            </w:r>
          </w:p>
          <w:p w14:paraId="3FEDCAD9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BD3A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71E1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Amaradia -</w:t>
            </w:r>
          </w:p>
          <w:p w14:paraId="5C7AC8F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Bârseşti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F5A1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B1C25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3EC39E9E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71A8F1CE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66F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4548C" w14:paraId="7B829221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821B" w14:textId="77777777" w:rsidR="00E4548C" w:rsidRDefault="00E4548C" w:rsidP="00E454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E23C4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0DDE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3B43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6344C4F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046348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898B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FE47F5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B26CD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37AC2914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62B0A411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006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31, 30.</w:t>
            </w:r>
          </w:p>
        </w:tc>
      </w:tr>
      <w:tr w:rsidR="00E4548C" w14:paraId="351A2505" w14:textId="77777777">
        <w:trPr>
          <w:cantSplit/>
          <w:trHeight w:val="71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CF6B8" w14:textId="77777777" w:rsidR="00E4548C" w:rsidRDefault="00E4548C" w:rsidP="00E4548C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1DF10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74A12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658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Bârseşti </w:t>
            </w:r>
          </w:p>
          <w:p w14:paraId="02E1202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119C04F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 și</w:t>
            </w:r>
          </w:p>
          <w:p w14:paraId="2976339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30, 31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445A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D3C0224" w14:textId="77777777" w:rsidR="00E4548C" w:rsidRDefault="00E4548C">
            <w:pPr>
              <w:spacing w:before="40" w:line="28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09EE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8B4C96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</w:tcPr>
          <w:p w14:paraId="4828A3D6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A22214F" w14:textId="77777777" w:rsidR="00E4548C" w:rsidRPr="008B4C9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B90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sch. nr. 17, 31, 30, 26.</w:t>
            </w:r>
          </w:p>
        </w:tc>
      </w:tr>
    </w:tbl>
    <w:p w14:paraId="470AF97F" w14:textId="77777777" w:rsidR="00E4548C" w:rsidRDefault="00E4548C">
      <w:pPr>
        <w:tabs>
          <w:tab w:val="left" w:pos="4320"/>
        </w:tabs>
        <w:rPr>
          <w:sz w:val="20"/>
        </w:rPr>
      </w:pPr>
    </w:p>
    <w:p w14:paraId="4B2BBE2A" w14:textId="77777777" w:rsidR="00E4548C" w:rsidRDefault="00E4548C" w:rsidP="00C83010">
      <w:pPr>
        <w:pStyle w:val="Heading1"/>
        <w:spacing w:line="360" w:lineRule="auto"/>
      </w:pPr>
      <w:r>
        <w:t>LINIA 143</w:t>
      </w:r>
    </w:p>
    <w:p w14:paraId="682B2361" w14:textId="77777777" w:rsidR="00E4548C" w:rsidRDefault="00E4548C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E4548C" w14:paraId="2D011038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1D1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3DC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7697563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2E61A" w14:textId="77777777" w:rsidR="00E4548C" w:rsidRPr="00984839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24BC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5B23DC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8DA6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81F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F2E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E375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E17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085648A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712ED72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48B6F50B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0365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055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D28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1D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2553A6E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7F7F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1849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935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48F9151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B252B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A83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CEBAF7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4548C" w14:paraId="6A6D6C80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8329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7F6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8581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5A61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320ABE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17705D1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2BD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E20C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7E6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58DA4F3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EFA47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603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9B0EF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3F9916E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6F10969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3ED02945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684F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6513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FBB5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01A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D96424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8D3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CAD9CD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7F6B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E2C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BDD8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AFA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59459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4548C" w14:paraId="159AA6F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0D5D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85B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E07F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321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32580E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3B5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9246A8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679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394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78E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893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3DE58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4548C" w14:paraId="670A14BC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F312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F33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AAF2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EC9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FC94AD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8337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4EAC8F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E2CDE8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0A3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32B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C82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B3F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11EEF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4548C" w14:paraId="51ACAA9F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A4C50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4EA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9830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1C2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F674FF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3DFB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D597A2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CAFA60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1F49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798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015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699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B1664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4548C" w14:paraId="1480974A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7BE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FA36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B4DC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1AD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01A59F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523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0D49FE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58079ED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766495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6A19871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7061804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7834A0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2BCFDB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136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EB87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FA8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327E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EF4D9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4548C" w14:paraId="550FC090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A7E8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E47B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5E63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EFD4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7F7ED5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7DF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4D43737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195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E86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DAC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743C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001A6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6802F8C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E4548C" w14:paraId="28D60133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4A5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2F3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1B63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669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EF3004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97E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6F78B2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72F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5335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086B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3E6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609F8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4548C" w14:paraId="34C32A4B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8C99C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357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2798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B46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79AD5F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225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802AF8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EB2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ECE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838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907A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B6EA4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3D45AB2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E4548C" w14:paraId="28E0EDB8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4B26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CAB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CD7D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E35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4B2690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F9C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B41FEA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3A28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64D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541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EB9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78BCA6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E4548C" w14:paraId="23947E05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81EF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1A2B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07BE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E5F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64FAAFE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949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2D40ED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2C4936F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E08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538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873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FB69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2C250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E4548C" w14:paraId="0664C9B5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3EEA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5A3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ED8F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714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B2661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79B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D04054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C07D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2ED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65C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0CA0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D2571E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4548C" w14:paraId="429BDD81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D3E2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689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CE48A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60F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B2DC87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4F2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2D986CF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4B9A3B7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335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C57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2EC1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9B4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29D9F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4548C" w14:paraId="2A319515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D729B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8ED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4CCA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1A42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52F33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3B4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1A74ED4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EF99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A59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2713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13C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B6218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4548C" w14:paraId="011098AE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1A5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BB7D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9B80E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ED5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2FB1C6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DB5C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FB3274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16F77B8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D49F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8B00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D556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011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646F5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E4548C" w14:paraId="252BDCAE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DFB89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BD0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2132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389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EE26A0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431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E19EFC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42AA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556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AAACD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73A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6CF968C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DB5FC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55E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FC40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020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DBFE47E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8BB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D5D26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6B5D4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A672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F9AF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19E3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C1ED0A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485C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C08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8D82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B751E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D08BEE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E7A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912F66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FBB4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EEE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C479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6246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6F8A7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E4548C" w14:paraId="74D9AF8C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EBC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882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4B16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5BB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9A360D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827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987630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9EEB0B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44FE975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60131F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65A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11C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1C7E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EAC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5AFE4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4548C" w14:paraId="248C24DD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0922E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E68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21EC672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E90DA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79F7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72BD486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FB61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6BF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14F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CC002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181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2B650E6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0B7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71A7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5B5EF8F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A66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828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2639547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A75F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F7B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8505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1B8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BF0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5A564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71AD961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6F7FEB62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A26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C4C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AFB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5D9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36ED6C34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C94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801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896E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5E62A7C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BB1E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3886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44FA2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663DE4D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12E07180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5F70E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38FA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E305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3F92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BD9375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672BD29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AB6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672B442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FBFD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C36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D32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191B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71FFBFF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08AD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CB22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A1A9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8AC0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1CC8E5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5F7E6F5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FF1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16AC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2D9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5AD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95F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C76E6A8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3170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C2D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18B4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9B7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208EEC0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2F7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07C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45F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0C29E55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728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96290" w14:textId="77777777" w:rsidR="00E4548C" w:rsidRPr="006611B7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E4548C" w14:paraId="2E80359C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ABA5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D97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0CC6B1A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E35C" w14:textId="77777777" w:rsidR="00E4548C" w:rsidRPr="00984839" w:rsidRDefault="00E4548C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10C0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7B07269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0B4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C907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EBC2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53AD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7B76" w14:textId="77777777" w:rsidR="00E4548C" w:rsidRPr="003B25AA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14:paraId="0635DF4B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5700D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8560D" w14:textId="77777777" w:rsidR="00E4548C" w:rsidRPr="00CB3DC4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7409F47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0E2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224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1A62647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1A7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472D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4DE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1A4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6976" w14:textId="77777777" w:rsidR="00E4548C" w:rsidRPr="00CB3DC4" w:rsidRDefault="00E4548C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557D93E" w14:textId="77777777" w:rsidR="00E4548C" w:rsidRPr="00F11CE2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5821EB3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3E376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0DF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BBDC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8A3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6FA728A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7ACFBCB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8039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FF620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43CF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943A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17C4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A4D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3CEE83C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900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1E53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0B55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A24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3CA66FD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E4FD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DE9F42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348381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749D6FF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6DE8412" w14:textId="77777777" w:rsidR="00E4548C" w:rsidRPr="00260477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78E3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367D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98F7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313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3D03F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4548C" w14:paraId="058A3867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322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0821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A597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67C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5986E40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035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1B8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19D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1FB8C9A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249A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D10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028C01E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503111F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4548C" w14:paraId="3290C7B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2767A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DC7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B420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50E1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67B23E3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7B8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8BBCF8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12B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506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2E72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8E6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E4548C" w14:paraId="10718E6F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215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8FE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7F7F321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247EB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DE40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37A0C7D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2E1F55E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032F4DB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4F2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A94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909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8A02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429C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F42ABB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05184DE9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4548C" w14:paraId="433A60F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1E0EF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F1BE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A6E0FC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712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995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74FAA272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F071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F0C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A27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9FB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86227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2E6B5126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9643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C65B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79166A4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909DA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D007" w14:textId="77777777" w:rsidR="00E4548C" w:rsidRDefault="00E4548C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66882AC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9CA1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AFE3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7CC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85B3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6264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2B4BE136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E8D5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1EE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F507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FE40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500C2D8C" w14:textId="77777777" w:rsidR="00E4548C" w:rsidRDefault="00E4548C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7E3C2C7F" w14:textId="77777777" w:rsidR="00E4548C" w:rsidRDefault="00E4548C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3FFC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3F7F75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B498" w14:textId="77777777" w:rsidR="00E4548C" w:rsidRPr="00B53EFA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00B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0299F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9AFF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850FE01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8D6A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E93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1ACB7DF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E27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CD7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2195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01D8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B4E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573D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9E04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6EE5A5CB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D64A0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A160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CFF5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6CF0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561F1AF6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025A3F2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5B35E20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3A7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B28540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3D62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9717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939EE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1A81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00A849A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624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4BEEB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2ADD0CB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D66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6BB94" w14:textId="77777777" w:rsidR="00E4548C" w:rsidRDefault="00E4548C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7035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81400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ECF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6719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04F8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7537954E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A7A4" w14:textId="77777777" w:rsidR="00E4548C" w:rsidRDefault="00E4548C" w:rsidP="00E4548C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120E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4B2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B7A5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7C23F48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CD9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8010A2D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7AF01E89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64D4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90AFC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2396" w14:textId="77777777" w:rsidR="00E4548C" w:rsidRPr="00984839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1A9D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02F32A" w14:textId="77777777" w:rsidR="00E4548C" w:rsidRDefault="00E4548C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7067C5B2" w14:textId="77777777" w:rsidR="00E4548C" w:rsidRDefault="00E4548C">
      <w:pPr>
        <w:spacing w:after="40" w:line="192" w:lineRule="auto"/>
        <w:ind w:right="57"/>
        <w:rPr>
          <w:sz w:val="20"/>
        </w:rPr>
      </w:pPr>
    </w:p>
    <w:p w14:paraId="1EF2266C" w14:textId="77777777" w:rsidR="00E4548C" w:rsidRDefault="00E4548C" w:rsidP="00EF6A64">
      <w:pPr>
        <w:pStyle w:val="Heading1"/>
        <w:spacing w:line="360" w:lineRule="auto"/>
      </w:pPr>
      <w:r>
        <w:t>LINIA 144</w:t>
      </w:r>
    </w:p>
    <w:p w14:paraId="4AB8B2F5" w14:textId="77777777" w:rsidR="00E4548C" w:rsidRDefault="00E4548C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E4548C" w14:paraId="57B3FA6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43E9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127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26CA453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0A5B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D0CB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6CAEA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1A1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44B2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30DB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45D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25E8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75D1CEF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0CFCC23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E4548C" w14:paraId="053FD1CE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C26C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842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7FC3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484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2A111CD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B35B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C698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5F66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03ACD66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E058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33DA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451E80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E4548C" w14:paraId="7046C9B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07D36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755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2FDE6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3323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34AB47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53F9E12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0015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54D4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03E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29F9D2A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C4FA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B9E2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0D8E6D2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2BFEFD4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0BE0D2A2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F554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950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EC42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8A06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E7F6AA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BE6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7D7C23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E243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05F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EEE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199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85B79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E4548C" w14:paraId="27FDFFF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3BDC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4AC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792F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CA5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717D29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5E7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193E2B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33C5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CE8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FEB6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550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6496E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E4548C" w14:paraId="2FE819CE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0D38F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0FD5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333F7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6A4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6227CF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09D1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42367BC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6824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5FC6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1C927" w14:textId="77777777" w:rsidR="00E4548C" w:rsidRPr="00984839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91B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E4548C" w14:paraId="583AF8A5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B9E4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59A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8FB9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723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B5D8E4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90B4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4A2341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A1B5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9BE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F690" w14:textId="77777777" w:rsidR="00E4548C" w:rsidRPr="00984839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BFB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089B5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E4548C" w14:paraId="4A6F0358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AEB3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044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36A5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20E6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4AFD45F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30E8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10094C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54CF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8F5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1C06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E6D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F9F66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4548C" w14:paraId="6EF31E6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21B6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A0C5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79164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568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0F0A76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C1C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A84AA9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5562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56FD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3969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754B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8A267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E4548C" w14:paraId="5D4B3FF4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1B6C5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98A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72175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3B9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18A625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B132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949679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2018428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5DBD2F1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3DC4CE2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225F34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44F3CD3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81423D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1601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DEB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98E2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BCDC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B1FD3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E4548C" w14:paraId="6FF9F613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56D9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893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E5C7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005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9DA363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AF2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8D05CA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CCC0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1E56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A5970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004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56189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E4548C" w14:paraId="7E52E83D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30F5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232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B4E9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B206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4567CB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360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81020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641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45E8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9ABA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ABCFE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E4548C" w14:paraId="72D980E6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75F4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ECF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1CC4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854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102312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3BE5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24AEDE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0F954AA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CAD33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5C8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3D9E5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162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9CFE6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E4548C" w14:paraId="7F952928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2E793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BB2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D5AE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607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D763AA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50F0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C0F65A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875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7C54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8A4E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D2E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74F6449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CEAE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DB97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ABF3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591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A1318E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181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3BA01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709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2243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D1AF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E48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0150E69D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42C6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825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935D8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5FD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D40495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A7C1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286CD3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17B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6AF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DC72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D80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6A83D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E4548C" w14:paraId="27B1373D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BD327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48E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7AB5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5372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7911B3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331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F2CEE3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19BB820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4979374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A49FFE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E0D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803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701C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A98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7990B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E4548C" w14:paraId="7AE40E3A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DD93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360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3E61A9E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6E63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AEA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290AD240" w14:textId="77777777" w:rsidR="00E4548C" w:rsidRPr="00B61351" w:rsidRDefault="00E4548C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A0B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608D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D36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93A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2B9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7CD5A8FE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C720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DA6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BCEC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997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0C90CA6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0A5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07E56A7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408E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305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998F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961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8015E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E4548C" w14:paraId="57952368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0333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76C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E3D97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D764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6EEFC3B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7F33D3E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4A34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04089F5B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214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981E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6757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C2F2056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2A12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6AD7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631A49A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9E09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0827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11A7FE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9BF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5D0D415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4F2F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80B7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DE2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3AE67E66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567E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AE2B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4277354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DF99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5E59F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7EA6D41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1DB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1951D3F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C7F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70C8B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2B1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6B140159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BEAB1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67C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5014670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34F1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C58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432702C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DA5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E412959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FF9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92FE6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F87E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C6DCB1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E4548C" w14:paraId="6D0BEEF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99AE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AD3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3AE9B3F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630D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6AC6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0E3104F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98B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17CABEC3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F23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DFF3A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319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120112E1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BE274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B833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681D1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13D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5F4985B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5A9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34BE57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71ADD55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B09D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3A6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19D8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558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F90D32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E4548C" w14:paraId="0D924839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DEC72" w14:textId="77777777" w:rsidR="00E4548C" w:rsidRDefault="00E4548C" w:rsidP="00E4548C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BFC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E4AD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A55F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336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5871C90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2039984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5C940FB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372AFE1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761F3A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53CCEB7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2FF7C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398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9EBA" w14:textId="77777777" w:rsidR="00E4548C" w:rsidRPr="00DA0087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FF4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FB1A84B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3FE979AA" w14:textId="77777777" w:rsidR="00E4548C" w:rsidRDefault="00E4548C">
      <w:pPr>
        <w:spacing w:before="40" w:line="192" w:lineRule="auto"/>
        <w:ind w:right="57"/>
        <w:rPr>
          <w:sz w:val="20"/>
        </w:rPr>
      </w:pPr>
    </w:p>
    <w:p w14:paraId="744A8D31" w14:textId="77777777" w:rsidR="00E4548C" w:rsidRDefault="00E4548C" w:rsidP="00E56A6A">
      <w:pPr>
        <w:pStyle w:val="Heading1"/>
        <w:spacing w:line="360" w:lineRule="auto"/>
      </w:pPr>
      <w:r>
        <w:t>LINIA 200</w:t>
      </w:r>
    </w:p>
    <w:p w14:paraId="6B1792CD" w14:textId="77777777" w:rsidR="00E4548C" w:rsidRDefault="00E4548C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1A09827C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A203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EF0F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242FA7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01977" w14:textId="77777777" w:rsidR="00E4548C" w:rsidRPr="00032D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D48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Orăştie -</w:t>
            </w:r>
          </w:p>
          <w:p w14:paraId="7FE01BC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C91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CC6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683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449+507</w:t>
            </w:r>
          </w:p>
          <w:p w14:paraId="6F543B6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6EEEE" w14:textId="77777777" w:rsidR="00E4548C" w:rsidRPr="00032D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C926" w14:textId="77777777" w:rsidR="00E4548C" w:rsidRPr="00F716C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Semnalizate ca limitare de viteză.</w:t>
            </w:r>
          </w:p>
        </w:tc>
      </w:tr>
      <w:tr w:rsidR="00E4548C" w14:paraId="430316F6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940D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C218" w14:textId="77777777" w:rsidR="00E4548C" w:rsidRDefault="00E454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5605C080" w14:textId="77777777" w:rsidR="00E4548C" w:rsidRDefault="00E454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C7AA" w14:textId="77777777" w:rsidR="00E4548C" w:rsidRDefault="00E454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A471" w14:textId="77777777" w:rsidR="00E4548C" w:rsidRDefault="00E4548C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5B2B" w14:textId="77777777" w:rsidR="00E4548C" w:rsidRDefault="00E454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4B79" w14:textId="77777777" w:rsidR="00E4548C" w:rsidRDefault="00E454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4C68" w14:textId="77777777" w:rsidR="00E4548C" w:rsidRDefault="00E454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476+550</w:t>
            </w:r>
          </w:p>
          <w:p w14:paraId="093CF765" w14:textId="77777777" w:rsidR="00E4548C" w:rsidRDefault="00E4548C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875B" w14:textId="77777777" w:rsidR="00E4548C" w:rsidRDefault="00E4548C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613D" w14:textId="77777777" w:rsidR="00E4548C" w:rsidRDefault="00E4548C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4548C" w14:paraId="6CD58AB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4B5E1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62C3" w14:textId="77777777" w:rsidR="00E4548C" w:rsidRDefault="00E454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5863AD80" w14:textId="77777777" w:rsidR="00E4548C" w:rsidRDefault="00E454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3FF77" w14:textId="77777777" w:rsidR="00E4548C" w:rsidRDefault="00E454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C244A" w14:textId="77777777" w:rsidR="00E4548C" w:rsidRDefault="00E4548C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Ilia –</w:t>
            </w:r>
          </w:p>
          <w:p w14:paraId="0EB8FD3C" w14:textId="77777777" w:rsidR="00E4548C" w:rsidRDefault="00E4548C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A2D0" w14:textId="77777777" w:rsidR="00E4548C" w:rsidRDefault="00E454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DF25D" w14:textId="77777777" w:rsidR="00E4548C" w:rsidRDefault="00E454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835F" w14:textId="77777777" w:rsidR="00E4548C" w:rsidRDefault="00E454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503+983</w:t>
            </w:r>
          </w:p>
          <w:p w14:paraId="3F97A615" w14:textId="77777777" w:rsidR="00E4548C" w:rsidRDefault="00E4548C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B53EA" w14:textId="77777777" w:rsidR="00E4548C" w:rsidRDefault="00E4548C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EFB26" w14:textId="77777777" w:rsidR="00E4548C" w:rsidRDefault="00E4548C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E4548C" w14:paraId="5E150A19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67061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2F8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436706C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7A0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480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9E3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9EF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85FE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98D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BF2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4548C" w14:paraId="4F10A76D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1385F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C85C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5FBE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1B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DC2D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EEA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040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504+800</w:t>
            </w:r>
          </w:p>
          <w:p w14:paraId="6113DF6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D6DB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11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4548C" w14:paraId="084696BB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CEAC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C80AA" w14:textId="77777777" w:rsidR="00E4548C" w:rsidRDefault="00E454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51F0CDFA" w14:textId="77777777" w:rsidR="00E4548C" w:rsidRDefault="00E454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CFF5" w14:textId="77777777" w:rsidR="00E4548C" w:rsidRDefault="00E454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9F35" w14:textId="77777777" w:rsidR="00E4548C" w:rsidRDefault="00E4548C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6662" w14:textId="77777777" w:rsidR="00E4548C" w:rsidRDefault="00E454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484F0" w14:textId="77777777" w:rsidR="00E4548C" w:rsidRDefault="00E454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9BAB" w14:textId="77777777" w:rsidR="00E4548C" w:rsidRDefault="00E454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508+350</w:t>
            </w:r>
          </w:p>
          <w:p w14:paraId="23ACB69B" w14:textId="77777777" w:rsidR="00E4548C" w:rsidRDefault="00E4548C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616BA" w14:textId="77777777" w:rsidR="00E4548C" w:rsidRDefault="00E4548C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9CD0" w14:textId="77777777" w:rsidR="00E4548C" w:rsidRDefault="00E4548C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4548C" w14:paraId="42CDBD9C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3C22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A0A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A26E" w14:textId="77777777" w:rsidR="00E4548C" w:rsidRPr="00032D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156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Zam</w:t>
            </w:r>
          </w:p>
          <w:p w14:paraId="7DE2CAA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D45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2F0B4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8E0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3381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993F" w14:textId="77777777" w:rsidR="00E4548C" w:rsidRPr="00032DF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ECD6" w14:textId="77777777" w:rsidR="00E4548C" w:rsidRPr="00F716C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4548C" w14:paraId="655E4F26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EADA" w14:textId="77777777" w:rsidR="00E4548C" w:rsidRDefault="00E4548C" w:rsidP="00627BEF">
            <w:pPr>
              <w:numPr>
                <w:ilvl w:val="0"/>
                <w:numId w:val="1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9D97" w14:textId="77777777" w:rsidR="00E4548C" w:rsidRDefault="00E454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22D76F04" w14:textId="77777777" w:rsidR="00E4548C" w:rsidRDefault="00E454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B908" w14:textId="77777777" w:rsidR="00E4548C" w:rsidRDefault="00E454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33D0" w14:textId="77777777" w:rsidR="00E4548C" w:rsidRDefault="00E4548C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Săvîrșin -</w:t>
            </w:r>
          </w:p>
          <w:p w14:paraId="38B5661D" w14:textId="77777777" w:rsidR="00E4548C" w:rsidRDefault="00E4548C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B3F2D" w14:textId="77777777" w:rsidR="00E4548C" w:rsidRDefault="00E454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769F" w14:textId="77777777" w:rsidR="00E4548C" w:rsidRDefault="00E454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5A00" w14:textId="77777777" w:rsidR="00E4548C" w:rsidRDefault="00E454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548+595</w:t>
            </w:r>
          </w:p>
          <w:p w14:paraId="255B7A3C" w14:textId="77777777" w:rsidR="00E4548C" w:rsidRDefault="00E4548C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072B" w14:textId="77777777" w:rsidR="00E4548C" w:rsidRDefault="00E4548C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DF61" w14:textId="77777777" w:rsidR="00E4548C" w:rsidRDefault="00E4548C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6E0F4682" w14:textId="77777777" w:rsidR="00E4548C" w:rsidRDefault="00E4548C" w:rsidP="00623FF6">
      <w:pPr>
        <w:spacing w:before="40" w:after="40" w:line="192" w:lineRule="auto"/>
        <w:ind w:right="57"/>
      </w:pPr>
    </w:p>
    <w:p w14:paraId="171D2670" w14:textId="77777777" w:rsidR="00E4548C" w:rsidRDefault="00E4548C" w:rsidP="006D4098">
      <w:pPr>
        <w:pStyle w:val="Heading1"/>
        <w:spacing w:line="360" w:lineRule="auto"/>
      </w:pPr>
      <w:r>
        <w:t>LINIA 201</w:t>
      </w:r>
    </w:p>
    <w:p w14:paraId="54584777" w14:textId="77777777" w:rsidR="00E4548C" w:rsidRDefault="00E4548C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E4548C" w14:paraId="140CCD2E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8396" w14:textId="77777777" w:rsidR="00E4548C" w:rsidRDefault="00E4548C" w:rsidP="00E4548C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6E5C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3720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77B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DBA0D4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B60C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44DCE79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maca-</w:t>
            </w:r>
          </w:p>
          <w:p w14:paraId="69AE881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zul extrem</w:t>
            </w:r>
          </w:p>
          <w:p w14:paraId="67A8BA1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70FD7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937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799F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C53F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D43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F2BA654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806D9" w14:textId="77777777" w:rsidR="00E4548C" w:rsidRDefault="00E4548C" w:rsidP="00E4548C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81F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66A6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FD5A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75436DE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571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E06DAD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164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219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A2F8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08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A1A2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D5124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şi 10.</w:t>
            </w:r>
          </w:p>
        </w:tc>
      </w:tr>
      <w:tr w:rsidR="00E4548C" w14:paraId="1ED6F3CD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D1AF" w14:textId="77777777" w:rsidR="00E4548C" w:rsidRDefault="00E4548C" w:rsidP="00E4548C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195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E91E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9DF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189A411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EDB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4E4872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2FD6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01E6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B21EB" w14:textId="77777777" w:rsidR="00E4548C" w:rsidRPr="00C937B4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11FA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64B8C12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</w:tbl>
    <w:p w14:paraId="3753B1E6" w14:textId="77777777" w:rsidR="00E4548C" w:rsidRPr="003012FC" w:rsidRDefault="00E4548C">
      <w:pPr>
        <w:spacing w:before="40" w:after="40" w:line="192" w:lineRule="auto"/>
        <w:ind w:right="57"/>
      </w:pPr>
    </w:p>
    <w:p w14:paraId="063D03FD" w14:textId="77777777" w:rsidR="00E4548C" w:rsidRDefault="00E4548C" w:rsidP="00C53936">
      <w:pPr>
        <w:pStyle w:val="Heading1"/>
        <w:spacing w:line="360" w:lineRule="auto"/>
      </w:pPr>
      <w:r>
        <w:t>LINIA 202 A</w:t>
      </w:r>
    </w:p>
    <w:p w14:paraId="6DCEA972" w14:textId="77777777" w:rsidR="00E4548C" w:rsidRDefault="00E4548C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E4548C" w14:paraId="32F12E57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5E85" w14:textId="77777777" w:rsidR="00E4548C" w:rsidRDefault="00E4548C" w:rsidP="00E454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E19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75BED" w14:textId="77777777" w:rsidR="00E4548C" w:rsidRPr="0087494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E94A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805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12C7F5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E7C1" w14:textId="77777777" w:rsidR="00E4548C" w:rsidRPr="0048429E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429E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DB03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939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7D8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1D, 2D şi 3D.</w:t>
            </w:r>
          </w:p>
        </w:tc>
      </w:tr>
      <w:tr w:rsidR="00E4548C" w14:paraId="11A7C7EF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8835" w14:textId="77777777" w:rsidR="00E4548C" w:rsidRDefault="00E4548C" w:rsidP="00E454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59D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0E87" w14:textId="77777777" w:rsidR="00E4548C" w:rsidRPr="00874940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3C3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7F3E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9F10" w14:textId="77777777" w:rsidR="00E4548C" w:rsidRPr="0048429E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00D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8957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9FF9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 abătută Cap Y.</w:t>
            </w:r>
          </w:p>
          <w:p w14:paraId="72503BF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1A792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E4548C" w:rsidRPr="00743905" w14:paraId="7A3405CB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DD6B7" w14:textId="77777777" w:rsidR="00E4548C" w:rsidRPr="00743905" w:rsidRDefault="00E4548C" w:rsidP="00E454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321D7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3+200</w:t>
            </w:r>
          </w:p>
          <w:p w14:paraId="4D061C95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540C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3AFC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14AF9B4F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</w:t>
            </w:r>
          </w:p>
          <w:p w14:paraId="2FE5DD4C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linia 5D directă, cuprinsă între </w:t>
            </w:r>
          </w:p>
          <w:p w14:paraId="20677DE9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T.D.J. 64 / 72 şi </w:t>
            </w:r>
          </w:p>
          <w:p w14:paraId="3D560A31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1DCA2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FCBC" w14:textId="77777777" w:rsidR="00E4548C" w:rsidRPr="00743905" w:rsidRDefault="00E454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6F86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1623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E07DF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2C70B09B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</w:rPr>
              <w:t>Staţie paralelogram.</w:t>
            </w:r>
          </w:p>
        </w:tc>
      </w:tr>
      <w:tr w:rsidR="00E4548C" w:rsidRPr="00743905" w14:paraId="5629F033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34A2" w14:textId="77777777" w:rsidR="00E4548C" w:rsidRPr="00743905" w:rsidRDefault="00E4548C" w:rsidP="00E454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F64F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E4CD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7DD8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632D8283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3D </w:t>
            </w:r>
          </w:p>
          <w:p w14:paraId="63F4BA86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85D7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între sch. </w:t>
            </w:r>
          </w:p>
          <w:p w14:paraId="48AF56CE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2048A" w14:textId="77777777" w:rsidR="00E4548C" w:rsidRPr="00743905" w:rsidRDefault="00E454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E499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797B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2A7D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43905" w14:paraId="08B8040F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B8DC" w14:textId="77777777" w:rsidR="00E4548C" w:rsidRPr="00743905" w:rsidRDefault="00E4548C" w:rsidP="00E4548C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8BB7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C35F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FEFD2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St. Simeria Triaj</w:t>
            </w:r>
          </w:p>
          <w:p w14:paraId="16B0431A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 xml:space="preserve">Grupa D, linia 5D, </w:t>
            </w:r>
          </w:p>
          <w:p w14:paraId="030B0102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264EB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peste T.D.J.</w:t>
            </w:r>
          </w:p>
          <w:p w14:paraId="2056783F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43905">
              <w:rPr>
                <w:b/>
                <w:bCs/>
                <w:color w:val="000000"/>
                <w:sz w:val="20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D072" w14:textId="77777777" w:rsidR="00E4548C" w:rsidRPr="00743905" w:rsidRDefault="00E4548C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6ACD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F597" w14:textId="77777777" w:rsidR="00E4548C" w:rsidRPr="00743905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87C3" w14:textId="77777777" w:rsidR="00E4548C" w:rsidRPr="00743905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</w:tbl>
    <w:p w14:paraId="16805A1D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7533C3C0" w14:textId="77777777" w:rsidR="00E4548C" w:rsidRDefault="00E4548C" w:rsidP="002A4CB1">
      <w:pPr>
        <w:pStyle w:val="Heading1"/>
        <w:spacing w:line="360" w:lineRule="auto"/>
      </w:pPr>
      <w:r>
        <w:t>LINIA 203</w:t>
      </w:r>
    </w:p>
    <w:p w14:paraId="5DE9A139" w14:textId="77777777" w:rsidR="00E4548C" w:rsidRDefault="00E4548C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E4548C" w:rsidRPr="007126D7" w14:paraId="5055D42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AE6F0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A803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C7E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92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1E85386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CEC4" w14:textId="77777777" w:rsidR="00E4548C" w:rsidRDefault="00E4548C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6D532A3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5BE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61A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8C1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170E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E4548C" w:rsidRPr="007126D7" w14:paraId="2B04834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4593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EC49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974F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89E2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4C679B5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AD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5716966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3F23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D05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C28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7FF9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126D7" w14:paraId="2EF5EDC7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B1E0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C6F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70CE2E2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478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84C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66E45008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346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F43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6D74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036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783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F126C4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0D037B4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43D2E85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A8A9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2C2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539401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983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3D3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0B2B1D0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ADE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286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53A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41A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4D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3F202B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65E89A3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20A099C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2473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E0C0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7D0FF72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97D1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BBB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5ADC4BA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01C2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5BD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0B4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D4D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F261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114E0D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903C4C4" w14:textId="77777777" w:rsidR="00E4548C" w:rsidRPr="008F5A6B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6C8AFA9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2376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3A3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6387FDD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00F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0356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2631BA9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A74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DEF8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431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DD63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DC5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65E79A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16DCE2B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3756BEC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A0A9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F4EE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155205A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E969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823B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73802C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459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B66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4D8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06E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14C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2A9D590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872CE08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58B5CDE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C923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0C5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745B800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A7483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4B0D0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65DFF2B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C6B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61A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374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9CF8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60C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9B0899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49C3BFA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527A7E0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8AF7E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64C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6664886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9EC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228A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197FAD1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64A8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734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E048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615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25C0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4C27A3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3D6CCC5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71E4409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1B1ED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B3B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2D21DBB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75886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BA0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EEBDAD0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6094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D8BC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4B19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CBC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9F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C744EE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503125C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32B5A5F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D3A5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454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18204A3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44C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3DA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7F275F6B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7778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0A2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CED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A83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F4B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4FFB75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128BBB4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2849804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D73DC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AB6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52B7024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073C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5A8E7" w14:textId="77777777" w:rsidR="00E4548C" w:rsidRPr="007126D7" w:rsidRDefault="00E4548C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7BED6E12" w14:textId="77777777" w:rsidR="00E4548C" w:rsidRPr="007126D7" w:rsidRDefault="00E4548C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4A5A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782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21A48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6F2E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65D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5CDCD43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42B0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243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4E1245D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F15D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8C5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4301A86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6ABB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A68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355B9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86A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5A20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4F05FB0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37CFC03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2A82F1A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5DC48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86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5459AB79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42AC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1A3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F304DC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DCC6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974D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3EE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471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34C3" w14:textId="77777777" w:rsidR="00E4548C" w:rsidRPr="00F13EC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08CDC54E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AB8B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AFAD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17E4FF9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D16D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4D0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9E13F2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1D8C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F09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56F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70C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F4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2FEAE9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F7C90DA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5EC004DE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E719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C98E6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1E72A23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2E8F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E7F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7AB85B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4944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D58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F64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131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0EDE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E34148E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F0570AB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5E66F88E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B40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5D2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0DE9290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1AF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F6EE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4A3DEB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7BD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3399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C56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A8D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76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1CFAA5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6C7146A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39BFCE3B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3575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832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44D0304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7E7F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752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DF950E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82B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331B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432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EFF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0288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ABE8D9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B49D010" w14:textId="77777777" w:rsidR="00E4548C" w:rsidRPr="00744E1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3BC1E9D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6DCD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061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0D21CE0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90B06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DF63" w14:textId="77777777" w:rsidR="00E4548C" w:rsidRPr="007126D7" w:rsidRDefault="00E4548C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B7EBC9E" w14:textId="77777777" w:rsidR="00E4548C" w:rsidRPr="007126D7" w:rsidRDefault="00E4548C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6E99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365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940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9CA1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B52B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3BE16A16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49408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AFD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19D6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DFD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6070FE5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69D940A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BDE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482F171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5195B4D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7747234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7F22053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948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E99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9510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5255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126D7" w14:paraId="0927383F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9459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09A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088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760B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1F084AA8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4CD86" w14:textId="77777777" w:rsidR="00E4548C" w:rsidRPr="007126D7" w:rsidRDefault="00E454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4AED53E3" w14:textId="77777777" w:rsidR="00E4548C" w:rsidRPr="007126D7" w:rsidRDefault="00E454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0DB80CE0" w14:textId="77777777" w:rsidR="00E4548C" w:rsidRPr="007126D7" w:rsidRDefault="00E454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68D2A5F2" w14:textId="77777777" w:rsidR="00E4548C" w:rsidRPr="007126D7" w:rsidRDefault="00E4548C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5141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FEA9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7FDB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6BA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6E17265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E4548C" w:rsidRPr="007126D7" w14:paraId="46326895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6B94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CEA6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A336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223F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21DBCEF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D81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7309A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1EACC54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6518603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F5B9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B29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BCC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CBE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CC2548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E4548C" w:rsidRPr="007126D7" w14:paraId="0F74D8AA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015C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E91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A3F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684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0B15C64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856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E00A4F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9C48F1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54B126A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2B25170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48F16E7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7128906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3C393F0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2ACA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671B6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347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F7B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1F2174E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E4548C" w:rsidRPr="007126D7" w14:paraId="41FAE82C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B69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A27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8B9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C04D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7BC1864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4A499FD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0F1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02FDB53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640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091A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739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18B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126D7" w14:paraId="0287BEB5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ADD6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EBA0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30C0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945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5D052DC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8A3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D55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94C6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34444D6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4CC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D751" w14:textId="77777777" w:rsidR="00E4548C" w:rsidRDefault="00E4548C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EC83AE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25EC4F37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C79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FC8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8DE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6A6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32B2AD9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BBA27D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10F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7D0B3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6C86A77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04D31A29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F44A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7A0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7A4C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180D" w14:textId="77777777" w:rsidR="00E4548C" w:rsidRDefault="00E4548C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E4548C" w:rsidRPr="007126D7" w14:paraId="0DDE37F7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C18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7DE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4A20CFC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E799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BE6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2139963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8E2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382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07E8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E4406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4D8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2C4487FC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BA00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5F7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1F949E1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B3B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9D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6BE20A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Valea Mărului – </w:t>
            </w:r>
          </w:p>
          <w:p w14:paraId="59B38F7C" w14:textId="77777777" w:rsidR="00E4548C" w:rsidRPr="00F87E98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66D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9CA9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4BE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2A6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1460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E4548C" w:rsidRPr="007126D7" w14:paraId="14A591E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919B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D6F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1AD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9FE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096EDC5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7D08192C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9AD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23D29BF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601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42FA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485E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3119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126D7" w14:paraId="073C2A8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34A5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5CB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7315540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EE6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9B94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5FC6DCC5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05FE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D430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0DF9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CC44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1995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5E425BC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DFED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613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285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80D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1BAAE11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A601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FED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804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E4C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8D28E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E4548C" w:rsidRPr="007126D7" w14:paraId="11C9D194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414D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0EB4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06F0025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099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D57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359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D736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B03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291B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E700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4A4A874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E7CC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E2619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4E4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87F4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822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8B8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810C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712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4C5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19C86154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2E32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FC9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2C0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522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6B1F5A5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8CAB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A61F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A11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49C2DC08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FA7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A615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092F16E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83F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951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84AE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C673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661B0F4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372701E5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90D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9D5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A124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6CBB1BAE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DAE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85B2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085DBBB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8D6F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BC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F1C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D84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085D0C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74AF1256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57F0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D853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BEE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26F6648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7DC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4D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7FA8C3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E4548C" w:rsidRPr="007126D7" w14:paraId="409C2409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E973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A58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556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7DA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104147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3368D50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509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B647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6EF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0A8E349B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D23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1CEA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02736118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3DBE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7F0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5986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55C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3570776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2AE9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1A11E6A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375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5E84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DD5E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93A0" w14:textId="77777777" w:rsidR="00E4548C" w:rsidRPr="007126D7" w:rsidRDefault="00E4548C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0820599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C1A9282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E4548C" w:rsidRPr="007126D7" w14:paraId="16DCAB63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07D5C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5E945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EB6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DF1D6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2BC37EA7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935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BC01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75EE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D83A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12E5F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E4548C" w:rsidRPr="007126D7" w14:paraId="402C7E2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A346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71A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4327B02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D2FD0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3D7D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D913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80B2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21DA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0855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DF41" w14:textId="77777777" w:rsidR="00E4548C" w:rsidRPr="007126D7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E4548C" w:rsidRPr="007126D7" w14:paraId="1B7A489E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96B4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1B4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4EA473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11E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57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A331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4FFD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77CD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B39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54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493BF03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2DA9D104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08D72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232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5874A01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E047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F3ED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7BC9F1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0CFF4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6AD5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20C7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635C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9E0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58B187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E4548C" w:rsidRPr="007126D7" w14:paraId="1BE35FDC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410C" w14:textId="77777777" w:rsidR="00E4548C" w:rsidRPr="007126D7" w:rsidRDefault="00E4548C" w:rsidP="00E4548C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44D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2F5E0A5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108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480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47473274" w14:textId="77777777" w:rsidR="00E4548C" w:rsidRPr="00037854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11675F3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6B7F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1B3CB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1F42" w14:textId="77777777" w:rsidR="00E4548C" w:rsidRPr="007126D7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D668" w14:textId="77777777" w:rsidR="00E4548C" w:rsidRPr="007126D7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2CC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7CE134EA" w14:textId="77777777" w:rsidR="00E4548C" w:rsidRDefault="00E4548C" w:rsidP="000039F1">
      <w:pPr>
        <w:spacing w:before="40" w:after="40" w:line="192" w:lineRule="auto"/>
        <w:ind w:right="57"/>
        <w:rPr>
          <w:sz w:val="20"/>
        </w:rPr>
      </w:pPr>
    </w:p>
    <w:p w14:paraId="2927C9B5" w14:textId="77777777" w:rsidR="00E4548C" w:rsidRDefault="00E4548C" w:rsidP="00D0730E">
      <w:pPr>
        <w:pStyle w:val="Heading1"/>
        <w:spacing w:line="360" w:lineRule="auto"/>
      </w:pPr>
      <w:r>
        <w:t xml:space="preserve">LINIA 204 </w:t>
      </w:r>
    </w:p>
    <w:p w14:paraId="7671EFAE" w14:textId="77777777" w:rsidR="00E4548C" w:rsidRDefault="00E4548C" w:rsidP="0055419D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BĂBENI - ALUNU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E4548C" w14:paraId="67916AC5" w14:textId="77777777">
        <w:trPr>
          <w:cantSplit/>
          <w:trHeight w:val="17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D8A1" w14:textId="77777777" w:rsidR="00E4548C" w:rsidRDefault="00E4548C" w:rsidP="00E454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5A0D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1+150</w:t>
            </w:r>
          </w:p>
          <w:p w14:paraId="1C467C17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40+125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35040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958C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Băbeni -</w:t>
            </w:r>
          </w:p>
          <w:p w14:paraId="1A47DDB9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CF15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4068" w14:textId="77777777" w:rsidR="00E4548C" w:rsidRPr="00D2006A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9F36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B4C2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3DA8" w14:textId="77777777" w:rsidR="00E4548C" w:rsidRPr="007126D7" w:rsidRDefault="00E4548C">
            <w:pPr>
              <w:spacing w:before="40" w:after="40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circulația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</w:t>
            </w:r>
            <w:r>
              <w:rPr>
                <w:b/>
                <w:bCs/>
                <w:iCs/>
                <w:color w:val="000000"/>
                <w:sz w:val="20"/>
              </w:rPr>
              <w:t>trenurilor care au în componență mai mult de două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locomotive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 cuplate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48A454D" w14:textId="77777777" w:rsidR="00E4548C" w:rsidRDefault="00E4548C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F84CDFD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9F290" w14:textId="77777777" w:rsidR="00E4548C" w:rsidRDefault="00E4548C" w:rsidP="00E454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66D7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087E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3A111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Băbeni</w:t>
            </w:r>
          </w:p>
          <w:p w14:paraId="60A6D41A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4 - 6 </w:t>
            </w:r>
          </w:p>
          <w:p w14:paraId="7B23DBDC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6EC6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axa staţiei </w:t>
            </w:r>
          </w:p>
          <w:p w14:paraId="56C4727A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marca de siguran-ţă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89646" w14:textId="77777777" w:rsidR="00E4548C" w:rsidRPr="00D2006A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2006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9E11B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B54E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4BC7" w14:textId="77777777" w:rsidR="00E4548C" w:rsidRDefault="00E4548C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  <w:tr w:rsidR="00E4548C" w14:paraId="74F1AF99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1B54" w14:textId="77777777" w:rsidR="00E4548C" w:rsidRDefault="00E4548C" w:rsidP="00E454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5D1A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  <w:p w14:paraId="5D888463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B0EA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EF0E0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Popești -</w:t>
            </w:r>
          </w:p>
          <w:p w14:paraId="68FBA27B" w14:textId="77777777" w:rsidR="00E4548C" w:rsidRDefault="00E4548C">
            <w:pPr>
              <w:spacing w:before="40" w:after="4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Berbeşti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321C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2574" w14:textId="77777777" w:rsidR="00E4548C" w:rsidRPr="00D2006A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99F58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C265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64D9" w14:textId="77777777" w:rsidR="00E4548C" w:rsidRDefault="00E4548C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  <w:r>
              <w:rPr>
                <w:b/>
                <w:bCs/>
                <w:i/>
                <w:iCs/>
                <w:spacing w:val="6"/>
                <w:sz w:val="20"/>
              </w:rPr>
              <w:t>Trenurile circulă numai la lumina zilei.</w:t>
            </w:r>
          </w:p>
        </w:tc>
      </w:tr>
      <w:tr w:rsidR="00E4548C" w14:paraId="4EB85CC2" w14:textId="77777777">
        <w:trPr>
          <w:cantSplit/>
          <w:trHeight w:val="210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6775" w14:textId="77777777" w:rsidR="00E4548C" w:rsidRDefault="00E4548C" w:rsidP="00E4548C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DC7B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A2098" w14:textId="77777777" w:rsidR="00E4548C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2CC2" w14:textId="77777777" w:rsidR="00E4548C" w:rsidRPr="00BF74BF" w:rsidRDefault="00E4548C">
            <w:pPr>
              <w:spacing w:before="40" w:after="40"/>
              <w:ind w:lef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St. Berbeşti linia 1 primiri – expedieri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B12C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F8F9C49" w14:textId="77777777" w:rsidR="00E4548C" w:rsidRDefault="00E4548C" w:rsidP="00BF74BF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68F3" w14:textId="77777777" w:rsidR="00E4548C" w:rsidRPr="00D2006A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F03E" w14:textId="77777777" w:rsidR="00E4548C" w:rsidRDefault="00E4548C">
            <w:pPr>
              <w:spacing w:before="40" w:after="40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5CAF" w14:textId="77777777" w:rsidR="00E4548C" w:rsidRPr="004467F9" w:rsidRDefault="00E4548C">
            <w:pPr>
              <w:spacing w:before="120" w:after="40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571A" w14:textId="77777777" w:rsidR="00E4548C" w:rsidRDefault="00E4548C">
            <w:pPr>
              <w:spacing w:before="40" w:after="40"/>
              <w:ind w:left="57" w:right="57"/>
              <w:rPr>
                <w:b/>
                <w:bCs/>
                <w:i/>
                <w:iCs/>
                <w:spacing w:val="6"/>
                <w:sz w:val="20"/>
              </w:rPr>
            </w:pPr>
          </w:p>
        </w:tc>
      </w:tr>
    </w:tbl>
    <w:p w14:paraId="11CB4FED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64CA3024" w14:textId="77777777" w:rsidR="00E4548C" w:rsidRDefault="00E4548C" w:rsidP="005B00A7">
      <w:pPr>
        <w:pStyle w:val="Heading1"/>
        <w:spacing w:line="360" w:lineRule="auto"/>
      </w:pPr>
      <w:r>
        <w:t>LINIA 218</w:t>
      </w:r>
    </w:p>
    <w:p w14:paraId="3BA5B61C" w14:textId="77777777" w:rsidR="00E4548C" w:rsidRDefault="00E4548C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E4548C" w14:paraId="056B792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832A0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B17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051A7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96CF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Timişoara Nord</w:t>
            </w:r>
          </w:p>
          <w:p w14:paraId="77468F9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1C05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</w:t>
            </w:r>
          </w:p>
          <w:p w14:paraId="1DE2E461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1AAE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F787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C5CF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CB04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7322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:rsidRPr="00A8307A" w14:paraId="3BFB62E4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94FC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42EA9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DC31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129F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C416143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D18C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peste sch. 11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</w:rPr>
              <w:t>51</w:t>
            </w:r>
            <w:r>
              <w:rPr>
                <w:b/>
                <w:bCs/>
                <w:sz w:val="20"/>
                <w:szCs w:val="20"/>
              </w:rPr>
              <w:t xml:space="preserve">, 97 </w:t>
            </w:r>
          </w:p>
          <w:p w14:paraId="29ECC1DE" w14:textId="77777777" w:rsidR="00E4548C" w:rsidRPr="00664FA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3C3C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A8307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BACB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7ADEE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2F12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92947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</w:rPr>
              <w:t xml:space="preserve">Peron, </w:t>
            </w:r>
          </w:p>
          <w:p w14:paraId="695570C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0DD4E900" w14:textId="77777777" w:rsidR="00E4548C" w:rsidRPr="00664FA3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</w:rPr>
              <w:t>Lugoj.</w:t>
            </w:r>
          </w:p>
        </w:tc>
      </w:tr>
      <w:tr w:rsidR="00E4548C" w:rsidRPr="00A8307A" w14:paraId="6B4B040E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A004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09577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D22B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9098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678C9F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21A1" w14:textId="77777777" w:rsidR="00E4548C" w:rsidRPr="00664FA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5E5EF9B9" w14:textId="77777777" w:rsidR="00E4548C" w:rsidRPr="00664FA3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664FA3">
              <w:rPr>
                <w:b/>
                <w:bCs/>
                <w:sz w:val="20"/>
                <w:szCs w:val="20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1F0C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8307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FE53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7B6CF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D208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124489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EDC2E7C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6FF02868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E4548C" w:rsidRPr="00A8307A" w14:paraId="4C9C7E7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78B0B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DE582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9521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D1DA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8EA813E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1AB1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13, 17, 29, 43, 59, 63, 69, 73, 75</w:t>
            </w:r>
            <w:r>
              <w:rPr>
                <w:b/>
                <w:bCs/>
                <w:sz w:val="20"/>
              </w:rPr>
              <w:t xml:space="preserve">, </w:t>
            </w:r>
            <w:r w:rsidRPr="00A8307A">
              <w:rPr>
                <w:b/>
                <w:bCs/>
                <w:sz w:val="20"/>
              </w:rPr>
              <w:t>79</w:t>
            </w:r>
            <w:r>
              <w:rPr>
                <w:b/>
                <w:bCs/>
                <w:sz w:val="20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B2BE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3F40D2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16F1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CF06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1137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C74485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E4548C" w:rsidRPr="00A8307A" w14:paraId="0A3A5EB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F832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62E4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9EAB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D7CB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04FA6024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ECF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7FFCA54D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E6D51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3F40D2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47719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B62C" w14:textId="77777777" w:rsidR="00E4548C" w:rsidRPr="003F40D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A9C0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82F694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5 - 12, Cap X.</w:t>
            </w:r>
          </w:p>
        </w:tc>
      </w:tr>
      <w:tr w:rsidR="00E4548C" w:rsidRPr="00A8307A" w14:paraId="2917FDC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048E0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B4A2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67D0B" w14:textId="77777777" w:rsidR="00E4548C" w:rsidRPr="0073283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8192B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0BEA380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32660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0A90" w14:textId="77777777" w:rsidR="00E4548C" w:rsidRPr="007B4F6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7B4F6A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2069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63DC8" w14:textId="77777777" w:rsidR="00E4548C" w:rsidRPr="00732832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C8C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9F005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și de la st. Timișoara Sud, Timișoara Vest și Ronaț Triaj.</w:t>
            </w:r>
          </w:p>
          <w:p w14:paraId="73DDBE9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E643C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48C42DA5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E4548C" w:rsidRPr="00A8307A" w14:paraId="4FE320E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08F9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0317" w14:textId="77777777" w:rsidR="00E4548C" w:rsidRPr="00A8307A" w:rsidRDefault="00E454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43989" w14:textId="77777777" w:rsidR="00E4548C" w:rsidRPr="00732832" w:rsidRDefault="00E454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0EBD" w14:textId="77777777" w:rsidR="00E4548C" w:rsidRPr="00A8307A" w:rsidRDefault="00E4548C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65025DEC" w14:textId="77777777" w:rsidR="00E4548C" w:rsidRPr="00A8307A" w:rsidRDefault="00E4548C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0AD7" w14:textId="77777777" w:rsidR="00E4548C" w:rsidRDefault="00E4548C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5DEA75C" w14:textId="77777777" w:rsidR="00E4548C" w:rsidRDefault="00E4548C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9C73251" w14:textId="77777777" w:rsidR="00E4548C" w:rsidRDefault="00E454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F4F92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2F4F92">
              <w:rPr>
                <w:b/>
                <w:bCs/>
                <w:sz w:val="18"/>
                <w:szCs w:val="18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0241" w14:textId="77777777" w:rsidR="00E4548C" w:rsidRPr="007B4F6A" w:rsidRDefault="00E454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2D43" w14:textId="77777777" w:rsidR="00E4548C" w:rsidRPr="00A8307A" w:rsidRDefault="00E4548C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E3F46" w14:textId="77777777" w:rsidR="00E4548C" w:rsidRPr="00732832" w:rsidRDefault="00E4548C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5BC2" w14:textId="77777777" w:rsidR="00E4548C" w:rsidRDefault="00E4548C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E4548C" w:rsidRPr="00A8307A" w14:paraId="14DA986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232D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5195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B1F9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76636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5DA90DC4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047A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peste sch. 1</w:t>
            </w:r>
            <w:r>
              <w:rPr>
                <w:b/>
                <w:bCs/>
                <w:sz w:val="20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281DA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B26991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C779D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9FB2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C4B74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2768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</w:rPr>
              <w:t>5</w:t>
            </w:r>
            <w:r>
              <w:rPr>
                <w:b/>
                <w:bCs/>
                <w:i/>
                <w:iCs/>
                <w:sz w:val="20"/>
              </w:rPr>
              <w:t xml:space="preserve"> Reșița și </w:t>
            </w:r>
          </w:p>
          <w:p w14:paraId="27D4415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8307A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8307A" w14:paraId="44E133F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179C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78900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F89DD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93FD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2D4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D0950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36F1EDE8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0B83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90FFF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6BA6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99A1E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25EA506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</w:rPr>
              <w:t xml:space="preserve">Vest și liniile 1 - 6 Reșița, liniile </w:t>
            </w:r>
          </w:p>
          <w:p w14:paraId="291C7C8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8307A" w14:paraId="4AACCC1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28B5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D4E0B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CEDE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F07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F81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FBC75ED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C04BF17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C5D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FBC8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F01D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B54CF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16F185F5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4548C" w:rsidRPr="00A8307A" w14:paraId="02891DE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52A5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632C" w14:textId="77777777" w:rsidR="00E4548C" w:rsidRPr="00A8307A" w:rsidRDefault="00E4548C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8A04" w14:textId="77777777" w:rsidR="00E4548C" w:rsidRPr="00B26991" w:rsidRDefault="00E454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9F09" w14:textId="77777777" w:rsidR="00E4548C" w:rsidRPr="00A8307A" w:rsidRDefault="00E4548C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</w:t>
            </w:r>
            <w:r w:rsidRPr="00A8307A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DF1B" w14:textId="77777777" w:rsidR="00E4548C" w:rsidRDefault="00E454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5EAE98B" w14:textId="77777777" w:rsidR="00E4548C" w:rsidRDefault="00E454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500E786D" w14:textId="77777777" w:rsidR="00E4548C" w:rsidRDefault="00E4548C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BC0C" w14:textId="77777777" w:rsidR="00E4548C" w:rsidRDefault="00E454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F904" w14:textId="77777777" w:rsidR="00E4548C" w:rsidRPr="00A8307A" w:rsidRDefault="00E4548C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DF46F" w14:textId="77777777" w:rsidR="00E4548C" w:rsidRPr="00B26991" w:rsidRDefault="00E4548C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701F8" w14:textId="77777777" w:rsidR="00E4548C" w:rsidRPr="00FD3B28" w:rsidRDefault="00E4548C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0543510D" w14:textId="77777777" w:rsidR="00E4548C" w:rsidRDefault="00E4548C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D3B28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E4548C" w:rsidRPr="00A8307A" w14:paraId="3F022B5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D6AB4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6D48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45799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468C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  <w:r>
              <w:rPr>
                <w:b/>
                <w:bCs/>
                <w:sz w:val="20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4B05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B05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7FC49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279B" w14:textId="77777777" w:rsidR="00E4548C" w:rsidRPr="00B2699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29CC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</w:rPr>
              <w:t>Timişoara Nord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E4548C" w:rsidRPr="00A8307A" w14:paraId="15C7BE4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4CDF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2DD8D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A6290" w14:textId="77777777" w:rsidR="00E4548C" w:rsidRPr="000D3BB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D6D9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259626F0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927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</w:p>
          <w:p w14:paraId="6FDEB6F0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16BD" w14:textId="77777777" w:rsidR="00E4548C" w:rsidRPr="000D3BB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0D3BBC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2CBF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77E4B" w14:textId="77777777" w:rsidR="00E4548C" w:rsidRPr="000D3BB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D419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2C9762F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4548C" w:rsidRPr="00A8307A" w14:paraId="39CD8AF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B24B3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BB361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D6D9A" w14:textId="77777777" w:rsidR="00E4548C" w:rsidRPr="009658E6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6CDB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16B70B7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EA786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7F5F" w14:textId="77777777" w:rsidR="00E4548C" w:rsidRPr="009658E6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9658E6">
              <w:rPr>
                <w:b/>
                <w:bCs/>
                <w:sz w:val="36"/>
              </w:rPr>
              <w:t>1</w:t>
            </w: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221F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EB75" w14:textId="77777777" w:rsidR="00E4548C" w:rsidRPr="009658E6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CC6E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AD8B80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E4548C" w:rsidRPr="00A8307A" w14:paraId="017F2E5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E012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E5EF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E208" w14:textId="77777777" w:rsidR="00E4548C" w:rsidRPr="00472E19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2F6F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7754B00E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2F74F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32, 76, 78, </w:t>
            </w:r>
            <w:r>
              <w:rPr>
                <w:b/>
                <w:bCs/>
                <w:sz w:val="20"/>
              </w:rPr>
              <w:t xml:space="preserve">și </w:t>
            </w:r>
            <w:r w:rsidRPr="00A8307A">
              <w:rPr>
                <w:b/>
                <w:bCs/>
                <w:sz w:val="20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4CAB" w14:textId="77777777" w:rsidR="00E4548C" w:rsidRPr="00472E19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 w:rsidRPr="00472E19"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1416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7346" w14:textId="77777777" w:rsidR="00E4548C" w:rsidRPr="00472E19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11C2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3C0457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4548C" w:rsidRPr="00A8307A" w14:paraId="7AD2210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6917" w14:textId="77777777" w:rsidR="00E4548C" w:rsidRPr="00A75A00" w:rsidRDefault="00E4548C" w:rsidP="00E4548C">
            <w:pPr>
              <w:numPr>
                <w:ilvl w:val="0"/>
                <w:numId w:val="20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496A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0D03" w14:textId="77777777" w:rsidR="00E4548C" w:rsidRPr="00530A8D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4EF57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St. Timişoara Nord</w:t>
            </w:r>
          </w:p>
          <w:p w14:paraId="01DEAFA1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470DA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8307A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A5255" w14:textId="77777777" w:rsidR="00E4548C" w:rsidRPr="00530A8D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</w:t>
            </w:r>
            <w:r w:rsidRPr="00530A8D"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57060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5097D" w14:textId="77777777" w:rsidR="00E4548C" w:rsidRPr="00530A8D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C87E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2D5993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8307A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E4548C" w14:paraId="1EB724A3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3ECB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7DA9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8F14C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DDC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08320E2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 </w:t>
            </w:r>
          </w:p>
          <w:p w14:paraId="0355FFD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4460E" w14:textId="77777777" w:rsidR="00E4548C" w:rsidRPr="00447EF5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447EF5">
              <w:rPr>
                <w:b/>
                <w:bCs/>
                <w:sz w:val="18"/>
                <w:szCs w:val="18"/>
              </w:rPr>
              <w:t>peste toate apara-tele de cale din stația Ronaţ Triaj</w:t>
            </w:r>
          </w:p>
          <w:p w14:paraId="774038FC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47EF5">
              <w:rPr>
                <w:b/>
                <w:bCs/>
                <w:sz w:val="18"/>
                <w:szCs w:val="18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1AB2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8284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2C1A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AD4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DE3296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3 - 8 abătute.</w:t>
            </w:r>
          </w:p>
        </w:tc>
      </w:tr>
      <w:tr w:rsidR="00E4548C" w14:paraId="28874FD7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5561B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5424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1415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457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329EC0C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F56492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C26A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F62A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99B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122E1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CEF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diagonala 2 - 4 Ronaţ Triaj Grupa A.</w:t>
            </w:r>
          </w:p>
        </w:tc>
      </w:tr>
      <w:tr w:rsidR="00E4548C" w14:paraId="3693072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EC5D7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C80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ECF92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E6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3E6A8EB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23EC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E5B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1E5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D9633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C4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BBF4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3, Cap Y.</w:t>
            </w:r>
          </w:p>
        </w:tc>
      </w:tr>
      <w:tr w:rsidR="00E4548C" w14:paraId="5F732A7A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AAAC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63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518FB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20A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61ACE3A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7B94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CAFC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95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B798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420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579BB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 și </w:t>
            </w:r>
          </w:p>
          <w:p w14:paraId="4EFD1D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Ronaț Triaj Grupa A. </w:t>
            </w:r>
          </w:p>
        </w:tc>
      </w:tr>
      <w:tr w:rsidR="00E4548C" w14:paraId="75445FB6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686E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0233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10+400</w:t>
            </w:r>
          </w:p>
          <w:p w14:paraId="68D309D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13F6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3873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Ronaţ Triaj</w:t>
            </w:r>
          </w:p>
          <w:p w14:paraId="4C46B0A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3000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604A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811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4A0A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624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7521D1F9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8B71C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59F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A4D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18E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312439F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0BA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EBB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DAD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701F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3A3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D9370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Cap X.</w:t>
            </w:r>
          </w:p>
        </w:tc>
      </w:tr>
      <w:tr w:rsidR="00E4548C" w14:paraId="4840BC0A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13F02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B0BD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0D79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857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Sânandrei</w:t>
            </w:r>
          </w:p>
          <w:p w14:paraId="22E2198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9B225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44342370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4C0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F8F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0E8D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0EB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2B53F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linia 4 abătută. </w:t>
            </w:r>
          </w:p>
        </w:tc>
      </w:tr>
      <w:tr w:rsidR="00E4548C" w14:paraId="59AF677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A3F8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673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16+050</w:t>
            </w:r>
          </w:p>
          <w:p w14:paraId="1D11883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7AA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15E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Sânandrei -</w:t>
            </w:r>
          </w:p>
          <w:p w14:paraId="2E45684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F2CB6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1AA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79E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5918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1DBF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E4548C" w14:paraId="6E1695BC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0516A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108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19+700</w:t>
            </w:r>
          </w:p>
          <w:p w14:paraId="59E797C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CEF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ADF3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Băile Calacea, </w:t>
            </w:r>
            <w:r>
              <w:rPr>
                <w:b/>
                <w:bCs/>
                <w:sz w:val="20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6838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165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7EEE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4531B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082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Restricție de viteză semnalizată în trepte</w:t>
            </w:r>
          </w:p>
        </w:tc>
      </w:tr>
      <w:tr w:rsidR="00E4548C" w14:paraId="653AB5BC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37C4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5EC0" w14:textId="77777777" w:rsidR="00E4548C" w:rsidRDefault="00E454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20+600</w:t>
            </w:r>
          </w:p>
          <w:p w14:paraId="709AD206" w14:textId="77777777" w:rsidR="00E4548C" w:rsidRDefault="00E454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2E0E" w14:textId="77777777" w:rsidR="00E4548C" w:rsidRDefault="00E454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D548" w14:textId="77777777" w:rsidR="00E4548C" w:rsidRDefault="00E4548C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114A" w14:textId="77777777" w:rsidR="00E4548C" w:rsidRPr="00465A98" w:rsidRDefault="00E454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E719" w14:textId="77777777" w:rsidR="00E4548C" w:rsidRDefault="00E454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9228" w14:textId="77777777" w:rsidR="00E4548C" w:rsidRDefault="00E4548C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EEDD6" w14:textId="77777777" w:rsidR="00E4548C" w:rsidRPr="00984D71" w:rsidRDefault="00E4548C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F467" w14:textId="77777777" w:rsidR="00E4548C" w:rsidRDefault="00E4548C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1C6012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ACE7B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0E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147A3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62B3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4961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CEAF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33E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3AA63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C7BC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550C4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 Cap X.</w:t>
            </w:r>
          </w:p>
        </w:tc>
      </w:tr>
      <w:tr w:rsidR="00E4548C" w14:paraId="042F81E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EF76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67D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AB8D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112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Băile Calacea</w:t>
            </w:r>
          </w:p>
          <w:p w14:paraId="444598E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9A73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diag. </w:t>
            </w:r>
          </w:p>
          <w:p w14:paraId="415FF5C9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4E8D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5BBF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416E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2DED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2CD6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E4548C" w14:paraId="194FDCE7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CBAB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3AE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25+100</w:t>
            </w:r>
          </w:p>
          <w:p w14:paraId="0079C3A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A52E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1ADA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Băile Calacea -Orțișoara și </w:t>
            </w:r>
          </w:p>
          <w:p w14:paraId="6480B49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389CF0A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054B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A166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D5D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8474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FB3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</w:rPr>
              <w:br/>
              <w:t>Podețe provizorii.</w:t>
            </w:r>
          </w:p>
        </w:tc>
      </w:tr>
      <w:tr w:rsidR="00E4548C" w14:paraId="7DA8C8A8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54EC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B4C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33D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0B650" w14:textId="77777777" w:rsidR="00E4548C" w:rsidRDefault="00E4548C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709F1AE3" w14:textId="77777777" w:rsidR="00E4548C" w:rsidRDefault="00E4548C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722C" w14:textId="77777777" w:rsidR="00E4548C" w:rsidRDefault="00E4548C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între</w:t>
            </w:r>
          </w:p>
          <w:p w14:paraId="3E43D7A1" w14:textId="77777777" w:rsidR="00E4548C" w:rsidRPr="0017470F" w:rsidRDefault="00E4548C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sch. 11 și Ax </w:t>
            </w: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069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C2A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D35D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8E4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3BFA8BD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C725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C8D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6168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C9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6981AF9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0262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 xml:space="preserve">peste sch. </w:t>
            </w:r>
          </w:p>
          <w:p w14:paraId="5F7A2ADD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422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417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1260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6C3C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22113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Cap X.</w:t>
            </w:r>
          </w:p>
        </w:tc>
      </w:tr>
      <w:tr w:rsidR="00E4548C" w14:paraId="3463440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DD45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F5BB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E1F13" w14:textId="77777777" w:rsidR="00E4548C" w:rsidRPr="00CF787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DA1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Orțișoara</w:t>
            </w:r>
          </w:p>
          <w:p w14:paraId="41FD9B6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02379" w14:textId="77777777" w:rsidR="00E4548C" w:rsidRPr="00465A98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65A98">
              <w:rPr>
                <w:b/>
                <w:bCs/>
                <w:sz w:val="20"/>
                <w:szCs w:val="20"/>
              </w:rPr>
              <w:t>peste sch. 10</w:t>
            </w:r>
            <w:r>
              <w:rPr>
                <w:b/>
                <w:bCs/>
                <w:sz w:val="20"/>
                <w:szCs w:val="20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BD5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65B8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DDB5" w14:textId="77777777" w:rsidR="00E4548C" w:rsidRPr="00984D71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026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și 4 abătute, Cap Y.</w:t>
            </w:r>
          </w:p>
        </w:tc>
      </w:tr>
      <w:tr w:rsidR="00E4548C" w14:paraId="56E7E757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DFC4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63B85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31+300</w:t>
            </w:r>
          </w:p>
          <w:p w14:paraId="25B62493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EB46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CE66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Orțișoara - </w:t>
            </w:r>
          </w:p>
          <w:p w14:paraId="11DDDD19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Vinga și St. Vinga</w:t>
            </w:r>
          </w:p>
          <w:p w14:paraId="0777CAD9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943E" w14:textId="77777777" w:rsidR="00E4548C" w:rsidRPr="00465A98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C4D9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886C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696B8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ED62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28BF8898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65A0845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D052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99DB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25A6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E28E5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BFFE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95534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6955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B0DC9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84D3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</w:t>
            </w:r>
          </w:p>
        </w:tc>
      </w:tr>
      <w:tr w:rsidR="00E4548C" w14:paraId="397D03A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11C8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4173F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CB3CF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0A00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A14D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F830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34E2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AE13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DEEE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Cap X.</w:t>
            </w:r>
          </w:p>
        </w:tc>
      </w:tr>
      <w:tr w:rsidR="00E4548C" w14:paraId="6559543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16061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2CC0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8E7B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6B829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CE9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6A11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DC66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272C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08EF5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Y.</w:t>
            </w:r>
          </w:p>
        </w:tc>
      </w:tr>
      <w:tr w:rsidR="00E4548C" w14:paraId="1A8F829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EFD8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B0E14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80296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0EED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Valea Viilor </w:t>
            </w:r>
          </w:p>
          <w:p w14:paraId="50F1A384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ADDE3" w14:textId="77777777" w:rsidR="00E4548C" w:rsidRPr="00465A98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2C9F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FC3D3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5D5A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2E84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DEE46EE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2EBA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499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4220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A89B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Viilor</w:t>
            </w:r>
          </w:p>
          <w:p w14:paraId="78DF1A32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CF2D7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F38D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5313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7B448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E05D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AAF7BA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3 Cap Y.</w:t>
            </w:r>
          </w:p>
        </w:tc>
      </w:tr>
      <w:tr w:rsidR="00E4548C" w14:paraId="706A437D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E052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164AE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5E93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EE70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1E803201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18D2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FC91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1D1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FF93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818B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5B94DA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E4548C" w14:paraId="513074A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F983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EE08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81C6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4CBE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7CF2D742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8EEB3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F5E9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BDEB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A4C8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6046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89528C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6 abătută Cap X.</w:t>
            </w:r>
          </w:p>
        </w:tc>
      </w:tr>
      <w:tr w:rsidR="00E4548C" w14:paraId="3627A637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7340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41C1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6B58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EDD3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647BB634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E113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7D3B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067D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E33E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0A8DA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9A792D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E4548C" w14:paraId="16C3328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50FE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DEEA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78B27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3056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2E550C90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C86E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EED1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8D02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71B3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B00E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80BC43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și 6 Cap Y.</w:t>
            </w:r>
          </w:p>
        </w:tc>
      </w:tr>
      <w:tr w:rsidR="00E4548C" w14:paraId="7389FDC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425F" w14:textId="77777777" w:rsidR="00E4548C" w:rsidRDefault="00E4548C" w:rsidP="00E4548C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299B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8D2CA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3AB1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Aradu Nou</w:t>
            </w:r>
          </w:p>
          <w:p w14:paraId="791788AE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7DF7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41EDC" w14:textId="77777777" w:rsidR="00E4548C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A542" w14:textId="77777777" w:rsidR="00E4548C" w:rsidRDefault="00E4548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8575" w14:textId="77777777" w:rsidR="00E4548C" w:rsidRPr="00984D71" w:rsidRDefault="00E4548C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CA0FC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D8C854" w14:textId="77777777" w:rsidR="00E4548C" w:rsidRDefault="00E454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Cap Y.</w:t>
            </w:r>
          </w:p>
        </w:tc>
      </w:tr>
    </w:tbl>
    <w:p w14:paraId="0FD8BAA5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0F5613BD" w14:textId="77777777" w:rsidR="00E4548C" w:rsidRDefault="00E4548C" w:rsidP="001D4EEA">
      <w:pPr>
        <w:pStyle w:val="Heading1"/>
        <w:spacing w:line="360" w:lineRule="auto"/>
      </w:pPr>
      <w:r>
        <w:t>LINIA 301 Eb</w:t>
      </w:r>
    </w:p>
    <w:p w14:paraId="744003E9" w14:textId="77777777" w:rsidR="00E4548C" w:rsidRDefault="00E4548C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5D3A53EF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30212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534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32A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913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7F82465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24</w:t>
            </w:r>
          </w:p>
          <w:p w14:paraId="43D27E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4CC9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B22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7B2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72+528</w:t>
            </w:r>
          </w:p>
          <w:p w14:paraId="4BC154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56F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EBF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7D33D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E4548C" w14:paraId="35AE1338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2E4B2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579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BD9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B76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2382905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095D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91CD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093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71+900</w:t>
            </w:r>
          </w:p>
          <w:p w14:paraId="33EFBF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B0B4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B776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F1A7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pod metalic Km. 71+350 și sch. 2 Cap. Y Chiajna Km. 71+900.</w:t>
            </w:r>
          </w:p>
        </w:tc>
      </w:tr>
      <w:tr w:rsidR="00E4548C" w14:paraId="06D8F944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17EB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84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68+850</w:t>
            </w:r>
          </w:p>
          <w:p w14:paraId="0E0B3B3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B199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F48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Chiajna -</w:t>
            </w:r>
          </w:p>
          <w:p w14:paraId="2BF15D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2611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462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EFD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9718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30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FA8B190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4C24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8E1E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8F0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66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4AFB3D0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D2DF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AE382DC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0279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A79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AF52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DD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7CA1C3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 Cap X.</w:t>
            </w:r>
          </w:p>
        </w:tc>
      </w:tr>
      <w:tr w:rsidR="00E4548C" w14:paraId="5F26BD8E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9D7B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64C0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7CC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04B1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607CA4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C5D29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D4EC1E3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130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E80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927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646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988B5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7 - 10.</w:t>
            </w:r>
          </w:p>
        </w:tc>
      </w:tr>
      <w:tr w:rsidR="00E4548C" w14:paraId="33A3574A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2E3D3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FD6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2E77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86C5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53B108A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517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887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151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68CC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2D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A7CE5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  linia 7 abătută.</w:t>
            </w:r>
          </w:p>
        </w:tc>
      </w:tr>
      <w:tr w:rsidR="00E4548C" w14:paraId="66026308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8581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6749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48135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7D6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6A4FFC1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77A0B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D61B07D" w14:textId="77777777" w:rsidR="00E4548C" w:rsidRDefault="00E4548C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A9F7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3AA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FA6B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DC3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C4E11AD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E18BB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763D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5239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53F1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7822C5F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DEA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9C14C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4F4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72B9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D67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D429A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 abătute.</w:t>
            </w:r>
          </w:p>
        </w:tc>
      </w:tr>
      <w:tr w:rsidR="00E4548C" w14:paraId="375CB11F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145B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EC03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2A65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167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339DDE4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C22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67917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FD51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FE5F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10E4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2E4B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4166F48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C31B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E2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5C90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AF9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Vest</w:t>
            </w:r>
          </w:p>
          <w:p w14:paraId="05F7254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EAE9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D0331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3FF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1C40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AE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33BAEA3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01C9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953A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59+280</w:t>
            </w:r>
          </w:p>
          <w:p w14:paraId="657C4E5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63DA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92E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582CEF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4EECBD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1D7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9327A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6C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91B8C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B3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D7A0A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1, 2 și III.</w:t>
            </w:r>
          </w:p>
        </w:tc>
      </w:tr>
      <w:tr w:rsidR="00E4548C" w14:paraId="69E55059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7A058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36F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60+300</w:t>
            </w:r>
          </w:p>
          <w:p w14:paraId="22ADA51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4002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E85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Vârteju</w:t>
            </w:r>
          </w:p>
          <w:p w14:paraId="1E2BCAA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AD2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57426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9B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83235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E19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3E0D0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1, 2 și 3 directă </w:t>
            </w:r>
          </w:p>
          <w:p w14:paraId="4486292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E4548C" w14:paraId="1161D6FA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5ED2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54C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53+300</w:t>
            </w:r>
          </w:p>
          <w:p w14:paraId="164298B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FF8B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3C4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5A35664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0AC3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AD92D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A53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3491D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C59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96ED919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FE79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F56F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7C5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A0EC" w14:textId="77777777" w:rsidR="00E4548C" w:rsidRDefault="00E4548C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7E1141B1" w14:textId="77777777" w:rsidR="00E4548C" w:rsidRDefault="00E4548C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19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0E5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0E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53+400</w:t>
            </w:r>
          </w:p>
          <w:p w14:paraId="57B2FE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B5B7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D77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394B3D0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8620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53E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B1DA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3F2B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Vârteju -</w:t>
            </w:r>
          </w:p>
          <w:p w14:paraId="27D2BC8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734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AF62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33E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7EBBF68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1E79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B1B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57C7DD5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E43D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AE26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C9F59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04E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BF2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FEFFE8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5039B8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1EC13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559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6C26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CA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86912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1, 2, 3 primiri - expedieri.</w:t>
            </w:r>
          </w:p>
        </w:tc>
      </w:tr>
      <w:tr w:rsidR="00E4548C" w14:paraId="48F18725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3257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04E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4EED5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B1DD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48D4D7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43EB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5436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66C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7487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14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AD667C8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61E4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64A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4728C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45E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3AC51E4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A3E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86091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D474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8BBC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4A68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6F29322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4775" w14:textId="77777777" w:rsidR="00E4548C" w:rsidRDefault="00E4548C" w:rsidP="00E4548C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519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9C1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731E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Jilava</w:t>
            </w:r>
          </w:p>
          <w:p w14:paraId="6E52EA5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3A5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E58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21173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2839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9C6F" w14:textId="77777777" w:rsidR="00E4548C" w:rsidRPr="00521173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15B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3033DEB" w14:textId="77777777" w:rsidR="00E4548C" w:rsidRPr="007972D9" w:rsidRDefault="00E4548C">
      <w:pPr>
        <w:spacing w:before="40" w:after="40" w:line="192" w:lineRule="auto"/>
        <w:ind w:right="57"/>
        <w:rPr>
          <w:sz w:val="20"/>
          <w:szCs w:val="20"/>
        </w:rPr>
      </w:pPr>
    </w:p>
    <w:p w14:paraId="2FC7E527" w14:textId="77777777" w:rsidR="00E4548C" w:rsidRDefault="00E4548C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22AEE46F" w14:textId="77777777" w:rsidR="00E4548C" w:rsidRPr="005D215B" w:rsidRDefault="00E4548C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174071A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32F1" w14:textId="77777777" w:rsidR="00E4548C" w:rsidRDefault="00E4548C" w:rsidP="00E4548C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1F5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2E7F" w14:textId="77777777" w:rsidR="00E4548C" w:rsidRPr="00B3607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6D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C8D1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166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401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462846D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289B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E7C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pe teren, numai cu palete cu diagonală.</w:t>
            </w:r>
          </w:p>
        </w:tc>
      </w:tr>
      <w:tr w:rsidR="00E4548C" w14:paraId="3F3191EC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85B0" w14:textId="77777777" w:rsidR="00E4548C" w:rsidRDefault="00E4548C" w:rsidP="00E4548C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7F3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C19E1" w14:textId="77777777" w:rsidR="00E4548C" w:rsidRPr="00B3607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BAF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62A5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2412FD3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8BD8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FE1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FC9F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F99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98EFE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I  -  V şi firele 1 şi 2 Chitila - Chiajna şi </w:t>
            </w:r>
          </w:p>
          <w:p w14:paraId="5DD13D8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Chiajna - Jilava.</w:t>
            </w:r>
          </w:p>
        </w:tc>
      </w:tr>
      <w:tr w:rsidR="00E4548C" w14:paraId="7E0B79EE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E193" w14:textId="77777777" w:rsidR="00E4548C" w:rsidRDefault="00E4548C" w:rsidP="00E4548C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B2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FFD0" w14:textId="77777777" w:rsidR="00E4548C" w:rsidRPr="00B3607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C21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Chiajna</w:t>
            </w:r>
          </w:p>
          <w:p w14:paraId="05B83CB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EB13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50E2732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8CB5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254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89F4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777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4 directă.</w:t>
            </w:r>
          </w:p>
        </w:tc>
      </w:tr>
      <w:tr w:rsidR="00E4548C" w14:paraId="1487CBE6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8DFC" w14:textId="77777777" w:rsidR="00E4548C" w:rsidRDefault="00E4548C" w:rsidP="00E4548C">
            <w:pPr>
              <w:numPr>
                <w:ilvl w:val="0"/>
                <w:numId w:val="22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AD0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AAD06" w14:textId="77777777" w:rsidR="00E4548C" w:rsidRPr="00B3607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A3F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Chiajna -</w:t>
            </w:r>
          </w:p>
          <w:p w14:paraId="447AD39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Călcâi sch. 24, </w:t>
            </w:r>
          </w:p>
          <w:p w14:paraId="3714C6D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DE4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912A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72F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  <w:p w14:paraId="0150A04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1E49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470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F1AD0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</w:tbl>
    <w:p w14:paraId="38A5EEAD" w14:textId="77777777" w:rsidR="00E4548C" w:rsidRDefault="00E4548C">
      <w:pPr>
        <w:spacing w:before="40" w:after="40" w:line="192" w:lineRule="auto"/>
        <w:ind w:right="57"/>
        <w:rPr>
          <w:sz w:val="20"/>
          <w:lang w:val="en-US"/>
        </w:rPr>
      </w:pPr>
    </w:p>
    <w:p w14:paraId="712F9418" w14:textId="77777777" w:rsidR="00E4548C" w:rsidRDefault="00E4548C" w:rsidP="00F14E3C">
      <w:pPr>
        <w:pStyle w:val="Heading1"/>
        <w:spacing w:line="360" w:lineRule="auto"/>
      </w:pPr>
      <w:r>
        <w:t>LINIA 301 F1</w:t>
      </w:r>
    </w:p>
    <w:p w14:paraId="495163E4" w14:textId="77777777" w:rsidR="00E4548C" w:rsidRDefault="00E4548C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E4548C" w14:paraId="4207757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1EF61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36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8F1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25C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F7D79A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138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7C2D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A78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1EC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F6C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5282606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216E5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1FA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C99B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2F7D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5CA1F6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DD1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261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B6B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93A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41DC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7D8AED5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7AB3E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1351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FF10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E82A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57ADE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E08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FF5E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88EF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0FA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0C5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EA9056F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803AF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366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E17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4A9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A9B001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304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  <w:r>
              <w:rPr>
                <w:b/>
                <w:bCs/>
                <w:spacing w:val="-10"/>
                <w:sz w:val="20"/>
              </w:rPr>
              <w:t>diag.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6028E22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4 - 16,</w:t>
            </w:r>
          </w:p>
          <w:p w14:paraId="1B79655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71C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80B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9C68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0EF4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A7F176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5076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5903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580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565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666383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7D3C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4307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2CE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E693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5D8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476102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9574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C495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BCB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7D9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4260F6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C9F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E3F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443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92F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713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269008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01BB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35C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F5A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FA9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2E5D87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C2E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978A23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3F79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2D0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14E5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24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A4DAB46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2C38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11A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9D4B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336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22BD50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83A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DA31E1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/ 48, 24 / 34, 26 / 36</w:t>
            </w:r>
          </w:p>
          <w:p w14:paraId="75C5886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60EDE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73D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A4D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5C77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12F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56E590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082DC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F11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B78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F7EE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FF446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DE8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401E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472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942A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F723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B95174C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C12D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A33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5E32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7F9C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6F6714D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A25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A9838F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</w:t>
            </w:r>
          </w:p>
          <w:p w14:paraId="1CCE74B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26B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6185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726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FCF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551C45B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A5B7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0E8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5CD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98B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0496A3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CA5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651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018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CB3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DC7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0E57BAD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6ABF3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81C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1F2A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B2B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41FBE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623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846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7F3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269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64F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E5DA6E7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65FCF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586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1BF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8CD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83E8BA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D85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393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512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7B6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C81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7E82E350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9F65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B75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442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409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97013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B18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100 şi </w:t>
            </w:r>
          </w:p>
          <w:p w14:paraId="1EF5A9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6BC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1AD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8AE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DA7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12088049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77D54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F6B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171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8696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050ABA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E1B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între T.D.J.</w:t>
            </w:r>
          </w:p>
          <w:p w14:paraId="5EE49D2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44 / 60 şi </w:t>
            </w:r>
          </w:p>
          <w:p w14:paraId="036D88F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FAC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04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1279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FD1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AF3E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23B2 – 28B2.</w:t>
            </w:r>
          </w:p>
        </w:tc>
      </w:tr>
      <w:tr w:rsidR="00E4548C" w14:paraId="2D555EE8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2D22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6F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89B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60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181EE0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62E6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între sch. 64 </w:t>
            </w:r>
          </w:p>
          <w:p w14:paraId="0C7F22C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465DB5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C1D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480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067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69EC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14B2 – 16B2.</w:t>
            </w:r>
          </w:p>
        </w:tc>
      </w:tr>
      <w:tr w:rsidR="00E4548C" w14:paraId="6466F46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6A95F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849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FD6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5DF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65BDA5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477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B1C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BC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682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F97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1DE3A3F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B6A76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168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BEF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F0B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78359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CBC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15C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BC5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A31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D0C5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2F9286A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D4CEB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988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65F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940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C9A55B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3FF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D5E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87C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07F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DE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A0F62D3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2E78" w14:textId="77777777" w:rsidR="00E4548C" w:rsidRDefault="00E4548C" w:rsidP="00E4548C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81C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23A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9E3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5CC9227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CB09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0280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CD9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FE5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117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100 ml de la călcâi </w:t>
            </w:r>
          </w:p>
          <w:p w14:paraId="1405F57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sch. nr. 9 Post Giulești </w:t>
            </w:r>
          </w:p>
          <w:p w14:paraId="43A6E45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spre Post 23.</w:t>
            </w:r>
          </w:p>
          <w:p w14:paraId="7493D9F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pe teren </w:t>
            </w:r>
          </w:p>
          <w:p w14:paraId="671CCCB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Post 23 cu palete galbene </w:t>
            </w:r>
          </w:p>
          <w:p w14:paraId="56E5698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diagonală.</w:t>
            </w:r>
          </w:p>
        </w:tc>
      </w:tr>
    </w:tbl>
    <w:p w14:paraId="7B4F0440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5875A5BB" w14:textId="77777777" w:rsidR="00E4548C" w:rsidRDefault="00E4548C" w:rsidP="007E3B63">
      <w:pPr>
        <w:pStyle w:val="Heading1"/>
        <w:spacing w:line="360" w:lineRule="auto"/>
      </w:pPr>
      <w:r>
        <w:t>LINIA 301 G</w:t>
      </w:r>
    </w:p>
    <w:p w14:paraId="3463EC33" w14:textId="77777777" w:rsidR="00E4548C" w:rsidRDefault="00E4548C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E4548C" w14:paraId="5F64313C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91E44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B0A5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7A9C1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8335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82695D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EBE3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6E3C91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5C53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C2E6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D8B5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8A6CE" w14:textId="77777777" w:rsidR="00E4548C" w:rsidRDefault="00E4548C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6397E4D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1A324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9C557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7E20B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786B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1F8796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5D9C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C90891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FE77963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23 - 31 şi </w:t>
            </w:r>
          </w:p>
          <w:p w14:paraId="1E28C2D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7F0A7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7E6C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0D04E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317D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369D32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E4548C" w14:paraId="2E306D2E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F2278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A2EE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667E7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CD8C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795AF5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4CDB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0058E6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035990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B980D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4F8A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3DCE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F947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814DD7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95B99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BC6E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2AB9AD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2044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C0BF1E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B6B4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06102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6631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C54F96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B179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D22BB0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1D1E2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DC442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F0D3D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EBC14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3E621AF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0E6E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96BA62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8F74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22E2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2BC6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48B521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D9579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BF096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99C16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5B98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A2C53F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D898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23B11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0BD0A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10103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0A01E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A8BA85F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7F10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72B0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96BE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B17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CC3162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56336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22BB2F5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D3E84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32C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F569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C783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F59213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23AB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04B2F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131D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41B4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173F512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86EC6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B5E9194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460380C1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F497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8D3C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0E50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F2E5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47C9CE2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3080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645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7F5C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D37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2AD5C70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15918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7403C9BA" w14:textId="77777777" w:rsidR="00E4548C" w:rsidRDefault="00E4548C">
            <w:pPr>
              <w:spacing w:before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E6DF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CE0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CF26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39309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4979E14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510F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86D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DB5A7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8437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7B2E7F6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A8D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74FA277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26 - 20 </w:t>
            </w:r>
          </w:p>
          <w:p w14:paraId="65187EF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B3AAB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69EC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5ADBB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6A151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0CBA0D5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8568F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D780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7FD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9E98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488B033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02B8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123B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1C8D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3320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2DA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649724A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EF8F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152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F2C0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B1AD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7EF2127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1AAE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65853F5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DA89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8F69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A096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747A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23FF21E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7865" w14:textId="77777777" w:rsidR="00E4548C" w:rsidRDefault="00E4548C" w:rsidP="00E4548C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89A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29D4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9983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Triaj</w:t>
            </w:r>
          </w:p>
          <w:p w14:paraId="0ADDF4DC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74D3B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A717A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3321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67059" w14:textId="77777777" w:rsidR="00E4548C" w:rsidRDefault="00E4548C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0EDD0" w14:textId="77777777" w:rsidR="00E4548C" w:rsidRDefault="00E4548C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A385385" w14:textId="77777777" w:rsidR="00E4548C" w:rsidRDefault="00E4548C">
      <w:pPr>
        <w:spacing w:before="40" w:line="192" w:lineRule="auto"/>
        <w:ind w:right="57"/>
        <w:rPr>
          <w:sz w:val="20"/>
        </w:rPr>
      </w:pPr>
    </w:p>
    <w:p w14:paraId="26C9860F" w14:textId="77777777" w:rsidR="00E4548C" w:rsidRDefault="00E4548C" w:rsidP="00956F37">
      <w:pPr>
        <w:pStyle w:val="Heading1"/>
        <w:spacing w:line="360" w:lineRule="auto"/>
      </w:pPr>
      <w:r>
        <w:t>LINIA 301 N</w:t>
      </w:r>
    </w:p>
    <w:p w14:paraId="1C28B47C" w14:textId="77777777" w:rsidR="00E4548C" w:rsidRDefault="00E4548C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E4548C" w14:paraId="0BEC0491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0B404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D56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64D2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9E7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37F32F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37B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D0C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3AB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187A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01A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5E473E8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7D82F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750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E51D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534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348275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84C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3D0E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2FD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23F2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3A5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5874582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6CD7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3A9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6FF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BB2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3DBFD0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421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682F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9D0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2FA19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61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4B1012F" w14:textId="77777777" w:rsidR="00E4548C" w:rsidRPr="00474FB0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E4548C" w14:paraId="53C3F05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7978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AEA8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31EA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7A3B" w14:textId="77777777" w:rsidR="00E4548C" w:rsidRDefault="00E4548C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0CCFE8D" w14:textId="77777777" w:rsidR="00E4548C" w:rsidRDefault="00E4548C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4E3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BDB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73F3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249A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EDB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5042079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7DFF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562F" w14:textId="77777777" w:rsidR="00E4548C" w:rsidRDefault="00E454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52BE8" w14:textId="77777777" w:rsidR="00E4548C" w:rsidRDefault="00E454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22D28" w14:textId="77777777" w:rsidR="00E4548C" w:rsidRDefault="00E4548C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5B7A" w14:textId="77777777" w:rsidR="00E4548C" w:rsidRPr="00E4222D" w:rsidRDefault="00E454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3A015294" w14:textId="77777777" w:rsidR="00E4548C" w:rsidRPr="00E4222D" w:rsidRDefault="00E454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5FC9C9E3" w14:textId="77777777" w:rsidR="00E4548C" w:rsidRPr="00E4222D" w:rsidRDefault="00E4548C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5B52E64D" w14:textId="77777777" w:rsidR="00E4548C" w:rsidRDefault="00E454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F3D6" w14:textId="77777777" w:rsidR="00E4548C" w:rsidRDefault="00E454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26BF" w14:textId="77777777" w:rsidR="00E4548C" w:rsidRDefault="00E4548C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243B" w14:textId="77777777" w:rsidR="00E4548C" w:rsidRPr="0022092F" w:rsidRDefault="00E4548C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5EA22" w14:textId="77777777" w:rsidR="00E4548C" w:rsidRDefault="00E4548C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767099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A130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AA97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442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8352F" w14:textId="77777777" w:rsidR="00E4548C" w:rsidRDefault="00E4548C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26CF" w14:textId="77777777" w:rsidR="00E4548C" w:rsidRDefault="00E4548C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D22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0A4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8B9A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B812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4960876C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BDD3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A049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353E225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350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64C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7DAE9C2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9CD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D1E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15C3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A60CC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0574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24276308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0B29" w14:textId="77777777" w:rsidR="00E4548C" w:rsidRDefault="00E4548C" w:rsidP="00E4548C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DDF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1DCE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2FD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644C3A4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64B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BD6272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A1A54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E3B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4C67" w14:textId="77777777" w:rsidR="00E4548C" w:rsidRPr="0022092F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E75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60EDCA3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635CF12D" w14:textId="77777777" w:rsidR="00E4548C" w:rsidRDefault="00E4548C" w:rsidP="007F72A5">
      <w:pPr>
        <w:pStyle w:val="Heading1"/>
        <w:spacing w:line="360" w:lineRule="auto"/>
      </w:pPr>
      <w:r>
        <w:t>LINIA 301 O</w:t>
      </w:r>
    </w:p>
    <w:p w14:paraId="7F9D481A" w14:textId="77777777" w:rsidR="00E4548C" w:rsidRDefault="00E4548C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E4548C" w14:paraId="2A909FAB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F7D8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F09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7408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04F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29F22C9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512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3D21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ED6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A77E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658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140F5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A3240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6D8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E1A9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CF8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0A647F8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810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FE654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4021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7443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61FD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33191A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A470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54A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36BA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84FE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361EB5C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F56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A0CA45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AC986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1DA9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D20F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33B6" w14:textId="77777777" w:rsidR="00E4548C" w:rsidRDefault="00E4548C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1DC116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E7B67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0B7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0AC8A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16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DA1988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BCF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0F8A4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90C0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FB5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9139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164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0F298A3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3BEE9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FB01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F63F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A7AB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54F2C8A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8600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9597AB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57FD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541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8FC9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F52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CED028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52EC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F9E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C0344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1F7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6A4126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ED1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088B5A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0FD8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5C54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3A80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E8F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ADA250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5EBB4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0DE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B1D5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FEF3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  <w:p w14:paraId="42E95C6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07F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9BDE7E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3EFC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1029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35B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9EF5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EC3D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6B063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Acces la linia 11 D.</w:t>
            </w:r>
          </w:p>
        </w:tc>
      </w:tr>
      <w:tr w:rsidR="00E4548C" w14:paraId="7F02F92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A539C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3CA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6FE3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E518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577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C7A95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4334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024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E1B5C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C3E2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DA7FE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694ED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1A, 2A și 1D.</w:t>
            </w:r>
          </w:p>
        </w:tc>
      </w:tr>
      <w:tr w:rsidR="00E4548C" w14:paraId="502B9CBE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45F4" w14:textId="77777777" w:rsidR="00E4548C" w:rsidRDefault="00E4548C" w:rsidP="00E4548C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73F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B7C4A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F28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287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porți-unea cuprin-</w:t>
            </w:r>
          </w:p>
          <w:p w14:paraId="7FE14DF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să între sch. 106 și TDJ </w:t>
            </w:r>
          </w:p>
          <w:p w14:paraId="017A17A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A68D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3CF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FCC5" w14:textId="77777777" w:rsidR="00E4548C" w:rsidRPr="00F1029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EE6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D2C14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de la linia 2D la liniile 11D </w:t>
            </w:r>
          </w:p>
          <w:p w14:paraId="504DB52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2 Centură st. București Basarab.</w:t>
            </w:r>
          </w:p>
        </w:tc>
      </w:tr>
    </w:tbl>
    <w:p w14:paraId="3428FD5D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2BABAD73" w14:textId="77777777" w:rsidR="00E4548C" w:rsidRDefault="00E4548C" w:rsidP="003260D9">
      <w:pPr>
        <w:pStyle w:val="Heading1"/>
        <w:spacing w:line="360" w:lineRule="auto"/>
      </w:pPr>
      <w:r>
        <w:lastRenderedPageBreak/>
        <w:t>LINIA 301 P</w:t>
      </w:r>
    </w:p>
    <w:p w14:paraId="7429EAF1" w14:textId="77777777" w:rsidR="00E4548C" w:rsidRDefault="00E4548C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64EDD87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1B69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485D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DA9F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E08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8877E1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C3DD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885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81F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C7F1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13C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948BDFD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3966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C96E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76D3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4B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1F5E3F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6557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8F12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66C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A854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80E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38540C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62DC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6647E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160E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0096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4AB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C231B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929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2F4E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ABD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48FFA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E4548C" w:rsidRPr="00A8307A" w14:paraId="18E4FAB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2DD39" w14:textId="77777777" w:rsidR="00E4548C" w:rsidRPr="00A75A00" w:rsidRDefault="00E4548C" w:rsidP="00E4548C">
            <w:pPr>
              <w:numPr>
                <w:ilvl w:val="0"/>
                <w:numId w:val="25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D9FC3" w14:textId="77777777" w:rsidR="00E4548C" w:rsidRPr="00A8307A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BD53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0FE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35015A1A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A65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C2B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EEB3" w14:textId="77777777" w:rsidR="00E4548C" w:rsidRPr="00A8307A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2B69" w14:textId="77777777" w:rsidR="00E4548C" w:rsidRPr="00A8307A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2194" w14:textId="77777777" w:rsidR="00E4548C" w:rsidRPr="00A8307A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0C84D5F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3110E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0002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0FD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618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40628CD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56F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7D90394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1F49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12DA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24A78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CAE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59D8AC6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D1198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8FD7D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17542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3E7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E844A3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1A8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5032CA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797B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249F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C39F6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52C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E4548C" w14:paraId="5C68958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818F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0433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C350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A30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8C17B5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5A81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B2EABB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E3CC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EB26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DD69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C88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A1E20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E4548C" w14:paraId="1632817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79B1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5BBB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0C5F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5608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1D4972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7559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B5A371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A65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AB6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BAE46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991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5FFB2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E4548C" w14:paraId="3337048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E04A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24EDA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BE1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52BD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3C0822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9C8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B7A039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767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2008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2FE8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7F0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C80C5F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E4548C" w14:paraId="2264A1B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CFBC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3757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C87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552F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15D2C7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B84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B2AB28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5928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94B7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1F345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776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26B1D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8214C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E4548C" w14:paraId="7397328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CA786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8271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FCD3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E0F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40DA4B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609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D5C41F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075AE6A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FC413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1EF3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2AA15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BBB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64943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E4548C" w14:paraId="3C82DF0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9A356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C253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F12C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0B1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DAE211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3D9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AFD6EF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73679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AF1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6540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362F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79962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E4548C" w14:paraId="770566A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605F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D8E8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1FF31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DC8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C433BA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042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3A8D681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3A55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B2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DC7C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127C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A0205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E4548C" w14:paraId="5AF43035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0AFC0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20E8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3B0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0223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5FE40B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D1E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00E1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848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C82F2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8251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F34DF2B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5252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F14E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E4D3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C41E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71A01A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4F3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54EFD7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ED48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73D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0AC6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179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F049E2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E4548C" w14:paraId="01C5376B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3EBA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31B3" w14:textId="77777777" w:rsidR="00E4548C" w:rsidRDefault="00E4548C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687C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D295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1F72B8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5DE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74F15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B2D3C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2B1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F874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77F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E657D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E4548C" w14:paraId="1C76873A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A298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66D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ABA09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AC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0C7DF6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1E5D4" w14:textId="77777777" w:rsidR="00E4548C" w:rsidRDefault="00E4548C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656AE26F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507DB628" w14:textId="77777777" w:rsidR="00E4548C" w:rsidRDefault="00E4548C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203B6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152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C101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1E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1E24A1A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E6F8D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1F8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7DC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C955" w14:textId="77777777" w:rsidR="00E4548C" w:rsidRDefault="00E4548C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769EB3F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416C099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AD1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63147A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5DF41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8C7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9DFE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1C6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97753DF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8137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F68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0AFC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533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F85485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05A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E82D64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2D44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99D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91EB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8CE18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85AFCB1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7419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78DA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AD03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342A" w14:textId="77777777" w:rsidR="00E4548C" w:rsidRDefault="00E4548C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209148F" w14:textId="77777777" w:rsidR="00E4548C" w:rsidRDefault="00E4548C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A1F8" w14:textId="77777777" w:rsidR="00E4548C" w:rsidRDefault="00E4548C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606FC7" w14:textId="77777777" w:rsidR="00E4548C" w:rsidRDefault="00E4548C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E01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8291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B9D6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D135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F1F4212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EC36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ED29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F308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488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5946B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453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1CC17E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5548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A8CF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DAE99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0148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8DCFE9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A8FF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0D3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EA564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CB1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81A079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2EF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93020F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D4DD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EC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C3AE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C07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92547CA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03954" w14:textId="77777777" w:rsidR="00E4548C" w:rsidRDefault="00E4548C" w:rsidP="00E4548C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2E3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1678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DF6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3DF064D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B08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1DE354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F103B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71B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4701" w14:textId="77777777" w:rsidR="00E4548C" w:rsidRPr="001B37B8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B194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26400619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258D5258" w14:textId="77777777" w:rsidR="00E4548C" w:rsidRDefault="00E4548C" w:rsidP="00100E16">
      <w:pPr>
        <w:pStyle w:val="Heading1"/>
        <w:spacing w:line="360" w:lineRule="auto"/>
      </w:pPr>
      <w:r>
        <w:t>LINIA 301 Z2</w:t>
      </w:r>
    </w:p>
    <w:p w14:paraId="399CC50C" w14:textId="77777777" w:rsidR="00E4548C" w:rsidRDefault="00E4548C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E4548C" w14:paraId="56DCB80E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3759" w14:textId="77777777" w:rsidR="00E4548C" w:rsidRDefault="00E4548C" w:rsidP="00E4548C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830F2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5EB3" w14:textId="77777777" w:rsidR="00E4548C" w:rsidRPr="0035335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C800" w14:textId="77777777" w:rsidR="00E4548C" w:rsidRDefault="00E4548C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Bucureştii Noi</w:t>
            </w:r>
          </w:p>
          <w:p w14:paraId="2E189313" w14:textId="77777777" w:rsidR="00E4548C" w:rsidRDefault="00E4548C">
            <w:pPr>
              <w:spacing w:before="40" w:line="281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F091B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49D3C68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 / 22</w:t>
            </w:r>
          </w:p>
          <w:p w14:paraId="5F233553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4C19F4C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900E5" w14:textId="77777777" w:rsidR="00E4548C" w:rsidRPr="0035335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4CAD" w14:textId="77777777" w:rsidR="00E4548C" w:rsidRDefault="00E4548C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4982" w14:textId="77777777" w:rsidR="00E4548C" w:rsidRPr="00353356" w:rsidRDefault="00E4548C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6F70F" w14:textId="77777777" w:rsidR="00E4548C" w:rsidRDefault="00E4548C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80FDF2" w14:textId="77777777" w:rsidR="00E4548C" w:rsidRDefault="00E4548C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9B24BA" w14:textId="77777777" w:rsidR="00E4548C" w:rsidRDefault="00E4548C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Grupa C Bucureștii Noi în direcția Post Rudeni.</w:t>
            </w:r>
          </w:p>
        </w:tc>
      </w:tr>
    </w:tbl>
    <w:p w14:paraId="6C8DCBAC" w14:textId="77777777" w:rsidR="00E4548C" w:rsidRDefault="00E4548C">
      <w:pPr>
        <w:spacing w:before="40" w:line="192" w:lineRule="auto"/>
        <w:ind w:right="57"/>
        <w:rPr>
          <w:sz w:val="20"/>
        </w:rPr>
      </w:pPr>
    </w:p>
    <w:p w14:paraId="3602458D" w14:textId="77777777" w:rsidR="00E4548C" w:rsidRDefault="00E4548C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304</w:t>
      </w:r>
    </w:p>
    <w:p w14:paraId="103314AF" w14:textId="77777777" w:rsidR="00E4548C" w:rsidRDefault="00E4548C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E4548C" w14:paraId="02FCF6D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249D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66D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0FF3B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C573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249EE0F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093E879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C8E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39E153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22A1932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2B97691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80926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3D690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3166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DC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516865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7E8F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FADE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1E9BF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08B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55E86DD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50CB7AC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2B0D6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6DB95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B4C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EF5DC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ED83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5E680C6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A9F3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089C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2BA0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952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DEF0482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758CA9D1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305BB8C7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C7BE4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9AC40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1E599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1E9F6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51D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8E3D51A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FE93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34A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D00B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32CF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D11841C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1405E15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399A8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5F4A98F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70BA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703B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470C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3795E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508652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32B01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6FB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AF18E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1B205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40C75710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D435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22D0D577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F266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076C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AA84F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8BBA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AE24F3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CF89C" w14:textId="77777777" w:rsidR="00E4548C" w:rsidRDefault="00E4548C" w:rsidP="00E4548C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A4D0A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66B5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DAC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6403139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17AD609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C863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02977302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BCB7" w14:textId="77777777" w:rsidR="00E4548C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79AD" w14:textId="77777777" w:rsidR="00E4548C" w:rsidRDefault="00E4548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78701" w14:textId="77777777" w:rsidR="00E4548C" w:rsidRPr="00594E5B" w:rsidRDefault="00E4548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FF8B" w14:textId="77777777" w:rsidR="00E4548C" w:rsidRDefault="00E4548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70535A3" w14:textId="77777777" w:rsidR="00E4548C" w:rsidRDefault="00E4548C">
      <w:pPr>
        <w:spacing w:before="40" w:after="40" w:line="192" w:lineRule="auto"/>
        <w:ind w:right="57"/>
        <w:rPr>
          <w:sz w:val="20"/>
          <w:lang w:val="en-US"/>
        </w:rPr>
      </w:pPr>
    </w:p>
    <w:p w14:paraId="41F34B9E" w14:textId="77777777" w:rsidR="00E4548C" w:rsidRDefault="00E4548C" w:rsidP="00F0370D">
      <w:pPr>
        <w:pStyle w:val="Heading1"/>
        <w:spacing w:line="360" w:lineRule="auto"/>
      </w:pPr>
      <w:r>
        <w:lastRenderedPageBreak/>
        <w:t>LINIA 800</w:t>
      </w:r>
    </w:p>
    <w:p w14:paraId="2DA8C3C4" w14:textId="77777777" w:rsidR="00E4548C" w:rsidRDefault="00E4548C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E4548C" w14:paraId="4258C5E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6B081A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2956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96C19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44EE53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977A790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42F1A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6FF8F2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E498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7DCA4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8718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62654E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CF1AD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073F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E40DF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7B78F0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7DDB656D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F096C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953C4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F76B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7B50A3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1293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B4A0F54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9417C7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122C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0254E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3E23A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2AA8A1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03E9D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EF7F6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AB6A9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3FA1F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F28A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06E9F4" w14:textId="77777777" w:rsidR="00E4548C" w:rsidRDefault="00E4548C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E4548C" w:rsidRPr="00A8307A" w14:paraId="768A6BD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AF39D" w14:textId="77777777" w:rsidR="00E4548C" w:rsidRPr="00A75A00" w:rsidRDefault="00E4548C" w:rsidP="00E4548C">
            <w:pPr>
              <w:numPr>
                <w:ilvl w:val="0"/>
                <w:numId w:val="28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0AFAA" w14:textId="77777777" w:rsidR="00E4548C" w:rsidRPr="00A8307A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00099" w14:textId="77777777" w:rsidR="00E4548C" w:rsidRPr="00A8307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3C061" w14:textId="77777777" w:rsidR="00E4548C" w:rsidRPr="00A8307A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81811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B5FFAF2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2C2B0DA7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AB77D56" w14:textId="77777777" w:rsidR="00E4548C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01287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3870E" w14:textId="77777777" w:rsidR="00E4548C" w:rsidRPr="00A8307A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0FEE6" w14:textId="77777777" w:rsidR="00E4548C" w:rsidRPr="00A8307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F9D17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03A4589" w14:textId="77777777" w:rsidR="00E4548C" w:rsidRPr="00A8307A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E4548C" w14:paraId="362A1A2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E7FC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87B3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266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ECDA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55C719EC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A4B7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216D570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FEEE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DF6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593F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C15E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9C928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00E6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352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B220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31565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89E22" w14:textId="77777777" w:rsidR="00E4548C" w:rsidRDefault="00E4548C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297520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6C13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0D4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98BEE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A097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28B6268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4C83D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8E9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480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D524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7A2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10D38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5227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90D11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4886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640C6A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1E263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D0C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4097B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8D73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3F7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2F31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5F0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4383EBC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FF06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641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EF61CE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2C74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3759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CFD1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5F3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961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241B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616A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94EE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31E6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64215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5EF55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4548C" w14:paraId="2D1416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F37B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919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55B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C00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77EE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F36D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68D7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CF0A8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373F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A93A0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24566B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E4548C" w14:paraId="753D10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20899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D3F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54DF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BF30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0558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D624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0DB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C7827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27C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445B80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771A6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E4548C" w14:paraId="33FF888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10C6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609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259E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E5C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EDA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BCAB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CAAE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8EBA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467E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F2A3034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88325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E4548C" w14:paraId="5A4A2D1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5459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5B3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3102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065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52E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D95A94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BE853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A8C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67B5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51F0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E4548C" w14:paraId="5708647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0C171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9F01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247C1BE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7A20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74A0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A240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4C470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B077" w14:textId="77777777" w:rsidR="00E4548C" w:rsidRDefault="00E4548C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5DFE8C69" w14:textId="77777777" w:rsidR="00E4548C" w:rsidRDefault="00E4548C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876B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BD3B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104E95B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EF83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5CF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4A9F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75E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1890E4F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2CA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6F41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EB9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0CC2C3D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01F32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7FF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6D9EE77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2AB3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D14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FF733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B27F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2D29BAD3" w14:textId="77777777" w:rsidR="00E4548C" w:rsidRPr="008B2519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070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A81B6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C8D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76B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DE98" w14:textId="77777777" w:rsidR="00E4548C" w:rsidRPr="008D08DE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2DF6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E4548C" w14:paraId="58C0392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1F048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A1CC" w14:textId="77777777" w:rsidR="00E4548C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AC5F5" w14:textId="77777777" w:rsidR="00E4548C" w:rsidRPr="001161EA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2058" w14:textId="77777777" w:rsidR="00E4548C" w:rsidRDefault="00E4548C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5A7AAFBA" w14:textId="77777777" w:rsidR="00E4548C" w:rsidRDefault="00E4548C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51A8" w14:textId="77777777" w:rsidR="00E4548C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33AD60C4" w14:textId="77777777" w:rsidR="00E4548C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604AA" w14:textId="77777777" w:rsidR="00E4548C" w:rsidRPr="001161EA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AFD8" w14:textId="77777777" w:rsidR="00E4548C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FD341" w14:textId="77777777" w:rsidR="00E4548C" w:rsidRPr="008D08DE" w:rsidRDefault="00E4548C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19BD" w14:textId="77777777" w:rsidR="00E4548C" w:rsidRDefault="00E4548C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E4548C" w14:paraId="05A5BD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8B86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908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BC98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6E63D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Feteşti</w:t>
            </w:r>
          </w:p>
          <w:p w14:paraId="581BACE4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4950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6CE9D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1546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8E19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FBAD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5EC806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B2F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3B85" w14:textId="77777777" w:rsidR="00E4548C" w:rsidRDefault="00E454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20FA" w14:textId="77777777" w:rsidR="00E4548C" w:rsidRPr="001161EA" w:rsidRDefault="00E454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F17C" w14:textId="77777777" w:rsidR="00E4548C" w:rsidRDefault="00E4548C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F3A4" w14:textId="77777777" w:rsidR="00E4548C" w:rsidRDefault="00E454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D35D" w14:textId="77777777" w:rsidR="00E4548C" w:rsidRPr="001161EA" w:rsidRDefault="00E454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6922" w14:textId="77777777" w:rsidR="00E4548C" w:rsidRDefault="00E4548C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E08BA" w14:textId="77777777" w:rsidR="00E4548C" w:rsidRDefault="00E4548C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1BD6F" w14:textId="77777777" w:rsidR="00E4548C" w:rsidRDefault="00E4548C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51FD1A73" w14:textId="77777777" w:rsidR="00E4548C" w:rsidRDefault="00E4548C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E4548C" w14:paraId="2D29DF9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967D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4F89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FDF6" w14:textId="77777777" w:rsidR="00E4548C" w:rsidRPr="001161EA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A934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6896D368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91A5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12B55CF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52BC613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8ED9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CFF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DBB87" w14:textId="77777777" w:rsidR="00E4548C" w:rsidRPr="001161EA" w:rsidRDefault="00E4548C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FF57F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E4548C" w14:paraId="774EE1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40850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B81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E15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5731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75C4EBA8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8BC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50AC6C5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01C4588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6172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B33A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A357B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2B461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9D1CA6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EE7E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190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5021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8BE02" w14:textId="77777777" w:rsidR="00E4548C" w:rsidRDefault="00E4548C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259E1929" w14:textId="77777777" w:rsidR="00E4548C" w:rsidRDefault="00E4548C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09D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760B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DE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2382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027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E4548C" w14:paraId="317895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A137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BA5F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5058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628C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887D202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5D8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11D33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EB7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22EE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DC5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CD6450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222F2C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E4548C" w14:paraId="54A259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E6F7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182B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0C9C0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89CB9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891341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8D3E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8542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193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C79E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5FAC7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4FC4ECA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6E9E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6937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5186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C44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CB56203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F51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051B0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AC11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E492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699BF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2B6419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D2AE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A3B6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577E6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5CBD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1FB3A29E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46B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FA09D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817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0E204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B6BDF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6B43B0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6087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DBA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49F5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472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110FFA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A5D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8EC3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9E5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3EBB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5E95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39B2747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EDD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D50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4BE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D7E4B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D82C9C1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5D82C80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A95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DE8B8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9A9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1C40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AB54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584E712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A7629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CB9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5A796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AEF85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C63ACD6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80A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85A1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E32F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67137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2475D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C8825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3A3D2F5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E4548C" w14:paraId="1CF2A75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B140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BF4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B47F6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662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ED4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0BAC366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F02C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4AF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AD10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15A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969584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E4548C" w14:paraId="6B0ECE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A6C1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8F94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FF75A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1A8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5FF376EC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6195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339C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B2D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6AD7299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214F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B33C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E4548C" w14:paraId="6A7541D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1FEB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3EC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55246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3C8A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33976BE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0D3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401D8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AB9467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2FB3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A6F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2441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C47B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E267B1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B0D64F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601A427B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E4548C" w14:paraId="6F237D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0184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FD1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666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F5C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A4098E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A5F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88E81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9684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2FD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A4BE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E6DD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399B8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F96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65F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C93FE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657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1407408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027E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70F7B05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06BD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6F7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88DF7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ECC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1FB4DD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6408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EB4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109FF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3C60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28E0651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2A4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5E84430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30D58C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213012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2E20774F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DD61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AE4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A930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6B69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1B9F111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73CBA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87C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3DAAF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0DD2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BD3E523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643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18B3F04C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4450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78D7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A4D30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03787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68FC36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20B4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7D9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1E43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AA1C" w14:textId="77777777" w:rsidR="00E4548C" w:rsidRDefault="00E454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347CFBB" w14:textId="77777777" w:rsidR="00E4548C" w:rsidRDefault="00E454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937CA" w14:textId="77777777" w:rsidR="00E4548C" w:rsidRPr="00F565BC" w:rsidRDefault="00E4548C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7DE07C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AE31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0778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34E9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9155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E4548C" w14:paraId="3BE9DDE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9205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975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CAEA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43DB6" w14:textId="77777777" w:rsidR="00E4548C" w:rsidRDefault="00E454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A304CA0" w14:textId="77777777" w:rsidR="00E4548C" w:rsidRDefault="00E4548C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8A58" w14:textId="77777777" w:rsidR="00E4548C" w:rsidRDefault="00E4548C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EDFFAE2" w14:textId="77777777" w:rsidR="00E4548C" w:rsidRDefault="00E4548C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6A53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AAC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C3A3C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FFBD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E4548C" w14:paraId="48310B0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21A58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636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7008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4BD0C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EE53C8A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696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6E8642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9D1B" w14:textId="77777777" w:rsidR="00E4548C" w:rsidRPr="001161EA" w:rsidRDefault="00E454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018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58762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B7A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BBD8804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2117CF15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29701300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4B95AD95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E4548C" w14:paraId="206F69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62C9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73B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096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3518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DFFA58C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BEC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06AC19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A91DF7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1D84" w14:textId="77777777" w:rsidR="00E4548C" w:rsidRPr="001161EA" w:rsidRDefault="00E454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434C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CE38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08B7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D75489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D2CF81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E4548C" w14:paraId="2267CA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FA9C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2BD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5947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CDCE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46330C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331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8D48C" w14:textId="77777777" w:rsidR="00E4548C" w:rsidRDefault="00E4548C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B48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BB2A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C0F3A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7740FD2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133CE69D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E4548C" w14:paraId="5D2516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1721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EF3A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D84A6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B975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AF59F9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80E6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64DD8F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66A0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D02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712F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8E0D4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0E860D2B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B3F0AE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E4548C" w14:paraId="0C0504C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3F862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CC6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539F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9BEF2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BEF2EFE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A16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213E2803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B4C9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16E9E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D76F1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E9B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69CA2BF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E4548C" w14:paraId="2144C6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46D81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BE56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C63A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C88DE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C6B98C6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16D09B88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5B57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6F1BF58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6ABC9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07F8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C004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03F0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75E7A8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E4548C" w14:paraId="722D48B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DD3EA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AAB9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5891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98F4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B17A027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7FE5D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61BEA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A995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BC791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3EB0E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7C21535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B32AD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3F87B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0542A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97BB1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FBB041F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A1CC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3649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57971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0C59C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B853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E4548C" w14:paraId="0220B7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829DF" w14:textId="77777777" w:rsidR="00E4548C" w:rsidRDefault="00E4548C" w:rsidP="00E4548C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1910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7ED5" w14:textId="77777777" w:rsidR="00E4548C" w:rsidRPr="001161EA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B3AD" w14:textId="77777777" w:rsidR="00E4548C" w:rsidRDefault="00E4548C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4EF42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B70AD" w14:textId="77777777" w:rsidR="00E4548C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4B14" w14:textId="77777777" w:rsidR="00E4548C" w:rsidRDefault="00E4548C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1AE0" w14:textId="77777777" w:rsidR="00E4548C" w:rsidRPr="008D08DE" w:rsidRDefault="00E4548C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AF0B2" w14:textId="77777777" w:rsidR="00E4548C" w:rsidRDefault="00E4548C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3C1A63A1" w14:textId="77777777" w:rsidR="00E4548C" w:rsidRDefault="00E4548C">
      <w:pPr>
        <w:spacing w:before="40" w:after="40" w:line="192" w:lineRule="auto"/>
        <w:ind w:right="57"/>
        <w:rPr>
          <w:sz w:val="20"/>
        </w:rPr>
      </w:pPr>
    </w:p>
    <w:p w14:paraId="2E008AC6" w14:textId="77777777" w:rsidR="00E4548C" w:rsidRPr="00C21F42" w:rsidRDefault="00E454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24EA477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8B51841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BE47AFC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E8C894E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27C57E1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0C1D53C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9D4E067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76559CE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29D151E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6BDFDEB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B822F46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7225D38" w14:textId="77777777" w:rsidR="00627BEF" w:rsidRDefault="00627BEF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5D8A25F" w14:textId="4C5C973A" w:rsidR="00E4548C" w:rsidRPr="00C21F42" w:rsidRDefault="00E454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42DA0B8D" w14:textId="77777777" w:rsidR="00E4548C" w:rsidRPr="00C21F42" w:rsidRDefault="00E4548C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41F9EF6C" w14:textId="77777777" w:rsidR="00E4548C" w:rsidRPr="00C21F42" w:rsidRDefault="00E4548C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C62DBDA" w14:textId="77777777" w:rsidR="00E4548C" w:rsidRDefault="00E4548C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6798F6F6" w14:textId="77777777" w:rsidR="00E4548C" w:rsidRPr="00C21F42" w:rsidRDefault="00E4548C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7247211E" w14:textId="77777777" w:rsidR="00E4548C" w:rsidRPr="00C21F42" w:rsidRDefault="00E4548C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2DCE6F5D" w14:textId="77777777" w:rsidR="00E4548C" w:rsidRPr="00C21F42" w:rsidRDefault="00E4548C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6393192D" w14:textId="77777777" w:rsidR="00E4548C" w:rsidRPr="00C21F42" w:rsidRDefault="00E4548C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D2D3D3D" w14:textId="77777777" w:rsidR="001513BB" w:rsidRPr="00951BCA" w:rsidRDefault="001513BB" w:rsidP="00951BCA"/>
    <w:sectPr w:rsidR="001513BB" w:rsidRPr="00951BCA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DC9D" w14:textId="77777777" w:rsidR="008B789C" w:rsidRDefault="008B789C">
      <w:r>
        <w:separator/>
      </w:r>
    </w:p>
  </w:endnote>
  <w:endnote w:type="continuationSeparator" w:id="0">
    <w:p w14:paraId="4753902D" w14:textId="77777777" w:rsidR="008B789C" w:rsidRDefault="008B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F8D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A7D1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C031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E98D" w14:textId="77777777" w:rsidR="008B789C" w:rsidRDefault="008B789C">
      <w:r>
        <w:separator/>
      </w:r>
    </w:p>
  </w:footnote>
  <w:footnote w:type="continuationSeparator" w:id="0">
    <w:p w14:paraId="7CD62E19" w14:textId="77777777" w:rsidR="008B789C" w:rsidRDefault="008B7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C33D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423">
      <w:rPr>
        <w:rStyle w:val="PageNumber"/>
      </w:rPr>
      <w:t>2</w:t>
    </w:r>
    <w:r>
      <w:rPr>
        <w:rStyle w:val="PageNumber"/>
      </w:rPr>
      <w:fldChar w:fldCharType="end"/>
    </w:r>
  </w:p>
  <w:p w14:paraId="11BDE99C" w14:textId="3EB99C24" w:rsidR="00615117" w:rsidRDefault="005D1033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D3219E">
      <w:rPr>
        <w:b/>
        <w:bCs/>
        <w:i/>
        <w:iCs/>
        <w:sz w:val="22"/>
      </w:rPr>
      <w:t>decada 21-31 iulie 2026</w:t>
    </w:r>
  </w:p>
  <w:p w14:paraId="3DB7AF1C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0C321935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AC589C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448C5D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3BC98E2C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3E600547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04B73FBA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05146843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7AF093D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A63FC6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68D7449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56F968C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4EF411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29A0ED1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1DB46E1D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2DF11173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437242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2718DB5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7956276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37628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4648DC95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4432A4D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4FBAB49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8AE34C2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5E2AC9A5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A86B09C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25EFA2CF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78FDB322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7CE17F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87B0977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2327222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F55F8D4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0379B8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055906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D92D3BC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4D18BD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545AD0C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095F" w14:textId="77777777" w:rsidR="00615117" w:rsidRDefault="008D3BB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FC3">
      <w:rPr>
        <w:rStyle w:val="PageNumber"/>
      </w:rPr>
      <w:t>3</w:t>
    </w:r>
    <w:r>
      <w:rPr>
        <w:rStyle w:val="PageNumber"/>
      </w:rPr>
      <w:fldChar w:fldCharType="end"/>
    </w:r>
  </w:p>
  <w:p w14:paraId="04AB4819" w14:textId="523107F0" w:rsidR="00D66BBF" w:rsidRPr="00A048AC" w:rsidRDefault="005D1033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D3219E">
      <w:rPr>
        <w:b/>
        <w:bCs/>
        <w:i/>
        <w:iCs/>
        <w:sz w:val="22"/>
      </w:rPr>
      <w:t>decada 21-31 iulie 2026</w:t>
    </w:r>
  </w:p>
  <w:p w14:paraId="39F99E9B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8466AA3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0075D040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42C2E358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998745F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78B537C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5B2AA4C3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65247B">
      <w:rPr>
        <w:rStyle w:val="PageNumber"/>
        <w:b/>
        <w:bCs/>
      </w:rPr>
      <w:t>CRAIOVA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1E282237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DFFBF42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7590877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1DA68DA2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9942F8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64EF55C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CBAC567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3433E1E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456E1A75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2BF9D58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2A820393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58CFDC38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940249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6CC78871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3DCA58FA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16C4477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02F64F24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3E46C051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3B4CABA9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76240C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F5B9F41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58F96AB6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737FA9BF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039FF83B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2B029C04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01C7B836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04B56CE1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3F1E9F7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4D9A7F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7D0DD751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70A32C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D4B4CAA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4CC91B6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A2E2699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378B9B0B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65F2A078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84D7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76CD"/>
    <w:multiLevelType w:val="hybridMultilevel"/>
    <w:tmpl w:val="8854935C"/>
    <w:lvl w:ilvl="0" w:tplc="A6D4BBA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0D81428A"/>
    <w:multiLevelType w:val="hybridMultilevel"/>
    <w:tmpl w:val="83D61018"/>
    <w:lvl w:ilvl="0" w:tplc="F742337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8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29223C"/>
    <w:multiLevelType w:val="hybridMultilevel"/>
    <w:tmpl w:val="A97A1A8A"/>
    <w:lvl w:ilvl="0" w:tplc="082E405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28BC7E02"/>
    <w:multiLevelType w:val="hybridMultilevel"/>
    <w:tmpl w:val="63E6CBEA"/>
    <w:lvl w:ilvl="0" w:tplc="E1DE9424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554FF"/>
    <w:multiLevelType w:val="hybridMultilevel"/>
    <w:tmpl w:val="43DCCE3A"/>
    <w:lvl w:ilvl="0" w:tplc="F61C5308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D584C"/>
    <w:multiLevelType w:val="hybridMultilevel"/>
    <w:tmpl w:val="62F02A9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2B7A1D6E"/>
    <w:multiLevelType w:val="hybridMultilevel"/>
    <w:tmpl w:val="05DC0D3E"/>
    <w:lvl w:ilvl="0" w:tplc="22E62D8A">
      <w:start w:val="1"/>
      <w:numFmt w:val="decimal"/>
      <w:lvlRestart w:val="0"/>
      <w:suff w:val="nothing"/>
      <w:lvlText w:val="%1"/>
      <w:lvlJc w:val="right"/>
      <w:pPr>
        <w:ind w:left="89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0" w15:restartNumberingAfterBreak="0">
    <w:nsid w:val="30B83224"/>
    <w:multiLevelType w:val="hybridMultilevel"/>
    <w:tmpl w:val="AEF80C88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2A4BE4"/>
    <w:multiLevelType w:val="hybridMultilevel"/>
    <w:tmpl w:val="46EE7772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4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9354ED"/>
    <w:multiLevelType w:val="hybridMultilevel"/>
    <w:tmpl w:val="290E5CC0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76162D3"/>
    <w:multiLevelType w:val="hybridMultilevel"/>
    <w:tmpl w:val="E3CED892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2C203F"/>
    <w:multiLevelType w:val="hybridMultilevel"/>
    <w:tmpl w:val="6DAE3070"/>
    <w:lvl w:ilvl="0" w:tplc="9E4C7636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3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7ED173F0"/>
    <w:multiLevelType w:val="hybridMultilevel"/>
    <w:tmpl w:val="18B8A2CC"/>
    <w:lvl w:ilvl="0" w:tplc="373A3346">
      <w:start w:val="1"/>
      <w:numFmt w:val="decimal"/>
      <w:lvlRestart w:val="0"/>
      <w:suff w:val="nothing"/>
      <w:lvlText w:val="%1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749352202">
    <w:abstractNumId w:val="29"/>
  </w:num>
  <w:num w:numId="2" w16cid:durableId="277107865">
    <w:abstractNumId w:val="26"/>
  </w:num>
  <w:num w:numId="3" w16cid:durableId="765229852">
    <w:abstractNumId w:val="24"/>
  </w:num>
  <w:num w:numId="4" w16cid:durableId="1379433946">
    <w:abstractNumId w:val="5"/>
  </w:num>
  <w:num w:numId="5" w16cid:durableId="1537279061">
    <w:abstractNumId w:val="20"/>
  </w:num>
  <w:num w:numId="6" w16cid:durableId="698431999">
    <w:abstractNumId w:val="28"/>
  </w:num>
  <w:num w:numId="7" w16cid:durableId="635840581">
    <w:abstractNumId w:val="10"/>
  </w:num>
  <w:num w:numId="8" w16cid:durableId="777484799">
    <w:abstractNumId w:val="7"/>
  </w:num>
  <w:num w:numId="9" w16cid:durableId="1782987979">
    <w:abstractNumId w:val="14"/>
  </w:num>
  <w:num w:numId="10" w16cid:durableId="1139684058">
    <w:abstractNumId w:val="15"/>
  </w:num>
  <w:num w:numId="11" w16cid:durableId="1039742535">
    <w:abstractNumId w:val="18"/>
  </w:num>
  <w:num w:numId="12" w16cid:durableId="567109309">
    <w:abstractNumId w:val="35"/>
  </w:num>
  <w:num w:numId="13" w16cid:durableId="694968736">
    <w:abstractNumId w:val="12"/>
  </w:num>
  <w:num w:numId="14" w16cid:durableId="759913594">
    <w:abstractNumId w:val="23"/>
  </w:num>
  <w:num w:numId="15" w16cid:durableId="911308363">
    <w:abstractNumId w:val="33"/>
  </w:num>
  <w:num w:numId="16" w16cid:durableId="188035861">
    <w:abstractNumId w:val="1"/>
  </w:num>
  <w:num w:numId="17" w16cid:durableId="1352027240">
    <w:abstractNumId w:val="11"/>
  </w:num>
  <w:num w:numId="18" w16cid:durableId="1646230504">
    <w:abstractNumId w:val="0"/>
  </w:num>
  <w:num w:numId="19" w16cid:durableId="528417192">
    <w:abstractNumId w:val="32"/>
  </w:num>
  <w:num w:numId="20" w16cid:durableId="1853566201">
    <w:abstractNumId w:val="9"/>
  </w:num>
  <w:num w:numId="21" w16cid:durableId="665937118">
    <w:abstractNumId w:val="2"/>
  </w:num>
  <w:num w:numId="22" w16cid:durableId="1599749297">
    <w:abstractNumId w:val="27"/>
  </w:num>
  <w:num w:numId="23" w16cid:durableId="353460626">
    <w:abstractNumId w:val="31"/>
  </w:num>
  <w:num w:numId="24" w16cid:durableId="274218594">
    <w:abstractNumId w:val="36"/>
  </w:num>
  <w:num w:numId="25" w16cid:durableId="1814326426">
    <w:abstractNumId w:val="17"/>
  </w:num>
  <w:num w:numId="26" w16cid:durableId="73864117">
    <w:abstractNumId w:val="22"/>
  </w:num>
  <w:num w:numId="27" w16cid:durableId="750153080">
    <w:abstractNumId w:val="30"/>
  </w:num>
  <w:num w:numId="28" w16cid:durableId="1129013899">
    <w:abstractNumId w:val="4"/>
  </w:num>
  <w:num w:numId="29" w16cid:durableId="447510042">
    <w:abstractNumId w:val="25"/>
  </w:num>
  <w:num w:numId="30" w16cid:durableId="1168718250">
    <w:abstractNumId w:val="19"/>
  </w:num>
  <w:num w:numId="31" w16cid:durableId="195432704">
    <w:abstractNumId w:val="6"/>
  </w:num>
  <w:num w:numId="32" w16cid:durableId="1506092145">
    <w:abstractNumId w:val="8"/>
  </w:num>
  <w:num w:numId="33" w16cid:durableId="824778644">
    <w:abstractNumId w:val="16"/>
  </w:num>
  <w:num w:numId="34" w16cid:durableId="22753295">
    <w:abstractNumId w:val="21"/>
  </w:num>
  <w:num w:numId="35" w16cid:durableId="350959171">
    <w:abstractNumId w:val="3"/>
  </w:num>
  <w:num w:numId="36" w16cid:durableId="1511992630">
    <w:abstractNumId w:val="34"/>
  </w:num>
  <w:num w:numId="37" w16cid:durableId="1319454252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QsjO8v1qKniuxDZ2y4rIQTwjPm///jfo8RL4dvaSuD9LZobZpXbnzSFJ22gGlX5fU3U69PkmTsxih0Fg4CIfVg==" w:salt="LsC20o9B18Y4kaY4oA8VQw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91B"/>
    <w:rsid w:val="00001DCD"/>
    <w:rsid w:val="000025B3"/>
    <w:rsid w:val="0000296F"/>
    <w:rsid w:val="00002C0A"/>
    <w:rsid w:val="000037A8"/>
    <w:rsid w:val="0000465F"/>
    <w:rsid w:val="000057DB"/>
    <w:rsid w:val="00005D44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89D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5D58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BEF"/>
    <w:rsid w:val="00021D57"/>
    <w:rsid w:val="000227F7"/>
    <w:rsid w:val="00022E94"/>
    <w:rsid w:val="00023468"/>
    <w:rsid w:val="00023D7E"/>
    <w:rsid w:val="00023F40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69D"/>
    <w:rsid w:val="000266DD"/>
    <w:rsid w:val="000267D5"/>
    <w:rsid w:val="0002742F"/>
    <w:rsid w:val="0002788D"/>
    <w:rsid w:val="00027964"/>
    <w:rsid w:val="00030335"/>
    <w:rsid w:val="00030AA4"/>
    <w:rsid w:val="000313A4"/>
    <w:rsid w:val="00032300"/>
    <w:rsid w:val="0003241C"/>
    <w:rsid w:val="0003277C"/>
    <w:rsid w:val="00032AD7"/>
    <w:rsid w:val="00032D7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615"/>
    <w:rsid w:val="00042783"/>
    <w:rsid w:val="00042BA8"/>
    <w:rsid w:val="00042CB7"/>
    <w:rsid w:val="00042E36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77C"/>
    <w:rsid w:val="00045E9C"/>
    <w:rsid w:val="000460CE"/>
    <w:rsid w:val="00046458"/>
    <w:rsid w:val="00046709"/>
    <w:rsid w:val="00046B0E"/>
    <w:rsid w:val="000471A0"/>
    <w:rsid w:val="00047B23"/>
    <w:rsid w:val="00050F92"/>
    <w:rsid w:val="00050FE4"/>
    <w:rsid w:val="000518B0"/>
    <w:rsid w:val="0005202C"/>
    <w:rsid w:val="00052549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6180"/>
    <w:rsid w:val="00056AEC"/>
    <w:rsid w:val="00056E3F"/>
    <w:rsid w:val="0005748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EEF"/>
    <w:rsid w:val="0006363B"/>
    <w:rsid w:val="0006421E"/>
    <w:rsid w:val="0006443E"/>
    <w:rsid w:val="00065908"/>
    <w:rsid w:val="00065F7E"/>
    <w:rsid w:val="000662C8"/>
    <w:rsid w:val="000663D8"/>
    <w:rsid w:val="00066442"/>
    <w:rsid w:val="00066855"/>
    <w:rsid w:val="00067039"/>
    <w:rsid w:val="000673D3"/>
    <w:rsid w:val="0006768A"/>
    <w:rsid w:val="00067F77"/>
    <w:rsid w:val="000701D5"/>
    <w:rsid w:val="00070208"/>
    <w:rsid w:val="000705EB"/>
    <w:rsid w:val="0007118C"/>
    <w:rsid w:val="00071A41"/>
    <w:rsid w:val="00071B0C"/>
    <w:rsid w:val="00072302"/>
    <w:rsid w:val="000728F0"/>
    <w:rsid w:val="000728F2"/>
    <w:rsid w:val="00073391"/>
    <w:rsid w:val="00073AFB"/>
    <w:rsid w:val="00074596"/>
    <w:rsid w:val="000746B6"/>
    <w:rsid w:val="00074E4B"/>
    <w:rsid w:val="00075256"/>
    <w:rsid w:val="00075816"/>
    <w:rsid w:val="00075A7F"/>
    <w:rsid w:val="00075AF9"/>
    <w:rsid w:val="00075EDB"/>
    <w:rsid w:val="0007604B"/>
    <w:rsid w:val="0007605B"/>
    <w:rsid w:val="000766EC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C3E"/>
    <w:rsid w:val="00083DFF"/>
    <w:rsid w:val="000840EA"/>
    <w:rsid w:val="000844C7"/>
    <w:rsid w:val="00084F88"/>
    <w:rsid w:val="000851D8"/>
    <w:rsid w:val="0008522F"/>
    <w:rsid w:val="000854FF"/>
    <w:rsid w:val="00085784"/>
    <w:rsid w:val="00085C7A"/>
    <w:rsid w:val="00085FCC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9F9"/>
    <w:rsid w:val="00095C84"/>
    <w:rsid w:val="00095D0F"/>
    <w:rsid w:val="00096999"/>
    <w:rsid w:val="00096DDA"/>
    <w:rsid w:val="0009720C"/>
    <w:rsid w:val="000973C0"/>
    <w:rsid w:val="00097607"/>
    <w:rsid w:val="0009769E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286"/>
    <w:rsid w:val="000A649B"/>
    <w:rsid w:val="000A6815"/>
    <w:rsid w:val="000A6870"/>
    <w:rsid w:val="000A7618"/>
    <w:rsid w:val="000A7EF6"/>
    <w:rsid w:val="000B02C4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48C6"/>
    <w:rsid w:val="000B5649"/>
    <w:rsid w:val="000B5731"/>
    <w:rsid w:val="000B5AEF"/>
    <w:rsid w:val="000B628B"/>
    <w:rsid w:val="000B64CD"/>
    <w:rsid w:val="000B6B47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0CC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4D9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2324"/>
    <w:rsid w:val="000F29E5"/>
    <w:rsid w:val="000F3620"/>
    <w:rsid w:val="000F386E"/>
    <w:rsid w:val="000F3DB5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BA6"/>
    <w:rsid w:val="00100BCC"/>
    <w:rsid w:val="001014A7"/>
    <w:rsid w:val="001015B2"/>
    <w:rsid w:val="00101B24"/>
    <w:rsid w:val="00102272"/>
    <w:rsid w:val="00102807"/>
    <w:rsid w:val="00102E15"/>
    <w:rsid w:val="001031D9"/>
    <w:rsid w:val="0010330B"/>
    <w:rsid w:val="001033FE"/>
    <w:rsid w:val="001043C0"/>
    <w:rsid w:val="0010479D"/>
    <w:rsid w:val="0010482C"/>
    <w:rsid w:val="001048A7"/>
    <w:rsid w:val="00105434"/>
    <w:rsid w:val="001055AB"/>
    <w:rsid w:val="001055F3"/>
    <w:rsid w:val="00105E5C"/>
    <w:rsid w:val="001067EF"/>
    <w:rsid w:val="001068F6"/>
    <w:rsid w:val="00106DA3"/>
    <w:rsid w:val="00106E43"/>
    <w:rsid w:val="001071AB"/>
    <w:rsid w:val="00107EF7"/>
    <w:rsid w:val="00110206"/>
    <w:rsid w:val="00110A1E"/>
    <w:rsid w:val="00110C5B"/>
    <w:rsid w:val="00111602"/>
    <w:rsid w:val="00111A07"/>
    <w:rsid w:val="00111CEC"/>
    <w:rsid w:val="00111D3F"/>
    <w:rsid w:val="0011229F"/>
    <w:rsid w:val="001126F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468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380"/>
    <w:rsid w:val="00135957"/>
    <w:rsid w:val="0013615A"/>
    <w:rsid w:val="00136D6A"/>
    <w:rsid w:val="00136EC7"/>
    <w:rsid w:val="001375EC"/>
    <w:rsid w:val="0013767B"/>
    <w:rsid w:val="0014066F"/>
    <w:rsid w:val="00140A9F"/>
    <w:rsid w:val="001413DB"/>
    <w:rsid w:val="00141761"/>
    <w:rsid w:val="0014199A"/>
    <w:rsid w:val="00141E4A"/>
    <w:rsid w:val="0014214D"/>
    <w:rsid w:val="001427BF"/>
    <w:rsid w:val="00142C7C"/>
    <w:rsid w:val="00142D64"/>
    <w:rsid w:val="00143804"/>
    <w:rsid w:val="00143BDF"/>
    <w:rsid w:val="00143C07"/>
    <w:rsid w:val="00143CB7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D5F"/>
    <w:rsid w:val="00150579"/>
    <w:rsid w:val="001511F4"/>
    <w:rsid w:val="0015139D"/>
    <w:rsid w:val="001513BB"/>
    <w:rsid w:val="0015195A"/>
    <w:rsid w:val="00151C5A"/>
    <w:rsid w:val="00151D94"/>
    <w:rsid w:val="001526AC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C61"/>
    <w:rsid w:val="001620FE"/>
    <w:rsid w:val="00162C15"/>
    <w:rsid w:val="00162EC4"/>
    <w:rsid w:val="001639B7"/>
    <w:rsid w:val="001645D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662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B91"/>
    <w:rsid w:val="001736E7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0F49"/>
    <w:rsid w:val="00181BE8"/>
    <w:rsid w:val="00182422"/>
    <w:rsid w:val="00182758"/>
    <w:rsid w:val="00182917"/>
    <w:rsid w:val="0018439E"/>
    <w:rsid w:val="0018549B"/>
    <w:rsid w:val="00185757"/>
    <w:rsid w:val="00185948"/>
    <w:rsid w:val="001860D7"/>
    <w:rsid w:val="00186ABE"/>
    <w:rsid w:val="00186BB0"/>
    <w:rsid w:val="00187A58"/>
    <w:rsid w:val="00187D9A"/>
    <w:rsid w:val="00187D9D"/>
    <w:rsid w:val="00187DD1"/>
    <w:rsid w:val="00190C1E"/>
    <w:rsid w:val="00191273"/>
    <w:rsid w:val="00191A63"/>
    <w:rsid w:val="00192072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68A9"/>
    <w:rsid w:val="00197AD7"/>
    <w:rsid w:val="00197C6B"/>
    <w:rsid w:val="00197E12"/>
    <w:rsid w:val="001A011D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24"/>
    <w:rsid w:val="001A7324"/>
    <w:rsid w:val="001A79F1"/>
    <w:rsid w:val="001B0067"/>
    <w:rsid w:val="001B0803"/>
    <w:rsid w:val="001B0BE6"/>
    <w:rsid w:val="001B13AA"/>
    <w:rsid w:val="001B18FC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9A8"/>
    <w:rsid w:val="001C5A0A"/>
    <w:rsid w:val="001C63C6"/>
    <w:rsid w:val="001C65A4"/>
    <w:rsid w:val="001C6EA6"/>
    <w:rsid w:val="001C6EF5"/>
    <w:rsid w:val="001C6FBC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084"/>
    <w:rsid w:val="001D371E"/>
    <w:rsid w:val="001D3BA4"/>
    <w:rsid w:val="001D4226"/>
    <w:rsid w:val="001D437D"/>
    <w:rsid w:val="001D4421"/>
    <w:rsid w:val="001D4BA8"/>
    <w:rsid w:val="001D4D08"/>
    <w:rsid w:val="001D5473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73A4"/>
    <w:rsid w:val="001F0579"/>
    <w:rsid w:val="001F1061"/>
    <w:rsid w:val="001F279F"/>
    <w:rsid w:val="001F2B93"/>
    <w:rsid w:val="001F2D22"/>
    <w:rsid w:val="001F36A8"/>
    <w:rsid w:val="001F3943"/>
    <w:rsid w:val="001F4057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DEA"/>
    <w:rsid w:val="00203E77"/>
    <w:rsid w:val="0020420B"/>
    <w:rsid w:val="002042CB"/>
    <w:rsid w:val="00204F84"/>
    <w:rsid w:val="0020527E"/>
    <w:rsid w:val="00205368"/>
    <w:rsid w:val="00205517"/>
    <w:rsid w:val="00205A50"/>
    <w:rsid w:val="00205FE4"/>
    <w:rsid w:val="00206973"/>
    <w:rsid w:val="00206BCC"/>
    <w:rsid w:val="00207EFA"/>
    <w:rsid w:val="002102ED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A"/>
    <w:rsid w:val="0021503F"/>
    <w:rsid w:val="0021573F"/>
    <w:rsid w:val="0021614B"/>
    <w:rsid w:val="00216431"/>
    <w:rsid w:val="002168A6"/>
    <w:rsid w:val="00216CDB"/>
    <w:rsid w:val="0021782F"/>
    <w:rsid w:val="00217850"/>
    <w:rsid w:val="00217935"/>
    <w:rsid w:val="00217EFC"/>
    <w:rsid w:val="00220312"/>
    <w:rsid w:val="0022062E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F34"/>
    <w:rsid w:val="002278C9"/>
    <w:rsid w:val="00230044"/>
    <w:rsid w:val="00230625"/>
    <w:rsid w:val="00230914"/>
    <w:rsid w:val="00230BDE"/>
    <w:rsid w:val="0023107A"/>
    <w:rsid w:val="00231483"/>
    <w:rsid w:val="00231AC6"/>
    <w:rsid w:val="00231D6F"/>
    <w:rsid w:val="002320EC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3AB5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E79"/>
    <w:rsid w:val="00244051"/>
    <w:rsid w:val="00244373"/>
    <w:rsid w:val="00244401"/>
    <w:rsid w:val="002445E9"/>
    <w:rsid w:val="00244815"/>
    <w:rsid w:val="00244862"/>
    <w:rsid w:val="00244FC3"/>
    <w:rsid w:val="00245253"/>
    <w:rsid w:val="00245EAB"/>
    <w:rsid w:val="00246C28"/>
    <w:rsid w:val="0024738E"/>
    <w:rsid w:val="00247A22"/>
    <w:rsid w:val="00247A7E"/>
    <w:rsid w:val="002500AC"/>
    <w:rsid w:val="002505F4"/>
    <w:rsid w:val="00250758"/>
    <w:rsid w:val="0025075E"/>
    <w:rsid w:val="00250A05"/>
    <w:rsid w:val="00250F32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A8"/>
    <w:rsid w:val="00257ADB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DA3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0EB0"/>
    <w:rsid w:val="002819C5"/>
    <w:rsid w:val="00282112"/>
    <w:rsid w:val="002826CE"/>
    <w:rsid w:val="00283633"/>
    <w:rsid w:val="00283844"/>
    <w:rsid w:val="002844A8"/>
    <w:rsid w:val="0028453F"/>
    <w:rsid w:val="0028496F"/>
    <w:rsid w:val="00285469"/>
    <w:rsid w:val="00285601"/>
    <w:rsid w:val="00285919"/>
    <w:rsid w:val="00285F2D"/>
    <w:rsid w:val="00286325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87CDA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F4A"/>
    <w:rsid w:val="002933A6"/>
    <w:rsid w:val="0029386E"/>
    <w:rsid w:val="00293BC0"/>
    <w:rsid w:val="00293D2B"/>
    <w:rsid w:val="00293F1F"/>
    <w:rsid w:val="00294975"/>
    <w:rsid w:val="00294A61"/>
    <w:rsid w:val="002959C1"/>
    <w:rsid w:val="00295DAD"/>
    <w:rsid w:val="00295F3E"/>
    <w:rsid w:val="00296010"/>
    <w:rsid w:val="00296629"/>
    <w:rsid w:val="0029674F"/>
    <w:rsid w:val="002977DF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74B"/>
    <w:rsid w:val="002B1BD6"/>
    <w:rsid w:val="002B2520"/>
    <w:rsid w:val="002B26CD"/>
    <w:rsid w:val="002B272A"/>
    <w:rsid w:val="002B2A1E"/>
    <w:rsid w:val="002B38AC"/>
    <w:rsid w:val="002B4244"/>
    <w:rsid w:val="002B4665"/>
    <w:rsid w:val="002B486A"/>
    <w:rsid w:val="002B4C07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903"/>
    <w:rsid w:val="002C5AA1"/>
    <w:rsid w:val="002C5E4B"/>
    <w:rsid w:val="002C639A"/>
    <w:rsid w:val="002C669E"/>
    <w:rsid w:val="002C6E11"/>
    <w:rsid w:val="002C6EA8"/>
    <w:rsid w:val="002C70A3"/>
    <w:rsid w:val="002C713A"/>
    <w:rsid w:val="002C7162"/>
    <w:rsid w:val="002C72DF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480"/>
    <w:rsid w:val="002D5533"/>
    <w:rsid w:val="002D55B2"/>
    <w:rsid w:val="002D56FC"/>
    <w:rsid w:val="002D6252"/>
    <w:rsid w:val="002D7E9B"/>
    <w:rsid w:val="002D7F8D"/>
    <w:rsid w:val="002E0F68"/>
    <w:rsid w:val="002E175F"/>
    <w:rsid w:val="002E1995"/>
    <w:rsid w:val="002E1A6F"/>
    <w:rsid w:val="002E1EB8"/>
    <w:rsid w:val="002E2406"/>
    <w:rsid w:val="002E25A1"/>
    <w:rsid w:val="002E25E8"/>
    <w:rsid w:val="002E2674"/>
    <w:rsid w:val="002E26C0"/>
    <w:rsid w:val="002E2808"/>
    <w:rsid w:val="002E3817"/>
    <w:rsid w:val="002E398C"/>
    <w:rsid w:val="002E3CDB"/>
    <w:rsid w:val="002E4255"/>
    <w:rsid w:val="002E4A9E"/>
    <w:rsid w:val="002E5077"/>
    <w:rsid w:val="002E51C4"/>
    <w:rsid w:val="002E544D"/>
    <w:rsid w:val="002E5479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205"/>
    <w:rsid w:val="002F0EFC"/>
    <w:rsid w:val="002F11B7"/>
    <w:rsid w:val="002F1368"/>
    <w:rsid w:val="002F18B4"/>
    <w:rsid w:val="002F21E4"/>
    <w:rsid w:val="002F22CB"/>
    <w:rsid w:val="002F2C12"/>
    <w:rsid w:val="002F3B02"/>
    <w:rsid w:val="002F3D1A"/>
    <w:rsid w:val="002F429B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8D0"/>
    <w:rsid w:val="002F7D73"/>
    <w:rsid w:val="00300A21"/>
    <w:rsid w:val="00300E84"/>
    <w:rsid w:val="003017E1"/>
    <w:rsid w:val="003028CA"/>
    <w:rsid w:val="00302F78"/>
    <w:rsid w:val="00303053"/>
    <w:rsid w:val="00303744"/>
    <w:rsid w:val="00303A69"/>
    <w:rsid w:val="00303FC3"/>
    <w:rsid w:val="00303FCE"/>
    <w:rsid w:val="00304018"/>
    <w:rsid w:val="00304099"/>
    <w:rsid w:val="003041E8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35CD"/>
    <w:rsid w:val="00313F18"/>
    <w:rsid w:val="0031413E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976"/>
    <w:rsid w:val="003232A5"/>
    <w:rsid w:val="0032357E"/>
    <w:rsid w:val="00323BEA"/>
    <w:rsid w:val="00324352"/>
    <w:rsid w:val="00324A26"/>
    <w:rsid w:val="00324ADE"/>
    <w:rsid w:val="003250F4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069"/>
    <w:rsid w:val="0033147C"/>
    <w:rsid w:val="00331497"/>
    <w:rsid w:val="00331FAD"/>
    <w:rsid w:val="0033214A"/>
    <w:rsid w:val="003321BF"/>
    <w:rsid w:val="003323A6"/>
    <w:rsid w:val="003327DF"/>
    <w:rsid w:val="00332B6E"/>
    <w:rsid w:val="00332F6F"/>
    <w:rsid w:val="003334BC"/>
    <w:rsid w:val="003338EA"/>
    <w:rsid w:val="003341B0"/>
    <w:rsid w:val="003351DA"/>
    <w:rsid w:val="003352B1"/>
    <w:rsid w:val="00335E3A"/>
    <w:rsid w:val="00336143"/>
    <w:rsid w:val="003362C8"/>
    <w:rsid w:val="0033693D"/>
    <w:rsid w:val="0033695F"/>
    <w:rsid w:val="00336A66"/>
    <w:rsid w:val="00336DCF"/>
    <w:rsid w:val="00336FD2"/>
    <w:rsid w:val="003370A0"/>
    <w:rsid w:val="003377E7"/>
    <w:rsid w:val="0033782A"/>
    <w:rsid w:val="00337974"/>
    <w:rsid w:val="00340302"/>
    <w:rsid w:val="003417E3"/>
    <w:rsid w:val="00341BA1"/>
    <w:rsid w:val="00341D83"/>
    <w:rsid w:val="003425B7"/>
    <w:rsid w:val="003430F2"/>
    <w:rsid w:val="00343190"/>
    <w:rsid w:val="0034336F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05E"/>
    <w:rsid w:val="00370AB7"/>
    <w:rsid w:val="00370CCA"/>
    <w:rsid w:val="0037127A"/>
    <w:rsid w:val="0037144F"/>
    <w:rsid w:val="00371573"/>
    <w:rsid w:val="00371756"/>
    <w:rsid w:val="003719B0"/>
    <w:rsid w:val="00371C41"/>
    <w:rsid w:val="00372908"/>
    <w:rsid w:val="00373139"/>
    <w:rsid w:val="003735AE"/>
    <w:rsid w:val="0037456F"/>
    <w:rsid w:val="00374D5F"/>
    <w:rsid w:val="00374E60"/>
    <w:rsid w:val="00375049"/>
    <w:rsid w:val="003756D6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90883"/>
    <w:rsid w:val="00390BD9"/>
    <w:rsid w:val="00390C7A"/>
    <w:rsid w:val="00390CF2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5454"/>
    <w:rsid w:val="00395C29"/>
    <w:rsid w:val="00396A88"/>
    <w:rsid w:val="00396C79"/>
    <w:rsid w:val="00396D1C"/>
    <w:rsid w:val="003970F2"/>
    <w:rsid w:val="0039722A"/>
    <w:rsid w:val="00397295"/>
    <w:rsid w:val="00397307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36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75A"/>
    <w:rsid w:val="003C0C97"/>
    <w:rsid w:val="003C2086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966"/>
    <w:rsid w:val="003D3A26"/>
    <w:rsid w:val="003D4D8F"/>
    <w:rsid w:val="003D5006"/>
    <w:rsid w:val="003D5A42"/>
    <w:rsid w:val="003D62FC"/>
    <w:rsid w:val="003D6377"/>
    <w:rsid w:val="003D653B"/>
    <w:rsid w:val="003D682D"/>
    <w:rsid w:val="003D6FA4"/>
    <w:rsid w:val="003D6FAE"/>
    <w:rsid w:val="003D7B03"/>
    <w:rsid w:val="003E031C"/>
    <w:rsid w:val="003E045D"/>
    <w:rsid w:val="003E04AF"/>
    <w:rsid w:val="003E083D"/>
    <w:rsid w:val="003E0B79"/>
    <w:rsid w:val="003E0E71"/>
    <w:rsid w:val="003E0EC2"/>
    <w:rsid w:val="003E1634"/>
    <w:rsid w:val="003E188E"/>
    <w:rsid w:val="003E1C23"/>
    <w:rsid w:val="003E1D64"/>
    <w:rsid w:val="003E1F11"/>
    <w:rsid w:val="003E29B4"/>
    <w:rsid w:val="003E2ACB"/>
    <w:rsid w:val="003E2BDF"/>
    <w:rsid w:val="003E2EB1"/>
    <w:rsid w:val="003E32B8"/>
    <w:rsid w:val="003E3FDB"/>
    <w:rsid w:val="003E4072"/>
    <w:rsid w:val="003E42DB"/>
    <w:rsid w:val="003E55A6"/>
    <w:rsid w:val="003E59C7"/>
    <w:rsid w:val="003E661F"/>
    <w:rsid w:val="003E68CC"/>
    <w:rsid w:val="003E6D91"/>
    <w:rsid w:val="003E6F75"/>
    <w:rsid w:val="003E7665"/>
    <w:rsid w:val="003E7CB6"/>
    <w:rsid w:val="003F03B1"/>
    <w:rsid w:val="003F0514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8F5"/>
    <w:rsid w:val="003F4BBA"/>
    <w:rsid w:val="003F4BE0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30E5"/>
    <w:rsid w:val="0040427F"/>
    <w:rsid w:val="004049AB"/>
    <w:rsid w:val="004049AE"/>
    <w:rsid w:val="004049BC"/>
    <w:rsid w:val="00404E26"/>
    <w:rsid w:val="00404E8A"/>
    <w:rsid w:val="00405A07"/>
    <w:rsid w:val="00406F11"/>
    <w:rsid w:val="004076FE"/>
    <w:rsid w:val="00407725"/>
    <w:rsid w:val="00407791"/>
    <w:rsid w:val="004079E9"/>
    <w:rsid w:val="00407C63"/>
    <w:rsid w:val="00407DA7"/>
    <w:rsid w:val="00407DF2"/>
    <w:rsid w:val="00407E57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92"/>
    <w:rsid w:val="0041481C"/>
    <w:rsid w:val="004148FD"/>
    <w:rsid w:val="004150DA"/>
    <w:rsid w:val="00415426"/>
    <w:rsid w:val="00415976"/>
    <w:rsid w:val="00415B4C"/>
    <w:rsid w:val="00415B54"/>
    <w:rsid w:val="00415FFA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27A2B"/>
    <w:rsid w:val="004307FD"/>
    <w:rsid w:val="00430BBE"/>
    <w:rsid w:val="00430C22"/>
    <w:rsid w:val="00430EEF"/>
    <w:rsid w:val="00431790"/>
    <w:rsid w:val="00431D22"/>
    <w:rsid w:val="00431F86"/>
    <w:rsid w:val="0043254C"/>
    <w:rsid w:val="00432A20"/>
    <w:rsid w:val="00432D35"/>
    <w:rsid w:val="004333E6"/>
    <w:rsid w:val="00433B23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098"/>
    <w:rsid w:val="004418F2"/>
    <w:rsid w:val="00441DE4"/>
    <w:rsid w:val="00441F0C"/>
    <w:rsid w:val="004422D8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922"/>
    <w:rsid w:val="00444B49"/>
    <w:rsid w:val="004456EF"/>
    <w:rsid w:val="00446153"/>
    <w:rsid w:val="004463E0"/>
    <w:rsid w:val="00446C7C"/>
    <w:rsid w:val="004471F4"/>
    <w:rsid w:val="00447643"/>
    <w:rsid w:val="004501DF"/>
    <w:rsid w:val="0045026F"/>
    <w:rsid w:val="00450657"/>
    <w:rsid w:val="00450A2C"/>
    <w:rsid w:val="004510C1"/>
    <w:rsid w:val="004516D2"/>
    <w:rsid w:val="0045179C"/>
    <w:rsid w:val="00451C94"/>
    <w:rsid w:val="0045203B"/>
    <w:rsid w:val="004526B0"/>
    <w:rsid w:val="0045333D"/>
    <w:rsid w:val="0045340A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C0E"/>
    <w:rsid w:val="00456F3B"/>
    <w:rsid w:val="0045756F"/>
    <w:rsid w:val="00457684"/>
    <w:rsid w:val="004578F5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0EDA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454E"/>
    <w:rsid w:val="00475C7D"/>
    <w:rsid w:val="0047604C"/>
    <w:rsid w:val="00476B5D"/>
    <w:rsid w:val="004771ED"/>
    <w:rsid w:val="004774BA"/>
    <w:rsid w:val="00477A18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FF7"/>
    <w:rsid w:val="004862D0"/>
    <w:rsid w:val="004866BB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B33"/>
    <w:rsid w:val="00491C74"/>
    <w:rsid w:val="00492093"/>
    <w:rsid w:val="00492D59"/>
    <w:rsid w:val="00493005"/>
    <w:rsid w:val="004931AE"/>
    <w:rsid w:val="00494814"/>
    <w:rsid w:val="00495259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3ED8"/>
    <w:rsid w:val="004A4015"/>
    <w:rsid w:val="004A5279"/>
    <w:rsid w:val="004A52C8"/>
    <w:rsid w:val="004A538D"/>
    <w:rsid w:val="004A55E6"/>
    <w:rsid w:val="004A5B76"/>
    <w:rsid w:val="004A5E52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44A"/>
    <w:rsid w:val="004B3B61"/>
    <w:rsid w:val="004B3B68"/>
    <w:rsid w:val="004B40FE"/>
    <w:rsid w:val="004B4332"/>
    <w:rsid w:val="004B4990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2F8"/>
    <w:rsid w:val="004C2AE2"/>
    <w:rsid w:val="004C34B9"/>
    <w:rsid w:val="004C3AE3"/>
    <w:rsid w:val="004C3EEF"/>
    <w:rsid w:val="004C40FB"/>
    <w:rsid w:val="004C453A"/>
    <w:rsid w:val="004C5094"/>
    <w:rsid w:val="004C5110"/>
    <w:rsid w:val="004C52BB"/>
    <w:rsid w:val="004C564E"/>
    <w:rsid w:val="004C568A"/>
    <w:rsid w:val="004C56DE"/>
    <w:rsid w:val="004C5C34"/>
    <w:rsid w:val="004C6638"/>
    <w:rsid w:val="004C67DD"/>
    <w:rsid w:val="004C70D1"/>
    <w:rsid w:val="004C7D10"/>
    <w:rsid w:val="004C7DEA"/>
    <w:rsid w:val="004D0580"/>
    <w:rsid w:val="004D060C"/>
    <w:rsid w:val="004D0C97"/>
    <w:rsid w:val="004D0F1F"/>
    <w:rsid w:val="004D0FC8"/>
    <w:rsid w:val="004D16AD"/>
    <w:rsid w:val="004D1AE6"/>
    <w:rsid w:val="004D1C55"/>
    <w:rsid w:val="004D2163"/>
    <w:rsid w:val="004D2191"/>
    <w:rsid w:val="004D254C"/>
    <w:rsid w:val="004D29EB"/>
    <w:rsid w:val="004D374D"/>
    <w:rsid w:val="004D396A"/>
    <w:rsid w:val="004D3C11"/>
    <w:rsid w:val="004D45F9"/>
    <w:rsid w:val="004D4C06"/>
    <w:rsid w:val="004D4CD9"/>
    <w:rsid w:val="004D52EB"/>
    <w:rsid w:val="004D532E"/>
    <w:rsid w:val="004D56FC"/>
    <w:rsid w:val="004D586B"/>
    <w:rsid w:val="004D58F5"/>
    <w:rsid w:val="004D65DB"/>
    <w:rsid w:val="004D6B0D"/>
    <w:rsid w:val="004E0240"/>
    <w:rsid w:val="004E0C04"/>
    <w:rsid w:val="004E0EED"/>
    <w:rsid w:val="004E19C7"/>
    <w:rsid w:val="004E2199"/>
    <w:rsid w:val="004E2366"/>
    <w:rsid w:val="004E2B09"/>
    <w:rsid w:val="004E3189"/>
    <w:rsid w:val="004E31DB"/>
    <w:rsid w:val="004E3E4F"/>
    <w:rsid w:val="004E4A23"/>
    <w:rsid w:val="004E5294"/>
    <w:rsid w:val="004E54E3"/>
    <w:rsid w:val="004E5AE6"/>
    <w:rsid w:val="004E5DE1"/>
    <w:rsid w:val="004E5F39"/>
    <w:rsid w:val="004E5F49"/>
    <w:rsid w:val="004E6072"/>
    <w:rsid w:val="004E6B40"/>
    <w:rsid w:val="004E6B4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296"/>
    <w:rsid w:val="004F48A5"/>
    <w:rsid w:val="004F4D2D"/>
    <w:rsid w:val="004F4EDA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48B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156"/>
    <w:rsid w:val="005134F9"/>
    <w:rsid w:val="00513926"/>
    <w:rsid w:val="005139A3"/>
    <w:rsid w:val="00513C2F"/>
    <w:rsid w:val="00513FC6"/>
    <w:rsid w:val="005140A0"/>
    <w:rsid w:val="005146D1"/>
    <w:rsid w:val="005148E9"/>
    <w:rsid w:val="0051535B"/>
    <w:rsid w:val="005158D0"/>
    <w:rsid w:val="00515A0D"/>
    <w:rsid w:val="00515F9C"/>
    <w:rsid w:val="00516172"/>
    <w:rsid w:val="00516835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CB3"/>
    <w:rsid w:val="005220CC"/>
    <w:rsid w:val="005222E9"/>
    <w:rsid w:val="0052232B"/>
    <w:rsid w:val="00522594"/>
    <w:rsid w:val="005225D8"/>
    <w:rsid w:val="005228C1"/>
    <w:rsid w:val="00522BA4"/>
    <w:rsid w:val="00523041"/>
    <w:rsid w:val="005230ED"/>
    <w:rsid w:val="00523156"/>
    <w:rsid w:val="00523DC9"/>
    <w:rsid w:val="00523E7F"/>
    <w:rsid w:val="00524994"/>
    <w:rsid w:val="00524AAB"/>
    <w:rsid w:val="00524C14"/>
    <w:rsid w:val="00524F01"/>
    <w:rsid w:val="00525620"/>
    <w:rsid w:val="005256C4"/>
    <w:rsid w:val="00525AAB"/>
    <w:rsid w:val="00525C28"/>
    <w:rsid w:val="00525CEF"/>
    <w:rsid w:val="005263DA"/>
    <w:rsid w:val="00526504"/>
    <w:rsid w:val="00526664"/>
    <w:rsid w:val="005266A2"/>
    <w:rsid w:val="005268ED"/>
    <w:rsid w:val="00526993"/>
    <w:rsid w:val="00526BC3"/>
    <w:rsid w:val="0053000A"/>
    <w:rsid w:val="005300FA"/>
    <w:rsid w:val="005310D3"/>
    <w:rsid w:val="005310F3"/>
    <w:rsid w:val="00531301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CAF"/>
    <w:rsid w:val="00544D0C"/>
    <w:rsid w:val="00545037"/>
    <w:rsid w:val="005452DC"/>
    <w:rsid w:val="005457B0"/>
    <w:rsid w:val="0054634C"/>
    <w:rsid w:val="00546DCA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94A"/>
    <w:rsid w:val="005509F9"/>
    <w:rsid w:val="00550A4B"/>
    <w:rsid w:val="0055107C"/>
    <w:rsid w:val="00551F08"/>
    <w:rsid w:val="00552433"/>
    <w:rsid w:val="00552B9C"/>
    <w:rsid w:val="00552F44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97A"/>
    <w:rsid w:val="00561AB2"/>
    <w:rsid w:val="00562232"/>
    <w:rsid w:val="00562B3A"/>
    <w:rsid w:val="00562B7E"/>
    <w:rsid w:val="005631BF"/>
    <w:rsid w:val="005631F5"/>
    <w:rsid w:val="00563426"/>
    <w:rsid w:val="00563823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63"/>
    <w:rsid w:val="00566733"/>
    <w:rsid w:val="00566768"/>
    <w:rsid w:val="0056718F"/>
    <w:rsid w:val="00567464"/>
    <w:rsid w:val="00567AA8"/>
    <w:rsid w:val="00567B12"/>
    <w:rsid w:val="00570BC5"/>
    <w:rsid w:val="00571635"/>
    <w:rsid w:val="00571CCB"/>
    <w:rsid w:val="005724D8"/>
    <w:rsid w:val="00572E07"/>
    <w:rsid w:val="005730F6"/>
    <w:rsid w:val="00573953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AED"/>
    <w:rsid w:val="00584CFD"/>
    <w:rsid w:val="00584EEE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2670"/>
    <w:rsid w:val="00593608"/>
    <w:rsid w:val="00593AD1"/>
    <w:rsid w:val="00594150"/>
    <w:rsid w:val="0059435F"/>
    <w:rsid w:val="005943C1"/>
    <w:rsid w:val="005946C4"/>
    <w:rsid w:val="005953CA"/>
    <w:rsid w:val="005957A9"/>
    <w:rsid w:val="00595FC4"/>
    <w:rsid w:val="005960BB"/>
    <w:rsid w:val="0059616D"/>
    <w:rsid w:val="0059627F"/>
    <w:rsid w:val="00596381"/>
    <w:rsid w:val="00596891"/>
    <w:rsid w:val="00596AA9"/>
    <w:rsid w:val="00596BF2"/>
    <w:rsid w:val="00596CEC"/>
    <w:rsid w:val="00597FC7"/>
    <w:rsid w:val="005A0BB6"/>
    <w:rsid w:val="005A13C9"/>
    <w:rsid w:val="005A1A74"/>
    <w:rsid w:val="005A20BC"/>
    <w:rsid w:val="005A2138"/>
    <w:rsid w:val="005A24D2"/>
    <w:rsid w:val="005A305E"/>
    <w:rsid w:val="005A32B2"/>
    <w:rsid w:val="005A3F70"/>
    <w:rsid w:val="005A42D0"/>
    <w:rsid w:val="005A4589"/>
    <w:rsid w:val="005A48C4"/>
    <w:rsid w:val="005A4960"/>
    <w:rsid w:val="005A4987"/>
    <w:rsid w:val="005A4A41"/>
    <w:rsid w:val="005A55B4"/>
    <w:rsid w:val="005A5CF5"/>
    <w:rsid w:val="005A5DD0"/>
    <w:rsid w:val="005A60C0"/>
    <w:rsid w:val="005A6657"/>
    <w:rsid w:val="005A6EC5"/>
    <w:rsid w:val="005A6FBB"/>
    <w:rsid w:val="005A7537"/>
    <w:rsid w:val="005A7BBA"/>
    <w:rsid w:val="005A7C77"/>
    <w:rsid w:val="005B063B"/>
    <w:rsid w:val="005B0BFA"/>
    <w:rsid w:val="005B1669"/>
    <w:rsid w:val="005B2121"/>
    <w:rsid w:val="005B2151"/>
    <w:rsid w:val="005B2451"/>
    <w:rsid w:val="005B29E7"/>
    <w:rsid w:val="005B2BB4"/>
    <w:rsid w:val="005B31CA"/>
    <w:rsid w:val="005B49A8"/>
    <w:rsid w:val="005B4DEC"/>
    <w:rsid w:val="005B4F52"/>
    <w:rsid w:val="005B5104"/>
    <w:rsid w:val="005B5206"/>
    <w:rsid w:val="005B526A"/>
    <w:rsid w:val="005B5776"/>
    <w:rsid w:val="005B5A78"/>
    <w:rsid w:val="005B6434"/>
    <w:rsid w:val="005B65EC"/>
    <w:rsid w:val="005B68E7"/>
    <w:rsid w:val="005B6AC7"/>
    <w:rsid w:val="005B7700"/>
    <w:rsid w:val="005B7A45"/>
    <w:rsid w:val="005B7FC0"/>
    <w:rsid w:val="005C012D"/>
    <w:rsid w:val="005C0677"/>
    <w:rsid w:val="005C0A12"/>
    <w:rsid w:val="005C0C16"/>
    <w:rsid w:val="005C0D93"/>
    <w:rsid w:val="005C0E39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033"/>
    <w:rsid w:val="005D11D0"/>
    <w:rsid w:val="005D156F"/>
    <w:rsid w:val="005D16F9"/>
    <w:rsid w:val="005D2034"/>
    <w:rsid w:val="005D2CC0"/>
    <w:rsid w:val="005D3460"/>
    <w:rsid w:val="005D39D5"/>
    <w:rsid w:val="005D4086"/>
    <w:rsid w:val="005D50D4"/>
    <w:rsid w:val="005D51AB"/>
    <w:rsid w:val="005D562F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2FA"/>
    <w:rsid w:val="005E33FB"/>
    <w:rsid w:val="005E3536"/>
    <w:rsid w:val="005E3BB4"/>
    <w:rsid w:val="005E3D02"/>
    <w:rsid w:val="005E3D12"/>
    <w:rsid w:val="005E3FE1"/>
    <w:rsid w:val="005E4018"/>
    <w:rsid w:val="005E460D"/>
    <w:rsid w:val="005E4F8B"/>
    <w:rsid w:val="005E55B8"/>
    <w:rsid w:val="005E5AB3"/>
    <w:rsid w:val="005E5B3D"/>
    <w:rsid w:val="005E6128"/>
    <w:rsid w:val="005E643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3FF"/>
    <w:rsid w:val="005F266D"/>
    <w:rsid w:val="005F373C"/>
    <w:rsid w:val="005F3E51"/>
    <w:rsid w:val="005F41FA"/>
    <w:rsid w:val="005F5913"/>
    <w:rsid w:val="005F6742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D40"/>
    <w:rsid w:val="00604538"/>
    <w:rsid w:val="00604731"/>
    <w:rsid w:val="006047F2"/>
    <w:rsid w:val="00604B43"/>
    <w:rsid w:val="00605270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49F7"/>
    <w:rsid w:val="00614EAD"/>
    <w:rsid w:val="006150EE"/>
    <w:rsid w:val="00615117"/>
    <w:rsid w:val="0061536D"/>
    <w:rsid w:val="00615713"/>
    <w:rsid w:val="00615789"/>
    <w:rsid w:val="00615BCE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21B9"/>
    <w:rsid w:val="00623070"/>
    <w:rsid w:val="00623F91"/>
    <w:rsid w:val="0062454E"/>
    <w:rsid w:val="00624D11"/>
    <w:rsid w:val="00625275"/>
    <w:rsid w:val="0062527F"/>
    <w:rsid w:val="0062578A"/>
    <w:rsid w:val="006260F7"/>
    <w:rsid w:val="00626183"/>
    <w:rsid w:val="006267C0"/>
    <w:rsid w:val="00627278"/>
    <w:rsid w:val="0062789E"/>
    <w:rsid w:val="00627BEF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7B1"/>
    <w:rsid w:val="00640803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47B"/>
    <w:rsid w:val="006529AF"/>
    <w:rsid w:val="00652D49"/>
    <w:rsid w:val="0065343C"/>
    <w:rsid w:val="00653B6A"/>
    <w:rsid w:val="00653F03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47C"/>
    <w:rsid w:val="00671797"/>
    <w:rsid w:val="006721DE"/>
    <w:rsid w:val="00672723"/>
    <w:rsid w:val="00672937"/>
    <w:rsid w:val="00672DB6"/>
    <w:rsid w:val="00672FA6"/>
    <w:rsid w:val="0067473B"/>
    <w:rsid w:val="00674859"/>
    <w:rsid w:val="00675254"/>
    <w:rsid w:val="00675AB6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A4"/>
    <w:rsid w:val="006803F1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267"/>
    <w:rsid w:val="00692423"/>
    <w:rsid w:val="0069292F"/>
    <w:rsid w:val="006929CB"/>
    <w:rsid w:val="00692B53"/>
    <w:rsid w:val="00692D99"/>
    <w:rsid w:val="0069348E"/>
    <w:rsid w:val="00693953"/>
    <w:rsid w:val="0069426B"/>
    <w:rsid w:val="006943E5"/>
    <w:rsid w:val="006944FC"/>
    <w:rsid w:val="00694787"/>
    <w:rsid w:val="00694DCB"/>
    <w:rsid w:val="00695368"/>
    <w:rsid w:val="00695774"/>
    <w:rsid w:val="0069681D"/>
    <w:rsid w:val="00696A5D"/>
    <w:rsid w:val="00696D94"/>
    <w:rsid w:val="0069739F"/>
    <w:rsid w:val="006979A8"/>
    <w:rsid w:val="00697A3A"/>
    <w:rsid w:val="006A00CD"/>
    <w:rsid w:val="006A07B6"/>
    <w:rsid w:val="006A0A45"/>
    <w:rsid w:val="006A0AB3"/>
    <w:rsid w:val="006A0DE0"/>
    <w:rsid w:val="006A0E30"/>
    <w:rsid w:val="006A0E75"/>
    <w:rsid w:val="006A1301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7303"/>
    <w:rsid w:val="006B00DE"/>
    <w:rsid w:val="006B027E"/>
    <w:rsid w:val="006B03CD"/>
    <w:rsid w:val="006B0CB3"/>
    <w:rsid w:val="006B0D39"/>
    <w:rsid w:val="006B0D90"/>
    <w:rsid w:val="006B10B7"/>
    <w:rsid w:val="006B24E4"/>
    <w:rsid w:val="006B2553"/>
    <w:rsid w:val="006B2ACB"/>
    <w:rsid w:val="006B2EF6"/>
    <w:rsid w:val="006B30C3"/>
    <w:rsid w:val="006B3356"/>
    <w:rsid w:val="006B33FC"/>
    <w:rsid w:val="006B34F4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5FE"/>
    <w:rsid w:val="006C18D8"/>
    <w:rsid w:val="006C1ADC"/>
    <w:rsid w:val="006C1D0F"/>
    <w:rsid w:val="006C21BC"/>
    <w:rsid w:val="006C2C66"/>
    <w:rsid w:val="006C311C"/>
    <w:rsid w:val="006C3141"/>
    <w:rsid w:val="006C3491"/>
    <w:rsid w:val="006C3833"/>
    <w:rsid w:val="006C3E98"/>
    <w:rsid w:val="006C417E"/>
    <w:rsid w:val="006C4475"/>
    <w:rsid w:val="006C48C8"/>
    <w:rsid w:val="006C4A0F"/>
    <w:rsid w:val="006C5AAB"/>
    <w:rsid w:val="006C61E2"/>
    <w:rsid w:val="006C6DC1"/>
    <w:rsid w:val="006C6DE7"/>
    <w:rsid w:val="006C737B"/>
    <w:rsid w:val="006C747B"/>
    <w:rsid w:val="006C7F08"/>
    <w:rsid w:val="006D004B"/>
    <w:rsid w:val="006D01B8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292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91"/>
    <w:rsid w:val="006F07BA"/>
    <w:rsid w:val="006F11AB"/>
    <w:rsid w:val="006F1253"/>
    <w:rsid w:val="006F1537"/>
    <w:rsid w:val="006F302D"/>
    <w:rsid w:val="006F33A5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5CA"/>
    <w:rsid w:val="00702988"/>
    <w:rsid w:val="00703BE1"/>
    <w:rsid w:val="00703E5A"/>
    <w:rsid w:val="007043A3"/>
    <w:rsid w:val="007045A5"/>
    <w:rsid w:val="00704D2C"/>
    <w:rsid w:val="00705787"/>
    <w:rsid w:val="00705BE3"/>
    <w:rsid w:val="0070610B"/>
    <w:rsid w:val="00706250"/>
    <w:rsid w:val="00706B1A"/>
    <w:rsid w:val="00707FE4"/>
    <w:rsid w:val="00710066"/>
    <w:rsid w:val="0071036D"/>
    <w:rsid w:val="007109B7"/>
    <w:rsid w:val="00710CEC"/>
    <w:rsid w:val="00711760"/>
    <w:rsid w:val="00711AC7"/>
    <w:rsid w:val="00711BF7"/>
    <w:rsid w:val="00712059"/>
    <w:rsid w:val="0071240F"/>
    <w:rsid w:val="007129CB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4544"/>
    <w:rsid w:val="00724C6E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396"/>
    <w:rsid w:val="00743521"/>
    <w:rsid w:val="00743DBF"/>
    <w:rsid w:val="007446E8"/>
    <w:rsid w:val="0074474C"/>
    <w:rsid w:val="00744B32"/>
    <w:rsid w:val="007451F2"/>
    <w:rsid w:val="00745219"/>
    <w:rsid w:val="00745272"/>
    <w:rsid w:val="0074604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FD3"/>
    <w:rsid w:val="00751475"/>
    <w:rsid w:val="007526AF"/>
    <w:rsid w:val="007527AC"/>
    <w:rsid w:val="00752CD0"/>
    <w:rsid w:val="007530F1"/>
    <w:rsid w:val="00753293"/>
    <w:rsid w:val="00753776"/>
    <w:rsid w:val="007537BB"/>
    <w:rsid w:val="00753993"/>
    <w:rsid w:val="00754288"/>
    <w:rsid w:val="00754A6D"/>
    <w:rsid w:val="00754EDD"/>
    <w:rsid w:val="00755194"/>
    <w:rsid w:val="0075524C"/>
    <w:rsid w:val="00755950"/>
    <w:rsid w:val="00755A3B"/>
    <w:rsid w:val="00755B3C"/>
    <w:rsid w:val="00755F91"/>
    <w:rsid w:val="007563FA"/>
    <w:rsid w:val="0075654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609"/>
    <w:rsid w:val="0077783A"/>
    <w:rsid w:val="00777DCE"/>
    <w:rsid w:val="007803CF"/>
    <w:rsid w:val="00780566"/>
    <w:rsid w:val="00780A49"/>
    <w:rsid w:val="007812E3"/>
    <w:rsid w:val="007815A8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811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D41"/>
    <w:rsid w:val="007C1E93"/>
    <w:rsid w:val="007C22BC"/>
    <w:rsid w:val="007C2AE9"/>
    <w:rsid w:val="007C302E"/>
    <w:rsid w:val="007C30D7"/>
    <w:rsid w:val="007C3397"/>
    <w:rsid w:val="007C36E2"/>
    <w:rsid w:val="007C3E59"/>
    <w:rsid w:val="007C3E6A"/>
    <w:rsid w:val="007C40FF"/>
    <w:rsid w:val="007C43EF"/>
    <w:rsid w:val="007C4411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B65"/>
    <w:rsid w:val="007D6877"/>
    <w:rsid w:val="007D6D43"/>
    <w:rsid w:val="007D6FB0"/>
    <w:rsid w:val="007D72BF"/>
    <w:rsid w:val="007D774A"/>
    <w:rsid w:val="007D7793"/>
    <w:rsid w:val="007D7824"/>
    <w:rsid w:val="007E00CC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66E7"/>
    <w:rsid w:val="007E7677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379"/>
    <w:rsid w:val="007F33E6"/>
    <w:rsid w:val="007F37DA"/>
    <w:rsid w:val="007F38FE"/>
    <w:rsid w:val="007F3C46"/>
    <w:rsid w:val="007F3F02"/>
    <w:rsid w:val="007F4250"/>
    <w:rsid w:val="007F42AE"/>
    <w:rsid w:val="007F42C8"/>
    <w:rsid w:val="007F4AA7"/>
    <w:rsid w:val="007F5850"/>
    <w:rsid w:val="007F59E5"/>
    <w:rsid w:val="007F5BC9"/>
    <w:rsid w:val="007F5D89"/>
    <w:rsid w:val="007F5EA8"/>
    <w:rsid w:val="007F629F"/>
    <w:rsid w:val="007F6992"/>
    <w:rsid w:val="007F7BC5"/>
    <w:rsid w:val="007F7F8C"/>
    <w:rsid w:val="00800907"/>
    <w:rsid w:val="008009E3"/>
    <w:rsid w:val="00800BFB"/>
    <w:rsid w:val="00800C45"/>
    <w:rsid w:val="00801BE3"/>
    <w:rsid w:val="008023D7"/>
    <w:rsid w:val="00802AED"/>
    <w:rsid w:val="00803098"/>
    <w:rsid w:val="008030E1"/>
    <w:rsid w:val="0080415E"/>
    <w:rsid w:val="0080418C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62F"/>
    <w:rsid w:val="008077E1"/>
    <w:rsid w:val="008079F4"/>
    <w:rsid w:val="00807A04"/>
    <w:rsid w:val="008113CC"/>
    <w:rsid w:val="0081321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0EC9"/>
    <w:rsid w:val="00821212"/>
    <w:rsid w:val="008221F0"/>
    <w:rsid w:val="008224F1"/>
    <w:rsid w:val="00822BAF"/>
    <w:rsid w:val="00822BF6"/>
    <w:rsid w:val="00822CAB"/>
    <w:rsid w:val="00823027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4041"/>
    <w:rsid w:val="00834256"/>
    <w:rsid w:val="008343FB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10BA"/>
    <w:rsid w:val="0084119D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7580"/>
    <w:rsid w:val="00850034"/>
    <w:rsid w:val="008505BF"/>
    <w:rsid w:val="0085165C"/>
    <w:rsid w:val="008519CA"/>
    <w:rsid w:val="00851D34"/>
    <w:rsid w:val="008526FE"/>
    <w:rsid w:val="00852914"/>
    <w:rsid w:val="00853211"/>
    <w:rsid w:val="0085377D"/>
    <w:rsid w:val="00853A12"/>
    <w:rsid w:val="00853D5E"/>
    <w:rsid w:val="00854423"/>
    <w:rsid w:val="008546C7"/>
    <w:rsid w:val="008553D5"/>
    <w:rsid w:val="00856220"/>
    <w:rsid w:val="00856A3A"/>
    <w:rsid w:val="00856D7F"/>
    <w:rsid w:val="00856E61"/>
    <w:rsid w:val="00857EBB"/>
    <w:rsid w:val="008602A5"/>
    <w:rsid w:val="00861069"/>
    <w:rsid w:val="00861664"/>
    <w:rsid w:val="00861CDA"/>
    <w:rsid w:val="00862729"/>
    <w:rsid w:val="00862AAE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B0A"/>
    <w:rsid w:val="00867DE7"/>
    <w:rsid w:val="00870067"/>
    <w:rsid w:val="0087037C"/>
    <w:rsid w:val="00870AAA"/>
    <w:rsid w:val="00870AAE"/>
    <w:rsid w:val="00870B7B"/>
    <w:rsid w:val="00870D05"/>
    <w:rsid w:val="00872CCB"/>
    <w:rsid w:val="00872E9C"/>
    <w:rsid w:val="008731AD"/>
    <w:rsid w:val="008731CB"/>
    <w:rsid w:val="00873781"/>
    <w:rsid w:val="00874351"/>
    <w:rsid w:val="008754F5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17D"/>
    <w:rsid w:val="00885200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827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40A"/>
    <w:rsid w:val="008B36C0"/>
    <w:rsid w:val="008B3725"/>
    <w:rsid w:val="008B44A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B77DA"/>
    <w:rsid w:val="008B789C"/>
    <w:rsid w:val="008C0541"/>
    <w:rsid w:val="008C0A07"/>
    <w:rsid w:val="008C1219"/>
    <w:rsid w:val="008C1999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E0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7DC"/>
    <w:rsid w:val="008D3BBA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299"/>
    <w:rsid w:val="008E047C"/>
    <w:rsid w:val="008E04C5"/>
    <w:rsid w:val="008E0B07"/>
    <w:rsid w:val="008E10DD"/>
    <w:rsid w:val="008E1825"/>
    <w:rsid w:val="008E18F2"/>
    <w:rsid w:val="008E1C95"/>
    <w:rsid w:val="008E2617"/>
    <w:rsid w:val="008E3369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5EB4"/>
    <w:rsid w:val="008E62A7"/>
    <w:rsid w:val="008E653D"/>
    <w:rsid w:val="008E6F50"/>
    <w:rsid w:val="008E73C2"/>
    <w:rsid w:val="008E73DF"/>
    <w:rsid w:val="008E75B4"/>
    <w:rsid w:val="008E7A7D"/>
    <w:rsid w:val="008E7B3B"/>
    <w:rsid w:val="008F01B1"/>
    <w:rsid w:val="008F05B1"/>
    <w:rsid w:val="008F0875"/>
    <w:rsid w:val="008F0E64"/>
    <w:rsid w:val="008F0F25"/>
    <w:rsid w:val="008F0F3B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876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88A"/>
    <w:rsid w:val="008F7F25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51E1"/>
    <w:rsid w:val="00905A0F"/>
    <w:rsid w:val="00905AA7"/>
    <w:rsid w:val="00905B9D"/>
    <w:rsid w:val="0090698C"/>
    <w:rsid w:val="009108AD"/>
    <w:rsid w:val="009108ED"/>
    <w:rsid w:val="00910C89"/>
    <w:rsid w:val="00910D78"/>
    <w:rsid w:val="0091118B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AB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B90"/>
    <w:rsid w:val="009405EC"/>
    <w:rsid w:val="009416E7"/>
    <w:rsid w:val="009431A3"/>
    <w:rsid w:val="00943433"/>
    <w:rsid w:val="009439DB"/>
    <w:rsid w:val="00943AA3"/>
    <w:rsid w:val="00943CF9"/>
    <w:rsid w:val="00943D63"/>
    <w:rsid w:val="00943EB1"/>
    <w:rsid w:val="00944018"/>
    <w:rsid w:val="00944AD0"/>
    <w:rsid w:val="00945983"/>
    <w:rsid w:val="00945B48"/>
    <w:rsid w:val="00946467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04"/>
    <w:rsid w:val="0095166F"/>
    <w:rsid w:val="0095183B"/>
    <w:rsid w:val="00951BCA"/>
    <w:rsid w:val="00951C49"/>
    <w:rsid w:val="00951D45"/>
    <w:rsid w:val="00951FCA"/>
    <w:rsid w:val="009527FE"/>
    <w:rsid w:val="00952953"/>
    <w:rsid w:val="009529D0"/>
    <w:rsid w:val="00952BF7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403"/>
    <w:rsid w:val="009604ED"/>
    <w:rsid w:val="00960717"/>
    <w:rsid w:val="00960992"/>
    <w:rsid w:val="00961216"/>
    <w:rsid w:val="00961BE5"/>
    <w:rsid w:val="00961C6C"/>
    <w:rsid w:val="00961EB8"/>
    <w:rsid w:val="009620B7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0DAC"/>
    <w:rsid w:val="009819D7"/>
    <w:rsid w:val="00981EBC"/>
    <w:rsid w:val="00982CDD"/>
    <w:rsid w:val="00982CED"/>
    <w:rsid w:val="00983448"/>
    <w:rsid w:val="009834EF"/>
    <w:rsid w:val="0098369E"/>
    <w:rsid w:val="009836D9"/>
    <w:rsid w:val="00983AAA"/>
    <w:rsid w:val="00983BE6"/>
    <w:rsid w:val="00983CF4"/>
    <w:rsid w:val="0098433D"/>
    <w:rsid w:val="0098507A"/>
    <w:rsid w:val="009850BB"/>
    <w:rsid w:val="009856C3"/>
    <w:rsid w:val="00985F2A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4C6E"/>
    <w:rsid w:val="0099518E"/>
    <w:rsid w:val="00995727"/>
    <w:rsid w:val="00995A0B"/>
    <w:rsid w:val="00995B83"/>
    <w:rsid w:val="00996820"/>
    <w:rsid w:val="00997551"/>
    <w:rsid w:val="009A09EC"/>
    <w:rsid w:val="009A0BC9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70A"/>
    <w:rsid w:val="009A6A46"/>
    <w:rsid w:val="009A6C27"/>
    <w:rsid w:val="009A6CD1"/>
    <w:rsid w:val="009A6E4E"/>
    <w:rsid w:val="009A6EF3"/>
    <w:rsid w:val="009A7033"/>
    <w:rsid w:val="009A759A"/>
    <w:rsid w:val="009A7D20"/>
    <w:rsid w:val="009B008B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1B4"/>
    <w:rsid w:val="009B43D8"/>
    <w:rsid w:val="009B4BDF"/>
    <w:rsid w:val="009B5560"/>
    <w:rsid w:val="009B55EC"/>
    <w:rsid w:val="009B5645"/>
    <w:rsid w:val="009B5691"/>
    <w:rsid w:val="009B58D9"/>
    <w:rsid w:val="009B5966"/>
    <w:rsid w:val="009B5988"/>
    <w:rsid w:val="009B5CFD"/>
    <w:rsid w:val="009B615E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3D7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B4E"/>
    <w:rsid w:val="009D4F07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4C0E"/>
    <w:rsid w:val="009E607F"/>
    <w:rsid w:val="009E6ECC"/>
    <w:rsid w:val="009E7814"/>
    <w:rsid w:val="009E7EC2"/>
    <w:rsid w:val="009F0081"/>
    <w:rsid w:val="009F0850"/>
    <w:rsid w:val="009F1622"/>
    <w:rsid w:val="009F18B4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572"/>
    <w:rsid w:val="009F486B"/>
    <w:rsid w:val="009F498A"/>
    <w:rsid w:val="009F4A73"/>
    <w:rsid w:val="009F4C96"/>
    <w:rsid w:val="009F54EC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1F7D"/>
    <w:rsid w:val="00A02376"/>
    <w:rsid w:val="00A024EF"/>
    <w:rsid w:val="00A0305E"/>
    <w:rsid w:val="00A031D3"/>
    <w:rsid w:val="00A03503"/>
    <w:rsid w:val="00A03AAB"/>
    <w:rsid w:val="00A04CBA"/>
    <w:rsid w:val="00A04E19"/>
    <w:rsid w:val="00A0529B"/>
    <w:rsid w:val="00A055F5"/>
    <w:rsid w:val="00A05D72"/>
    <w:rsid w:val="00A05EFE"/>
    <w:rsid w:val="00A05F8D"/>
    <w:rsid w:val="00A0631C"/>
    <w:rsid w:val="00A069E4"/>
    <w:rsid w:val="00A06AB5"/>
    <w:rsid w:val="00A06DAF"/>
    <w:rsid w:val="00A07199"/>
    <w:rsid w:val="00A07516"/>
    <w:rsid w:val="00A07D73"/>
    <w:rsid w:val="00A07F91"/>
    <w:rsid w:val="00A10573"/>
    <w:rsid w:val="00A10820"/>
    <w:rsid w:val="00A10992"/>
    <w:rsid w:val="00A12004"/>
    <w:rsid w:val="00A12962"/>
    <w:rsid w:val="00A13215"/>
    <w:rsid w:val="00A14314"/>
    <w:rsid w:val="00A14425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86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7F81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D60"/>
    <w:rsid w:val="00A36E47"/>
    <w:rsid w:val="00A37AC0"/>
    <w:rsid w:val="00A37CB9"/>
    <w:rsid w:val="00A40AAB"/>
    <w:rsid w:val="00A41866"/>
    <w:rsid w:val="00A42131"/>
    <w:rsid w:val="00A42DF7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98C"/>
    <w:rsid w:val="00A47B22"/>
    <w:rsid w:val="00A50678"/>
    <w:rsid w:val="00A508F8"/>
    <w:rsid w:val="00A524A9"/>
    <w:rsid w:val="00A538F2"/>
    <w:rsid w:val="00A5391C"/>
    <w:rsid w:val="00A540B9"/>
    <w:rsid w:val="00A540BB"/>
    <w:rsid w:val="00A54494"/>
    <w:rsid w:val="00A54925"/>
    <w:rsid w:val="00A54946"/>
    <w:rsid w:val="00A55A69"/>
    <w:rsid w:val="00A55DBD"/>
    <w:rsid w:val="00A5619B"/>
    <w:rsid w:val="00A568C5"/>
    <w:rsid w:val="00A56BDD"/>
    <w:rsid w:val="00A60088"/>
    <w:rsid w:val="00A6078A"/>
    <w:rsid w:val="00A60BB0"/>
    <w:rsid w:val="00A60F23"/>
    <w:rsid w:val="00A60FCD"/>
    <w:rsid w:val="00A611AA"/>
    <w:rsid w:val="00A61267"/>
    <w:rsid w:val="00A613E4"/>
    <w:rsid w:val="00A61691"/>
    <w:rsid w:val="00A618DC"/>
    <w:rsid w:val="00A61AF8"/>
    <w:rsid w:val="00A61D66"/>
    <w:rsid w:val="00A61DD3"/>
    <w:rsid w:val="00A61F0D"/>
    <w:rsid w:val="00A621C1"/>
    <w:rsid w:val="00A630C4"/>
    <w:rsid w:val="00A630FF"/>
    <w:rsid w:val="00A639CC"/>
    <w:rsid w:val="00A64EA8"/>
    <w:rsid w:val="00A64F1D"/>
    <w:rsid w:val="00A65B38"/>
    <w:rsid w:val="00A662B7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77EC9"/>
    <w:rsid w:val="00A80D33"/>
    <w:rsid w:val="00A80DBE"/>
    <w:rsid w:val="00A80FD5"/>
    <w:rsid w:val="00A81E69"/>
    <w:rsid w:val="00A827A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7C4"/>
    <w:rsid w:val="00AA08AF"/>
    <w:rsid w:val="00AA0ABF"/>
    <w:rsid w:val="00AA0FB9"/>
    <w:rsid w:val="00AA12C7"/>
    <w:rsid w:val="00AA2161"/>
    <w:rsid w:val="00AA3AE4"/>
    <w:rsid w:val="00AA43C4"/>
    <w:rsid w:val="00AA43FF"/>
    <w:rsid w:val="00AA4C3B"/>
    <w:rsid w:val="00AA4FD4"/>
    <w:rsid w:val="00AA5FC7"/>
    <w:rsid w:val="00AA635E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D9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577E"/>
    <w:rsid w:val="00AE5CA1"/>
    <w:rsid w:val="00AE62EC"/>
    <w:rsid w:val="00AE692E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467"/>
    <w:rsid w:val="00B00AD8"/>
    <w:rsid w:val="00B0238B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983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258"/>
    <w:rsid w:val="00B21367"/>
    <w:rsid w:val="00B21963"/>
    <w:rsid w:val="00B220FB"/>
    <w:rsid w:val="00B221DD"/>
    <w:rsid w:val="00B22635"/>
    <w:rsid w:val="00B2404B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59"/>
    <w:rsid w:val="00B26B76"/>
    <w:rsid w:val="00B26C84"/>
    <w:rsid w:val="00B26E9C"/>
    <w:rsid w:val="00B275DE"/>
    <w:rsid w:val="00B2765E"/>
    <w:rsid w:val="00B2768A"/>
    <w:rsid w:val="00B27B8A"/>
    <w:rsid w:val="00B27E2C"/>
    <w:rsid w:val="00B303FC"/>
    <w:rsid w:val="00B306BF"/>
    <w:rsid w:val="00B30859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BD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29FC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BA0"/>
    <w:rsid w:val="00B4506F"/>
    <w:rsid w:val="00B46AC4"/>
    <w:rsid w:val="00B46DFE"/>
    <w:rsid w:val="00B47406"/>
    <w:rsid w:val="00B4744C"/>
    <w:rsid w:val="00B47535"/>
    <w:rsid w:val="00B50476"/>
    <w:rsid w:val="00B50782"/>
    <w:rsid w:val="00B507FD"/>
    <w:rsid w:val="00B51928"/>
    <w:rsid w:val="00B51B44"/>
    <w:rsid w:val="00B51C93"/>
    <w:rsid w:val="00B5224D"/>
    <w:rsid w:val="00B52DC7"/>
    <w:rsid w:val="00B5324C"/>
    <w:rsid w:val="00B539AC"/>
    <w:rsid w:val="00B53C6D"/>
    <w:rsid w:val="00B54018"/>
    <w:rsid w:val="00B544BA"/>
    <w:rsid w:val="00B54526"/>
    <w:rsid w:val="00B55E3A"/>
    <w:rsid w:val="00B55ED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BED"/>
    <w:rsid w:val="00B72C16"/>
    <w:rsid w:val="00B72CCE"/>
    <w:rsid w:val="00B72E61"/>
    <w:rsid w:val="00B73042"/>
    <w:rsid w:val="00B73806"/>
    <w:rsid w:val="00B73D19"/>
    <w:rsid w:val="00B73D78"/>
    <w:rsid w:val="00B73FDF"/>
    <w:rsid w:val="00B7441B"/>
    <w:rsid w:val="00B745F9"/>
    <w:rsid w:val="00B74C03"/>
    <w:rsid w:val="00B75224"/>
    <w:rsid w:val="00B75967"/>
    <w:rsid w:val="00B75D11"/>
    <w:rsid w:val="00B76437"/>
    <w:rsid w:val="00B7682A"/>
    <w:rsid w:val="00B76B56"/>
    <w:rsid w:val="00B778A2"/>
    <w:rsid w:val="00B80641"/>
    <w:rsid w:val="00B8067A"/>
    <w:rsid w:val="00B80938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A65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6BE"/>
    <w:rsid w:val="00B96EE7"/>
    <w:rsid w:val="00B97054"/>
    <w:rsid w:val="00B9735A"/>
    <w:rsid w:val="00B97C7B"/>
    <w:rsid w:val="00BA0B29"/>
    <w:rsid w:val="00BA0D06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3E6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301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DE8"/>
    <w:rsid w:val="00BB3FF6"/>
    <w:rsid w:val="00BB49F0"/>
    <w:rsid w:val="00BB51D6"/>
    <w:rsid w:val="00BB5425"/>
    <w:rsid w:val="00BB56AE"/>
    <w:rsid w:val="00BB59AC"/>
    <w:rsid w:val="00BB5A42"/>
    <w:rsid w:val="00BB6623"/>
    <w:rsid w:val="00BB67ED"/>
    <w:rsid w:val="00BB7281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111"/>
    <w:rsid w:val="00BC26A8"/>
    <w:rsid w:val="00BC27E3"/>
    <w:rsid w:val="00BC2967"/>
    <w:rsid w:val="00BC2D1D"/>
    <w:rsid w:val="00BC2E31"/>
    <w:rsid w:val="00BC3262"/>
    <w:rsid w:val="00BC35E3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C7076"/>
    <w:rsid w:val="00BC7659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3AA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DE6"/>
    <w:rsid w:val="00C0091A"/>
    <w:rsid w:val="00C009DE"/>
    <w:rsid w:val="00C00B9E"/>
    <w:rsid w:val="00C00BD4"/>
    <w:rsid w:val="00C01D0B"/>
    <w:rsid w:val="00C02205"/>
    <w:rsid w:val="00C02D9A"/>
    <w:rsid w:val="00C03217"/>
    <w:rsid w:val="00C03472"/>
    <w:rsid w:val="00C04DFF"/>
    <w:rsid w:val="00C05612"/>
    <w:rsid w:val="00C05D26"/>
    <w:rsid w:val="00C0615B"/>
    <w:rsid w:val="00C06728"/>
    <w:rsid w:val="00C06B86"/>
    <w:rsid w:val="00C06D05"/>
    <w:rsid w:val="00C06D75"/>
    <w:rsid w:val="00C07E77"/>
    <w:rsid w:val="00C07FCE"/>
    <w:rsid w:val="00C1005E"/>
    <w:rsid w:val="00C107C5"/>
    <w:rsid w:val="00C10FC3"/>
    <w:rsid w:val="00C116C3"/>
    <w:rsid w:val="00C11B40"/>
    <w:rsid w:val="00C120FB"/>
    <w:rsid w:val="00C12139"/>
    <w:rsid w:val="00C12AF9"/>
    <w:rsid w:val="00C12D79"/>
    <w:rsid w:val="00C12EC7"/>
    <w:rsid w:val="00C13922"/>
    <w:rsid w:val="00C13E11"/>
    <w:rsid w:val="00C14022"/>
    <w:rsid w:val="00C14795"/>
    <w:rsid w:val="00C15C90"/>
    <w:rsid w:val="00C16CF6"/>
    <w:rsid w:val="00C16DD4"/>
    <w:rsid w:val="00C174F2"/>
    <w:rsid w:val="00C17522"/>
    <w:rsid w:val="00C17A09"/>
    <w:rsid w:val="00C17BFD"/>
    <w:rsid w:val="00C17D9A"/>
    <w:rsid w:val="00C17DA4"/>
    <w:rsid w:val="00C20924"/>
    <w:rsid w:val="00C21449"/>
    <w:rsid w:val="00C218B8"/>
    <w:rsid w:val="00C225CC"/>
    <w:rsid w:val="00C22621"/>
    <w:rsid w:val="00C22E98"/>
    <w:rsid w:val="00C2338F"/>
    <w:rsid w:val="00C234DB"/>
    <w:rsid w:val="00C236AA"/>
    <w:rsid w:val="00C24124"/>
    <w:rsid w:val="00C243A6"/>
    <w:rsid w:val="00C245D7"/>
    <w:rsid w:val="00C24F56"/>
    <w:rsid w:val="00C251C3"/>
    <w:rsid w:val="00C256FF"/>
    <w:rsid w:val="00C2613E"/>
    <w:rsid w:val="00C2652F"/>
    <w:rsid w:val="00C268C3"/>
    <w:rsid w:val="00C26EEC"/>
    <w:rsid w:val="00C2709E"/>
    <w:rsid w:val="00C27234"/>
    <w:rsid w:val="00C272DE"/>
    <w:rsid w:val="00C300FD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4E8C"/>
    <w:rsid w:val="00C46283"/>
    <w:rsid w:val="00C46753"/>
    <w:rsid w:val="00C46C8F"/>
    <w:rsid w:val="00C4740A"/>
    <w:rsid w:val="00C4780D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71F"/>
    <w:rsid w:val="00C54903"/>
    <w:rsid w:val="00C54AC0"/>
    <w:rsid w:val="00C54B64"/>
    <w:rsid w:val="00C54C44"/>
    <w:rsid w:val="00C54D83"/>
    <w:rsid w:val="00C550C1"/>
    <w:rsid w:val="00C55611"/>
    <w:rsid w:val="00C557F0"/>
    <w:rsid w:val="00C56256"/>
    <w:rsid w:val="00C564D4"/>
    <w:rsid w:val="00C568FB"/>
    <w:rsid w:val="00C57087"/>
    <w:rsid w:val="00C57BF9"/>
    <w:rsid w:val="00C57CF8"/>
    <w:rsid w:val="00C57FEE"/>
    <w:rsid w:val="00C60214"/>
    <w:rsid w:val="00C6075D"/>
    <w:rsid w:val="00C61087"/>
    <w:rsid w:val="00C62670"/>
    <w:rsid w:val="00C628AA"/>
    <w:rsid w:val="00C62F7F"/>
    <w:rsid w:val="00C63748"/>
    <w:rsid w:val="00C63AA7"/>
    <w:rsid w:val="00C63B66"/>
    <w:rsid w:val="00C63C67"/>
    <w:rsid w:val="00C640FE"/>
    <w:rsid w:val="00C64476"/>
    <w:rsid w:val="00C64555"/>
    <w:rsid w:val="00C647B9"/>
    <w:rsid w:val="00C64AD9"/>
    <w:rsid w:val="00C6573B"/>
    <w:rsid w:val="00C65C31"/>
    <w:rsid w:val="00C66CC2"/>
    <w:rsid w:val="00C67630"/>
    <w:rsid w:val="00C67C26"/>
    <w:rsid w:val="00C67D67"/>
    <w:rsid w:val="00C67DE5"/>
    <w:rsid w:val="00C67F7D"/>
    <w:rsid w:val="00C7026B"/>
    <w:rsid w:val="00C704A9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756A"/>
    <w:rsid w:val="00C77839"/>
    <w:rsid w:val="00C77E56"/>
    <w:rsid w:val="00C80123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6275"/>
    <w:rsid w:val="00C8660A"/>
    <w:rsid w:val="00C86B63"/>
    <w:rsid w:val="00C86DD0"/>
    <w:rsid w:val="00C86EB0"/>
    <w:rsid w:val="00C8717F"/>
    <w:rsid w:val="00C87B7B"/>
    <w:rsid w:val="00C905F5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3131"/>
    <w:rsid w:val="00CA457F"/>
    <w:rsid w:val="00CA49C1"/>
    <w:rsid w:val="00CA4B78"/>
    <w:rsid w:val="00CA50E4"/>
    <w:rsid w:val="00CA5810"/>
    <w:rsid w:val="00CA64A5"/>
    <w:rsid w:val="00CA6650"/>
    <w:rsid w:val="00CA667C"/>
    <w:rsid w:val="00CA6C91"/>
    <w:rsid w:val="00CA6FBB"/>
    <w:rsid w:val="00CA759D"/>
    <w:rsid w:val="00CA789F"/>
    <w:rsid w:val="00CA7A60"/>
    <w:rsid w:val="00CA7EB0"/>
    <w:rsid w:val="00CB03DD"/>
    <w:rsid w:val="00CB058E"/>
    <w:rsid w:val="00CB0CD1"/>
    <w:rsid w:val="00CB0E1C"/>
    <w:rsid w:val="00CB0E30"/>
    <w:rsid w:val="00CB1C46"/>
    <w:rsid w:val="00CB3C19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F32"/>
    <w:rsid w:val="00CC089A"/>
    <w:rsid w:val="00CC094E"/>
    <w:rsid w:val="00CC0D13"/>
    <w:rsid w:val="00CC15FB"/>
    <w:rsid w:val="00CC1BF8"/>
    <w:rsid w:val="00CC1DFD"/>
    <w:rsid w:val="00CC21C7"/>
    <w:rsid w:val="00CC24F1"/>
    <w:rsid w:val="00CC254E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DAA"/>
    <w:rsid w:val="00CC7C74"/>
    <w:rsid w:val="00CD02CC"/>
    <w:rsid w:val="00CD0B73"/>
    <w:rsid w:val="00CD0DB1"/>
    <w:rsid w:val="00CD0FF7"/>
    <w:rsid w:val="00CD1458"/>
    <w:rsid w:val="00CD173E"/>
    <w:rsid w:val="00CD1ACA"/>
    <w:rsid w:val="00CD1C47"/>
    <w:rsid w:val="00CD2042"/>
    <w:rsid w:val="00CD24DF"/>
    <w:rsid w:val="00CD2AAE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38A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37B"/>
    <w:rsid w:val="00CE6450"/>
    <w:rsid w:val="00CE678A"/>
    <w:rsid w:val="00CE6ED7"/>
    <w:rsid w:val="00CF06EC"/>
    <w:rsid w:val="00CF07B1"/>
    <w:rsid w:val="00CF0986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6003"/>
    <w:rsid w:val="00CF62DC"/>
    <w:rsid w:val="00CF6ADB"/>
    <w:rsid w:val="00CF6F72"/>
    <w:rsid w:val="00CF75F1"/>
    <w:rsid w:val="00CF76B8"/>
    <w:rsid w:val="00CF777C"/>
    <w:rsid w:val="00D00188"/>
    <w:rsid w:val="00D007AC"/>
    <w:rsid w:val="00D00AA7"/>
    <w:rsid w:val="00D02292"/>
    <w:rsid w:val="00D02620"/>
    <w:rsid w:val="00D0262A"/>
    <w:rsid w:val="00D0280F"/>
    <w:rsid w:val="00D03088"/>
    <w:rsid w:val="00D030FA"/>
    <w:rsid w:val="00D031D4"/>
    <w:rsid w:val="00D035E2"/>
    <w:rsid w:val="00D04262"/>
    <w:rsid w:val="00D04C5A"/>
    <w:rsid w:val="00D05158"/>
    <w:rsid w:val="00D0579F"/>
    <w:rsid w:val="00D061DE"/>
    <w:rsid w:val="00D07255"/>
    <w:rsid w:val="00D07B33"/>
    <w:rsid w:val="00D103AF"/>
    <w:rsid w:val="00D109DC"/>
    <w:rsid w:val="00D10BA4"/>
    <w:rsid w:val="00D10C24"/>
    <w:rsid w:val="00D11481"/>
    <w:rsid w:val="00D114CE"/>
    <w:rsid w:val="00D117DB"/>
    <w:rsid w:val="00D11D0E"/>
    <w:rsid w:val="00D12BB6"/>
    <w:rsid w:val="00D12FA3"/>
    <w:rsid w:val="00D13233"/>
    <w:rsid w:val="00D1350D"/>
    <w:rsid w:val="00D13B52"/>
    <w:rsid w:val="00D13E83"/>
    <w:rsid w:val="00D14076"/>
    <w:rsid w:val="00D14A56"/>
    <w:rsid w:val="00D15192"/>
    <w:rsid w:val="00D153E7"/>
    <w:rsid w:val="00D15949"/>
    <w:rsid w:val="00D15CEF"/>
    <w:rsid w:val="00D15F5C"/>
    <w:rsid w:val="00D1614C"/>
    <w:rsid w:val="00D16AB2"/>
    <w:rsid w:val="00D16B06"/>
    <w:rsid w:val="00D16F07"/>
    <w:rsid w:val="00D17221"/>
    <w:rsid w:val="00D17B28"/>
    <w:rsid w:val="00D2043A"/>
    <w:rsid w:val="00D20624"/>
    <w:rsid w:val="00D2095E"/>
    <w:rsid w:val="00D21069"/>
    <w:rsid w:val="00D21601"/>
    <w:rsid w:val="00D21BFB"/>
    <w:rsid w:val="00D21E17"/>
    <w:rsid w:val="00D22556"/>
    <w:rsid w:val="00D2398F"/>
    <w:rsid w:val="00D23D63"/>
    <w:rsid w:val="00D23DCC"/>
    <w:rsid w:val="00D23DCD"/>
    <w:rsid w:val="00D23E37"/>
    <w:rsid w:val="00D24146"/>
    <w:rsid w:val="00D24D43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19E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799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34B5"/>
    <w:rsid w:val="00D449A5"/>
    <w:rsid w:val="00D455D9"/>
    <w:rsid w:val="00D46143"/>
    <w:rsid w:val="00D46DFD"/>
    <w:rsid w:val="00D478D5"/>
    <w:rsid w:val="00D47F68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F49"/>
    <w:rsid w:val="00D540F9"/>
    <w:rsid w:val="00D5422E"/>
    <w:rsid w:val="00D54632"/>
    <w:rsid w:val="00D54685"/>
    <w:rsid w:val="00D546DD"/>
    <w:rsid w:val="00D54721"/>
    <w:rsid w:val="00D54CC3"/>
    <w:rsid w:val="00D54D28"/>
    <w:rsid w:val="00D55187"/>
    <w:rsid w:val="00D55CEB"/>
    <w:rsid w:val="00D56456"/>
    <w:rsid w:val="00D56A39"/>
    <w:rsid w:val="00D56EF1"/>
    <w:rsid w:val="00D56F13"/>
    <w:rsid w:val="00D57F05"/>
    <w:rsid w:val="00D600A4"/>
    <w:rsid w:val="00D601F0"/>
    <w:rsid w:val="00D605BE"/>
    <w:rsid w:val="00D60850"/>
    <w:rsid w:val="00D60EC9"/>
    <w:rsid w:val="00D60F72"/>
    <w:rsid w:val="00D61E98"/>
    <w:rsid w:val="00D62746"/>
    <w:rsid w:val="00D62B23"/>
    <w:rsid w:val="00D631FF"/>
    <w:rsid w:val="00D633D9"/>
    <w:rsid w:val="00D63807"/>
    <w:rsid w:val="00D63A16"/>
    <w:rsid w:val="00D63BB7"/>
    <w:rsid w:val="00D64D72"/>
    <w:rsid w:val="00D652EA"/>
    <w:rsid w:val="00D65B61"/>
    <w:rsid w:val="00D6639B"/>
    <w:rsid w:val="00D6689C"/>
    <w:rsid w:val="00D66BB8"/>
    <w:rsid w:val="00D66BBF"/>
    <w:rsid w:val="00D66D4A"/>
    <w:rsid w:val="00D670CA"/>
    <w:rsid w:val="00D67AC4"/>
    <w:rsid w:val="00D67E10"/>
    <w:rsid w:val="00D700E4"/>
    <w:rsid w:val="00D70761"/>
    <w:rsid w:val="00D714FD"/>
    <w:rsid w:val="00D71887"/>
    <w:rsid w:val="00D72028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C55"/>
    <w:rsid w:val="00D83DE6"/>
    <w:rsid w:val="00D84525"/>
    <w:rsid w:val="00D846EB"/>
    <w:rsid w:val="00D85582"/>
    <w:rsid w:val="00D8569F"/>
    <w:rsid w:val="00D86233"/>
    <w:rsid w:val="00D86716"/>
    <w:rsid w:val="00D86C7A"/>
    <w:rsid w:val="00D870B8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DA"/>
    <w:rsid w:val="00D9751F"/>
    <w:rsid w:val="00D97AF2"/>
    <w:rsid w:val="00D97B5B"/>
    <w:rsid w:val="00D97D89"/>
    <w:rsid w:val="00DA06AA"/>
    <w:rsid w:val="00DA082E"/>
    <w:rsid w:val="00DA118C"/>
    <w:rsid w:val="00DA1216"/>
    <w:rsid w:val="00DA15F7"/>
    <w:rsid w:val="00DA16AD"/>
    <w:rsid w:val="00DA1D3F"/>
    <w:rsid w:val="00DA212E"/>
    <w:rsid w:val="00DA2199"/>
    <w:rsid w:val="00DA27F1"/>
    <w:rsid w:val="00DA2AA3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234"/>
    <w:rsid w:val="00DC19D8"/>
    <w:rsid w:val="00DC1B6E"/>
    <w:rsid w:val="00DC2151"/>
    <w:rsid w:val="00DC22A8"/>
    <w:rsid w:val="00DC22CA"/>
    <w:rsid w:val="00DC293D"/>
    <w:rsid w:val="00DC29BA"/>
    <w:rsid w:val="00DC2CB4"/>
    <w:rsid w:val="00DC3109"/>
    <w:rsid w:val="00DC3342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AE0"/>
    <w:rsid w:val="00DC6B48"/>
    <w:rsid w:val="00DC71EE"/>
    <w:rsid w:val="00DC76D6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818"/>
    <w:rsid w:val="00DD4B33"/>
    <w:rsid w:val="00DD5723"/>
    <w:rsid w:val="00DD5DD9"/>
    <w:rsid w:val="00DD62F1"/>
    <w:rsid w:val="00DD6441"/>
    <w:rsid w:val="00DD6952"/>
    <w:rsid w:val="00DD6B5A"/>
    <w:rsid w:val="00DD7154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F36"/>
    <w:rsid w:val="00DE40C3"/>
    <w:rsid w:val="00DE4316"/>
    <w:rsid w:val="00DE4967"/>
    <w:rsid w:val="00DE49AF"/>
    <w:rsid w:val="00DE49BB"/>
    <w:rsid w:val="00DE5D22"/>
    <w:rsid w:val="00DE6264"/>
    <w:rsid w:val="00DE6621"/>
    <w:rsid w:val="00DE6EB5"/>
    <w:rsid w:val="00DE76BD"/>
    <w:rsid w:val="00DE7742"/>
    <w:rsid w:val="00DE79BE"/>
    <w:rsid w:val="00DE7BE5"/>
    <w:rsid w:val="00DF0124"/>
    <w:rsid w:val="00DF08D0"/>
    <w:rsid w:val="00DF1506"/>
    <w:rsid w:val="00DF1571"/>
    <w:rsid w:val="00DF16BD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13A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D39"/>
    <w:rsid w:val="00E15909"/>
    <w:rsid w:val="00E15CCF"/>
    <w:rsid w:val="00E15E33"/>
    <w:rsid w:val="00E16677"/>
    <w:rsid w:val="00E1690B"/>
    <w:rsid w:val="00E16BC6"/>
    <w:rsid w:val="00E17355"/>
    <w:rsid w:val="00E203DD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42D"/>
    <w:rsid w:val="00E25A13"/>
    <w:rsid w:val="00E25BA7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548C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3BFB"/>
    <w:rsid w:val="00E53C36"/>
    <w:rsid w:val="00E54B80"/>
    <w:rsid w:val="00E54B92"/>
    <w:rsid w:val="00E55A0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6B"/>
    <w:rsid w:val="00E60AA9"/>
    <w:rsid w:val="00E61786"/>
    <w:rsid w:val="00E61D8D"/>
    <w:rsid w:val="00E62E49"/>
    <w:rsid w:val="00E62F28"/>
    <w:rsid w:val="00E636E8"/>
    <w:rsid w:val="00E65105"/>
    <w:rsid w:val="00E65988"/>
    <w:rsid w:val="00E65B00"/>
    <w:rsid w:val="00E65C1F"/>
    <w:rsid w:val="00E66020"/>
    <w:rsid w:val="00E665BD"/>
    <w:rsid w:val="00E667BF"/>
    <w:rsid w:val="00E66D5C"/>
    <w:rsid w:val="00E66F39"/>
    <w:rsid w:val="00E66F81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0A31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AD0"/>
    <w:rsid w:val="00E83BF4"/>
    <w:rsid w:val="00E8421B"/>
    <w:rsid w:val="00E84474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5F6C"/>
    <w:rsid w:val="00E864F7"/>
    <w:rsid w:val="00E86623"/>
    <w:rsid w:val="00E866EB"/>
    <w:rsid w:val="00E869CB"/>
    <w:rsid w:val="00E87D68"/>
    <w:rsid w:val="00E9020A"/>
    <w:rsid w:val="00E92416"/>
    <w:rsid w:val="00E92423"/>
    <w:rsid w:val="00E9271F"/>
    <w:rsid w:val="00E928EA"/>
    <w:rsid w:val="00E92C26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1E6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3C44"/>
    <w:rsid w:val="00EA4306"/>
    <w:rsid w:val="00EA4C5A"/>
    <w:rsid w:val="00EA4EF5"/>
    <w:rsid w:val="00EA5034"/>
    <w:rsid w:val="00EA5263"/>
    <w:rsid w:val="00EA542F"/>
    <w:rsid w:val="00EA55AE"/>
    <w:rsid w:val="00EA5703"/>
    <w:rsid w:val="00EA5CC7"/>
    <w:rsid w:val="00EA5F42"/>
    <w:rsid w:val="00EA65C7"/>
    <w:rsid w:val="00EA68E6"/>
    <w:rsid w:val="00EA69E9"/>
    <w:rsid w:val="00EA7A16"/>
    <w:rsid w:val="00EA7D1F"/>
    <w:rsid w:val="00EA7EF6"/>
    <w:rsid w:val="00EB0AED"/>
    <w:rsid w:val="00EB0F64"/>
    <w:rsid w:val="00EB10AB"/>
    <w:rsid w:val="00EB171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104"/>
    <w:rsid w:val="00EB73BE"/>
    <w:rsid w:val="00EB7D7E"/>
    <w:rsid w:val="00EB7EBA"/>
    <w:rsid w:val="00EC0038"/>
    <w:rsid w:val="00EC01C6"/>
    <w:rsid w:val="00EC03D7"/>
    <w:rsid w:val="00EC0533"/>
    <w:rsid w:val="00EC0609"/>
    <w:rsid w:val="00EC161B"/>
    <w:rsid w:val="00EC241F"/>
    <w:rsid w:val="00EC2483"/>
    <w:rsid w:val="00EC2629"/>
    <w:rsid w:val="00EC2824"/>
    <w:rsid w:val="00EC285B"/>
    <w:rsid w:val="00EC2C7F"/>
    <w:rsid w:val="00EC3470"/>
    <w:rsid w:val="00EC371D"/>
    <w:rsid w:val="00EC374E"/>
    <w:rsid w:val="00EC39FE"/>
    <w:rsid w:val="00EC4B4E"/>
    <w:rsid w:val="00EC504C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885"/>
    <w:rsid w:val="00ED1B19"/>
    <w:rsid w:val="00ED1EDB"/>
    <w:rsid w:val="00ED2CE4"/>
    <w:rsid w:val="00ED2DCC"/>
    <w:rsid w:val="00ED2E8A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E3D"/>
    <w:rsid w:val="00EE531B"/>
    <w:rsid w:val="00EE55DC"/>
    <w:rsid w:val="00EE5BCB"/>
    <w:rsid w:val="00EE5D3C"/>
    <w:rsid w:val="00EE61A9"/>
    <w:rsid w:val="00EE61B5"/>
    <w:rsid w:val="00EE6C74"/>
    <w:rsid w:val="00EE6ED7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FED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58A7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646E"/>
    <w:rsid w:val="00F06A19"/>
    <w:rsid w:val="00F06C60"/>
    <w:rsid w:val="00F070B4"/>
    <w:rsid w:val="00F073CE"/>
    <w:rsid w:val="00F07651"/>
    <w:rsid w:val="00F079DB"/>
    <w:rsid w:val="00F07C94"/>
    <w:rsid w:val="00F10140"/>
    <w:rsid w:val="00F108AF"/>
    <w:rsid w:val="00F11154"/>
    <w:rsid w:val="00F11346"/>
    <w:rsid w:val="00F115BE"/>
    <w:rsid w:val="00F11DE0"/>
    <w:rsid w:val="00F124CB"/>
    <w:rsid w:val="00F12D88"/>
    <w:rsid w:val="00F13052"/>
    <w:rsid w:val="00F13191"/>
    <w:rsid w:val="00F13DB8"/>
    <w:rsid w:val="00F14544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31EF"/>
    <w:rsid w:val="00F23298"/>
    <w:rsid w:val="00F23765"/>
    <w:rsid w:val="00F23821"/>
    <w:rsid w:val="00F2440A"/>
    <w:rsid w:val="00F24AA5"/>
    <w:rsid w:val="00F24BF9"/>
    <w:rsid w:val="00F25375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B36"/>
    <w:rsid w:val="00F34DD8"/>
    <w:rsid w:val="00F35515"/>
    <w:rsid w:val="00F355A3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0A66"/>
    <w:rsid w:val="00F40E9B"/>
    <w:rsid w:val="00F411C5"/>
    <w:rsid w:val="00F412B5"/>
    <w:rsid w:val="00F413DA"/>
    <w:rsid w:val="00F41D84"/>
    <w:rsid w:val="00F435CB"/>
    <w:rsid w:val="00F43BF7"/>
    <w:rsid w:val="00F43FB0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7203"/>
    <w:rsid w:val="00F6746D"/>
    <w:rsid w:val="00F677A2"/>
    <w:rsid w:val="00F67981"/>
    <w:rsid w:val="00F67A51"/>
    <w:rsid w:val="00F67F22"/>
    <w:rsid w:val="00F705D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06C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617C"/>
    <w:rsid w:val="00F76215"/>
    <w:rsid w:val="00F76553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2CBA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287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5E8"/>
    <w:rsid w:val="00FB0DBF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25D"/>
    <w:rsid w:val="00FB4313"/>
    <w:rsid w:val="00FB48BE"/>
    <w:rsid w:val="00FB4FB6"/>
    <w:rsid w:val="00FB55B6"/>
    <w:rsid w:val="00FB5896"/>
    <w:rsid w:val="00FB5FBB"/>
    <w:rsid w:val="00FB6090"/>
    <w:rsid w:val="00FB60BB"/>
    <w:rsid w:val="00FB654E"/>
    <w:rsid w:val="00FB6BF9"/>
    <w:rsid w:val="00FB727E"/>
    <w:rsid w:val="00FB769C"/>
    <w:rsid w:val="00FB7719"/>
    <w:rsid w:val="00FB7A80"/>
    <w:rsid w:val="00FC017F"/>
    <w:rsid w:val="00FC0952"/>
    <w:rsid w:val="00FC1430"/>
    <w:rsid w:val="00FC18A9"/>
    <w:rsid w:val="00FC1944"/>
    <w:rsid w:val="00FC1A80"/>
    <w:rsid w:val="00FC24D2"/>
    <w:rsid w:val="00FC25ED"/>
    <w:rsid w:val="00FC26F1"/>
    <w:rsid w:val="00FC33CA"/>
    <w:rsid w:val="00FC34F5"/>
    <w:rsid w:val="00FC3506"/>
    <w:rsid w:val="00FC395C"/>
    <w:rsid w:val="00FC3A37"/>
    <w:rsid w:val="00FC44CF"/>
    <w:rsid w:val="00FC51E1"/>
    <w:rsid w:val="00FC582D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4ACF"/>
    <w:rsid w:val="00FD55E1"/>
    <w:rsid w:val="00FD5FD2"/>
    <w:rsid w:val="00FD6629"/>
    <w:rsid w:val="00FD6A01"/>
    <w:rsid w:val="00FD78B5"/>
    <w:rsid w:val="00FD7D01"/>
    <w:rsid w:val="00FD7F11"/>
    <w:rsid w:val="00FE0113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948"/>
    <w:rsid w:val="00FE4D36"/>
    <w:rsid w:val="00FE4ECB"/>
    <w:rsid w:val="00FE525D"/>
    <w:rsid w:val="00FE5A06"/>
    <w:rsid w:val="00FE6575"/>
    <w:rsid w:val="00FE6752"/>
    <w:rsid w:val="00FE695E"/>
    <w:rsid w:val="00FE70A6"/>
    <w:rsid w:val="00FE7925"/>
    <w:rsid w:val="00FF01FF"/>
    <w:rsid w:val="00FF0379"/>
    <w:rsid w:val="00FF0706"/>
    <w:rsid w:val="00FF10BB"/>
    <w:rsid w:val="00FF127A"/>
    <w:rsid w:val="00FF1296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8A06E92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3A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697A3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97A3A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697A3A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697A3A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697A3A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697A3A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697A3A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697A3A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697A3A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697A3A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697A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97A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97A3A"/>
  </w:style>
  <w:style w:type="paragraph" w:styleId="BlockText">
    <w:name w:val="Block Text"/>
    <w:basedOn w:val="Normal"/>
    <w:rsid w:val="00697A3A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697A3A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697A3A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697A3A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A61F0D"/>
    <w:rPr>
      <w:color w:val="0000FF"/>
      <w:u w:val="single"/>
    </w:rPr>
  </w:style>
  <w:style w:type="character" w:styleId="FollowedHyperlink">
    <w:name w:val="FollowedHyperlink"/>
    <w:rsid w:val="00A61F0D"/>
    <w:rPr>
      <w:color w:val="800080"/>
      <w:u w:val="single"/>
    </w:rPr>
  </w:style>
  <w:style w:type="character" w:customStyle="1" w:styleId="Heading1Char">
    <w:name w:val="Heading 1 Char"/>
    <w:aliases w:val="BAR Char"/>
    <w:link w:val="Heading1"/>
    <w:rsid w:val="00A42DF7"/>
    <w:rPr>
      <w:b/>
      <w:bCs/>
      <w:noProof/>
      <w:sz w:val="24"/>
      <w:szCs w:val="24"/>
      <w:lang w:val="ro-RO"/>
    </w:rPr>
  </w:style>
  <w:style w:type="character" w:customStyle="1" w:styleId="Heading2Char">
    <w:name w:val="Heading 2 Char"/>
    <w:link w:val="Heading2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ing7Char">
    <w:name w:val="Heading 7 Char"/>
    <w:link w:val="Heading7"/>
    <w:rsid w:val="00A42DF7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A42DF7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A42DF7"/>
    <w:rPr>
      <w:b/>
      <w:bCs/>
      <w:i/>
      <w:iCs/>
      <w:noProof/>
      <w:szCs w:val="24"/>
      <w:lang w:val="ro-RO"/>
    </w:rPr>
  </w:style>
  <w:style w:type="character" w:customStyle="1" w:styleId="BodyTextChar">
    <w:name w:val="Body Text Char"/>
    <w:link w:val="BodyText"/>
    <w:rsid w:val="00A42DF7"/>
    <w:rPr>
      <w:rFonts w:ascii="Helvetica-R" w:hAnsi="Helvetica-R"/>
      <w:b/>
      <w:bCs/>
      <w:noProof/>
      <w:szCs w:val="24"/>
      <w:lang w:val="ro-RO"/>
    </w:rPr>
  </w:style>
  <w:style w:type="character" w:customStyle="1" w:styleId="HeaderChar">
    <w:name w:val="Header Char"/>
    <w:link w:val="Header"/>
    <w:rsid w:val="00A42DF7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A42DF7"/>
    <w:rPr>
      <w:noProof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F7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A42DF7"/>
    <w:rPr>
      <w:rFonts w:ascii="Tahoma" w:hAnsi="Tahoma" w:cs="Tahoma"/>
      <w:sz w:val="16"/>
      <w:szCs w:val="16"/>
      <w:lang w:val="en-GB"/>
    </w:rPr>
  </w:style>
  <w:style w:type="paragraph" w:customStyle="1" w:styleId="Style1">
    <w:name w:val="Style1"/>
    <w:basedOn w:val="Normal"/>
    <w:rsid w:val="00A42DF7"/>
    <w:pPr>
      <w:numPr>
        <w:numId w:val="29"/>
      </w:numPr>
      <w:tabs>
        <w:tab w:val="clear" w:pos="96"/>
        <w:tab w:val="num" w:pos="870"/>
      </w:tabs>
      <w:ind w:left="870" w:hanging="360"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14122</Words>
  <Characters>80497</Characters>
  <Application>Microsoft Office Word</Application>
  <DocSecurity>0</DocSecurity>
  <Lines>670</Lines>
  <Paragraphs>188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94431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2012-08-09T06:05:00Z</cp:lastPrinted>
  <dcterms:created xsi:type="dcterms:W3CDTF">2026-07-13T06:34:00Z</dcterms:created>
  <dcterms:modified xsi:type="dcterms:W3CDTF">2026-07-13T08:08:00Z</dcterms:modified>
</cp:coreProperties>
</file>