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F6152" w14:textId="5AAD5341" w:rsidR="00100195" w:rsidRPr="00E41207" w:rsidRDefault="00A11633" w:rsidP="00C108D0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</w:rPr>
      </w:pPr>
      <w:r>
        <w:rPr>
          <w:b/>
          <w:spacing w:val="-8"/>
          <w:sz w:val="16"/>
          <w:szCs w:val="16"/>
        </w:rPr>
        <w:t>0</w:t>
      </w:r>
      <w:r w:rsidR="00100195" w:rsidRPr="00E41207">
        <w:rPr>
          <w:b/>
          <w:spacing w:val="-8"/>
          <w:sz w:val="16"/>
          <w:szCs w:val="16"/>
        </w:rPr>
        <w:t>C.N.C.F. "C.F.R." S.A. -  D I R E C Ţ I A  L I N I I</w:t>
      </w:r>
    </w:p>
    <w:p w14:paraId="54EFC278" w14:textId="7203644A" w:rsidR="00100195" w:rsidRPr="00E41207" w:rsidRDefault="00100195" w:rsidP="00C108D0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</w:rPr>
      </w:pPr>
      <w:r w:rsidRPr="00E41207">
        <w:rPr>
          <w:b/>
          <w:sz w:val="16"/>
          <w:szCs w:val="16"/>
        </w:rPr>
        <w:t xml:space="preserve"> (de la pagina 1 la pagina )</w:t>
      </w:r>
    </w:p>
    <w:p w14:paraId="0D046A43" w14:textId="77777777" w:rsidR="00100195" w:rsidRDefault="00100195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</w:rPr>
      </w:pPr>
    </w:p>
    <w:p w14:paraId="7D6D38B2" w14:textId="77777777" w:rsidR="00100195" w:rsidRDefault="00100195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</w:rPr>
      </w:pPr>
    </w:p>
    <w:p w14:paraId="6224F2E2" w14:textId="77777777" w:rsidR="00100195" w:rsidRDefault="00100195">
      <w:pPr>
        <w:jc w:val="center"/>
        <w:rPr>
          <w:sz w:val="28"/>
        </w:rPr>
      </w:pPr>
    </w:p>
    <w:p w14:paraId="3E86A96F" w14:textId="77777777" w:rsidR="00100195" w:rsidRDefault="00100195">
      <w:pPr>
        <w:jc w:val="center"/>
        <w:rPr>
          <w:sz w:val="28"/>
        </w:rPr>
      </w:pPr>
    </w:p>
    <w:p w14:paraId="6E68FD29" w14:textId="77777777" w:rsidR="00100195" w:rsidRDefault="00100195">
      <w:pPr>
        <w:jc w:val="center"/>
        <w:rPr>
          <w:sz w:val="28"/>
        </w:rPr>
      </w:pPr>
    </w:p>
    <w:p w14:paraId="4CC50195" w14:textId="77777777" w:rsidR="00100195" w:rsidRDefault="00100195">
      <w:pPr>
        <w:jc w:val="center"/>
        <w:rPr>
          <w:b/>
          <w:bCs/>
          <w:spacing w:val="80"/>
          <w:sz w:val="32"/>
          <w:lang w:val="en-US"/>
        </w:rPr>
      </w:pPr>
    </w:p>
    <w:p w14:paraId="3CDA9C5A" w14:textId="77777777" w:rsidR="00100195" w:rsidRDefault="00100195">
      <w:pPr>
        <w:jc w:val="center"/>
        <w:rPr>
          <w:b/>
          <w:bCs/>
          <w:spacing w:val="80"/>
          <w:sz w:val="32"/>
          <w:lang w:val="en-US"/>
        </w:rPr>
      </w:pPr>
      <w:r>
        <w:rPr>
          <w:b/>
          <w:bCs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>CRAIOVA</w:t>
      </w:r>
    </w:p>
    <w:p w14:paraId="29ACFFC4" w14:textId="77777777" w:rsidR="00100195" w:rsidRDefault="00000000">
      <w:pPr>
        <w:rPr>
          <w:b/>
          <w:bCs/>
          <w:spacing w:val="40"/>
        </w:rPr>
      </w:pPr>
      <w:r>
        <w:rPr>
          <w:b/>
          <w:bCs/>
          <w:spacing w:val="80"/>
          <w:sz w:val="32"/>
          <w:lang w:val="en-US"/>
        </w:rPr>
        <w:pict w14:anchorId="0F59F9C3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-.1pt;margin-top:1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6CDCB839" w14:textId="77777777" w:rsidR="00100195" w:rsidRDefault="00100195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6A94617C" w14:textId="77777777" w:rsidR="00100195" w:rsidRDefault="00100195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1-10 august 2026</w:t>
      </w:r>
    </w:p>
    <w:p w14:paraId="596CB8C6" w14:textId="77777777" w:rsidR="00100195" w:rsidRDefault="00100195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100195" w14:paraId="44B541D3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3AF95EE5" w14:textId="77777777" w:rsidR="00100195" w:rsidRDefault="00100195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0BBA3E4D" w14:textId="77777777" w:rsidR="00100195" w:rsidRDefault="00100195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</w:rPr>
            </w:pPr>
            <w:r>
              <w:rPr>
                <w:b/>
                <w:bCs/>
                <w:spacing w:val="40"/>
                <w:sz w:val="22"/>
              </w:rPr>
              <w:t>FIRUL I</w:t>
            </w:r>
          </w:p>
          <w:p w14:paraId="02F4D1EA" w14:textId="77777777" w:rsidR="00100195" w:rsidRDefault="00100195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sau</w:t>
            </w:r>
          </w:p>
          <w:p w14:paraId="0525AB7E" w14:textId="77777777" w:rsidR="00100195" w:rsidRDefault="00100195" w:rsidP="00FC1F7F">
            <w:pPr>
              <w:spacing w:after="40"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LINIA SIMPLĂ</w:t>
            </w:r>
          </w:p>
          <w:p w14:paraId="1130BE12" w14:textId="77777777" w:rsidR="00100195" w:rsidRDefault="00100195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Linia curentă şi</w:t>
            </w:r>
          </w:p>
          <w:p w14:paraId="15F872FA" w14:textId="77777777" w:rsidR="00100195" w:rsidRDefault="00100195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775F9F1F" w14:textId="77777777" w:rsidR="00100195" w:rsidRDefault="00100195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STAŢIA</w:t>
            </w:r>
          </w:p>
          <w:p w14:paraId="2A685698" w14:textId="77777777" w:rsidR="00100195" w:rsidRDefault="00100195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sau</w:t>
            </w:r>
          </w:p>
          <w:p w14:paraId="7FCEDDDB" w14:textId="77777777" w:rsidR="00100195" w:rsidRDefault="00100195" w:rsidP="00FC1F7F">
            <w:pPr>
              <w:spacing w:line="192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3E221631" w14:textId="77777777" w:rsidR="00100195" w:rsidRDefault="00100195" w:rsidP="004D230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APARATE DE CALE ÎN ABATERE</w:t>
            </w:r>
          </w:p>
          <w:p w14:paraId="3CBA248D" w14:textId="77777777" w:rsidR="00100195" w:rsidRDefault="00100195" w:rsidP="004D230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şi</w:t>
            </w:r>
          </w:p>
          <w:p w14:paraId="4C190B64" w14:textId="77777777" w:rsidR="00100195" w:rsidRDefault="00100195" w:rsidP="004D230F">
            <w:pPr>
              <w:spacing w:before="80"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LINII </w:t>
            </w:r>
          </w:p>
          <w:p w14:paraId="77D6D0D1" w14:textId="77777777" w:rsidR="00100195" w:rsidRDefault="00100195" w:rsidP="004D230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ABĂTUTE</w:t>
            </w:r>
          </w:p>
          <w:p w14:paraId="0715EBCC" w14:textId="77777777" w:rsidR="00100195" w:rsidRDefault="00100195" w:rsidP="004D230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DIN </w:t>
            </w:r>
          </w:p>
          <w:p w14:paraId="6F03ACF9" w14:textId="77777777" w:rsidR="00100195" w:rsidRDefault="00100195" w:rsidP="004D230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7B0FD1AD" w14:textId="77777777" w:rsidR="00100195" w:rsidRDefault="00100195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</w:rPr>
            </w:pPr>
            <w:r>
              <w:rPr>
                <w:b/>
                <w:bCs/>
                <w:spacing w:val="40"/>
                <w:sz w:val="22"/>
              </w:rPr>
              <w:t>FIRUL II</w:t>
            </w:r>
          </w:p>
          <w:p w14:paraId="28EBD88E" w14:textId="77777777" w:rsidR="00100195" w:rsidRDefault="00100195" w:rsidP="00FC1F7F">
            <w:pPr>
              <w:spacing w:line="192" w:lineRule="auto"/>
              <w:jc w:val="center"/>
              <w:rPr>
                <w:b/>
                <w:bCs/>
              </w:rPr>
            </w:pPr>
          </w:p>
          <w:p w14:paraId="7ADF790D" w14:textId="77777777" w:rsidR="00100195" w:rsidRDefault="00100195" w:rsidP="00FC1F7F">
            <w:pPr>
              <w:spacing w:line="192" w:lineRule="auto"/>
              <w:jc w:val="center"/>
              <w:rPr>
                <w:b/>
                <w:bCs/>
              </w:rPr>
            </w:pPr>
          </w:p>
          <w:p w14:paraId="6A33F423" w14:textId="77777777" w:rsidR="00100195" w:rsidRDefault="00100195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</w:p>
          <w:p w14:paraId="6629CBD6" w14:textId="77777777" w:rsidR="00100195" w:rsidRDefault="00100195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</w:p>
          <w:p w14:paraId="6C7DCADF" w14:textId="77777777" w:rsidR="00100195" w:rsidRDefault="00100195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Linia curentă şi</w:t>
            </w:r>
          </w:p>
          <w:p w14:paraId="30DCD010" w14:textId="77777777" w:rsidR="00100195" w:rsidRDefault="00100195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 linia directă din </w:t>
            </w:r>
          </w:p>
          <w:p w14:paraId="2226C3D1" w14:textId="77777777" w:rsidR="00100195" w:rsidRDefault="00100195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staţii aferente </w:t>
            </w:r>
          </w:p>
          <w:p w14:paraId="4432DFC6" w14:textId="77777777" w:rsidR="00100195" w:rsidRDefault="00100195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6EBF8745" w14:textId="77777777" w:rsidR="00100195" w:rsidRDefault="00100195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</w:rPr>
            </w:pPr>
            <w:r>
              <w:rPr>
                <w:b/>
                <w:bCs/>
                <w:i/>
                <w:iCs/>
                <w:spacing w:val="40"/>
              </w:rPr>
              <w:t>OBSERVAŢII</w:t>
            </w:r>
          </w:p>
        </w:tc>
      </w:tr>
      <w:tr w:rsidR="00100195" w14:paraId="7D19E06D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78AB1AE2" w14:textId="77777777" w:rsidR="00100195" w:rsidRDefault="00100195" w:rsidP="00FC1F7F">
            <w:pPr>
              <w:spacing w:line="192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57334B22" w14:textId="77777777" w:rsidR="00100195" w:rsidRDefault="00100195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65D63B14" w14:textId="77777777" w:rsidR="00100195" w:rsidRDefault="00100195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66A56566" w14:textId="77777777" w:rsidR="00100195" w:rsidRDefault="00100195" w:rsidP="00FC1F7F">
            <w:pPr>
              <w:spacing w:line="192" w:lineRule="auto"/>
              <w:jc w:val="center"/>
              <w:rPr>
                <w:b/>
                <w:bCs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722FF2E9" w14:textId="77777777" w:rsidR="00100195" w:rsidRDefault="00100195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3486D453" w14:textId="77777777" w:rsidR="00100195" w:rsidRDefault="00100195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338C3B69" w14:textId="77777777" w:rsidR="00100195" w:rsidRDefault="00100195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25CFFB05" w14:textId="77777777" w:rsidR="00100195" w:rsidRDefault="00100195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km. la </w:t>
            </w:r>
          </w:p>
          <w:p w14:paraId="36DDBA6C" w14:textId="77777777" w:rsidR="00100195" w:rsidRDefault="00100195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73457F46" w14:textId="77777777" w:rsidR="00100195" w:rsidRDefault="00100195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4C30898E" w14:textId="77777777" w:rsidR="00100195" w:rsidRDefault="00100195" w:rsidP="00FC1F7F">
            <w:pPr>
              <w:spacing w:line="192" w:lineRule="auto"/>
              <w:jc w:val="center"/>
              <w:rPr>
                <w:b/>
                <w:bCs/>
              </w:rPr>
            </w:pPr>
          </w:p>
        </w:tc>
      </w:tr>
    </w:tbl>
    <w:p w14:paraId="64C3BF9D" w14:textId="77777777" w:rsidR="00100195" w:rsidRDefault="00100195">
      <w:pPr>
        <w:spacing w:line="192" w:lineRule="auto"/>
        <w:jc w:val="center"/>
      </w:pPr>
    </w:p>
    <w:p w14:paraId="449ADA5A" w14:textId="77777777" w:rsidR="00100195" w:rsidRDefault="00100195">
      <w:pPr>
        <w:spacing w:line="192" w:lineRule="auto"/>
        <w:ind w:left="-57" w:right="-57"/>
        <w:jc w:val="center"/>
        <w:rPr>
          <w:b/>
          <w:bCs/>
        </w:rPr>
      </w:pPr>
      <w:r>
        <w:rPr>
          <w:b/>
          <w:bCs/>
        </w:rPr>
        <w:t>TOATE RESTRICŢIILE ŞI LIMITĂRILE DE VITEZĂ SE VOR RESPECTA CU TOT TRENUL !</w:t>
      </w:r>
    </w:p>
    <w:p w14:paraId="03B79341" w14:textId="77777777" w:rsidR="00100195" w:rsidRPr="00EA47EA" w:rsidRDefault="00100195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3498CEF3" w14:textId="77777777" w:rsidR="00100195" w:rsidRPr="00EA47EA" w:rsidRDefault="00100195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65480BCE" w14:textId="77777777" w:rsidR="00100195" w:rsidRPr="00EA47EA" w:rsidRDefault="00100195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489CA5A1" w14:textId="77777777" w:rsidR="00100195" w:rsidRPr="00A8307A" w:rsidRDefault="00100195" w:rsidP="00516DD3">
      <w:pPr>
        <w:pStyle w:val="Heading1"/>
        <w:spacing w:line="360" w:lineRule="auto"/>
      </w:pPr>
      <w:r w:rsidRPr="00A8307A">
        <w:t>LINIA 100</w:t>
      </w:r>
    </w:p>
    <w:p w14:paraId="3C8AEA34" w14:textId="77777777" w:rsidR="00100195" w:rsidRPr="00A8307A" w:rsidRDefault="00100195" w:rsidP="00E207A1">
      <w:pPr>
        <w:pStyle w:val="Heading1"/>
        <w:spacing w:line="360" w:lineRule="auto"/>
        <w:rPr>
          <w:sz w:val="8"/>
        </w:rPr>
      </w:pPr>
      <w:r w:rsidRPr="00A8307A">
        <w:t>BUCUREŞTI NORD - CRAIOVA - STREHAIA - ORŞOVA - TIMIŞOARA NORD – JIMBOLIA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923"/>
        <w:gridCol w:w="701"/>
        <w:gridCol w:w="2194"/>
        <w:gridCol w:w="870"/>
        <w:gridCol w:w="765"/>
        <w:gridCol w:w="867"/>
        <w:gridCol w:w="744"/>
        <w:gridCol w:w="2464"/>
      </w:tblGrid>
      <w:tr w:rsidR="00100195" w:rsidRPr="00AB76B4" w14:paraId="1BEFA4B7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7A921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302178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80C133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809BBF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77E3962C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050121" w14:textId="77777777" w:rsidR="00100195" w:rsidRPr="00AB76B4" w:rsidRDefault="00100195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68094599" w14:textId="77777777" w:rsidR="00100195" w:rsidRPr="00AB76B4" w:rsidRDefault="00100195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BFED1A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F7D536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BB5F7E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4B4DAD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:rsidRPr="00AB76B4" w14:paraId="704A0A70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EC32A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E2156D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5CB10B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00C08C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74E7949F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3D88D3" w14:textId="77777777" w:rsidR="00100195" w:rsidRPr="00AB76B4" w:rsidRDefault="00100195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1AB70A9B" w14:textId="77777777" w:rsidR="00100195" w:rsidRPr="00AB76B4" w:rsidRDefault="00100195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1E8AD6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12C3A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CA89E8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96525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:rsidRPr="00AB76B4" w14:paraId="00A605E8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F6E42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B5D8AF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466AF9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828B2E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78222A71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Grupa 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C31CDF" w14:textId="77777777" w:rsidR="00100195" w:rsidRPr="00AB76B4" w:rsidRDefault="00100195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</w:t>
            </w:r>
          </w:p>
          <w:p w14:paraId="45377F89" w14:textId="77777777" w:rsidR="00100195" w:rsidRPr="00AB76B4" w:rsidRDefault="00100195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249384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3C2C9B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8827AD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66EAF1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3500A40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Acces la liniile 11 şi 12.</w:t>
            </w:r>
          </w:p>
        </w:tc>
      </w:tr>
      <w:tr w:rsidR="00100195" w:rsidRPr="00AB76B4" w14:paraId="54805BDB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D41C9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11B82D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D37AFA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21A07E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3C16A2D1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5,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7109BD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8F7206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162C43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AD0F9B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3CA484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:rsidRPr="00AB76B4" w14:paraId="4BD03E2E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0BCCB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7A897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BB7175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FC9616" w14:textId="77777777" w:rsidR="00100195" w:rsidRPr="00AB76B4" w:rsidRDefault="00100195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0C1671C8" w14:textId="77777777" w:rsidR="00100195" w:rsidRPr="00AB76B4" w:rsidRDefault="00100195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grupa </w:t>
            </w:r>
            <w:r>
              <w:rPr>
                <w:b/>
                <w:bCs/>
                <w:sz w:val="20"/>
              </w:rPr>
              <w:t>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17CA71" w14:textId="77777777" w:rsidR="00100195" w:rsidRPr="00AB76B4" w:rsidRDefault="00100195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între TDJ </w:t>
            </w:r>
          </w:p>
          <w:p w14:paraId="2FBE2127" w14:textId="77777777" w:rsidR="00100195" w:rsidRPr="00AB76B4" w:rsidRDefault="00100195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6 / </w:t>
            </w:r>
            <w:r>
              <w:rPr>
                <w:b/>
                <w:bCs/>
                <w:sz w:val="20"/>
              </w:rPr>
              <w:t>38</w:t>
            </w:r>
            <w:r w:rsidRPr="00AB76B4">
              <w:rPr>
                <w:b/>
                <w:bCs/>
                <w:sz w:val="20"/>
              </w:rPr>
              <w:t xml:space="preserve"> și </w:t>
            </w:r>
          </w:p>
          <w:p w14:paraId="2C0A8F50" w14:textId="77777777" w:rsidR="00100195" w:rsidRPr="00AB76B4" w:rsidRDefault="00100195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TDJ </w:t>
            </w:r>
          </w:p>
          <w:p w14:paraId="2C28C81B" w14:textId="77777777" w:rsidR="00100195" w:rsidRPr="00AB76B4" w:rsidRDefault="00100195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  <w:r w:rsidRPr="00AB76B4">
              <w:rPr>
                <w:b/>
                <w:bCs/>
                <w:sz w:val="20"/>
              </w:rPr>
              <w:t xml:space="preserve">6 / </w:t>
            </w:r>
            <w:r>
              <w:rPr>
                <w:b/>
                <w:bCs/>
                <w:sz w:val="20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9177B2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A9B0DE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F3203E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28E46E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:rsidRPr="00AB76B4" w14:paraId="083FC7DB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E4BF9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E53A17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F26BC3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1CBE6E" w14:textId="77777777" w:rsidR="00100195" w:rsidRPr="00AB76B4" w:rsidRDefault="00100195" w:rsidP="0040129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4EC24A58" w14:textId="77777777" w:rsidR="00100195" w:rsidRPr="00AB76B4" w:rsidRDefault="00100195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AAEE49" w14:textId="77777777" w:rsidR="00100195" w:rsidRPr="00AB76B4" w:rsidRDefault="00100195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</w:t>
            </w:r>
            <w:r w:rsidRPr="00AB76B4">
              <w:rPr>
                <w:b/>
                <w:bCs/>
                <w:sz w:val="20"/>
              </w:rPr>
              <w:t xml:space="preserve">ntre </w:t>
            </w:r>
            <w:r>
              <w:rPr>
                <w:b/>
                <w:bCs/>
                <w:sz w:val="20"/>
              </w:rPr>
              <w:t>sch</w:t>
            </w:r>
            <w:r w:rsidRPr="00AB76B4">
              <w:rPr>
                <w:b/>
                <w:bCs/>
                <w:sz w:val="20"/>
              </w:rPr>
              <w:t xml:space="preserve"> </w:t>
            </w:r>
          </w:p>
          <w:p w14:paraId="4E84119A" w14:textId="77777777" w:rsidR="00100195" w:rsidRPr="00AB76B4" w:rsidRDefault="00100195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</w:t>
            </w:r>
            <w:r>
              <w:rPr>
                <w:b/>
                <w:bCs/>
                <w:sz w:val="20"/>
              </w:rPr>
              <w:t xml:space="preserve">A </w:t>
            </w:r>
            <w:r w:rsidRPr="00AB76B4">
              <w:rPr>
                <w:b/>
                <w:bCs/>
                <w:sz w:val="20"/>
              </w:rPr>
              <w:t>și</w:t>
            </w:r>
            <w:r>
              <w:rPr>
                <w:b/>
                <w:bCs/>
                <w:sz w:val="20"/>
              </w:rPr>
              <w:t xml:space="preserve"> 6B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A42BCB" w14:textId="77777777" w:rsidR="00100195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30E556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DADEE0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A4E78E" w14:textId="77777777" w:rsidR="00100195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E54048F" w14:textId="77777777" w:rsidR="00100195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 fir I și II </w:t>
            </w:r>
            <w:r w:rsidRPr="00AB76B4">
              <w:rPr>
                <w:b/>
                <w:bCs/>
                <w:i/>
                <w:iCs/>
                <w:sz w:val="20"/>
              </w:rPr>
              <w:t>București Nord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40129F">
              <w:rPr>
                <w:b/>
                <w:bCs/>
                <w:i/>
                <w:iCs/>
                <w:sz w:val="20"/>
              </w:rPr>
              <w:t>- Bucureştii Noi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100195" w:rsidRPr="00AB76B4" w14:paraId="14C5823D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2D13C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81B8DF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9E2731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525704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Bucureşti Nord -</w:t>
            </w:r>
          </w:p>
          <w:p w14:paraId="43E13AF3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Post 5 - </w:t>
            </w:r>
          </w:p>
          <w:p w14:paraId="329F57EA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Bucureştii Noi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FC8B78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7F3DCD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72DF0F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1+650</w:t>
            </w:r>
          </w:p>
          <w:p w14:paraId="51E3E00C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16FC89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E2E059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Cap București Nord semnalizată numai cu paleta cu diagonală.</w:t>
            </w:r>
          </w:p>
        </w:tc>
      </w:tr>
      <w:tr w:rsidR="00100195" w:rsidRPr="00AB76B4" w14:paraId="3736C2B1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211B5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0E4BC2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5+280</w:t>
            </w:r>
          </w:p>
          <w:p w14:paraId="157D26D3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6+</w:t>
            </w:r>
            <w:r>
              <w:rPr>
                <w:b/>
                <w:bCs/>
                <w:sz w:val="20"/>
              </w:rPr>
              <w:t>75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471BDB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048B09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Bucureştii Noi</w:t>
            </w:r>
          </w:p>
          <w:p w14:paraId="45569017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 + </w:t>
            </w:r>
          </w:p>
          <w:p w14:paraId="24E2A88F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zonă aparate de cale, Cap X</w:t>
            </w:r>
            <w:r>
              <w:rPr>
                <w:b/>
                <w:bCs/>
                <w:sz w:val="20"/>
              </w:rPr>
              <w:t xml:space="preserve"> 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694680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25A18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070A08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18C166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C066DB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00195" w:rsidRPr="00AB76B4" w14:paraId="765ACC82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7BFC4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E49646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65CDA0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8E56EE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Bucureştii Noi </w:t>
            </w:r>
          </w:p>
          <w:p w14:paraId="2CA9C034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 + </w:t>
            </w:r>
          </w:p>
          <w:p w14:paraId="073F5945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zona aparate de cale, Cap X </w:t>
            </w:r>
            <w:r>
              <w:rPr>
                <w:b/>
                <w:bCs/>
                <w:sz w:val="20"/>
              </w:rPr>
              <w:t>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505F65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68696D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A15C3A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5+280</w:t>
            </w:r>
          </w:p>
          <w:p w14:paraId="135C10EA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6+</w:t>
            </w:r>
            <w:r>
              <w:rPr>
                <w:b/>
                <w:bCs/>
                <w:sz w:val="20"/>
              </w:rPr>
              <w:t>75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018D71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9BF6E0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00195" w:rsidRPr="00AB76B4" w14:paraId="3F65E419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48EF7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CD5765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9EAA57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F98DC5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Bucureştii Noi </w:t>
            </w:r>
          </w:p>
          <w:p w14:paraId="4DC080F4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1FE7EE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10, 12, 8, 14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1186C0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6B662A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3B412E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407F71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:rsidRPr="00AB76B4" w14:paraId="343F3368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C68F3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831244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6061F6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9B2178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Bucureştii Noi </w:t>
            </w:r>
          </w:p>
          <w:p w14:paraId="375FAFD1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E8B9BE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372AAB01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20 / 22</w:t>
            </w:r>
          </w:p>
          <w:p w14:paraId="7AEF1E4D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426A611D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1C7A2B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8774ED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9D6F82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CB85AC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4D40135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spre Chiajna firele I și II.</w:t>
            </w:r>
          </w:p>
        </w:tc>
      </w:tr>
      <w:tr w:rsidR="00100195" w:rsidRPr="00AB76B4" w14:paraId="71D3C63A" w14:textId="77777777" w:rsidTr="00927588">
        <w:trPr>
          <w:cantSplit/>
          <w:trHeight w:val="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3FEDC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753535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712B0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E4BB02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Bucureştii Noi</w:t>
            </w:r>
          </w:p>
          <w:p w14:paraId="29E72A19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46C9EA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35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BCDEC3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BAC6FD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70C42E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23049B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1749DBB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1.</w:t>
            </w:r>
          </w:p>
        </w:tc>
      </w:tr>
      <w:tr w:rsidR="00100195" w:rsidRPr="00AB76B4" w14:paraId="6D275248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8A138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FDDA5B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8+410</w:t>
            </w:r>
          </w:p>
          <w:p w14:paraId="51AE95F2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9+</w:t>
            </w:r>
            <w:r>
              <w:rPr>
                <w:b/>
                <w:bCs/>
                <w:sz w:val="20"/>
              </w:rPr>
              <w:t>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B4A4B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1DEFDE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Chiajna</w:t>
            </w:r>
          </w:p>
          <w:p w14:paraId="0C880293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4 directă + </w:t>
            </w:r>
          </w:p>
          <w:p w14:paraId="58D77CAB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zona aparate de cale nr. 7,  9, 13.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D69FF5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C3732B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25E116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38BFC4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219393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00195" w:rsidRPr="00AB76B4" w14:paraId="4B287C40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C72DE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1F78E7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6E0FFB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67F6C2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Chiajna</w:t>
            </w:r>
          </w:p>
          <w:p w14:paraId="017263DF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 + </w:t>
            </w:r>
          </w:p>
          <w:p w14:paraId="1C6E0B00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zona aparate de cale nr. </w:t>
            </w:r>
            <w:r>
              <w:rPr>
                <w:b/>
                <w:bCs/>
                <w:sz w:val="20"/>
              </w:rPr>
              <w:t xml:space="preserve">15, </w:t>
            </w:r>
            <w:r w:rsidRPr="00AB76B4">
              <w:rPr>
                <w:b/>
                <w:bCs/>
                <w:sz w:val="20"/>
              </w:rPr>
              <w:t>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A8C030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1D7D4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21AED7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8+410</w:t>
            </w:r>
          </w:p>
          <w:p w14:paraId="463D4B3E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9+</w:t>
            </w:r>
            <w:r>
              <w:rPr>
                <w:b/>
                <w:bCs/>
                <w:sz w:val="20"/>
              </w:rPr>
              <w:t>1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7C5AE5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B7E713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00195" w:rsidRPr="00AB76B4" w14:paraId="5380CD3E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36D80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FCC7EE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8EB5D3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E23A9E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Chiajna</w:t>
            </w:r>
          </w:p>
          <w:p w14:paraId="2CEF8682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07EB29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56D57E1A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5, 9 </w:t>
            </w:r>
          </w:p>
          <w:p w14:paraId="57538F2C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 11</w:t>
            </w:r>
          </w:p>
          <w:p w14:paraId="3BA8821F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94B1C2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7438CB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B38B01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E8753E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0E670C3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1 - 5.</w:t>
            </w:r>
          </w:p>
        </w:tc>
      </w:tr>
      <w:tr w:rsidR="00100195" w:rsidRPr="00AB76B4" w14:paraId="52D9746B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EB831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FCDC28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1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5496D8C0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061F02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E060BA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Chiajna -</w:t>
            </w:r>
          </w:p>
          <w:p w14:paraId="15EB809C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B1ADA1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5E9B81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808F88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0F5548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47952D" w14:textId="77777777" w:rsidR="00100195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7832E072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00195" w:rsidRPr="00AB76B4" w14:paraId="41633D05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40236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E5CD8C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0B5E7B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3480BB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2F3B5D14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6E8543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FB0946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9F832A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77E011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DB9EAD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2D7FF262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8D16B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F6BF3B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12E73D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3E00D3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71B28D9E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EFE70C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7FB2EB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FFA901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0357B8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48E4D7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:rsidRPr="00AB76B4" w14:paraId="06DF955A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2711F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3A6BBB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43CAFD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CF0E85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186CF084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53B685" w14:textId="77777777" w:rsidR="00100195" w:rsidRPr="00AB76B4" w:rsidRDefault="00100195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 15 /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8DD97D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D9410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85E2D5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5BE7FC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:rsidRPr="00AB76B4" w14:paraId="7003938B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15943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7A48B0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43709C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44076F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25DE0358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330E86" w14:textId="77777777" w:rsidR="00100195" w:rsidRPr="00AB76B4" w:rsidRDefault="00100195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 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C1166E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863514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AF262A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581AA9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:rsidRPr="00AB76B4" w14:paraId="5D5F904F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026A5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175831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9F17E1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6408E8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Chiajna - </w:t>
            </w:r>
          </w:p>
          <w:p w14:paraId="18B64A8E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56EBC0" w14:textId="77777777" w:rsidR="00100195" w:rsidRPr="00AB76B4" w:rsidRDefault="00100195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EF581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3D303A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8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7C6FFD27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00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4FCA6F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15FB89" w14:textId="77777777" w:rsidR="00100195" w:rsidRPr="00AB76B4" w:rsidRDefault="00100195" w:rsidP="0051497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:rsidRPr="00AB76B4" w14:paraId="33D1C96E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002DD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EA9BCB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4567ADD6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26+</w:t>
            </w:r>
            <w:r>
              <w:rPr>
                <w:b/>
                <w:bCs/>
                <w:sz w:val="20"/>
              </w:rPr>
              <w:t>70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84C495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7659CD" w14:textId="77777777" w:rsidR="00100195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</w:t>
            </w:r>
            <w:r w:rsidRPr="00AB76B4">
              <w:rPr>
                <w:b/>
                <w:bCs/>
                <w:sz w:val="20"/>
              </w:rPr>
              <w:t>inia 3 directă Grădinari</w:t>
            </w:r>
            <w:r>
              <w:rPr>
                <w:b/>
                <w:bCs/>
                <w:sz w:val="20"/>
              </w:rPr>
              <w:t xml:space="preserve"> și sch. 3, 5,</w:t>
            </w:r>
          </w:p>
          <w:p w14:paraId="745FE6DC" w14:textId="77777777" w:rsidR="00100195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9, 2, 6, 18 și </w:t>
            </w:r>
          </w:p>
          <w:p w14:paraId="1E287A83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</w:t>
            </w:r>
            <w:r>
              <w:rPr>
                <w:b/>
                <w:bCs/>
                <w:sz w:val="20"/>
              </w:rPr>
              <w:t xml:space="preserve">i - </w:t>
            </w:r>
            <w:r w:rsidRPr="00AB76B4">
              <w:rPr>
                <w:b/>
                <w:bCs/>
                <w:sz w:val="20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F0BF58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E95EF2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EC4ACC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FE48A1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351E21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00195" w:rsidRPr="00AB76B4" w14:paraId="5DADFF7B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95B1A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98BBA0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62D865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146A6B" w14:textId="77777777" w:rsidR="00100195" w:rsidRPr="00AB76B4" w:rsidRDefault="00100195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Chiajna </w:t>
            </w:r>
            <w:r>
              <w:rPr>
                <w:b/>
                <w:bCs/>
                <w:sz w:val="20"/>
              </w:rPr>
              <w:t xml:space="preserve">– </w:t>
            </w:r>
            <w:r w:rsidRPr="00AB76B4">
              <w:rPr>
                <w:b/>
                <w:bCs/>
                <w:sz w:val="20"/>
              </w:rPr>
              <w:t>Grădinar</w:t>
            </w:r>
            <w:r>
              <w:rPr>
                <w:b/>
                <w:bCs/>
                <w:sz w:val="20"/>
              </w:rPr>
              <w:t>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43488A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429C6A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778486" w14:textId="77777777" w:rsidR="00100195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23+800</w:t>
            </w:r>
          </w:p>
          <w:p w14:paraId="0423BF75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49683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BF0EF8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4DA08B40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F0525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E5591F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98DDB1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7DAA91" w14:textId="77777777" w:rsidR="00100195" w:rsidRPr="00AB76B4" w:rsidRDefault="00100195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</w:t>
            </w:r>
            <w:r>
              <w:rPr>
                <w:b/>
                <w:bCs/>
                <w:sz w:val="20"/>
              </w:rPr>
              <w:t xml:space="preserve">i - </w:t>
            </w:r>
            <w:r w:rsidRPr="00AB76B4">
              <w:rPr>
                <w:b/>
                <w:bCs/>
                <w:sz w:val="20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5394A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73CA0F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1B9D29" w14:textId="77777777" w:rsidR="00100195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  <w:p w14:paraId="1B68DD2D" w14:textId="77777777" w:rsidR="00100195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F9D26E" w14:textId="77777777" w:rsidR="00100195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0A8517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754EF37C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AE7D0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6BD25A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71C4F3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9D7AAB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Grădinari </w:t>
            </w:r>
          </w:p>
          <w:p w14:paraId="3E77A42C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E212B7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  <w:p w14:paraId="11F4AB15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sch. </w:t>
            </w:r>
          </w:p>
          <w:p w14:paraId="72540BBC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 și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531399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23A86E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014140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31246B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:rsidRPr="00AB76B4" w14:paraId="0496BE47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FDB59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EED68C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26+700</w:t>
            </w:r>
          </w:p>
          <w:p w14:paraId="23A9A462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14102E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BD809E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Grădinari -</w:t>
            </w:r>
          </w:p>
          <w:p w14:paraId="5AFBE0F3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F1A2EC" w14:textId="77777777" w:rsidR="00100195" w:rsidRPr="00AB76B4" w:rsidRDefault="00100195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03E6A4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B3F02E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11DCF1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55E74A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53102644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E6CB5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6D171A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1BEE86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9A7FB9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H. Vadu Lat</w:t>
            </w:r>
          </w:p>
          <w:p w14:paraId="12228532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</w:t>
            </w:r>
            <w:r>
              <w:rPr>
                <w:b/>
                <w:bCs/>
                <w:sz w:val="20"/>
              </w:rPr>
              <w:t>ile</w:t>
            </w:r>
            <w:r w:rsidRPr="00AB76B4">
              <w:rPr>
                <w:b/>
                <w:bCs/>
                <w:sz w:val="20"/>
              </w:rPr>
              <w:t xml:space="preserve"> 2 </w:t>
            </w:r>
            <w:r>
              <w:rPr>
                <w:b/>
                <w:bCs/>
                <w:sz w:val="20"/>
              </w:rPr>
              <w:t xml:space="preserve">și 5 </w:t>
            </w:r>
            <w:r w:rsidRPr="00AB76B4">
              <w:rPr>
                <w:b/>
                <w:bCs/>
                <w:sz w:val="20"/>
              </w:rPr>
              <w:t>abătut</w:t>
            </w:r>
            <w:r>
              <w:rPr>
                <w:b/>
                <w:bCs/>
                <w:sz w:val="20"/>
              </w:rPr>
              <w:t>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5C905A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671AA795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9BE5A2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C53DE8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E4E71E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32ADC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:rsidRPr="00AB76B4" w14:paraId="02CC6FE3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8F192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7832F9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48587F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77B209" w14:textId="77777777" w:rsidR="00100195" w:rsidRPr="00AB76B4" w:rsidRDefault="00100195" w:rsidP="00AE02A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Vadu Lat</w:t>
            </w:r>
            <w:r>
              <w:rPr>
                <w:b/>
                <w:bCs/>
                <w:sz w:val="20"/>
              </w:rPr>
              <w:t xml:space="preserve"> – </w:t>
            </w:r>
            <w:r w:rsidRPr="00AB76B4">
              <w:rPr>
                <w:b/>
                <w:bCs/>
                <w:sz w:val="20"/>
              </w:rPr>
              <w:t>Zăvestreni</w:t>
            </w:r>
            <w:r>
              <w:rPr>
                <w:b/>
                <w:bCs/>
                <w:sz w:val="20"/>
              </w:rPr>
              <w:br/>
              <w:t xml:space="preserve">+ linia 3 directă </w:t>
            </w:r>
            <w:r>
              <w:rPr>
                <w:b/>
                <w:bCs/>
                <w:sz w:val="20"/>
              </w:rPr>
              <w:br/>
              <w:t>Videle linia 3 directă – R1 Videle - 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F6026C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C7CC84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DB148" w14:textId="77777777" w:rsidR="00100195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42+000</w:t>
            </w:r>
          </w:p>
          <w:p w14:paraId="2786DC04" w14:textId="77777777" w:rsidR="00100195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B35C84" w14:textId="77777777" w:rsidR="00100195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F136B4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6B1B8303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CF86E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03912B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E4FD1A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CED086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Zăvestreni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2264BF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  <w:p w14:paraId="327FB27A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+ </w:t>
            </w:r>
          </w:p>
          <w:p w14:paraId="67EEC9E9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4EC4D672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9 - 13 </w:t>
            </w:r>
          </w:p>
          <w:p w14:paraId="7063B558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3C30DA52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8 - 14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343E40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44FB83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719767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C9F07B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:rsidRPr="00AB76B4" w14:paraId="4D392A07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DEC53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DFE4BA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45+000</w:t>
            </w:r>
          </w:p>
          <w:p w14:paraId="3E566C5E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881FDA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3AAF88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Zăvestreni -</w:t>
            </w:r>
          </w:p>
          <w:p w14:paraId="776CDD3A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Videle</w:t>
            </w:r>
            <w:r>
              <w:rPr>
                <w:b/>
                <w:bCs/>
                <w:sz w:val="20"/>
              </w:rPr>
              <w:t xml:space="preserve"> + linia 4 directă - 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6FFEB2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AB99F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FFE320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B91EB6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DC0F06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:rsidRPr="00AB76B4" w14:paraId="4615CC50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E2802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21A9EC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808A5E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49047F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5F3E7FDC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BC0158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zonă sch. 13, 21, 23  și TDJ  </w:t>
            </w:r>
          </w:p>
          <w:p w14:paraId="768C98C8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 /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CE2EC4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E4BD4B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3EA08A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A1B41C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B87782D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71A46AA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6 - 8.</w:t>
            </w:r>
          </w:p>
        </w:tc>
      </w:tr>
      <w:tr w:rsidR="00100195" w:rsidRPr="00AB76B4" w14:paraId="783AEDFB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BE9E9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59691B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222C5E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0CD9DB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270E79E1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6685FA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052EAE7A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E82C19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F0BA9C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33D282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1F84EA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:rsidRPr="00AB76B4" w14:paraId="0B652307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8A275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0D281D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C8B090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2A377D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229F9293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C6D4E9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E2E1BD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FAC322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1CE764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E59A82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:rsidRPr="00AB76B4" w14:paraId="44E1C03D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D870E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32F0D0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4D3566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068217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60B985BE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4CBE9D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zonă sch. 18, 26, 30  și TDJ </w:t>
            </w:r>
          </w:p>
          <w:p w14:paraId="433958CA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10095D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43EF4E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4057DB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774235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2338FF8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F26F714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6 - 8.</w:t>
            </w:r>
          </w:p>
        </w:tc>
      </w:tr>
      <w:tr w:rsidR="00100195" w:rsidRPr="00AB76B4" w14:paraId="717730B3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8B54F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7066AD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52+500</w:t>
            </w:r>
          </w:p>
          <w:p w14:paraId="571FBF8E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52+600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049A13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97D5E4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Videle -</w:t>
            </w:r>
          </w:p>
          <w:p w14:paraId="52F589EE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B96433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45D237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E7214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B4AE6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C52708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0ECFC336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43838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3D731E" w14:textId="77777777" w:rsidR="00100195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52+600</w:t>
            </w:r>
          </w:p>
          <w:p w14:paraId="61761745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6795F3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F043A0" w14:textId="77777777" w:rsidR="00100195" w:rsidRPr="00AB76B4" w:rsidRDefault="00100195" w:rsidP="00684E2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Videle -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5F1B62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AA324D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589A8C" w14:textId="77777777" w:rsidR="00100195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2DE03F" w14:textId="77777777" w:rsidR="00100195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00C699" w14:textId="77777777" w:rsidR="00100195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:rsidRPr="00AB76B4" w14:paraId="4C7BC2D8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0AA1C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0AD68E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57+880</w:t>
            </w:r>
          </w:p>
          <w:p w14:paraId="5CD5CC04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59+150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00ABC5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CA50C6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Ciolpani</w:t>
            </w:r>
          </w:p>
          <w:p w14:paraId="29899C37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directă, </w:t>
            </w:r>
          </w:p>
          <w:p w14:paraId="1F3AAD1E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102826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E101E2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123144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F8C269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4725A4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00195" w:rsidRPr="00AB76B4" w14:paraId="693BF784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EB023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E7F61F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D9E113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9C5943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Ciolpani</w:t>
            </w:r>
          </w:p>
          <w:p w14:paraId="6819447E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657802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B99D39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D16BE6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58+950</w:t>
            </w:r>
          </w:p>
          <w:p w14:paraId="3F252860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59+000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8AD234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AEDADF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E0F8FE0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10.</w:t>
            </w:r>
          </w:p>
          <w:p w14:paraId="160F6FAD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:rsidRPr="00AB76B4" w14:paraId="7DDA7403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38195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DF09EC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8C5F93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3B771F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Ciolpani -</w:t>
            </w:r>
          </w:p>
          <w:p w14:paraId="1C55E69C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7CBC60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537037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04B072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59+500</w:t>
            </w:r>
          </w:p>
          <w:p w14:paraId="64F1BD4F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64+600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86CDF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757370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00195" w:rsidRPr="00AB76B4" w14:paraId="623A466B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19F9C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74FBB7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60+600</w:t>
            </w:r>
          </w:p>
          <w:p w14:paraId="09E95F5E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64+750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FC625A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56024A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Ciolpani -</w:t>
            </w:r>
          </w:p>
          <w:p w14:paraId="2FA2CACB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4A9588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573655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CC2FFF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5A30AA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09BA3A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00195" w:rsidRPr="00AB76B4" w14:paraId="10D4CA45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C60BE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084C1E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66+025</w:t>
            </w:r>
          </w:p>
          <w:p w14:paraId="795CCE5F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66+085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660A8B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AF7665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4F5E034A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B11ECC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F76E0B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459874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F668BE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1D0941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58F8E059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EC39916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5, Cap X.</w:t>
            </w:r>
          </w:p>
        </w:tc>
      </w:tr>
      <w:tr w:rsidR="00100195" w:rsidRPr="00AB76B4" w14:paraId="3E03F2B5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07469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5EB496" w14:textId="77777777" w:rsidR="00100195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67+170</w:t>
            </w:r>
          </w:p>
          <w:p w14:paraId="7D42D387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B9D79C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912EFF" w14:textId="77777777" w:rsidR="00100195" w:rsidRPr="00AB76B4" w:rsidRDefault="00100195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7FC4D6BB" w14:textId="77777777" w:rsidR="00100195" w:rsidRPr="00AB76B4" w:rsidRDefault="00100195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directă, Cap </w:t>
            </w:r>
            <w:r>
              <w:rPr>
                <w:b/>
                <w:bCs/>
                <w:sz w:val="20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6ECBEE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923703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5547DB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B26744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3052D9" w14:textId="77777777" w:rsidR="00100195" w:rsidRPr="00AB76B4" w:rsidRDefault="00100195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  <w:r>
              <w:rPr>
                <w:b/>
                <w:bCs/>
                <w:i/>
                <w:iCs/>
                <w:sz w:val="20"/>
              </w:rPr>
              <w:br/>
            </w: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7E7430C" w14:textId="77777777" w:rsidR="00100195" w:rsidRPr="00AB76B4" w:rsidRDefault="00100195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peste sch. </w:t>
            </w:r>
            <w:r>
              <w:rPr>
                <w:b/>
                <w:bCs/>
                <w:i/>
                <w:iCs/>
                <w:sz w:val="20"/>
              </w:rPr>
              <w:t>4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, Cap </w:t>
            </w:r>
            <w:r>
              <w:rPr>
                <w:b/>
                <w:bCs/>
                <w:i/>
                <w:iCs/>
                <w:sz w:val="20"/>
              </w:rPr>
              <w:t>Y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100195" w:rsidRPr="00AB76B4" w14:paraId="1EE7AE83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2F14E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70183A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5E2935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5FC2AD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28BC3A65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18FC79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519A883F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2 - 4 </w:t>
            </w:r>
          </w:p>
          <w:p w14:paraId="3069AE02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</w:t>
            </w:r>
          </w:p>
          <w:p w14:paraId="61454363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3723CD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654C76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330E4E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88C18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FE352AF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firul I în firul II.</w:t>
            </w:r>
          </w:p>
        </w:tc>
      </w:tr>
      <w:tr w:rsidR="00100195" w:rsidRPr="00AB76B4" w14:paraId="359214A9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E8E23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3FB78B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713FBC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A7133F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1E9A2CC8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B4C6C8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013A9D22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</w:t>
            </w:r>
          </w:p>
          <w:p w14:paraId="40AAD6DA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013732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AF61D7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494581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FC3BE2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la liniile 1 și 2 </w:t>
            </w:r>
          </w:p>
        </w:tc>
      </w:tr>
      <w:tr w:rsidR="00100195" w:rsidRPr="00AB76B4" w14:paraId="11167D03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F5CC7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071FC6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5AD4D5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A3CA6B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Gălăteni - Olteni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9938F2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2A8018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80ED03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68+300</w:t>
            </w:r>
          </w:p>
          <w:p w14:paraId="70117330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68+800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7CF63D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FF8177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:rsidRPr="00AB76B4" w14:paraId="639C8067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69A35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16ACFC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F70F31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0ECE3A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Olteni</w:t>
            </w:r>
          </w:p>
          <w:p w14:paraId="2C0A51A0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EA36B3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0E414720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9 - 13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523EC9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3F8CA5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0377E0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1A8F5C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DFAA51A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linia 1 Cap X. </w:t>
            </w:r>
          </w:p>
        </w:tc>
      </w:tr>
      <w:tr w:rsidR="00100195" w:rsidRPr="00AB76B4" w14:paraId="13437A98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6E4D6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B58B0E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A48376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540494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Olteni</w:t>
            </w:r>
          </w:p>
          <w:p w14:paraId="4A40A33E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35692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5CDCD8BB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7378E5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F19F71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7E7901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F51C17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circulația pe linia 1</w:t>
            </w:r>
          </w:p>
        </w:tc>
      </w:tr>
      <w:tr w:rsidR="00100195" w:rsidRPr="00AB76B4" w14:paraId="5781C37A" w14:textId="77777777" w:rsidTr="00927588">
        <w:trPr>
          <w:cantSplit/>
          <w:trHeight w:val="38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2E3B3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A612A2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25AB11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207954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Olteni -</w:t>
            </w:r>
          </w:p>
          <w:p w14:paraId="2FDB504D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A46A13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86150C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E24566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74+200</w:t>
            </w:r>
          </w:p>
          <w:p w14:paraId="128D444E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84+280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22D8A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19F2BB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:rsidRPr="00AB76B4" w14:paraId="7EAE61A6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50D77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526886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808B6F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72085A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Olteni -</w:t>
            </w:r>
          </w:p>
          <w:p w14:paraId="59B7353E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Rădoieşti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826F7A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FB80FF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90A323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75+600</w:t>
            </w:r>
          </w:p>
          <w:p w14:paraId="50CF29CA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80+600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830D70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A76078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1C2CD32F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AB76B4" w14:paraId="66ADF9C3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52AA0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A0DF6B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85+880</w:t>
            </w:r>
          </w:p>
          <w:p w14:paraId="32A7D48E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92+040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921D68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7F061B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 -</w:t>
            </w:r>
          </w:p>
          <w:p w14:paraId="271A263B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3978E8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E01D19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90021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16C6BB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D2DE7B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Semnalizată ca limitare de viteză.</w:t>
            </w:r>
          </w:p>
        </w:tc>
      </w:tr>
      <w:tr w:rsidR="00100195" w:rsidRPr="00AB76B4" w14:paraId="62D7200A" w14:textId="77777777" w:rsidTr="00927588">
        <w:trPr>
          <w:cantSplit/>
          <w:trHeight w:hRule="exact"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388F4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B9CDB0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1492A3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4A2571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 -</w:t>
            </w:r>
          </w:p>
          <w:p w14:paraId="388B6307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62CA80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FF6ADE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B37C60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85+880</w:t>
            </w:r>
          </w:p>
          <w:p w14:paraId="13B72B6C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90+000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0978B7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690450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AB76B4" w14:paraId="1FF9E8F5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51B90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2F4DC9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C7F635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3D0F18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 -</w:t>
            </w:r>
          </w:p>
          <w:p w14:paraId="3378DC45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Atârnaţi </w:t>
            </w:r>
          </w:p>
          <w:p w14:paraId="3EA700A8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  <w:r>
              <w:rPr>
                <w:b/>
                <w:bCs/>
                <w:sz w:val="20"/>
              </w:rPr>
              <w:t>S</w:t>
            </w:r>
            <w:r w:rsidRPr="00AB76B4">
              <w:rPr>
                <w:b/>
                <w:bCs/>
                <w:sz w:val="20"/>
              </w:rPr>
              <w:t>t. Atârnaţi</w:t>
            </w:r>
          </w:p>
          <w:p w14:paraId="27D112B6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</w:t>
            </w:r>
            <w:r>
              <w:rPr>
                <w:b/>
                <w:bCs/>
                <w:sz w:val="20"/>
              </w:rPr>
              <w:t xml:space="preserve"> și </w:t>
            </w:r>
            <w:r w:rsidRPr="00AB76B4">
              <w:rPr>
                <w:b/>
                <w:bCs/>
                <w:sz w:val="20"/>
              </w:rPr>
              <w:t>Atârnaţi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C79641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DBEFAF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8715FF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90+000</w:t>
            </w:r>
          </w:p>
          <w:p w14:paraId="06639036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</w:t>
            </w:r>
            <w:r>
              <w:rPr>
                <w:b/>
                <w:bCs/>
                <w:sz w:val="20"/>
              </w:rPr>
              <w:t>8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A0206A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085034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AB76B4" w14:paraId="385F6975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AC177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8CD07E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92+040</w:t>
            </w:r>
          </w:p>
          <w:p w14:paraId="40273895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</w:t>
            </w:r>
            <w:r>
              <w:rPr>
                <w:b/>
                <w:bCs/>
                <w:sz w:val="20"/>
              </w:rPr>
              <w:t>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B2788E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C7C3EA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32B3CA2A" w14:textId="77777777" w:rsidR="00100195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</w:t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br/>
            </w:r>
            <w:r w:rsidRPr="00AB76B4">
              <w:rPr>
                <w:b/>
                <w:bCs/>
                <w:sz w:val="20"/>
              </w:rPr>
              <w:t>Atârnaţi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Roşiori Nord</w:t>
            </w:r>
            <w:r>
              <w:rPr>
                <w:b/>
                <w:bCs/>
                <w:sz w:val="20"/>
              </w:rPr>
              <w:t xml:space="preserve"> și linia 4 directă </w:t>
            </w:r>
          </w:p>
          <w:p w14:paraId="365F8526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Roşiori Nord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 xml:space="preserve"> </w:t>
            </w:r>
          </w:p>
          <w:p w14:paraId="0983DF1F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135359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7141D1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F6C984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9D9795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CD05AC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AB76B4" w14:paraId="32EE2A68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D7C67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7A5F87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AF64EE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BFE2B7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0C696D36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8F654B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6F2DBC52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1 - 5 </w:t>
            </w:r>
          </w:p>
          <w:p w14:paraId="489E79F8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02B9F364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7 - 9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BB0411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97D79E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37B845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A4E9CF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28AA93A0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 xml:space="preserve"> și invers.</w:t>
            </w:r>
          </w:p>
        </w:tc>
      </w:tr>
      <w:tr w:rsidR="00100195" w:rsidRPr="00AB76B4" w14:paraId="6E15DA96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DA3FB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E8C9F8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991D9D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11E6CD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41D02D59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68983B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49A4F4A9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584AE071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10 și 11 </w:t>
            </w:r>
          </w:p>
          <w:p w14:paraId="4B914237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A618CA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11CAEF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A30C96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26C78F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32C29689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la linia 1.</w:t>
            </w:r>
          </w:p>
        </w:tc>
      </w:tr>
      <w:tr w:rsidR="00100195" w:rsidRPr="00AB76B4" w14:paraId="7E5F26A5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F9E02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0D93C2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A5BEE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D5AD60" w14:textId="77777777" w:rsidR="00100195" w:rsidRPr="00AB76B4" w:rsidRDefault="00100195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006915A5" w14:textId="77777777" w:rsidR="00100195" w:rsidRPr="00AB76B4" w:rsidRDefault="00100195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6FFF48" w14:textId="77777777" w:rsidR="00100195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5A14AAC" w14:textId="77777777" w:rsidR="00100195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67BA5E5B" w14:textId="77777777" w:rsidR="00100195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– 8</w:t>
            </w:r>
          </w:p>
          <w:p w14:paraId="73C2B9E6" w14:textId="77777777" w:rsidR="00100195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10629B87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F53DF8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572837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AE86A5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703869" w14:textId="77777777" w:rsidR="00100195" w:rsidRPr="00AB76B4" w:rsidRDefault="00100195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2831177F" w14:textId="77777777" w:rsidR="00100195" w:rsidRPr="00AB76B4" w:rsidRDefault="00100195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 xml:space="preserve"> și invers.</w:t>
            </w:r>
          </w:p>
        </w:tc>
      </w:tr>
      <w:tr w:rsidR="00100195" w:rsidRPr="00AB76B4" w14:paraId="4F7F404E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A7B09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2EBBBE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E5600F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A2F8D6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 - Roşiori Nord, linia 3 directă  Roşiori Nord și Roşiori Nord</w:t>
            </w:r>
            <w:r>
              <w:rPr>
                <w:b/>
                <w:bCs/>
                <w:sz w:val="20"/>
              </w:rPr>
              <w:t xml:space="preserve"> -</w:t>
            </w:r>
            <w:r w:rsidRPr="00AB76B4">
              <w:rPr>
                <w:b/>
                <w:bCs/>
                <w:sz w:val="20"/>
              </w:rPr>
              <w:t xml:space="preserve">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311E54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56EA3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208E7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</w:t>
            </w:r>
            <w:r>
              <w:rPr>
                <w:b/>
                <w:bCs/>
                <w:sz w:val="20"/>
              </w:rPr>
              <w:t>8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602C6DC4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107+465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7BEEF7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8B4FBF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</w:tc>
      </w:tr>
      <w:tr w:rsidR="00100195" w:rsidRPr="00AB76B4" w14:paraId="55709DDC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2DC15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51F31D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E85F13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9436F1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 -</w:t>
            </w:r>
          </w:p>
          <w:p w14:paraId="6F0C89A0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08A34E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6DBBA2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3F697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94+800</w:t>
            </w:r>
          </w:p>
          <w:p w14:paraId="75D7D64B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97+700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44FA79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49DE49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4DE14067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AB76B4" w14:paraId="3496F40D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4F715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7CBA1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FBA1A7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75460E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6E0D5E60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A7A2B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6B5D8FAC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TDJ </w:t>
            </w:r>
          </w:p>
          <w:p w14:paraId="7F5DA155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15 / 17 </w:t>
            </w:r>
          </w:p>
          <w:p w14:paraId="460330CA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73996B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D13DCB" w14:textId="77777777" w:rsidR="00100195" w:rsidRPr="00AB76B4" w:rsidRDefault="00100195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3C56C1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D92B4B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15E956A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 I în fir II și invers.</w:t>
            </w:r>
          </w:p>
        </w:tc>
      </w:tr>
      <w:tr w:rsidR="00100195" w:rsidRPr="00AB76B4" w14:paraId="410EBF92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D69D2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71619F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BB03C7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8CBC2A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141B6D0E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3364BC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7DAC7867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5C940E36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F22521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8731F7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949571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35D92F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ED9B558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și 6 Cap X.</w:t>
            </w:r>
          </w:p>
        </w:tc>
      </w:tr>
      <w:tr w:rsidR="00100195" w:rsidRPr="00AB76B4" w14:paraId="3D7CF1C1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80C44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5B90CE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CEEB4E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25D936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5F0AF090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BBBF92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5AB11629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56ABFFBB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12 - 16 </w:t>
            </w:r>
          </w:p>
          <w:p w14:paraId="1F7E84CC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53B9541C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20 - 30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DC9363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0EEEF1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F1734F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E17CC9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75CE5CC6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33E92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944F7C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BA5058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A90308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01E61331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7 </w:t>
            </w:r>
          </w:p>
          <w:p w14:paraId="727AE4A3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A23700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3D250099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94C253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FD4B4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BFBC1B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032EC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72958BB8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A1E5B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FB3770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101+330</w:t>
            </w:r>
          </w:p>
          <w:p w14:paraId="5C8AAE3C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06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4B18E0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06247E" w14:textId="77777777" w:rsidR="00100195" w:rsidRPr="00AB76B4" w:rsidRDefault="00100195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Roșiori Nord –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B2A473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5BD633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353746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963C9D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A0381D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:rsidRPr="00AB76B4" w14:paraId="69B460EF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E1437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FA8449" w14:textId="77777777" w:rsidR="00100195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106+000</w:t>
            </w:r>
          </w:p>
          <w:p w14:paraId="2FB19334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68EB96" w14:textId="77777777" w:rsidR="00100195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22AE16" w14:textId="77777777" w:rsidR="00100195" w:rsidRPr="00AB76B4" w:rsidRDefault="00100195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Roșiori Nord – Măldăeni</w:t>
            </w:r>
            <w:r>
              <w:rPr>
                <w:b/>
                <w:bCs/>
                <w:sz w:val="20"/>
              </w:rPr>
              <w:t xml:space="preserve"> și linia 2 directă St. </w:t>
            </w:r>
            <w:r w:rsidRPr="00AB76B4">
              <w:rPr>
                <w:b/>
                <w:bCs/>
                <w:sz w:val="20"/>
              </w:rPr>
              <w:t>Măldăeni</w:t>
            </w:r>
            <w:r>
              <w:rPr>
                <w:b/>
                <w:bCs/>
                <w:sz w:val="20"/>
              </w:rPr>
              <w:t xml:space="preserve">  Cap X +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7D5E9A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A32744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263624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7E623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48524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:rsidRPr="00AB76B4" w14:paraId="68A1DFD2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7AD21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B9B1F2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EC340F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95DE31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Măldăeni</w:t>
            </w:r>
          </w:p>
          <w:p w14:paraId="7D79E739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A8655A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7F44FA0B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5-9 și sch. 11 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397BB9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4C2844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B1C486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CCFA10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firul 1 in firul 2 si invers și intrari- ieșiri la linia 1 primiri - expedieri</w:t>
            </w:r>
          </w:p>
        </w:tc>
      </w:tr>
      <w:tr w:rsidR="00100195" w:rsidRPr="00AB76B4" w14:paraId="2AD781AD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47B58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CCA2B5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AB506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A4F74A8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Măldăeni</w:t>
            </w:r>
          </w:p>
          <w:p w14:paraId="153B23D4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18DA4AD8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75F73F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0D9AD6E6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32F313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A3D840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ABD982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C403ED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2F5ED0C2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696F3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29BE99" w14:textId="77777777" w:rsidR="00100195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109+200</w:t>
            </w:r>
          </w:p>
          <w:p w14:paraId="4081B0A6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119+530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62AB91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5CBCA8" w14:textId="77777777" w:rsidR="00100195" w:rsidRPr="00AB76B4" w:rsidRDefault="00100195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Măldăeni –</w:t>
            </w:r>
          </w:p>
          <w:p w14:paraId="6EBE50D8" w14:textId="77777777" w:rsidR="00100195" w:rsidRPr="00AB76B4" w:rsidRDefault="00100195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Mihăeşti și</w:t>
            </w:r>
          </w:p>
          <w:p w14:paraId="16306A2E" w14:textId="77777777" w:rsidR="00100195" w:rsidRPr="00AB76B4" w:rsidRDefault="00100195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 directă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Mihăeşti</w:t>
            </w:r>
            <w:r>
              <w:rPr>
                <w:b/>
                <w:bCs/>
                <w:sz w:val="20"/>
              </w:rPr>
              <w:t xml:space="preserve"> și </w:t>
            </w:r>
            <w:r w:rsidRPr="00AB76B4">
              <w:rPr>
                <w:b/>
                <w:bCs/>
                <w:sz w:val="20"/>
              </w:rPr>
              <w:t>Mihăeşti</w:t>
            </w:r>
            <w:r>
              <w:rPr>
                <w:b/>
                <w:bCs/>
                <w:sz w:val="20"/>
              </w:rPr>
              <w:t xml:space="preserve"> - 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6615FD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667C5B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BD62B0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7FB32E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9E338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00195" w:rsidRPr="00AB76B4" w14:paraId="59C1FDD2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B6E3A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40996A" w14:textId="77777777" w:rsidR="00100195" w:rsidRDefault="00100195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4A3206" w14:textId="77777777" w:rsidR="00100195" w:rsidRDefault="00100195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6E0B11" w14:textId="77777777" w:rsidR="00100195" w:rsidRPr="00AB76B4" w:rsidRDefault="00100195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Măldăeni –</w:t>
            </w:r>
          </w:p>
          <w:p w14:paraId="73AB3A74" w14:textId="77777777" w:rsidR="00100195" w:rsidRPr="00AB76B4" w:rsidRDefault="00100195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Mihăeşti și</w:t>
            </w:r>
          </w:p>
          <w:p w14:paraId="0AEE6596" w14:textId="77777777" w:rsidR="00100195" w:rsidRPr="00AB76B4" w:rsidRDefault="00100195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4 directă Mihăeşti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BBDF44" w14:textId="77777777" w:rsidR="00100195" w:rsidRPr="00AB76B4" w:rsidRDefault="00100195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12140" w14:textId="77777777" w:rsidR="00100195" w:rsidRPr="00AB76B4" w:rsidRDefault="00100195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155D4E" w14:textId="77777777" w:rsidR="00100195" w:rsidRPr="00AB76B4" w:rsidRDefault="00100195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09</w:t>
            </w:r>
            <w:r w:rsidRPr="00AB76B4">
              <w:rPr>
                <w:b/>
                <w:bCs/>
                <w:sz w:val="20"/>
              </w:rPr>
              <w:t>+200</w:t>
            </w:r>
          </w:p>
          <w:p w14:paraId="61A956FF" w14:textId="77777777" w:rsidR="00100195" w:rsidRPr="00AB76B4" w:rsidRDefault="00100195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118+400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7B506D" w14:textId="77777777" w:rsidR="00100195" w:rsidRPr="00AB76B4" w:rsidRDefault="00100195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C92CA1" w14:textId="77777777" w:rsidR="00100195" w:rsidRDefault="00100195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:rsidRPr="00AB76B4" w14:paraId="778DDAF6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33955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2B35C5" w14:textId="77777777" w:rsidR="00100195" w:rsidRDefault="00100195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BA6969" w14:textId="77777777" w:rsidR="00100195" w:rsidRDefault="00100195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6ABD60" w14:textId="77777777" w:rsidR="00100195" w:rsidRPr="00AB76B4" w:rsidRDefault="00100195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Mihăeşti</w:t>
            </w:r>
          </w:p>
          <w:p w14:paraId="79EFF512" w14:textId="77777777" w:rsidR="00100195" w:rsidRDefault="00100195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9B4A5" w14:textId="77777777" w:rsidR="00100195" w:rsidRPr="00AB76B4" w:rsidRDefault="00100195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74B3D037" w14:textId="77777777" w:rsidR="00100195" w:rsidRPr="00AB76B4" w:rsidRDefault="00100195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47C99D" w14:textId="77777777" w:rsidR="00100195" w:rsidRPr="00AB76B4" w:rsidRDefault="00100195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0E5AC9" w14:textId="77777777" w:rsidR="00100195" w:rsidRPr="00AB76B4" w:rsidRDefault="00100195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BDA731" w14:textId="77777777" w:rsidR="00100195" w:rsidRPr="00AB76B4" w:rsidRDefault="00100195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C3B1EF" w14:textId="77777777" w:rsidR="00100195" w:rsidRDefault="00100195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1F8D508D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617F7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A2174E" w14:textId="77777777" w:rsidR="00100195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119+530</w:t>
            </w:r>
          </w:p>
          <w:p w14:paraId="3F64C422" w14:textId="77777777" w:rsidR="00100195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121+000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C51A0E" w14:textId="77777777" w:rsidR="00100195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854C6B" w14:textId="77777777" w:rsidR="00100195" w:rsidRPr="00AB76B4" w:rsidRDefault="00100195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Mihăeşti </w:t>
            </w:r>
            <w:r>
              <w:rPr>
                <w:b/>
                <w:bCs/>
                <w:sz w:val="20"/>
              </w:rPr>
              <w:t xml:space="preserve">- </w:t>
            </w:r>
            <w:r w:rsidRPr="00AB76B4">
              <w:rPr>
                <w:b/>
                <w:bCs/>
                <w:sz w:val="20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D1B40F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F581CA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80C9CC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CA5F6B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BB6137" w14:textId="77777777" w:rsidR="00100195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00195" w:rsidRPr="00AB76B4" w14:paraId="61189297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7F556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6B9BFD" w14:textId="77777777" w:rsidR="00100195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124+650</w:t>
            </w:r>
          </w:p>
          <w:p w14:paraId="634C1824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126+528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47181B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74CDC1" w14:textId="77777777" w:rsidR="00100195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Radomirești</w:t>
            </w:r>
            <w:r>
              <w:rPr>
                <w:b/>
                <w:bCs/>
                <w:sz w:val="20"/>
              </w:rPr>
              <w:t xml:space="preserve">, </w:t>
            </w:r>
          </w:p>
          <w:p w14:paraId="17062807" w14:textId="77777777" w:rsidR="00100195" w:rsidRPr="00AB76B4" w:rsidRDefault="00100195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3A4FE2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178BE8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5F3853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007124" w14:textId="77777777" w:rsidR="00100195" w:rsidRPr="00AB76B4" w:rsidRDefault="00100195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013343" w14:textId="77777777" w:rsidR="00100195" w:rsidRPr="00AB76B4" w:rsidRDefault="00100195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00195" w:rsidRPr="00AB76B4" w14:paraId="525AE422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C9170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41C5B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60780C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EA258D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Radomirești</w:t>
            </w:r>
            <w:r>
              <w:rPr>
                <w:b/>
                <w:bCs/>
                <w:sz w:val="20"/>
              </w:rPr>
              <w:t>, 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F46BE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9F3E5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4E37E4" w14:textId="77777777" w:rsidR="00100195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124+650</w:t>
            </w:r>
          </w:p>
          <w:p w14:paraId="47C2D2F0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126+528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2318FF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82B4B3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00195" w:rsidRPr="00AB76B4" w14:paraId="442DDF0D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ED388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35C073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4F6E3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2026B9" w14:textId="77777777" w:rsidR="00100195" w:rsidRPr="00AB76B4" w:rsidRDefault="00100195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Radomirești</w:t>
            </w:r>
          </w:p>
          <w:p w14:paraId="7A7A7340" w14:textId="77777777" w:rsidR="00100195" w:rsidRDefault="00100195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A45B9B" w14:textId="77777777" w:rsidR="00100195" w:rsidRPr="00AB76B4" w:rsidRDefault="00100195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2A5B1ECE" w14:textId="77777777" w:rsidR="00100195" w:rsidRDefault="00100195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</w:t>
            </w:r>
            <w:r>
              <w:rPr>
                <w:b/>
                <w:bCs/>
                <w:sz w:val="20"/>
              </w:rPr>
              <w:t>–</w:t>
            </w:r>
            <w:r w:rsidRPr="00AB76B4">
              <w:rPr>
                <w:b/>
                <w:bCs/>
                <w:sz w:val="20"/>
              </w:rPr>
              <w:t xml:space="preserve"> 5</w:t>
            </w:r>
          </w:p>
          <w:p w14:paraId="04B981FB" w14:textId="77777777" w:rsidR="00100195" w:rsidRDefault="00100195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5BBC360D" w14:textId="77777777" w:rsidR="00100195" w:rsidRPr="00AB76B4" w:rsidRDefault="00100195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726F95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2F7F51" w14:textId="77777777" w:rsidR="00100195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343E9D" w14:textId="77777777" w:rsidR="00100195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52CE01" w14:textId="77777777" w:rsidR="00100195" w:rsidRPr="00AB76B4" w:rsidRDefault="00100195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AB59BFC" w14:textId="77777777" w:rsidR="00100195" w:rsidRDefault="00100195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firul I în firul II și invers.</w:t>
            </w:r>
          </w:p>
        </w:tc>
      </w:tr>
      <w:tr w:rsidR="00100195" w:rsidRPr="00AB76B4" w14:paraId="7EBFE4B2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2D1A9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C2155C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BA69DF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7C8F18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Radomirești</w:t>
            </w:r>
          </w:p>
          <w:p w14:paraId="1F8A4198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032EB3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132351A3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4 - 8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FF8E11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F9F054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858B4D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3DD913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6BD7F0D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firul I în firul II și invers.</w:t>
            </w:r>
          </w:p>
        </w:tc>
      </w:tr>
      <w:tr w:rsidR="00100195" w:rsidRPr="00AB76B4" w14:paraId="2D3298D3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56BBD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F2FADE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8EDBE3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9640A6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Radomirești</w:t>
            </w:r>
          </w:p>
          <w:p w14:paraId="0E3AE817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E66E49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17219547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 și 12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688574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4A9FB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89B8F5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896061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A4326C1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1.</w:t>
            </w:r>
          </w:p>
        </w:tc>
      </w:tr>
      <w:tr w:rsidR="00100195" w:rsidRPr="00AB76B4" w14:paraId="216CBD92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DA0E9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B2BE58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3D1C8B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7CF3E2" w14:textId="77777777" w:rsidR="00100195" w:rsidRDefault="00100195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 </w:t>
            </w:r>
          </w:p>
          <w:p w14:paraId="3FA51AD0" w14:textId="77777777" w:rsidR="00100195" w:rsidRPr="00AB76B4" w:rsidRDefault="00100195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și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02851D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B9846C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A09BD" w14:textId="77777777" w:rsidR="00100195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136+746</w:t>
            </w:r>
          </w:p>
          <w:p w14:paraId="08F45DB9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144+100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BC2F51" w14:textId="77777777" w:rsidR="00100195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6FF73D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00195" w:rsidRPr="00AB76B4" w14:paraId="23E85BDC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15EC8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8E0935" w14:textId="77777777" w:rsidR="00100195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129+900</w:t>
            </w:r>
          </w:p>
          <w:p w14:paraId="3203F4F8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143+750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D9A935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3D2B4D" w14:textId="77777777" w:rsidR="00100195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Radomirești -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36B2E2AB" w14:textId="77777777" w:rsidR="00100195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 </w:t>
            </w:r>
          </w:p>
          <w:p w14:paraId="07AE8EB8" w14:textId="77777777" w:rsidR="00100195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4EA5DF17" w14:textId="77777777" w:rsidR="00100195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6C62AD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126135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2830B4" w14:textId="77777777" w:rsidR="00100195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E14C5E" w14:textId="77777777" w:rsidR="00100195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3BB055" w14:textId="77777777" w:rsidR="00100195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00195" w:rsidRPr="00AB76B4" w14:paraId="4A41B3F9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8DC7F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CFA8E2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8EE183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6E1848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Drăgăneşti Olt</w:t>
            </w:r>
          </w:p>
          <w:p w14:paraId="57A67D1D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291AA99D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E9AAF9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de la</w:t>
            </w:r>
          </w:p>
          <w:p w14:paraId="65510279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  <w:p w14:paraId="6FD8CB13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la </w:t>
            </w:r>
          </w:p>
          <w:p w14:paraId="6AF3800D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axa staţiei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845F26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42E1FC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E46EB2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775697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0D9EDD17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23E7C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43EB85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AF2A4D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F6B5C6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Drăgăneşti Olt</w:t>
            </w:r>
          </w:p>
          <w:p w14:paraId="49A832B0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D67E6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1B77B3DB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5A3B8F1B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6 - 12, </w:t>
            </w:r>
          </w:p>
          <w:p w14:paraId="39EDE1A4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F61A74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61D816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BBF40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D4CC73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EB41537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2 și 3 directe.</w:t>
            </w:r>
          </w:p>
        </w:tc>
      </w:tr>
      <w:tr w:rsidR="00100195" w:rsidRPr="00AB76B4" w14:paraId="750D78CC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46372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7C6B6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4EF3BB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E92EF0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Fărcașele</w:t>
            </w:r>
          </w:p>
          <w:p w14:paraId="61BA9D81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39426B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B5D391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825390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14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380</w:t>
            </w:r>
          </w:p>
          <w:p w14:paraId="46CCBF1C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148+</w:t>
            </w:r>
            <w:r>
              <w:rPr>
                <w:b/>
                <w:bCs/>
                <w:sz w:val="20"/>
              </w:rPr>
              <w:t>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CC827E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B6F623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:rsidRPr="00AB76B4" w14:paraId="40829D8A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03361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1FE116" w14:textId="77777777" w:rsidR="00100195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146+830</w:t>
            </w:r>
          </w:p>
          <w:p w14:paraId="660AE274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153+900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9E77B2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62D5A9" w14:textId="77777777" w:rsidR="00100195" w:rsidRPr="00AB76B4" w:rsidRDefault="00100195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Fărcașele</w:t>
            </w:r>
          </w:p>
          <w:p w14:paraId="36AB80BF" w14:textId="77777777" w:rsidR="00100195" w:rsidRDefault="00100195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 directă</w:t>
            </w:r>
            <w:r>
              <w:rPr>
                <w:b/>
                <w:bCs/>
                <w:sz w:val="20"/>
              </w:rPr>
              <w:t xml:space="preserve"> și </w:t>
            </w:r>
          </w:p>
          <w:p w14:paraId="6C76FCBF" w14:textId="77777777" w:rsidR="00100195" w:rsidRPr="00AB76B4" w:rsidRDefault="00100195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Fărcașele - Caracal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CB11AA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717E5A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090323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CA1148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05E082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00195" w:rsidRPr="00AB76B4" w14:paraId="70A1A3CC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28774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73628E" w14:textId="77777777" w:rsidR="00100195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98AD57" w14:textId="77777777" w:rsidR="00100195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3EAE96" w14:textId="77777777" w:rsidR="00100195" w:rsidRPr="00AB76B4" w:rsidRDefault="00100195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Fărcașele</w:t>
            </w:r>
          </w:p>
          <w:p w14:paraId="16BC6B04" w14:textId="77777777" w:rsidR="00100195" w:rsidRPr="00AB76B4" w:rsidRDefault="00100195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 xml:space="preserve">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62269C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701B52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D4DACD" w14:textId="77777777" w:rsidR="00100195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147+380</w:t>
            </w:r>
          </w:p>
          <w:p w14:paraId="64DAC549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CF610E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CB2044" w14:textId="77777777" w:rsidR="00100195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:rsidRPr="00AB76B4" w14:paraId="1536F1DC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5B3D0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9FD8DA" w14:textId="77777777" w:rsidR="00100195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4EF611" w14:textId="77777777" w:rsidR="00100195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42BFF7" w14:textId="77777777" w:rsidR="00100195" w:rsidRPr="00AB76B4" w:rsidRDefault="00100195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Fărcașele</w:t>
            </w:r>
          </w:p>
          <w:p w14:paraId="1DCB661C" w14:textId="77777777" w:rsidR="00100195" w:rsidRPr="00AB76B4" w:rsidRDefault="00100195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 xml:space="preserve"> directă</w:t>
            </w:r>
            <w:r>
              <w:rPr>
                <w:b/>
                <w:bCs/>
                <w:sz w:val="20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1911EC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D144BB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46840A" w14:textId="77777777" w:rsidR="00100195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148+200</w:t>
            </w:r>
          </w:p>
          <w:p w14:paraId="3E443FC3" w14:textId="77777777" w:rsidR="00100195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148+792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4EE44B" w14:textId="77777777" w:rsidR="00100195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9903E2" w14:textId="77777777" w:rsidR="00100195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00195" w:rsidRPr="00AB76B4" w14:paraId="03A3F0DC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94907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A39604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153+900</w:t>
            </w:r>
          </w:p>
          <w:p w14:paraId="5DBEF6AF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155+300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0A929C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A727E3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Fărcașele - </w:t>
            </w:r>
          </w:p>
          <w:p w14:paraId="29B218AB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Caracal și </w:t>
            </w:r>
          </w:p>
          <w:p w14:paraId="30692380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4C83B500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C3901F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7CEE46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DB465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8E4CAD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205559" w14:textId="77777777" w:rsidR="00100195" w:rsidRPr="00AB76B4" w:rsidRDefault="00100195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Fără inductori.</w:t>
            </w:r>
          </w:p>
          <w:p w14:paraId="167722A2" w14:textId="77777777" w:rsidR="00100195" w:rsidRPr="00AB76B4" w:rsidRDefault="00100195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Afectează intrări - ieşiri </w:t>
            </w:r>
          </w:p>
          <w:p w14:paraId="73785885" w14:textId="77777777" w:rsidR="00100195" w:rsidRPr="00AB76B4" w:rsidRDefault="00100195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peste sch. 7, 11, 17, 23 și 27.</w:t>
            </w:r>
          </w:p>
          <w:p w14:paraId="6AE8E4F1" w14:textId="77777777" w:rsidR="00100195" w:rsidRPr="00AB76B4" w:rsidRDefault="00100195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0E34FF61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BCC69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BDC398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0563D5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D38C09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15B0352D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F4B539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155+330</w:t>
            </w:r>
          </w:p>
          <w:p w14:paraId="7DD9162F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156+310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34F80C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1C9848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0AFDA3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B13D3D" w14:textId="77777777" w:rsidR="00100195" w:rsidRPr="00AB76B4" w:rsidRDefault="00100195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718743FE" w14:textId="77777777" w:rsidR="00100195" w:rsidRPr="00AB76B4" w:rsidRDefault="00100195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Între călcâi sch. 27 și </w:t>
            </w:r>
          </w:p>
          <w:p w14:paraId="6D486AC5" w14:textId="77777777" w:rsidR="00100195" w:rsidRPr="00AB76B4" w:rsidRDefault="00100195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vf. sch. 22.</w:t>
            </w:r>
          </w:p>
        </w:tc>
      </w:tr>
      <w:tr w:rsidR="00100195" w:rsidRPr="00AB76B4" w14:paraId="4E26B418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5F0CD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63A3AB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8A9DA1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CE0067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 Cap Y</w:t>
            </w:r>
          </w:p>
          <w:p w14:paraId="1CF2643C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FC0C2B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B9433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216CC7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56D8B3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C40CA9" w14:textId="77777777" w:rsidR="00100195" w:rsidRPr="00AB76B4" w:rsidRDefault="00100195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liniile 4 și 5</w:t>
            </w:r>
          </w:p>
        </w:tc>
      </w:tr>
      <w:tr w:rsidR="00100195" w:rsidRPr="00AB76B4" w14:paraId="150A294D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7CA92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831251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6267A5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2F03F4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51B76767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Y,</w:t>
            </w:r>
          </w:p>
          <w:p w14:paraId="0406CA5D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6, 32 și 34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8E1380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8ED470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78BCB5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156+150</w:t>
            </w:r>
          </w:p>
          <w:p w14:paraId="18EC3470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156+480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A46782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23B042" w14:textId="77777777" w:rsidR="00100195" w:rsidRPr="00AB76B4" w:rsidRDefault="00100195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722D9922" w14:textId="77777777" w:rsidR="00100195" w:rsidRPr="00AB76B4" w:rsidRDefault="00100195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A58A04A" w14:textId="77777777" w:rsidR="00100195" w:rsidRPr="00AB76B4" w:rsidRDefault="00100195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și 2, Cap Y.</w:t>
            </w:r>
          </w:p>
        </w:tc>
      </w:tr>
      <w:tr w:rsidR="00100195" w:rsidRPr="00AB76B4" w14:paraId="6D2F5E9C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F3076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52EF44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B1D9B8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FA55C4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55B90596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182CFA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5882325C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11 - 19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D2CE76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4752F1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45CBBA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A59926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DF14D4D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și 2.</w:t>
            </w:r>
          </w:p>
        </w:tc>
      </w:tr>
      <w:tr w:rsidR="00100195" w:rsidRPr="00AB76B4" w14:paraId="581FE268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D6621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53E9B7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39D046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F7C926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6FEC87BA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1FCB00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3EBBB683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13 - 17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58E90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4B1562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804018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27BD59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C97D700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100195" w:rsidRPr="00AB76B4" w14:paraId="5B0D95E6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D8D97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6DC395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F4E9EB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BEBE74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599D3910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2FB3E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2A8D70F6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3 - 9 </w:t>
            </w:r>
          </w:p>
          <w:p w14:paraId="0F335587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</w:t>
            </w:r>
          </w:p>
          <w:p w14:paraId="3F64CC72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21 - 33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04184B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24B7C8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AB58E3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7DBF28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F1B07F8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1 - 7.</w:t>
            </w:r>
          </w:p>
        </w:tc>
      </w:tr>
      <w:tr w:rsidR="00100195" w:rsidRPr="00AB76B4" w14:paraId="6B57C5C5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C8C78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E5B15C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D1E120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B66624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40791A91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FCFBF4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045A79DD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23 - 29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01CBEF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F95B16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282B95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1CA0FC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Afectează intrări - ieşiri </w:t>
            </w:r>
          </w:p>
          <w:p w14:paraId="5F58C3AE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3 - 9.</w:t>
            </w:r>
          </w:p>
        </w:tc>
      </w:tr>
      <w:tr w:rsidR="00100195" w:rsidRPr="00AB76B4" w14:paraId="7DDFE2D8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B156C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8197A4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A34C63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B65BB0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43E8542A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F1B84F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31 și 37</w:t>
            </w:r>
          </w:p>
          <w:p w14:paraId="4E387B80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 directă și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E6BE4E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1FAA41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D33304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58EB29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E423B0A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6 - 9.</w:t>
            </w:r>
          </w:p>
        </w:tc>
      </w:tr>
      <w:tr w:rsidR="00100195" w:rsidRPr="00AB76B4" w14:paraId="4685D141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E7C92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CDA981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ECAA1B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46AB8C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472FD640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3B3E87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DA7C63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E2B668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7CA8D1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654F7C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2A74819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100195" w:rsidRPr="00AB76B4" w14:paraId="02D838A1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99337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516E55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02AC6A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9D29CF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1459D919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EA40F7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26, 28, 30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CB1601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17E8C7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49C78D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793AF8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Cu acces la liniile 6 și 7.</w:t>
            </w:r>
          </w:p>
        </w:tc>
      </w:tr>
      <w:tr w:rsidR="00100195" w:rsidRPr="00AB76B4" w14:paraId="1269E7E9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1279E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59BBE9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8A8626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495BF7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7659C574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F8F238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71361F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360CC5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949C4F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3D6C21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Cu acces la linia 1.</w:t>
            </w:r>
          </w:p>
        </w:tc>
      </w:tr>
      <w:tr w:rsidR="00100195" w:rsidRPr="00AB76B4" w14:paraId="0C8BC0A3" w14:textId="77777777" w:rsidTr="00927588">
        <w:trPr>
          <w:cantSplit/>
          <w:trHeight w:val="6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298C9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DC00E8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1B8C5C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E49B96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73318E33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292A05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793DE671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48 și 52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BE7B14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849C2F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68A2D2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3B33C6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D3DF278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1, 4 și 5.</w:t>
            </w:r>
          </w:p>
        </w:tc>
      </w:tr>
      <w:tr w:rsidR="00100195" w:rsidRPr="00AB76B4" w14:paraId="7D7673EE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9D4ED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1A6C47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B8B402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DEB73A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6E27E158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liniile 5 și 6 </w:t>
            </w:r>
          </w:p>
          <w:p w14:paraId="0AFCCC6E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3B5B53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2B3DF1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F428A1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C79FC6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494F5D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5D90EDD5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A66CC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568B54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2C12F3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DFAA73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149AE422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7 </w:t>
            </w:r>
          </w:p>
          <w:p w14:paraId="152EA4A0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6E5169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360754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C407B8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68EE65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8E5648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37B532FC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0F0E1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259BD0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156+450</w:t>
            </w:r>
          </w:p>
          <w:p w14:paraId="1CD75D9F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60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2F5556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E97D09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776EB655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55C2A7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19708A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FF18F5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6D12AB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7215A5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:rsidRPr="00AB76B4" w14:paraId="01845B93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1B16F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B0B887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160+500</w:t>
            </w:r>
          </w:p>
          <w:p w14:paraId="0FA3FEA5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6CAD20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3A6C68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195DAC13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9F03A9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5C2B0F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ECAEEB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FF70B8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942CB7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:rsidRPr="00AB76B4" w14:paraId="7BE84229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9C9E1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828E69" w14:textId="77777777" w:rsidR="00100195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162+200</w:t>
            </w:r>
          </w:p>
          <w:p w14:paraId="0A9E3700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162+300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B0C15B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F6AF68" w14:textId="77777777" w:rsidR="00100195" w:rsidRPr="00AB76B4" w:rsidRDefault="00100195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6FB3D942" w14:textId="77777777" w:rsidR="00100195" w:rsidRPr="00AB76B4" w:rsidRDefault="00100195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A2A6D2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E6C225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B2E8F3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9F6E26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51604C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Interzis circulația locomotivelor cuplate.</w:t>
            </w:r>
          </w:p>
        </w:tc>
      </w:tr>
      <w:tr w:rsidR="00100195" w:rsidRPr="00AB76B4" w14:paraId="114D4213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F1728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68218A" w14:textId="77777777" w:rsidR="00100195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162+300</w:t>
            </w:r>
          </w:p>
          <w:p w14:paraId="00DB73F8" w14:textId="77777777" w:rsidR="00100195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FC937B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B2E432" w14:textId="77777777" w:rsidR="00100195" w:rsidRPr="00AB76B4" w:rsidRDefault="00100195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32E949FA" w14:textId="77777777" w:rsidR="00100195" w:rsidRPr="00AB76B4" w:rsidRDefault="00100195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C7C04E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294AED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2C30B9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56261C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00F896" w14:textId="77777777" w:rsidR="00100195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:rsidRPr="00AB76B4" w14:paraId="166705E2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C937D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E31248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410EE7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E576FA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73124476" w14:textId="77777777" w:rsidR="00100195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  <w:r>
              <w:rPr>
                <w:b/>
                <w:bCs/>
                <w:sz w:val="20"/>
              </w:rPr>
              <w:t xml:space="preserve"> și linia 2 directă </w:t>
            </w:r>
            <w:r w:rsidRPr="00AB76B4">
              <w:rPr>
                <w:b/>
                <w:bCs/>
                <w:sz w:val="20"/>
              </w:rPr>
              <w:t>Grozăvești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1ED95596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B51291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960B8F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464058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57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660</w:t>
            </w:r>
          </w:p>
          <w:p w14:paraId="3C1F502D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45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53B0E2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57C1B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:rsidRPr="00AB76B4" w14:paraId="218FAF0C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95C10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D84B0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483A97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FC86D9" w14:textId="77777777" w:rsidR="00100195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</w:t>
            </w:r>
          </w:p>
          <w:p w14:paraId="74CE246C" w14:textId="77777777" w:rsidR="00100195" w:rsidRPr="00AB76B4" w:rsidRDefault="00100195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582B29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7C9B57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600B1C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45</w:t>
            </w:r>
            <w:r w:rsidRPr="00AB76B4">
              <w:rPr>
                <w:b/>
                <w:bCs/>
                <w:sz w:val="20"/>
              </w:rPr>
              <w:t>0</w:t>
            </w:r>
          </w:p>
          <w:p w14:paraId="1296F4FC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69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378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4129C9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ECCD61" w14:textId="77777777" w:rsidR="00100195" w:rsidRPr="00AB76B4" w:rsidRDefault="00100195" w:rsidP="0005357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00195" w:rsidRPr="00AB76B4" w14:paraId="2762EB05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B2AAA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0844B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170+200</w:t>
            </w:r>
          </w:p>
          <w:p w14:paraId="783FDE20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396A42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AE50E6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 -</w:t>
            </w:r>
          </w:p>
          <w:p w14:paraId="2862691D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Jianca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67440A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AA30EA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234F75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AC1C2A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C136DE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00195" w:rsidRPr="00AB76B4" w14:paraId="3042D167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EE8C6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94B21F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176+200</w:t>
            </w:r>
          </w:p>
          <w:p w14:paraId="75821FF5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177+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0EBE6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368DA0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Jianca</w:t>
            </w:r>
          </w:p>
          <w:p w14:paraId="57E4205F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 </w:t>
            </w:r>
            <w:r w:rsidRPr="00AB76B4">
              <w:rPr>
                <w:b/>
                <w:bCs/>
                <w:sz w:val="20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BAAFE8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FB377D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8C98F1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D429EC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590A70" w14:textId="77777777" w:rsidR="00100195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21F26460" w14:textId="77777777" w:rsidR="00100195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6B0169C0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– ieşiri. Peste sch. 3, 5, 4 și 6.</w:t>
            </w:r>
          </w:p>
        </w:tc>
      </w:tr>
      <w:tr w:rsidR="00100195" w:rsidRPr="00AB76B4" w14:paraId="4777F1AF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83091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1BDD7A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0C7102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580B7A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Jianca</w:t>
            </w:r>
          </w:p>
          <w:p w14:paraId="72BD3889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 </w:t>
            </w:r>
            <w:r w:rsidRPr="00AB76B4">
              <w:rPr>
                <w:b/>
                <w:bCs/>
                <w:sz w:val="20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2ECB37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36E919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996868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176+200</w:t>
            </w:r>
          </w:p>
          <w:p w14:paraId="67472F3A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177+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EBAEEB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A247F5" w14:textId="77777777" w:rsidR="00100195" w:rsidRDefault="00100195" w:rsidP="001A298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58AF72FF" w14:textId="77777777" w:rsidR="00100195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5DDB772D" w14:textId="77777777" w:rsidR="00100195" w:rsidRPr="00AB76B4" w:rsidRDefault="00100195" w:rsidP="000D62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– ieşiri. Peste sch. 1, 7, 11, 2, 8 și 10.</w:t>
            </w:r>
          </w:p>
        </w:tc>
      </w:tr>
      <w:tr w:rsidR="00100195" w:rsidRPr="00AB76B4" w14:paraId="073A7582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F9579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962710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655E10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D67011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Jianca</w:t>
            </w:r>
          </w:p>
          <w:p w14:paraId="5B96175D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280B26CD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DC3C0C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71F86D53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87089B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61FB19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EAD149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BCA3E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5ED6E050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AAC8E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7AA37E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181+000</w:t>
            </w:r>
          </w:p>
          <w:p w14:paraId="67DF05CB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EE2199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8BD727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Jianca - Leu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C9D4A7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EFCA36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2D2E4A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55C153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E64AF8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:rsidRPr="00AB76B4" w14:paraId="0238BF58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83D31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0082BA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3F236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8FD6E3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19339111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X</w:t>
            </w:r>
            <w:r>
              <w:rPr>
                <w:b/>
                <w:bCs/>
                <w:sz w:val="20"/>
              </w:rPr>
              <w:t xml:space="preserve"> și Y, peste sch. 1, 7, 11, 10, 8, 2 și 16.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510168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AFD084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DF3AB6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184+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15DC1B08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05BD40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3A14B2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00195" w:rsidRPr="00AB76B4" w14:paraId="0289B1AC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13BCE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302773" w14:textId="77777777" w:rsidR="00100195" w:rsidRPr="00AB76B4" w:rsidRDefault="00100195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184+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486660E9" w14:textId="77777777" w:rsidR="00100195" w:rsidRPr="00AB76B4" w:rsidRDefault="00100195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A0A77C" w14:textId="77777777" w:rsidR="00100195" w:rsidRPr="00AB76B4" w:rsidRDefault="00100195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45F58C" w14:textId="77777777" w:rsidR="00100195" w:rsidRPr="00AB76B4" w:rsidRDefault="00100195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36E9C9DC" w14:textId="77777777" w:rsidR="00100195" w:rsidRPr="00AB76B4" w:rsidRDefault="00100195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directă, </w:t>
            </w:r>
          </w:p>
          <w:p w14:paraId="41F1DA22" w14:textId="77777777" w:rsidR="00100195" w:rsidRDefault="00100195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Y</w:t>
            </w:r>
            <w:r>
              <w:rPr>
                <w:b/>
                <w:bCs/>
                <w:sz w:val="20"/>
              </w:rPr>
              <w:t xml:space="preserve">, </w:t>
            </w:r>
          </w:p>
          <w:p w14:paraId="764A22B0" w14:textId="77777777" w:rsidR="00100195" w:rsidRPr="0068517F" w:rsidRDefault="00100195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68517F">
              <w:rPr>
                <w:b/>
                <w:bCs/>
                <w:sz w:val="20"/>
              </w:rPr>
              <w:t>peste sch. 3, 5, 4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21C010" w14:textId="77777777" w:rsidR="00100195" w:rsidRPr="00AB76B4" w:rsidRDefault="00100195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D1DEAF" w14:textId="77777777" w:rsidR="00100195" w:rsidRPr="00AB76B4" w:rsidRDefault="00100195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58B43E" w14:textId="77777777" w:rsidR="00100195" w:rsidRPr="00AB76B4" w:rsidRDefault="00100195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07921B" w14:textId="77777777" w:rsidR="00100195" w:rsidRPr="00AB76B4" w:rsidRDefault="00100195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7CD8B8" w14:textId="77777777" w:rsidR="00100195" w:rsidRDefault="00100195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3F92EC8D" w14:textId="77777777" w:rsidR="00100195" w:rsidRPr="00AB76B4" w:rsidRDefault="00100195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:rsidRPr="00AB76B4" w14:paraId="5EBE9709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1BBCB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3E504F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9BD751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A0187E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37D859FD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</w:rPr>
              <w:t>X</w:t>
            </w:r>
            <w:r w:rsidRPr="00AB76B4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010BF1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7D33C588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-</w:t>
            </w:r>
            <w:r>
              <w:rPr>
                <w:b/>
                <w:bCs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2E0053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CF3BC1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343F84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759413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</w:rPr>
              <w:br/>
              <w:t>din fir I în fir II.</w:t>
            </w:r>
          </w:p>
        </w:tc>
      </w:tr>
      <w:tr w:rsidR="00100195" w:rsidRPr="00AB76B4" w14:paraId="0FCC9AD3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510F5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5854EE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BF04B4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2449DA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4A320F94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8C835E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1298AEDA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6-8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78A4DC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594038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019C4E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D62EC3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</w:rPr>
              <w:br/>
              <w:t>din fir I în fir II.</w:t>
            </w:r>
          </w:p>
        </w:tc>
      </w:tr>
      <w:tr w:rsidR="00100195" w:rsidRPr="00AB76B4" w14:paraId="51A72354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C5C08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436E67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EF5AE8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7F48ED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611D9359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prim. - exp.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AAA2B6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1B30F0BE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906D95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C8CEB0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ADFC73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BA7856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0F6E3C61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32E2D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0F33F6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196+000</w:t>
            </w:r>
          </w:p>
          <w:p w14:paraId="37494660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197+700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1D9AD5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C99B92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6200BD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C31E30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69F4DF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E3FC43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514360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6A9273B8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:rsidRPr="00AB76B4" w14:paraId="1C4C56D2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F033F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FC4F98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864D8B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59805F" w14:textId="77777777" w:rsidR="00100195" w:rsidRPr="00AB76B4" w:rsidRDefault="00100195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9EA329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E65641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87C6EC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196+100</w:t>
            </w:r>
          </w:p>
          <w:p w14:paraId="50E6EDE7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418A2A" w14:textId="77777777" w:rsidR="00100195" w:rsidRPr="00AB76B4" w:rsidRDefault="00100195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5E4AFE" w14:textId="77777777" w:rsidR="00100195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4B6FD507" w14:textId="77777777" w:rsidR="00100195" w:rsidRPr="00AB76B4" w:rsidRDefault="00100195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:rsidRPr="00AB76B4" w14:paraId="16FF649C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B71A2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33284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9DBA4A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0051B9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Malu Mare -</w:t>
            </w:r>
          </w:p>
          <w:p w14:paraId="3D4BD975" w14:textId="77777777" w:rsidR="00100195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Banu Mărăcine</w:t>
            </w:r>
            <w:r>
              <w:rPr>
                <w:b/>
                <w:bCs/>
                <w:sz w:val="20"/>
              </w:rPr>
              <w:t xml:space="preserve"> + linia 5 directă </w:t>
            </w:r>
          </w:p>
          <w:p w14:paraId="21E240A3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Banu Mărăcine</w:t>
            </w:r>
            <w:r>
              <w:rPr>
                <w:b/>
                <w:bCs/>
                <w:sz w:val="20"/>
              </w:rPr>
              <w:t xml:space="preserve"> Cap. X peste sch. 1, 7,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D66C9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114368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53E98A" w14:textId="77777777" w:rsidR="00100195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199+800</w:t>
            </w:r>
          </w:p>
          <w:p w14:paraId="5B33172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203+350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0CA3C3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F35332" w14:textId="77777777" w:rsidR="00100195" w:rsidRDefault="00100195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16CB7976" w14:textId="77777777" w:rsidR="00100195" w:rsidRPr="00AB76B4" w:rsidRDefault="00100195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:rsidRPr="00AB76B4" w14:paraId="75D4A043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365C0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234F9E" w14:textId="77777777" w:rsidR="00100195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200+200</w:t>
            </w:r>
          </w:p>
          <w:p w14:paraId="2AB2243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200+400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23EDDB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68B3E9" w14:textId="77777777" w:rsidR="00100195" w:rsidRPr="00AB76B4" w:rsidRDefault="00100195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Malu Mare -</w:t>
            </w:r>
          </w:p>
          <w:p w14:paraId="7BCAEB2D" w14:textId="77777777" w:rsidR="00100195" w:rsidRPr="00AB76B4" w:rsidRDefault="00100195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Banu Mărăcine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AD0F2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2B94CD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F84E73" w14:textId="77777777" w:rsidR="00100195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E63A4F" w14:textId="77777777" w:rsidR="00100195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57F32A" w14:textId="77777777" w:rsidR="00100195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061885E0" w14:textId="77777777" w:rsidR="00100195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:rsidRPr="00AB76B4" w14:paraId="764C483E" w14:textId="77777777" w:rsidTr="00927588">
        <w:trPr>
          <w:cantSplit/>
          <w:trHeight w:val="3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52BE3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C41A5E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D86E4FD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0B95B9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067BD5EB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7CA47A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062B9CC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 și 11 în abatere</w:t>
            </w:r>
          </w:p>
          <w:p w14:paraId="5229256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0F8BB37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7D716D3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9 - 11</w:t>
            </w:r>
          </w:p>
          <w:p w14:paraId="0376E62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sch. </w:t>
            </w:r>
          </w:p>
          <w:p w14:paraId="0367B7F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14 și 18 în abatere și diag. 14 - 18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D08494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1EF1F0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D851B6A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679983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liniile 1 - 4 Cap X + Cap Y.</w:t>
            </w:r>
          </w:p>
          <w:p w14:paraId="01D227C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008C75C6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C5BA6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8D4DA1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8BF04E4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2B4737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4E57DF26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C188A4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7</w:t>
            </w:r>
          </w:p>
          <w:p w14:paraId="747E691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- 100 m din călcâi sch. </w:t>
            </w:r>
          </w:p>
          <w:p w14:paraId="30935FC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0CDC124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0773AE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91A7113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670CD9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3D0D20C2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EE4D4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FED5FD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081F995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5095BE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0F8D7CA2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1F307D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2380139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37CCEA5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6103F4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85918A9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D13BAE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8F5E98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4 Cap X şi CEREALCOM.</w:t>
            </w:r>
          </w:p>
        </w:tc>
      </w:tr>
      <w:tr w:rsidR="00100195" w:rsidRPr="00AB76B4" w14:paraId="2DFE7549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E9336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352453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6359369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6513D7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40B6D9C6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1CD636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17, 21 şi 23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F6AA8C0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9D8BB2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A905BC6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F1D92E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C993E7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CEREALCOM.</w:t>
            </w:r>
          </w:p>
        </w:tc>
      </w:tr>
      <w:tr w:rsidR="00100195" w:rsidRPr="00AB76B4" w14:paraId="535B9AF7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63662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BC0FE4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5E8D2B8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E8DB9E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233E497E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7961B7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20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4A7D8DA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637075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822C218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87CF2D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C7D70C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4 Cap Y.</w:t>
            </w:r>
          </w:p>
        </w:tc>
      </w:tr>
      <w:tr w:rsidR="00100195" w:rsidRPr="00AB76B4" w14:paraId="5496ECB0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4E36C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FA5A37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249+150</w:t>
            </w:r>
          </w:p>
          <w:p w14:paraId="707BED9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250+300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D573F0E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1ADDB7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5CB8A951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3A + 3B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34481B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631E60E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353A25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A87DC17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9133B3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Numai pentru trenurile de marfă în tranzit .</w:t>
            </w:r>
          </w:p>
          <w:p w14:paraId="61D2A2A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8B721C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Stație paralelogram.</w:t>
            </w:r>
          </w:p>
        </w:tc>
      </w:tr>
      <w:tr w:rsidR="00100195" w:rsidRPr="00AB76B4" w14:paraId="4F31A288" w14:textId="77777777" w:rsidTr="00927588">
        <w:trPr>
          <w:cantSplit/>
          <w:trHeight w:val="10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2F447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562278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1942B4F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4E3C6E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07133C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71DC682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2F95957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73 - 77 - - 83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893A750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3865A9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44D307D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049EDB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linia 2 A la liniile 26 și 27.</w:t>
            </w:r>
          </w:p>
        </w:tc>
      </w:tr>
      <w:tr w:rsidR="00100195" w:rsidRPr="00AB76B4" w14:paraId="3F92E4C5" w14:textId="77777777" w:rsidTr="00927588">
        <w:trPr>
          <w:cantSplit/>
          <w:trHeight w:val="6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50A75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3DEF62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B972E15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CFC0A2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A1DDAF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266741C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6254352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79 - 85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38817A5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700062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6F917FA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D19BDC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linia 28 A la liniile 1 - 4 B.</w:t>
            </w:r>
          </w:p>
        </w:tc>
      </w:tr>
      <w:tr w:rsidR="00100195" w:rsidRPr="00AB76B4" w14:paraId="1A396B0E" w14:textId="77777777" w:rsidTr="00927588">
        <w:trPr>
          <w:cantSplit/>
          <w:trHeight w:val="54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F331C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C386EF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C0609F8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B94748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54F08D57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B6B29E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49347BC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75 / 79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D7E80B3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91C3E5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B8FD430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7CC0DC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 linia 28A la liniile 1 - 4 B, 26 și 27.</w:t>
            </w:r>
          </w:p>
        </w:tc>
      </w:tr>
      <w:tr w:rsidR="00100195" w:rsidRPr="00AB76B4" w14:paraId="4345A8B4" w14:textId="77777777" w:rsidTr="00927588">
        <w:trPr>
          <w:cantSplit/>
          <w:trHeight w:val="86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CB0CF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2A7BBE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7E18549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C303AF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017112F7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9F13EA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TDJ</w:t>
            </w:r>
          </w:p>
          <w:p w14:paraId="66FDA45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83 / 87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B95DBAC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F190EF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F5F8CB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FA54B4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 liniile 1A, 2A și 28A la liniile 26 și 27.</w:t>
            </w:r>
          </w:p>
        </w:tc>
      </w:tr>
      <w:tr w:rsidR="00100195" w:rsidRPr="00AB76B4" w14:paraId="20837204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5C6EC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8D3B2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2324D4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48B4F4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7952C99B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0D3EC2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2F2D97A2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 23,  33,  35,  </w:t>
            </w:r>
          </w:p>
          <w:p w14:paraId="031EDEC6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5254F8E4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43 / 49, </w:t>
            </w:r>
          </w:p>
          <w:p w14:paraId="20DD2E0E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45 / 51, sch. 55,  57, 59,  </w:t>
            </w:r>
          </w:p>
          <w:p w14:paraId="603C96CA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65,  67,  69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1BD12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6F0E6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88DF29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E5FBE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EFD250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4A - 1</w:t>
            </w:r>
            <w:r>
              <w:rPr>
                <w:b/>
                <w:bCs/>
                <w:i/>
                <w:iCs/>
                <w:sz w:val="20"/>
              </w:rPr>
              <w:t>1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100195" w:rsidRPr="00AB76B4" w14:paraId="495812D6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9B474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4CBE6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313D6E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0E476E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25D70FB8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82DEA2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25A3D00F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 </w:t>
            </w:r>
            <w:r>
              <w:rPr>
                <w:b/>
                <w:bCs/>
                <w:spacing w:val="-10"/>
                <w:sz w:val="20"/>
              </w:rPr>
              <w:t>145, 147, 149, 151, 157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7195CF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8CEF2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C08E67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23E55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3218E2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</w:rPr>
              <w:t>6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100195" w:rsidRPr="00AB76B4" w14:paraId="773BDF7B" w14:textId="77777777" w:rsidTr="00927588">
        <w:trPr>
          <w:cantSplit/>
          <w:trHeight w:val="94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78850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95467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BD4887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944233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60BC9297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50928F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toată </w:t>
            </w:r>
            <w:r w:rsidRPr="00AB76B4">
              <w:rPr>
                <w:b/>
                <w:bCs/>
                <w:spacing w:val="-10"/>
                <w:sz w:val="20"/>
              </w:rPr>
              <w:br/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133A69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B4AC6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46D898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EFE54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2C736A52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97A47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D4D4B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F1C2BB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C84DA3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5657278D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95350C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3F20EB9F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12</w:t>
            </w:r>
          </w:p>
          <w:p w14:paraId="6CFBF991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19A22278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22 / 26</w:t>
            </w:r>
          </w:p>
          <w:p w14:paraId="7C11138E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24</w:t>
            </w:r>
          </w:p>
          <w:p w14:paraId="3628371B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3FD6DEDA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32 / 38</w:t>
            </w:r>
          </w:p>
          <w:p w14:paraId="31301515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sch.: 40</w:t>
            </w:r>
          </w:p>
          <w:p w14:paraId="1CA58FD6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50, 52, 54, 56, 58, 60, 62, 64, 66</w:t>
            </w:r>
          </w:p>
          <w:p w14:paraId="168BC9FB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D04F5E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8190E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A1D4BF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6B9ED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CBA91A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</w:t>
            </w:r>
            <w:r>
              <w:rPr>
                <w:b/>
                <w:bCs/>
                <w:i/>
                <w:iCs/>
                <w:sz w:val="20"/>
              </w:rPr>
              <w:t>1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100195" w:rsidRPr="00AB76B4" w14:paraId="75184644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2A8C6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D19DB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9CD4B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986842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44E4A3A3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668134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 peste </w:t>
            </w:r>
          </w:p>
          <w:p w14:paraId="01776B55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AB76B4">
              <w:rPr>
                <w:b/>
                <w:bCs/>
                <w:spacing w:val="-10"/>
                <w:sz w:val="20"/>
              </w:rPr>
              <w:t xml:space="preserve">76, 78, 80, 82, 84 </w:t>
            </w:r>
          </w:p>
          <w:p w14:paraId="5D5D3B46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B7CA64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DC3B1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D3B640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03875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B6D245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</w:rPr>
              <w:t>6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100195" w:rsidRPr="00AB76B4" w14:paraId="03A892D0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C9A09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BE248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B75E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360CE2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0A991345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Y, L 13 directă, peste sch. 9, 15, 21, 28, 20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84F763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136914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B3157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255+140</w:t>
            </w:r>
          </w:p>
          <w:p w14:paraId="314BFB2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256+540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EE0CF6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74096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63991AD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00195" w:rsidRPr="00AB76B4" w14:paraId="7DC51070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4F912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A41AA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255+140</w:t>
            </w:r>
          </w:p>
          <w:p w14:paraId="729E6C5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256+540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AEA430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DD9EFA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1128B8FC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X+Y, L 12 directă</w:t>
            </w:r>
          </w:p>
          <w:p w14:paraId="624D5F0E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7, 13, 17, 22, 18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48F2D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358B2F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29821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71458F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86738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4F0B40E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00195" w:rsidRPr="00AB76B4" w14:paraId="5B290B09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49FF0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48686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AAD7C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3E3502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278441BB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DA58AA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2E881EF1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3717CB55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23 / 27 </w:t>
            </w:r>
          </w:p>
          <w:p w14:paraId="26E0562B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și </w:t>
            </w:r>
          </w:p>
          <w:p w14:paraId="075684BE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F2DB0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F8896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BC5E22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7401C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875682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7 - 11.</w:t>
            </w:r>
          </w:p>
        </w:tc>
      </w:tr>
      <w:tr w:rsidR="00100195" w:rsidRPr="00AB76B4" w14:paraId="6A62ABCC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94FEE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9C3A6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783158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09C6D9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501E506B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FFEDB1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364E6A74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7956C518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29 și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D42B93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9851A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80ACA4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6BBB9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3074EB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14 - 18.</w:t>
            </w:r>
          </w:p>
        </w:tc>
      </w:tr>
      <w:tr w:rsidR="00100195" w:rsidRPr="00AB76B4" w14:paraId="471D37B2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5A698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B50E3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EFAE53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FF652B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41D8F33F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F87C72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69CB02F8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 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3DD0F7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866AA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B630C0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793CC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către Triaj Grupa A.</w:t>
            </w:r>
          </w:p>
        </w:tc>
      </w:tr>
      <w:tr w:rsidR="00100195" w:rsidRPr="00AB76B4" w14:paraId="34DE6313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E7152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7E1F7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8A1FC7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F1DF53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7011384F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AA21A3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T.D.J. </w:t>
            </w:r>
          </w:p>
          <w:p w14:paraId="1CD95CA2" w14:textId="77777777" w:rsidR="00100195" w:rsidRPr="00AB76B4" w:rsidRDefault="00100195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33 /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C37456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52FE0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E74262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EA712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303F74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7 - 10 .</w:t>
            </w:r>
          </w:p>
          <w:p w14:paraId="3A32406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100195" w:rsidRPr="00AB76B4" w14:paraId="09D1CA02" w14:textId="77777777" w:rsidTr="00927588">
        <w:trPr>
          <w:cantSplit/>
          <w:trHeight w:val="181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BA2B3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ED7BD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B53755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188941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2D564022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E710B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toţi schim-bătorii </w:t>
            </w:r>
          </w:p>
          <w:p w14:paraId="1B786D4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care dau acces la liniile 15 - 18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053D38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0A73E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0DF1D6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03751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FAEA3E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15 - 18 Cap X.</w:t>
            </w:r>
          </w:p>
        </w:tc>
      </w:tr>
      <w:tr w:rsidR="00100195" w:rsidRPr="00AB76B4" w14:paraId="7A39B0BE" w14:textId="77777777" w:rsidTr="00927588">
        <w:trPr>
          <w:cantSplit/>
          <w:trHeight w:val="89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F52CE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58812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5F0B35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3DD4E1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4A1CB9C4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0F81F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2CFA0B4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30, 38 </w:t>
            </w:r>
          </w:p>
          <w:p w14:paraId="0F8F196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şi 54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CF4FBF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335AD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306E6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07404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liniile 7, 8 și 10 Cap Y.</w:t>
            </w:r>
          </w:p>
        </w:tc>
      </w:tr>
      <w:tr w:rsidR="00100195" w:rsidRPr="00AB76B4" w14:paraId="67196250" w14:textId="77777777" w:rsidTr="00927588">
        <w:trPr>
          <w:cantSplit/>
          <w:trHeight w:val="8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E6628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E1CD3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89C7A3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BC955A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4CBA6F11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43C30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6D9ECEC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44, 52, 56, 58, 60 şi </w:t>
            </w:r>
          </w:p>
          <w:p w14:paraId="0070325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6B48F3E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58 - 60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C29247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2A89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BAEA9F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7A4F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7104AF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15 - 18 Cap Y.</w:t>
            </w:r>
          </w:p>
        </w:tc>
      </w:tr>
      <w:tr w:rsidR="00100195" w:rsidRPr="00AB76B4" w14:paraId="7862861C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D7CD0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0A2B0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257+900</w:t>
            </w:r>
          </w:p>
          <w:p w14:paraId="682181D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258+100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7FB859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D02FF6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Cernele -</w:t>
            </w:r>
          </w:p>
          <w:p w14:paraId="7BCCACFB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Işalniţa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15175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2E202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9367A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FB7CEE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F4907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72566B6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:rsidRPr="00AB76B4" w14:paraId="1D2D309D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FD595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71A73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29E7F0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B3CA0B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395AB22E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directă, </w:t>
            </w:r>
          </w:p>
          <w:p w14:paraId="677272AA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  <w:p w14:paraId="2CA5C970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8 și 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2D93D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8CB9BA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BDF7B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31D473C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262+850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A8CC2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A6C4C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AB76B4">
              <w:rPr>
                <w:b/>
                <w:bCs/>
                <w:i/>
                <w:color w:val="000000"/>
                <w:sz w:val="20"/>
              </w:rPr>
              <w:t>Fără inductori.</w:t>
            </w:r>
          </w:p>
          <w:p w14:paraId="50D8832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AB76B4">
              <w:rPr>
                <w:b/>
                <w:bCs/>
                <w:i/>
                <w:color w:val="000000"/>
                <w:sz w:val="20"/>
              </w:rPr>
              <w:t>Semnalizată ca limitare de viteză.</w:t>
            </w:r>
          </w:p>
        </w:tc>
      </w:tr>
      <w:tr w:rsidR="00100195" w:rsidRPr="00AB76B4" w14:paraId="4A2E4FE1" w14:textId="77777777" w:rsidTr="00927588">
        <w:trPr>
          <w:cantSplit/>
          <w:trHeight w:val="16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EB3A6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2EE57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269B65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2420F9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3111BB89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Y, liniile 4  - 13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450C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0DAB021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toţi </w:t>
            </w:r>
          </w:p>
          <w:p w14:paraId="747BD72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4DF94F0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şi </w:t>
            </w:r>
          </w:p>
          <w:p w14:paraId="705A90F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5D776AF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4FFBB8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78A83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D964A6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F7100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3C1A6179" w14:textId="77777777" w:rsidTr="00927588">
        <w:trPr>
          <w:cantSplit/>
          <w:trHeight w:val="116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B5030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003F6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8CC635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9CA1CA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3CF7A79D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11 </w:t>
            </w:r>
          </w:p>
          <w:p w14:paraId="03E5F4BA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primiri - expedieri, </w:t>
            </w:r>
          </w:p>
          <w:p w14:paraId="27EA2A03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5A6F8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100 m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75A85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C72B8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DEB170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A012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177659D9" w14:textId="77777777" w:rsidTr="00927588">
        <w:trPr>
          <w:cantSplit/>
          <w:trHeight w:val="44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A3CEA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9FD4A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AE8108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98F2BD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19A5068B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F8B9B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F99CA9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FBF0E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55FB9B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A21E6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698AC048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1A549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0EB7F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AB76B4">
              <w:rPr>
                <w:b/>
                <w:bCs/>
                <w:color w:val="000000"/>
                <w:sz w:val="20"/>
              </w:rPr>
              <w:t>287+640</w:t>
            </w:r>
          </w:p>
          <w:p w14:paraId="3AB52FE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color w:val="000000"/>
                <w:sz w:val="20"/>
              </w:rPr>
              <w:t>287+690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FBF707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40AB47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Filiaşi -</w:t>
            </w:r>
          </w:p>
          <w:p w14:paraId="3FF76D34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25366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A44D48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358A6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287+640</w:t>
            </w:r>
          </w:p>
          <w:p w14:paraId="2B0BD46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287+690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DF7F33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1FD24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*Valabil pentru trenurile care au în componență  două locomotive cuplate.</w:t>
            </w:r>
          </w:p>
          <w:p w14:paraId="2BD3705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:rsidRPr="00AB76B4" w14:paraId="253F7684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F66D9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193A6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E20AEE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CA4F49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Filiaşi -</w:t>
            </w:r>
          </w:p>
          <w:p w14:paraId="3F5099FB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3012C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4CC836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A9A5B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290+550</w:t>
            </w:r>
          </w:p>
          <w:p w14:paraId="144859F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290+750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B040F5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B8C3E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AB76B4">
              <w:rPr>
                <w:b/>
                <w:bCs/>
                <w:i/>
                <w:sz w:val="20"/>
              </w:rPr>
              <w:t>Fără inductori.</w:t>
            </w:r>
          </w:p>
        </w:tc>
      </w:tr>
      <w:tr w:rsidR="00100195" w:rsidRPr="00AB76B4" w14:paraId="331B27CE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26F63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67DCB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8C2C35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88B650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Gura Motrului</w:t>
            </w:r>
          </w:p>
          <w:p w14:paraId="2CC6D25C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4 </w:t>
            </w:r>
          </w:p>
          <w:p w14:paraId="6280EF35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65B1A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 inclusiv sch.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D0EA2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075B2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41D6FE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E19B9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493111D1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2E0E7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0ADA4E" w14:textId="77777777" w:rsidR="00100195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290+000</w:t>
            </w:r>
          </w:p>
          <w:p w14:paraId="0765BAC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BA3E7A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FBA948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Filiaşi -</w:t>
            </w:r>
          </w:p>
          <w:p w14:paraId="6C9A1CA0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</w:t>
            </w:r>
            <w:r>
              <w:rPr>
                <w:b/>
                <w:bCs/>
                <w:sz w:val="20"/>
              </w:rPr>
              <w:t xml:space="preserve"> si St. </w:t>
            </w:r>
            <w:r w:rsidRPr="00AB76B4">
              <w:rPr>
                <w:b/>
                <w:bCs/>
                <w:sz w:val="20"/>
              </w:rPr>
              <w:t>Gura Motrului</w:t>
            </w:r>
            <w:r>
              <w:rPr>
                <w:b/>
                <w:bCs/>
                <w:sz w:val="20"/>
              </w:rPr>
              <w:t xml:space="preserve"> Cap X peste pod Jiu </w:t>
            </w:r>
            <w:r>
              <w:rPr>
                <w:b/>
                <w:bCs/>
                <w:sz w:val="20"/>
              </w:rPr>
              <w:br/>
              <w:t>și sch 5 și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490E6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BB3F7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7DB5C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B38A6F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D2707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:rsidRPr="00AB76B4" w14:paraId="39A82E0F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56C8B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A206B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E9260D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658CC7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 -</w:t>
            </w:r>
          </w:p>
          <w:p w14:paraId="5AD66FC7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Butoieşti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8B1C0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C01B1B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DCA25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292+000</w:t>
            </w:r>
          </w:p>
          <w:p w14:paraId="754DB58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293+300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3A03E3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B4017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:rsidRPr="00AB76B4" w14:paraId="54A23595" w14:textId="77777777" w:rsidTr="00927588">
        <w:trPr>
          <w:cantSplit/>
          <w:trHeight w:val="52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BBF68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EAB6F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7A3F28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AD5AD22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Butoieşti</w:t>
            </w:r>
          </w:p>
          <w:p w14:paraId="325FD5C2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2198363D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6595E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35A826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8087B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3E72D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2885C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65C0263C" w14:textId="77777777" w:rsidTr="00927588">
        <w:trPr>
          <w:cantSplit/>
          <w:trHeight w:val="27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E77BB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7442A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302+500</w:t>
            </w:r>
          </w:p>
          <w:p w14:paraId="372D2AE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302+700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D2AE1D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6E6719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Butoieşti -</w:t>
            </w:r>
          </w:p>
          <w:p w14:paraId="29761EBF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Strehaia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86581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EEF207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C7D7C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AEA478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E876F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5429E19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:rsidRPr="00AB76B4" w14:paraId="0A2D892D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7B779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96511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B262D5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86600A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611F5797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7034B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17</w:t>
            </w:r>
          </w:p>
          <w:p w14:paraId="0DA329C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873E5E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06C0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ECEDC9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6AF60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B6E869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 abătută.</w:t>
            </w:r>
          </w:p>
        </w:tc>
      </w:tr>
      <w:tr w:rsidR="00100195" w:rsidRPr="00AB76B4" w14:paraId="11B6403F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439D3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5B092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AEB2B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9CADD6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7DC59CB7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1A1E9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12</w:t>
            </w:r>
          </w:p>
          <w:p w14:paraId="0214D92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DC8E6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4F02D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2C0C22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DA1FA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CFD6FC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2 - 5  înspre și dinspre st. Jirov.</w:t>
            </w:r>
          </w:p>
        </w:tc>
      </w:tr>
      <w:tr w:rsidR="00100195" w:rsidRPr="00AB76B4" w14:paraId="3B05FC65" w14:textId="77777777" w:rsidTr="00927588">
        <w:trPr>
          <w:cantSplit/>
          <w:trHeight w:val="114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B7CA4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796B8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200777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CB5B2F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38761D20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4822A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</w:t>
            </w:r>
          </w:p>
          <w:p w14:paraId="3865315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 /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28896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DE9BE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0F328D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1311F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FA4A97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100195" w:rsidRPr="00AB76B4" w14:paraId="6D1D472D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07113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EEE38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9CAFF5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16F6A9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3F019520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C2BD6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28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E8C48D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C92E8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0B2B64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8C6B3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0F9757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1.</w:t>
            </w:r>
          </w:p>
        </w:tc>
      </w:tr>
      <w:tr w:rsidR="00100195" w:rsidRPr="00AB76B4" w14:paraId="2EDCAD29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0727A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745FC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8C1F20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92FECB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Ciochiuţa</w:t>
            </w:r>
          </w:p>
          <w:p w14:paraId="4D458870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7F901098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D9843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</w:t>
            </w:r>
          </w:p>
          <w:p w14:paraId="37B2FD1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ax stație până la Cap Y călcâi 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A42888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B3C6B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DA539D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C6635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6A6EC7B5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BC11A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5C000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</w:t>
            </w:r>
            <w:r>
              <w:rPr>
                <w:b/>
                <w:bCs/>
                <w:sz w:val="20"/>
              </w:rPr>
              <w:t>0</w:t>
            </w:r>
            <w:r w:rsidRPr="00AB76B4">
              <w:rPr>
                <w:b/>
                <w:bCs/>
                <w:sz w:val="20"/>
              </w:rPr>
              <w:t>+0</w:t>
            </w:r>
            <w:r>
              <w:rPr>
                <w:b/>
                <w:bCs/>
                <w:sz w:val="20"/>
              </w:rPr>
              <w:t>0</w:t>
            </w:r>
            <w:r w:rsidRPr="00AB76B4">
              <w:rPr>
                <w:b/>
                <w:bCs/>
                <w:sz w:val="20"/>
              </w:rPr>
              <w:t>0</w:t>
            </w:r>
          </w:p>
          <w:p w14:paraId="2979D08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322+350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40B509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6E01BE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Ciochiuţa -</w:t>
            </w:r>
          </w:p>
          <w:p w14:paraId="1945D04F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Tâmna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552AF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5DE50D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28FAB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2713E7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333B1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:rsidRPr="00AB76B4" w14:paraId="38DC03F6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0493D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3684D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4457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38BF25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Tâmna</w:t>
            </w:r>
          </w:p>
          <w:p w14:paraId="60099FAB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3F49E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din calcâi</w:t>
            </w:r>
          </w:p>
          <w:p w14:paraId="5303C4A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</w:t>
            </w:r>
          </w:p>
          <w:p w14:paraId="529C972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până</w:t>
            </w:r>
          </w:p>
          <w:p w14:paraId="5C60AF5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la axa</w:t>
            </w:r>
          </w:p>
          <w:p w14:paraId="0434024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stației Tâmna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4793C3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FC8E5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EE363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A1B65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2307E158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0D998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F8854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1D7505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1F0932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Tâmna</w:t>
            </w:r>
          </w:p>
          <w:p w14:paraId="59B0AED6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6A302254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A1E18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550EC6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246D8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8B1608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9150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59EA3681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CAADD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13A09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325+100</w:t>
            </w:r>
          </w:p>
          <w:p w14:paraId="52056B5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325+220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F386A7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818849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Tâmna </w:t>
            </w:r>
          </w:p>
          <w:p w14:paraId="6D564DA1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ED161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757340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D36AF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BB645E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062D6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0909D98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2 și 4.</w:t>
            </w:r>
          </w:p>
        </w:tc>
      </w:tr>
      <w:tr w:rsidR="00100195" w:rsidRPr="00AB76B4" w14:paraId="3CBDAE60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9CA62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15CB1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329+400</w:t>
            </w:r>
          </w:p>
          <w:p w14:paraId="241C579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329+600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5924D4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E6C536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Igiroasa, linia 2 directă Cap X</w:t>
            </w:r>
          </w:p>
          <w:p w14:paraId="6C288D8B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CB011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F6738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B9D7B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95FFCC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82E71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Peste sch. 1. </w:t>
            </w:r>
          </w:p>
          <w:p w14:paraId="22E816C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:rsidRPr="00AB76B4" w14:paraId="063F89CF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75E8F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536AF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3A74F9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A62AA1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Igiroasa</w:t>
            </w:r>
          </w:p>
          <w:p w14:paraId="25BE48D8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</w:t>
            </w:r>
          </w:p>
          <w:p w14:paraId="0FFD55AC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CC5AB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și peste sch. 3 </w:t>
            </w:r>
          </w:p>
          <w:p w14:paraId="2EC1C16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265859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1841C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A1056E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5A0A0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1403E8F6" w14:textId="77777777" w:rsidTr="00927588">
        <w:trPr>
          <w:cantSplit/>
          <w:trHeight w:val="65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686D1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BED7B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67695E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4210CB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Prunişor</w:t>
            </w:r>
          </w:p>
          <w:p w14:paraId="428B06D3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</w:t>
            </w:r>
          </w:p>
          <w:p w14:paraId="6A91A6A4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B2C12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14AA1F9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8A8C8A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3E7C2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2E8F5C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3E7B1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07EC8EE1" w14:textId="77777777" w:rsidTr="00927588">
        <w:trPr>
          <w:cantSplit/>
          <w:trHeight w:val="10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CD82A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CDC94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B08D86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3245DD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Prunişor</w:t>
            </w:r>
          </w:p>
          <w:p w14:paraId="54AF169C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</w:t>
            </w:r>
          </w:p>
          <w:p w14:paraId="5C034B04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61CB5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axa staţiei </w:t>
            </w:r>
          </w:p>
          <w:p w14:paraId="13C1CDB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la </w:t>
            </w:r>
          </w:p>
          <w:p w14:paraId="0CFE103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C1F2CB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8C082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226330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44152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79602F25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1FE12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ECB21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335+120</w:t>
            </w:r>
          </w:p>
          <w:p w14:paraId="6C78BCA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335+170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EA1128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A11841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Prunișor -</w:t>
            </w:r>
          </w:p>
          <w:p w14:paraId="532C3EAB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Gârniţa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6D03C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36EB7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F33B7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3C65C0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18285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*Valabil inclusiv pentru trenurile care au în componență două locomotive cuplate.</w:t>
            </w:r>
          </w:p>
          <w:p w14:paraId="50D0E7F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:rsidRPr="00AB76B4" w14:paraId="214D0454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DA0AA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098E4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A3D84B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AD65F4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Gârniţa</w:t>
            </w:r>
          </w:p>
          <w:p w14:paraId="0A2CF7AB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260D2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3 </w:t>
            </w:r>
          </w:p>
          <w:p w14:paraId="20D437B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6A1C29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6F89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3C367E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032DA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AFA599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1, Cap X.</w:t>
            </w:r>
          </w:p>
        </w:tc>
      </w:tr>
      <w:tr w:rsidR="00100195" w:rsidRPr="00AB76B4" w14:paraId="2029167E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BBCCB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768D0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0CA10E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8B5E50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Gârniţa</w:t>
            </w:r>
          </w:p>
          <w:p w14:paraId="2CAE272A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2132B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2 </w:t>
            </w:r>
          </w:p>
          <w:p w14:paraId="04A3D37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F3C05E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27849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16F977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D04E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161CE0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1, CapY.</w:t>
            </w:r>
          </w:p>
        </w:tc>
      </w:tr>
      <w:tr w:rsidR="00100195" w:rsidRPr="00AB76B4" w14:paraId="50A99F10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0AB9A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D4116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342+430</w:t>
            </w:r>
          </w:p>
          <w:p w14:paraId="6AAC14C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342+630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A5DBE6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F1FCF2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Gârniţa -</w:t>
            </w:r>
          </w:p>
          <w:p w14:paraId="75818316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8EE58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07E2F9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9B6B7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7745CB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BD5D1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:rsidRPr="00AB76B4" w14:paraId="44DF593C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802E1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A331F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C02AAC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31B179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2E723025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6DADD654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043B0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5A58F4E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B708D9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DB2DA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72F15A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A1DE7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1B5B91B2" w14:textId="77777777" w:rsidTr="00927588">
        <w:trPr>
          <w:cantSplit/>
          <w:trHeight w:val="68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F37E0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BF677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F1FB75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487132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3D2B861F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C52FF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15 </w:t>
            </w:r>
          </w:p>
          <w:p w14:paraId="2CCD4B3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CAE022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0554D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938EF2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DFBC8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05015A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3.</w:t>
            </w:r>
          </w:p>
        </w:tc>
      </w:tr>
      <w:tr w:rsidR="00100195" w:rsidRPr="00AB76B4" w14:paraId="3BC3874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10DF8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B19CB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D5E61A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E97A8B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7C0EED26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ACD60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</w:t>
            </w:r>
          </w:p>
          <w:p w14:paraId="789B6A8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 /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52F91C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2BA46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4DE4CB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4F2B9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F47423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şi 4.</w:t>
            </w:r>
          </w:p>
        </w:tc>
      </w:tr>
      <w:tr w:rsidR="00100195" w:rsidRPr="00AB76B4" w14:paraId="41DDA629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99D16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7C3D3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455A39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A2FE45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01746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 dintre sch. </w:t>
            </w:r>
          </w:p>
          <w:p w14:paraId="20DC983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17 -</w:t>
            </w:r>
          </w:p>
          <w:p w14:paraId="49C88AA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2D7B777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 /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A1F6ED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8AC9E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6F5FE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BE1BD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zonă parcurs </w:t>
            </w:r>
          </w:p>
          <w:p w14:paraId="4A3F16E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st. Balota liniile 1 - 3 </w:t>
            </w:r>
          </w:p>
          <w:p w14:paraId="715E187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în abatere.</w:t>
            </w:r>
          </w:p>
        </w:tc>
      </w:tr>
      <w:tr w:rsidR="00100195" w:rsidRPr="00AB76B4" w14:paraId="0B7E083B" w14:textId="77777777" w:rsidTr="00927588">
        <w:trPr>
          <w:cantSplit/>
          <w:trHeight w:val="112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C4264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CBEBD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228393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1E5F5D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363D5F22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</w:t>
            </w:r>
          </w:p>
          <w:p w14:paraId="6B7767DA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D8017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axa staţiei </w:t>
            </w:r>
          </w:p>
          <w:p w14:paraId="1FBE1CD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la </w:t>
            </w:r>
          </w:p>
          <w:p w14:paraId="5B64097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CBF306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36EA0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BCAE8A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80AD1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0F533348" w14:textId="77777777" w:rsidTr="00927588">
        <w:trPr>
          <w:cantSplit/>
          <w:trHeight w:val="201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E78FA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43FBD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214C08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6EC272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3A266CB3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4 </w:t>
            </w:r>
          </w:p>
          <w:p w14:paraId="6F24EE55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D834E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axa staţiei până la călcâi macaz 12 </w:t>
            </w:r>
          </w:p>
          <w:p w14:paraId="5F717B4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92F6B0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0E71A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2A60CB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D018C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4AD2EF1A" w14:textId="77777777" w:rsidTr="00927588">
        <w:trPr>
          <w:cantSplit/>
          <w:trHeight w:val="11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31259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4394D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B27C1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4E37E0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17C2397D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5 </w:t>
            </w:r>
          </w:p>
          <w:p w14:paraId="112421DE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33F0A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0DA3260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F7D18F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2F391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ACD3AF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41B53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51A23FD8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BA1A6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E511A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E418C7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975899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492E91F0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A1926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</w:t>
            </w:r>
          </w:p>
          <w:p w14:paraId="437A8C8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 /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6CF9D8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B9AA2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C1C6CD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F4937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4CB2DA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3 - 5.</w:t>
            </w:r>
          </w:p>
        </w:tc>
      </w:tr>
      <w:tr w:rsidR="00100195" w:rsidRPr="00AB76B4" w14:paraId="7B9928E9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830D0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F5724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345+652</w:t>
            </w:r>
          </w:p>
          <w:p w14:paraId="042D078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355+537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66656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10D619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Balota –</w:t>
            </w:r>
          </w:p>
          <w:p w14:paraId="41F2434A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Drobeta Turnu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0C4F4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4AA8D2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3B391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09CEB2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4B440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trenurilor care au în componență mai mult de două locomotive cuplate.</w:t>
            </w:r>
          </w:p>
          <w:p w14:paraId="447C9CD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:rsidRPr="00AB76B4" w14:paraId="2E9054A6" w14:textId="77777777" w:rsidTr="00927588">
        <w:trPr>
          <w:cantSplit/>
          <w:trHeight w:val="129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35FD1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3FA16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345+200</w:t>
            </w:r>
          </w:p>
          <w:p w14:paraId="2320BDE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353+200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21D83A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710156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Balota –</w:t>
            </w:r>
          </w:p>
          <w:p w14:paraId="6D4D1908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Valea Albă</w:t>
            </w:r>
          </w:p>
          <w:p w14:paraId="41C62B1D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directă </w:t>
            </w:r>
          </w:p>
          <w:p w14:paraId="6A70BDE4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Valea Albă și</w:t>
            </w:r>
          </w:p>
          <w:p w14:paraId="0231C32D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Valea Albă -</w:t>
            </w:r>
          </w:p>
          <w:p w14:paraId="4A1945AD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Post Macazuri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92DDC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523924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66CF8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334EE5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66888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:rsidRPr="00AB76B4" w14:paraId="1437C1A4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C2138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63550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C1FF2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656C0F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Post Macazuri -</w:t>
            </w:r>
          </w:p>
          <w:p w14:paraId="79EF3178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Drobeta Tr.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49C75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726E3C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FBF51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354+400</w:t>
            </w:r>
          </w:p>
          <w:p w14:paraId="55F793E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F114FA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BE866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:rsidRPr="00AB76B4" w14:paraId="0B887504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C7357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B1A46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FBD38F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F0093C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</w:t>
            </w:r>
          </w:p>
          <w:p w14:paraId="219F3F68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Mărfuri </w:t>
            </w:r>
          </w:p>
          <w:p w14:paraId="75502EE0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Y, 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234D2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5280F2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297FD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356+930</w:t>
            </w:r>
          </w:p>
          <w:p w14:paraId="581ADA6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357+170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38DC09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5E177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75B7140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10, 8 și 6A.</w:t>
            </w:r>
          </w:p>
        </w:tc>
      </w:tr>
      <w:tr w:rsidR="00100195" w:rsidRPr="00AB76B4" w14:paraId="137A6B14" w14:textId="77777777" w:rsidTr="00927588">
        <w:trPr>
          <w:cantSplit/>
          <w:trHeight w:val="2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DC28B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1D08C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E7135C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DE9281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6EA72FC9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E11274" w14:textId="77777777" w:rsidR="00100195" w:rsidRPr="00AB76B4" w:rsidRDefault="00100195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3B8DBD4A" w14:textId="77777777" w:rsidR="00100195" w:rsidRPr="00AB76B4" w:rsidRDefault="00100195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1 - 3 </w:t>
            </w:r>
          </w:p>
          <w:p w14:paraId="47A38EDB" w14:textId="77777777" w:rsidR="00100195" w:rsidRPr="00AB76B4" w:rsidRDefault="00100195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şi</w:t>
            </w:r>
          </w:p>
          <w:p w14:paraId="68AC52A1" w14:textId="77777777" w:rsidR="00100195" w:rsidRPr="00AB76B4" w:rsidRDefault="00100195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35EAD9FC" w14:textId="77777777" w:rsidR="00100195" w:rsidRPr="00AB76B4" w:rsidRDefault="00100195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şi 3 </w:t>
            </w:r>
          </w:p>
          <w:p w14:paraId="0DB956D1" w14:textId="77777777" w:rsidR="00100195" w:rsidRPr="00AB76B4" w:rsidRDefault="00100195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44413B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873BD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0F84EB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6AEEB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155611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1 - 3.</w:t>
            </w:r>
          </w:p>
        </w:tc>
      </w:tr>
      <w:tr w:rsidR="00100195" w:rsidRPr="00AB76B4" w14:paraId="549B10AA" w14:textId="77777777" w:rsidTr="00927588">
        <w:trPr>
          <w:cantSplit/>
          <w:trHeight w:val="77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A88D3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0FE71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21081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3F3C2E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F49FE8" w14:textId="77777777" w:rsidR="00100195" w:rsidRPr="00AB76B4" w:rsidRDefault="00100195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7AA75009" w14:textId="77777777" w:rsidR="00100195" w:rsidRPr="00AB76B4" w:rsidRDefault="00100195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9 </w:t>
            </w:r>
          </w:p>
          <w:p w14:paraId="7FB6516B" w14:textId="77777777" w:rsidR="00100195" w:rsidRPr="00AB76B4" w:rsidRDefault="00100195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E624C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EDAAC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BDF587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1165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0428FF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și 2.</w:t>
            </w:r>
          </w:p>
        </w:tc>
      </w:tr>
      <w:tr w:rsidR="00100195" w:rsidRPr="00AB76B4" w14:paraId="1DD6733B" w14:textId="77777777" w:rsidTr="00927588">
        <w:trPr>
          <w:cantSplit/>
          <w:trHeight w:val="20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B1A3B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8A266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F0C0AB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1C4C3E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24A5C48F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727A38" w14:textId="77777777" w:rsidR="00100195" w:rsidRPr="00AB76B4" w:rsidRDefault="00100195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70C768C5" w14:textId="77777777" w:rsidR="00100195" w:rsidRPr="00AB76B4" w:rsidRDefault="00100195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7 </w:t>
            </w:r>
          </w:p>
          <w:p w14:paraId="2D0B30C6" w14:textId="77777777" w:rsidR="00100195" w:rsidRPr="00AB76B4" w:rsidRDefault="00100195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  <w:p w14:paraId="215AE24A" w14:textId="77777777" w:rsidR="00100195" w:rsidRPr="00AB76B4" w:rsidRDefault="00100195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şi</w:t>
            </w:r>
          </w:p>
          <w:p w14:paraId="36A7F9DD" w14:textId="77777777" w:rsidR="00100195" w:rsidRPr="00AB76B4" w:rsidRDefault="00100195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652969FA" w14:textId="77777777" w:rsidR="00100195" w:rsidRPr="00AB76B4" w:rsidRDefault="00100195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37BBC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3E7B9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1834B7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AFBC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8A4DC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şi 2.</w:t>
            </w:r>
          </w:p>
        </w:tc>
      </w:tr>
      <w:tr w:rsidR="00100195" w:rsidRPr="00AB76B4" w14:paraId="71AC44D3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F7128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74D36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DE5E39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D181B3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2369BDCB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X, liniile 6 - 10 </w:t>
            </w:r>
          </w:p>
          <w:p w14:paraId="2AA2E1B3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B9586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7281797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1D31A7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06BDB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A80A0B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95FA3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34754E19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94BBC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3B650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A0AA5E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B4C1A6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7F75CD8D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5 </w:t>
            </w:r>
          </w:p>
          <w:p w14:paraId="655B88AA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96D81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de la Cap X la axa stației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EBFD1C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59FB7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107AA3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3DB5D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0172E853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1E4E2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F676B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35F2D2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B14B09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5B9895EC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BC701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6325687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2580F6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D12E2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E3ED92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1DF9B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501CF1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5 - 10, Cap Y.</w:t>
            </w:r>
          </w:p>
        </w:tc>
      </w:tr>
      <w:tr w:rsidR="00100195" w:rsidRPr="00AB76B4" w14:paraId="6A7AF4A5" w14:textId="77777777" w:rsidTr="00927588">
        <w:trPr>
          <w:cantSplit/>
          <w:trHeight w:val="7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75D65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D6A9B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3A5F90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70D367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Turnu Severin Est</w:t>
            </w:r>
          </w:p>
          <w:p w14:paraId="576B0A2E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7278E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1 </w:t>
            </w:r>
          </w:p>
          <w:p w14:paraId="029508D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81E30C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F0184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DF5EBD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424C6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linia 2 primiri - expedieri.</w:t>
            </w:r>
          </w:p>
        </w:tc>
      </w:tr>
      <w:tr w:rsidR="00100195" w:rsidRPr="00AB76B4" w14:paraId="28477B7E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8523C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4777A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C7044F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FD2A3B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Turnu Severin Est</w:t>
            </w:r>
          </w:p>
          <w:p w14:paraId="604A09F9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6D8EE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2 </w:t>
            </w:r>
          </w:p>
          <w:p w14:paraId="6D1091B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B29968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B3FDB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19A555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E882E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5F377C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abatere.</w:t>
            </w:r>
          </w:p>
        </w:tc>
      </w:tr>
      <w:tr w:rsidR="00100195" w:rsidRPr="00AB76B4" w14:paraId="08BD7EF1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954F5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1D201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4A0BE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776E10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</w:t>
            </w:r>
          </w:p>
          <w:p w14:paraId="6AC6623B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B36C8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1957D4C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5989DC2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11, 13, 15, 17,  21, 23, </w:t>
            </w:r>
          </w:p>
          <w:p w14:paraId="18CFE7E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25 și 27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FFC4E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30EEA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3FC9A5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277E0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D1AD07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5 - 14.</w:t>
            </w:r>
          </w:p>
        </w:tc>
      </w:tr>
      <w:tr w:rsidR="00100195" w:rsidRPr="00AB76B4" w14:paraId="0FD679C2" w14:textId="77777777" w:rsidTr="00927588">
        <w:trPr>
          <w:cantSplit/>
          <w:trHeight w:val="230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B9F1E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42B4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8BF88F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CB7CA4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</w:t>
            </w:r>
          </w:p>
          <w:p w14:paraId="737953BA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8DF09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3053D1F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12, 18,  20, 22,  24, 26,  28, 30,  32, </w:t>
            </w:r>
          </w:p>
          <w:p w14:paraId="1AAA7C9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34 şi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79BB58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14CB5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C91D60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78A6D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3A5846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5 - 14.</w:t>
            </w:r>
          </w:p>
        </w:tc>
      </w:tr>
      <w:tr w:rsidR="00100195" w:rsidRPr="00AB76B4" w14:paraId="0CBEC8CF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9BC61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8C91D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380+600</w:t>
            </w:r>
          </w:p>
          <w:p w14:paraId="3DC4566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384+200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327638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EE17EA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Vârciorova  </w:t>
            </w:r>
          </w:p>
          <w:p w14:paraId="3B18301E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directă, Cap Y și </w:t>
            </w:r>
          </w:p>
          <w:p w14:paraId="29FACD03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Vârciorova -</w:t>
            </w:r>
          </w:p>
          <w:p w14:paraId="1597A4F7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Orșova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A0460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ABAADA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C6301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305D83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80656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:rsidRPr="00AB76B4" w14:paraId="3925015B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A5D02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3EC4D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12E91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83ED0B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Orşova </w:t>
            </w:r>
          </w:p>
          <w:p w14:paraId="1D299DDC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99B2B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între călcâi </w:t>
            </w:r>
          </w:p>
          <w:p w14:paraId="036B419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 3 </w:t>
            </w:r>
          </w:p>
          <w:p w14:paraId="44BF655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sz w:val="20"/>
              </w:rPr>
              <w:t>și opritor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A08D2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531DD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AD1F9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A0E2A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415E89FB" w14:textId="77777777" w:rsidTr="00927588">
        <w:trPr>
          <w:cantSplit/>
          <w:trHeight w:val="137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1D939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E73F6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77B77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C55B44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Orşova </w:t>
            </w:r>
          </w:p>
          <w:p w14:paraId="0F4B2B27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C33CC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 xml:space="preserve">peste </w:t>
            </w:r>
          </w:p>
          <w:p w14:paraId="49FF6E5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S 9,</w:t>
            </w:r>
          </w:p>
          <w:p w14:paraId="6737F2F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S 13,</w:t>
            </w:r>
          </w:p>
          <w:p w14:paraId="6870C9E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S 17,</w:t>
            </w:r>
          </w:p>
          <w:p w14:paraId="49FE19B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 xml:space="preserve">S 19 </w:t>
            </w:r>
          </w:p>
          <w:p w14:paraId="342CDB1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şi</w:t>
            </w:r>
          </w:p>
          <w:p w14:paraId="37DEE7B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en-US"/>
              </w:rPr>
            </w:pPr>
            <w:r w:rsidRPr="00AB76B4">
              <w:rPr>
                <w:b/>
                <w:bCs/>
                <w:iCs/>
                <w:sz w:val="20"/>
                <w:lang w:val="en-US"/>
              </w:rPr>
              <w:t>S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6D0F54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F2094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5A6A5D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AF6AD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6A3B4D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 -  7 abătute.</w:t>
            </w:r>
          </w:p>
        </w:tc>
      </w:tr>
      <w:tr w:rsidR="00100195" w:rsidRPr="00AB76B4" w14:paraId="63C2C1A9" w14:textId="77777777" w:rsidTr="00927588">
        <w:trPr>
          <w:cantSplit/>
          <w:trHeight w:val="35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03A26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23A71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CDC452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F142A5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Orşova</w:t>
            </w:r>
          </w:p>
          <w:p w14:paraId="7F96B15E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liniile 3 și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1F65E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95010B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55F0B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FF8D24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68BE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589C38C0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C63EF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E2A51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E5027B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9D0453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Orşova</w:t>
            </w:r>
          </w:p>
          <w:p w14:paraId="7CBB9D3F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8C637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peste sch.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D07D28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5E58D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8262B5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117B3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DB1C9E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 8 abatere.</w:t>
            </w:r>
          </w:p>
        </w:tc>
      </w:tr>
      <w:tr w:rsidR="00100195" w:rsidRPr="00AB76B4" w14:paraId="03912604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A0BAB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DE8AD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824848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1BBFA2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Valea Cernei</w:t>
            </w:r>
          </w:p>
          <w:p w14:paraId="11937CA7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21BB2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toată linia inclusiv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14BE20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CEA30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4FF484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644AA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5E37742D" w14:textId="77777777" w:rsidTr="00927588">
        <w:trPr>
          <w:cantSplit/>
          <w:trHeight w:val="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C1B27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5A8DB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FCA57E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6582BA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Topleţ </w:t>
            </w:r>
          </w:p>
          <w:p w14:paraId="3054FD00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7AC45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CB013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F9887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645DC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E2B49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1257DF3C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0C256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DC048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A5A999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68192B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Mehadia Nouă</w:t>
            </w:r>
          </w:p>
          <w:p w14:paraId="259A3E25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4EDBC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5151F59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47D10A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2B3A0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5E371A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748D0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A53224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linia 3 abătută. </w:t>
            </w:r>
          </w:p>
        </w:tc>
      </w:tr>
      <w:tr w:rsidR="00100195" w:rsidRPr="00AB76B4" w14:paraId="404C47CE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BAC8E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B7A06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922B19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8C2C16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Mehadia Nouă</w:t>
            </w:r>
          </w:p>
          <w:p w14:paraId="3D83FED7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D4567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05332C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88FE1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87BF5A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C485C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la liniile 2 și 3 abătute, Cap Y. </w:t>
            </w:r>
          </w:p>
        </w:tc>
      </w:tr>
      <w:tr w:rsidR="00100195" w:rsidRPr="00AB76B4" w14:paraId="1EEBE493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B8BFE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E6672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109292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D3BC7C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Crușovăț</w:t>
            </w:r>
          </w:p>
          <w:p w14:paraId="36F2CBE5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84EAC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2FC549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B0581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2F2FC9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4900E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0B51B7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 abătută.</w:t>
            </w:r>
          </w:p>
        </w:tc>
      </w:tr>
      <w:tr w:rsidR="00100195" w:rsidRPr="00AB76B4" w14:paraId="0AD803F9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C994B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81AD6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428+850</w:t>
            </w:r>
          </w:p>
          <w:p w14:paraId="4BE7575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429+100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0E5A2F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A66BAF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Crușovăț - </w:t>
            </w:r>
          </w:p>
          <w:p w14:paraId="157DCB4E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Domașnea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ED21B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32392D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C83DD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F8B69F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2CBF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0B48C7F2" w14:textId="77777777" w:rsidTr="00927588">
        <w:trPr>
          <w:cantSplit/>
          <w:trHeight w:val="14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D2C3E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3716A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6BB245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A2D91D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Domașnea</w:t>
            </w:r>
          </w:p>
          <w:p w14:paraId="026FCB10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CDC7A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3 </w:t>
            </w:r>
          </w:p>
          <w:p w14:paraId="127148C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015265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C2BDF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FDFFE3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4E792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D8B7D0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și 4 Cap X.</w:t>
            </w:r>
          </w:p>
        </w:tc>
      </w:tr>
      <w:tr w:rsidR="00100195" w:rsidRPr="00AB76B4" w14:paraId="5A81165B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B4431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E3C4E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056EC4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77436C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Poarta </w:t>
            </w:r>
          </w:p>
          <w:p w14:paraId="4E62677E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291DC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3467F5F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 /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53F80C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5FACB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72BA55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63296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F37CB5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abătută.</w:t>
            </w:r>
          </w:p>
        </w:tc>
      </w:tr>
      <w:tr w:rsidR="00100195" w:rsidRPr="00AB76B4" w14:paraId="7A085738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39905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52273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B82182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EA439C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Vălișoara</w:t>
            </w:r>
          </w:p>
          <w:p w14:paraId="7B3060CE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FEB45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0B58A6C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 și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03C75C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03F9C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92FE18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2AC9A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18867A2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la liniile 3 și 4, Cap Y.</w:t>
            </w:r>
          </w:p>
        </w:tc>
      </w:tr>
      <w:tr w:rsidR="00100195" w:rsidRPr="00AB76B4" w14:paraId="104D9FF6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6FCA0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16549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462+050</w:t>
            </w:r>
          </w:p>
          <w:p w14:paraId="73B76C0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462+100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B9616D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DB8252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Vălișoara</w:t>
            </w:r>
          </w:p>
          <w:p w14:paraId="68233098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0C28E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8954FF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8E8DE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E5E95F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36CC6F" w14:textId="77777777" w:rsidR="00100195" w:rsidRPr="00AB76B4" w:rsidRDefault="00100195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749030DB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E477C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090C7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309983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7DED5C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Valea Timișului</w:t>
            </w:r>
          </w:p>
          <w:p w14:paraId="7107DA28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4922C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C8C618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48CB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763373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A091C0" w14:textId="77777777" w:rsidR="00100195" w:rsidRPr="00AB76B4" w:rsidRDefault="00100195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Afectează intrări - ieşiri </w:t>
            </w:r>
          </w:p>
          <w:p w14:paraId="5A045DD2" w14:textId="77777777" w:rsidR="00100195" w:rsidRPr="00AB76B4" w:rsidRDefault="00100195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la linia 3 abătută Cap Y.</w:t>
            </w:r>
          </w:p>
        </w:tc>
      </w:tr>
      <w:tr w:rsidR="00100195" w:rsidRPr="00AB76B4" w14:paraId="145F7E7F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F2D28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642B1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D5660C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B8B4A6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Balta Sărată </w:t>
            </w:r>
          </w:p>
          <w:p w14:paraId="6FF7196C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972B4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 inclusiv peste</w:t>
            </w:r>
          </w:p>
          <w:p w14:paraId="436379E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5A47DD7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1, 8 și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09176C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D44C4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7DE7B3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2E9D9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6C3A8585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4982B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E6EC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7CBB3C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27B8B3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Balta Sărată </w:t>
            </w:r>
          </w:p>
          <w:p w14:paraId="6FE584F0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29EA3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inclusiv în aba-terea </w:t>
            </w:r>
          </w:p>
          <w:p w14:paraId="0A0A2F2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BF7402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D25B3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0191A2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CF97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667542F7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129DE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4FE88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97D2A3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78AA62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Caransebeş</w:t>
            </w:r>
          </w:p>
          <w:p w14:paraId="2E2D2C1F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0275C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6D4F4C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88080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A9B4DC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8C497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DEB49A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3 - 7, Cap X.</w:t>
            </w:r>
          </w:p>
        </w:tc>
      </w:tr>
      <w:tr w:rsidR="00100195" w:rsidRPr="00AB76B4" w14:paraId="710D675E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6D985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238A5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7F59AA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9FA6BA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Caransebeş</w:t>
            </w:r>
          </w:p>
          <w:p w14:paraId="0ECBEA7E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EF8AB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TDJ</w:t>
            </w:r>
          </w:p>
          <w:p w14:paraId="63AA398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 / 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6D7A63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FCDDF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DD0B53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0855E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ED373C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3 - 8, Cap X.</w:t>
            </w:r>
          </w:p>
        </w:tc>
      </w:tr>
      <w:tr w:rsidR="00100195" w:rsidRPr="00AB76B4" w14:paraId="3F85FADC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36554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931BC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9EBB4E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84506A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Caransebeş</w:t>
            </w:r>
          </w:p>
          <w:p w14:paraId="670DCB5F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3FE5B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095B532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0F92AEB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 / 36,</w:t>
            </w:r>
          </w:p>
          <w:p w14:paraId="0945029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3780199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42 / 46</w:t>
            </w:r>
          </w:p>
          <w:p w14:paraId="48638AE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</w:t>
            </w:r>
          </w:p>
          <w:p w14:paraId="2DD59FB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775CB50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36 - 42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9991F4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81115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82E5F5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BCE06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2FA186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3 - 7, Cap Y.</w:t>
            </w:r>
          </w:p>
        </w:tc>
      </w:tr>
      <w:tr w:rsidR="00100195" w:rsidRPr="00AB76B4" w14:paraId="676940D1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5978D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C3B69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40ABCE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0BB55C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Jena</w:t>
            </w:r>
          </w:p>
          <w:p w14:paraId="083954C1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752AC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F71D1D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24AEE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57F905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F8E16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FEBE2D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abătută, Cap X.</w:t>
            </w:r>
          </w:p>
        </w:tc>
      </w:tr>
      <w:tr w:rsidR="00100195" w:rsidRPr="00AB76B4" w14:paraId="1E6369AB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88A69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2BAF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9C0B0B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60995C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Jena</w:t>
            </w:r>
          </w:p>
          <w:p w14:paraId="6DE83BB5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476E1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563774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9A163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53F0DF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4C80E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0F9133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abătută, Cap Y.</w:t>
            </w:r>
          </w:p>
        </w:tc>
      </w:tr>
      <w:tr w:rsidR="00100195" w:rsidRPr="00AB76B4" w14:paraId="4E5A6D72" w14:textId="77777777" w:rsidTr="00927588">
        <w:trPr>
          <w:cantSplit/>
          <w:trHeight w:val="25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6D9979D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9A61B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A370BC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28D289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Găvojdia</w:t>
            </w:r>
          </w:p>
          <w:p w14:paraId="07219D87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A4E9A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A4B2E9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708F8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F03B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7D420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</w:tr>
      <w:tr w:rsidR="00100195" w:rsidRPr="00AB76B4" w14:paraId="6849A353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E257EA9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7907D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2E930D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CC52BB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Tapia</w:t>
            </w:r>
          </w:p>
          <w:p w14:paraId="038EB730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166B7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182511C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  <w:p w14:paraId="612750C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inclusiv </w:t>
            </w:r>
          </w:p>
          <w:p w14:paraId="3C522A6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315190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12D83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FE1DE2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CD47D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1B150FE8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C0B8509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B9AF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74B067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A01B82" w14:textId="77777777" w:rsidR="00100195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Tapia - Lugoj și </w:t>
            </w:r>
          </w:p>
          <w:p w14:paraId="4B4C3DFE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Lugoj linia 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F3051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178963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FE9E17" w14:textId="77777777" w:rsidR="00100195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514+400</w:t>
            </w:r>
          </w:p>
          <w:p w14:paraId="5403AD6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515+250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20021D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FDE72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  <w:p w14:paraId="4198B99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Lucrări Coridor IV</w:t>
            </w:r>
          </w:p>
        </w:tc>
      </w:tr>
      <w:tr w:rsidR="00100195" w:rsidRPr="00AB76B4" w14:paraId="481FBCBB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20FEB49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C2053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4FFE6E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E092CF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Lugoj, </w:t>
            </w:r>
            <w:r>
              <w:rPr>
                <w:b/>
                <w:bCs/>
                <w:sz w:val="20"/>
              </w:rPr>
              <w:br/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6CE8A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2696F4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79D646" w14:textId="77777777" w:rsidR="00100195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1E07C8" w14:textId="77777777" w:rsidR="00100195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1D610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Inclusiv peste S 11, S 13, </w:t>
            </w:r>
            <w:r>
              <w:rPr>
                <w:b/>
                <w:bCs/>
                <w:i/>
                <w:iCs/>
                <w:sz w:val="20"/>
              </w:rPr>
              <w:br/>
              <w:t>S 15 și S 40</w:t>
            </w:r>
          </w:p>
        </w:tc>
      </w:tr>
      <w:tr w:rsidR="00100195" w:rsidRPr="00AB76B4" w14:paraId="5EA94E2B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4982987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7DE07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19B09D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996062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Lugoj, </w:t>
            </w:r>
            <w:r>
              <w:rPr>
                <w:b/>
                <w:bCs/>
                <w:sz w:val="20"/>
              </w:rPr>
              <w:br/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13784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FA0C1D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AFA9F2" w14:textId="77777777" w:rsidR="00100195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179AF4" w14:textId="77777777" w:rsidR="00100195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A06E0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 23,  și S 34</w:t>
            </w:r>
          </w:p>
        </w:tc>
      </w:tr>
      <w:tr w:rsidR="00100195" w:rsidRPr="00AB76B4" w14:paraId="0E8AA329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028A2BC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F7DB5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A678AA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6FE65B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Lugoj, </w:t>
            </w:r>
            <w:r>
              <w:rPr>
                <w:b/>
                <w:bCs/>
                <w:sz w:val="20"/>
              </w:rPr>
              <w:br/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E4E74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8A88A7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A96F64" w14:textId="77777777" w:rsidR="00100195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2351EE" w14:textId="77777777" w:rsidR="00100195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0AE1F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 25,  și S 34</w:t>
            </w:r>
          </w:p>
        </w:tc>
      </w:tr>
      <w:tr w:rsidR="00100195" w:rsidRPr="00AB76B4" w14:paraId="7FB51EBE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7A20FD1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45C06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F33CCF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70A1AB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Topolovăț, linia </w:t>
            </w:r>
            <w:r>
              <w:rPr>
                <w:b/>
                <w:bCs/>
                <w:sz w:val="20"/>
              </w:rPr>
              <w:t>4</w:t>
            </w:r>
            <w:r w:rsidRPr="00AB76B4">
              <w:rPr>
                <w:b/>
                <w:bCs/>
                <w:sz w:val="20"/>
              </w:rPr>
              <w:t xml:space="preserve">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F7207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65A5857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FE1953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1E38A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6F4A29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7CE04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</w:rPr>
              <w:t>S1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3 și </w:t>
            </w:r>
            <w:r>
              <w:rPr>
                <w:b/>
                <w:bCs/>
                <w:i/>
                <w:iCs/>
                <w:sz w:val="20"/>
              </w:rPr>
              <w:t>S10</w:t>
            </w:r>
          </w:p>
        </w:tc>
      </w:tr>
      <w:tr w:rsidR="00100195" w:rsidRPr="00AB76B4" w14:paraId="3A088076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2695123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5A9E20" w14:textId="77777777" w:rsidR="00100195" w:rsidRDefault="00100195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713FD7" w14:textId="77777777" w:rsidR="00100195" w:rsidRDefault="00100195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AAEBA7" w14:textId="77777777" w:rsidR="00100195" w:rsidRPr="00AB76B4" w:rsidRDefault="00100195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 xml:space="preserve">Recaș </w:t>
            </w:r>
            <w:r>
              <w:rPr>
                <w:b/>
                <w:bCs/>
                <w:sz w:val="20"/>
              </w:rPr>
              <w:t xml:space="preserve">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1F499F" w14:textId="77777777" w:rsidR="00100195" w:rsidRPr="00AB76B4" w:rsidRDefault="00100195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06583E71" w14:textId="77777777" w:rsidR="00100195" w:rsidRPr="00AB76B4" w:rsidRDefault="00100195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603B43" w14:textId="77777777" w:rsidR="00100195" w:rsidRDefault="00100195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CE3462" w14:textId="77777777" w:rsidR="00100195" w:rsidRPr="00AB76B4" w:rsidRDefault="00100195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BC728A" w14:textId="77777777" w:rsidR="00100195" w:rsidRPr="00AB76B4" w:rsidRDefault="00100195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82E7EE" w14:textId="77777777" w:rsidR="00100195" w:rsidRDefault="00100195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</w:rPr>
              <w:t>S11</w:t>
            </w:r>
          </w:p>
        </w:tc>
      </w:tr>
      <w:tr w:rsidR="00100195" w:rsidRPr="00AB76B4" w14:paraId="0549E4B0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334F107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0F824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064EB0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058ECE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 </w:t>
            </w:r>
            <w:r w:rsidRPr="00AB76B4">
              <w:rPr>
                <w:b/>
                <w:bCs/>
                <w:sz w:val="20"/>
              </w:rPr>
              <w:t>Remetea Mare</w:t>
            </w:r>
            <w:r>
              <w:rPr>
                <w:b/>
                <w:bCs/>
                <w:sz w:val="20"/>
              </w:rPr>
              <w:t>, 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4438A6" w14:textId="77777777" w:rsidR="00100195" w:rsidRPr="00AB76B4" w:rsidRDefault="00100195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003DFA8C" w14:textId="77777777" w:rsidR="00100195" w:rsidRPr="00AB76B4" w:rsidRDefault="00100195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16FD9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ECD15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28DCD6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ACE7E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421C048A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ED6DDF8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0E6F7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D762E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F9171F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 </w:t>
            </w:r>
            <w:r w:rsidRPr="00AB76B4">
              <w:rPr>
                <w:b/>
                <w:bCs/>
                <w:sz w:val="20"/>
              </w:rPr>
              <w:t>Remetea Mare</w:t>
            </w:r>
            <w:r>
              <w:rPr>
                <w:b/>
                <w:bCs/>
                <w:sz w:val="20"/>
              </w:rPr>
              <w:t>,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F8E1BE" w14:textId="77777777" w:rsidR="00100195" w:rsidRPr="00AB76B4" w:rsidRDefault="00100195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2DF91BED" w14:textId="77777777" w:rsidR="00100195" w:rsidRPr="00AB76B4" w:rsidRDefault="00100195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B12E23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43C2C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94A390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539F8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S16</w:t>
            </w:r>
          </w:p>
        </w:tc>
      </w:tr>
      <w:tr w:rsidR="00100195" w:rsidRPr="00AB76B4" w14:paraId="3838A62D" w14:textId="77777777" w:rsidTr="00927588">
        <w:trPr>
          <w:cantSplit/>
          <w:trHeight w:val="66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6FDB2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9F6E2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57</w:t>
            </w:r>
            <w:r>
              <w:rPr>
                <w:b/>
                <w:bCs/>
                <w:sz w:val="20"/>
              </w:rPr>
              <w:t>1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70</w:t>
            </w:r>
            <w:r w:rsidRPr="00AB76B4">
              <w:rPr>
                <w:b/>
                <w:bCs/>
                <w:sz w:val="20"/>
              </w:rPr>
              <w:t>0</w:t>
            </w:r>
          </w:p>
          <w:p w14:paraId="1651BBD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57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10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A0E420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5C8D79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Timişoara Est -</w:t>
            </w:r>
          </w:p>
          <w:p w14:paraId="0CAC1960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Timişoara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6371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8D391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D2F95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B5943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02FE2F" w14:textId="77777777" w:rsidR="00100195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  <w:p w14:paraId="59DE178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Lucrări Coridor IV.</w:t>
            </w:r>
          </w:p>
        </w:tc>
      </w:tr>
      <w:tr w:rsidR="00100195" w:rsidRPr="00AB76B4" w14:paraId="3F6D64F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BDEEA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B3BDA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7F993D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26B6BE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213D5AFC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D845B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08F78B5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A89CB6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90B66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B16CED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AC70B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B76B4" w14:paraId="1E961187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825F2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64A9F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D8C4D7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0445B9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48F386F9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8DE43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11, 51, 97 </w:t>
            </w:r>
          </w:p>
          <w:p w14:paraId="7B78B8B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 113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534129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F7A55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8E3C6B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B0917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3CA403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710EC66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2 Peron, 1 Tehnică și </w:t>
            </w:r>
          </w:p>
          <w:p w14:paraId="5EDEA61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1 </w:t>
            </w:r>
            <w:r w:rsidRPr="00AB76B4">
              <w:rPr>
                <w:b/>
                <w:bCs/>
                <w:i/>
                <w:iCs/>
                <w:sz w:val="20"/>
                <w:lang w:val="en-US"/>
              </w:rPr>
              <w:t>Lugoj.</w:t>
            </w:r>
          </w:p>
        </w:tc>
      </w:tr>
      <w:tr w:rsidR="00100195" w:rsidRPr="00AB76B4" w14:paraId="7E609004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B2DB9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860F9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0FDCCF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96AE58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5DAB21D6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3DED9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27D1052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7,  15, 25, 35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BEE18A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DF2C1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AB811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8335D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7B4D8E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5FF1524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2 Peron, 1 Tehnică și </w:t>
            </w:r>
          </w:p>
          <w:p w14:paraId="47ED86F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1 Lugoj.</w:t>
            </w:r>
          </w:p>
        </w:tc>
      </w:tr>
      <w:tr w:rsidR="00100195" w:rsidRPr="00AB76B4" w14:paraId="3DAD404C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1F02C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E7B89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A1C603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36214F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08A87A5E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6B112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207D2CE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55 și 71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3074CD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FDE95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ED74AB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A1713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981A53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5 - 12, Cap X.</w:t>
            </w:r>
          </w:p>
        </w:tc>
      </w:tr>
      <w:tr w:rsidR="00100195" w:rsidRPr="00AB76B4" w14:paraId="5E11FE28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8785B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DFF3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5D29B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5D3910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4162C97E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D8C6D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13, 17, 29, 43, 59, 63, 69, 73, 75, 79, 115 și 119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50ADF9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2F061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08A77E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0E8D9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55A238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5 - 13, Cap X.</w:t>
            </w:r>
          </w:p>
        </w:tc>
      </w:tr>
      <w:tr w:rsidR="00100195" w:rsidRPr="00AB76B4" w14:paraId="51715659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037FE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8107F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1AFF12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B830CE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3F350B74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0538F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110, 126 și 146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66E458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52FFF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32E4FA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87056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6E78EF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4 și 5 Reșița și </w:t>
            </w:r>
          </w:p>
          <w:p w14:paraId="2C659E2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8 - 11 Cap Y.</w:t>
            </w:r>
          </w:p>
        </w:tc>
      </w:tr>
      <w:tr w:rsidR="00100195" w:rsidRPr="00AB76B4" w14:paraId="26810E40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A6ACE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B0057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CEEC57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4DA955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70661903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DA80F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120, 132 și 136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91C3AB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0C455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CD3317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2D9EF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C3870F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4C52FB5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2 Peron, 1 - 3 Reșița.</w:t>
            </w:r>
          </w:p>
        </w:tc>
      </w:tr>
      <w:tr w:rsidR="00100195" w:rsidRPr="00AB76B4" w14:paraId="694C4C7E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C7854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71088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601C79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311F1B" w14:textId="77777777" w:rsidR="00100195" w:rsidRPr="00AB76B4" w:rsidRDefault="00100195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71831DC8" w14:textId="77777777" w:rsidR="00100195" w:rsidRPr="00AB76B4" w:rsidRDefault="00100195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1A6CBA" w14:textId="77777777" w:rsidR="00100195" w:rsidRPr="00AB76B4" w:rsidRDefault="00100195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66CA0B23" w14:textId="77777777" w:rsidR="00100195" w:rsidRPr="00AB76B4" w:rsidRDefault="00100195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701A294F" w14:textId="77777777" w:rsidR="00100195" w:rsidRPr="00AB76B4" w:rsidRDefault="00100195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134</w:t>
            </w:r>
            <w:r w:rsidRPr="00AB76B4">
              <w:rPr>
                <w:b/>
                <w:bCs/>
                <w:sz w:val="20"/>
              </w:rPr>
              <w:t>-</w:t>
            </w:r>
            <w:r>
              <w:rPr>
                <w:b/>
                <w:bCs/>
                <w:sz w:val="20"/>
              </w:rPr>
              <w:t>138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AFB59C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D6E98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C9C14E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0977F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12B4E">
              <w:rPr>
                <w:b/>
                <w:bCs/>
                <w:i/>
                <w:iCs/>
                <w:sz w:val="20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912B4E">
              <w:rPr>
                <w:b/>
                <w:bCs/>
                <w:i/>
                <w:iCs/>
                <w:sz w:val="20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</w:rPr>
              <w:br/>
            </w:r>
            <w:r w:rsidRPr="00912B4E">
              <w:rPr>
                <w:b/>
                <w:bCs/>
                <w:i/>
                <w:iCs/>
                <w:sz w:val="20"/>
              </w:rPr>
              <w:t>Timișoara Nord.</w:t>
            </w:r>
          </w:p>
        </w:tc>
      </w:tr>
      <w:tr w:rsidR="00100195" w:rsidRPr="00AB76B4" w14:paraId="2A1CE9C4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F7117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4247B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6E2F8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FE1E9C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A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E90A5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133E398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55325B3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36 - 44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E339E3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305D3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74866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54260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Inclusiv peste sch. 36 și 44.</w:t>
            </w:r>
          </w:p>
          <w:p w14:paraId="0D44D9B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25618AF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1- 12 Cap. Y Timișoara Nord.</w:t>
            </w:r>
          </w:p>
        </w:tc>
      </w:tr>
      <w:tr w:rsidR="00100195" w:rsidRPr="00AB76B4" w14:paraId="6191310E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0DB59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2BA25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FF1E73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3FE298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20E49944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D89A7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30, 46, 62, și 82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A9F1F7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B44F9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5E6345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131ADF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DFA977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1 - 13, Cap Y și liniile 1R - 6R.</w:t>
            </w:r>
          </w:p>
        </w:tc>
      </w:tr>
      <w:tr w:rsidR="00100195" w:rsidRPr="00AB76B4" w14:paraId="2EAA9DC6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3BFDA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B3D8E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94CD1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8BD308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2B99D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5DB8E4C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192E92A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34 - 40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BDA72E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3494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DE2FA3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D63EB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Inclusiv peste sch. 34 și 40.</w:t>
            </w:r>
          </w:p>
          <w:p w14:paraId="7A306BF5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linia 218 Timișoara Nord - Arad și liniile 1 - 6 Reșița, liniile 1- 12 Cap. Y Timișoara Nord.</w:t>
            </w:r>
          </w:p>
        </w:tc>
      </w:tr>
      <w:tr w:rsidR="00100195" w:rsidRPr="00AB76B4" w14:paraId="7D6E0BA9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393DD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FC647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A6371E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9D3B3C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F6559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293F930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F81424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295D1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E4A45B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81F3A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100195" w:rsidRPr="00AB76B4" w14:paraId="492C485C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24E1B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3B111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0B6A6F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FF1552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E19AF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7D02EE1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7473D11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</w:t>
            </w:r>
            <w:r w:rsidRPr="00AB76B4">
              <w:rPr>
                <w:b/>
                <w:bCs/>
                <w:sz w:val="20"/>
              </w:rPr>
              <w:t xml:space="preserve"> - 4</w:t>
            </w:r>
            <w:r>
              <w:rPr>
                <w:b/>
                <w:bCs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28AA16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11BBE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6333D6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C8702F" w14:textId="77777777" w:rsidR="00100195" w:rsidRPr="007B5A25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7B5A25">
              <w:rPr>
                <w:b/>
                <w:bCs/>
                <w:i/>
                <w:iCs/>
                <w:sz w:val="20"/>
              </w:rPr>
              <w:t>Inclusiv peste sch. 40 și 42.</w:t>
            </w:r>
          </w:p>
          <w:p w14:paraId="108493F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7B5A25">
              <w:rPr>
                <w:b/>
                <w:bCs/>
                <w:i/>
                <w:iCs/>
                <w:sz w:val="20"/>
              </w:rPr>
              <w:t>Afectează intrări - ieşiri la linia 218 Timișoara Nord - Arad și liniile 1 - 6 Reșița, liniile 1- 12 Cap. Y Timișoara Nord.</w:t>
            </w:r>
          </w:p>
        </w:tc>
      </w:tr>
      <w:tr w:rsidR="00100195" w:rsidRPr="00AB76B4" w14:paraId="0802BB18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0DA06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18E18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9117F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5043DA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1747F118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F8D29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52, 66, 68, 70, 86 </w:t>
            </w:r>
          </w:p>
          <w:p w14:paraId="0DB4303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 96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A98C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B2F7B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D6B60B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12C086" w14:textId="77777777" w:rsidR="00100195" w:rsidRPr="00AB76B4" w:rsidRDefault="00100195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970D0B0" w14:textId="77777777" w:rsidR="00100195" w:rsidRPr="00AB76B4" w:rsidRDefault="00100195" w:rsidP="00C743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 Cap Y și liniile 1R - 6R.</w:t>
            </w:r>
          </w:p>
        </w:tc>
      </w:tr>
      <w:tr w:rsidR="00100195" w:rsidRPr="00AB76B4" w14:paraId="27D3F832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0424F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8CD28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763CD2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0816B5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005C1678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D69EA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54, TDJ 90/94, TDJ 92/104, TDJ 108/118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92760B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C75D6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566D31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A7BC8D" w14:textId="77777777" w:rsidR="00100195" w:rsidRPr="00AB76B4" w:rsidRDefault="00100195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6F95F91" w14:textId="77777777" w:rsidR="00100195" w:rsidRPr="00AB76B4" w:rsidRDefault="00100195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 Cap Y și liniile 1R - 6R.</w:t>
            </w:r>
          </w:p>
        </w:tc>
      </w:tr>
      <w:tr w:rsidR="00100195" w:rsidRPr="00AB76B4" w14:paraId="6E4265E4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56AB0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3A913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E1DC6B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D1F539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46B96B64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59B37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32,   76, 78, 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45E744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C60726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0D28C8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E22A52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87E3EF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1- 13, Cap Y și liniile 1R - 6R.</w:t>
            </w:r>
          </w:p>
        </w:tc>
      </w:tr>
      <w:tr w:rsidR="00100195" w:rsidRPr="00AB76B4" w14:paraId="0201A566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BC5B5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EC573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D9D39C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97D53A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38DBC579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337DA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106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68A55E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CF35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305BE5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4253BB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6930A5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1- 13, Cap Y și liniile 1R - 6R.</w:t>
            </w:r>
          </w:p>
        </w:tc>
      </w:tr>
      <w:tr w:rsidR="00100195" w:rsidRPr="00AB76B4" w14:paraId="1D685E46" w14:textId="77777777" w:rsidTr="00927588">
        <w:trPr>
          <w:cantSplit/>
          <w:trHeight w:val="5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2E73D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DDD6F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582+250</w:t>
            </w:r>
          </w:p>
          <w:p w14:paraId="7C8BCCD7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586+300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3E4686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24443D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Timişoara Nord -</w:t>
            </w:r>
          </w:p>
          <w:p w14:paraId="245AD5E4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Cărpiniş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CC5DB9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347080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CC6BA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F09A85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64CF10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:rsidRPr="00AB76B4" w14:paraId="56344C35" w14:textId="77777777" w:rsidTr="00927588">
        <w:trPr>
          <w:cantSplit/>
          <w:trHeight w:val="5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56584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445ABC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59B9B5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3645AB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Cărpiniş</w:t>
            </w:r>
          </w:p>
          <w:p w14:paraId="331BA70F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E4C0B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50C122C3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F723A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ADD75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29F366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6B7A01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Inclusiv peste sch. 5, 9 și 10, până la limita cu LFI.</w:t>
            </w:r>
          </w:p>
        </w:tc>
      </w:tr>
      <w:tr w:rsidR="00100195" w:rsidRPr="00AB76B4" w14:paraId="6CEBE77C" w14:textId="77777777" w:rsidTr="00927588">
        <w:trPr>
          <w:cantSplit/>
          <w:trHeight w:val="12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C70E9" w14:textId="77777777" w:rsidR="00100195" w:rsidRPr="00AB76B4" w:rsidRDefault="00100195" w:rsidP="00100195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646474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6E6666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5B09A2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Jimbolia</w:t>
            </w:r>
          </w:p>
          <w:p w14:paraId="0B8D56A2" w14:textId="77777777" w:rsidR="00100195" w:rsidRPr="00AB76B4" w:rsidRDefault="00100195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4142F8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între sch. 19 și Ax St. </w:t>
            </w:r>
            <w:r w:rsidRPr="00AB76B4">
              <w:rPr>
                <w:b/>
                <w:bCs/>
                <w:sz w:val="18"/>
                <w:szCs w:val="18"/>
              </w:rPr>
              <w:t>Jimbolia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B2EDD4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5A874E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057208" w14:textId="77777777" w:rsidR="00100195" w:rsidRPr="00AB76B4" w:rsidRDefault="00100195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F48DAD" w14:textId="77777777" w:rsidR="00100195" w:rsidRPr="00AB76B4" w:rsidRDefault="00100195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Restul liniei este închisă</w:t>
            </w:r>
          </w:p>
        </w:tc>
      </w:tr>
    </w:tbl>
    <w:p w14:paraId="311C5E62" w14:textId="77777777" w:rsidR="00100195" w:rsidRPr="00A8307A" w:rsidRDefault="00100195" w:rsidP="008B25EE">
      <w:pPr>
        <w:spacing w:before="40" w:after="40" w:line="192" w:lineRule="auto"/>
        <w:ind w:right="57"/>
        <w:rPr>
          <w:sz w:val="20"/>
        </w:rPr>
      </w:pPr>
    </w:p>
    <w:p w14:paraId="7DD08A31" w14:textId="77777777" w:rsidR="00100195" w:rsidRDefault="00100195" w:rsidP="004C7D25">
      <w:pPr>
        <w:pStyle w:val="Heading1"/>
        <w:spacing w:line="360" w:lineRule="auto"/>
      </w:pPr>
      <w:r>
        <w:t>LINIA 101</w:t>
      </w:r>
    </w:p>
    <w:p w14:paraId="445287DD" w14:textId="77777777" w:rsidR="00100195" w:rsidRDefault="00100195" w:rsidP="00877BCD">
      <w:pPr>
        <w:pStyle w:val="Heading1"/>
        <w:spacing w:line="360" w:lineRule="auto"/>
        <w:rPr>
          <w:b w:val="0"/>
          <w:bCs w:val="0"/>
          <w:sz w:val="8"/>
        </w:rPr>
      </w:pPr>
      <w:r>
        <w:t>CHITILA - GOLEŞTI - PITEŞTI - PIATRA OLT – CRAIOVA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100195" w14:paraId="00914B6A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3121C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A9A6F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9+455</w:t>
            </w:r>
          </w:p>
          <w:p w14:paraId="18135B22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BF3C7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3FDA0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st. Chitila - </w:t>
            </w:r>
          </w:p>
          <w:p w14:paraId="7B859EEA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 zonă macaze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E7543" w14:textId="77777777" w:rsidR="00100195" w:rsidRPr="009E41CA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567BB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922FC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00447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0CC65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20DE05CD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14:paraId="1174FCAA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6CEFD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FA391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9+960</w:t>
            </w:r>
          </w:p>
          <w:p w14:paraId="6D72C6F1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70083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B9043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Chitila</w:t>
            </w:r>
          </w:p>
          <w:p w14:paraId="4D0A18AE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14/16, cap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1A9D9" w14:textId="77777777" w:rsidR="00100195" w:rsidRPr="009E41CA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DAD1F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73615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2A9D6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A20EE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D5E080D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B67C067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liniile 4 - 11 și spre </w:t>
            </w:r>
          </w:p>
          <w:p w14:paraId="464CF58D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fir I Chitila - Săbăreni.</w:t>
            </w:r>
          </w:p>
        </w:tc>
      </w:tr>
      <w:tr w:rsidR="00100195" w14:paraId="077F869C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DC273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99490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52989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742B7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Săbăreni</w:t>
            </w:r>
          </w:p>
          <w:p w14:paraId="15D72712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+ </w:t>
            </w:r>
          </w:p>
          <w:p w14:paraId="7A02A70A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macaze, Cap X+Y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F321A" w14:textId="77777777" w:rsidR="00100195" w:rsidRPr="009E41CA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1F8DE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54C4B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14+000</w:t>
            </w:r>
          </w:p>
          <w:p w14:paraId="63FCA599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9BBF1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BF2D3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14:paraId="45712B93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BCF1C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5471A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599CB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9E96B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Săbăreni </w:t>
            </w:r>
          </w:p>
          <w:p w14:paraId="1ACCA48F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X, peste sch. 17  </w:t>
            </w:r>
          </w:p>
          <w:p w14:paraId="37D1D100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BB8AE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9E41CA"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z w:val="20"/>
              </w:rPr>
              <w:t xml:space="preserve">sch. 17 </w:t>
            </w:r>
          </w:p>
          <w:p w14:paraId="7EF8B037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D3959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DDF7A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3247D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B88BC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729460D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linia 1 abătută.</w:t>
            </w:r>
          </w:p>
        </w:tc>
      </w:tr>
      <w:tr w:rsidR="00100195" w14:paraId="5ED37BDE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191DA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51DCE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537DD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CCC76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Săbăreni</w:t>
            </w:r>
          </w:p>
          <w:p w14:paraId="1C2CA708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10,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0A16A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9E41CA"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z w:val="20"/>
              </w:rPr>
              <w:t xml:space="preserve">sch. 10 </w:t>
            </w:r>
          </w:p>
          <w:p w14:paraId="310D5299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6916B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5ADE8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D76AB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E72B5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4 şi 5.</w:t>
            </w:r>
          </w:p>
        </w:tc>
      </w:tr>
      <w:tr w:rsidR="00100195" w14:paraId="3D4864F1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3E5FC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AFBCB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22+500</w:t>
            </w:r>
          </w:p>
          <w:p w14:paraId="38FA6F57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24+190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E3937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5E04D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Ciocăneşti</w:t>
            </w:r>
          </w:p>
          <w:p w14:paraId="56EAC469" w14:textId="77777777" w:rsidR="00100195" w:rsidRDefault="00100195" w:rsidP="00216B4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directă, și zona aparate de cale </w:t>
            </w:r>
            <w:r>
              <w:rPr>
                <w:b/>
                <w:bCs/>
                <w:sz w:val="20"/>
              </w:rPr>
              <w:br/>
              <w:t>Cap X+Y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DD334" w14:textId="77777777" w:rsidR="00100195" w:rsidRPr="009E41CA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C2A51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01049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D9677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21F51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603DB24D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5531C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21FAD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62D20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E1970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Ghergani, linia 2 directă + zonă aparate cale Cap X + Y - 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2BE59" w14:textId="77777777" w:rsidR="00100195" w:rsidRPr="009E41CA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D1BF2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5F4EC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35+400</w:t>
            </w:r>
          </w:p>
          <w:p w14:paraId="7D81CBAF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0037D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2C9A0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49E7B227" w14:textId="77777777" w:rsidTr="003F58BA">
        <w:trPr>
          <w:cantSplit/>
          <w:trHeight w:val="6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E1023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DD239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6C7CC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BB6F2" w14:textId="77777777" w:rsidR="00100195" w:rsidRDefault="00100195" w:rsidP="009836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Ghergani – Titu –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659F4" w14:textId="77777777" w:rsidR="00100195" w:rsidRPr="009E41CA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598D1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46617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38+800</w:t>
            </w:r>
          </w:p>
          <w:p w14:paraId="3C2D43DE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16860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E04B6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27BCB7BE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A5BB5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D0AEB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89CE2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756D5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Ciocăneşti</w:t>
            </w:r>
          </w:p>
          <w:p w14:paraId="252ADCDB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schimbătorul numărul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78F3A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9E41CA"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z w:val="20"/>
              </w:rPr>
              <w:t xml:space="preserve">sch. 9 </w:t>
            </w:r>
          </w:p>
          <w:p w14:paraId="37EEA3D3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FA3F4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19A5C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BA9A4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7D9D5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2F84C9F2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1B511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BF3C4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24+190</w:t>
            </w:r>
          </w:p>
          <w:p w14:paraId="44F36E95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635CD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AD3FD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Ciocăneşti -</w:t>
            </w:r>
          </w:p>
          <w:p w14:paraId="77935491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Ghergani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03FB3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8AE22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D5514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58427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BCC98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66604F18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423F4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415B8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35+100</w:t>
            </w:r>
          </w:p>
          <w:p w14:paraId="2461F1A9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0B49D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DCB2B" w14:textId="77777777" w:rsidR="00100195" w:rsidRDefault="00100195" w:rsidP="008F3AE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Ghergani linia 3 directă și zonă aparate de cale Cap X și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80C2F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83F91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B6503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ED492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DAC85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095A23A6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73153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BFC51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B8DFB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2DF3B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Ghergani</w:t>
            </w:r>
          </w:p>
          <w:p w14:paraId="1C0A9674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5D3AA692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5255A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6C043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AD0FC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03D1E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5A57B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1E0D6D41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6411D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CDD04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42+000</w:t>
            </w:r>
          </w:p>
          <w:p w14:paraId="70479002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47+270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C875A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14D74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Ghergani -</w:t>
            </w:r>
          </w:p>
          <w:p w14:paraId="2B55391A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C6BBD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E34EF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197A7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3D1E9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8B53B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0DBE7CEB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521C5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D3D2A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02963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0661F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0E8AA515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BC6BB" w14:textId="77777777" w:rsidR="00100195" w:rsidRPr="00A165AE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23, 29 și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3E54D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08E13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70CE0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5BA08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0B48A0BB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B0173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38936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47+800</w:t>
            </w:r>
          </w:p>
          <w:p w14:paraId="44B3921E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956E6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792C3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3316418B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D5154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5E992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E48CD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BB43F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E96B7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 - ax stație.</w:t>
            </w:r>
          </w:p>
        </w:tc>
      </w:tr>
      <w:tr w:rsidR="00100195" w14:paraId="0620741A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AECE3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EC131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65109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FB71D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08709C4B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8AB08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19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63E2E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C303E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3A9F1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B604A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019B347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4FF6DB3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4, 5 și 6.</w:t>
            </w:r>
          </w:p>
        </w:tc>
      </w:tr>
      <w:tr w:rsidR="00100195" w14:paraId="1D3A01A9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2C551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86CEC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771EC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A62EB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5981B8B2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77115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A2C77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8920B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78E68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F0086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2A3FF3B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883394D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6, 7 și 8.</w:t>
            </w:r>
          </w:p>
        </w:tc>
      </w:tr>
      <w:tr w:rsidR="00100195" w14:paraId="0D728628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E7D32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5C7F9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56903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A4B7D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604EEB7A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C84D5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37/39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0AD3B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27FB5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A2357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A7941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05A7260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8E2BCD1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și 8.</w:t>
            </w:r>
          </w:p>
        </w:tc>
      </w:tr>
      <w:tr w:rsidR="00100195" w14:paraId="44BC402B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1530A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BB4C5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2D96F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C586E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46795D63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0683F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56/58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C0516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C12C7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94AD0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7E454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53F5164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922524D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și 10.</w:t>
            </w:r>
          </w:p>
        </w:tc>
      </w:tr>
      <w:tr w:rsidR="00100195" w14:paraId="7B894E45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6968E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A6C67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D6257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282EA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6E753DA5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ADFD9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BFA59E1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 și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6E29C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0344A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2EEDE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2C1BE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93F830C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49321EC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4.</w:t>
            </w:r>
          </w:p>
        </w:tc>
      </w:tr>
      <w:tr w:rsidR="00100195" w14:paraId="16473EAC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CB0B7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43BDC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96FE5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6592B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11378A36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DE6F4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0251CE00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34 / 42 </w:t>
            </w:r>
          </w:p>
          <w:p w14:paraId="175881B0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3973EC72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2F42A20A" w14:textId="77777777" w:rsidR="00100195" w:rsidRPr="00A165AE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F1E32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61F5C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DD2ED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1CB60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1E416B0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5 - 9.</w:t>
            </w:r>
          </w:p>
        </w:tc>
      </w:tr>
      <w:tr w:rsidR="00100195" w14:paraId="7F6B714C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C1311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45111" w14:textId="77777777" w:rsidR="00100195" w:rsidRDefault="00100195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49+700</w:t>
            </w:r>
          </w:p>
          <w:p w14:paraId="65969D24" w14:textId="77777777" w:rsidR="00100195" w:rsidRDefault="00100195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74F1C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2C7A1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Titu -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138E3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04EA7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655FA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D3495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70D07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11B37507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673CF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5A823" w14:textId="77777777" w:rsidR="00100195" w:rsidRDefault="00100195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52+850</w:t>
            </w:r>
          </w:p>
          <w:p w14:paraId="71401BAE" w14:textId="77777777" w:rsidR="00100195" w:rsidRDefault="00100195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2E1AA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80F8D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 Fusea linia 1 directă și sch 1, 15, 17, 10, 8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95110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7BF88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BB3C1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BA372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A05F6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2D398D7F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D4C09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ABB7B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63+350</w:t>
            </w:r>
          </w:p>
          <w:p w14:paraId="647718BA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C7681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B1206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Mătăsaru -</w:t>
            </w:r>
          </w:p>
          <w:p w14:paraId="2FCF3DE2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5C871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75982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1D4D9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F7628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49089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 Se respectă doar cu primul vehicul din componența trenului.</w:t>
            </w:r>
          </w:p>
        </w:tc>
      </w:tr>
      <w:tr w:rsidR="00100195" w14:paraId="4BC8B46E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5FDAF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1CD0F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491EA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E9333" w14:textId="77777777" w:rsidR="00100195" w:rsidRDefault="00100195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Mătăsaru -</w:t>
            </w:r>
          </w:p>
          <w:p w14:paraId="1DB1F986" w14:textId="77777777" w:rsidR="00100195" w:rsidRDefault="00100195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E5608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74E44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26CFB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58+960</w:t>
            </w:r>
          </w:p>
          <w:p w14:paraId="139BB0B4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59+010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6A2DC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2B7FA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 – TN km 58+990.</w:t>
            </w:r>
          </w:p>
        </w:tc>
      </w:tr>
      <w:tr w:rsidR="00100195" w14:paraId="364FA6F8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ECC28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B1676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9977D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58275" w14:textId="77777777" w:rsidR="00100195" w:rsidRDefault="00100195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Mătăsaru -</w:t>
            </w:r>
          </w:p>
          <w:p w14:paraId="76EA99A4" w14:textId="77777777" w:rsidR="00100195" w:rsidRDefault="00100195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5324C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7620E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981C2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59+600</w:t>
            </w:r>
          </w:p>
          <w:p w14:paraId="7FB3E509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68A53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555F5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 – TN km 59+625.</w:t>
            </w:r>
          </w:p>
        </w:tc>
      </w:tr>
      <w:tr w:rsidR="00100195" w14:paraId="17BA9619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54173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CABF3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D5495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2A0A9" w14:textId="77777777" w:rsidR="00100195" w:rsidRDefault="00100195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Mătăsaru -</w:t>
            </w:r>
          </w:p>
          <w:p w14:paraId="388A46A4" w14:textId="77777777" w:rsidR="00100195" w:rsidRDefault="00100195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4D3DA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0169B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00BED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63+350</w:t>
            </w:r>
          </w:p>
          <w:p w14:paraId="0C867837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E85CA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F4584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 – TN km 63+370.</w:t>
            </w:r>
          </w:p>
        </w:tc>
      </w:tr>
      <w:tr w:rsidR="00100195" w14:paraId="17A81188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CF8F3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76123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6540F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37CD7" w14:textId="77777777" w:rsidR="00100195" w:rsidRDefault="00100195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Mătăsaru -</w:t>
            </w:r>
          </w:p>
          <w:p w14:paraId="0D09498E" w14:textId="77777777" w:rsidR="00100195" w:rsidRDefault="00100195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79365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E561F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AA13B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65+850</w:t>
            </w:r>
          </w:p>
          <w:p w14:paraId="6C081039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358F7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8B1C1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 – TN km 65+875.</w:t>
            </w:r>
          </w:p>
        </w:tc>
      </w:tr>
      <w:tr w:rsidR="00100195" w14:paraId="40BB0B7A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54EC6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BB688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69+230</w:t>
            </w:r>
          </w:p>
          <w:p w14:paraId="6BB64683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BF7E4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1B9AD" w14:textId="77777777" w:rsidR="00100195" w:rsidRDefault="00100195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Găeşti peste</w:t>
            </w:r>
          </w:p>
          <w:p w14:paraId="30DCDF24" w14:textId="77777777" w:rsidR="00100195" w:rsidRDefault="00100195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3, 7 și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931E2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B81B7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C48C9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111DF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78375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4F293D70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41758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06482" w14:textId="77777777" w:rsidR="00100195" w:rsidRDefault="00100195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CAB63" w14:textId="77777777" w:rsidR="00100195" w:rsidRDefault="00100195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7DED8" w14:textId="77777777" w:rsidR="00100195" w:rsidRDefault="00100195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Găeşti peste</w:t>
            </w:r>
          </w:p>
          <w:p w14:paraId="5C0CAAE8" w14:textId="77777777" w:rsidR="00100195" w:rsidRDefault="00100195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9 și 13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56716" w14:textId="77777777" w:rsidR="00100195" w:rsidRDefault="00100195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0AAE9" w14:textId="77777777" w:rsidR="00100195" w:rsidRPr="000625F2" w:rsidRDefault="00100195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9601F" w14:textId="77777777" w:rsidR="00100195" w:rsidRDefault="00100195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69+250</w:t>
            </w:r>
          </w:p>
          <w:p w14:paraId="0AA956F1" w14:textId="77777777" w:rsidR="00100195" w:rsidRDefault="00100195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8FF38" w14:textId="77777777" w:rsidR="00100195" w:rsidRDefault="00100195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3CC81" w14:textId="77777777" w:rsidR="00100195" w:rsidRDefault="00100195" w:rsidP="003A43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0811A4F5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6E3F3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3E18D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0DD39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3CF6A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Găeşti </w:t>
            </w:r>
          </w:p>
          <w:p w14:paraId="6518EB13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F2261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romb bretea</w:t>
            </w:r>
          </w:p>
          <w:p w14:paraId="61D69AFC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9-11-7-13 </w:t>
            </w:r>
          </w:p>
          <w:p w14:paraId="010494C9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27CC9154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abate-rile </w:t>
            </w:r>
          </w:p>
          <w:p w14:paraId="6DF000BB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2B58FAA3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romb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40247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82713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FD01A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F6B3C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7A89730A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1FB69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6ABA9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434EE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F73B1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Găeşti </w:t>
            </w:r>
          </w:p>
          <w:p w14:paraId="1F661010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30996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375D1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BA0DA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6A170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C2227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D56EB31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linia 1.</w:t>
            </w:r>
          </w:p>
        </w:tc>
      </w:tr>
      <w:tr w:rsidR="00100195" w14:paraId="3A6168D0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F4856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6CEE8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C4E96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F7BB9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Găeşti </w:t>
            </w:r>
          </w:p>
          <w:p w14:paraId="15EA60FF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  <w:p w14:paraId="5B97C29E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nr.1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21923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9E41CA"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z w:val="20"/>
              </w:rPr>
              <w:t xml:space="preserve">sch. 1 </w:t>
            </w:r>
          </w:p>
          <w:p w14:paraId="195B4994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281E3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DDA79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33B36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345C7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628E838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LFI SC Mairon SA.</w:t>
            </w:r>
          </w:p>
        </w:tc>
      </w:tr>
      <w:tr w:rsidR="00100195" w14:paraId="5C8282F6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EBD71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675A3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BC308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5FB6D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Găeşti </w:t>
            </w:r>
          </w:p>
          <w:p w14:paraId="4E8B3F44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  <w:p w14:paraId="4F06F629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21 / 23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E504B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7AFB3F6F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/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D7EA3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FE9B0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4E0CC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0E679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CA68D2B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4 - 8.</w:t>
            </w:r>
          </w:p>
        </w:tc>
      </w:tr>
      <w:tr w:rsidR="00100195" w14:paraId="48199CC9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6F721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365B5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1BDDA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D19A6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Găeşti</w:t>
            </w:r>
          </w:p>
          <w:p w14:paraId="31AE041F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X, </w:t>
            </w:r>
          </w:p>
          <w:p w14:paraId="7BE0D4D4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25 / 27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1B25D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0834829D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 /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37901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60F81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D902B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0A653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5 - 8.</w:t>
            </w:r>
          </w:p>
        </w:tc>
      </w:tr>
      <w:tr w:rsidR="00100195" w14:paraId="69380117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0B4AC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FE24E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9B08A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66EAE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Găeşti</w:t>
            </w:r>
          </w:p>
          <w:p w14:paraId="4EE0ED2A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749F0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 29</w:t>
            </w:r>
          </w:p>
          <w:p w14:paraId="1ADC4253" w14:textId="77777777" w:rsidR="00100195" w:rsidRPr="00FA5543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în abatere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91E3B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97A21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EFC68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6195E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6 si 7</w:t>
            </w:r>
          </w:p>
        </w:tc>
      </w:tr>
      <w:tr w:rsidR="00100195" w14:paraId="107E8DA2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EB64F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4BE35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1B1FF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66D10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Găeşti </w:t>
            </w:r>
          </w:p>
          <w:p w14:paraId="5612C82B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  <w:p w14:paraId="2995ECCB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nr.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9F30C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9E41CA"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z w:val="20"/>
              </w:rPr>
              <w:t xml:space="preserve">sch. 14 </w:t>
            </w:r>
          </w:p>
          <w:p w14:paraId="4DDE0241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94ADB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9AC31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FBE93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EE106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1EB71EF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4 - 8.</w:t>
            </w:r>
          </w:p>
        </w:tc>
      </w:tr>
      <w:tr w:rsidR="00100195" w14:paraId="6E0D4E16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C2EFB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336B1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5E02B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5B07B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Găeşti </w:t>
            </w:r>
          </w:p>
          <w:p w14:paraId="090036E1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60132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9E41CA"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z w:val="20"/>
              </w:rPr>
              <w:t xml:space="preserve">sch. 16, 18, 20 </w:t>
            </w:r>
          </w:p>
          <w:p w14:paraId="60A8C27D" w14:textId="77777777" w:rsidR="00100195" w:rsidRPr="009E41CA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A21C2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DDBFA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CF11F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AE9EF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4605BB8C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9A126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7EBB9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AE589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47DA0" w14:textId="77777777" w:rsidR="00100195" w:rsidRPr="006E4185" w:rsidRDefault="00100195" w:rsidP="00AD4FEF">
            <w:pPr>
              <w:spacing w:before="40" w:after="40" w:line="360" w:lineRule="auto"/>
              <w:ind w:left="57" w:right="57"/>
            </w:pPr>
            <w:r>
              <w:rPr>
                <w:b/>
                <w:bCs/>
                <w:sz w:val="20"/>
              </w:rPr>
              <w:t xml:space="preserve">Găeşti - Leordeni Argeş </w:t>
            </w:r>
            <w:r w:rsidRPr="006E4185">
              <w:rPr>
                <w:b/>
                <w:bCs/>
                <w:sz w:val="20"/>
                <w:szCs w:val="20"/>
              </w:rPr>
              <w:t>și linia 3 directă</w:t>
            </w:r>
            <w:r w:rsidRPr="006E4185"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0"/>
              </w:rPr>
              <w:t>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4608E" w14:textId="77777777" w:rsidR="00100195" w:rsidRPr="009E41CA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90420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FFF9E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70+490</w:t>
            </w:r>
          </w:p>
          <w:p w14:paraId="7FBE0884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9B208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F9CF8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7761AF86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8C173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23F94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71+925</w:t>
            </w:r>
          </w:p>
          <w:p w14:paraId="5AEDF2B2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48003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FDBC3" w14:textId="77777777" w:rsidR="00100195" w:rsidRDefault="00100195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EBE9B" w14:textId="77777777" w:rsidR="00100195" w:rsidRPr="009E41CA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2F00B" w14:textId="77777777" w:rsidR="00100195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F7E2A" w14:textId="77777777" w:rsidR="00100195" w:rsidRDefault="00100195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7C327" w14:textId="77777777" w:rsidR="00100195" w:rsidRPr="000625F2" w:rsidRDefault="00100195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678B7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100195" w14:paraId="389B72B3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7A239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75493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46C95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68086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D59D7" w14:textId="77777777" w:rsidR="00100195" w:rsidRPr="009E41CA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C59AE" w14:textId="77777777" w:rsidR="00100195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95A79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71+925</w:t>
            </w:r>
          </w:p>
          <w:p w14:paraId="6600D44F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DBA62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419B7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100195" w14:paraId="58AC974C" w14:textId="77777777" w:rsidTr="003F58BA">
        <w:trPr>
          <w:cantSplit/>
          <w:trHeight w:val="5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C0230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CB804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C3D5B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AA5F9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E1A1A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007C065B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C794C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637D6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8F4A2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DAB98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4 - 7.</w:t>
            </w:r>
          </w:p>
        </w:tc>
      </w:tr>
      <w:tr w:rsidR="00100195" w14:paraId="73BA1F1E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51779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27E22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DBDE4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A77A5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Leordeni Argeş</w:t>
            </w:r>
          </w:p>
          <w:p w14:paraId="46BCC809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2EBF7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355BF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D5341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FE0C6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EBE94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4E22BE2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6.</w:t>
            </w:r>
          </w:p>
        </w:tc>
      </w:tr>
      <w:tr w:rsidR="00100195" w14:paraId="0CCC832B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8AD92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794A0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DAF1F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3E871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Leordeni Argeş</w:t>
            </w:r>
          </w:p>
          <w:p w14:paraId="73390905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BFA14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4255B572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EAAB5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7C8DB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15101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D45DD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56E1975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BD3861A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4 - 6.</w:t>
            </w:r>
          </w:p>
        </w:tc>
      </w:tr>
      <w:tr w:rsidR="00100195" w14:paraId="2C10A470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0B56E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D0844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2E13D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78E0C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Leordeni Argeş</w:t>
            </w:r>
          </w:p>
          <w:p w14:paraId="3C210E45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D3179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FE8F0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8344E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B4438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4CE70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6185D0C9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11902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91DAC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40EF3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E5458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Călineşti – Golești și linia 3 directă + Sch 3, 7, 4, 8 St Călinești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6AC88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59ADA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24E93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91-816</w:t>
            </w:r>
          </w:p>
          <w:p w14:paraId="59BD2BC7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54AFB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A6949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0A2888D2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7A2DC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FBBB8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16DF7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47AC5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Călineşti</w:t>
            </w:r>
          </w:p>
          <w:p w14:paraId="20368979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49962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D27CE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CF68E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B94EE" w14:textId="77777777" w:rsidR="00100195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D454E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4 - 7 abătute.</w:t>
            </w:r>
          </w:p>
        </w:tc>
      </w:tr>
      <w:tr w:rsidR="00100195" w14:paraId="1FF96963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59EB4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644FE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1A9CE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BFC09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 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0A197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3D9CC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74CF0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99+500</w:t>
            </w:r>
          </w:p>
          <w:p w14:paraId="293F6742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99+550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9212D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A78CA" w14:textId="77777777" w:rsidR="00100195" w:rsidRDefault="00100195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>Nesemnalizat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pe teren.Cuprins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î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ntre 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lc</w:t>
            </w:r>
            <w:r>
              <w:rPr>
                <w:b/>
                <w:bCs/>
                <w:i/>
                <w:iCs/>
                <w:sz w:val="20"/>
                <w:szCs w:val="20"/>
              </w:rPr>
              <w:t>â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i sch.17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semnal Y4, afecteaz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intr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rile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ie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irile de la linia IV din direc</w:t>
            </w:r>
            <w:r>
              <w:rPr>
                <w:b/>
                <w:bCs/>
                <w:i/>
                <w:iCs/>
                <w:sz w:val="20"/>
                <w:szCs w:val="20"/>
              </w:rPr>
              <w:t>ț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ia Gole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ti-C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line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ti, cap X,</w:t>
            </w:r>
          </w:p>
          <w:p w14:paraId="6468B520" w14:textId="77777777" w:rsidR="00100195" w:rsidRPr="003A43BB" w:rsidRDefault="00100195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Fir I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Fir II</w:t>
            </w:r>
          </w:p>
        </w:tc>
      </w:tr>
      <w:tr w:rsidR="00100195" w14:paraId="5A30EA67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CCFDC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EFD0C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E6BD5" w14:textId="77777777" w:rsidR="00100195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BA63E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</w:t>
            </w:r>
          </w:p>
          <w:p w14:paraId="01F56687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3E6AFFE4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7A62C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36DEB662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70 / 72, până la T.D.J. 16 / 18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7A39F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51CD251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D592C" w14:textId="77777777" w:rsidR="00100195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2CE77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0879123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4, 5 şi 6</w:t>
            </w:r>
          </w:p>
          <w:p w14:paraId="3BD7A064" w14:textId="77777777" w:rsidR="00100195" w:rsidRPr="002C6BE4" w:rsidRDefault="00100195" w:rsidP="0072151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ap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-  expedieri.</w:t>
            </w:r>
          </w:p>
        </w:tc>
      </w:tr>
      <w:tr w:rsidR="00100195" w14:paraId="76C119F4" w14:textId="77777777" w:rsidTr="003F58BA">
        <w:trPr>
          <w:cantSplit/>
          <w:trHeight w:val="1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D5599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9A2CE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7729B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47FDF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</w:t>
            </w:r>
          </w:p>
          <w:p w14:paraId="26FA6681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1A - 6A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B2A31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călcâiul sch. 5 până la axa grupei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E9701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3EF48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F88E8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3E767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68C3E9D8" w14:textId="77777777" w:rsidTr="003F58BA">
        <w:trPr>
          <w:cantSplit/>
          <w:trHeight w:val="9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DA70A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E1F25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DB997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5A5F5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</w:t>
            </w:r>
          </w:p>
          <w:p w14:paraId="368C6226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E23D9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47D20B2E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 / 41</w:t>
            </w:r>
          </w:p>
          <w:p w14:paraId="6003CB43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ş</w:t>
            </w:r>
            <w:r>
              <w:rPr>
                <w:b/>
                <w:bCs/>
                <w:sz w:val="20"/>
                <w:lang w:val="en-US"/>
              </w:rPr>
              <w:t xml:space="preserve">i </w:t>
            </w:r>
          </w:p>
          <w:p w14:paraId="0C99A43B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lang w:val="en-US"/>
              </w:rPr>
              <w:t>sch.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E2B92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A6C76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FBE69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8B04A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68FE152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Călineşti - Goleşti.</w:t>
            </w:r>
          </w:p>
        </w:tc>
      </w:tr>
      <w:tr w:rsidR="00100195" w14:paraId="16F65A1C" w14:textId="77777777" w:rsidTr="003F58BA">
        <w:trPr>
          <w:cantSplit/>
          <w:trHeight w:val="10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EE241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AA8D5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BEFB0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6F39A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</w:t>
            </w:r>
          </w:p>
          <w:p w14:paraId="0B3C2B6C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A84DC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11A7AF5C" w14:textId="77777777" w:rsidR="00100195" w:rsidRPr="00164983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F222E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F1CAC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BC3C9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2AC92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9031982" w14:textId="77777777" w:rsidR="00100195" w:rsidRPr="0058349B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>la linia I. C. Brătianu - Goleşti.</w:t>
            </w:r>
          </w:p>
        </w:tc>
      </w:tr>
      <w:tr w:rsidR="00100195" w14:paraId="7D7C177D" w14:textId="77777777" w:rsidTr="003F58BA">
        <w:trPr>
          <w:cantSplit/>
          <w:trHeight w:val="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B9B66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54684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EDABE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A8BFB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Pârvu</w:t>
            </w:r>
          </w:p>
          <w:p w14:paraId="40D90323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605A1F38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C8873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între călcâiul sch.  15 </w:t>
            </w:r>
          </w:p>
          <w:p w14:paraId="6ABB8D33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şi călcâiul sch. 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4CD3F" w14:textId="77777777" w:rsidR="00100195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2BD0E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BB3C0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BBBB7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64D5C22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şi 2 </w:t>
            </w:r>
          </w:p>
          <w:p w14:paraId="50D4598B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100195" w14:paraId="5450002F" w14:textId="77777777" w:rsidTr="003F58BA">
        <w:trPr>
          <w:cantSplit/>
          <w:trHeight w:val="20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E0921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0EE0F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9A2B1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35A37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Pârvu</w:t>
            </w:r>
          </w:p>
          <w:p w14:paraId="4CD89179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1B038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77E215FA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37721C85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18 şi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CE82B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388E4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799C6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32003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705DC0E6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3F6E6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397A5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D505C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0B4D6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Costești</w:t>
            </w:r>
          </w:p>
          <w:p w14:paraId="43C6404C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Y, prim.-expedieri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D732F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5E58A82A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84826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49B12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DBD07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9BE49" w14:textId="77777777" w:rsidR="00100195" w:rsidRPr="00860983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860983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2C5E363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860983">
              <w:rPr>
                <w:b/>
                <w:bCs/>
                <w:i/>
                <w:iCs/>
                <w:sz w:val="20"/>
              </w:rPr>
              <w:t xml:space="preserve">Cap Y, liniile 3 - 5 </w:t>
            </w:r>
          </w:p>
          <w:p w14:paraId="2CB14A3F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860983">
              <w:rPr>
                <w:b/>
                <w:bCs/>
                <w:i/>
                <w:iCs/>
                <w:sz w:val="20"/>
              </w:rPr>
              <w:t xml:space="preserve">st. Costești, din </w:t>
            </w:r>
            <w:r>
              <w:rPr>
                <w:b/>
                <w:bCs/>
                <w:i/>
                <w:iCs/>
                <w:sz w:val="20"/>
              </w:rPr>
              <w:t xml:space="preserve">direcția </w:t>
            </w:r>
            <w:r w:rsidRPr="00860983">
              <w:rPr>
                <w:b/>
                <w:bCs/>
                <w:i/>
                <w:iCs/>
                <w:sz w:val="20"/>
              </w:rPr>
              <w:t xml:space="preserve"> Fâlfani L 101 și </w:t>
            </w:r>
          </w:p>
          <w:p w14:paraId="287A2157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860983">
              <w:rPr>
                <w:b/>
                <w:bCs/>
                <w:i/>
                <w:iCs/>
                <w:sz w:val="20"/>
              </w:rPr>
              <w:t>direc</w:t>
            </w:r>
            <w:r>
              <w:rPr>
                <w:b/>
                <w:bCs/>
                <w:i/>
                <w:iCs/>
                <w:sz w:val="20"/>
              </w:rPr>
              <w:t>ția</w:t>
            </w:r>
            <w:r w:rsidRPr="00860983">
              <w:rPr>
                <w:b/>
                <w:bCs/>
                <w:i/>
                <w:iCs/>
                <w:sz w:val="20"/>
              </w:rPr>
              <w:t xml:space="preserve"> Roșiori </w:t>
            </w:r>
            <w:r>
              <w:rPr>
                <w:b/>
                <w:bCs/>
                <w:i/>
                <w:iCs/>
                <w:sz w:val="20"/>
              </w:rPr>
              <w:t>Nord</w:t>
            </w:r>
            <w:r w:rsidRPr="00860983">
              <w:rPr>
                <w:b/>
                <w:bCs/>
                <w:i/>
                <w:iCs/>
                <w:sz w:val="20"/>
              </w:rPr>
              <w:t xml:space="preserve"> L 110.</w:t>
            </w:r>
          </w:p>
        </w:tc>
      </w:tr>
      <w:tr w:rsidR="00100195" w14:paraId="3D6D6BCF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E1D88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FCC7D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132+800</w:t>
            </w:r>
          </w:p>
          <w:p w14:paraId="48D4A855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AA550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4BF23" w14:textId="77777777" w:rsidR="00100195" w:rsidRDefault="00100195" w:rsidP="003E586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Costești - Fâlfani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569B8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5A709" w14:textId="77777777" w:rsidR="00100195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5F364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7051D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C15CE" w14:textId="77777777" w:rsidR="00100195" w:rsidRPr="00860983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14:paraId="61468823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DB44D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AA81E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141+400</w:t>
            </w:r>
          </w:p>
          <w:p w14:paraId="09605EF1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7076F" w14:textId="77777777" w:rsidR="00100195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51CE4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Fâlfani - Stolnici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2426E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B2325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00A39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506FF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A39C1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14:paraId="1A6997A5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19DA0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8E715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152+400</w:t>
            </w:r>
          </w:p>
          <w:p w14:paraId="4675CFF1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73D0C" w14:textId="77777777" w:rsidR="00100195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DCFCD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Hârsești - Corbu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9A82B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5320B" w14:textId="77777777" w:rsidR="00100195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DACB8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7F366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160C1" w14:textId="77777777" w:rsidR="00100195" w:rsidRPr="00860983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077520B5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B4C03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FFC55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042A4" w14:textId="77777777" w:rsidR="00100195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9476C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Corbu</w:t>
            </w:r>
          </w:p>
          <w:p w14:paraId="2295DCC4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31F92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2C1F121C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z w:val="20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68F7E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BAE03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F8FBE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A402B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liniei 4</w:t>
            </w:r>
          </w:p>
          <w:p w14:paraId="044C8ACA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- expedieri.</w:t>
            </w:r>
          </w:p>
        </w:tc>
      </w:tr>
      <w:tr w:rsidR="00100195" w14:paraId="60D6CA81" w14:textId="77777777" w:rsidTr="003F58BA">
        <w:trPr>
          <w:cantSplit/>
          <w:trHeight w:val="5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47182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35315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711B6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F5F17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Sineşti</w:t>
            </w:r>
          </w:p>
          <w:p w14:paraId="712FC573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50B6D3A6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25F59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09D37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C368D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58476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7500D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52A896B3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39127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45A4A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162+900</w:t>
            </w:r>
          </w:p>
          <w:p w14:paraId="0688898D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163+300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19055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AE9DE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Sineşti - Potcoava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AAD16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EEAC0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0A5B6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2086A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9A76C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14:paraId="1A130F24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A4146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6D1A7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168+500</w:t>
            </w:r>
          </w:p>
          <w:p w14:paraId="02F5C87E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92E91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C2B46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Potcoava</w:t>
            </w:r>
          </w:p>
          <w:p w14:paraId="0AB4E88F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si  Potcoava – Bălteni Olt</w:t>
            </w:r>
          </w:p>
          <w:p w14:paraId="594A7E67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02810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D9DD7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D2B81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ACB01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AC8B8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14:paraId="5DDF1E0C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898D0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B615E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32C04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C5944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Potcoava</w:t>
            </w:r>
          </w:p>
          <w:p w14:paraId="149947F1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9B1E8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AFB75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D79BE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43760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D5769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liniei 1</w:t>
            </w:r>
          </w:p>
          <w:p w14:paraId="33FF2299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100195" w14:paraId="58A2F234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0A3BA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5E997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F2997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B3057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Potcoava</w:t>
            </w:r>
          </w:p>
          <w:p w14:paraId="0AEA5313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5A81AEBB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929EE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C6A5BD0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117ED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F9F03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40D9B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AD325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71B8B598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2A4D4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A6774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FB284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06905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Potcoava</w:t>
            </w:r>
          </w:p>
          <w:p w14:paraId="4D898A0E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</w:t>
            </w:r>
          </w:p>
          <w:p w14:paraId="30821F7E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EFE8B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 sch. 7 până la axa stației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7BED5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0F540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D8C76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28082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36E816F4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B752A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AAA4A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3D782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F9588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Bălteni</w:t>
            </w:r>
          </w:p>
          <w:p w14:paraId="43584D42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2D98C86D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DC334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69848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CB556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55A0B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C1B83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1EA34958" w14:textId="77777777" w:rsidTr="003F58BA">
        <w:trPr>
          <w:cantSplit/>
          <w:trHeight w:val="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5687C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61F5C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DDCC0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A65F0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Recea</w:t>
            </w:r>
          </w:p>
          <w:p w14:paraId="79A58283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CC75F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CC97FC5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796DC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35E26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FA4AE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D8EFC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7DD28736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168BE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C2E91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36018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A5661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Slatina</w:t>
            </w:r>
          </w:p>
          <w:p w14:paraId="5E10A306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 şi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B0A93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18ABC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42644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CBB9E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69017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31752805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A200D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C48E6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55F8B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F35FC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Slatina</w:t>
            </w:r>
          </w:p>
          <w:p w14:paraId="36C6B9E6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66CA0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3D11E5DB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în </w:t>
            </w:r>
          </w:p>
          <w:p w14:paraId="72ABD115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axa staţiei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105B8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53DAF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C343F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D2E47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Restul liniei este închisă.</w:t>
            </w:r>
          </w:p>
        </w:tc>
      </w:tr>
      <w:tr w:rsidR="00100195" w14:paraId="3BAF2A58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D1391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49405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F3E7D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CFD81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Slatina</w:t>
            </w:r>
          </w:p>
          <w:p w14:paraId="79860B43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8 </w:t>
            </w:r>
          </w:p>
          <w:p w14:paraId="266AFB88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06359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05075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B6D8D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673EB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9D2F7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57B01857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838ED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CB676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0A8F4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E7B8C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Slatina</w:t>
            </w:r>
          </w:p>
          <w:p w14:paraId="2D967AB5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şi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E4B39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27, 33,  22 </w:t>
            </w:r>
          </w:p>
          <w:p w14:paraId="50C87889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 34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50DC4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DF004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DC529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18B77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3 - 11  primiri - expedieri.</w:t>
            </w:r>
          </w:p>
        </w:tc>
      </w:tr>
      <w:tr w:rsidR="00100195" w14:paraId="4BC3F64F" w14:textId="77777777" w:rsidTr="003F58BA">
        <w:trPr>
          <w:cantSplit/>
          <w:trHeight w:val="41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29FB8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60EB8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F5726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F3063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Slatina</w:t>
            </w:r>
          </w:p>
          <w:p w14:paraId="4BB008CD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E7B36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CD99F2F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 şi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C9C60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7E19A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67270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113F2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A66FBE9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7 - 11</w:t>
            </w:r>
          </w:p>
          <w:p w14:paraId="6BDB010B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– expedieri.</w:t>
            </w:r>
          </w:p>
        </w:tc>
      </w:tr>
      <w:tr w:rsidR="00100195" w14:paraId="326101F2" w14:textId="77777777" w:rsidTr="003F58BA">
        <w:trPr>
          <w:cantSplit/>
          <w:trHeight w:val="9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D2385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87198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AAA9D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00D12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Slatina</w:t>
            </w:r>
          </w:p>
          <w:p w14:paraId="75C242AD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4F091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F0DBF1E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9D6F0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78463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EA395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647E6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5 - 11 primiri – expedieri.</w:t>
            </w:r>
          </w:p>
        </w:tc>
      </w:tr>
      <w:tr w:rsidR="00100195" w14:paraId="21F7626F" w14:textId="77777777" w:rsidTr="003F58BA">
        <w:trPr>
          <w:cantSplit/>
          <w:trHeight w:val="8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46E04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D65C6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619FF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026E6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Slatina</w:t>
            </w:r>
          </w:p>
          <w:p w14:paraId="6EC12888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CE797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D3AD6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6F951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74D2C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88C64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8 - 15</w:t>
            </w:r>
          </w:p>
          <w:p w14:paraId="17FEB877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- expedieri.</w:t>
            </w:r>
          </w:p>
        </w:tc>
      </w:tr>
      <w:tr w:rsidR="00100195" w14:paraId="1FE5AB59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7EE74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39F79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9BBCD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66EF4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Milcov, linia 1 </w:t>
            </w:r>
          </w:p>
          <w:p w14:paraId="2B9B6B6C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4CD7A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FFB807D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CF39B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A63FD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AC337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FFAD0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28F44B92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B2823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F970B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229AE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5EA40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Slătioara</w:t>
            </w:r>
          </w:p>
          <w:p w14:paraId="67F89016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45BC7921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FB85C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0D0854D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6B9AF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E38D5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6F714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1A0D8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4227465B" w14:textId="77777777" w:rsidTr="003F58BA">
        <w:trPr>
          <w:cantSplit/>
          <w:trHeight w:val="8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3F65B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EE47E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205+450</w:t>
            </w:r>
          </w:p>
          <w:p w14:paraId="54606AAC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92B78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54C0C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4CB33DB4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  <w:p w14:paraId="1352F7F6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(din călcâiul schimbătorului numărul 23 până la vârful schimbătorului numărul 14)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F5C79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B926F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D6531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003D4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FE61B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2EB9106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Staţie paralelogram.</w:t>
            </w:r>
          </w:p>
        </w:tc>
      </w:tr>
      <w:tr w:rsidR="00100195" w14:paraId="77AF6E02" w14:textId="77777777" w:rsidTr="003F58BA">
        <w:trPr>
          <w:cantSplit/>
          <w:trHeight w:val="4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2ED38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36739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B9C25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21840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6E791CCC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2BE3D" w14:textId="77777777" w:rsidR="00100195" w:rsidRDefault="00100195" w:rsidP="006E418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C58F503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26, 32,  38,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C5F89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9F6E5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166DE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4048D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liniilor 4 - 11.</w:t>
            </w:r>
          </w:p>
        </w:tc>
      </w:tr>
      <w:tr w:rsidR="00100195" w14:paraId="622A390C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C4C4C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7C5F7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28413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1A3BE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17A39DDF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C3293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25D24F1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F0EFC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EC6CC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D2D25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99E4A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54AACD00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B7C18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46C6C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064EB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C649D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Balş</w:t>
            </w:r>
          </w:p>
          <w:p w14:paraId="42CC9B53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F9326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96CE408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 şi 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4EED5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B38BF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CC948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2BD74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1.</w:t>
            </w:r>
          </w:p>
        </w:tc>
      </w:tr>
      <w:tr w:rsidR="00100195" w14:paraId="54556AC4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76C3E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047EF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219+775</w:t>
            </w:r>
          </w:p>
          <w:p w14:paraId="5FE48B9E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219+935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D0689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0A351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Balş -</w:t>
            </w:r>
          </w:p>
          <w:p w14:paraId="6B062354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6439A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C4EF9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E931B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E34F9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2F6D8" w14:textId="77777777" w:rsidR="00100195" w:rsidRPr="006064A3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6064A3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3D2B16">
              <w:rPr>
                <w:b/>
                <w:bCs/>
                <w:iCs/>
                <w:sz w:val="20"/>
              </w:rPr>
              <w:t xml:space="preserve"> </w:t>
            </w:r>
            <w:r w:rsidRPr="006064A3">
              <w:rPr>
                <w:b/>
                <w:bCs/>
                <w:iCs/>
                <w:sz w:val="20"/>
              </w:rPr>
              <w:t>două locomotive cuplate.</w:t>
            </w:r>
          </w:p>
          <w:p w14:paraId="357493C3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E74C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7D821181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DD39E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C3C40" w14:textId="77777777" w:rsidR="00100195" w:rsidRPr="006064A3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6064A3">
              <w:rPr>
                <w:b/>
                <w:bCs/>
                <w:color w:val="000000"/>
                <w:sz w:val="20"/>
              </w:rPr>
              <w:t>221+910</w:t>
            </w:r>
          </w:p>
          <w:p w14:paraId="250033CD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6064A3">
              <w:rPr>
                <w:b/>
                <w:bCs/>
                <w:color w:val="000000"/>
                <w:sz w:val="20"/>
              </w:rPr>
              <w:t>221+960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FFD11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C347E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Balş -</w:t>
            </w:r>
          </w:p>
          <w:p w14:paraId="13E68BE9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21DB9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AFEE7" w14:textId="77777777" w:rsidR="00100195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19C56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786D4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C48F6" w14:textId="77777777" w:rsidR="00100195" w:rsidRPr="006064A3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6064A3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3D2B16">
              <w:rPr>
                <w:b/>
                <w:bCs/>
                <w:iCs/>
                <w:sz w:val="20"/>
              </w:rPr>
              <w:t xml:space="preserve"> </w:t>
            </w:r>
            <w:r w:rsidRPr="006064A3">
              <w:rPr>
                <w:b/>
                <w:bCs/>
                <w:iCs/>
                <w:sz w:val="20"/>
              </w:rPr>
              <w:t>două locomotive cuplate.</w:t>
            </w:r>
          </w:p>
          <w:p w14:paraId="1547C5F5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E74C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1108F0DD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68956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F6B4F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230+550</w:t>
            </w:r>
          </w:p>
          <w:p w14:paraId="2A34589F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230+700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88898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D0CB1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Robăneşti-</w:t>
            </w:r>
          </w:p>
          <w:p w14:paraId="3F3CBFD9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Pieleşti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8CC63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5C2AA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9BF49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C30F5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EEDE4" w14:textId="77777777" w:rsidR="00100195" w:rsidRPr="001D28D8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Fără inductori.</w:t>
            </w:r>
          </w:p>
        </w:tc>
      </w:tr>
      <w:tr w:rsidR="00100195" w14:paraId="71FC4D5D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D0822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DBC85" w14:textId="77777777" w:rsidR="00100195" w:rsidRPr="006064A3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60EB0" w14:textId="77777777" w:rsidR="00100195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E3DA5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Pieleşti</w:t>
            </w:r>
          </w:p>
          <w:p w14:paraId="4AEFB643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 şi 3 </w:t>
            </w:r>
          </w:p>
          <w:p w14:paraId="69300194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9716A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240E9DD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8B4F4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2BD3F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2F419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B5798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00195" w14:paraId="01CEA4F6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0DF3E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15479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241+900</w:t>
            </w:r>
          </w:p>
          <w:p w14:paraId="4D425EAD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6FFF2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5AC60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Pieleşti -</w:t>
            </w:r>
          </w:p>
          <w:p w14:paraId="7FB2A0F5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Plaiu Vulcănești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5DF27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E904A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25EC6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A8E06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74995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00195" w14:paraId="6BF84F53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B1DF2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8D00B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1FB9C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E3956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Plaiu Vulcănești</w:t>
            </w:r>
          </w:p>
          <w:p w14:paraId="3BBA4B6B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C2408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 </w:t>
            </w:r>
          </w:p>
          <w:p w14:paraId="222F30C8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F3576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2AA50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C8C9C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B3CCC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liniilor 2 și 3 primiri - expedieri, Cap X.</w:t>
            </w:r>
          </w:p>
        </w:tc>
      </w:tr>
      <w:tr w:rsidR="00100195" w14:paraId="7D80B851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80EAD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7CF80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249+150</w:t>
            </w:r>
          </w:p>
          <w:p w14:paraId="5250345F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5F64D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6E75A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6A163971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3A+3B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68468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27A40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8B573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5F291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76CD5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trenuri de marfă în tranzit. Nesemnalizată pe teren.</w:t>
            </w:r>
          </w:p>
          <w:p w14:paraId="6BF6FE25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Stația  în  paralelogram.</w:t>
            </w:r>
          </w:p>
        </w:tc>
      </w:tr>
      <w:tr w:rsidR="00100195" w14:paraId="6706B82D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BE466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60954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0A10E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F38C8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207F3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 </w:t>
            </w:r>
          </w:p>
          <w:p w14:paraId="4C17F76D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73 -77-</w:t>
            </w:r>
          </w:p>
          <w:p w14:paraId="4E7BFE11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- 83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EBA7B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4AE2A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A64EB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E2ED0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linia 2 A la liniile 26 și 27.</w:t>
            </w:r>
          </w:p>
        </w:tc>
      </w:tr>
      <w:tr w:rsidR="00100195" w14:paraId="4C0C2DB5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495A8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DF273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AE3E4" w14:textId="77777777" w:rsidR="00100195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591ED" w14:textId="77777777" w:rsidR="00100195" w:rsidRDefault="00100195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BE5DA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 </w:t>
            </w:r>
          </w:p>
          <w:p w14:paraId="797D8ADF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79 - 85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5936E" w14:textId="77777777" w:rsidR="00100195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5DE11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51CB9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BCA48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linia 28 A la liniile 1 - 4B.</w:t>
            </w:r>
          </w:p>
        </w:tc>
      </w:tr>
      <w:tr w:rsidR="00100195" w14:paraId="3F9BB27A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254D8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D9F03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A06F0" w14:textId="77777777" w:rsidR="00100195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8FEA6" w14:textId="77777777" w:rsidR="00100195" w:rsidRDefault="00100195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558E21DC" w14:textId="77777777" w:rsidR="00100195" w:rsidRDefault="00100195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5E2FE" w14:textId="77777777" w:rsidR="00100195" w:rsidRDefault="00100195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04D1FD99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A8976" w14:textId="77777777" w:rsidR="00100195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83428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5B687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82446" w14:textId="77777777" w:rsidR="00100195" w:rsidRDefault="00100195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CC452FF" w14:textId="77777777" w:rsidR="00100195" w:rsidRDefault="00100195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linia 2A către liniile </w:t>
            </w:r>
          </w:p>
          <w:p w14:paraId="32B0B1A4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26 și 27. </w:t>
            </w:r>
          </w:p>
        </w:tc>
      </w:tr>
      <w:tr w:rsidR="00100195" w14:paraId="0A92D5ED" w14:textId="77777777" w:rsidTr="003F58BA">
        <w:trPr>
          <w:cantSplit/>
          <w:trHeight w:val="5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ABA40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8117A" w14:textId="77777777" w:rsidR="00100195" w:rsidRDefault="00100195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34233" w14:textId="77777777" w:rsidR="00100195" w:rsidRPr="000625F2" w:rsidRDefault="00100195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F5FF2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02D069FC" w14:textId="77777777" w:rsidR="00100195" w:rsidRDefault="00100195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E9C54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43FFA55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23, 33,  35, TDJ </w:t>
            </w:r>
          </w:p>
          <w:p w14:paraId="05736D76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 / 49, 45 / 51, sch. 55, 57, 59, 65, 67, 69</w:t>
            </w:r>
          </w:p>
          <w:p w14:paraId="383AFC51" w14:textId="77777777" w:rsidR="00100195" w:rsidRDefault="00100195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E8EF6" w14:textId="77777777" w:rsidR="00100195" w:rsidRDefault="00100195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F3D8B" w14:textId="77777777" w:rsidR="00100195" w:rsidRDefault="00100195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8F6F4" w14:textId="77777777" w:rsidR="00100195" w:rsidRPr="000625F2" w:rsidRDefault="00100195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6D956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78CAB43" w14:textId="77777777" w:rsidR="00100195" w:rsidRDefault="00100195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4A - 11.</w:t>
            </w:r>
          </w:p>
        </w:tc>
      </w:tr>
      <w:tr w:rsidR="00100195" w14:paraId="4B3E1F2F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59B7F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B2C08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50107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54662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23C9D31A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45A73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1FEA49F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145,147, 149,151 </w:t>
            </w:r>
          </w:p>
          <w:p w14:paraId="50FE6677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157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DC310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122DE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36143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70D2C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CC135E9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12 - 16.</w:t>
            </w:r>
          </w:p>
        </w:tc>
      </w:tr>
      <w:tr w:rsidR="00100195" w14:paraId="5EA6C56F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F2B83" w14:textId="77777777" w:rsidR="00100195" w:rsidRDefault="00100195" w:rsidP="00100195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50778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C805A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4DCFA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565E4C51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2B609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E65B7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0ED6E" w14:textId="77777777" w:rsidR="00100195" w:rsidRDefault="00100195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16788" w14:textId="77777777" w:rsidR="00100195" w:rsidRPr="000625F2" w:rsidRDefault="00100195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DACB1" w14:textId="77777777" w:rsidR="00100195" w:rsidRDefault="00100195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3EF129F0" w14:textId="77777777" w:rsidR="00100195" w:rsidRDefault="00100195">
      <w:pPr>
        <w:spacing w:before="40" w:after="40" w:line="192" w:lineRule="auto"/>
        <w:ind w:right="57"/>
        <w:rPr>
          <w:sz w:val="20"/>
        </w:rPr>
      </w:pPr>
    </w:p>
    <w:p w14:paraId="13A4A669" w14:textId="77777777" w:rsidR="00100195" w:rsidRPr="002A69B0" w:rsidRDefault="00100195" w:rsidP="002A69B0">
      <w:pPr>
        <w:pStyle w:val="Heading1"/>
        <w:spacing w:line="360" w:lineRule="auto"/>
      </w:pPr>
      <w:r>
        <w:lastRenderedPageBreak/>
        <w:t>LINIA 102 A</w:t>
      </w:r>
    </w:p>
    <w:p w14:paraId="2E90C185" w14:textId="77777777" w:rsidR="00100195" w:rsidRDefault="00100195" w:rsidP="00CC7E9F">
      <w:pPr>
        <w:pStyle w:val="Heading1"/>
        <w:spacing w:line="360" w:lineRule="auto"/>
        <w:rPr>
          <w:b w:val="0"/>
          <w:bCs w:val="0"/>
          <w:sz w:val="8"/>
        </w:rPr>
      </w:pPr>
      <w:r>
        <w:t>BRADU DE SUS - BRADU RAFINĂRIE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100195" w14:paraId="6FE3FC03" w14:textId="77777777">
        <w:trPr>
          <w:cantSplit/>
          <w:trHeight w:val="3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CC7B6" w14:textId="77777777" w:rsidR="00100195" w:rsidRDefault="00100195" w:rsidP="00100195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6540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27241" w14:textId="77777777" w:rsidR="00100195" w:rsidRPr="0005248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5ECB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3DE654A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9C13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11,</w:t>
            </w:r>
          </w:p>
          <w:p w14:paraId="50871AB3" w14:textId="77777777" w:rsidR="00100195" w:rsidRDefault="00100195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6A18213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/ 17</w:t>
            </w:r>
          </w:p>
          <w:p w14:paraId="3ABE185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29B781C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z w:val="20"/>
              </w:rPr>
              <w:t>sch.   21, 23, 27, 29, 29A, 31,  33, 33A, 37 şi 73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AFC38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AE86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1AAC6" w14:textId="77777777" w:rsidR="00100195" w:rsidRPr="0005248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1707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Afectează intrări - ieşiri la liniile 1A - 14.</w:t>
            </w:r>
          </w:p>
        </w:tc>
      </w:tr>
      <w:tr w:rsidR="00100195" w14:paraId="46A12DFE" w14:textId="77777777">
        <w:trPr>
          <w:cantSplit/>
          <w:trHeight w:val="6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7F242" w14:textId="77777777" w:rsidR="00100195" w:rsidRDefault="00100195" w:rsidP="00100195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5888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244A9" w14:textId="77777777" w:rsidR="00100195" w:rsidRPr="0005248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0B6A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03ACD5E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7BF1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36 /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A8E9B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D7B1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816B2" w14:textId="77777777" w:rsidR="00100195" w:rsidRPr="0005248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B6F6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9FC7F0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1 A, 2 şi 3.</w:t>
            </w:r>
          </w:p>
        </w:tc>
      </w:tr>
      <w:tr w:rsidR="00100195" w14:paraId="1E85B997" w14:textId="77777777">
        <w:trPr>
          <w:cantSplit/>
          <w:trHeight w:val="32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E40F1" w14:textId="77777777" w:rsidR="00100195" w:rsidRDefault="00100195" w:rsidP="00100195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E24F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CA8D0" w14:textId="77777777" w:rsidR="00100195" w:rsidRPr="0005248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51D4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71415EA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9CE9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6, 14, 16, 18, 20, 22, 26, 42, 42A </w:t>
            </w:r>
          </w:p>
          <w:p w14:paraId="05D661A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0C6DEAF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</w:t>
            </w:r>
          </w:p>
          <w:p w14:paraId="6FDBB34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/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9E224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56B3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E617D" w14:textId="77777777" w:rsidR="00100195" w:rsidRPr="0005248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EC9B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A8D01A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1A - 24.</w:t>
            </w:r>
          </w:p>
        </w:tc>
      </w:tr>
      <w:tr w:rsidR="00100195" w14:paraId="687A0027" w14:textId="77777777">
        <w:trPr>
          <w:cantSplit/>
          <w:trHeight w:val="122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D9FBD" w14:textId="77777777" w:rsidR="00100195" w:rsidRDefault="00100195" w:rsidP="00100195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5CCE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1CEEC" w14:textId="77777777" w:rsidR="00100195" w:rsidRPr="0005248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BFEE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1DBE2B6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1A şi 1 </w:t>
            </w:r>
          </w:p>
          <w:p w14:paraId="2394A9B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FEFB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înce-pând </w:t>
            </w:r>
          </w:p>
          <w:p w14:paraId="44DCA46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cu </w:t>
            </w:r>
          </w:p>
          <w:p w14:paraId="5F9B406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călcâiul</w:t>
            </w:r>
          </w:p>
          <w:p w14:paraId="6203AD5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D4289" w14:textId="77777777" w:rsidR="00100195" w:rsidRPr="0088732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 w:rsidRPr="0088732A"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E657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8B046" w14:textId="77777777" w:rsidR="00100195" w:rsidRPr="0005248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F401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7FB92B2A" w14:textId="77777777">
        <w:trPr>
          <w:cantSplit/>
          <w:trHeight w:val="34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4BD8C" w14:textId="77777777" w:rsidR="00100195" w:rsidRDefault="00100195" w:rsidP="00100195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8747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97D9B" w14:textId="77777777" w:rsidR="00100195" w:rsidRPr="0005248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484D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Rafinărie,</w:t>
            </w:r>
          </w:p>
          <w:p w14:paraId="7F29FF4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0934383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C762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25 </w:t>
            </w:r>
          </w:p>
          <w:p w14:paraId="7D2DCBD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60F3271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E9728" w14:textId="77777777" w:rsidR="00100195" w:rsidRPr="0088732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9CD8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E480C" w14:textId="77777777" w:rsidR="00100195" w:rsidRPr="0005248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EE16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4C40A4F6" w14:textId="77777777">
        <w:trPr>
          <w:cantSplit/>
          <w:trHeight w:val="34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9DDCB" w14:textId="77777777" w:rsidR="00100195" w:rsidRDefault="00100195" w:rsidP="00100195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EB88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A99D1" w14:textId="77777777" w:rsidR="00100195" w:rsidRPr="0005248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BC14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Rafinărie,</w:t>
            </w:r>
          </w:p>
          <w:p w14:paraId="40E30FF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61E8800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35C5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axul stației până la călcâi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93A82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6781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94B7D" w14:textId="77777777" w:rsidR="00100195" w:rsidRPr="0005248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1EB6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4E9A53B5" w14:textId="77777777">
        <w:trPr>
          <w:cantSplit/>
          <w:trHeight w:val="15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54369" w14:textId="77777777" w:rsidR="00100195" w:rsidRDefault="00100195" w:rsidP="00100195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80F6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2B5DB" w14:textId="77777777" w:rsidR="00100195" w:rsidRPr="0005248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7868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Rafinărie,</w:t>
            </w:r>
          </w:p>
          <w:p w14:paraId="24B1899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5 şi 6  </w:t>
            </w:r>
          </w:p>
          <w:p w14:paraId="49F852C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D605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21 </w:t>
            </w:r>
          </w:p>
          <w:p w14:paraId="08B673C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5A836DC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7741C" w14:textId="77777777" w:rsidR="00100195" w:rsidRPr="0088732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E49F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74818" w14:textId="77777777" w:rsidR="00100195" w:rsidRPr="0005248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5744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3FBA90D6" w14:textId="77777777">
        <w:trPr>
          <w:cantSplit/>
          <w:trHeight w:val="6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A1C07" w14:textId="77777777" w:rsidR="00100195" w:rsidRDefault="00100195" w:rsidP="00100195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1E0C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920E4" w14:textId="77777777" w:rsidR="00100195" w:rsidRPr="0005248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F823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Rafinărie,</w:t>
            </w:r>
          </w:p>
          <w:p w14:paraId="0FE2C14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 </w:t>
            </w:r>
          </w:p>
          <w:p w14:paraId="091DD06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1EDA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78D91" w14:textId="77777777" w:rsidR="00100195" w:rsidRPr="0088732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EC25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2C5E4" w14:textId="77777777" w:rsidR="00100195" w:rsidRPr="0005248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EBBE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3E36745A" w14:textId="77777777">
        <w:trPr>
          <w:cantSplit/>
          <w:trHeight w:val="33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3435F" w14:textId="77777777" w:rsidR="00100195" w:rsidRDefault="00100195" w:rsidP="00100195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C875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15AA3" w14:textId="77777777" w:rsidR="00100195" w:rsidRPr="0005248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F225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074538A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11 </w:t>
            </w:r>
          </w:p>
          <w:p w14:paraId="059B185E" w14:textId="77777777" w:rsidR="00100195" w:rsidRPr="0088732A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88732A">
              <w:rPr>
                <w:b/>
                <w:bCs/>
                <w:sz w:val="20"/>
              </w:rPr>
              <w:t>primiri</w:t>
            </w:r>
            <w:r>
              <w:rPr>
                <w:b/>
                <w:bCs/>
                <w:sz w:val="20"/>
              </w:rPr>
              <w:t xml:space="preserve"> </w:t>
            </w:r>
            <w:r w:rsidRPr="0088732A">
              <w:rPr>
                <w:b/>
                <w:bCs/>
                <w:sz w:val="20"/>
              </w:rPr>
              <w:t>-</w:t>
            </w:r>
            <w:r>
              <w:rPr>
                <w:b/>
                <w:bCs/>
                <w:sz w:val="20"/>
              </w:rPr>
              <w:t xml:space="preserve"> </w:t>
            </w:r>
            <w:r w:rsidRPr="0088732A">
              <w:rPr>
                <w:b/>
                <w:bCs/>
                <w:sz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27C6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axa staţiei </w:t>
            </w:r>
          </w:p>
          <w:p w14:paraId="3C6A71D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5A9E7F2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0D80D58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C9E7F" w14:textId="77777777" w:rsidR="00100195" w:rsidRPr="0088732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 w:rsidRPr="0088732A"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92AA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7260E" w14:textId="77777777" w:rsidR="00100195" w:rsidRPr="0005248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BE6E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4A1A7657" w14:textId="77777777" w:rsidR="00100195" w:rsidRDefault="00100195">
      <w:pPr>
        <w:spacing w:before="40" w:after="40" w:line="192" w:lineRule="auto"/>
        <w:ind w:right="57"/>
        <w:rPr>
          <w:sz w:val="20"/>
        </w:rPr>
      </w:pPr>
    </w:p>
    <w:p w14:paraId="4618AECE" w14:textId="77777777" w:rsidR="00100195" w:rsidRDefault="00100195" w:rsidP="00D76EC7">
      <w:pPr>
        <w:pStyle w:val="Heading1"/>
        <w:spacing w:line="360" w:lineRule="auto"/>
      </w:pPr>
      <w:r>
        <w:lastRenderedPageBreak/>
        <w:t>LINIA 102 B</w:t>
      </w:r>
    </w:p>
    <w:p w14:paraId="3BF6EF46" w14:textId="77777777" w:rsidR="00100195" w:rsidRDefault="00100195" w:rsidP="007E2181">
      <w:pPr>
        <w:pStyle w:val="Heading1"/>
        <w:spacing w:line="360" w:lineRule="auto"/>
        <w:rPr>
          <w:b w:val="0"/>
          <w:bCs w:val="0"/>
          <w:sz w:val="8"/>
        </w:rPr>
      </w:pPr>
      <w:r>
        <w:t>PÂRVU - BRADU RAFINĂRIE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4"/>
        <w:gridCol w:w="870"/>
        <w:gridCol w:w="753"/>
        <w:gridCol w:w="870"/>
        <w:gridCol w:w="756"/>
        <w:gridCol w:w="2490"/>
      </w:tblGrid>
      <w:tr w:rsidR="00100195" w14:paraId="43165E6C" w14:textId="77777777">
        <w:trPr>
          <w:cantSplit/>
          <w:trHeight w:val="397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6337D" w14:textId="77777777" w:rsidR="00100195" w:rsidRDefault="00100195" w:rsidP="00100195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1FAD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08E9A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B7FE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22060E6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3E86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11,</w:t>
            </w:r>
          </w:p>
          <w:p w14:paraId="5CD68BF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2DC5059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/ 17</w:t>
            </w:r>
          </w:p>
          <w:p w14:paraId="7A74FAF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74CC2ED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21, 23,  27, 29, 29A, 31, 33, 33A, 37 şi 73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DE3F7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F704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3C6DC" w14:textId="77777777" w:rsidR="00100195" w:rsidRPr="002E38A0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0C90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2ADDD7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1A  - 14.</w:t>
            </w:r>
          </w:p>
        </w:tc>
      </w:tr>
      <w:tr w:rsidR="00100195" w14:paraId="56AC2C2F" w14:textId="77777777">
        <w:trPr>
          <w:cantSplit/>
          <w:trHeight w:val="113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12B8D" w14:textId="77777777" w:rsidR="00100195" w:rsidRDefault="00100195" w:rsidP="00100195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0A3A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318EE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0457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1AC4D7D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A34F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36 / 38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FC9D8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F279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E36E1" w14:textId="77777777" w:rsidR="00100195" w:rsidRPr="002E38A0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C0E9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liniile 1, 1 A, </w:t>
            </w:r>
          </w:p>
          <w:p w14:paraId="22594B5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2 şi 3.</w:t>
            </w:r>
          </w:p>
        </w:tc>
      </w:tr>
      <w:tr w:rsidR="00100195" w14:paraId="682219F6" w14:textId="77777777">
        <w:trPr>
          <w:cantSplit/>
          <w:trHeight w:val="35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7F047" w14:textId="77777777" w:rsidR="00100195" w:rsidRDefault="00100195" w:rsidP="00100195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9882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9B22F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5A9B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236D8A7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5795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6,  14, 16, 18, 20, 22, 26, 42, 42A </w:t>
            </w:r>
          </w:p>
          <w:p w14:paraId="1BEC68A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5777A00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2343838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/ 12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9174C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FAF3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21E36" w14:textId="77777777" w:rsidR="00100195" w:rsidRPr="002E38A0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DC4C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D13B56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 1A - 24.</w:t>
            </w:r>
          </w:p>
        </w:tc>
      </w:tr>
      <w:tr w:rsidR="00100195" w14:paraId="7BC5A0E8" w14:textId="77777777">
        <w:trPr>
          <w:cantSplit/>
          <w:trHeight w:val="2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AD665" w14:textId="77777777" w:rsidR="00100195" w:rsidRDefault="00100195" w:rsidP="00100195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FCD5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544C4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BFC0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1FB076E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>liniile 1A şi  1</w:t>
            </w:r>
            <w:r w:rsidRPr="006F437A">
              <w:rPr>
                <w:b/>
                <w:bCs/>
                <w:sz w:val="18"/>
                <w:szCs w:val="18"/>
              </w:rPr>
              <w:t xml:space="preserve"> </w:t>
            </w:r>
          </w:p>
          <w:p w14:paraId="4FCD6383" w14:textId="77777777" w:rsidR="00100195" w:rsidRPr="00473804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473804">
              <w:rPr>
                <w:b/>
                <w:bCs/>
                <w:sz w:val="20"/>
                <w:szCs w:val="20"/>
              </w:rPr>
              <w:t>primiri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F874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 înce-</w:t>
            </w:r>
          </w:p>
          <w:p w14:paraId="72A4D3A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pând </w:t>
            </w:r>
          </w:p>
          <w:p w14:paraId="385998D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cu </w:t>
            </w:r>
          </w:p>
          <w:p w14:paraId="6049803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călcâiul</w:t>
            </w:r>
          </w:p>
          <w:p w14:paraId="7EC7BCF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8BEB9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9903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E024A" w14:textId="77777777" w:rsidR="00100195" w:rsidRPr="002E38A0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AC43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3A34C710" w14:textId="77777777">
        <w:trPr>
          <w:cantSplit/>
          <w:trHeight w:val="188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ACFF3" w14:textId="77777777" w:rsidR="00100195" w:rsidRDefault="00100195" w:rsidP="00100195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89E3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B0811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1245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5A7C890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>linia 2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76A1C6CD" w14:textId="77777777" w:rsidR="00100195" w:rsidRPr="00473804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473804">
              <w:rPr>
                <w:b/>
                <w:bCs/>
                <w:sz w:val="20"/>
                <w:szCs w:val="20"/>
              </w:rPr>
              <w:t>primiri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4B0F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25 </w:t>
            </w:r>
          </w:p>
          <w:p w14:paraId="4714DAC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061ACEB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staţie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990C2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33E7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11D59" w14:textId="77777777" w:rsidR="00100195" w:rsidRPr="002E38A0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FB44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22083BB5" w14:textId="77777777">
        <w:trPr>
          <w:cantSplit/>
          <w:trHeight w:val="158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58988" w14:textId="77777777" w:rsidR="00100195" w:rsidRDefault="00100195" w:rsidP="00100195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9DC4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480A4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7B5D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4E57138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>linia 4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7D940A0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473804">
              <w:rPr>
                <w:b/>
                <w:bCs/>
                <w:sz w:val="20"/>
                <w:szCs w:val="20"/>
              </w:rPr>
              <w:t>primiri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10BB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473AC08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axul stației până la călcâi sch. 22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991A1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48E0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87EE7" w14:textId="77777777" w:rsidR="00100195" w:rsidRPr="002E38A0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922C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7BB11A0C" w14:textId="77777777">
        <w:trPr>
          <w:cantSplit/>
          <w:trHeight w:val="1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75B8F" w14:textId="77777777" w:rsidR="00100195" w:rsidRDefault="00100195" w:rsidP="00100195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0376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9EB3F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2834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4603789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5 şi 6 </w:t>
            </w:r>
          </w:p>
          <w:p w14:paraId="0E35F002" w14:textId="77777777" w:rsidR="00100195" w:rsidRPr="00473804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473804">
              <w:rPr>
                <w:b/>
                <w:bCs/>
                <w:sz w:val="20"/>
                <w:szCs w:val="20"/>
              </w:rPr>
              <w:t>primiri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5243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21 </w:t>
            </w:r>
          </w:p>
          <w:p w14:paraId="658B214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25879B3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staţie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9AC2C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EFA1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DF41D" w14:textId="77777777" w:rsidR="00100195" w:rsidRPr="002E38A0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AE49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32529C03" w14:textId="77777777">
        <w:trPr>
          <w:cantSplit/>
          <w:trHeight w:val="12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13558" w14:textId="77777777" w:rsidR="00100195" w:rsidRDefault="00100195" w:rsidP="00100195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85BE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A1B63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96B7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147CD7E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7</w:t>
            </w:r>
          </w:p>
          <w:p w14:paraId="14727AD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473804">
              <w:rPr>
                <w:b/>
                <w:bCs/>
                <w:sz w:val="20"/>
                <w:szCs w:val="20"/>
              </w:rPr>
              <w:t>primiri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ED15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0A9AE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A33D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42284" w14:textId="77777777" w:rsidR="00100195" w:rsidRPr="002E38A0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CE03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111DC5B0" w14:textId="77777777">
        <w:trPr>
          <w:cantSplit/>
          <w:trHeight w:val="19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7F200" w14:textId="77777777" w:rsidR="00100195" w:rsidRDefault="00100195" w:rsidP="00100195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BB01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F72DB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60D8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58D1E94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11 </w:t>
            </w:r>
          </w:p>
          <w:p w14:paraId="07F03972" w14:textId="77777777" w:rsidR="00100195" w:rsidRPr="005B65A6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B65A6">
              <w:rPr>
                <w:b/>
                <w:bCs/>
                <w:sz w:val="20"/>
                <w:szCs w:val="20"/>
              </w:rPr>
              <w:t>primiri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B65A6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B65A6">
              <w:rPr>
                <w:b/>
                <w:bCs/>
                <w:sz w:val="20"/>
                <w:szCs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8714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axa staţiei </w:t>
            </w:r>
          </w:p>
          <w:p w14:paraId="7B7F7B3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64A73B4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7E992F0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 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F5BB8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E72B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2C9C5" w14:textId="77777777" w:rsidR="00100195" w:rsidRPr="002E38A0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3396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3E35BD4A" w14:textId="77777777" w:rsidR="00100195" w:rsidRDefault="00100195">
      <w:pPr>
        <w:spacing w:before="40" w:after="40" w:line="192" w:lineRule="auto"/>
        <w:ind w:right="57"/>
        <w:rPr>
          <w:sz w:val="20"/>
        </w:rPr>
      </w:pPr>
    </w:p>
    <w:p w14:paraId="19518241" w14:textId="77777777" w:rsidR="00100195" w:rsidRDefault="00100195" w:rsidP="00410133">
      <w:pPr>
        <w:pStyle w:val="Heading1"/>
        <w:spacing w:line="360" w:lineRule="auto"/>
      </w:pPr>
      <w:r>
        <w:lastRenderedPageBreak/>
        <w:t>LINIA 108</w:t>
      </w:r>
    </w:p>
    <w:p w14:paraId="66FEBB0C" w14:textId="77777777" w:rsidR="00100195" w:rsidRDefault="00100195" w:rsidP="00410133">
      <w:pPr>
        <w:pStyle w:val="Heading1"/>
        <w:spacing w:line="360" w:lineRule="auto"/>
      </w:pPr>
      <w:r>
        <w:t>GOLEŞTI - ARGEŞEL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100195" w:rsidRPr="0058349B" w14:paraId="39F241FB" w14:textId="77777777">
        <w:trPr>
          <w:cantSplit/>
          <w:trHeight w:val="112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AA77B" w14:textId="77777777" w:rsidR="00100195" w:rsidRDefault="00100195" w:rsidP="00100195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7F7A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4463E" w14:textId="77777777" w:rsidR="00100195" w:rsidRPr="000625F2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76F1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</w:t>
            </w:r>
          </w:p>
          <w:p w14:paraId="1A7CE85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B4E6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122B2FE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 / 41</w:t>
            </w:r>
          </w:p>
          <w:p w14:paraId="1DD9F8D4" w14:textId="77777777" w:rsidR="00100195" w:rsidRPr="0016498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ş</w:t>
            </w:r>
            <w:r>
              <w:rPr>
                <w:b/>
                <w:bCs/>
                <w:sz w:val="20"/>
                <w:lang w:val="en-US"/>
              </w:rPr>
              <w:t>i sch.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BA82B" w14:textId="77777777" w:rsidR="00100195" w:rsidRPr="000625F2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F5A9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2BB41" w14:textId="77777777" w:rsidR="00100195" w:rsidRPr="000625F2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67E3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654B00A" w14:textId="77777777" w:rsidR="00100195" w:rsidRPr="0058349B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>la linia Călineşti - Goleşti.</w:t>
            </w:r>
          </w:p>
        </w:tc>
      </w:tr>
      <w:tr w:rsidR="00100195" w14:paraId="3971735A" w14:textId="77777777">
        <w:trPr>
          <w:cantSplit/>
          <w:trHeight w:val="21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A0590" w14:textId="77777777" w:rsidR="00100195" w:rsidRDefault="00100195" w:rsidP="00100195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434D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ADEB0" w14:textId="77777777" w:rsidR="00100195" w:rsidRPr="000625F2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DD89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</w:t>
            </w:r>
          </w:p>
          <w:p w14:paraId="51EAB36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0759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2ADCFF0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04DBC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32D3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A8400" w14:textId="77777777" w:rsidR="00100195" w:rsidRPr="000625F2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6D8D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7EA0FE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I.C. Brătianu - Goleşti.</w:t>
            </w:r>
          </w:p>
        </w:tc>
      </w:tr>
      <w:tr w:rsidR="00100195" w14:paraId="3D1646DF" w14:textId="77777777">
        <w:trPr>
          <w:cantSplit/>
          <w:trHeight w:val="15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31A63" w14:textId="77777777" w:rsidR="00100195" w:rsidRDefault="00100195" w:rsidP="00100195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827E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E8308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5AEC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</w:t>
            </w:r>
          </w:p>
          <w:p w14:paraId="595E350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0E25EEC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5B42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6D1C81D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70 / 72, până la T.D.J. 16 / 18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F3C13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16CE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08CA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1B8B6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8259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– ieşiri</w:t>
            </w:r>
          </w:p>
          <w:p w14:paraId="08A6D4E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4 - 6 </w:t>
            </w:r>
          </w:p>
          <w:p w14:paraId="034304A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100195" w:rsidRPr="00F80ACE" w14:paraId="660B27F0" w14:textId="77777777">
        <w:trPr>
          <w:cantSplit/>
          <w:trHeight w:val="10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9A871" w14:textId="77777777" w:rsidR="00100195" w:rsidRDefault="00100195" w:rsidP="00100195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FAFD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101+208</w:t>
            </w:r>
          </w:p>
          <w:p w14:paraId="63F9E588" w14:textId="77777777" w:rsidR="00100195" w:rsidRPr="001571B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168+242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77A3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7268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Goleşti -</w:t>
            </w:r>
          </w:p>
          <w:p w14:paraId="279CFD0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Argeşel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2D68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D81C4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80BE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E6721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7234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F80ACE">
              <w:rPr>
                <w:b/>
                <w:bCs/>
                <w:iCs/>
                <w:sz w:val="20"/>
              </w:rPr>
              <w:t>*Interzis circulaţia trenurilor care au în componenţă mai mult de două locomotive cuplate.</w:t>
            </w:r>
          </w:p>
          <w:p w14:paraId="3D50F671" w14:textId="77777777" w:rsidR="00100195" w:rsidRPr="00F80ACE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:rsidRPr="00F80ACE" w14:paraId="596A84D7" w14:textId="77777777">
        <w:trPr>
          <w:cantSplit/>
          <w:trHeight w:val="10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808B0" w14:textId="77777777" w:rsidR="00100195" w:rsidRDefault="00100195" w:rsidP="00100195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2345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F80E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09200" w14:textId="77777777" w:rsidR="00100195" w:rsidRDefault="00100195" w:rsidP="00584A4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I.C. Brătianu 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E0ED9" w14:textId="77777777" w:rsidR="00100195" w:rsidRDefault="00100195" w:rsidP="00584A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521C769E" w14:textId="77777777" w:rsidR="00100195" w:rsidRDefault="00100195" w:rsidP="00584A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sch.3 până la călcâi</w:t>
            </w:r>
          </w:p>
          <w:p w14:paraId="28FF78C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9E513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6083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6A2DD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2D38D" w14:textId="77777777" w:rsidR="00100195" w:rsidRPr="00F80ACE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00195" w14:paraId="28877183" w14:textId="77777777">
        <w:trPr>
          <w:cantSplit/>
          <w:trHeight w:val="2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703EB" w14:textId="77777777" w:rsidR="00100195" w:rsidRDefault="00100195" w:rsidP="00100195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E4A1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107+600</w:t>
            </w:r>
          </w:p>
          <w:p w14:paraId="30CCB6D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EF40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3900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I.C. Brătianu - </w:t>
            </w:r>
          </w:p>
          <w:p w14:paraId="5829F35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Ciumeşti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9991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3CA12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BFAE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4DB50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E67C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F80ACE">
              <w:rPr>
                <w:b/>
                <w:bCs/>
                <w:iCs/>
                <w:sz w:val="20"/>
              </w:rPr>
              <w:t>*</w:t>
            </w:r>
            <w:r>
              <w:rPr>
                <w:b/>
                <w:bCs/>
                <w:iCs/>
                <w:sz w:val="20"/>
              </w:rPr>
              <w:t xml:space="preserve">Valabil pentru </w:t>
            </w:r>
            <w:r w:rsidRPr="00F80ACE">
              <w:rPr>
                <w:b/>
                <w:bCs/>
                <w:iCs/>
                <w:sz w:val="20"/>
              </w:rPr>
              <w:t>trenuril</w:t>
            </w:r>
            <w:r>
              <w:rPr>
                <w:b/>
                <w:bCs/>
                <w:iCs/>
                <w:sz w:val="20"/>
              </w:rPr>
              <w:t>e</w:t>
            </w:r>
            <w:r w:rsidRPr="00F80ACE">
              <w:rPr>
                <w:b/>
                <w:bCs/>
                <w:iCs/>
                <w:sz w:val="20"/>
              </w:rPr>
              <w:t xml:space="preserve"> care au în componenţă două locomotive cuplate.</w:t>
            </w:r>
          </w:p>
          <w:p w14:paraId="275FFD5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3F1ED3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46A84D98" w14:textId="77777777">
        <w:trPr>
          <w:cantSplit/>
          <w:trHeight w:val="2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A862E" w14:textId="77777777" w:rsidR="00100195" w:rsidRDefault="00100195" w:rsidP="00100195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A7983" w14:textId="77777777" w:rsidR="00100195" w:rsidRPr="00346ED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4788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06FA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Ciumeşti</w:t>
            </w:r>
          </w:p>
          <w:p w14:paraId="4FC8B56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61E533B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E163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1EA776A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197EC3E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105</w:t>
            </w:r>
          </w:p>
          <w:p w14:paraId="2F2D237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(de la km 113+</w:t>
            </w:r>
          </w:p>
          <w:p w14:paraId="71B77EA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160 până la km 113+</w:t>
            </w:r>
          </w:p>
          <w:p w14:paraId="27838DE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70B9D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5712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3E853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4803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00195" w14:paraId="6EA8D0FD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5AB37" w14:textId="77777777" w:rsidR="00100195" w:rsidRDefault="00100195" w:rsidP="00100195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6458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54E9D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5B47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Ciumeşti</w:t>
            </w:r>
          </w:p>
          <w:p w14:paraId="75D9852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</w:t>
            </w:r>
          </w:p>
          <w:p w14:paraId="34D7464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EC79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92AAFA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0CF44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16CE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C2F6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2879D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950A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393479ED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67970" w14:textId="77777777" w:rsidR="00100195" w:rsidRDefault="00100195" w:rsidP="00100195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D9D8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0DD5F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9481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Ciumeşti</w:t>
            </w:r>
          </w:p>
          <w:p w14:paraId="7130B97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7A26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582F499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/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670BC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F981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A823F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3873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28680F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4 - 10 </w:t>
            </w:r>
          </w:p>
          <w:p w14:paraId="7D0EBB4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direcția</w:t>
            </w:r>
            <w:r w:rsidRPr="00CD357C">
              <w:rPr>
                <w:b/>
                <w:bCs/>
                <w:i/>
                <w:iCs/>
                <w:sz w:val="20"/>
              </w:rPr>
              <w:t xml:space="preserve"> I.C. Brătianu.</w:t>
            </w:r>
          </w:p>
        </w:tc>
      </w:tr>
      <w:tr w:rsidR="00100195" w14:paraId="795227CB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65ABB" w14:textId="77777777" w:rsidR="00100195" w:rsidRDefault="00100195" w:rsidP="00100195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3856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1DFF1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8EF6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Ciumeşti</w:t>
            </w:r>
          </w:p>
          <w:p w14:paraId="6C64130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A2B7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10A231E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10AD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99C1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705B6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2F6A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0FD2ED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4 - 10 </w:t>
            </w:r>
          </w:p>
          <w:p w14:paraId="4BFB0DE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direcția Stâlpeni.</w:t>
            </w:r>
          </w:p>
        </w:tc>
      </w:tr>
      <w:tr w:rsidR="00100195" w14:paraId="65199314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D89C2" w14:textId="77777777" w:rsidR="00100195" w:rsidRDefault="00100195" w:rsidP="00100195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AD0C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88BC7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74CB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Ciumeşti</w:t>
            </w:r>
          </w:p>
          <w:p w14:paraId="23864F1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14 </w:t>
            </w:r>
          </w:p>
          <w:p w14:paraId="7294D39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  <w:p w14:paraId="5285FE1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 IAP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218C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292CF19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1+700</w:t>
            </w:r>
          </w:p>
          <w:p w14:paraId="3C3C23E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1R, 3R și 2R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A927C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28E0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F09AB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2B34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24493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Uzina de Autoturisme pentru toate convoaiele de manevră.</w:t>
            </w:r>
          </w:p>
        </w:tc>
      </w:tr>
      <w:tr w:rsidR="00100195" w:rsidRPr="00884DD1" w14:paraId="33E07573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C46C7" w14:textId="77777777" w:rsidR="00100195" w:rsidRDefault="00100195" w:rsidP="00100195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3F1F9" w14:textId="77777777" w:rsidR="00100195" w:rsidRPr="00E804A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E804A9">
              <w:rPr>
                <w:b/>
                <w:bCs/>
                <w:color w:val="000000"/>
                <w:sz w:val="20"/>
              </w:rPr>
              <w:t>115+600</w:t>
            </w:r>
          </w:p>
          <w:p w14:paraId="3E86A15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804A9">
              <w:rPr>
                <w:b/>
                <w:bCs/>
                <w:color w:val="000000"/>
                <w:sz w:val="20"/>
              </w:rPr>
              <w:t>115+650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8762C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A619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Ciumeşti -</w:t>
            </w:r>
          </w:p>
          <w:p w14:paraId="2B4E64A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Stâlpeni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908A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CE2C7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4C17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FA00A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B9259" w14:textId="77777777" w:rsidR="00100195" w:rsidRPr="00E804A9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804A9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3D2B16">
              <w:rPr>
                <w:b/>
                <w:bCs/>
                <w:iCs/>
                <w:sz w:val="20"/>
              </w:rPr>
              <w:t xml:space="preserve"> </w:t>
            </w:r>
            <w:r w:rsidRPr="00E804A9">
              <w:rPr>
                <w:b/>
                <w:bCs/>
                <w:iCs/>
                <w:sz w:val="20"/>
              </w:rPr>
              <w:t>două locomotive cuplate.</w:t>
            </w:r>
          </w:p>
          <w:p w14:paraId="70BA3DC4" w14:textId="77777777" w:rsidR="00100195" w:rsidRPr="00884DD1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884DD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:rsidRPr="00054DFC" w14:paraId="2F0C419A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69053" w14:textId="77777777" w:rsidR="00100195" w:rsidRDefault="00100195" w:rsidP="00100195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B87EF" w14:textId="77777777" w:rsidR="00100195" w:rsidRPr="00DD4D1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DD4D10">
              <w:rPr>
                <w:b/>
                <w:bCs/>
                <w:color w:val="000000"/>
                <w:sz w:val="20"/>
              </w:rPr>
              <w:t>129+535</w:t>
            </w:r>
          </w:p>
          <w:p w14:paraId="2BFAB61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DD4D10">
              <w:rPr>
                <w:b/>
                <w:bCs/>
                <w:color w:val="000000"/>
                <w:sz w:val="20"/>
              </w:rPr>
              <w:t>129+585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94BA7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82CB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Ciumeşti -</w:t>
            </w:r>
          </w:p>
          <w:p w14:paraId="56E7792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Stâlpeni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F10B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08CD4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766C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E97E4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5D71F" w14:textId="77777777" w:rsidR="00100195" w:rsidRPr="00DD4D10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DD4D10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3D2B16">
              <w:rPr>
                <w:b/>
                <w:bCs/>
                <w:iCs/>
                <w:sz w:val="20"/>
              </w:rPr>
              <w:t xml:space="preserve"> </w:t>
            </w:r>
            <w:r w:rsidRPr="00DD4D10">
              <w:rPr>
                <w:b/>
                <w:bCs/>
                <w:iCs/>
                <w:sz w:val="20"/>
              </w:rPr>
              <w:t>două locomotive cuplate.</w:t>
            </w:r>
          </w:p>
          <w:p w14:paraId="425AC389" w14:textId="77777777" w:rsidR="00100195" w:rsidRPr="00054DFC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54DF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:rsidRPr="00054DFC" w14:paraId="6ECE97BA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D7AD4" w14:textId="77777777" w:rsidR="00100195" w:rsidRDefault="00100195" w:rsidP="00100195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DCE3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129+917</w:t>
            </w:r>
          </w:p>
          <w:p w14:paraId="51FDCEFA" w14:textId="77777777" w:rsidR="00100195" w:rsidRPr="00DD4D1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155+311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A3E5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64A3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Stâlpeni -</w:t>
            </w:r>
          </w:p>
          <w:p w14:paraId="1CC9620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2050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89625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4DBC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09FC3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DCB5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Nesemnalizată pe teren.</w:t>
            </w:r>
          </w:p>
        </w:tc>
      </w:tr>
      <w:tr w:rsidR="00100195" w:rsidRPr="00054DFC" w14:paraId="698CDE62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FB395" w14:textId="77777777" w:rsidR="00100195" w:rsidRDefault="00100195" w:rsidP="00100195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91C1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131+000</w:t>
            </w:r>
          </w:p>
          <w:p w14:paraId="53778AB3" w14:textId="77777777" w:rsidR="00100195" w:rsidRPr="00DD4D1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0E7E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D0121" w14:textId="77777777" w:rsidR="00100195" w:rsidRDefault="00100195" w:rsidP="002B488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Stâlpeni -</w:t>
            </w:r>
          </w:p>
          <w:p w14:paraId="654106A8" w14:textId="77777777" w:rsidR="00100195" w:rsidRDefault="00100195" w:rsidP="002B488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959A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18130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5CB4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44F84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B440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Semnalizată ca limitare de viteză.</w:t>
            </w:r>
          </w:p>
        </w:tc>
      </w:tr>
      <w:tr w:rsidR="00100195" w:rsidRPr="00884DD1" w14:paraId="00EE0C7B" w14:textId="77777777">
        <w:trPr>
          <w:cantSplit/>
          <w:trHeight w:val="7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C57C0" w14:textId="77777777" w:rsidR="00100195" w:rsidRDefault="00100195" w:rsidP="00100195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F4E26" w14:textId="77777777" w:rsidR="00100195" w:rsidRPr="00535AB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35AB9">
              <w:rPr>
                <w:b/>
                <w:bCs/>
                <w:color w:val="000000"/>
                <w:sz w:val="20"/>
              </w:rPr>
              <w:t>137+685</w:t>
            </w:r>
          </w:p>
          <w:p w14:paraId="0A65C2C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535AB9">
              <w:rPr>
                <w:b/>
                <w:bCs/>
                <w:color w:val="000000"/>
                <w:sz w:val="20"/>
              </w:rPr>
              <w:t>137+735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DFDE4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21D7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Stâlpeni -</w:t>
            </w:r>
          </w:p>
          <w:p w14:paraId="0AA1785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32D3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BC331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C320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705F0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B9D28" w14:textId="77777777" w:rsidR="00100195" w:rsidRPr="00535AB9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35AB9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3D2B16">
              <w:rPr>
                <w:b/>
                <w:bCs/>
                <w:iCs/>
                <w:sz w:val="20"/>
              </w:rPr>
              <w:t xml:space="preserve"> </w:t>
            </w:r>
            <w:r w:rsidRPr="00535AB9">
              <w:rPr>
                <w:b/>
                <w:bCs/>
                <w:iCs/>
                <w:sz w:val="20"/>
              </w:rPr>
              <w:t>două locomotive cuplate.</w:t>
            </w:r>
          </w:p>
          <w:p w14:paraId="2198E0A0" w14:textId="77777777" w:rsidR="00100195" w:rsidRPr="00884DD1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884DD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11FB4D50" w14:textId="77777777">
        <w:trPr>
          <w:cantSplit/>
          <w:trHeight w:val="7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1808F" w14:textId="77777777" w:rsidR="00100195" w:rsidRDefault="00100195" w:rsidP="00100195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DB86F" w14:textId="77777777" w:rsidR="00100195" w:rsidRPr="00535AB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9280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18D1B" w14:textId="77777777" w:rsidR="00100195" w:rsidRDefault="00100195">
            <w:pPr>
              <w:spacing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Câmpulung</w:t>
            </w:r>
          </w:p>
          <w:p w14:paraId="0E7F194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3CF8A14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0631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BF5F63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48BA7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D16CE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E6B6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BDB7C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0084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00195" w14:paraId="0597BF3D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1B9A5" w14:textId="77777777" w:rsidR="00100195" w:rsidRDefault="00100195" w:rsidP="00100195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BE90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67ACC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196C3" w14:textId="77777777" w:rsidR="00100195" w:rsidRDefault="00100195">
            <w:pPr>
              <w:spacing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Câmpulung</w:t>
            </w:r>
          </w:p>
          <w:p w14:paraId="7C518896" w14:textId="77777777" w:rsidR="00100195" w:rsidRDefault="00100195">
            <w:pPr>
              <w:spacing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 şi 3 </w:t>
            </w:r>
          </w:p>
          <w:p w14:paraId="5EF1D9DA" w14:textId="77777777" w:rsidR="00100195" w:rsidRDefault="00100195">
            <w:pPr>
              <w:spacing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F67A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E79056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12B0B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16CE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D0AA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F8C34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27C5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428CAEC5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04727" w14:textId="77777777" w:rsidR="00100195" w:rsidRDefault="00100195" w:rsidP="00100195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65B4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90198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F0AA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Argeşel</w:t>
            </w:r>
          </w:p>
          <w:p w14:paraId="5778416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3B71976F" w14:textId="77777777" w:rsidR="00100195" w:rsidRDefault="00100195">
            <w:pPr>
              <w:spacing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B4BB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523EBB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6B594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16CE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0D06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7A688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C823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EEBD3B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1 - 4, peste TDJ </w:t>
            </w:r>
          </w:p>
          <w:p w14:paraId="5825F09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19 / 21 și sch. 27, 18 și 16.</w:t>
            </w:r>
          </w:p>
        </w:tc>
      </w:tr>
      <w:tr w:rsidR="00100195" w14:paraId="66FC6FF8" w14:textId="77777777">
        <w:trPr>
          <w:cantSplit/>
          <w:trHeight w:val="26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99F73" w14:textId="77777777" w:rsidR="00100195" w:rsidRDefault="00100195" w:rsidP="00100195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6B72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C10E2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061C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Argeşel</w:t>
            </w:r>
          </w:p>
          <w:p w14:paraId="6384DC0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6 şi 7 </w:t>
            </w:r>
          </w:p>
          <w:p w14:paraId="7AFAB73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3804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16E53E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5B2D7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16CE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AA77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847E5" w14:textId="77777777" w:rsidR="00100195" w:rsidRPr="00D16CE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ADBB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7D607187" w14:textId="77777777" w:rsidR="00100195" w:rsidRPr="00FE25BC" w:rsidRDefault="00100195" w:rsidP="00423AC0">
      <w:pPr>
        <w:spacing w:before="40" w:after="40" w:line="192" w:lineRule="auto"/>
        <w:ind w:right="57"/>
        <w:rPr>
          <w:b/>
          <w:sz w:val="20"/>
          <w:szCs w:val="20"/>
        </w:rPr>
      </w:pPr>
    </w:p>
    <w:p w14:paraId="33577734" w14:textId="77777777" w:rsidR="00100195" w:rsidRDefault="00100195" w:rsidP="00815695">
      <w:pPr>
        <w:pStyle w:val="Heading1"/>
        <w:spacing w:line="360" w:lineRule="auto"/>
      </w:pPr>
      <w:r>
        <w:t>LINIA 109</w:t>
      </w:r>
    </w:p>
    <w:p w14:paraId="3D84C368" w14:textId="77777777" w:rsidR="00100195" w:rsidRDefault="00100195" w:rsidP="00F53A8E">
      <w:pPr>
        <w:pStyle w:val="Heading1"/>
        <w:spacing w:line="360" w:lineRule="auto"/>
        <w:rPr>
          <w:b w:val="0"/>
          <w:bCs w:val="0"/>
          <w:sz w:val="8"/>
        </w:rPr>
      </w:pPr>
      <w:r>
        <w:t>PITEŞTI - CURTEA DE ARGEŞ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100195" w14:paraId="0C6F968E" w14:textId="77777777">
        <w:trPr>
          <w:cantSplit/>
          <w:trHeight w:val="6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94B7E" w14:textId="77777777" w:rsidR="00100195" w:rsidRDefault="00100195" w:rsidP="00100195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1EB0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2459C" w14:textId="77777777" w:rsidR="00100195" w:rsidRPr="001B30CD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5320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Piteşti Nord</w:t>
            </w:r>
          </w:p>
          <w:p w14:paraId="0ACD5E3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4EAE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8D4883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AA030" w14:textId="77777777" w:rsidR="00100195" w:rsidRPr="001B30CD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0CD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0351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1A386" w14:textId="77777777" w:rsidR="00100195" w:rsidRPr="001B30CD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B224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3B88FB36" w14:textId="77777777">
        <w:trPr>
          <w:cantSplit/>
          <w:trHeight w:val="16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F6A14" w14:textId="77777777" w:rsidR="00100195" w:rsidRDefault="00100195" w:rsidP="00100195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5465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8B04E" w14:textId="77777777" w:rsidR="00100195" w:rsidRPr="001B30CD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0705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Piteşti Nord</w:t>
            </w:r>
          </w:p>
          <w:p w14:paraId="18E352F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2838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9ACBBE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1F31A" w14:textId="77777777" w:rsidR="00100195" w:rsidRPr="001B30CD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0CD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7DFE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63268" w14:textId="77777777" w:rsidR="00100195" w:rsidRPr="001B30CD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8992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5C7A4B9C" w14:textId="77777777">
        <w:trPr>
          <w:cantSplit/>
          <w:trHeight w:val="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A125F" w14:textId="77777777" w:rsidR="00100195" w:rsidRDefault="00100195" w:rsidP="00100195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F927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3A64C" w14:textId="77777777" w:rsidR="00100195" w:rsidRPr="001B30CD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F5FC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Bascov </w:t>
            </w:r>
          </w:p>
          <w:p w14:paraId="7CB9B7D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primiri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ECAE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B26C8" w14:textId="77777777" w:rsidR="00100195" w:rsidRPr="001B30CD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BB44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FD7AB" w14:textId="77777777" w:rsidR="00100195" w:rsidRPr="001B30CD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186B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5AB388CC" w14:textId="77777777" w:rsidR="00100195" w:rsidRDefault="00100195">
      <w:pPr>
        <w:spacing w:before="40" w:after="40" w:line="192" w:lineRule="auto"/>
        <w:ind w:right="57"/>
        <w:rPr>
          <w:sz w:val="20"/>
        </w:rPr>
      </w:pPr>
    </w:p>
    <w:p w14:paraId="552D2269" w14:textId="77777777" w:rsidR="00100195" w:rsidRDefault="00100195" w:rsidP="00815695">
      <w:pPr>
        <w:pStyle w:val="Heading1"/>
        <w:spacing w:line="360" w:lineRule="auto"/>
      </w:pPr>
      <w:r>
        <w:t>LINIA 109 A</w:t>
      </w:r>
    </w:p>
    <w:p w14:paraId="3F8DF2AE" w14:textId="77777777" w:rsidR="00100195" w:rsidRDefault="00100195" w:rsidP="00F53A8E">
      <w:pPr>
        <w:pStyle w:val="Heading1"/>
        <w:spacing w:line="360" w:lineRule="auto"/>
        <w:rPr>
          <w:b w:val="0"/>
          <w:bCs w:val="0"/>
          <w:sz w:val="8"/>
        </w:rPr>
      </w:pPr>
      <w:r>
        <w:t>VÂLCELE - CURTEA DE ARGEŞ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100195" w14:paraId="74A6E8DA" w14:textId="77777777">
        <w:trPr>
          <w:cantSplit/>
          <w:trHeight w:val="11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3E390" w14:textId="77777777" w:rsidR="00100195" w:rsidRDefault="00100195" w:rsidP="00100195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DE9CD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131+243</w:t>
            </w:r>
          </w:p>
          <w:p w14:paraId="0ADF12D3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145+774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1E8B8" w14:textId="77777777" w:rsidR="00100195" w:rsidRPr="001B30CD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9A570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Vâlcele Y -</w:t>
            </w:r>
          </w:p>
          <w:p w14:paraId="023C7991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Curtea de Argeș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07090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B29B1" w14:textId="77777777" w:rsidR="00100195" w:rsidRPr="001B30CD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B52EE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92FF3" w14:textId="77777777" w:rsidR="00100195" w:rsidRPr="001B30CD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18606" w14:textId="77777777" w:rsidR="00100195" w:rsidRPr="007126D7" w:rsidRDefault="00100195">
            <w:pPr>
              <w:spacing w:before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circulația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</w:t>
            </w:r>
            <w:r>
              <w:rPr>
                <w:b/>
                <w:bCs/>
                <w:iCs/>
                <w:color w:val="000000"/>
                <w:sz w:val="20"/>
              </w:rPr>
              <w:t>trenurilor care au în componență mai mult de două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locomotive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 cuplate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55DF5AB0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423FE802" w14:textId="77777777" w:rsidR="00100195" w:rsidRDefault="00100195">
      <w:pPr>
        <w:spacing w:before="40" w:line="192" w:lineRule="auto"/>
        <w:ind w:right="57"/>
        <w:rPr>
          <w:sz w:val="20"/>
        </w:rPr>
      </w:pPr>
    </w:p>
    <w:p w14:paraId="37F1143B" w14:textId="77777777" w:rsidR="00100195" w:rsidRDefault="00100195" w:rsidP="00864E90">
      <w:pPr>
        <w:pStyle w:val="Heading1"/>
        <w:spacing w:line="360" w:lineRule="auto"/>
      </w:pPr>
      <w:r>
        <w:t>LINIA 110</w:t>
      </w:r>
    </w:p>
    <w:p w14:paraId="36A1DFEB" w14:textId="77777777" w:rsidR="00100195" w:rsidRDefault="00100195" w:rsidP="00245FFF">
      <w:pPr>
        <w:pStyle w:val="Heading1"/>
        <w:spacing w:line="360" w:lineRule="auto"/>
        <w:rPr>
          <w:b w:val="0"/>
          <w:bCs w:val="0"/>
          <w:sz w:val="8"/>
        </w:rPr>
      </w:pPr>
      <w:r>
        <w:t>COSTEŞTI - ROŞIORI NORD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80"/>
        <w:gridCol w:w="754"/>
        <w:gridCol w:w="2202"/>
        <w:gridCol w:w="847"/>
        <w:gridCol w:w="21"/>
        <w:gridCol w:w="798"/>
        <w:gridCol w:w="825"/>
        <w:gridCol w:w="753"/>
        <w:gridCol w:w="2490"/>
      </w:tblGrid>
      <w:tr w:rsidR="00100195" w:rsidRPr="006B23DF" w14:paraId="44660E54" w14:textId="77777777">
        <w:trPr>
          <w:cantSplit/>
          <w:trHeight w:val="2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814F5" w14:textId="77777777" w:rsidR="00100195" w:rsidRPr="006B23DF" w:rsidRDefault="00100195" w:rsidP="00100195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8EBF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26C2E" w14:textId="77777777" w:rsidR="00100195" w:rsidRPr="006B23DF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CF2A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6B23DF">
              <w:rPr>
                <w:b/>
                <w:bCs/>
                <w:color w:val="000000"/>
                <w:sz w:val="20"/>
              </w:rPr>
              <w:t>Costeşti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  <w:p w14:paraId="4326F279" w14:textId="77777777" w:rsidR="00100195" w:rsidRPr="006B23DF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Y, prim. - exped.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0F010" w14:textId="77777777" w:rsidR="00100195" w:rsidRPr="006B23DF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sch. 12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66311" w14:textId="77777777" w:rsidR="00100195" w:rsidRPr="006B23DF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34112" w14:textId="77777777" w:rsidR="00100195" w:rsidRPr="006B23DF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4045D" w14:textId="77777777" w:rsidR="00100195" w:rsidRPr="006B23DF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83FCD" w14:textId="77777777" w:rsidR="00100195" w:rsidRPr="006A487D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6A487D">
              <w:rPr>
                <w:b/>
                <w:bCs/>
                <w:i/>
                <w:color w:val="000000"/>
                <w:sz w:val="20"/>
              </w:rPr>
              <w:t xml:space="preserve">Afectează intrări - ieşiri </w:t>
            </w:r>
          </w:p>
          <w:p w14:paraId="56C4510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6A487D">
              <w:rPr>
                <w:b/>
                <w:bCs/>
                <w:i/>
                <w:color w:val="000000"/>
                <w:sz w:val="20"/>
              </w:rPr>
              <w:t xml:space="preserve">din Cap Y liniile 3 - 5 Costești din direcția Fâlfani L 101 și direcția </w:t>
            </w:r>
            <w:r w:rsidRPr="006A487D">
              <w:rPr>
                <w:b/>
                <w:bCs/>
                <w:i/>
                <w:sz w:val="20"/>
              </w:rPr>
              <w:t xml:space="preserve">Roşiori </w:t>
            </w:r>
            <w:r>
              <w:rPr>
                <w:b/>
                <w:bCs/>
                <w:i/>
                <w:sz w:val="20"/>
              </w:rPr>
              <w:t>Nord</w:t>
            </w:r>
            <w:r w:rsidRPr="006A487D">
              <w:rPr>
                <w:b/>
                <w:bCs/>
                <w:i/>
                <w:sz w:val="20"/>
              </w:rPr>
              <w:t xml:space="preserve"> L 110.</w:t>
            </w:r>
          </w:p>
        </w:tc>
      </w:tr>
      <w:tr w:rsidR="00100195" w:rsidRPr="006B23DF" w14:paraId="5BC8A241" w14:textId="77777777">
        <w:trPr>
          <w:cantSplit/>
          <w:trHeight w:val="2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0859C" w14:textId="77777777" w:rsidR="00100195" w:rsidRPr="006B23DF" w:rsidRDefault="00100195" w:rsidP="00100195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2640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130+867</w:t>
            </w:r>
          </w:p>
          <w:p w14:paraId="4BD4166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192+580</w:t>
            </w:r>
          </w:p>
          <w:p w14:paraId="226CD15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(101+</w:t>
            </w:r>
          </w:p>
          <w:p w14:paraId="43A8324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307 - pentru</w:t>
            </w:r>
          </w:p>
          <w:p w14:paraId="269E8E30" w14:textId="77777777" w:rsidR="00100195" w:rsidRPr="006B23DF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100)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19597" w14:textId="77777777" w:rsidR="00100195" w:rsidRPr="006B23DF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486A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6B23DF">
              <w:rPr>
                <w:b/>
                <w:bCs/>
                <w:color w:val="000000"/>
                <w:sz w:val="20"/>
              </w:rPr>
              <w:t>Costeşti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28FE11AE" w14:textId="77777777" w:rsidR="00100195" w:rsidRPr="006B23DF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sz w:val="20"/>
              </w:rPr>
              <w:t xml:space="preserve">Roşiori 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8FA5B" w14:textId="77777777" w:rsidR="00100195" w:rsidRPr="006B23DF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94D1A" w14:textId="77777777" w:rsidR="00100195" w:rsidRPr="006B23DF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FA255" w14:textId="77777777" w:rsidR="00100195" w:rsidRPr="006B23DF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36016" w14:textId="77777777" w:rsidR="00100195" w:rsidRPr="006B23DF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9F139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circulația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</w:t>
            </w:r>
            <w:r>
              <w:rPr>
                <w:b/>
                <w:bCs/>
                <w:iCs/>
                <w:color w:val="000000"/>
                <w:sz w:val="20"/>
              </w:rPr>
              <w:t>a mai mult de două locomotive cuplate.</w:t>
            </w:r>
          </w:p>
          <w:p w14:paraId="24F8119E" w14:textId="77777777" w:rsidR="00100195" w:rsidRPr="006B23DF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:rsidRPr="006B23DF" w14:paraId="121947FD" w14:textId="77777777">
        <w:trPr>
          <w:cantSplit/>
          <w:trHeight w:val="2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578DF" w14:textId="77777777" w:rsidR="00100195" w:rsidRPr="006B23DF" w:rsidRDefault="00100195" w:rsidP="00100195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AD40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43821" w14:textId="77777777" w:rsidR="00100195" w:rsidRPr="006B23DF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A16F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Balaci</w:t>
            </w:r>
          </w:p>
          <w:p w14:paraId="591EE3E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liniile 2 și 3 </w:t>
            </w:r>
          </w:p>
          <w:p w14:paraId="111B0D49" w14:textId="77777777" w:rsidR="00100195" w:rsidRPr="006B23DF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96B9B" w14:textId="77777777" w:rsidR="00100195" w:rsidRPr="006B23DF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1FB18" w14:textId="77777777" w:rsidR="00100195" w:rsidRPr="006B23DF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A7CC5" w14:textId="77777777" w:rsidR="00100195" w:rsidRPr="006B23DF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15C1E" w14:textId="77777777" w:rsidR="00100195" w:rsidRPr="006B23DF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7E0D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</w:p>
        </w:tc>
      </w:tr>
      <w:tr w:rsidR="00100195" w:rsidRPr="006B23DF" w14:paraId="3C835D6D" w14:textId="77777777">
        <w:trPr>
          <w:cantSplit/>
          <w:trHeight w:val="2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B6B01" w14:textId="77777777" w:rsidR="00100195" w:rsidRPr="006B23DF" w:rsidRDefault="00100195" w:rsidP="00100195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50B1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157+450</w:t>
            </w:r>
          </w:p>
          <w:p w14:paraId="1D3813D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192+580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E7481" w14:textId="77777777" w:rsidR="00100195" w:rsidRPr="006B23DF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8385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Miroși - </w:t>
            </w:r>
          </w:p>
          <w:p w14:paraId="6D85C29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Balaci,</w:t>
            </w:r>
          </w:p>
          <w:p w14:paraId="3F86C6B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1 directă Balaci</w:t>
            </w:r>
          </w:p>
          <w:p w14:paraId="308131D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și Balaci -</w:t>
            </w:r>
          </w:p>
          <w:p w14:paraId="6760FDA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sz w:val="20"/>
              </w:rPr>
              <w:t>Roşiori Nord</w:t>
            </w:r>
          </w:p>
        </w:tc>
        <w:tc>
          <w:tcPr>
            <w:tcW w:w="8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F207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D75A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7949C" w14:textId="77777777" w:rsidR="00100195" w:rsidRPr="006B23DF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CF1B4" w14:textId="77777777" w:rsidR="00100195" w:rsidRPr="006B23DF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12F61" w14:textId="77777777" w:rsidR="00100195" w:rsidRPr="006A487D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>
              <w:rPr>
                <w:b/>
                <w:bCs/>
                <w:i/>
                <w:color w:val="000000"/>
                <w:sz w:val="20"/>
              </w:rPr>
              <w:t>Semnalizată ca limitare de viteză.</w:t>
            </w:r>
          </w:p>
        </w:tc>
      </w:tr>
      <w:tr w:rsidR="00100195" w:rsidRPr="006B23DF" w14:paraId="0551AF11" w14:textId="77777777">
        <w:trPr>
          <w:cantSplit/>
          <w:trHeight w:val="22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3F97D" w14:textId="77777777" w:rsidR="00100195" w:rsidRPr="006B23DF" w:rsidRDefault="00100195" w:rsidP="00100195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6F08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7174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4F8A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Roşiori Nord</w:t>
            </w:r>
          </w:p>
          <w:p w14:paraId="37F2F94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prim. - exped.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2DD61" w14:textId="77777777" w:rsidR="00100195" w:rsidRPr="006B23DF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3CD59" w14:textId="77777777" w:rsidR="00100195" w:rsidRPr="006B23DF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99398" w14:textId="77777777" w:rsidR="00100195" w:rsidRPr="006B23DF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FF3E7" w14:textId="77777777" w:rsidR="00100195" w:rsidRPr="006B23DF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CBBE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6B23DF" w14:paraId="428DDCCB" w14:textId="77777777">
        <w:trPr>
          <w:cantSplit/>
          <w:trHeight w:val="22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5D55A" w14:textId="77777777" w:rsidR="00100195" w:rsidRPr="006B23DF" w:rsidRDefault="00100195" w:rsidP="00100195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69DA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C210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D182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Roşiori Nord</w:t>
            </w:r>
          </w:p>
          <w:p w14:paraId="1484C35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6063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4D6A501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diag. </w:t>
            </w:r>
          </w:p>
          <w:p w14:paraId="02904F5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12 - 16 și </w:t>
            </w:r>
          </w:p>
          <w:p w14:paraId="7540782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20 - 30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F195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BD1A3" w14:textId="77777777" w:rsidR="00100195" w:rsidRPr="006B23DF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60214" w14:textId="77777777" w:rsidR="00100195" w:rsidRPr="006B23DF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A850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14:paraId="7E4DE042" w14:textId="77777777">
        <w:trPr>
          <w:cantSplit/>
          <w:trHeight w:val="4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C38A1" w14:textId="77777777" w:rsidR="00100195" w:rsidRDefault="00100195" w:rsidP="00100195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54D0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81B5E" w14:textId="77777777" w:rsidR="00100195" w:rsidRPr="007B601C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ED69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Roşiori Nord</w:t>
            </w:r>
          </w:p>
          <w:p w14:paraId="075B38D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0961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8AA4E6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49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F077B" w14:textId="77777777" w:rsidR="00100195" w:rsidRPr="0031460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EE4C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AAF9B" w14:textId="77777777" w:rsidR="00100195" w:rsidRPr="0031460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FB1F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C0A32D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și 6 Cap X.</w:t>
            </w:r>
          </w:p>
        </w:tc>
      </w:tr>
    </w:tbl>
    <w:p w14:paraId="0CA148FA" w14:textId="77777777" w:rsidR="00100195" w:rsidRDefault="00100195">
      <w:pPr>
        <w:spacing w:before="40" w:after="40" w:line="192" w:lineRule="auto"/>
        <w:ind w:right="57"/>
        <w:rPr>
          <w:sz w:val="20"/>
        </w:rPr>
      </w:pPr>
    </w:p>
    <w:p w14:paraId="62968785" w14:textId="77777777" w:rsidR="00100195" w:rsidRDefault="00100195" w:rsidP="00864E90">
      <w:pPr>
        <w:pStyle w:val="Heading1"/>
        <w:spacing w:line="360" w:lineRule="auto"/>
      </w:pPr>
      <w:r>
        <w:t>LINIA 110 A</w:t>
      </w:r>
    </w:p>
    <w:p w14:paraId="43D9DFF8" w14:textId="77777777" w:rsidR="00100195" w:rsidRDefault="00100195" w:rsidP="00245FFF">
      <w:pPr>
        <w:pStyle w:val="Heading1"/>
        <w:spacing w:line="360" w:lineRule="auto"/>
        <w:rPr>
          <w:b w:val="0"/>
          <w:bCs w:val="0"/>
          <w:sz w:val="8"/>
        </w:rPr>
      </w:pPr>
      <w:r>
        <w:t>ROŞIORI NORD - ROȘIORI EST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100195" w:rsidRPr="00762927" w14:paraId="643DD25D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20117" w14:textId="77777777" w:rsidR="00100195" w:rsidRPr="00762927" w:rsidRDefault="00100195" w:rsidP="00100195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09A95" w14:textId="77777777" w:rsidR="00100195" w:rsidRPr="0076292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72E0D" w14:textId="77777777" w:rsidR="00100195" w:rsidRPr="0076292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EA674" w14:textId="77777777" w:rsidR="00100195" w:rsidRPr="0076292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St. Roşiori Nord</w:t>
            </w:r>
          </w:p>
          <w:p w14:paraId="2E948230" w14:textId="77777777" w:rsidR="00100195" w:rsidRPr="0076292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3414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TDJ </w:t>
            </w:r>
          </w:p>
          <w:p w14:paraId="1EFD2D5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15 / 17 </w:t>
            </w:r>
          </w:p>
          <w:p w14:paraId="71C07069" w14:textId="77777777" w:rsidR="00100195" w:rsidRPr="0076292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în abatere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5733D" w14:textId="77777777" w:rsidR="00100195" w:rsidRPr="0076292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2D82F" w14:textId="77777777" w:rsidR="00100195" w:rsidRPr="0076292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C41A4" w14:textId="77777777" w:rsidR="00100195" w:rsidRPr="0076292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EFDC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76F9B26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din fir I în fir II și invers.</w:t>
            </w:r>
          </w:p>
        </w:tc>
      </w:tr>
      <w:tr w:rsidR="00100195" w:rsidRPr="00762927" w14:paraId="3B470EE3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C156C" w14:textId="77777777" w:rsidR="00100195" w:rsidRPr="00762927" w:rsidRDefault="00100195" w:rsidP="00100195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EAFB1" w14:textId="77777777" w:rsidR="00100195" w:rsidRPr="0076292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702E1" w14:textId="77777777" w:rsidR="00100195" w:rsidRPr="0076292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622AB" w14:textId="77777777" w:rsidR="00100195" w:rsidRPr="0076292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St. Roşiori Nord</w:t>
            </w:r>
          </w:p>
          <w:p w14:paraId="1ADCC50D" w14:textId="77777777" w:rsidR="00100195" w:rsidRPr="0076292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04FC7" w14:textId="77777777" w:rsidR="00100195" w:rsidRPr="0076292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 xml:space="preserve">peste </w:t>
            </w:r>
            <w:r>
              <w:rPr>
                <w:b/>
                <w:bCs/>
                <w:color w:val="000000"/>
                <w:sz w:val="20"/>
              </w:rPr>
              <w:t>sch. 49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146C8" w14:textId="77777777" w:rsidR="00100195" w:rsidRPr="0076292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62927"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5370F" w14:textId="77777777" w:rsidR="00100195" w:rsidRPr="0076292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DEA1A" w14:textId="77777777" w:rsidR="00100195" w:rsidRPr="0076292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AD55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31483C89" w14:textId="77777777" w:rsidR="00100195" w:rsidRPr="0076292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la liniile 5 și 6 Cap X.</w:t>
            </w:r>
          </w:p>
        </w:tc>
      </w:tr>
      <w:tr w:rsidR="00100195" w:rsidRPr="00762927" w14:paraId="04A970B5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3005E" w14:textId="77777777" w:rsidR="00100195" w:rsidRPr="00762927" w:rsidRDefault="00100195" w:rsidP="00100195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1F12F" w14:textId="77777777" w:rsidR="00100195" w:rsidRPr="0076292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E8C83" w14:textId="77777777" w:rsidR="00100195" w:rsidRPr="0076292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161C5" w14:textId="77777777" w:rsidR="00100195" w:rsidRPr="0076292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St. Roşiori Nord</w:t>
            </w:r>
          </w:p>
          <w:p w14:paraId="2C0096C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7 </w:t>
            </w:r>
          </w:p>
          <w:p w14:paraId="2DA57D27" w14:textId="77777777" w:rsidR="00100195" w:rsidRPr="0076292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F1CBB" w14:textId="77777777" w:rsidR="00100195" w:rsidRPr="0076292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E0A6C" w14:textId="77777777" w:rsidR="00100195" w:rsidRPr="0076292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2BEEE" w14:textId="77777777" w:rsidR="00100195" w:rsidRPr="0076292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3874E" w14:textId="77777777" w:rsidR="00100195" w:rsidRPr="0076292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A82D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762927" w14:paraId="0424672B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58EFE" w14:textId="77777777" w:rsidR="00100195" w:rsidRPr="00762927" w:rsidRDefault="00100195" w:rsidP="00100195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B8BCD" w14:textId="77777777" w:rsidR="00100195" w:rsidRPr="0076292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F161C" w14:textId="77777777" w:rsidR="00100195" w:rsidRPr="0076292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FF375" w14:textId="77777777" w:rsidR="00100195" w:rsidRPr="0076292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St. Roşiori Est</w:t>
            </w:r>
          </w:p>
          <w:p w14:paraId="3CBBADB0" w14:textId="77777777" w:rsidR="00100195" w:rsidRPr="0076292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 xml:space="preserve">liniile 3 şi 4 </w:t>
            </w:r>
          </w:p>
          <w:p w14:paraId="07031F25" w14:textId="77777777" w:rsidR="00100195" w:rsidRPr="0076292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E78A1" w14:textId="77777777" w:rsidR="00100195" w:rsidRPr="0076292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67615" w14:textId="77777777" w:rsidR="00100195" w:rsidRPr="0076292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62927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CC2F1" w14:textId="77777777" w:rsidR="00100195" w:rsidRPr="0076292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F840C" w14:textId="77777777" w:rsidR="00100195" w:rsidRPr="0076292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99ACD" w14:textId="77777777" w:rsidR="00100195" w:rsidRPr="0076292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</w:tbl>
    <w:p w14:paraId="0396950C" w14:textId="77777777" w:rsidR="00100195" w:rsidRDefault="00100195">
      <w:pPr>
        <w:spacing w:before="40" w:after="40" w:line="192" w:lineRule="auto"/>
        <w:ind w:right="57"/>
        <w:rPr>
          <w:sz w:val="20"/>
        </w:rPr>
      </w:pPr>
    </w:p>
    <w:p w14:paraId="1F66E674" w14:textId="77777777" w:rsidR="00100195" w:rsidRDefault="00100195" w:rsidP="00864E90">
      <w:pPr>
        <w:pStyle w:val="Heading1"/>
        <w:spacing w:line="360" w:lineRule="auto"/>
      </w:pPr>
      <w:r>
        <w:lastRenderedPageBreak/>
        <w:t>LINIA 110 B</w:t>
      </w:r>
    </w:p>
    <w:p w14:paraId="49A3A3C4" w14:textId="77777777" w:rsidR="00100195" w:rsidRDefault="00100195" w:rsidP="00245FFF">
      <w:pPr>
        <w:pStyle w:val="Heading1"/>
        <w:spacing w:line="360" w:lineRule="auto"/>
        <w:rPr>
          <w:b w:val="0"/>
          <w:bCs w:val="0"/>
          <w:sz w:val="8"/>
        </w:rPr>
      </w:pPr>
      <w:r>
        <w:t>ROȘIORI EST - TURNU MĂGURELE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100195" w:rsidRPr="00D84313" w14:paraId="50033562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E75D0" w14:textId="77777777" w:rsidR="00100195" w:rsidRDefault="00100195" w:rsidP="00100195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A7DB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195+466</w:t>
            </w:r>
          </w:p>
          <w:p w14:paraId="68057E17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240+783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32394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8BBD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Roşiori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D84313">
              <w:rPr>
                <w:b/>
                <w:bCs/>
                <w:color w:val="000000"/>
                <w:sz w:val="20"/>
              </w:rPr>
              <w:t>Est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0D8AB6C5" w14:textId="77777777" w:rsidR="00100195" w:rsidRPr="00D84313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Turnu Măgurele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2559F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B7521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92797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092F6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2CFAC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circulația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</w:t>
            </w:r>
            <w:r>
              <w:rPr>
                <w:b/>
                <w:bCs/>
                <w:iCs/>
                <w:color w:val="000000"/>
                <w:sz w:val="20"/>
              </w:rPr>
              <w:t>trenurilor care au în componență mai mult de două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locomotive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 cuplate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4AA5A6F7" w14:textId="77777777" w:rsidR="00100195" w:rsidRPr="00D84313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:rsidRPr="00D84313" w14:paraId="571C31B5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3E0C5" w14:textId="77777777" w:rsidR="00100195" w:rsidRPr="00D84313" w:rsidRDefault="00100195" w:rsidP="00100195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2BC2F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A3003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0D43C" w14:textId="77777777" w:rsidR="00100195" w:rsidRPr="00D84313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St. Roşiori Est</w:t>
            </w:r>
          </w:p>
          <w:p w14:paraId="7FDABFE9" w14:textId="77777777" w:rsidR="00100195" w:rsidRPr="00D84313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 xml:space="preserve">liniile 3 şi 4 </w:t>
            </w:r>
          </w:p>
          <w:p w14:paraId="06013DBE" w14:textId="77777777" w:rsidR="00100195" w:rsidRPr="00D84313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A4B4E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7F2C3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D84313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8ED66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80B43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505CB" w14:textId="77777777" w:rsidR="00100195" w:rsidRPr="00D84313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D84313" w14:paraId="601A1D24" w14:textId="77777777">
        <w:trPr>
          <w:cantSplit/>
          <w:trHeight w:val="5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BDB6C" w14:textId="77777777" w:rsidR="00100195" w:rsidRPr="00D84313" w:rsidRDefault="00100195" w:rsidP="00100195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DA2F0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0AFD3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5F4F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St. Turnu Măgurele Oraş</w:t>
            </w:r>
          </w:p>
          <w:p w14:paraId="7A22795E" w14:textId="77777777" w:rsidR="00100195" w:rsidRPr="00D84313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lini</w:t>
            </w:r>
            <w:r>
              <w:rPr>
                <w:b/>
                <w:bCs/>
                <w:color w:val="000000"/>
                <w:sz w:val="20"/>
              </w:rPr>
              <w:t>ile 1 și  4</w:t>
            </w:r>
            <w:r w:rsidRPr="00D84313">
              <w:rPr>
                <w:b/>
                <w:bCs/>
                <w:color w:val="000000"/>
                <w:sz w:val="20"/>
              </w:rPr>
              <w:t xml:space="preserve"> </w:t>
            </w:r>
          </w:p>
          <w:p w14:paraId="179717B7" w14:textId="77777777" w:rsidR="00100195" w:rsidRPr="00D84313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59808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toată</w:t>
            </w:r>
          </w:p>
          <w:p w14:paraId="2C562880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C75D2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D84313"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0990E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CAEE3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E2BFC" w14:textId="77777777" w:rsidR="00100195" w:rsidRPr="00D84313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D84313" w14:paraId="5BE7015B" w14:textId="77777777">
        <w:trPr>
          <w:cantSplit/>
          <w:trHeight w:val="5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CC990" w14:textId="77777777" w:rsidR="00100195" w:rsidRPr="00D84313" w:rsidRDefault="00100195" w:rsidP="00100195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D913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242+100</w:t>
            </w:r>
          </w:p>
          <w:p w14:paraId="40281CFB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244+260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C9FA6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594AC" w14:textId="77777777" w:rsidR="00100195" w:rsidRPr="00D84313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Turnu Măgurele Oraş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  <w:r w:rsidRPr="00D84313">
              <w:rPr>
                <w:b/>
                <w:bCs/>
                <w:color w:val="000000"/>
                <w:sz w:val="20"/>
              </w:rPr>
              <w:t xml:space="preserve">Turnu Măgurele </w:t>
            </w:r>
            <w:r>
              <w:rPr>
                <w:b/>
                <w:bCs/>
                <w:color w:val="000000"/>
                <w:sz w:val="20"/>
              </w:rPr>
              <w:t>Port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55D82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10198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6F4FE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186C5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C0CE1" w14:textId="77777777" w:rsidR="00100195" w:rsidRPr="00D84313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D84313" w14:paraId="2E8DCEA4" w14:textId="77777777">
        <w:trPr>
          <w:cantSplit/>
          <w:trHeight w:val="5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BF65F" w14:textId="77777777" w:rsidR="00100195" w:rsidRPr="00D84313" w:rsidRDefault="00100195" w:rsidP="00100195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76D15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09EEA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D3A25" w14:textId="77777777" w:rsidR="00100195" w:rsidRPr="00D84313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D84313">
              <w:rPr>
                <w:b/>
                <w:bCs/>
                <w:color w:val="000000"/>
                <w:sz w:val="20"/>
              </w:rPr>
              <w:t xml:space="preserve">Turnu Măgurele </w:t>
            </w:r>
            <w:r>
              <w:rPr>
                <w:b/>
                <w:bCs/>
                <w:color w:val="000000"/>
                <w:sz w:val="20"/>
              </w:rPr>
              <w:t>Port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C6DB1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diag. 7-15 si TDJ 7/9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8E761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16A67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BB60E" w14:textId="77777777" w:rsidR="00100195" w:rsidRPr="00D8431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3F940" w14:textId="77777777" w:rsidR="00100195" w:rsidRPr="00D84313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</w:tbl>
    <w:p w14:paraId="113D3183" w14:textId="77777777" w:rsidR="00100195" w:rsidRDefault="00100195">
      <w:pPr>
        <w:spacing w:before="40" w:after="40" w:line="192" w:lineRule="auto"/>
        <w:ind w:right="57"/>
        <w:rPr>
          <w:sz w:val="20"/>
        </w:rPr>
      </w:pPr>
    </w:p>
    <w:p w14:paraId="0E4EDF94" w14:textId="77777777" w:rsidR="00100195" w:rsidRDefault="00100195" w:rsidP="000F4DAE">
      <w:pPr>
        <w:pStyle w:val="Heading1"/>
        <w:spacing w:line="360" w:lineRule="auto"/>
      </w:pPr>
      <w:r>
        <w:t>LINIA 111</w:t>
      </w:r>
    </w:p>
    <w:p w14:paraId="02E3F328" w14:textId="77777777" w:rsidR="00100195" w:rsidRDefault="00100195" w:rsidP="00FF1C05">
      <w:pPr>
        <w:pStyle w:val="Heading1"/>
        <w:spacing w:line="360" w:lineRule="auto"/>
        <w:rPr>
          <w:b w:val="0"/>
          <w:bCs w:val="0"/>
          <w:sz w:val="8"/>
        </w:rPr>
      </w:pPr>
      <w:r>
        <w:t>ROŞIORI EST - ALEXANDRIA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880"/>
        <w:gridCol w:w="750"/>
        <w:gridCol w:w="2189"/>
        <w:gridCol w:w="924"/>
        <w:gridCol w:w="750"/>
        <w:gridCol w:w="860"/>
        <w:gridCol w:w="745"/>
        <w:gridCol w:w="2477"/>
      </w:tblGrid>
      <w:tr w:rsidR="00100195" w:rsidRPr="005564C7" w14:paraId="7D36DA0C" w14:textId="77777777">
        <w:trPr>
          <w:cantSplit/>
          <w:trHeight w:val="421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3F675" w14:textId="77777777" w:rsidR="00100195" w:rsidRPr="005564C7" w:rsidRDefault="00100195" w:rsidP="00100195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2D7CD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D903E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359EA" w14:textId="77777777" w:rsidR="00100195" w:rsidRPr="005564C7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Roşiori Est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D331C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sch. 30 în abatere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E8F7D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391D7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EC05E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6B921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7C58FEE0" w14:textId="77777777" w:rsidR="00100195" w:rsidRPr="005564C7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la linia 2. </w:t>
            </w:r>
          </w:p>
        </w:tc>
      </w:tr>
      <w:tr w:rsidR="00100195" w:rsidRPr="005564C7" w14:paraId="07BAC3F6" w14:textId="77777777">
        <w:trPr>
          <w:cantSplit/>
          <w:trHeight w:val="421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7F62C" w14:textId="77777777" w:rsidR="00100195" w:rsidRPr="005564C7" w:rsidRDefault="00100195" w:rsidP="00100195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BBA8C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0480E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90798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Roşiori Est</w:t>
            </w:r>
          </w:p>
          <w:p w14:paraId="02852924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liniile 3 și 4 </w:t>
            </w:r>
          </w:p>
          <w:p w14:paraId="4987F22A" w14:textId="77777777" w:rsidR="00100195" w:rsidRPr="005564C7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215EA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FAEFC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8F8DA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F8E0C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94DCF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5564C7" w14:paraId="3AF79605" w14:textId="77777777">
        <w:trPr>
          <w:cantSplit/>
          <w:trHeight w:val="421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C6BF7" w14:textId="77777777" w:rsidR="00100195" w:rsidRPr="005564C7" w:rsidRDefault="00100195" w:rsidP="00100195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6B407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195+600</w:t>
            </w:r>
          </w:p>
          <w:p w14:paraId="09F54D75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197+500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93DF9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B4356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Roşiori Est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181317D5" w14:textId="77777777" w:rsidR="00100195" w:rsidRPr="005564C7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Plosca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5F4D6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E80E5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3B226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6374B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409C5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5564C7" w14:paraId="5F46EFAC" w14:textId="77777777">
        <w:trPr>
          <w:cantSplit/>
          <w:trHeight w:val="421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31449" w14:textId="77777777" w:rsidR="00100195" w:rsidRPr="005564C7" w:rsidRDefault="00100195" w:rsidP="00100195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DFF85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202+825</w:t>
            </w:r>
          </w:p>
          <w:p w14:paraId="5DF08AB3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202+875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5D8C1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5564C7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95B40" w14:textId="77777777" w:rsidR="00100195" w:rsidRPr="005564C7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Roşiori -</w:t>
            </w:r>
          </w:p>
          <w:p w14:paraId="1E0E78E6" w14:textId="77777777" w:rsidR="00100195" w:rsidRPr="005564C7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Plosca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0D072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9646E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EA096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35F0D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25748" w14:textId="77777777" w:rsidR="00100195" w:rsidRPr="005D2784" w:rsidRDefault="00100195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5D2784">
              <w:rPr>
                <w:b/>
                <w:bCs/>
                <w:iCs/>
                <w:color w:val="000000"/>
                <w:sz w:val="20"/>
              </w:rPr>
              <w:t>Valabil pentru trenurile remorcate cu două locomotive cuplate.</w:t>
            </w:r>
          </w:p>
          <w:p w14:paraId="1B7B2BAB" w14:textId="77777777" w:rsidR="00100195" w:rsidRPr="00736DB4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36DB4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5564C7" w14:paraId="252F29D7" w14:textId="77777777">
        <w:trPr>
          <w:cantSplit/>
          <w:trHeight w:val="421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58E4C" w14:textId="77777777" w:rsidR="00100195" w:rsidRPr="005564C7" w:rsidRDefault="00100195" w:rsidP="00100195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0DA45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248AE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B1D37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Plosca</w:t>
            </w:r>
          </w:p>
          <w:p w14:paraId="619CB74C" w14:textId="77777777" w:rsidR="00100195" w:rsidRPr="005564C7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X + Cap Y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0C32A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sch. </w:t>
            </w:r>
          </w:p>
          <w:p w14:paraId="6DBBF2F4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3, 4 </w:t>
            </w:r>
          </w:p>
          <w:p w14:paraId="5E646C88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și 5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47AD7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9775A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48B18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8D191" w14:textId="77777777" w:rsidR="00100195" w:rsidRPr="00B43314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B43314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5D1C63D7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B43314">
              <w:rPr>
                <w:b/>
                <w:bCs/>
                <w:i/>
                <w:iCs/>
                <w:color w:val="000000"/>
                <w:sz w:val="20"/>
              </w:rPr>
              <w:t>la liniile 2 și 3.</w:t>
            </w:r>
          </w:p>
        </w:tc>
      </w:tr>
      <w:tr w:rsidR="00100195" w:rsidRPr="005564C7" w14:paraId="37AA41D5" w14:textId="77777777">
        <w:trPr>
          <w:cantSplit/>
          <w:trHeight w:val="9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4E4D0" w14:textId="77777777" w:rsidR="00100195" w:rsidRPr="005564C7" w:rsidRDefault="00100195" w:rsidP="00100195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AD2E2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90158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54D43" w14:textId="77777777" w:rsidR="00100195" w:rsidRPr="005564C7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Plosca</w:t>
            </w:r>
          </w:p>
          <w:p w14:paraId="0251B0FA" w14:textId="77777777" w:rsidR="00100195" w:rsidRPr="005564C7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linia 3 </w:t>
            </w:r>
          </w:p>
          <w:p w14:paraId="12FF0BB0" w14:textId="77777777" w:rsidR="00100195" w:rsidRPr="005564C7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02080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BBCDF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97FD8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A4A3A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E54DB" w14:textId="77777777" w:rsidR="00100195" w:rsidRPr="005564C7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5564C7" w14:paraId="48F85176" w14:textId="77777777">
        <w:trPr>
          <w:cantSplit/>
          <w:trHeight w:val="9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C4DEA" w14:textId="77777777" w:rsidR="00100195" w:rsidRPr="005564C7" w:rsidRDefault="00100195" w:rsidP="00100195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5D311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EEA79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5FFC0" w14:textId="77777777" w:rsidR="00100195" w:rsidRPr="005564C7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Plosca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1206D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peste sch. 6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5A781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5564C7"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7B24A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FA417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6CCB7" w14:textId="77777777" w:rsidR="00100195" w:rsidRPr="005564C7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5564C7" w14:paraId="273589BA" w14:textId="77777777">
        <w:trPr>
          <w:cantSplit/>
          <w:trHeight w:val="9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9F28E" w14:textId="77777777" w:rsidR="00100195" w:rsidRPr="005564C7" w:rsidRDefault="00100195" w:rsidP="00100195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B37DC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211+700</w:t>
            </w:r>
          </w:p>
          <w:p w14:paraId="4B5AB994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211+750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E479E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E64F8" w14:textId="77777777" w:rsidR="00100195" w:rsidRPr="005564C7" w:rsidRDefault="00100195" w:rsidP="006272F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Plosca</w:t>
            </w:r>
            <w:r>
              <w:rPr>
                <w:b/>
                <w:bCs/>
                <w:color w:val="000000"/>
                <w:sz w:val="20"/>
              </w:rPr>
              <w:t xml:space="preserve"> - </w:t>
            </w:r>
            <w:r w:rsidRPr="005564C7">
              <w:rPr>
                <w:b/>
                <w:bCs/>
                <w:color w:val="000000"/>
                <w:sz w:val="20"/>
              </w:rPr>
              <w:t>Alexandria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45F93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3704E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83B61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A9FF4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71175" w14:textId="77777777" w:rsidR="00100195" w:rsidRPr="005564C7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5564C7" w14:paraId="4359AB90" w14:textId="77777777">
        <w:trPr>
          <w:cantSplit/>
          <w:trHeight w:val="9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17558" w14:textId="77777777" w:rsidR="00100195" w:rsidRPr="005564C7" w:rsidRDefault="00100195" w:rsidP="00100195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F8378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212+000</w:t>
            </w:r>
          </w:p>
          <w:p w14:paraId="7ED3458B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214+500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FD31F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2F5DA" w14:textId="77777777" w:rsidR="00100195" w:rsidRPr="005564C7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Plosca</w:t>
            </w:r>
            <w:r>
              <w:rPr>
                <w:b/>
                <w:bCs/>
                <w:color w:val="000000"/>
                <w:sz w:val="20"/>
              </w:rPr>
              <w:t xml:space="preserve"> - </w:t>
            </w:r>
            <w:r w:rsidRPr="005564C7">
              <w:rPr>
                <w:b/>
                <w:bCs/>
                <w:color w:val="000000"/>
                <w:sz w:val="20"/>
              </w:rPr>
              <w:t>Alexandria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E5867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247B3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59E88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F8E97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DFFC2" w14:textId="77777777" w:rsidR="00100195" w:rsidRPr="005564C7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5564C7" w14:paraId="76B77DAA" w14:textId="77777777">
        <w:trPr>
          <w:cantSplit/>
          <w:trHeight w:val="9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79757" w14:textId="77777777" w:rsidR="00100195" w:rsidRPr="005564C7" w:rsidRDefault="00100195" w:rsidP="00100195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5D140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219+000</w:t>
            </w:r>
          </w:p>
          <w:p w14:paraId="66096CA0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223+000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910F1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BA6B9" w14:textId="77777777" w:rsidR="00100195" w:rsidRPr="005564C7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Plosca</w:t>
            </w:r>
            <w:r>
              <w:rPr>
                <w:b/>
                <w:bCs/>
                <w:color w:val="000000"/>
                <w:sz w:val="20"/>
              </w:rPr>
              <w:t xml:space="preserve"> - </w:t>
            </w:r>
            <w:r w:rsidRPr="005564C7">
              <w:rPr>
                <w:b/>
                <w:bCs/>
                <w:color w:val="000000"/>
                <w:sz w:val="20"/>
              </w:rPr>
              <w:t>Alexandria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7D163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89610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1A825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C8675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F0960" w14:textId="77777777" w:rsidR="00100195" w:rsidRPr="005564C7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5564C7" w14:paraId="23BC3AF2" w14:textId="77777777">
        <w:trPr>
          <w:cantSplit/>
          <w:trHeight w:val="105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CE222" w14:textId="77777777" w:rsidR="00100195" w:rsidRPr="005564C7" w:rsidRDefault="00100195" w:rsidP="00100195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C2A77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5D14D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B480C" w14:textId="77777777" w:rsidR="00100195" w:rsidRPr="005564C7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Alexandria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7BC5D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peste sch. </w:t>
            </w:r>
          </w:p>
          <w:p w14:paraId="22222AFB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10, 13 </w:t>
            </w:r>
          </w:p>
          <w:p w14:paraId="13D7A7F1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și </w:t>
            </w:r>
          </w:p>
          <w:p w14:paraId="53528A56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T.D.J. </w:t>
            </w:r>
          </w:p>
          <w:p w14:paraId="2091F184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15 / 17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B1A7D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5564C7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3F677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310E3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BD6C4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5564C7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2BCAF240" w14:textId="77777777" w:rsidR="00100195" w:rsidRPr="005564C7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5564C7">
              <w:rPr>
                <w:b/>
                <w:bCs/>
                <w:i/>
                <w:iCs/>
                <w:color w:val="000000"/>
                <w:sz w:val="20"/>
              </w:rPr>
              <w:t>la liniile 2 și  3.</w:t>
            </w:r>
          </w:p>
        </w:tc>
      </w:tr>
      <w:tr w:rsidR="00100195" w:rsidRPr="005564C7" w14:paraId="3799AAEE" w14:textId="77777777">
        <w:trPr>
          <w:cantSplit/>
          <w:trHeight w:val="81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E2A83" w14:textId="77777777" w:rsidR="00100195" w:rsidRPr="005564C7" w:rsidRDefault="00100195" w:rsidP="00100195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199D7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79410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8042E" w14:textId="77777777" w:rsidR="00100195" w:rsidRPr="005564C7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Alexandria</w:t>
            </w:r>
          </w:p>
          <w:p w14:paraId="32E50E70" w14:textId="77777777" w:rsidR="00100195" w:rsidRPr="005564C7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18679B3B" w14:textId="77777777" w:rsidR="00100195" w:rsidRPr="005564C7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primiri - expedieri 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AF748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D5E9E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5564C7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3CEF5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754B6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99D70" w14:textId="77777777" w:rsidR="00100195" w:rsidRPr="005564C7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5564C7" w14:paraId="46FD4972" w14:textId="77777777">
        <w:trPr>
          <w:cantSplit/>
          <w:trHeight w:val="253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F2CC0" w14:textId="77777777" w:rsidR="00100195" w:rsidRPr="005564C7" w:rsidRDefault="00100195" w:rsidP="00100195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495BF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18B9E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5EDF7" w14:textId="77777777" w:rsidR="00100195" w:rsidRPr="005564C7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Alexandria</w:t>
            </w:r>
          </w:p>
          <w:p w14:paraId="4A26CDBC" w14:textId="77777777" w:rsidR="00100195" w:rsidRPr="005564C7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Cap X şi Cap Y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F7732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peste T.D.J.</w:t>
            </w:r>
          </w:p>
          <w:p w14:paraId="5F7C8F7B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19 / 21, </w:t>
            </w:r>
          </w:p>
          <w:p w14:paraId="4899451D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12 / 14</w:t>
            </w:r>
          </w:p>
          <w:p w14:paraId="3AFD44CC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şi</w:t>
            </w:r>
          </w:p>
          <w:p w14:paraId="21452918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sch. 18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62F2B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5564C7"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C8054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3EC29" w14:textId="77777777" w:rsidR="00100195" w:rsidRPr="005564C7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7ABFA" w14:textId="77777777" w:rsidR="00100195" w:rsidRPr="005564C7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</w:tbl>
    <w:p w14:paraId="7DF77A05" w14:textId="77777777" w:rsidR="00100195" w:rsidRDefault="00100195">
      <w:pPr>
        <w:spacing w:before="40" w:after="40" w:line="192" w:lineRule="auto"/>
        <w:ind w:right="57"/>
        <w:rPr>
          <w:sz w:val="20"/>
        </w:rPr>
      </w:pPr>
    </w:p>
    <w:p w14:paraId="6C95AA7F" w14:textId="77777777" w:rsidR="00100195" w:rsidRDefault="00100195" w:rsidP="00CB56C2">
      <w:pPr>
        <w:pStyle w:val="Heading1"/>
        <w:spacing w:line="360" w:lineRule="auto"/>
      </w:pPr>
      <w:r>
        <w:t>LINIA 111 A</w:t>
      </w:r>
    </w:p>
    <w:p w14:paraId="44BAB343" w14:textId="77777777" w:rsidR="00100195" w:rsidRDefault="00100195" w:rsidP="00CB56C2">
      <w:pPr>
        <w:pStyle w:val="Heading1"/>
        <w:spacing w:line="360" w:lineRule="auto"/>
        <w:rPr>
          <w:b w:val="0"/>
          <w:bCs w:val="0"/>
          <w:sz w:val="8"/>
        </w:rPr>
      </w:pPr>
      <w:r>
        <w:t>ALEXANDRIA - ZIMNICEA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880"/>
        <w:gridCol w:w="750"/>
        <w:gridCol w:w="2189"/>
        <w:gridCol w:w="924"/>
        <w:gridCol w:w="750"/>
        <w:gridCol w:w="860"/>
        <w:gridCol w:w="745"/>
        <w:gridCol w:w="2477"/>
      </w:tblGrid>
      <w:tr w:rsidR="00100195" w14:paraId="545BF9F2" w14:textId="77777777">
        <w:trPr>
          <w:cantSplit/>
          <w:trHeight w:val="105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BE52F" w14:textId="77777777" w:rsidR="00100195" w:rsidRDefault="00100195" w:rsidP="00100195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41FBB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212BC" w14:textId="77777777" w:rsidR="00100195" w:rsidRPr="0067415A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5B348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Alexandria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B83BC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D198E13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10, 13 </w:t>
            </w:r>
          </w:p>
          <w:p w14:paraId="686C5361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1EC7A055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</w:t>
            </w:r>
          </w:p>
          <w:p w14:paraId="6B5EAC86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/ 17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D941B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79A5C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9B15B" w14:textId="77777777" w:rsidR="00100195" w:rsidRPr="0067415A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5EC84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B8F527A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 3.</w:t>
            </w:r>
          </w:p>
        </w:tc>
      </w:tr>
      <w:tr w:rsidR="00100195" w14:paraId="38ED2378" w14:textId="77777777">
        <w:trPr>
          <w:cantSplit/>
          <w:trHeight w:val="81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09AC5" w14:textId="77777777" w:rsidR="00100195" w:rsidRDefault="00100195" w:rsidP="00100195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E59F3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D85B6" w14:textId="77777777" w:rsidR="00100195" w:rsidRPr="0067415A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F6711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Alexandria</w:t>
            </w:r>
          </w:p>
          <w:p w14:paraId="6E41C9BF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6CE584AB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primiri - expedieri 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F7DB2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5ECF5" w14:textId="77777777" w:rsidR="00100195" w:rsidRPr="0067415A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7415A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03DF0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4C5E0" w14:textId="77777777" w:rsidR="00100195" w:rsidRPr="0067415A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80A3A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327B0274" w14:textId="77777777">
        <w:trPr>
          <w:cantSplit/>
          <w:trHeight w:val="253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6889C" w14:textId="77777777" w:rsidR="00100195" w:rsidRDefault="00100195" w:rsidP="00100195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3B697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0AAAE" w14:textId="77777777" w:rsidR="00100195" w:rsidRPr="0067415A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0974D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Alexandria</w:t>
            </w:r>
          </w:p>
          <w:p w14:paraId="39392064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şi Cap Y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C77BD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0AA7E95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19 / 21, </w:t>
            </w:r>
          </w:p>
          <w:p w14:paraId="77C6C356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</w:t>
            </w:r>
          </w:p>
          <w:p w14:paraId="1F40B6B3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10ADBFA1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18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D4BB7" w14:textId="77777777" w:rsidR="00100195" w:rsidRPr="0067415A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EAF94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2A399" w14:textId="77777777" w:rsidR="00100195" w:rsidRPr="0067415A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AEE76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4BB680A0" w14:textId="77777777">
        <w:trPr>
          <w:cantSplit/>
          <w:trHeight w:val="137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9F0F6" w14:textId="77777777" w:rsidR="00100195" w:rsidRDefault="00100195" w:rsidP="00100195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DD885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226+444</w:t>
            </w:r>
          </w:p>
          <w:p w14:paraId="79A84745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273+200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323EB" w14:textId="77777777" w:rsidR="00100195" w:rsidRPr="0067415A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5BFF8" w14:textId="77777777" w:rsidR="00100195" w:rsidRPr="006F2DFE" w:rsidRDefault="00100195">
            <w:pPr>
              <w:spacing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6F2DFE">
              <w:rPr>
                <w:b/>
                <w:bCs/>
                <w:color w:val="000000"/>
                <w:sz w:val="20"/>
              </w:rPr>
              <w:t>Alexandria -</w:t>
            </w:r>
          </w:p>
          <w:p w14:paraId="22E25F84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 w:rsidRPr="006F2DFE">
              <w:rPr>
                <w:b/>
                <w:bCs/>
                <w:color w:val="000000"/>
                <w:sz w:val="20"/>
              </w:rPr>
              <w:t xml:space="preserve"> Zimnicea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71D4C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BDE5A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DF232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13749" w14:textId="77777777" w:rsidR="00100195" w:rsidRPr="0067415A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2E488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A028FC">
              <w:rPr>
                <w:b/>
                <w:bCs/>
                <w:iCs/>
                <w:sz w:val="20"/>
              </w:rPr>
              <w:t>*Interzis circulaţia trenurilor care au în componenţă mai mult de două locomotive cuplate.</w:t>
            </w:r>
          </w:p>
          <w:p w14:paraId="5CB5F64B" w14:textId="77777777" w:rsidR="00100195" w:rsidRPr="00CB56C2" w:rsidRDefault="00100195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CB56C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7021092C" w14:textId="77777777">
        <w:trPr>
          <w:cantSplit/>
          <w:trHeight w:val="452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14AC0" w14:textId="77777777" w:rsidR="00100195" w:rsidRDefault="00100195" w:rsidP="00100195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D6C50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0F441" w14:textId="77777777" w:rsidR="00100195" w:rsidRPr="0067415A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74E7D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Zimnicea</w:t>
            </w:r>
          </w:p>
          <w:p w14:paraId="2BBAC1F7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2A,  2B şi 3 primiri - expedieri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FEF2E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677985F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D3421" w14:textId="77777777" w:rsidR="00100195" w:rsidRPr="0067415A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7415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591A1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0BDCE" w14:textId="77777777" w:rsidR="00100195" w:rsidRPr="0067415A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E6C64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3E69DCD0" w14:textId="77777777" w:rsidR="00100195" w:rsidRDefault="00100195" w:rsidP="00CB56C2">
      <w:pPr>
        <w:spacing w:line="360" w:lineRule="auto"/>
        <w:ind w:right="57"/>
        <w:rPr>
          <w:sz w:val="20"/>
        </w:rPr>
      </w:pPr>
    </w:p>
    <w:p w14:paraId="23D57FDD" w14:textId="77777777" w:rsidR="00100195" w:rsidRDefault="00100195" w:rsidP="00DB78D2">
      <w:pPr>
        <w:pStyle w:val="Heading1"/>
        <w:spacing w:line="360" w:lineRule="auto"/>
      </w:pPr>
      <w:r>
        <w:t>LINIA 112</w:t>
      </w:r>
    </w:p>
    <w:p w14:paraId="5096FC1A" w14:textId="77777777" w:rsidR="00100195" w:rsidRDefault="00100195" w:rsidP="00D013FA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PIATRA OLT - CARACAL - </w:t>
      </w:r>
      <w:r w:rsidRPr="00755F45">
        <w:t>CARACAL GR. TEHNICA</w:t>
      </w: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"/>
        <w:gridCol w:w="877"/>
        <w:gridCol w:w="756"/>
        <w:gridCol w:w="2204"/>
        <w:gridCol w:w="869"/>
        <w:gridCol w:w="758"/>
        <w:gridCol w:w="869"/>
        <w:gridCol w:w="754"/>
        <w:gridCol w:w="2487"/>
      </w:tblGrid>
      <w:tr w:rsidR="00100195" w14:paraId="75588645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261D6" w14:textId="77777777" w:rsidR="00100195" w:rsidRDefault="00100195" w:rsidP="00100195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03A4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80F47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F090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6B8B5E7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2CE5F" w14:textId="77777777" w:rsidR="00100195" w:rsidRDefault="00100195" w:rsidP="000B158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52A3EAB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26, 32, 38 și 42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FCD36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077F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644F9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0D7E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liniilor 4 - 11.</w:t>
            </w:r>
          </w:p>
        </w:tc>
      </w:tr>
      <w:tr w:rsidR="00100195" w14:paraId="52DB1C7D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409D6" w14:textId="77777777" w:rsidR="00100195" w:rsidRDefault="00100195" w:rsidP="00100195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A51D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2DC60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D5A5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734EB09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A530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EB0CF4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D6B9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4E5D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2DB59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5C88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391980BE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0D6C1" w14:textId="77777777" w:rsidR="00100195" w:rsidRDefault="00100195" w:rsidP="00100195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B80CE" w14:textId="77777777" w:rsidR="00100195" w:rsidRDefault="00100195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206+900</w:t>
            </w:r>
          </w:p>
          <w:p w14:paraId="0EA93EBF" w14:textId="77777777" w:rsidR="00100195" w:rsidRDefault="00100195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207+000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8EC0C" w14:textId="77777777" w:rsidR="00100195" w:rsidRPr="00483148" w:rsidRDefault="00100195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446D9" w14:textId="77777777" w:rsidR="00100195" w:rsidRDefault="00100195" w:rsidP="00850C58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EDF68" w14:textId="77777777" w:rsidR="00100195" w:rsidRDefault="00100195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D53D3" w14:textId="77777777" w:rsidR="00100195" w:rsidRDefault="00100195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5A497" w14:textId="77777777" w:rsidR="00100195" w:rsidRDefault="00100195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7EDBA" w14:textId="77777777" w:rsidR="00100195" w:rsidRPr="00483148" w:rsidRDefault="00100195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7CD3E" w14:textId="77777777" w:rsidR="00100195" w:rsidRDefault="00100195" w:rsidP="00850C5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14:paraId="768449E4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CBBDD" w14:textId="77777777" w:rsidR="00100195" w:rsidRDefault="00100195" w:rsidP="00100195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FC1A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213+000</w:t>
            </w:r>
          </w:p>
          <w:p w14:paraId="1A6548F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CD3AB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119D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Piatra Olt - 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93B5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5C06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34D2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3457B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D63A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00195" w14:paraId="26140F65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39C53" w14:textId="77777777" w:rsidR="00100195" w:rsidRDefault="00100195" w:rsidP="00100195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0F69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217+100</w:t>
            </w:r>
          </w:p>
          <w:p w14:paraId="4DE0E1E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7866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CFB3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D100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C506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56F4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B24B5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BD76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14:paraId="51A11FC4" w14:textId="77777777">
        <w:trPr>
          <w:cantSplit/>
          <w:trHeight w:val="344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F6244" w14:textId="77777777" w:rsidR="00100195" w:rsidRDefault="00100195" w:rsidP="00100195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9BCF7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35002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1355D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Vlăduleni</w:t>
            </w:r>
          </w:p>
          <w:p w14:paraId="32292C6B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9D39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85850E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5901A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626E2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EAC74" w14:textId="77777777" w:rsidR="00100195" w:rsidRPr="00483148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ABDD3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4EDBF643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C936C" w14:textId="77777777" w:rsidR="00100195" w:rsidRDefault="00100195" w:rsidP="00100195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05B5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C1E67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6FF2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04975BA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3DA4D3E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195B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5B956A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F633F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F427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60CF4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B9CD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3F33E205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3373D" w14:textId="77777777" w:rsidR="00100195" w:rsidRDefault="00100195" w:rsidP="00100195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B034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914F4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5B8E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5723046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BD93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57A483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și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02E7A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404B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6C1C4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466D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40998B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100195" w14:paraId="077D5F80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2AF3C" w14:textId="77777777" w:rsidR="00100195" w:rsidRDefault="00100195" w:rsidP="00100195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96D5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231+335</w:t>
            </w:r>
          </w:p>
          <w:p w14:paraId="2AA43C3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231+405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78211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5AFD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68A70FF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D2AA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B6A3F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7B14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9BC93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438EF" w14:textId="77777777" w:rsidR="00100195" w:rsidRPr="00EB0A86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B0A86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EB0A86">
              <w:rPr>
                <w:b/>
                <w:bCs/>
                <w:iCs/>
                <w:sz w:val="20"/>
              </w:rPr>
              <w:t xml:space="preserve">  două locomotive cuplate.</w:t>
            </w:r>
          </w:p>
          <w:p w14:paraId="5A18E10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52C39415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56D71" w14:textId="77777777" w:rsidR="00100195" w:rsidRDefault="00100195" w:rsidP="00100195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46DE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231+950</w:t>
            </w:r>
          </w:p>
          <w:p w14:paraId="38F824E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BCB45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1CF6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619DE11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0AD7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C3321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264F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80CDB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1FF1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14:paraId="3007CC44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4C019" w14:textId="77777777" w:rsidR="00100195" w:rsidRDefault="00100195" w:rsidP="00100195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A4A1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237+810</w:t>
            </w:r>
          </w:p>
          <w:p w14:paraId="5A99010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238+790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8B3D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7501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6DB7484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DD80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4D8B6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A8DF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614E0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BB9C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2B42F06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Între vf. sch. 22 și </w:t>
            </w:r>
          </w:p>
          <w:p w14:paraId="420E0CA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călcâi sch. 27.</w:t>
            </w:r>
          </w:p>
        </w:tc>
      </w:tr>
      <w:tr w:rsidR="00100195" w14:paraId="7280C4FE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41AA1" w14:textId="77777777" w:rsidR="00100195" w:rsidRDefault="00100195" w:rsidP="00100195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E68B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4AA6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9C41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5D63EF8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8299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E8F634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22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FD509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C8FF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CAEF5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0C2D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 și 5</w:t>
            </w:r>
          </w:p>
        </w:tc>
      </w:tr>
      <w:tr w:rsidR="00100195" w14:paraId="62EE5380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23856" w14:textId="77777777" w:rsidR="00100195" w:rsidRDefault="00100195" w:rsidP="00100195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8230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4403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18B0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378F52B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Y,</w:t>
            </w:r>
          </w:p>
          <w:p w14:paraId="1065727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6, 32 și 34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5820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AC406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F06D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156+150</w:t>
            </w:r>
          </w:p>
          <w:p w14:paraId="7AB5B50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EA85C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D8A9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477AB36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941232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și 2, Cap Y.</w:t>
            </w:r>
          </w:p>
        </w:tc>
      </w:tr>
      <w:tr w:rsidR="00100195" w14:paraId="293611CB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64883" w14:textId="77777777" w:rsidR="00100195" w:rsidRDefault="00100195" w:rsidP="00100195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8C2D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6EE9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C242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1C7475A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1DD4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34</w:t>
            </w:r>
          </w:p>
          <w:p w14:paraId="20220E2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604EC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7BD4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4598E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C687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4115D5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100195" w14:paraId="1A80D5C1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56E04" w14:textId="77777777" w:rsidR="00100195" w:rsidRDefault="00100195" w:rsidP="00100195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A5E0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7075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08C2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1A9DE3A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3409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7414F7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3 - 9 </w:t>
            </w:r>
          </w:p>
          <w:p w14:paraId="4F92A96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4879A31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21 - 33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29EE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776F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C84AE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AC69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151CF0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linia 1 la linia 7.</w:t>
            </w:r>
          </w:p>
        </w:tc>
      </w:tr>
      <w:tr w:rsidR="00100195" w14:paraId="4D21DE23" w14:textId="77777777">
        <w:trPr>
          <w:cantSplit/>
          <w:trHeight w:val="128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51126" w14:textId="77777777" w:rsidR="00100195" w:rsidRDefault="00100195" w:rsidP="00100195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FB5F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3E84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2735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177082F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DF36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94FD244" w14:textId="77777777" w:rsidR="00100195" w:rsidRPr="000A20AF" w:rsidRDefault="00100195">
            <w:pPr>
              <w:spacing w:before="40" w:after="40" w:line="360" w:lineRule="auto"/>
              <w:ind w:left="64" w:right="57"/>
              <w:jc w:val="center"/>
              <w:rPr>
                <w:b/>
                <w:bCs/>
                <w:sz w:val="20"/>
              </w:rPr>
            </w:pPr>
            <w:r w:rsidRPr="000A20AF">
              <w:rPr>
                <w:b/>
                <w:bCs/>
                <w:sz w:val="20"/>
              </w:rPr>
              <w:t>23 -</w:t>
            </w:r>
            <w:r>
              <w:rPr>
                <w:b/>
                <w:bCs/>
                <w:sz w:val="20"/>
              </w:rPr>
              <w:t xml:space="preserve"> </w:t>
            </w:r>
            <w:r w:rsidRPr="000A20AF">
              <w:rPr>
                <w:b/>
                <w:bCs/>
                <w:sz w:val="20"/>
              </w:rPr>
              <w:t>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273B7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DF47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77F66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F388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4098AE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3 - 9.</w:t>
            </w:r>
          </w:p>
        </w:tc>
      </w:tr>
      <w:tr w:rsidR="00100195" w14:paraId="6484894A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3BCFB" w14:textId="77777777" w:rsidR="00100195" w:rsidRDefault="00100195" w:rsidP="00100195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5C1F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F50A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6501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4AEC57F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7096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31 și 37 pe directă și în abatere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F8AA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62BC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9B98C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0044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E71F30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7 - 9.</w:t>
            </w:r>
          </w:p>
        </w:tc>
      </w:tr>
      <w:tr w:rsidR="00100195" w14:paraId="550A69AD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3B57F" w14:textId="77777777" w:rsidR="00100195" w:rsidRDefault="00100195" w:rsidP="00100195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6AC4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B927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E5FC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19CC535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7185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7B5D774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26, 28, 30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4D48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AFA4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FE2C3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B279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și 7.</w:t>
            </w:r>
          </w:p>
        </w:tc>
      </w:tr>
      <w:tr w:rsidR="00100195" w14:paraId="7DC27D25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4F6EE" w14:textId="77777777" w:rsidR="00100195" w:rsidRDefault="00100195" w:rsidP="00100195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1BD3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495A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E547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32EABAB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A9AE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5A39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2256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103A8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622D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linia 1.</w:t>
            </w:r>
          </w:p>
        </w:tc>
      </w:tr>
      <w:tr w:rsidR="00100195" w14:paraId="4BDC4E8E" w14:textId="77777777">
        <w:trPr>
          <w:cantSplit/>
          <w:trHeight w:val="592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7F0C0" w14:textId="77777777" w:rsidR="00100195" w:rsidRDefault="00100195" w:rsidP="00100195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BB66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1D0FB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B0A2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5141FD6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3DDF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888373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 și 52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BCA3E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A975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DF23F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359E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B7C552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4 și 5.</w:t>
            </w:r>
          </w:p>
        </w:tc>
      </w:tr>
      <w:tr w:rsidR="00100195" w14:paraId="61AF93BB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E6D29" w14:textId="77777777" w:rsidR="00100195" w:rsidRDefault="00100195" w:rsidP="00100195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E93F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01F6F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2CCF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1AED682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5 și 6 </w:t>
            </w:r>
          </w:p>
          <w:p w14:paraId="20C0C2B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B6CB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18711E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5DDAC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5EFC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C1BB3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F98A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4B7A8AB1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36A11" w14:textId="77777777" w:rsidR="00100195" w:rsidRDefault="00100195" w:rsidP="00100195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8CEB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E1ED6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1DCF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25E6FF2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</w:t>
            </w:r>
          </w:p>
          <w:p w14:paraId="29D6FB3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15A5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2A33C6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221BA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4A74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205F1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ABC6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1C5CAD7B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78909" w14:textId="77777777" w:rsidR="00100195" w:rsidRDefault="00100195" w:rsidP="00100195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0E4D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239+100</w:t>
            </w:r>
          </w:p>
          <w:p w14:paraId="3D185D1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242+900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7B8F5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F870A" w14:textId="77777777" w:rsidR="00100195" w:rsidRPr="002F2938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2F2938">
              <w:rPr>
                <w:rFonts w:eastAsia="Arial"/>
                <w:b/>
                <w:bCs/>
                <w:sz w:val="20"/>
                <w:szCs w:val="20"/>
              </w:rPr>
              <w:t>St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.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p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X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-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G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si</w:t>
            </w:r>
            <w:r w:rsidRPr="002F2938">
              <w:rPr>
                <w:rFonts w:eastAsia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d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re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cta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Grup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C640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6086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D498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AD8D2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CD82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14:paraId="097CF60A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7F76A" w14:textId="77777777" w:rsidR="00100195" w:rsidRDefault="00100195" w:rsidP="00100195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B6C0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C5688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0814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188BC9B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45C684A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6BDB578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9A89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5866F7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F1FAA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EAB2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7D9E4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EF5E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0B222171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7A3EB" w14:textId="77777777" w:rsidR="00100195" w:rsidRDefault="00100195" w:rsidP="00100195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8306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4FA6A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7940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4007344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6F6C5550" w14:textId="77777777" w:rsidR="00100195" w:rsidRPr="007D0C03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1C4A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6B194A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65A1AD8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5/7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AF77A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4B83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C1F54" w14:textId="77777777" w:rsidR="00100195" w:rsidRPr="0048314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A8AF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 la liniile 2 și 3</w:t>
            </w:r>
          </w:p>
        </w:tc>
      </w:tr>
    </w:tbl>
    <w:p w14:paraId="37699B42" w14:textId="77777777" w:rsidR="00100195" w:rsidRDefault="00100195">
      <w:pPr>
        <w:spacing w:before="40" w:after="40" w:line="192" w:lineRule="auto"/>
        <w:ind w:right="57"/>
        <w:rPr>
          <w:sz w:val="20"/>
        </w:rPr>
      </w:pPr>
    </w:p>
    <w:p w14:paraId="59C3D473" w14:textId="77777777" w:rsidR="00100195" w:rsidRPr="00341E40" w:rsidRDefault="00100195" w:rsidP="00341E40">
      <w:pPr>
        <w:pStyle w:val="Heading1"/>
        <w:spacing w:line="360" w:lineRule="auto"/>
        <w:rPr>
          <w:color w:val="000000"/>
        </w:rPr>
      </w:pPr>
      <w:r w:rsidRPr="00341E40">
        <w:rPr>
          <w:color w:val="000000"/>
        </w:rPr>
        <w:t>LINIA 112 A</w:t>
      </w:r>
    </w:p>
    <w:p w14:paraId="48BA1FC3" w14:textId="77777777" w:rsidR="00100195" w:rsidRPr="00341E40" w:rsidRDefault="00100195" w:rsidP="00341E40">
      <w:pPr>
        <w:pStyle w:val="Heading1"/>
        <w:spacing w:line="360" w:lineRule="auto"/>
        <w:rPr>
          <w:color w:val="000000"/>
        </w:rPr>
      </w:pPr>
      <w:r w:rsidRPr="00341E40">
        <w:rPr>
          <w:color w:val="000000"/>
        </w:rPr>
        <w:t>GRUPA TEHNICA CARACAL – CORABIA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1"/>
        <w:gridCol w:w="869"/>
        <w:gridCol w:w="753"/>
        <w:gridCol w:w="869"/>
        <w:gridCol w:w="753"/>
        <w:gridCol w:w="2490"/>
      </w:tblGrid>
      <w:tr w:rsidR="00100195" w:rsidRPr="00341E40" w14:paraId="3381ED34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14978" w14:textId="77777777" w:rsidR="00100195" w:rsidRPr="00341E40" w:rsidRDefault="00100195" w:rsidP="00100195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C3AF6" w14:textId="77777777" w:rsidR="00100195" w:rsidRDefault="00100195" w:rsidP="005D0F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239+100</w:t>
            </w:r>
          </w:p>
          <w:p w14:paraId="397EDC50" w14:textId="77777777" w:rsidR="00100195" w:rsidRPr="00341E40" w:rsidRDefault="00100195" w:rsidP="005D0F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sz w:val="20"/>
              </w:rPr>
              <w:t>242+900</w:t>
            </w: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6C6F2" w14:textId="77777777" w:rsidR="00100195" w:rsidRPr="00341E40" w:rsidRDefault="00100195" w:rsidP="005D0F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1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B229C" w14:textId="77777777" w:rsidR="00100195" w:rsidRPr="00341E40" w:rsidRDefault="00100195" w:rsidP="005D0F4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2F2938">
              <w:rPr>
                <w:rFonts w:eastAsia="Arial"/>
                <w:b/>
                <w:bCs/>
                <w:sz w:val="20"/>
                <w:szCs w:val="20"/>
              </w:rPr>
              <w:t>St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.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p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X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-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G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si</w:t>
            </w:r>
            <w:r w:rsidRPr="002F2938">
              <w:rPr>
                <w:rFonts w:eastAsia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d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re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cta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Grup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869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B7558" w14:textId="77777777" w:rsidR="00100195" w:rsidRPr="00341E40" w:rsidRDefault="00100195" w:rsidP="005D0F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16D0F" w14:textId="77777777" w:rsidR="00100195" w:rsidRPr="00341E40" w:rsidRDefault="00100195" w:rsidP="005D0F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869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1CC38" w14:textId="77777777" w:rsidR="00100195" w:rsidRPr="00341E40" w:rsidRDefault="00100195" w:rsidP="005D0F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425CF" w14:textId="77777777" w:rsidR="00100195" w:rsidRPr="00341E40" w:rsidRDefault="00100195" w:rsidP="005D0F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B4926" w14:textId="77777777" w:rsidR="00100195" w:rsidRPr="00341E40" w:rsidRDefault="00100195" w:rsidP="005D0F4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:rsidRPr="00341E40" w14:paraId="3313040B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5B8C9" w14:textId="77777777" w:rsidR="00100195" w:rsidRPr="00341E40" w:rsidRDefault="00100195" w:rsidP="00100195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EC924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746EA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201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85ADF" w14:textId="77777777" w:rsidR="00100195" w:rsidRPr="00341E40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Grupa Tehnică </w:t>
            </w:r>
          </w:p>
          <w:p w14:paraId="0132EB04" w14:textId="77777777" w:rsidR="00100195" w:rsidRPr="00341E40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Caracal </w:t>
            </w:r>
          </w:p>
          <w:p w14:paraId="196EAF4E" w14:textId="77777777" w:rsidR="00100195" w:rsidRPr="00341E40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linia 2 </w:t>
            </w:r>
          </w:p>
          <w:p w14:paraId="4647F550" w14:textId="77777777" w:rsidR="00100195" w:rsidRPr="00341E40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primiri – expedieri</w:t>
            </w:r>
          </w:p>
        </w:tc>
        <w:tc>
          <w:tcPr>
            <w:tcW w:w="869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AE952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toată</w:t>
            </w:r>
          </w:p>
          <w:p w14:paraId="3EF5DC7C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857E3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  <w:r w:rsidRPr="00341E40">
              <w:rPr>
                <w:b/>
                <w:bCs/>
                <w:color w:val="000000"/>
                <w:sz w:val="32"/>
              </w:rPr>
              <w:t>10</w:t>
            </w:r>
          </w:p>
        </w:tc>
        <w:tc>
          <w:tcPr>
            <w:tcW w:w="869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08D50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9F4A0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43DA91AA" w14:textId="77777777" w:rsidR="00100195" w:rsidRPr="00341E40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341E40" w14:paraId="2D68E0FC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EF94D" w14:textId="77777777" w:rsidR="00100195" w:rsidRPr="00341E40" w:rsidRDefault="00100195" w:rsidP="00100195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F00F9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52FFD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201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EED7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4C084E6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75B3FE3C" w14:textId="77777777" w:rsidR="00100195" w:rsidRPr="00341E40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869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D2E9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1606AB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6AEB8403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sz w:val="20"/>
              </w:rPr>
              <w:t>5/7</w:t>
            </w: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45F80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092FB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38D17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64586007" w14:textId="77777777" w:rsidR="00100195" w:rsidRPr="00341E40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 la liniile 2 și 3</w:t>
            </w:r>
          </w:p>
        </w:tc>
      </w:tr>
      <w:tr w:rsidR="00100195" w:rsidRPr="00341E40" w14:paraId="65A494F8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BE15D" w14:textId="77777777" w:rsidR="00100195" w:rsidRPr="00341E40" w:rsidRDefault="00100195" w:rsidP="00100195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1810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242+950</w:t>
            </w:r>
          </w:p>
          <w:p w14:paraId="41CEE37F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282+229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A5AB3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65D84" w14:textId="77777777" w:rsidR="00100195" w:rsidRPr="00341E40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Grupa Tehnică </w:t>
            </w:r>
          </w:p>
          <w:p w14:paraId="12EE7EA7" w14:textId="77777777" w:rsidR="00100195" w:rsidRPr="00341E40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Caracal -</w:t>
            </w:r>
          </w:p>
          <w:p w14:paraId="627D7D25" w14:textId="77777777" w:rsidR="00100195" w:rsidRPr="00341E40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Corabia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6E24A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3EF4C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01C37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7403A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6747A72B" w14:textId="77777777" w:rsidR="00100195" w:rsidRDefault="00100195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circulaţia trenurilor care au în componenţă mai mult de două locomotive cuplate.</w:t>
            </w:r>
          </w:p>
          <w:p w14:paraId="42E4FC01" w14:textId="77777777" w:rsidR="00100195" w:rsidRPr="002A0159" w:rsidRDefault="00100195">
            <w:pPr>
              <w:spacing w:before="40" w:after="40" w:line="360" w:lineRule="auto"/>
              <w:ind w:left="82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2A0159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341E40" w14:paraId="5F63C521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3C96E" w14:textId="77777777" w:rsidR="00100195" w:rsidRPr="00341E40" w:rsidRDefault="00100195" w:rsidP="00100195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36AE9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252+690</w:t>
            </w:r>
          </w:p>
          <w:p w14:paraId="60A9407D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252+740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BDF10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  <w:r w:rsidRPr="00341E40">
              <w:rPr>
                <w:b/>
                <w:bCs/>
                <w:color w:val="000000"/>
                <w:sz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958FB" w14:textId="77777777" w:rsidR="00100195" w:rsidRPr="00341E40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Grupa Tehnică </w:t>
            </w:r>
          </w:p>
          <w:p w14:paraId="58E76BCD" w14:textId="77777777" w:rsidR="00100195" w:rsidRPr="00341E40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Caracal -</w:t>
            </w:r>
          </w:p>
          <w:p w14:paraId="411F706A" w14:textId="77777777" w:rsidR="00100195" w:rsidRPr="00341E40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Corabia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85D49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F9E00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D2FCE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FC873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1C89E315" w14:textId="77777777" w:rsidR="00100195" w:rsidRPr="00341E40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341E40">
              <w:rPr>
                <w:b/>
                <w:bCs/>
                <w:iCs/>
                <w:color w:val="000000"/>
                <w:sz w:val="20"/>
              </w:rPr>
              <w:t>Valabil pentru trenurile remorcate cu două locomotive cuplate.</w:t>
            </w:r>
          </w:p>
          <w:p w14:paraId="70D9677B" w14:textId="77777777" w:rsidR="00100195" w:rsidRPr="00083153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083153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341E40" w14:paraId="6AC7F70F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E6F1D" w14:textId="77777777" w:rsidR="00100195" w:rsidRPr="00341E40" w:rsidRDefault="00100195" w:rsidP="00100195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96322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257+075</w:t>
            </w:r>
          </w:p>
          <w:p w14:paraId="3A6CE0A6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257+125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31D36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  <w:r w:rsidRPr="00341E40">
              <w:rPr>
                <w:b/>
                <w:bCs/>
                <w:color w:val="000000"/>
                <w:sz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4A9CF" w14:textId="77777777" w:rsidR="00100195" w:rsidRPr="00341E40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Grupa Tehnică </w:t>
            </w:r>
          </w:p>
          <w:p w14:paraId="17E35A85" w14:textId="77777777" w:rsidR="00100195" w:rsidRPr="00341E40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Caracal -</w:t>
            </w:r>
          </w:p>
          <w:p w14:paraId="08145E96" w14:textId="77777777" w:rsidR="00100195" w:rsidRPr="00341E40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Corabia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D51CC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7C684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793C3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C8991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7E363E76" w14:textId="77777777" w:rsidR="00100195" w:rsidRPr="00341E40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341E40">
              <w:rPr>
                <w:b/>
                <w:bCs/>
                <w:iCs/>
                <w:color w:val="000000"/>
                <w:sz w:val="20"/>
              </w:rPr>
              <w:t>Valabil pentru trenurile remorcate cu două locomotive cuplate.</w:t>
            </w:r>
          </w:p>
          <w:p w14:paraId="02073D51" w14:textId="77777777" w:rsidR="00100195" w:rsidRPr="00083153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083153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341E40" w14:paraId="087D83D5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DE1DB" w14:textId="77777777" w:rsidR="00100195" w:rsidRPr="00341E40" w:rsidRDefault="00100195" w:rsidP="00100195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E4C3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267+875</w:t>
            </w:r>
          </w:p>
          <w:p w14:paraId="69AF135A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267+925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64C38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  <w:r>
              <w:rPr>
                <w:b/>
                <w:bCs/>
                <w:color w:val="000000"/>
                <w:sz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6E918" w14:textId="77777777" w:rsidR="00100195" w:rsidRPr="00341E40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Grupa Tehnică </w:t>
            </w:r>
          </w:p>
          <w:p w14:paraId="3AC91529" w14:textId="77777777" w:rsidR="00100195" w:rsidRPr="00341E40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Caracal -</w:t>
            </w:r>
          </w:p>
          <w:p w14:paraId="4F3D9EC2" w14:textId="77777777" w:rsidR="00100195" w:rsidRPr="00341E40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Corabia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062A7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562E7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027A3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D6B63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1B4D8045" w14:textId="77777777" w:rsidR="00100195" w:rsidRPr="009B36D7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9B36D7">
              <w:rPr>
                <w:b/>
                <w:bCs/>
                <w:iCs/>
                <w:sz w:val="20"/>
              </w:rPr>
              <w:t>Valabil pentru trenurile care au în componență două locomotive cuplate.</w:t>
            </w:r>
          </w:p>
          <w:p w14:paraId="073E9F9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:rsidRPr="00341E40" w14:paraId="7716CF6F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72E49" w14:textId="77777777" w:rsidR="00100195" w:rsidRPr="00341E40" w:rsidRDefault="00100195" w:rsidP="00100195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7914B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DBDDE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9BC65" w14:textId="77777777" w:rsidR="00100195" w:rsidRPr="00341E40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St. Corabia</w:t>
            </w:r>
          </w:p>
          <w:p w14:paraId="097D6B3A" w14:textId="77777777" w:rsidR="00100195" w:rsidRPr="00341E40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linia 2 </w:t>
            </w:r>
          </w:p>
          <w:p w14:paraId="2B873F5A" w14:textId="77777777" w:rsidR="00100195" w:rsidRPr="00341E40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62AC5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toată</w:t>
            </w:r>
          </w:p>
          <w:p w14:paraId="61F3C7EB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9620E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  <w:r w:rsidRPr="00341E40">
              <w:rPr>
                <w:b/>
                <w:bCs/>
                <w:color w:val="000000"/>
                <w:sz w:val="32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38B33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014BF" w14:textId="77777777" w:rsidR="00100195" w:rsidRPr="00341E40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1168A88C" w14:textId="77777777" w:rsidR="00100195" w:rsidRPr="00341E40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</w:tbl>
    <w:p w14:paraId="4120C797" w14:textId="77777777" w:rsidR="00100195" w:rsidRPr="00341E40" w:rsidRDefault="00100195" w:rsidP="00341E40">
      <w:pPr>
        <w:rPr>
          <w:color w:val="000000"/>
        </w:rPr>
      </w:pPr>
    </w:p>
    <w:p w14:paraId="08F92187" w14:textId="77777777" w:rsidR="00100195" w:rsidRDefault="00100195" w:rsidP="00671189">
      <w:pPr>
        <w:pStyle w:val="Heading1"/>
        <w:spacing w:line="360" w:lineRule="auto"/>
      </w:pPr>
      <w:r>
        <w:lastRenderedPageBreak/>
        <w:t>LINIA 113</w:t>
      </w:r>
    </w:p>
    <w:p w14:paraId="5887FC9A" w14:textId="77777777" w:rsidR="00100195" w:rsidRDefault="00100195" w:rsidP="007D0571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CRAIOVA - CALAFAT</w:t>
      </w:r>
      <w:r>
        <w:rPr>
          <w:caps/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5"/>
        <w:gridCol w:w="880"/>
        <w:gridCol w:w="747"/>
        <w:gridCol w:w="2176"/>
        <w:gridCol w:w="981"/>
        <w:gridCol w:w="747"/>
        <w:gridCol w:w="850"/>
        <w:gridCol w:w="736"/>
        <w:gridCol w:w="2464"/>
      </w:tblGrid>
      <w:tr w:rsidR="00100195" w14:paraId="52698584" w14:textId="77777777">
        <w:trPr>
          <w:cantSplit/>
          <w:trHeight w:val="419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28180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EF85F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249+150</w:t>
            </w:r>
          </w:p>
          <w:p w14:paraId="0B6B2B82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250+300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0C949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6ABB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3A558BA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3A + 3B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B6426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E07E1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1292A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515B6" w14:textId="77777777" w:rsidR="00100195" w:rsidRPr="00CC1231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EBEB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trenuri de marfă în tranzit. Nesemnalizată pe teren.</w:t>
            </w:r>
          </w:p>
          <w:p w14:paraId="5DB70C8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Stația în paralelogram.</w:t>
            </w:r>
          </w:p>
        </w:tc>
      </w:tr>
      <w:tr w:rsidR="00100195" w14:paraId="4AF3375F" w14:textId="77777777">
        <w:trPr>
          <w:cantSplit/>
          <w:trHeight w:val="419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4024E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92CA6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2ACA1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56B8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195B58D0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AE892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0690E0C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73 - 77 - - 83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C9024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28E3E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7CE98" w14:textId="77777777" w:rsidR="00100195" w:rsidRPr="00CC1231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D708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 linia 2 A la liniile 26 și 27.</w:t>
            </w:r>
          </w:p>
        </w:tc>
      </w:tr>
      <w:tr w:rsidR="00100195" w14:paraId="345947CB" w14:textId="77777777">
        <w:trPr>
          <w:cantSplit/>
          <w:trHeight w:val="419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01E3C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4E51F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6C3E1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5850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E165E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00CFB67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79 - 85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55D70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E3BF4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EAB7E" w14:textId="77777777" w:rsidR="00100195" w:rsidRPr="00CC1231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5DCB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831BF0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linia 28 A la liniile </w:t>
            </w:r>
          </w:p>
          <w:p w14:paraId="777A92A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1 - 4B.</w:t>
            </w:r>
          </w:p>
        </w:tc>
      </w:tr>
      <w:tr w:rsidR="00100195" w14:paraId="63AAB3A4" w14:textId="77777777">
        <w:trPr>
          <w:cantSplit/>
          <w:trHeight w:val="60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40DE3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5A0D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76C95" w14:textId="77777777" w:rsidR="00100195" w:rsidRPr="00073CD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D773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1F93E9E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00F3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33D5815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75 / 79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F827B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D720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CBCCF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3F62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E068B9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linia 28A către liniile </w:t>
            </w:r>
          </w:p>
          <w:p w14:paraId="2C26B2E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1 - 4B, 26 și 27.</w:t>
            </w:r>
          </w:p>
        </w:tc>
      </w:tr>
      <w:tr w:rsidR="00100195" w14:paraId="57CB3184" w14:textId="77777777">
        <w:trPr>
          <w:cantSplit/>
          <w:trHeight w:val="453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A855A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AA15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B6F2D" w14:textId="77777777" w:rsidR="00100195" w:rsidRPr="00073CD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4E78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6842887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960E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5A87F99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83 / 87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F67CE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E220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C385E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B2F1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liniile 1A, 2A și 28A către liniile 26 și 27.</w:t>
            </w:r>
          </w:p>
        </w:tc>
      </w:tr>
      <w:tr w:rsidR="00100195" w14:paraId="3010A98C" w14:textId="77777777">
        <w:trPr>
          <w:cantSplit/>
          <w:trHeight w:val="2204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787F8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807F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66485" w14:textId="77777777" w:rsidR="00100195" w:rsidRPr="00073CD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B41B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0E241B6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C6B8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AF4FDF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43BFDF3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23, 33,  35, </w:t>
            </w:r>
          </w:p>
          <w:p w14:paraId="32E3562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566D558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43 / 49, 45 / 51, sch. </w:t>
            </w:r>
          </w:p>
          <w:p w14:paraId="3B773F2A" w14:textId="77777777" w:rsidR="00100195" w:rsidRDefault="00100195" w:rsidP="00FD446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55, 57, 59, 65, 67, 69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EF24A" w14:textId="77777777" w:rsidR="00100195" w:rsidRPr="000625F2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1FE6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8FF52" w14:textId="77777777" w:rsidR="00100195" w:rsidRPr="000625F2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7C11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F57381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4A - 11.</w:t>
            </w:r>
          </w:p>
        </w:tc>
      </w:tr>
      <w:tr w:rsidR="00100195" w14:paraId="3DF523DA" w14:textId="77777777">
        <w:trPr>
          <w:cantSplit/>
          <w:trHeight w:val="2204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520C0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624C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D43D4" w14:textId="77777777" w:rsidR="00100195" w:rsidRPr="00073CD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FE093" w14:textId="77777777" w:rsidR="00100195" w:rsidRDefault="00100195" w:rsidP="00FD446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15B748F6" w14:textId="77777777" w:rsidR="00100195" w:rsidRDefault="00100195" w:rsidP="00FD446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6CBE0" w14:textId="77777777" w:rsidR="00100195" w:rsidRDefault="00100195" w:rsidP="00FD446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F78274A" w14:textId="77777777" w:rsidR="00100195" w:rsidRDefault="00100195" w:rsidP="00FD446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6F8836B2" w14:textId="77777777" w:rsidR="00100195" w:rsidRDefault="00100195" w:rsidP="00FD446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145, 147, 149, 151 </w:t>
            </w:r>
          </w:p>
          <w:p w14:paraId="57A72B65" w14:textId="77777777" w:rsidR="00100195" w:rsidRDefault="00100195" w:rsidP="00FD446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157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8AEB6" w14:textId="77777777" w:rsidR="00100195" w:rsidRPr="000625F2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360F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BF6AA" w14:textId="77777777" w:rsidR="00100195" w:rsidRPr="000625F2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2B93D" w14:textId="77777777" w:rsidR="00100195" w:rsidRDefault="00100195" w:rsidP="00FD446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F93F10" w14:textId="77777777" w:rsidR="00100195" w:rsidRDefault="00100195" w:rsidP="00FD446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12 - 16.</w:t>
            </w:r>
          </w:p>
        </w:tc>
      </w:tr>
      <w:tr w:rsidR="00100195" w14:paraId="5B4C00E5" w14:textId="77777777">
        <w:trPr>
          <w:cantSplit/>
          <w:trHeight w:val="1083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D3046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1AB3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3641C" w14:textId="77777777" w:rsidR="00100195" w:rsidRPr="00073CD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44B7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3B60883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12-16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5D03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4209C1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1630C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17AE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3FA6E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B461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26EBB9E7" w14:textId="77777777">
        <w:trPr>
          <w:cantSplit/>
          <w:trHeight w:val="1555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B41AA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2BC8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72924" w14:textId="77777777" w:rsidR="00100195" w:rsidRPr="00073CD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1EFF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Jiu  H.M. Cap X + Y </w:t>
            </w:r>
          </w:p>
          <w:p w14:paraId="1840B9A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FB02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8B5E2F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23, 10 și diag. </w:t>
            </w:r>
          </w:p>
          <w:p w14:paraId="44D12846" w14:textId="77777777" w:rsidR="00100195" w:rsidRPr="00A91FA4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0"/>
              </w:rPr>
              <w:t xml:space="preserve">15-23 </w:t>
            </w:r>
            <w:r>
              <w:rPr>
                <w:b/>
                <w:bCs/>
                <w:sz w:val="20"/>
              </w:rPr>
              <w:br/>
              <w:t>și 10-8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2D9A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4957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5C540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D00B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Cu acces la linia 3 </w:t>
            </w:r>
          </w:p>
          <w:p w14:paraId="3382405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sz w:val="20"/>
              </w:rPr>
              <w:t>Jiu  H.M.</w:t>
            </w:r>
          </w:p>
        </w:tc>
      </w:tr>
      <w:tr w:rsidR="00100195" w14:paraId="62B1F56B" w14:textId="77777777" w:rsidTr="00A16AF3">
        <w:trPr>
          <w:cantSplit/>
          <w:trHeight w:val="778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79A66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B1FD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254+120</w:t>
            </w:r>
          </w:p>
          <w:p w14:paraId="3A0113F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254+170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869B6" w14:textId="77777777" w:rsidR="00100195" w:rsidRPr="00073CD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C49AC" w14:textId="77777777" w:rsidR="00100195" w:rsidRDefault="00100195" w:rsidP="00347E2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Jiu  H.M.  -  Podari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3548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EA16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3990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297DA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87F2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74C64B38" w14:textId="77777777">
        <w:trPr>
          <w:cantSplit/>
          <w:trHeight w:val="1555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1014E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BFBB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41796" w14:textId="77777777" w:rsidR="00100195" w:rsidRPr="00073CD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99E4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Podari</w:t>
            </w:r>
          </w:p>
          <w:p w14:paraId="72B8BF0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5A88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69FA21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7, 9, 11, 13, 15 </w:t>
            </w:r>
          </w:p>
          <w:p w14:paraId="351AB5D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12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E85E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4648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19F47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859E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85D0CF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liniile 2 - 4.</w:t>
            </w:r>
          </w:p>
        </w:tc>
      </w:tr>
      <w:tr w:rsidR="00100195" w14:paraId="54142BEF" w14:textId="77777777">
        <w:trPr>
          <w:cantSplit/>
          <w:trHeight w:val="1555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0A318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DC46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3B666" w14:textId="77777777" w:rsidR="00100195" w:rsidRPr="00073CD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935E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Podari</w:t>
            </w:r>
          </w:p>
          <w:p w14:paraId="4E34D5E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DC3B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314B5A4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/ 8</w:t>
            </w:r>
          </w:p>
          <w:p w14:paraId="32D2C16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10 și 14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2C9C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317E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8DF7F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2D82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05B929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și 4 Cap Y.</w:t>
            </w:r>
          </w:p>
        </w:tc>
      </w:tr>
      <w:tr w:rsidR="00100195" w14:paraId="74A60CBC" w14:textId="77777777">
        <w:trPr>
          <w:cantSplit/>
          <w:trHeight w:val="1555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651AF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870F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30ED2" w14:textId="77777777" w:rsidR="00100195" w:rsidRPr="00073CD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C6CA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Sălcuța Cap X + Y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003E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peste sch. 3 și diag. 1-3 și Cap Y peste sch. 4 și diag 2-4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27D3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AD86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D12C8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645F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linia 2 Sălcuța</w:t>
            </w:r>
          </w:p>
        </w:tc>
      </w:tr>
      <w:tr w:rsidR="00100195" w14:paraId="568368DD" w14:textId="77777777">
        <w:trPr>
          <w:cantSplit/>
          <w:trHeight w:val="1555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36E80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2F50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FB151" w14:textId="77777777" w:rsidR="00100195" w:rsidRPr="00073CD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22FB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Segarcea</w:t>
            </w:r>
          </w:p>
          <w:p w14:paraId="485E522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Y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2A2F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3, TDJ</w:t>
            </w:r>
          </w:p>
          <w:p w14:paraId="5FB2E72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/ 9,</w:t>
            </w:r>
          </w:p>
          <w:p w14:paraId="6D5A7B9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10, TDJ</w:t>
            </w:r>
          </w:p>
          <w:p w14:paraId="4344211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 și diag. 1-3, 3-7/9,</w:t>
            </w:r>
          </w:p>
          <w:p w14:paraId="27B5D23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4-10 și 10-12/14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E223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314C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03796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1388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2 și 3.</w:t>
            </w:r>
          </w:p>
        </w:tc>
      </w:tr>
      <w:tr w:rsidR="00100195" w14:paraId="1AB64AAD" w14:textId="77777777">
        <w:trPr>
          <w:cantSplit/>
          <w:trHeight w:val="5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AD8DB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DF29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185EC" w14:textId="77777777" w:rsidR="00100195" w:rsidRPr="00073CD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B5F2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Segarcea</w:t>
            </w:r>
          </w:p>
          <w:p w14:paraId="370DA89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 </w:t>
            </w:r>
          </w:p>
          <w:p w14:paraId="220991C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97E5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0B8A8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8D1D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6B92F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B33F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67C600CE" w14:textId="77777777">
        <w:trPr>
          <w:cantSplit/>
          <w:trHeight w:val="504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B998D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E93B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66125" w14:textId="77777777" w:rsidR="00100195" w:rsidRPr="00073CD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9BE2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Portăreşti</w:t>
            </w:r>
          </w:p>
          <w:p w14:paraId="3D20C5B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2 și 3</w:t>
            </w:r>
          </w:p>
          <w:p w14:paraId="2D4DFEE2" w14:textId="77777777" w:rsidR="00100195" w:rsidRPr="001B3BD6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7F22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28C88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5EB4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F4979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2828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766313BE" w14:textId="77777777">
        <w:trPr>
          <w:cantSplit/>
          <w:trHeight w:val="504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9CC9B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B341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B4C9F" w14:textId="77777777" w:rsidR="00100195" w:rsidRPr="00073CD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754E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Portăreşti,</w:t>
            </w:r>
          </w:p>
          <w:p w14:paraId="67E17716" w14:textId="77777777" w:rsidR="00100195" w:rsidRPr="002617B2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Cap X + </w:t>
            </w:r>
            <w:r>
              <w:rPr>
                <w:b/>
                <w:bCs/>
                <w:sz w:val="20"/>
                <w:lang w:val="en-US"/>
              </w:rPr>
              <w:t>Cap Y</w:t>
            </w:r>
          </w:p>
          <w:p w14:paraId="4FA27E4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34A3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FD3642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3, </w:t>
            </w:r>
          </w:p>
          <w:p w14:paraId="1BB5A77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5 / 7, </w:t>
            </w:r>
          </w:p>
          <w:p w14:paraId="22E5AFA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diagonala 1 - 3, </w:t>
            </w:r>
          </w:p>
          <w:p w14:paraId="60919C4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3 - 5 / 7, sch. 4,  TDJ 6 / 8, </w:t>
            </w:r>
          </w:p>
          <w:p w14:paraId="4D25F3A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 2 - 4 și 4 - 6 / 8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0A0D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9A5775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8004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03E6D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794C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795F5937" w14:textId="77777777">
        <w:trPr>
          <w:cantSplit/>
          <w:trHeight w:val="5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9597B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AAE7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3921F" w14:textId="77777777" w:rsidR="00100195" w:rsidRPr="00073CD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9A46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Băileşti</w:t>
            </w:r>
          </w:p>
          <w:p w14:paraId="25A3CD1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1800D45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FACC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9F53D7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2F364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006E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612B4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8591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395937D7" w14:textId="77777777">
        <w:trPr>
          <w:cantSplit/>
          <w:trHeight w:val="367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E8F36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8EAC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2A34F" w14:textId="77777777" w:rsidR="00100195" w:rsidRPr="00073CD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00C8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Băileşti</w:t>
            </w:r>
          </w:p>
          <w:p w14:paraId="15FE6AF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  <w:p w14:paraId="5C5B701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7BF5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  <w:p w14:paraId="67A4C4D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37209AE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12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3D3ED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631E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4EF57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EAB9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5DA7C7CC" w14:textId="77777777">
        <w:trPr>
          <w:cantSplit/>
          <w:trHeight w:val="367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FFC3D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C6E6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52344" w14:textId="77777777" w:rsidR="00100195" w:rsidRPr="00073CD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6AF1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Băileşti</w:t>
            </w:r>
          </w:p>
          <w:p w14:paraId="1178A2F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160E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11/13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F8970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8496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4EBB3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338D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3, 7 și 8 Cap X.</w:t>
            </w:r>
          </w:p>
        </w:tc>
      </w:tr>
      <w:tr w:rsidR="00100195" w14:paraId="23A394D0" w14:textId="77777777">
        <w:trPr>
          <w:cantSplit/>
          <w:trHeight w:val="266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8D287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12A5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2D06E" w14:textId="77777777" w:rsidR="00100195" w:rsidRPr="00073CD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2F0F7" w14:textId="77777777" w:rsidR="00100195" w:rsidRDefault="00100195">
            <w:pPr>
              <w:pStyle w:val="Heading2"/>
              <w:spacing w:before="40" w:after="4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St. Moţăţei</w:t>
            </w:r>
          </w:p>
          <w:p w14:paraId="3AC307E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  <w:p w14:paraId="6711F58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58ED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B44C00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830D9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6E05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9CFA3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F6C1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peste sch. 3, 4, 5 şi 6.</w:t>
            </w:r>
          </w:p>
        </w:tc>
      </w:tr>
      <w:tr w:rsidR="00100195" w14:paraId="29A39CDA" w14:textId="77777777">
        <w:trPr>
          <w:cantSplit/>
          <w:trHeight w:val="266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0C834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D482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61B7E" w14:textId="77777777" w:rsidR="00100195" w:rsidRPr="00073CD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99F5E" w14:textId="77777777" w:rsidR="00100195" w:rsidRDefault="00100195">
            <w:pPr>
              <w:pStyle w:val="Heading2"/>
              <w:spacing w:before="40" w:after="4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St. Moţăţei</w:t>
            </w:r>
          </w:p>
          <w:p w14:paraId="5AE3B6E2" w14:textId="77777777" w:rsidR="00100195" w:rsidRDefault="00100195">
            <w:pPr>
              <w:pStyle w:val="Heading2"/>
              <w:spacing w:before="40" w:after="4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Cap X + Cap Y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BDED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FD160D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3 - 5 </w:t>
            </w:r>
          </w:p>
          <w:p w14:paraId="0E7CAD2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600BD94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C7641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16B3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9E687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DBDE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8EC3B1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2.</w:t>
            </w:r>
          </w:p>
        </w:tc>
      </w:tr>
      <w:tr w:rsidR="00100195" w14:paraId="132F8AB1" w14:textId="77777777">
        <w:trPr>
          <w:cantSplit/>
          <w:trHeight w:val="266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51338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EEB6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A1174" w14:textId="77777777" w:rsidR="00100195" w:rsidRPr="00073CD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C8813" w14:textId="77777777" w:rsidR="00100195" w:rsidRDefault="00100195">
            <w:pPr>
              <w:pStyle w:val="Heading2"/>
              <w:spacing w:before="40" w:after="4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St. Moţăţei</w:t>
            </w:r>
          </w:p>
          <w:p w14:paraId="0B9D2157" w14:textId="77777777" w:rsidR="00100195" w:rsidRDefault="00100195">
            <w:pPr>
              <w:pStyle w:val="Heading2"/>
              <w:spacing w:before="40" w:after="4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linia 3, Cap Y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4B15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200 m de la călcâi sch. 6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3387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8C32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39E4B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C55A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946C19" w14:paraId="5F4A0FB0" w14:textId="77777777">
        <w:trPr>
          <w:cantSplit/>
          <w:trHeight w:val="5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86EA9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A125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FC391" w14:textId="77777777" w:rsidR="00100195" w:rsidRPr="00073CD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E71A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 . Calafat</w:t>
            </w:r>
          </w:p>
          <w:p w14:paraId="56AB2E1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1A</w:t>
            </w:r>
          </w:p>
          <w:p w14:paraId="0014366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88FB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D7DEE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4C18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1C02B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6272F" w14:textId="77777777" w:rsidR="00100195" w:rsidRPr="00946C19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100195" w:rsidRPr="00946C19" w14:paraId="570F6A66" w14:textId="77777777">
        <w:trPr>
          <w:cantSplit/>
          <w:trHeight w:val="5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8B612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D8FE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76A91" w14:textId="77777777" w:rsidR="00100195" w:rsidRPr="00073CD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FECB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Calafat</w:t>
            </w:r>
          </w:p>
          <w:p w14:paraId="5A789FC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</w:t>
            </w:r>
          </w:p>
          <w:p w14:paraId="6096DF8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9FB0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05C90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BE76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9A4F2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9D725" w14:textId="77777777" w:rsidR="00100195" w:rsidRPr="00946C19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100195" w:rsidRPr="00946C19" w14:paraId="3D9C6CF6" w14:textId="77777777">
        <w:trPr>
          <w:cantSplit/>
          <w:trHeight w:val="1083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1C198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CA55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F81CC" w14:textId="77777777" w:rsidR="00100195" w:rsidRPr="00073CD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359B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Calafat</w:t>
            </w:r>
          </w:p>
          <w:p w14:paraId="3D36470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6650C20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117A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toate liniile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564F1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E546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7FD7A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43545" w14:textId="77777777" w:rsidR="00100195" w:rsidRPr="00946C19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Afectează intrări - ieşiri peste sch. 5, 9, 16 şi 18. </w:t>
            </w:r>
          </w:p>
        </w:tc>
      </w:tr>
      <w:tr w:rsidR="00100195" w:rsidRPr="00946C19" w14:paraId="68AA042F" w14:textId="77777777">
        <w:trPr>
          <w:cantSplit/>
          <w:trHeight w:val="1143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CEB7D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2F73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407C0" w14:textId="77777777" w:rsidR="00100195" w:rsidRPr="00073CD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A1EC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Calafat </w:t>
            </w:r>
          </w:p>
          <w:p w14:paraId="742A88F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7a</w:t>
            </w:r>
          </w:p>
          <w:p w14:paraId="1ED51DB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1889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1C88C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1</w:t>
            </w: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7659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25889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B3617" w14:textId="77777777" w:rsidR="00100195" w:rsidRPr="00946C19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946C19">
              <w:rPr>
                <w:b/>
                <w:bCs/>
                <w:i/>
                <w:sz w:val="20"/>
              </w:rPr>
              <w:t>Şi peste schimbătorii</w:t>
            </w:r>
          </w:p>
          <w:p w14:paraId="7BE704A4" w14:textId="77777777" w:rsidR="00100195" w:rsidRPr="00946C19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946C19">
              <w:rPr>
                <w:b/>
                <w:bCs/>
                <w:i/>
                <w:sz w:val="20"/>
              </w:rPr>
              <w:t>25</w:t>
            </w:r>
            <w:r>
              <w:rPr>
                <w:b/>
                <w:bCs/>
                <w:i/>
                <w:sz w:val="20"/>
              </w:rPr>
              <w:t xml:space="preserve"> și </w:t>
            </w:r>
            <w:r w:rsidRPr="00946C19">
              <w:rPr>
                <w:b/>
                <w:bCs/>
                <w:i/>
                <w:sz w:val="20"/>
              </w:rPr>
              <w:t xml:space="preserve"> 10.</w:t>
            </w:r>
          </w:p>
        </w:tc>
      </w:tr>
      <w:tr w:rsidR="00100195" w:rsidRPr="00946C19" w14:paraId="19C3C845" w14:textId="77777777">
        <w:trPr>
          <w:cantSplit/>
          <w:trHeight w:val="181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F5B9C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A560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302AA" w14:textId="77777777" w:rsidR="00100195" w:rsidRPr="00073CD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A0F7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Calafat</w:t>
            </w:r>
          </w:p>
          <w:p w14:paraId="25E0550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6 </w:t>
            </w:r>
          </w:p>
          <w:p w14:paraId="2A2A864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DDCA8" w14:textId="77777777" w:rsidR="00100195" w:rsidRDefault="00100195">
            <w:pPr>
              <w:spacing w:before="12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DB6FFD5" w14:textId="77777777" w:rsidR="00100195" w:rsidRDefault="00100195">
            <w:pPr>
              <w:spacing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1704F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E700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D6508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9DA97" w14:textId="77777777" w:rsidR="00100195" w:rsidRPr="00946C19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3BE95C6B" w14:textId="77777777">
        <w:trPr>
          <w:cantSplit/>
          <w:trHeight w:val="5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6CAD3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FA64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A5F97" w14:textId="77777777" w:rsidR="00100195" w:rsidRPr="00073CD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1D20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Calafat</w:t>
            </w:r>
          </w:p>
          <w:p w14:paraId="16F292B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5b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4015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  <w:p w14:paraId="15E599D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244C92F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11, 13,  17</w:t>
            </w:r>
          </w:p>
          <w:p w14:paraId="28AF0C3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19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43E78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D6D0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D049B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67E5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3C917C12" w14:textId="77777777">
        <w:trPr>
          <w:cantSplit/>
          <w:trHeight w:val="5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B5109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089C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28A62" w14:textId="77777777" w:rsidR="00100195" w:rsidRPr="00073CD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3C27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Calafat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7580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</w:t>
            </w:r>
          </w:p>
          <w:p w14:paraId="3EA8920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Pa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70B0E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0033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8E4E5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205B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peste sch. 21 și 23.</w:t>
            </w:r>
          </w:p>
        </w:tc>
      </w:tr>
      <w:tr w:rsidR="00100195" w14:paraId="495E84A3" w14:textId="77777777">
        <w:trPr>
          <w:cantSplit/>
          <w:trHeight w:val="5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1826D" w14:textId="77777777" w:rsidR="00100195" w:rsidRDefault="00100195" w:rsidP="00100195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558C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351+000</w:t>
            </w:r>
          </w:p>
          <w:p w14:paraId="062C9C1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351+100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C3215" w14:textId="77777777" w:rsidR="00100195" w:rsidRPr="00073CD9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A3DC5" w14:textId="77777777" w:rsidR="00100195" w:rsidRPr="00C94BCD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Ramificație Golenți – Pod Vidin, peste sch 4R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0AF5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48C3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385A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C0F13" w14:textId="77777777" w:rsidR="00100195" w:rsidRPr="00CC1231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AFB7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</w:tbl>
    <w:p w14:paraId="4A132AB8" w14:textId="77777777" w:rsidR="00100195" w:rsidRDefault="00100195">
      <w:pPr>
        <w:spacing w:before="40" w:after="40" w:line="192" w:lineRule="auto"/>
        <w:ind w:right="57"/>
        <w:rPr>
          <w:sz w:val="20"/>
        </w:rPr>
      </w:pPr>
    </w:p>
    <w:p w14:paraId="48510AD5" w14:textId="77777777" w:rsidR="00100195" w:rsidRDefault="00100195" w:rsidP="006B4CB8">
      <w:pPr>
        <w:pStyle w:val="Heading1"/>
        <w:spacing w:line="360" w:lineRule="auto"/>
      </w:pPr>
    </w:p>
    <w:p w14:paraId="68195A07" w14:textId="77777777" w:rsidR="00100195" w:rsidRPr="005905D7" w:rsidRDefault="00100195" w:rsidP="006B4CB8">
      <w:pPr>
        <w:pStyle w:val="Heading1"/>
        <w:spacing w:line="360" w:lineRule="auto"/>
      </w:pPr>
      <w:r w:rsidRPr="005905D7">
        <w:t>LINIA 116</w:t>
      </w:r>
    </w:p>
    <w:p w14:paraId="2F9FB7C7" w14:textId="77777777" w:rsidR="00100195" w:rsidRPr="005905D7" w:rsidRDefault="00100195" w:rsidP="00D850A8">
      <w:pPr>
        <w:pStyle w:val="Heading1"/>
        <w:spacing w:line="360" w:lineRule="auto"/>
        <w:rPr>
          <w:bCs w:val="0"/>
          <w:sz w:val="8"/>
        </w:rPr>
      </w:pPr>
      <w:r w:rsidRPr="005905D7">
        <w:t>FILIAŞI - LIVEZENI - SIMERIA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878"/>
        <w:gridCol w:w="751"/>
        <w:gridCol w:w="2197"/>
        <w:gridCol w:w="870"/>
        <w:gridCol w:w="758"/>
        <w:gridCol w:w="868"/>
        <w:gridCol w:w="763"/>
        <w:gridCol w:w="2486"/>
      </w:tblGrid>
      <w:tr w:rsidR="00100195" w:rsidRPr="00743905" w14:paraId="37D5AB92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A2317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0DC0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50A7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FA45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Ţânţăreni</w:t>
            </w:r>
          </w:p>
          <w:p w14:paraId="1BFF8188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90A9C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sch. 1</w:t>
            </w:r>
          </w:p>
          <w:p w14:paraId="3FB8D219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şi 21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0D13D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7E7EE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955F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41A5C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71F3FA49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la linia </w:t>
            </w:r>
            <w:r w:rsidRPr="00743905">
              <w:rPr>
                <w:b/>
                <w:bCs/>
                <w:i/>
                <w:iCs/>
                <w:color w:val="000000"/>
                <w:sz w:val="20"/>
              </w:rPr>
              <w:t>1.</w:t>
            </w:r>
          </w:p>
        </w:tc>
      </w:tr>
      <w:tr w:rsidR="00100195" w:rsidRPr="00743905" w14:paraId="16CB5161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3CCFE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BF4A7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5965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5621E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Ţânţăreni</w:t>
            </w:r>
          </w:p>
          <w:p w14:paraId="05D202E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6F265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de la</w:t>
            </w:r>
          </w:p>
          <w:p w14:paraId="3F4E04A7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Cap X până la </w:t>
            </w:r>
            <w:r w:rsidRPr="00743905">
              <w:rPr>
                <w:b/>
                <w:bCs/>
                <w:color w:val="000000"/>
                <w:spacing w:val="-10"/>
                <w:sz w:val="20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54D17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B3DB3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AEDC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06E1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Restul liniei este închisă.</w:t>
            </w:r>
          </w:p>
        </w:tc>
      </w:tr>
      <w:tr w:rsidR="00100195" w:rsidRPr="00743905" w14:paraId="72809771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DA97E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C038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0AAE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893B7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Ţânţăreni</w:t>
            </w:r>
          </w:p>
          <w:p w14:paraId="3537B7BC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 3</w:t>
            </w:r>
          </w:p>
          <w:p w14:paraId="3590827C" w14:textId="77777777" w:rsidR="00100195" w:rsidRPr="00743905" w:rsidRDefault="00100195" w:rsidP="00481280">
            <w:pPr>
              <w:spacing w:before="40" w:after="40" w:line="276" w:lineRule="auto"/>
              <w:ind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AAB1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13A63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9BCF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1F5E9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3EAB9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743905" w14:paraId="6F1825B7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EBAE4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4ABF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54B1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D9115" w14:textId="77777777" w:rsidR="00100195" w:rsidRPr="00743905" w:rsidRDefault="00100195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Gilort</w:t>
            </w:r>
          </w:p>
          <w:p w14:paraId="3963BE87" w14:textId="77777777" w:rsidR="00100195" w:rsidRPr="00743905" w:rsidRDefault="00100195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Cap </w:t>
            </w:r>
            <w:r>
              <w:rPr>
                <w:b/>
                <w:bCs/>
                <w:color w:val="000000"/>
                <w:sz w:val="20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10A19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peste sch. </w:t>
            </w:r>
            <w:r>
              <w:rPr>
                <w:b/>
                <w:bCs/>
                <w:color w:val="000000"/>
                <w:sz w:val="20"/>
              </w:rPr>
              <w:t>2 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D3EBE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CDAD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32498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FBC8E" w14:textId="77777777" w:rsidR="00100195" w:rsidRPr="00743905" w:rsidRDefault="00100195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Cu acces la linia 2 </w:t>
            </w:r>
          </w:p>
          <w:p w14:paraId="5B914530" w14:textId="77777777" w:rsidR="00100195" w:rsidRPr="00743905" w:rsidRDefault="00100195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primiri - expedieri.</w:t>
            </w:r>
          </w:p>
        </w:tc>
      </w:tr>
      <w:tr w:rsidR="00100195" w:rsidRPr="00743905" w14:paraId="6510CD65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BD12C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449D9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1BA8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DF629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Gilort</w:t>
            </w:r>
          </w:p>
          <w:p w14:paraId="4D0934F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10EA3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sch. 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B848A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88FC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FAEF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8EB8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Cu acces la linia 2 </w:t>
            </w:r>
          </w:p>
          <w:p w14:paraId="054FE4FF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primiri - expedieri.</w:t>
            </w:r>
          </w:p>
        </w:tc>
      </w:tr>
      <w:tr w:rsidR="00100195" w:rsidRPr="00743905" w14:paraId="3AD5CEC6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495D3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49C5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17+830</w:t>
            </w:r>
          </w:p>
          <w:p w14:paraId="12BE8389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17+880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8CEA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C92C3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Gilort -</w:t>
            </w:r>
          </w:p>
          <w:p w14:paraId="1A874897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Tu</w:t>
            </w:r>
            <w:r>
              <w:rPr>
                <w:b/>
                <w:bCs/>
                <w:color w:val="000000"/>
                <w:sz w:val="20"/>
              </w:rPr>
              <w:t>r</w:t>
            </w:r>
            <w:r w:rsidRPr="00743905">
              <w:rPr>
                <w:b/>
                <w:bCs/>
                <w:color w:val="000000"/>
                <w:sz w:val="20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8852C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9CB4B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8BBB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60931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B48A3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1E9E52A9" w14:textId="77777777" w:rsidR="00100195" w:rsidRPr="0007721B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743905" w14:paraId="57C1804B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A504E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79A07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18+190</w:t>
            </w:r>
          </w:p>
          <w:p w14:paraId="46FCC247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18+240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5FF6C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4C61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Gilort -</w:t>
            </w:r>
          </w:p>
          <w:p w14:paraId="65FF99B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Tu</w:t>
            </w:r>
            <w:r>
              <w:rPr>
                <w:b/>
                <w:bCs/>
                <w:color w:val="000000"/>
                <w:sz w:val="20"/>
              </w:rPr>
              <w:t>r</w:t>
            </w:r>
            <w:r w:rsidRPr="00743905">
              <w:rPr>
                <w:b/>
                <w:bCs/>
                <w:color w:val="000000"/>
                <w:sz w:val="20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836DB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D2655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45C4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3E72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6BBB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0D7B8C49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743905" w14:paraId="4FD06467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3AACB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BF6A7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20+645</w:t>
            </w:r>
          </w:p>
          <w:p w14:paraId="39523464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20+695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0C45C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9C3B5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Tu</w:t>
            </w:r>
            <w:r>
              <w:rPr>
                <w:b/>
                <w:bCs/>
                <w:color w:val="000000"/>
                <w:sz w:val="20"/>
              </w:rPr>
              <w:t>r</w:t>
            </w:r>
            <w:r w:rsidRPr="00743905">
              <w:rPr>
                <w:b/>
                <w:bCs/>
                <w:color w:val="000000"/>
                <w:sz w:val="20"/>
              </w:rPr>
              <w:t>burea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</w:rPr>
              <w:t>-</w:t>
            </w:r>
          </w:p>
          <w:p w14:paraId="1585B8C5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Bibe</w:t>
            </w:r>
            <w:r>
              <w:rPr>
                <w:b/>
                <w:bCs/>
                <w:color w:val="000000"/>
                <w:sz w:val="20"/>
              </w:rPr>
              <w:t>ș</w:t>
            </w:r>
            <w:r w:rsidRPr="00743905">
              <w:rPr>
                <w:b/>
                <w:bCs/>
                <w:color w:val="000000"/>
                <w:sz w:val="20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E120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602FD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D6E17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53B73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69579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1A9135F9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743905" w14:paraId="3D4F4761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8A02F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5D99B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21+600</w:t>
            </w:r>
          </w:p>
          <w:p w14:paraId="0949E16F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21+710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A15CB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30EF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Tu</w:t>
            </w:r>
            <w:r>
              <w:rPr>
                <w:b/>
                <w:bCs/>
                <w:color w:val="000000"/>
                <w:sz w:val="20"/>
              </w:rPr>
              <w:t>r</w:t>
            </w:r>
            <w:r w:rsidRPr="00743905">
              <w:rPr>
                <w:b/>
                <w:bCs/>
                <w:color w:val="000000"/>
                <w:sz w:val="20"/>
              </w:rPr>
              <w:t>burea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</w:rPr>
              <w:t>-</w:t>
            </w:r>
          </w:p>
          <w:p w14:paraId="6162349B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Bibe</w:t>
            </w:r>
            <w:r>
              <w:rPr>
                <w:b/>
                <w:bCs/>
                <w:color w:val="000000"/>
                <w:sz w:val="20"/>
              </w:rPr>
              <w:t>ș</w:t>
            </w:r>
            <w:r w:rsidRPr="00743905">
              <w:rPr>
                <w:b/>
                <w:bCs/>
                <w:color w:val="000000"/>
                <w:sz w:val="20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9097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C9D9B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6FD75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6232E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085F6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797FF7B8" w14:textId="77777777" w:rsidR="00100195" w:rsidRPr="00537749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743905" w14:paraId="540BF513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21FB1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69FC5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25+470</w:t>
            </w:r>
          </w:p>
          <w:p w14:paraId="189C1393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25+520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79B0F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4722D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</w:rPr>
              <w:t>Bibesti</w:t>
            </w:r>
          </w:p>
          <w:p w14:paraId="7ACD1F7B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DAA8B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46FE3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525B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3C30E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EBC23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Valabil </w:t>
            </w:r>
            <w:r w:rsidRPr="005A7670">
              <w:rPr>
                <w:b/>
                <w:bCs/>
                <w:i/>
                <w:iCs/>
                <w:color w:val="000000"/>
                <w:sz w:val="20"/>
              </w:rPr>
              <w:t>pentru trenurile care au în componență două locomotive cuplate.</w:t>
            </w:r>
          </w:p>
          <w:p w14:paraId="21E47291" w14:textId="77777777" w:rsidR="00100195" w:rsidRPr="005A7670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743905" w14:paraId="48EDD7FF" w14:textId="77777777" w:rsidTr="00481280">
        <w:trPr>
          <w:cantSplit/>
          <w:trHeight w:val="29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5AFEB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AB84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CDAA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C33F8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Bibeşti</w:t>
            </w:r>
          </w:p>
          <w:p w14:paraId="5AC296FF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2 </w:t>
            </w:r>
          </w:p>
          <w:p w14:paraId="76278FAC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FADEC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62801B1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B16F7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CFFFC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542DC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2C35E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743905" w14:paraId="79933727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42C39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177B3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9E49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28703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Musculeşti</w:t>
            </w:r>
          </w:p>
          <w:p w14:paraId="2F424CFE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06A0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sch. 5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FE8B4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F25A5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40621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BFC0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Cu acces la linia 1</w:t>
            </w:r>
          </w:p>
          <w:p w14:paraId="558F67F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primiri - expedieri.</w:t>
            </w:r>
          </w:p>
        </w:tc>
      </w:tr>
      <w:tr w:rsidR="00100195" w:rsidRPr="00743905" w14:paraId="7BCADA7A" w14:textId="77777777" w:rsidTr="00481280">
        <w:trPr>
          <w:cantSplit/>
          <w:trHeight w:val="2595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7D2A0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7F68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A626E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EDC5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Bărbăteşti</w:t>
            </w:r>
          </w:p>
          <w:p w14:paraId="3FD6FEC5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3 </w:t>
            </w:r>
          </w:p>
          <w:p w14:paraId="35F8A24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59DE3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toată linia </w:t>
            </w:r>
          </w:p>
          <w:p w14:paraId="2136D42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şi </w:t>
            </w:r>
          </w:p>
          <w:p w14:paraId="4F748E1D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peste sch. </w:t>
            </w:r>
          </w:p>
          <w:p w14:paraId="457CDB1B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5, 7 </w:t>
            </w:r>
          </w:p>
          <w:p w14:paraId="61EE7C37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şi </w:t>
            </w:r>
          </w:p>
          <w:p w14:paraId="152028EB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TDJ </w:t>
            </w:r>
          </w:p>
          <w:p w14:paraId="0DCE782C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6 / 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4D752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54C7E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4403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11C0E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7EAE3241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la liniile 3 şi 4.</w:t>
            </w:r>
          </w:p>
        </w:tc>
      </w:tr>
      <w:tr w:rsidR="00100195" w:rsidRPr="00743905" w14:paraId="42A9DF38" w14:textId="77777777" w:rsidTr="00481280">
        <w:trPr>
          <w:cantSplit/>
          <w:trHeight w:val="108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C65B2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61C61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B905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DA1BE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 Bărbăteşti</w:t>
            </w:r>
          </w:p>
          <w:p w14:paraId="4E52AFB8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552BFA7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3774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de la Cap X la </w:t>
            </w:r>
          </w:p>
          <w:p w14:paraId="38748BEE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903D2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491B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7E29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BA58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Restul liniei este închisă.</w:t>
            </w:r>
          </w:p>
        </w:tc>
      </w:tr>
      <w:tr w:rsidR="00100195" w:rsidRPr="00743905" w14:paraId="0CC5161D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54382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B95B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C4063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EEFC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Jupâneşti</w:t>
            </w:r>
          </w:p>
          <w:p w14:paraId="6492838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Cap </w:t>
            </w:r>
            <w:r w:rsidRPr="00743905">
              <w:rPr>
                <w:b/>
                <w:bCs/>
                <w:color w:val="000000"/>
                <w:sz w:val="20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BEBC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sch.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09A5E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ECBA8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7DF1E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7821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Afectează intrări - ieşiri</w:t>
            </w:r>
          </w:p>
          <w:p w14:paraId="2576F11E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 la linia 2</w:t>
            </w:r>
          </w:p>
          <w:p w14:paraId="5F0CE549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primiri - expedieri.</w:t>
            </w:r>
          </w:p>
        </w:tc>
      </w:tr>
      <w:tr w:rsidR="00100195" w:rsidRPr="00743905" w14:paraId="089CB05C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DFBEC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67F13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45+660</w:t>
            </w:r>
          </w:p>
          <w:p w14:paraId="10A5DCF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45+740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99F48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05A8E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Cărbuneşti</w:t>
            </w:r>
          </w:p>
          <w:p w14:paraId="089EEBC8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8043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774EC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D56A1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1309C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2AD8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</w:t>
            </w:r>
            <w:r>
              <w:rPr>
                <w:b/>
                <w:bCs/>
                <w:iCs/>
                <w:color w:val="000000"/>
                <w:sz w:val="20"/>
              </w:rPr>
              <w:t xml:space="preserve">inclusiv 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04173018" w14:textId="77777777" w:rsidR="00100195" w:rsidRPr="001D7D9E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743905" w14:paraId="2E5D08AE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67044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DDF69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0789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0051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Cărbuneşti</w:t>
            </w:r>
          </w:p>
          <w:p w14:paraId="4BD005F7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1C101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T.D.J.</w:t>
            </w:r>
          </w:p>
          <w:p w14:paraId="3AD608E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5 / 7,</w:t>
            </w:r>
          </w:p>
          <w:p w14:paraId="4020289C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sch. 11, 17, 24, 26, 30 şi TDJ </w:t>
            </w:r>
          </w:p>
          <w:p w14:paraId="2CC2C655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18 </w:t>
            </w:r>
            <w:r w:rsidRPr="00743905">
              <w:rPr>
                <w:b/>
                <w:bCs/>
                <w:color w:val="000000"/>
                <w:sz w:val="20"/>
                <w:lang w:val="en-US"/>
              </w:rPr>
              <w:t>/ 22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F86AA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E1527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E5A7F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2B88B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38EE7075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la liniile 3 - 8.</w:t>
            </w:r>
          </w:p>
        </w:tc>
      </w:tr>
      <w:tr w:rsidR="00100195" w:rsidRPr="00743905" w14:paraId="191049E7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2BC53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F901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6ED2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529F1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Cărbuneşti</w:t>
            </w:r>
          </w:p>
          <w:p w14:paraId="7746D98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47EE9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5155B38B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5C1EC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D603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FE908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B9858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743905" w14:paraId="2734A5F3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FE5E8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3B798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7128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F2D8B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Pojogeni</w:t>
            </w:r>
            <w:r>
              <w:rPr>
                <w:b/>
                <w:bCs/>
                <w:color w:val="000000"/>
                <w:sz w:val="20"/>
              </w:rPr>
              <w:t xml:space="preserve"> Cap X +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31F89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T.D.J.</w:t>
            </w:r>
          </w:p>
          <w:p w14:paraId="652DB64A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 / 5</w:t>
            </w:r>
          </w:p>
          <w:p w14:paraId="25B727D3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și</w:t>
            </w:r>
          </w:p>
          <w:p w14:paraId="7E7F958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sch.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9427F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9012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D976C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6DFC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Cu acces la linia 2.</w:t>
            </w:r>
          </w:p>
        </w:tc>
      </w:tr>
      <w:tr w:rsidR="00100195" w:rsidRPr="00743905" w14:paraId="479277E7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F131A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C8C4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51+565</w:t>
            </w:r>
          </w:p>
          <w:p w14:paraId="4A3E9D11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51+615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C7921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FCCA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Pojogeni -</w:t>
            </w:r>
          </w:p>
          <w:p w14:paraId="103B824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0D20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71FC6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AF413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2749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E954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18426E69" w14:textId="77777777" w:rsidR="00100195" w:rsidRPr="0007721B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743905" w14:paraId="7A956246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EB6E0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AA70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53+270</w:t>
            </w:r>
          </w:p>
          <w:p w14:paraId="7636E12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5</w:t>
            </w:r>
            <w:r>
              <w:rPr>
                <w:b/>
                <w:bCs/>
                <w:color w:val="000000"/>
                <w:sz w:val="20"/>
              </w:rPr>
              <w:t>3</w:t>
            </w:r>
            <w:r w:rsidRPr="00743905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32</w:t>
            </w:r>
            <w:r w:rsidRPr="00743905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9848B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E927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Pojogeni -</w:t>
            </w:r>
          </w:p>
          <w:p w14:paraId="6B152A5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5CF9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92C5E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7F68E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A6859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1F21B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66E1AC21" w14:textId="77777777" w:rsidR="00100195" w:rsidRPr="00951746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951746">
              <w:rPr>
                <w:b/>
                <w:bCs/>
                <w:i/>
                <w:color w:val="000000"/>
                <w:sz w:val="20"/>
              </w:rPr>
              <w:t>Nesemnalizată pe teren.</w:t>
            </w:r>
          </w:p>
        </w:tc>
      </w:tr>
      <w:tr w:rsidR="00100195" w:rsidRPr="00743905" w14:paraId="1B9C060A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81409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579CF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EBA31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9A1E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</w:rPr>
              <w:t>Copăcioasa</w:t>
            </w:r>
            <w:r>
              <w:rPr>
                <w:b/>
                <w:bCs/>
                <w:color w:val="000000"/>
                <w:sz w:val="20"/>
              </w:rPr>
              <w:t xml:space="preserve"> linia 2 directă,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5B67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519D7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D32A3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57+400</w:t>
            </w:r>
          </w:p>
          <w:p w14:paraId="326C4F7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57+600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231B3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957DA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743905" w14:paraId="312776B8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06634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DB80C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63+600</w:t>
            </w:r>
          </w:p>
          <w:p w14:paraId="690A986C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64+300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64EEF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F0FA5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Lunca Budieni </w:t>
            </w:r>
          </w:p>
          <w:p w14:paraId="00583192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24EA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F7738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D637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D3741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D717B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>
              <w:rPr>
                <w:b/>
                <w:bCs/>
                <w:i/>
                <w:color w:val="000000"/>
                <w:sz w:val="20"/>
              </w:rPr>
              <w:t>Fără inductori.</w:t>
            </w:r>
          </w:p>
        </w:tc>
      </w:tr>
      <w:tr w:rsidR="00100195" w:rsidRPr="00743905" w14:paraId="2F7FB6D3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22E36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39E64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68+900</w:t>
            </w:r>
          </w:p>
          <w:p w14:paraId="5DD034D3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69+570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75BF8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0005A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Lunca Budieni -</w:t>
            </w:r>
          </w:p>
          <w:p w14:paraId="327A4C9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848A5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79FFC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1494E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62F79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7EB6D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743905" w14:paraId="63D445BC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58ACD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AC59E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C34DC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4BC81" w14:textId="77777777" w:rsidR="00100195" w:rsidRPr="00743905" w:rsidRDefault="00100195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Târgu Jiu</w:t>
            </w:r>
          </w:p>
          <w:p w14:paraId="3FC07FDF" w14:textId="77777777" w:rsidR="00100195" w:rsidRDefault="00100195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67423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sch.</w:t>
            </w:r>
            <w:r>
              <w:rPr>
                <w:b/>
                <w:bCs/>
                <w:color w:val="000000"/>
                <w:sz w:val="20"/>
              </w:rPr>
              <w:t xml:space="preserve"> 3</w:t>
            </w:r>
          </w:p>
          <w:p w14:paraId="47D252A8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9DF1B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0F41C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1C63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D0E8F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Afectează intrări - ieşiri la linia 3 tehnică în abatere</w:t>
            </w:r>
          </w:p>
        </w:tc>
      </w:tr>
      <w:tr w:rsidR="00100195" w:rsidRPr="00743905" w14:paraId="69173875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42991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B8B93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64F75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3192A" w14:textId="77777777" w:rsidR="00100195" w:rsidRPr="00743905" w:rsidRDefault="00100195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Târgu Jiu</w:t>
            </w:r>
          </w:p>
          <w:p w14:paraId="7EE93C0B" w14:textId="77777777" w:rsidR="00100195" w:rsidRDefault="00100195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15F64" w14:textId="77777777" w:rsidR="00100195" w:rsidRDefault="00100195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sch.</w:t>
            </w:r>
            <w:r>
              <w:rPr>
                <w:b/>
                <w:bCs/>
                <w:color w:val="000000"/>
                <w:sz w:val="20"/>
              </w:rPr>
              <w:t xml:space="preserve"> 13</w:t>
            </w:r>
          </w:p>
          <w:p w14:paraId="33A560A9" w14:textId="77777777" w:rsidR="00100195" w:rsidRPr="00743905" w:rsidRDefault="00100195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A0B5C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2ABB3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1E5B7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688B4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Afectează intrări - ieşiri la liniile 4, 5 și 6  ân abatere</w:t>
            </w:r>
          </w:p>
        </w:tc>
      </w:tr>
      <w:tr w:rsidR="00100195" w:rsidRPr="00743905" w14:paraId="115316DC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DBCE4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44F3E" w14:textId="77777777" w:rsidR="00100195" w:rsidRDefault="00100195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0E441" w14:textId="77777777" w:rsidR="00100195" w:rsidRDefault="00100195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14636" w14:textId="77777777" w:rsidR="00100195" w:rsidRPr="00743905" w:rsidRDefault="00100195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Târgu Jiu</w:t>
            </w:r>
          </w:p>
          <w:p w14:paraId="7DAF7315" w14:textId="77777777" w:rsidR="00100195" w:rsidRDefault="00100195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Cap </w:t>
            </w:r>
            <w:r>
              <w:rPr>
                <w:b/>
                <w:bCs/>
                <w:color w:val="000000"/>
                <w:sz w:val="20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EFB4B" w14:textId="77777777" w:rsidR="00100195" w:rsidRDefault="00100195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sch.</w:t>
            </w:r>
            <w:r>
              <w:rPr>
                <w:b/>
                <w:bCs/>
                <w:color w:val="000000"/>
                <w:sz w:val="20"/>
              </w:rPr>
              <w:t xml:space="preserve"> 14</w:t>
            </w:r>
          </w:p>
          <w:p w14:paraId="5B5B4017" w14:textId="77777777" w:rsidR="00100195" w:rsidRPr="00743905" w:rsidRDefault="00100195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69602" w14:textId="77777777" w:rsidR="00100195" w:rsidRPr="00743905" w:rsidRDefault="00100195" w:rsidP="00E374FA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5BAE5" w14:textId="77777777" w:rsidR="00100195" w:rsidRPr="00743905" w:rsidRDefault="00100195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FB9CF" w14:textId="77777777" w:rsidR="00100195" w:rsidRPr="00743905" w:rsidRDefault="00100195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81324" w14:textId="77777777" w:rsidR="00100195" w:rsidRDefault="00100195" w:rsidP="00E374F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Afectează intrări - ieşiri la linia 1</w:t>
            </w:r>
          </w:p>
        </w:tc>
      </w:tr>
      <w:tr w:rsidR="00100195" w:rsidRPr="00743905" w14:paraId="70CAE5D4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0B40A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7AD5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2986F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EB763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Târgu Jiu</w:t>
            </w:r>
          </w:p>
          <w:p w14:paraId="0F9E1B5F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Cap X </w:t>
            </w:r>
            <w:r>
              <w:rPr>
                <w:b/>
                <w:bCs/>
                <w:color w:val="000000"/>
                <w:sz w:val="20"/>
              </w:rPr>
              <w:t>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CCD26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sch.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</w:rPr>
              <w:t>27,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</w:rPr>
              <w:t>22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  <w:p w14:paraId="17A7092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şi 24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677DA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0D4D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30711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2D66B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5DC88609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la liniile 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>4</w:t>
            </w: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 - 10.</w:t>
            </w:r>
          </w:p>
        </w:tc>
      </w:tr>
      <w:tr w:rsidR="00100195" w:rsidRPr="00743905" w14:paraId="2EE1EC54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FD8B3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9070B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01DCB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3C4B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Ec. Teodoroiu</w:t>
            </w:r>
          </w:p>
          <w:p w14:paraId="37FDB33C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1AD1E515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E19C5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2C3F447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1DE3A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70C0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47C0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641A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743905" w14:paraId="54A35A5C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416A1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4D63C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77+685</w:t>
            </w:r>
          </w:p>
          <w:p w14:paraId="02AB9B09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77+735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7569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128FB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Ec. Teodoroiu -</w:t>
            </w:r>
          </w:p>
          <w:p w14:paraId="573E256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Parângu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CBCB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FFD49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4C6B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740CE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DE3C6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6BD7E61A" w14:textId="77777777" w:rsidR="00100195" w:rsidRPr="00351657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743905" w14:paraId="3F973BDE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E54AA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2BE0D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90+300</w:t>
            </w:r>
          </w:p>
          <w:p w14:paraId="6791A65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90+400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7BC49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F2473" w14:textId="77777777" w:rsidR="00100195" w:rsidRPr="00743905" w:rsidRDefault="00100195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Valea Sadului</w:t>
            </w:r>
          </w:p>
          <w:p w14:paraId="7B5600C7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sch. 2 Cap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8CA8E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F7198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59D0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6C47B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C6479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743905" w14:paraId="16C4E737" w14:textId="77777777" w:rsidTr="00481280">
        <w:trPr>
          <w:cantSplit/>
          <w:trHeight w:val="22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0792F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5C921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1D4A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7C018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Valea Sadului</w:t>
            </w:r>
          </w:p>
          <w:p w14:paraId="29711FC1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1 </w:t>
            </w:r>
          </w:p>
          <w:p w14:paraId="73DBEA1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primiri -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FFF98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38ED4DA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8B492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401A7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061D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6AE2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743905" w14:paraId="04715230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6EDEB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2080B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B664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EF121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St. </w:t>
            </w:r>
            <w:r>
              <w:rPr>
                <w:b/>
                <w:bCs/>
                <w:color w:val="000000"/>
                <w:sz w:val="20"/>
              </w:rPr>
              <w:t>Meri</w:t>
            </w:r>
          </w:p>
          <w:p w14:paraId="4305623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6B78DB">
              <w:rPr>
                <w:b/>
                <w:bCs/>
                <w:color w:val="000000"/>
                <w:sz w:val="19"/>
                <w:szCs w:val="19"/>
              </w:rPr>
              <w:t>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4DE8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2A2983A9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CC117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848E7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18C93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AC84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743905" w14:paraId="07777120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AB67C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76B9E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95+700</w:t>
            </w:r>
          </w:p>
          <w:p w14:paraId="5B186B8E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97+500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31AA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23A01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Meri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37F8213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E0CC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CD5B5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F491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2A928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01BCE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743905" w14:paraId="4549A6D3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B9073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14B9D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96+250</w:t>
            </w:r>
          </w:p>
          <w:p w14:paraId="6C5EBCF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96+320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373DF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0F17B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Meri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263CA96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B3387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47F7B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B8FC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81539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2E136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00367C42" w14:textId="77777777" w:rsidR="00100195" w:rsidRPr="003B409E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743905" w14:paraId="16AB5986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1C4FF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                     </w:t>
            </w: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F326B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100+420</w:t>
            </w:r>
          </w:p>
          <w:p w14:paraId="777E0D28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100+480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BB30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F611D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Meri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3B5D8C5F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EF58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CF2F0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0A6F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16FE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DB5AB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4FAF6465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743905" w14:paraId="5693767C" w14:textId="77777777" w:rsidTr="00481280">
        <w:trPr>
          <w:cantSplit/>
          <w:trHeight w:val="89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6338F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4D28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DA69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CBA0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Lainici</w:t>
            </w:r>
          </w:p>
          <w:p w14:paraId="5D78BFAF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1 </w:t>
            </w:r>
          </w:p>
          <w:p w14:paraId="7C5E780F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0CF55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1E8EE1B3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54021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A235B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B2D13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D3BFF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743905" w14:paraId="03BCF95A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54C82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512C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10</w:t>
            </w:r>
            <w:r>
              <w:rPr>
                <w:b/>
                <w:bCs/>
                <w:color w:val="000000"/>
                <w:sz w:val="20"/>
              </w:rPr>
              <w:t>3</w:t>
            </w:r>
            <w:r w:rsidRPr="00743905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930</w:t>
            </w:r>
          </w:p>
          <w:p w14:paraId="006E70BB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104+</w:t>
            </w:r>
            <w:r>
              <w:rPr>
                <w:b/>
                <w:bCs/>
                <w:color w:val="000000"/>
                <w:sz w:val="20"/>
              </w:rPr>
              <w:t>831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762E5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9B51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Lainici –</w:t>
            </w:r>
          </w:p>
          <w:p w14:paraId="3F34179E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Pietrele Albe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AE0B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C926C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9F1F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40ABC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CBA1F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</w:tc>
      </w:tr>
      <w:tr w:rsidR="00100195" w:rsidRPr="00743905" w14:paraId="389783E4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6AD1E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C0CF3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990D4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60AF4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</w:rPr>
              <w:t>Pietrele Albe</w:t>
            </w:r>
          </w:p>
          <w:p w14:paraId="3EFF08BC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liniile 1 și 2</w:t>
            </w:r>
          </w:p>
          <w:p w14:paraId="58FEE2D2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079E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3B61E7D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8EBAB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b/>
                <w:bCs/>
                <w:color w:val="000000"/>
                <w:sz w:val="36"/>
                <w:szCs w:val="36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5C58F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8A88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66258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743905" w14:paraId="4E59B938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B9BF6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B06CD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113+700</w:t>
            </w:r>
          </w:p>
          <w:p w14:paraId="5990EFE4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113+750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FDCC4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50400" w14:textId="77777777" w:rsidR="00100195" w:rsidRPr="00743905" w:rsidRDefault="00100195" w:rsidP="00722B9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Strâmbuţa</w:t>
            </w:r>
          </w:p>
          <w:p w14:paraId="790741B3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sch.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057BB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26365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BF7F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4127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49234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743905" w14:paraId="7FC16E91" w14:textId="77777777" w:rsidTr="00481280">
        <w:trPr>
          <w:cantSplit/>
          <w:trHeight w:val="2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37B93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8954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30387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B4A3B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Strâmbuţa</w:t>
            </w:r>
          </w:p>
          <w:p w14:paraId="1F5B7A6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1 </w:t>
            </w:r>
          </w:p>
          <w:p w14:paraId="1373610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E892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61BFC8A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16658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FEFE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216C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199AE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743905" w14:paraId="4CD9AD6B" w14:textId="77777777" w:rsidTr="00481280">
        <w:trPr>
          <w:cantSplit/>
          <w:trHeight w:val="164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BA005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6B6A8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A38E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4CE27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Livezeni</w:t>
            </w:r>
          </w:p>
          <w:p w14:paraId="6F9593D8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5B1F7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între </w:t>
            </w:r>
          </w:p>
          <w:p w14:paraId="6A992B2B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ax Clădire Călători şi km 84+000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9F3AE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612A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5A21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788D8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Între km 84+000 şi călcâiul schimbătorului numărul 12 este porţiune închisă.</w:t>
            </w:r>
          </w:p>
        </w:tc>
      </w:tr>
      <w:tr w:rsidR="00100195" w:rsidRPr="00743905" w14:paraId="0A5DC29A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ED1BD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120C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2E8A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331C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Livezeni</w:t>
            </w:r>
          </w:p>
          <w:p w14:paraId="57291EEB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3FABB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6BE36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BF52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7F93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F662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Inclusiv peste schimbătorul numărul 22.</w:t>
            </w:r>
          </w:p>
        </w:tc>
      </w:tr>
      <w:tr w:rsidR="00100195" w:rsidRPr="00743905" w14:paraId="38E62BA5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F53DA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0BE17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967C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EF497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Petroșani Călători, linia 3 directă Cap. X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A20A5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320F9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4D1CB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79+510</w:t>
            </w:r>
          </w:p>
          <w:p w14:paraId="54210A59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79+460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6DB9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3E35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 Stație paralelogram. Afectează intrări - ieşiri la liniile 1 - 3 Cap X.</w:t>
            </w:r>
          </w:p>
        </w:tc>
      </w:tr>
      <w:tr w:rsidR="00100195" w:rsidRPr="00743905" w14:paraId="72F05FE2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53001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F991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1C60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6C1E0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Petroșani Cap.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88537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sch 7, 9, 15, 33 și peste TDJ 23/29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B7CD3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08F94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1144D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4D1C6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Afectează intrări - ieşiri la liniile 1-12 Cap X.</w:t>
            </w:r>
          </w:p>
        </w:tc>
      </w:tr>
      <w:tr w:rsidR="00100195" w:rsidRPr="00743905" w14:paraId="6EC578DB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B61D5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4DE4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F2E19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81753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St. Petroşani </w:t>
            </w:r>
          </w:p>
          <w:p w14:paraId="2313A55E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</w:t>
            </w:r>
            <w:r>
              <w:rPr>
                <w:b/>
                <w:bCs/>
                <w:color w:val="000000"/>
                <w:sz w:val="20"/>
              </w:rPr>
              <w:t>ile</w:t>
            </w:r>
            <w:r w:rsidRPr="00743905">
              <w:rPr>
                <w:b/>
                <w:bCs/>
                <w:color w:val="000000"/>
                <w:sz w:val="20"/>
              </w:rPr>
              <w:t xml:space="preserve"> 2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</w:rPr>
              <w:t xml:space="preserve">B, </w:t>
            </w:r>
            <w:r>
              <w:rPr>
                <w:b/>
                <w:bCs/>
                <w:color w:val="000000"/>
                <w:sz w:val="20"/>
              </w:rPr>
              <w:t xml:space="preserve">7, 8, </w:t>
            </w:r>
            <w:r w:rsidRPr="00743905">
              <w:rPr>
                <w:b/>
                <w:bCs/>
                <w:color w:val="000000"/>
                <w:sz w:val="20"/>
              </w:rPr>
              <w:t>9, 12</w:t>
            </w:r>
            <w:r>
              <w:rPr>
                <w:b/>
                <w:bCs/>
                <w:color w:val="000000"/>
                <w:sz w:val="20"/>
              </w:rPr>
              <w:t>, 13 și 14</w:t>
            </w:r>
            <w:r w:rsidRPr="00743905">
              <w:rPr>
                <w:b/>
                <w:bCs/>
                <w:color w:val="000000"/>
                <w:sz w:val="20"/>
              </w:rPr>
              <w:t xml:space="preserve">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BD54C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17F2AFC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D7593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468E9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98AAF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A45D3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743905" w14:paraId="0B3C4B4A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A5528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1B31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FCE0C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07CA7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Petroşani Călători</w:t>
            </w:r>
          </w:p>
          <w:p w14:paraId="242AC16D" w14:textId="77777777" w:rsidR="00100195" w:rsidRPr="00D73778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</w:t>
            </w:r>
            <w:r>
              <w:rPr>
                <w:b/>
                <w:bCs/>
                <w:color w:val="000000"/>
                <w:sz w:val="20"/>
              </w:rPr>
              <w:t>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B3343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între sch. </w:t>
            </w:r>
          </w:p>
          <w:p w14:paraId="3AFA61D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56 și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7458D" w14:textId="77777777" w:rsidR="00100195" w:rsidRPr="00D73778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en-US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3F5A9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41A28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C2821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743905" w14:paraId="758319DE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10C6F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6BACB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8C7A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F22B5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Petroșani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374F0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TDJ 40/46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9E656" w14:textId="77777777" w:rsidR="0010019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6789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C07F3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9D4B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Afectează intrări - ieşiri la liniile 1-3 Cap Y.</w:t>
            </w:r>
          </w:p>
        </w:tc>
      </w:tr>
      <w:tr w:rsidR="00100195" w:rsidRPr="00743905" w14:paraId="3D0CB220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4573A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3366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A90DE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455C3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Petroşani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  <w:p w14:paraId="0DCAEDC3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0161A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diag. </w:t>
            </w:r>
          </w:p>
          <w:p w14:paraId="2D2CA921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10 - 16,</w:t>
            </w:r>
          </w:p>
          <w:p w14:paraId="25612DFB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20 - 24</w:t>
            </w:r>
          </w:p>
          <w:p w14:paraId="1C2DCB9B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și</w:t>
            </w:r>
          </w:p>
          <w:p w14:paraId="23E8AF7C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26 - 38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0E809" w14:textId="77777777" w:rsidR="0010019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27FC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BEAD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C8714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22A6EFB8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la liniile 1 - 12 abătute </w:t>
            </w:r>
          </w:p>
          <w:p w14:paraId="79473D6F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Cap Y.</w:t>
            </w:r>
          </w:p>
        </w:tc>
      </w:tr>
      <w:tr w:rsidR="00100195" w:rsidRPr="00743905" w14:paraId="4FB46CDB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A578F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DCBF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5788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C96D3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Petroşani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  <w:p w14:paraId="0502EBB5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92411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98B8C" w14:textId="77777777" w:rsidR="0010019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B5EDC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77+830</w:t>
            </w:r>
          </w:p>
          <w:p w14:paraId="0D33186F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77+535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D0D3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0442E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Stație paralelogram. </w:t>
            </w:r>
          </w:p>
        </w:tc>
      </w:tr>
      <w:tr w:rsidR="00100195" w:rsidRPr="00743905" w14:paraId="12C12F06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0E6B9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026E5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0D0F1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C9EC5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Petroşani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5603B0A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Băniţa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CBC46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FBFD1" w14:textId="77777777" w:rsidR="0010019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E8E76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74+500</w:t>
            </w:r>
          </w:p>
          <w:p w14:paraId="52CC4764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71+000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BB15B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FA45B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743905" w14:paraId="002EB4AE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5BC3E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35FCD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68+600</w:t>
            </w:r>
          </w:p>
          <w:p w14:paraId="2AFF2E0A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6050F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CD89C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Băniţa</w:t>
            </w:r>
          </w:p>
          <w:p w14:paraId="071E891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</w:t>
            </w:r>
            <w:r>
              <w:rPr>
                <w:b/>
                <w:bCs/>
                <w:color w:val="000000"/>
                <w:sz w:val="20"/>
              </w:rPr>
              <w:t>ile 4 și 3 directe, Cap X, peste sch. 1, 3/3A, 1A și 7/5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D84C8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BAF32" w14:textId="77777777" w:rsidR="0010019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CD008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68+600</w:t>
            </w:r>
          </w:p>
          <w:p w14:paraId="52A58597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68+500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2E505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8D1A0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743905" w14:paraId="064DA95F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62A9D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D93BE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9A58E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1280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Băniţa</w:t>
            </w:r>
          </w:p>
          <w:p w14:paraId="10888C07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X (diagonalele din bretea Cap X)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09DF7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diag. </w:t>
            </w:r>
          </w:p>
          <w:p w14:paraId="3868FA20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1 - 5 / 7</w:t>
            </w:r>
          </w:p>
          <w:p w14:paraId="2E507EF5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și </w:t>
            </w:r>
          </w:p>
          <w:p w14:paraId="612354F8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1A-3/3A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F9160" w14:textId="77777777" w:rsidR="0010019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8DD33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AD8C0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A14E5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0BB05230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din fir I în fir II și invers.</w:t>
            </w:r>
          </w:p>
        </w:tc>
      </w:tr>
      <w:tr w:rsidR="00100195" w:rsidRPr="00743905" w14:paraId="6CC6BD7D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7623F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108B1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7473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4E04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Băniţa</w:t>
            </w:r>
          </w:p>
          <w:p w14:paraId="0D7DCE7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601DF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297AA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10B7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151E8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01948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743905" w14:paraId="62D69D3F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0588D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1E1AE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62+850</w:t>
            </w:r>
          </w:p>
          <w:p w14:paraId="6AAB9C7C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62+800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F3DC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2CBDE" w14:textId="77777777" w:rsidR="00100195" w:rsidRDefault="00100195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Bănița -</w:t>
            </w:r>
          </w:p>
          <w:p w14:paraId="7824012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Merișor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D189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580EB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FA15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C9A7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F5CC3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743905" w14:paraId="5586537C" w14:textId="77777777" w:rsidTr="00B93E7A">
        <w:trPr>
          <w:cantSplit/>
          <w:trHeight w:val="7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B761E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F3CE1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F77BB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0FB4E" w14:textId="77777777" w:rsidR="00100195" w:rsidRDefault="00100195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Merișor </w:t>
            </w:r>
          </w:p>
          <w:p w14:paraId="0E35A5EC" w14:textId="77777777" w:rsidR="00100195" w:rsidRPr="00743905" w:rsidRDefault="00100195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B064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BDC4D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F7D5F" w14:textId="77777777" w:rsidR="00100195" w:rsidRDefault="00100195" w:rsidP="004E7F1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61+300</w:t>
            </w:r>
          </w:p>
          <w:p w14:paraId="245961AE" w14:textId="77777777" w:rsidR="00100195" w:rsidRPr="004E7F11" w:rsidRDefault="00100195" w:rsidP="004E7F11">
            <w:pPr>
              <w:spacing w:before="40" w:after="40" w:line="276" w:lineRule="auto"/>
              <w:ind w:left="57" w:right="57"/>
              <w:jc w:val="center"/>
            </w:pPr>
            <w:r>
              <w:rPr>
                <w:b/>
                <w:bCs/>
                <w:color w:val="000000"/>
                <w:sz w:val="20"/>
              </w:rPr>
              <w:t>60+820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5249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946D7" w14:textId="77777777" w:rsidR="00100195" w:rsidRDefault="00100195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Fără inductori. </w:t>
            </w:r>
          </w:p>
          <w:p w14:paraId="0FFF705D" w14:textId="77777777" w:rsidR="00100195" w:rsidRPr="00743905" w:rsidRDefault="00100195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743905" w14:paraId="0ABFCBCD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DA2A0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4A12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7248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0C381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Baru Mare</w:t>
            </w:r>
          </w:p>
          <w:p w14:paraId="239906C1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4DA41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</w:rPr>
              <w:t xml:space="preserve">între </w:t>
            </w:r>
          </w:p>
          <w:p w14:paraId="0F55B5AD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</w:rPr>
              <w:t xml:space="preserve">ax stație și </w:t>
            </w:r>
          </w:p>
          <w:p w14:paraId="66275AF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</w:rPr>
              <w:t>sch. 12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929D2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6155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D58F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BA618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743905" w14:paraId="31AC5458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A2C38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F5BC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FB4E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B1DAA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Pui -</w:t>
            </w:r>
          </w:p>
          <w:p w14:paraId="2CADDB4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Băiești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0ED95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743F9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76EF0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38+600</w:t>
            </w:r>
          </w:p>
          <w:p w14:paraId="4E57D1F7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38+200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ED65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16069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743905" w14:paraId="27C78228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C7049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C82D4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36+100</w:t>
            </w:r>
          </w:p>
          <w:p w14:paraId="5093BE7B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35+950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F48C1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6E650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Băiești -</w:t>
            </w:r>
          </w:p>
          <w:p w14:paraId="620E4880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Subcetate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0549A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A8CAE" w14:textId="77777777" w:rsidR="0010019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3EF4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EC783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8D531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743905" w14:paraId="381812D8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90BB4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2C3B2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30+050</w:t>
            </w:r>
          </w:p>
          <w:p w14:paraId="3F3A4C32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9ED69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5A76A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Subcetate</w:t>
            </w:r>
          </w:p>
          <w:p w14:paraId="4ED47848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4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735C7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6E20B" w14:textId="77777777" w:rsidR="0010019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A962B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F9EC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A0F42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743905" w14:paraId="00AB45A8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7C755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6B9B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F269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7BCBA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Subcetate</w:t>
            </w:r>
          </w:p>
          <w:p w14:paraId="2EE017EB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25EDF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E7C50" w14:textId="77777777" w:rsidR="0010019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3C0BC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5C49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2A119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743905" w14:paraId="5730A072" w14:textId="77777777" w:rsidTr="00481280">
        <w:trPr>
          <w:cantSplit/>
          <w:trHeight w:val="1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BDE07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17B87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12+450</w:t>
            </w:r>
          </w:p>
          <w:p w14:paraId="590CA5D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9+700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2DAA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A552B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Călan - </w:t>
            </w:r>
          </w:p>
          <w:p w14:paraId="6D31FDB4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Călan Băi și </w:t>
            </w:r>
          </w:p>
          <w:p w14:paraId="31DECD3E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Călan Băi </w:t>
            </w:r>
          </w:p>
          <w:p w14:paraId="4B748349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D777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CD1F0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EEFD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46E37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4FCB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743905" w14:paraId="6085DB8A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821AF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1397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6BD63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C3E0E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Călan Băi</w:t>
            </w:r>
          </w:p>
          <w:p w14:paraId="5E8576A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6B1A6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între </w:t>
            </w:r>
          </w:p>
          <w:p w14:paraId="047A0F3D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ax staţie şi </w:t>
            </w:r>
          </w:p>
          <w:p w14:paraId="59A75A25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sch. 28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A261F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51D39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EE2C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DF827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Restul liniei 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>este</w:t>
            </w: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 închisă.</w:t>
            </w:r>
          </w:p>
        </w:tc>
      </w:tr>
      <w:tr w:rsidR="00100195" w:rsidRPr="00743905" w14:paraId="41551E60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42237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14CB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976F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634F4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Băcia linia 2 directă </w:t>
            </w:r>
          </w:p>
          <w:p w14:paraId="7D0A5033" w14:textId="77777777" w:rsidR="00100195" w:rsidRPr="00CD295A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</w:rPr>
              <w:t>Cap Y peste DTJ 22/26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3B36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57E01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FF08A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6+270</w:t>
            </w:r>
          </w:p>
          <w:p w14:paraId="76EBA17E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6+320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F43E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DBD55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743905" w14:paraId="11778A18" w14:textId="77777777" w:rsidTr="00481280">
        <w:trPr>
          <w:cantSplit/>
          <w:trHeight w:val="8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B2110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05B00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FCFF7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9FCB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Simeria Triaj</w:t>
            </w:r>
          </w:p>
          <w:p w14:paraId="2160C4FC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Grupa D, linia 3D </w:t>
            </w:r>
          </w:p>
          <w:p w14:paraId="1871BC7C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898B8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între sch. </w:t>
            </w:r>
          </w:p>
          <w:p w14:paraId="07E7A31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137 -</w:t>
            </w:r>
          </w:p>
          <w:p w14:paraId="5C6941F6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104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45D92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696C3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27FD3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E71FB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743905" w14:paraId="3B86A1BF" w14:textId="77777777" w:rsidTr="00481280">
        <w:trPr>
          <w:cantSplit/>
          <w:trHeight w:val="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98161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524B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EE025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9A67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Simeria Triaj</w:t>
            </w:r>
          </w:p>
          <w:p w14:paraId="7864C1FA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Grupa D, linia 5D, </w:t>
            </w:r>
          </w:p>
          <w:p w14:paraId="4C729958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192D1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T.D.J.</w:t>
            </w:r>
          </w:p>
          <w:p w14:paraId="171A5191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139/ 141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7E1E5" w14:textId="77777777" w:rsidR="00100195" w:rsidRPr="0074390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1ED3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5A3A8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42D9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743905" w14:paraId="450D38EA" w14:textId="77777777" w:rsidTr="00481280">
        <w:trPr>
          <w:cantSplit/>
          <w:trHeight w:val="1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801B1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5ACF4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8FBAF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C49C2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Simeria Triaj</w:t>
            </w:r>
          </w:p>
          <w:p w14:paraId="0F366182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77D63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sch. 14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20B8B" w14:textId="77777777" w:rsidR="0010019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19F67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CE5F7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F33BC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 xml:space="preserve">Afectează intrări - ieşiri </w:t>
            </w:r>
          </w:p>
          <w:p w14:paraId="5D308890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la linia 1 abătută Cap Y și linia 202 B Simeria Triaj - Simeria Buclă.</w:t>
            </w:r>
          </w:p>
          <w:p w14:paraId="29F3F147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0E7BF907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  <w:tr w:rsidR="00100195" w:rsidRPr="00743905" w14:paraId="38EA2519" w14:textId="77777777" w:rsidTr="00481280">
        <w:trPr>
          <w:cantSplit/>
          <w:trHeight w:val="11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D4BC4" w14:textId="77777777" w:rsidR="00100195" w:rsidRPr="00743905" w:rsidRDefault="00100195" w:rsidP="00100195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0611D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A773F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D59F8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Simeria Triaj</w:t>
            </w:r>
          </w:p>
          <w:p w14:paraId="00B14DC6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Grupa A, linia 5A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14DC4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între sch. 13 </w:t>
            </w:r>
          </w:p>
          <w:p w14:paraId="261131D2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și </w:t>
            </w:r>
          </w:p>
          <w:p w14:paraId="7CB10D8E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TDJ </w:t>
            </w:r>
          </w:p>
          <w:p w14:paraId="2F61F4FD" w14:textId="77777777" w:rsidR="0010019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 / 37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05B76" w14:textId="77777777" w:rsidR="00100195" w:rsidRDefault="00100195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197A2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2EC8E" w14:textId="77777777" w:rsidR="00100195" w:rsidRPr="00743905" w:rsidRDefault="00100195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9E118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7F5D49EE" w14:textId="77777777" w:rsidR="00100195" w:rsidRDefault="00100195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</w:tbl>
    <w:p w14:paraId="099E10D1" w14:textId="77777777" w:rsidR="00100195" w:rsidRPr="005905D7" w:rsidRDefault="00100195" w:rsidP="00B773E9">
      <w:pPr>
        <w:spacing w:before="40" w:after="40" w:line="192" w:lineRule="auto"/>
        <w:ind w:right="57"/>
        <w:rPr>
          <w:b/>
          <w:sz w:val="20"/>
        </w:rPr>
      </w:pPr>
    </w:p>
    <w:p w14:paraId="0EAB22A4" w14:textId="77777777" w:rsidR="00100195" w:rsidRDefault="00100195" w:rsidP="00740BAB">
      <w:pPr>
        <w:pStyle w:val="Heading1"/>
        <w:spacing w:line="360" w:lineRule="auto"/>
      </w:pPr>
      <w:r>
        <w:t>LINIA 136</w:t>
      </w:r>
    </w:p>
    <w:p w14:paraId="565CA0AE" w14:textId="77777777" w:rsidR="00100195" w:rsidRDefault="00100195" w:rsidP="00CF5ED3">
      <w:pPr>
        <w:pStyle w:val="Heading1"/>
        <w:spacing w:line="360" w:lineRule="auto"/>
        <w:rPr>
          <w:sz w:val="8"/>
        </w:rPr>
      </w:pPr>
      <w:r>
        <w:t>STREHAIA - MOTRU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100195" w14:paraId="61BF5F1B" w14:textId="77777777">
        <w:trPr>
          <w:cantSplit/>
          <w:trHeight w:val="4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D0868" w14:textId="77777777" w:rsidR="00100195" w:rsidRDefault="00100195" w:rsidP="00100195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84569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BBFDC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C3848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72E8086E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861D7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2EE54F0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12 </w:t>
            </w:r>
          </w:p>
          <w:p w14:paraId="1C3D613E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84A22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0E68D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96DCA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5AB8F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7736A3C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2 - 5 către staţia Jirov.</w:t>
            </w:r>
          </w:p>
        </w:tc>
      </w:tr>
      <w:tr w:rsidR="00100195" w14:paraId="74AA930A" w14:textId="77777777">
        <w:trPr>
          <w:cantSplit/>
          <w:trHeight w:val="4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06A73" w14:textId="77777777" w:rsidR="00100195" w:rsidRDefault="00100195" w:rsidP="00100195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076DF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D3296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A7BB6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5648B913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10470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F44242A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C332E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42FF9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12925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42112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7F6584F4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linia 1.</w:t>
            </w:r>
          </w:p>
        </w:tc>
      </w:tr>
      <w:tr w:rsidR="00100195" w14:paraId="6191323F" w14:textId="77777777">
        <w:trPr>
          <w:cantSplit/>
          <w:trHeight w:val="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7DBBF" w14:textId="77777777" w:rsidR="00100195" w:rsidRDefault="00100195" w:rsidP="00100195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604A1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C70F3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5F9A9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6087AB00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7FA56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600B9F30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 /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6EE7F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853DC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5CA9A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A722E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284B087C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4 și 5 direcţia Jirov.</w:t>
            </w:r>
          </w:p>
        </w:tc>
      </w:tr>
      <w:tr w:rsidR="00100195" w14:paraId="4663EEE0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17361" w14:textId="77777777" w:rsidR="00100195" w:rsidRDefault="00100195" w:rsidP="00100195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41792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912E2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62F96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Jirov</w:t>
            </w:r>
          </w:p>
          <w:p w14:paraId="52AC4BE8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36E8E8E3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B0BA2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1439FE0D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3F50B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C62F0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C7704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EA886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16C8E056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FEB2F" w14:textId="77777777" w:rsidR="00100195" w:rsidRDefault="00100195" w:rsidP="00100195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E1B73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27+250</w:t>
            </w:r>
          </w:p>
          <w:p w14:paraId="69EFFF84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A5BB9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D89D7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756E01CD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809B0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8744A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1FC12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0196D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C511A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 și 11.</w:t>
            </w:r>
          </w:p>
          <w:p w14:paraId="37501881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14:paraId="04669EA2" w14:textId="77777777">
        <w:trPr>
          <w:cantSplit/>
          <w:trHeight w:val="64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3040E" w14:textId="77777777" w:rsidR="00100195" w:rsidRDefault="00100195" w:rsidP="00100195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F6B80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BBBE2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39149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77298298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402C6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96B1BA6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0B893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5B040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760B8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621AD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14D6B17B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7 şi 8 </w:t>
            </w:r>
          </w:p>
          <w:p w14:paraId="0B63880A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- expedieri.</w:t>
            </w:r>
          </w:p>
        </w:tc>
      </w:tr>
      <w:tr w:rsidR="00100195" w14:paraId="7CBECD86" w14:textId="77777777">
        <w:trPr>
          <w:cantSplit/>
          <w:trHeight w:val="14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06CC3" w14:textId="77777777" w:rsidR="00100195" w:rsidRDefault="00100195" w:rsidP="00100195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972B9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2DCAD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8BEE6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1E106688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A353D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29 /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94A17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C219C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21B91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83E80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67929083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9 – 13, Cap X.</w:t>
            </w:r>
          </w:p>
        </w:tc>
      </w:tr>
      <w:tr w:rsidR="00100195" w14:paraId="623AAA49" w14:textId="77777777">
        <w:trPr>
          <w:cantSplit/>
          <w:trHeight w:val="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F8903" w14:textId="77777777" w:rsidR="00100195" w:rsidRDefault="00100195" w:rsidP="00100195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81155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DAA2C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6079E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1BEF03A1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9</w:t>
            </w:r>
          </w:p>
          <w:p w14:paraId="3B6AF90D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13F18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93E2741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4B08C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5ACBA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00215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CC768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24C6F941" w14:textId="77777777">
        <w:trPr>
          <w:cantSplit/>
          <w:trHeight w:val="4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3939F" w14:textId="77777777" w:rsidR="00100195" w:rsidRDefault="00100195" w:rsidP="00100195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34A8D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FCC95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81CEF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6D0AEE7D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C204E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A202394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1DD66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77CD4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CA4B6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7AFD7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ED176CA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10 şi 11.</w:t>
            </w:r>
          </w:p>
        </w:tc>
      </w:tr>
      <w:tr w:rsidR="00100195" w14:paraId="7B65A608" w14:textId="77777777">
        <w:trPr>
          <w:cantSplit/>
          <w:trHeight w:val="17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5033E" w14:textId="77777777" w:rsidR="00100195" w:rsidRDefault="00100195" w:rsidP="00100195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9FFB8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41766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29F4F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19269243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5D1C7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22 / 26 şi </w:t>
            </w:r>
          </w:p>
          <w:p w14:paraId="7B0DBD65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5927C081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30, 38, 40 </w:t>
            </w:r>
          </w:p>
          <w:p w14:paraId="6510F598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AB52A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4EA24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757C5" w14:textId="77777777" w:rsidR="00100195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F0199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46D2D09" w14:textId="77777777" w:rsidR="00100195" w:rsidRDefault="00100195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1 - 13.</w:t>
            </w:r>
          </w:p>
        </w:tc>
      </w:tr>
    </w:tbl>
    <w:p w14:paraId="059F731A" w14:textId="77777777" w:rsidR="00100195" w:rsidRDefault="00100195">
      <w:pPr>
        <w:spacing w:line="192" w:lineRule="auto"/>
        <w:ind w:right="57"/>
        <w:rPr>
          <w:sz w:val="20"/>
        </w:rPr>
      </w:pPr>
    </w:p>
    <w:p w14:paraId="41CF5A12" w14:textId="77777777" w:rsidR="00100195" w:rsidRDefault="00100195" w:rsidP="002A3C7A">
      <w:pPr>
        <w:pStyle w:val="Heading1"/>
        <w:spacing w:line="360" w:lineRule="auto"/>
      </w:pPr>
      <w:r>
        <w:t>LINIA 138</w:t>
      </w:r>
    </w:p>
    <w:p w14:paraId="4ABF3E4E" w14:textId="77777777" w:rsidR="00100195" w:rsidRDefault="00100195" w:rsidP="00FE4C1D">
      <w:pPr>
        <w:pStyle w:val="Heading1"/>
        <w:spacing w:line="360" w:lineRule="auto"/>
        <w:rPr>
          <w:b w:val="0"/>
          <w:bCs w:val="0"/>
          <w:sz w:val="8"/>
        </w:rPr>
      </w:pPr>
      <w:r>
        <w:t>AMARADIA - BÂRSEŞTI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69"/>
        <w:gridCol w:w="756"/>
        <w:gridCol w:w="2200"/>
        <w:gridCol w:w="869"/>
        <w:gridCol w:w="756"/>
        <w:gridCol w:w="869"/>
        <w:gridCol w:w="756"/>
        <w:gridCol w:w="2494"/>
      </w:tblGrid>
      <w:tr w:rsidR="00100195" w14:paraId="6E6F1D1F" w14:textId="77777777">
        <w:trPr>
          <w:cantSplit/>
          <w:trHeight w:val="71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6010B" w14:textId="77777777" w:rsidR="00100195" w:rsidRDefault="00100195" w:rsidP="00100195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2BA25" w14:textId="77777777" w:rsidR="00100195" w:rsidRDefault="0010019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0+840</w:t>
            </w:r>
          </w:p>
          <w:p w14:paraId="274BEB4B" w14:textId="77777777" w:rsidR="00100195" w:rsidRDefault="0010019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7+420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E6B86" w14:textId="77777777" w:rsidR="00100195" w:rsidRPr="008B4C96" w:rsidRDefault="0010019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FADE6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Amaradia -</w:t>
            </w:r>
          </w:p>
          <w:p w14:paraId="147F2F91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Bârseşti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08D70" w14:textId="77777777" w:rsidR="00100195" w:rsidRDefault="00100195">
            <w:pPr>
              <w:spacing w:before="40" w:line="28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EF1A2" w14:textId="77777777" w:rsidR="00100195" w:rsidRPr="008B4C96" w:rsidRDefault="0010019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</w:tcPr>
          <w:p w14:paraId="269895B7" w14:textId="77777777" w:rsidR="00100195" w:rsidRDefault="0010019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46B45A5B" w14:textId="77777777" w:rsidR="00100195" w:rsidRPr="008B4C96" w:rsidRDefault="0010019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B3CD6" w14:textId="77777777" w:rsidR="00100195" w:rsidRPr="007126D7" w:rsidRDefault="00100195">
            <w:pPr>
              <w:spacing w:before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circulația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</w:t>
            </w:r>
            <w:r>
              <w:rPr>
                <w:b/>
                <w:bCs/>
                <w:iCs/>
                <w:color w:val="000000"/>
                <w:sz w:val="20"/>
              </w:rPr>
              <w:t>trenurilor care au în componență mai mult de două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locomotive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 cuplate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3459A72C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74C9C214" w14:textId="77777777">
        <w:trPr>
          <w:cantSplit/>
          <w:trHeight w:val="71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D1BCF" w14:textId="77777777" w:rsidR="00100195" w:rsidRDefault="00100195" w:rsidP="00100195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09D40" w14:textId="77777777" w:rsidR="00100195" w:rsidRDefault="0010019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1+600</w:t>
            </w:r>
          </w:p>
          <w:p w14:paraId="7FFDA445" w14:textId="77777777" w:rsidR="00100195" w:rsidRDefault="0010019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3ED5E" w14:textId="77777777" w:rsidR="00100195" w:rsidRPr="008B4C96" w:rsidRDefault="0010019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60432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Amaradia -</w:t>
            </w:r>
          </w:p>
          <w:p w14:paraId="2FDBABDC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Bârseşti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CEB85" w14:textId="77777777" w:rsidR="00100195" w:rsidRDefault="00100195">
            <w:pPr>
              <w:spacing w:before="40" w:line="28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40391" w14:textId="77777777" w:rsidR="00100195" w:rsidRPr="008B4C96" w:rsidRDefault="0010019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</w:tcPr>
          <w:p w14:paraId="26C998A2" w14:textId="77777777" w:rsidR="00100195" w:rsidRDefault="0010019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1EF15938" w14:textId="77777777" w:rsidR="00100195" w:rsidRPr="008B4C96" w:rsidRDefault="0010019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86F12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100195" w14:paraId="43A9A7E3" w14:textId="77777777">
        <w:trPr>
          <w:cantSplit/>
          <w:trHeight w:val="71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77079" w14:textId="77777777" w:rsidR="00100195" w:rsidRDefault="00100195" w:rsidP="00100195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2D1DC" w14:textId="77777777" w:rsidR="00100195" w:rsidRDefault="0010019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9C128" w14:textId="77777777" w:rsidR="00100195" w:rsidRPr="008B4C96" w:rsidRDefault="0010019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40C60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Bârseşti </w:t>
            </w:r>
          </w:p>
          <w:p w14:paraId="0E9B87A2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7FAF13A3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1407C" w14:textId="77777777" w:rsidR="00100195" w:rsidRDefault="00100195">
            <w:pPr>
              <w:spacing w:before="40" w:line="28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163C105" w14:textId="77777777" w:rsidR="00100195" w:rsidRDefault="00100195">
            <w:pPr>
              <w:spacing w:before="40" w:line="28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0ACEA" w14:textId="77777777" w:rsidR="00100195" w:rsidRPr="008B4C96" w:rsidRDefault="0010019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8B4C96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</w:tcPr>
          <w:p w14:paraId="5E266D84" w14:textId="77777777" w:rsidR="00100195" w:rsidRDefault="0010019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034438FF" w14:textId="77777777" w:rsidR="00100195" w:rsidRPr="008B4C96" w:rsidRDefault="0010019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B5285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peste sch. nr. 31, 30.</w:t>
            </w:r>
          </w:p>
        </w:tc>
      </w:tr>
      <w:tr w:rsidR="00100195" w14:paraId="268B41BC" w14:textId="77777777">
        <w:trPr>
          <w:cantSplit/>
          <w:trHeight w:val="71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A8BB3" w14:textId="77777777" w:rsidR="00100195" w:rsidRDefault="00100195" w:rsidP="00100195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E42DE" w14:textId="77777777" w:rsidR="00100195" w:rsidRDefault="0010019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82D9D" w14:textId="77777777" w:rsidR="00100195" w:rsidRPr="008B4C96" w:rsidRDefault="0010019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AE09D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Bârseşti </w:t>
            </w:r>
          </w:p>
          <w:p w14:paraId="7E97B52F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</w:t>
            </w:r>
          </w:p>
          <w:p w14:paraId="1D0EB739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 și</w:t>
            </w:r>
          </w:p>
          <w:p w14:paraId="5897D5F4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30, 31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7E016" w14:textId="77777777" w:rsidR="00100195" w:rsidRDefault="00100195">
            <w:pPr>
              <w:spacing w:before="40" w:line="28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75C7BCA" w14:textId="77777777" w:rsidR="00100195" w:rsidRDefault="00100195">
            <w:pPr>
              <w:spacing w:before="40" w:line="28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5DF61" w14:textId="77777777" w:rsidR="00100195" w:rsidRPr="008B4C96" w:rsidRDefault="0010019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8B4C96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</w:tcPr>
          <w:p w14:paraId="165774C4" w14:textId="77777777" w:rsidR="00100195" w:rsidRDefault="0010019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34274597" w14:textId="77777777" w:rsidR="00100195" w:rsidRPr="008B4C96" w:rsidRDefault="0010019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58925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peste sch. nr. 17, 31, 30, 26.</w:t>
            </w:r>
          </w:p>
        </w:tc>
      </w:tr>
    </w:tbl>
    <w:p w14:paraId="47659559" w14:textId="77777777" w:rsidR="00100195" w:rsidRDefault="00100195">
      <w:pPr>
        <w:tabs>
          <w:tab w:val="left" w:pos="4320"/>
        </w:tabs>
        <w:rPr>
          <w:sz w:val="20"/>
        </w:rPr>
      </w:pPr>
    </w:p>
    <w:p w14:paraId="332EE450" w14:textId="77777777" w:rsidR="00100195" w:rsidRDefault="00100195" w:rsidP="00C83010">
      <w:pPr>
        <w:pStyle w:val="Heading1"/>
        <w:spacing w:line="360" w:lineRule="auto"/>
      </w:pPr>
      <w:r>
        <w:t>LINIA 143</w:t>
      </w:r>
    </w:p>
    <w:p w14:paraId="28F9A6EF" w14:textId="77777777" w:rsidR="00100195" w:rsidRDefault="00100195" w:rsidP="003A21BE">
      <w:pPr>
        <w:pStyle w:val="Heading1"/>
        <w:spacing w:line="360" w:lineRule="auto"/>
        <w:rPr>
          <w:b w:val="0"/>
          <w:bCs w:val="0"/>
          <w:sz w:val="8"/>
        </w:rPr>
      </w:pPr>
      <w:r>
        <w:t>GURA MOTRULUI - TÂRGU JIU</w:t>
      </w:r>
    </w:p>
    <w:tbl>
      <w:tblPr>
        <w:tblW w:w="10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855"/>
        <w:gridCol w:w="756"/>
        <w:gridCol w:w="2198"/>
        <w:gridCol w:w="868"/>
        <w:gridCol w:w="783"/>
        <w:gridCol w:w="841"/>
        <w:gridCol w:w="769"/>
        <w:gridCol w:w="2478"/>
      </w:tblGrid>
      <w:tr w:rsidR="00100195" w14:paraId="789D50C4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5D873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D5B0B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12+875</w:t>
            </w:r>
          </w:p>
          <w:p w14:paraId="322A6F5E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F2FBC" w14:textId="77777777" w:rsidR="00100195" w:rsidRPr="00984839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6F6D1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9C7A09E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9AE6F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5946B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B9A45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A3B42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025EB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23, 25, 31, 35 </w:t>
            </w:r>
          </w:p>
          <w:p w14:paraId="06CBAB80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47.</w:t>
            </w:r>
          </w:p>
          <w:p w14:paraId="4E7EFC2E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14:paraId="1F590BBD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06A29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58395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5B90E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9245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Gura Motrului - Turceni și St. Turceni</w:t>
            </w:r>
          </w:p>
          <w:p w14:paraId="7F0386F9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E0434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42192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8C058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11+850</w:t>
            </w:r>
          </w:p>
          <w:p w14:paraId="5397D5CC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13+300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1C72F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301E9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271D0517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15, 51 și 57.</w:t>
            </w:r>
          </w:p>
        </w:tc>
      </w:tr>
      <w:tr w:rsidR="00100195" w14:paraId="2F7135E4" w14:textId="77777777">
        <w:trPr>
          <w:cantSplit/>
          <w:trHeight w:val="1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416F8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2029C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ADE54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03D8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935CF3D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Y</w:t>
            </w:r>
          </w:p>
          <w:p w14:paraId="205C5DF5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28, 18, 14, 12, 6 și 4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D5128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F1424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49427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14+290</w:t>
            </w:r>
          </w:p>
          <w:p w14:paraId="4F94654C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EF93E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C70D3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C713C6C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 28, 18, 14, 12, 6 </w:t>
            </w:r>
          </w:p>
          <w:p w14:paraId="7F27D91E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4.</w:t>
            </w:r>
          </w:p>
          <w:p w14:paraId="36C14497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14:paraId="21573108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D27EC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15622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2488B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5CF71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CC3FECF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34676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C82C8B4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15 - 23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A5ED5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4E91F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018A2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DFEE7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E88CE17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100195" w14:paraId="51B756C8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0D03B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1367C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3FEBA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FEA95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73714C5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49DB7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2C32849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35 - 51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D31D7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DDD39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C9E90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BBF65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E0A71A9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100195" w14:paraId="5AEDF1A1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91033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F2A54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79C07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990C4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573A717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DE8CE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C3923AB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771A221F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 / 41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BF8A5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EB5AC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C5841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2AE78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AAC3159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100195" w14:paraId="44B69929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BA692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21D42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94E4F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E04A9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245D109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13A08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1CC372C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526D6CF9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61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A6C11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09954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6D421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4BAB2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3CB2E29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7 - 15.</w:t>
            </w:r>
          </w:p>
        </w:tc>
      </w:tr>
      <w:tr w:rsidR="00100195" w14:paraId="6BD0D3B2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E9190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308B9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258A7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FE864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803298F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E15A3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070DB04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648F0942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5E631CE4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TDJ </w:t>
            </w:r>
          </w:p>
          <w:p w14:paraId="1B583098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 / 59</w:t>
            </w:r>
          </w:p>
          <w:p w14:paraId="214D01ED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224F983F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629076BC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7FFEF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25469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CF8CB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14383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1A7C22C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100195" w14:paraId="01007352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638F8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44BC0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ACD6E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7D626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6BF1378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ACE1E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47 </w:t>
            </w:r>
          </w:p>
          <w:p w14:paraId="75A22179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B1138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091B2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23945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C0394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4E213D1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linia 4 până la </w:t>
            </w:r>
          </w:p>
          <w:p w14:paraId="401F049B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axa staţiei Turceni.</w:t>
            </w:r>
          </w:p>
        </w:tc>
      </w:tr>
      <w:tr w:rsidR="00100195" w14:paraId="7C048446" w14:textId="77777777">
        <w:trPr>
          <w:cantSplit/>
          <w:trHeight w:val="67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4CF6F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6831C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0877A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A1B4B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ED5BE69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6A024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86A6D14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77699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DBFB8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0E483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B5A5E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7C6ADC0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6 - 13 Cap X.</w:t>
            </w:r>
          </w:p>
        </w:tc>
      </w:tr>
      <w:tr w:rsidR="00100195" w14:paraId="3C1A02E5" w14:textId="77777777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3765A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03D87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52DEC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F9453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899E29B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745D2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05E909C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E8C4F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99229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8F21A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CCD06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EB24980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 și 3 </w:t>
            </w:r>
          </w:p>
          <w:p w14:paraId="48BAAA09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direcția Borăscu.</w:t>
            </w:r>
          </w:p>
        </w:tc>
      </w:tr>
      <w:tr w:rsidR="00100195" w14:paraId="6808AAB0" w14:textId="77777777">
        <w:trPr>
          <w:cantSplit/>
          <w:trHeight w:val="40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DED0C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BC7BD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A8A74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E7A74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FEC86C9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BB445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63FA072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B060A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37231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0A35C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7C6EE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2C76F60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100195" w14:paraId="444FF5E8" w14:textId="77777777">
        <w:trPr>
          <w:cantSplit/>
          <w:trHeight w:val="6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902AC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84711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B3510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F7124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2A4531C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53BA1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A9D5D0A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10 - 12 și </w:t>
            </w:r>
          </w:p>
          <w:p w14:paraId="42072266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80 - 82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F6DC3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288FD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E1FC3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54B1D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A1F781F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100195" w14:paraId="25FAB979" w14:textId="77777777">
        <w:trPr>
          <w:cantSplit/>
          <w:trHeight w:val="6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9AB68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1A4BA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93548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DF077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12EA885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3E55D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E82DBC0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55313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109B3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DCD00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E62F3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5B6EEFA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2 - 7.</w:t>
            </w:r>
          </w:p>
        </w:tc>
      </w:tr>
      <w:tr w:rsidR="00100195" w14:paraId="389118D8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A29D5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37FD0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B0136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A6CBA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9FA0764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A6FDA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</w:t>
            </w:r>
          </w:p>
          <w:p w14:paraId="0DA1E6F3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18 și 24 </w:t>
            </w:r>
          </w:p>
          <w:p w14:paraId="1725A935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9212F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AD421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8B779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393B8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5F6CFDD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3 - 13.</w:t>
            </w:r>
          </w:p>
        </w:tc>
      </w:tr>
      <w:tr w:rsidR="00100195" w14:paraId="2B147141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2DBDB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91BAE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7A1C0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51DC9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5B49C75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318AF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  <w:p w14:paraId="6F36C5CB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EDCE2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C7F61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F6555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F5775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9DAD470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 Cap Y.</w:t>
            </w:r>
          </w:p>
        </w:tc>
      </w:tr>
      <w:tr w:rsidR="00100195" w14:paraId="45129C8A" w14:textId="77777777">
        <w:trPr>
          <w:cantSplit/>
          <w:trHeight w:val="40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996AA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5DF9D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03412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A6C8E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C837181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64DAF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BFF1B07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74BC96F5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836C9" w14:textId="77777777" w:rsidR="00100195" w:rsidRPr="00B53EFA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A6136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02431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958E5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1243503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4 - 13, Cap Y.</w:t>
            </w:r>
          </w:p>
        </w:tc>
      </w:tr>
      <w:tr w:rsidR="00100195" w14:paraId="3589D7FA" w14:textId="77777777">
        <w:trPr>
          <w:cantSplit/>
          <w:trHeight w:val="2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C3BE9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35B6B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708C9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8FCF6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B6D1918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10 și 12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8A29C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032FBF0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7E1AE" w14:textId="77777777" w:rsidR="00100195" w:rsidRPr="00B53EFA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9B298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5460A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CB8C8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17366C49" w14:textId="77777777">
        <w:trPr>
          <w:cantSplit/>
          <w:trHeight w:val="32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F6D76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700F7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CC6F2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8E2C4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0106386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 ,7 și 11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7024A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0AFBF54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BC977" w14:textId="77777777" w:rsidR="00100195" w:rsidRPr="00B53EFA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CACCD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E14C2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F199D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23B52FE4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4F49A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887BE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C6F05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BFB57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476215B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A7759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7F1829F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D002D" w14:textId="77777777" w:rsidR="00100195" w:rsidRPr="00B53EFA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CA633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0C2EE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2D41E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B804A75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9 - 13, Cap Y.</w:t>
            </w:r>
          </w:p>
        </w:tc>
      </w:tr>
      <w:tr w:rsidR="00100195" w14:paraId="3F44B0FC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AF8F2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D41D1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2C9F7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AD6CF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11F8104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54AAC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02E889D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443BF0F6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</w:t>
            </w:r>
          </w:p>
          <w:p w14:paraId="4A97E602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405FAFFF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 / 66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F983D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02464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0EE11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9BE92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9C0A9F4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100195" w14:paraId="0CDA8CE5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687FE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BE9F3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21+500</w:t>
            </w:r>
          </w:p>
          <w:p w14:paraId="5CAADE7A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5C7F0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3FEF5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Turceni -</w:t>
            </w:r>
          </w:p>
          <w:p w14:paraId="6308BC64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Plopşoru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03BCA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2B111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F963E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3A3C9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F3901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14:paraId="0A18F378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BE324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5AD86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4F7ED887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58DA1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74A7C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0AD1273B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AAE0B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3AAE6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FF74C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EEBDD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B3B2C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4DA0889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1, 31, 35, 40, 36, 6.</w:t>
            </w:r>
          </w:p>
          <w:p w14:paraId="1B864BDC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14:paraId="649C54D1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0ED13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3F1BB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D6848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6415D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4EC650E5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A3F4E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B4C34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761EC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65647E76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46C00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034DC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8B8B53C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3, 7, 23, 26, 22, 18, 14, 10.</w:t>
            </w:r>
          </w:p>
          <w:p w14:paraId="610DAC6A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14:paraId="7BD92CD1" w14:textId="77777777">
        <w:trPr>
          <w:cantSplit/>
          <w:trHeight w:val="12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ECEDC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2AE35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1EA63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9CE95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18A6CBD9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  <w:p w14:paraId="51E713A1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8F27D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semnal Y 5 </w:t>
            </w:r>
          </w:p>
          <w:p w14:paraId="0BAB6793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semnal X 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134CA" w14:textId="77777777" w:rsidR="00100195" w:rsidRPr="00B53EFA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300AD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DB7C6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01959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5B42AAB1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944B0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CF591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5AF83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B2DE6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599CAD51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7 şi 8</w:t>
            </w:r>
          </w:p>
          <w:p w14:paraId="6AB1D151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808E9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AAF7B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ADD8C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211DC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40221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2E7FBF82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B2823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F8668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40665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61687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297AF79C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9E8D8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6AA1D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92048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37+100</w:t>
            </w:r>
          </w:p>
          <w:p w14:paraId="12F84CD7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37+200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8900C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B0231" w14:textId="77777777" w:rsidR="00100195" w:rsidRPr="006611B7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6611B7">
              <w:rPr>
                <w:b/>
                <w:bCs/>
                <w:i/>
                <w:color w:val="000000"/>
                <w:sz w:val="20"/>
              </w:rPr>
              <w:t>Interzis circulația  locomotivelor cuplate.</w:t>
            </w:r>
          </w:p>
        </w:tc>
      </w:tr>
      <w:tr w:rsidR="00100195" w14:paraId="1A236C0A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2B06C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7030B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  <w:p w14:paraId="005C6E61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3273F" w14:textId="77777777" w:rsidR="00100195" w:rsidRPr="00984839" w:rsidRDefault="00100195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59BF2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133C3EC0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00932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D748A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CC6DF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632DA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9A6DE" w14:textId="77777777" w:rsidR="00100195" w:rsidRPr="003B25AA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00195" w14:paraId="5DB20641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489DB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988AC" w14:textId="77777777" w:rsidR="00100195" w:rsidRPr="00CB3DC4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120</w:t>
            </w:r>
          </w:p>
          <w:p w14:paraId="38DD20D3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11F8A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39F4A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17E2AF87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4991E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31441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CBAEE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C3AF1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DFA68" w14:textId="77777777" w:rsidR="00100195" w:rsidRPr="00CB3DC4" w:rsidRDefault="00100195">
            <w:pPr>
              <w:spacing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B3DC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CB3DC4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14DC2CDE" w14:textId="77777777" w:rsidR="00100195" w:rsidRPr="00F11CE2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11CE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26995128" w14:textId="77777777">
        <w:trPr>
          <w:cantSplit/>
          <w:trHeight w:val="81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6E201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8F38A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3D14C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1141F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48CDB5FD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 şi 2 </w:t>
            </w:r>
          </w:p>
          <w:p w14:paraId="16CB84C1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08B6D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7E187A0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CD35A" w14:textId="77777777" w:rsidR="00100195" w:rsidRPr="00B53EFA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4EF73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2DAC1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EFEFF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6DBC15D7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B412C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0266D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EFD95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34319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61620D97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04F46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BDDD5BE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185DC566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/ 22</w:t>
            </w:r>
          </w:p>
          <w:p w14:paraId="606A98B1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7470B8CE" w14:textId="77777777" w:rsidR="00100195" w:rsidRPr="00260477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23 / 25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EB65E" w14:textId="77777777" w:rsidR="00100195" w:rsidRPr="00B53EFA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6ED9E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6AC73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2A0C1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A8DD1F2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100195" w14:paraId="6DEAC6F8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ECCA5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DB360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7571F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613A8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3E3CF43D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4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2AAB1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B1CAC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7BA31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51+000</w:t>
            </w:r>
          </w:p>
          <w:p w14:paraId="3A8EBD1F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A2781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A4026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sch. nr. 5, 9, TDJ 13 / 17, sch. nr. 21 și diagonalele </w:t>
            </w:r>
          </w:p>
          <w:p w14:paraId="550BEC29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3 - 5 și 17 - 23.</w:t>
            </w:r>
          </w:p>
          <w:p w14:paraId="456FD27C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100195" w14:paraId="2E789AB7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015D2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211B3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DD5E5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3922C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7E6B95F8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55232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A0EE875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14 - 18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8B55C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25F04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3F910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6C822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3 primiri - expedieri. </w:t>
            </w:r>
          </w:p>
        </w:tc>
      </w:tr>
      <w:tr w:rsidR="00100195" w14:paraId="7CECB29C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43A91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7AF94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50+550</w:t>
            </w:r>
          </w:p>
          <w:p w14:paraId="7077B7F9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9CB49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884DD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 -</w:t>
            </w:r>
          </w:p>
          <w:p w14:paraId="37EDE7DB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și</w:t>
            </w:r>
          </w:p>
          <w:p w14:paraId="3CE480AB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2528FE3C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5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DFCAB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300CB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228F6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A4E91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4EB6A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4581A12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3 și 23 și diagonalele 23 - 17 și 3 - 5.</w:t>
            </w:r>
          </w:p>
          <w:p w14:paraId="22ED1934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100195" w14:paraId="54AA6D6F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CF8E5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52428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56+500</w:t>
            </w:r>
          </w:p>
          <w:p w14:paraId="57B910DC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8AB59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276F5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-</w:t>
            </w:r>
          </w:p>
          <w:p w14:paraId="6E7A7822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Cârbeşti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F961A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E570F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EBEC7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9BA73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2A5AB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14:paraId="015402E4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50CC6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7CC69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58+990</w:t>
            </w:r>
          </w:p>
          <w:p w14:paraId="3EA9D919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59+050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A5ECA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32287" w14:textId="77777777" w:rsidR="00100195" w:rsidRDefault="00100195" w:rsidP="00011B1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4D208942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E783F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80FD6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43D77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6C4F7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EFD30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14:paraId="753DEB0D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FA040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36C4C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E9C08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496E0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13DD0384" w14:textId="77777777" w:rsidR="00100195" w:rsidRDefault="00100195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linia 3</w:t>
            </w:r>
          </w:p>
          <w:p w14:paraId="20DCA743" w14:textId="77777777" w:rsidR="00100195" w:rsidRDefault="00100195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973AE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1A7B8D9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B201E" w14:textId="77777777" w:rsidR="00100195" w:rsidRPr="00B53EFA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BFD15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8F4D4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55FEC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5B7A42CA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F378C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2F05E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61+850</w:t>
            </w:r>
          </w:p>
          <w:p w14:paraId="37BC1F50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62+650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A1FBF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0BA80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Cârbeşti - Amaradia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FB1B9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1A4ED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10413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60D90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34426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14:paraId="33DFCBDA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1292E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5B5D5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D8A6A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3DCC6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Amaradia </w:t>
            </w:r>
          </w:p>
          <w:p w14:paraId="4A7970B8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  <w:p w14:paraId="2FE6260D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  <w:p w14:paraId="2B4E8715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0F99B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094AC5E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și 11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54BC4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89231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D4E00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61490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73E1BBCF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C477C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F18FF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69+885</w:t>
            </w:r>
          </w:p>
          <w:p w14:paraId="321EA3E9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69+965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3011A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E2C05" w14:textId="77777777" w:rsidR="00100195" w:rsidRDefault="00100195" w:rsidP="001D62EA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 linia 2 directă.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B9309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4843C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19B9C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B70C9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2A2F1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14:paraId="29A684CF" w14:textId="77777777">
        <w:trPr>
          <w:cantSplit/>
          <w:trHeight w:val="75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EE03F" w14:textId="77777777" w:rsidR="00100195" w:rsidRDefault="00100195" w:rsidP="00100195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DA808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3F7E7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A06D9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</w:t>
            </w:r>
          </w:p>
          <w:p w14:paraId="44B599EF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F3D45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03E3291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</w:t>
            </w:r>
          </w:p>
          <w:p w14:paraId="4D26CED9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și 24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A436E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9C2AE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E6062" w14:textId="77777777" w:rsidR="00100195" w:rsidRPr="00984839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45AE7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6F03ECF" w14:textId="77777777" w:rsidR="00100195" w:rsidRDefault="00100195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4 - 10.</w:t>
            </w:r>
          </w:p>
        </w:tc>
      </w:tr>
    </w:tbl>
    <w:p w14:paraId="7441CB78" w14:textId="77777777" w:rsidR="00100195" w:rsidRDefault="00100195">
      <w:pPr>
        <w:spacing w:after="40" w:line="192" w:lineRule="auto"/>
        <w:ind w:right="57"/>
        <w:rPr>
          <w:sz w:val="20"/>
        </w:rPr>
      </w:pPr>
    </w:p>
    <w:p w14:paraId="536374A8" w14:textId="77777777" w:rsidR="00100195" w:rsidRDefault="00100195" w:rsidP="00EF6A64">
      <w:pPr>
        <w:pStyle w:val="Heading1"/>
        <w:spacing w:line="360" w:lineRule="auto"/>
      </w:pPr>
      <w:r>
        <w:t>LINIA 144</w:t>
      </w:r>
    </w:p>
    <w:p w14:paraId="297F2AA6" w14:textId="77777777" w:rsidR="00100195" w:rsidRDefault="00100195" w:rsidP="00DF2A65">
      <w:pPr>
        <w:pStyle w:val="Heading1"/>
        <w:spacing w:line="360" w:lineRule="auto"/>
        <w:rPr>
          <w:b w:val="0"/>
          <w:bCs w:val="0"/>
          <w:sz w:val="8"/>
        </w:rPr>
      </w:pPr>
      <w:r>
        <w:t>TURCENI - DRĂGOTEŞTI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3"/>
        <w:gridCol w:w="2204"/>
        <w:gridCol w:w="870"/>
        <w:gridCol w:w="754"/>
        <w:gridCol w:w="870"/>
        <w:gridCol w:w="754"/>
        <w:gridCol w:w="2492"/>
      </w:tblGrid>
      <w:tr w:rsidR="00100195" w14:paraId="423E01BF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3DF13" w14:textId="77777777" w:rsidR="00100195" w:rsidRDefault="00100195" w:rsidP="00100195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19B4A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12+875</w:t>
            </w:r>
          </w:p>
          <w:p w14:paraId="3F0F5959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381A6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1A0BD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4B02790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A7BEE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13146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C4623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B825B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4CE81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23, 25, 31, 35 </w:t>
            </w:r>
          </w:p>
          <w:p w14:paraId="1502DEA4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 47.</w:t>
            </w:r>
          </w:p>
          <w:p w14:paraId="2A2400C3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100195" w14:paraId="2E57D7EF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5CC1C" w14:textId="77777777" w:rsidR="00100195" w:rsidRDefault="00100195" w:rsidP="00100195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43234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6BB2C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76F5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Gura Motrului - Turceni și St. Turceni</w:t>
            </w:r>
          </w:p>
          <w:p w14:paraId="3C87F73C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49855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4BF0E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2758C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11+850</w:t>
            </w:r>
          </w:p>
          <w:p w14:paraId="47744032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F8AD1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D46CC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7261D5E6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15, 51 și 57.</w:t>
            </w:r>
          </w:p>
        </w:tc>
      </w:tr>
      <w:tr w:rsidR="00100195" w14:paraId="2BD72043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3BD91" w14:textId="77777777" w:rsidR="00100195" w:rsidRDefault="00100195" w:rsidP="00100195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C6A65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A954E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ED1C4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DE20C92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Y,</w:t>
            </w:r>
          </w:p>
          <w:p w14:paraId="0408F1A5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28, 18, 14, 12, 6 şi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AE7AF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70CE1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5C139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14+290</w:t>
            </w:r>
          </w:p>
          <w:p w14:paraId="1A526500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97ACD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90774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28, 18, 14, 12, 6 </w:t>
            </w:r>
          </w:p>
          <w:p w14:paraId="3CCFC615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4.</w:t>
            </w:r>
          </w:p>
          <w:p w14:paraId="09EEDE69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14:paraId="0DB9D099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D7411" w14:textId="77777777" w:rsidR="00100195" w:rsidRDefault="00100195" w:rsidP="00100195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AA62F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65C93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A44DA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F7023AF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5A4CC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560171A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316FE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5B9E1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8E201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2FE2E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4CDFEEF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 direcția Borăscu.</w:t>
            </w:r>
          </w:p>
        </w:tc>
      </w:tr>
      <w:tr w:rsidR="00100195" w14:paraId="57C7BE91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432C8" w14:textId="77777777" w:rsidR="00100195" w:rsidRDefault="00100195" w:rsidP="00100195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CFB25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BA823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E1D8E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1D0BE6E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666BD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C404643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45DDD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1EC49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26FE1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AEFE4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B11DFE8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2 - 7.</w:t>
            </w:r>
          </w:p>
        </w:tc>
      </w:tr>
      <w:tr w:rsidR="00100195" w14:paraId="7C90A858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6A11C" w14:textId="77777777" w:rsidR="00100195" w:rsidRDefault="00100195" w:rsidP="00100195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F803F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7B8E4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CF205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28D98EF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0F0F9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47</w:t>
            </w:r>
          </w:p>
          <w:p w14:paraId="69996CBA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D0778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44FA6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070F7" w14:textId="77777777" w:rsidR="00100195" w:rsidRPr="00984839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A8F84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linia 4 până la axa staţiei Turceni. </w:t>
            </w:r>
          </w:p>
        </w:tc>
      </w:tr>
      <w:tr w:rsidR="00100195" w14:paraId="2B3CE2DA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73FAA" w14:textId="77777777" w:rsidR="00100195" w:rsidRDefault="00100195" w:rsidP="00100195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234CC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0605C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D72A1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D034FB8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63FC0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679896E4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1A97A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FA8CD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BA780" w14:textId="77777777" w:rsidR="00100195" w:rsidRPr="00984839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5A9F9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3569272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6 - 13 Cap X.</w:t>
            </w:r>
          </w:p>
        </w:tc>
      </w:tr>
      <w:tr w:rsidR="00100195" w14:paraId="2ADD0D7C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78AF4" w14:textId="77777777" w:rsidR="00100195" w:rsidRDefault="00100195" w:rsidP="00100195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A909A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A353D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96870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7984D29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4C168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50CB6BC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37 / 41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AF8D4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8AF23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3AE8E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C3316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B70A0FD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100195" w14:paraId="5D3B391B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B2662" w14:textId="77777777" w:rsidR="00100195" w:rsidRDefault="00100195" w:rsidP="00100195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C83BA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62F71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6D6B8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2A8346D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FFC6E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6B40911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 55 /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C8374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BCE69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A60BE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E479E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9FE5622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7 - 15.</w:t>
            </w:r>
          </w:p>
        </w:tc>
      </w:tr>
      <w:tr w:rsidR="00100195" w14:paraId="55F21F05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AAA15" w14:textId="77777777" w:rsidR="00100195" w:rsidRDefault="00100195" w:rsidP="00100195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BC955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7BCAF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E7A9C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E62A861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29F27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6007634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0AC39D55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0D7783D9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</w:t>
            </w:r>
          </w:p>
          <w:p w14:paraId="3D09D7A0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3DA1ED04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53 / 59 și </w:t>
            </w:r>
          </w:p>
          <w:p w14:paraId="080E8EC5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3187C6A7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CB927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7E7C1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2C81B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38A5A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BDF70AB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100195" w14:paraId="4278E613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CE6EC" w14:textId="77777777" w:rsidR="00100195" w:rsidRDefault="00100195" w:rsidP="00100195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3B8FC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C7FCC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FB6A9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63F4D7A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C4A96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21653B5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și 24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5F9EE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1FBA0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EECA3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8F5F0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1CFF864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3 - 13.</w:t>
            </w:r>
          </w:p>
        </w:tc>
      </w:tr>
      <w:tr w:rsidR="00100195" w14:paraId="48C39FC8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F4743" w14:textId="77777777" w:rsidR="00100195" w:rsidRDefault="00100195" w:rsidP="00100195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D9F71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AA48B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730F4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74DCCEA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B29C3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E084F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1C33E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C2E2A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3D8D9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C62E3A3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 Cap Y.</w:t>
            </w:r>
          </w:p>
        </w:tc>
      </w:tr>
      <w:tr w:rsidR="00100195" w14:paraId="6C574E37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5A502" w14:textId="77777777" w:rsidR="00100195" w:rsidRDefault="00100195" w:rsidP="00100195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8000B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64FF5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6390D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44799C3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2B95C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9EDF171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085428A3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7AB9D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A008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F7AED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BCE96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106F7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6350D97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4 - 13 Cap Y.</w:t>
            </w:r>
          </w:p>
        </w:tc>
      </w:tr>
      <w:tr w:rsidR="00100195" w14:paraId="08BFCCF7" w14:textId="77777777">
        <w:trPr>
          <w:cantSplit/>
          <w:trHeight w:val="7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097A1" w14:textId="77777777" w:rsidR="00100195" w:rsidRDefault="00100195" w:rsidP="00100195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5DADF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A7FB2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18B9B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EA59F23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10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6D5C9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6D45238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2EBC8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C55C2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2E837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35FD1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081BC947" w14:textId="77777777">
        <w:trPr>
          <w:cantSplit/>
          <w:trHeight w:val="7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6D2C2" w14:textId="77777777" w:rsidR="00100195" w:rsidRDefault="00100195" w:rsidP="00100195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02AB5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30725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5E26B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15C03C1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5, 7 și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8D7B6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848175E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5381B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6552C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E7272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943D3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0C194564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5512E" w14:textId="77777777" w:rsidR="00100195" w:rsidRDefault="00100195" w:rsidP="00100195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827E1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EB83C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E92F0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7F7E36B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C5EBB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02B0420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A1171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C29BE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A2415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70D19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57E5F41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9 - 13 Cap Y.</w:t>
            </w:r>
          </w:p>
        </w:tc>
      </w:tr>
      <w:tr w:rsidR="00100195" w14:paraId="2D4874EA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7BBB6" w14:textId="77777777" w:rsidR="00100195" w:rsidRDefault="00100195" w:rsidP="00100195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8F94E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0E40D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9A1D6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BC263C8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AF613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73F3202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7E6E6159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</w:t>
            </w:r>
          </w:p>
          <w:p w14:paraId="6B997F60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7AB88360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 / 66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503AC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A9275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17C74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041D6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DCA8477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100195" w14:paraId="2D41DC33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A0AE0" w14:textId="77777777" w:rsidR="00100195" w:rsidRDefault="00100195" w:rsidP="00100195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0135C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18+150</w:t>
            </w:r>
          </w:p>
          <w:p w14:paraId="48337E0C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23+750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77317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7264D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Turceni -</w:t>
            </w:r>
          </w:p>
          <w:p w14:paraId="02D53603" w14:textId="77777777" w:rsidR="00100195" w:rsidRPr="00B61351" w:rsidRDefault="00100195">
            <w:pPr>
              <w:spacing w:before="40" w:line="360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Borăscu și linia 2 directă St. Borăscu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5C2FE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66311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35704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E3E78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F71E9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14:paraId="543115EE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96139" w14:textId="77777777" w:rsidR="00100195" w:rsidRDefault="00100195" w:rsidP="00100195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3B999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40004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186B3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Borăscu</w:t>
            </w:r>
          </w:p>
          <w:p w14:paraId="68895492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E532E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</w:t>
            </w:r>
          </w:p>
          <w:p w14:paraId="444A0C5D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920FA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304D1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C9247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48B28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2BB3D72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100195" w14:paraId="216A0079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32B4A" w14:textId="77777777" w:rsidR="00100195" w:rsidRDefault="00100195" w:rsidP="00100195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0C24D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AC6BB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6EE12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Borăscu</w:t>
            </w:r>
          </w:p>
          <w:p w14:paraId="71F7DF02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4D3351F4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BCBCA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3F25EF88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A008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30482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0A95F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E798D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70D952FC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0EB4F" w14:textId="77777777" w:rsidR="00100195" w:rsidRDefault="00100195" w:rsidP="00100195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02F3D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  <w:p w14:paraId="0CD0DC41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26+400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E59B8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4B2D9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5CAE01DA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9EBED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382CB3DF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D4482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A088C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683C1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14:paraId="04C24EA7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18DE6" w14:textId="77777777" w:rsidR="00100195" w:rsidRDefault="00100195" w:rsidP="00100195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D903D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26+750</w:t>
            </w:r>
          </w:p>
          <w:p w14:paraId="66534C46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27+600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20AA6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F4763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68E28CEF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5A349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48960807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ECC96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B5A61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70472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00195" w14:paraId="1B2C20AB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009DA" w14:textId="77777777" w:rsidR="00100195" w:rsidRDefault="00100195" w:rsidP="00100195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6B7F9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28+350</w:t>
            </w:r>
          </w:p>
          <w:p w14:paraId="1B1CCC1D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28+500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F235E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C94C8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27348903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8EF17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2B790545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BFF95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8D6F7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B816B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13A0CED9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interzice circulația cu două locomotive cuplate.</w:t>
            </w:r>
          </w:p>
        </w:tc>
      </w:tr>
      <w:tr w:rsidR="00100195" w14:paraId="33A06924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DFEB1" w14:textId="77777777" w:rsidR="00100195" w:rsidRDefault="00100195" w:rsidP="00100195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0731C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40+000</w:t>
            </w:r>
          </w:p>
          <w:p w14:paraId="705CFCD1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40+050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BE3AC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A202A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3AF0CD90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AF324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161E8027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70401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157CF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25195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14:paraId="184AEC62" w14:textId="77777777">
        <w:trPr>
          <w:cantSplit/>
          <w:trHeight w:val="1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E63C5" w14:textId="77777777" w:rsidR="00100195" w:rsidRDefault="00100195" w:rsidP="00100195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6404C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DAB9B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D26DC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Drăgoteşti</w:t>
            </w:r>
          </w:p>
          <w:p w14:paraId="55C89FAF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2EDA5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1838A16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11, 15 17, 19 </w:t>
            </w:r>
          </w:p>
          <w:p w14:paraId="0E556236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55A86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ECD9F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35235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5A86D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5BB2A1A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3 - 5 și 7.</w:t>
            </w:r>
          </w:p>
        </w:tc>
      </w:tr>
      <w:tr w:rsidR="00100195" w14:paraId="4332A0E6" w14:textId="77777777">
        <w:trPr>
          <w:cantSplit/>
          <w:trHeight w:val="1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B2347" w14:textId="77777777" w:rsidR="00100195" w:rsidRDefault="00100195" w:rsidP="00100195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50CB1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4E174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A026D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BB68F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</w:t>
            </w:r>
          </w:p>
          <w:p w14:paraId="1DC7772D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1,</w:t>
            </w:r>
          </w:p>
          <w:p w14:paraId="0833AA21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3 - 5 diag. </w:t>
            </w:r>
          </w:p>
          <w:p w14:paraId="411270FB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4 - 8 </w:t>
            </w:r>
          </w:p>
          <w:p w14:paraId="7B85217A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3D622C6C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7A4F02AC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67FB6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E5372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3E63A" w14:textId="77777777" w:rsidR="00100195" w:rsidRPr="00DA0087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4002F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FF7DEFE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 3 - 5 și 7.</w:t>
            </w:r>
          </w:p>
        </w:tc>
      </w:tr>
    </w:tbl>
    <w:p w14:paraId="08535D3E" w14:textId="77777777" w:rsidR="00100195" w:rsidRDefault="00100195">
      <w:pPr>
        <w:spacing w:before="40" w:line="192" w:lineRule="auto"/>
        <w:ind w:right="57"/>
        <w:rPr>
          <w:sz w:val="20"/>
        </w:rPr>
      </w:pPr>
    </w:p>
    <w:p w14:paraId="5B986C2E" w14:textId="77777777" w:rsidR="00100195" w:rsidRDefault="00100195" w:rsidP="00E56A6A">
      <w:pPr>
        <w:pStyle w:val="Heading1"/>
        <w:spacing w:line="360" w:lineRule="auto"/>
      </w:pPr>
      <w:r>
        <w:t>LINIA 200</w:t>
      </w:r>
    </w:p>
    <w:p w14:paraId="017AF7EE" w14:textId="77777777" w:rsidR="00100195" w:rsidRDefault="00100195" w:rsidP="00564AE3">
      <w:pPr>
        <w:pStyle w:val="Heading1"/>
        <w:spacing w:line="360" w:lineRule="auto"/>
        <w:rPr>
          <w:b w:val="0"/>
          <w:bCs w:val="0"/>
          <w:sz w:val="8"/>
        </w:rPr>
      </w:pPr>
      <w:r>
        <w:t>POD MUREŞ - COŞLARIU - CURTICI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100195" w14:paraId="73D3447A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6296B" w14:textId="77777777" w:rsidR="00100195" w:rsidRDefault="00100195" w:rsidP="00100195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FE46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449+507</w:t>
            </w:r>
          </w:p>
          <w:p w14:paraId="1C1A5CB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3F11C" w14:textId="77777777" w:rsidR="00100195" w:rsidRPr="00032DF2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5991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Orăştie -</w:t>
            </w:r>
          </w:p>
          <w:p w14:paraId="686EB9A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Simeria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4511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8E0DD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7469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449+507</w:t>
            </w:r>
          </w:p>
          <w:p w14:paraId="42FBF38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B9395" w14:textId="77777777" w:rsidR="00100195" w:rsidRPr="00032DF2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120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9A4C6" w14:textId="77777777" w:rsidR="00100195" w:rsidRPr="00F716C0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Semnalizate ca limitare de viteză.</w:t>
            </w:r>
          </w:p>
        </w:tc>
      </w:tr>
      <w:tr w:rsidR="00100195" w14:paraId="170BD5F4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6E29A" w14:textId="77777777" w:rsidR="00100195" w:rsidRDefault="00100195" w:rsidP="00100195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FDF2C" w14:textId="77777777" w:rsidR="00100195" w:rsidRDefault="00100195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476+550</w:t>
            </w:r>
          </w:p>
          <w:p w14:paraId="450181C9" w14:textId="77777777" w:rsidR="00100195" w:rsidRDefault="00100195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CDDF3" w14:textId="77777777" w:rsidR="00100195" w:rsidRDefault="00100195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B9CA0" w14:textId="77777777" w:rsidR="00100195" w:rsidRDefault="00100195" w:rsidP="00772A50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Simeria – Deva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48ECD" w14:textId="77777777" w:rsidR="00100195" w:rsidRDefault="00100195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71ECC" w14:textId="77777777" w:rsidR="00100195" w:rsidRDefault="00100195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54729" w14:textId="77777777" w:rsidR="00100195" w:rsidRDefault="00100195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476+550</w:t>
            </w:r>
          </w:p>
          <w:p w14:paraId="1A87BB93" w14:textId="77777777" w:rsidR="00100195" w:rsidRDefault="00100195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3BB69" w14:textId="77777777" w:rsidR="00100195" w:rsidRDefault="00100195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99026" w14:textId="77777777" w:rsidR="00100195" w:rsidRDefault="00100195" w:rsidP="00772A5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00195" w14:paraId="7A488CF8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BA471" w14:textId="77777777" w:rsidR="00100195" w:rsidRDefault="00100195" w:rsidP="00100195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062BD" w14:textId="77777777" w:rsidR="00100195" w:rsidRDefault="00100195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503+983</w:t>
            </w:r>
          </w:p>
          <w:p w14:paraId="57589E69" w14:textId="77777777" w:rsidR="00100195" w:rsidRDefault="00100195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2135C" w14:textId="77777777" w:rsidR="00100195" w:rsidRDefault="00100195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D9BDF" w14:textId="77777777" w:rsidR="00100195" w:rsidRDefault="00100195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Ax.St. Ilia –</w:t>
            </w:r>
          </w:p>
          <w:p w14:paraId="1D017FC6" w14:textId="77777777" w:rsidR="00100195" w:rsidRDefault="00100195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Ax.St.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F8686" w14:textId="77777777" w:rsidR="00100195" w:rsidRDefault="00100195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8BA57" w14:textId="77777777" w:rsidR="00100195" w:rsidRDefault="00100195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17884" w14:textId="77777777" w:rsidR="00100195" w:rsidRDefault="00100195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503+983</w:t>
            </w:r>
          </w:p>
          <w:p w14:paraId="58F942C8" w14:textId="77777777" w:rsidR="00100195" w:rsidRDefault="00100195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3E2E5" w14:textId="77777777" w:rsidR="00100195" w:rsidRDefault="00100195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46F23" w14:textId="77777777" w:rsidR="00100195" w:rsidRDefault="00100195" w:rsidP="0081019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</w:tc>
      </w:tr>
      <w:tr w:rsidR="00100195" w14:paraId="770359DB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4FEA7" w14:textId="77777777" w:rsidR="00100195" w:rsidRDefault="00100195" w:rsidP="00100195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A308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504+800</w:t>
            </w:r>
          </w:p>
          <w:p w14:paraId="48E5499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4304C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D875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Ilia linia 4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CC84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C18D2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0FFA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BF7C4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CF51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00195" w14:paraId="4E62240A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B12FB" w14:textId="77777777" w:rsidR="00100195" w:rsidRDefault="00100195" w:rsidP="00100195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3FAB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69FB7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A09C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Ilia linia 3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59FA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BE39A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75B7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504+800</w:t>
            </w:r>
          </w:p>
          <w:p w14:paraId="050DD4B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6C93F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3626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00195" w14:paraId="1A4AE2DE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D76B1" w14:textId="77777777" w:rsidR="00100195" w:rsidRDefault="00100195" w:rsidP="00100195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F1CB8" w14:textId="77777777" w:rsidR="00100195" w:rsidRDefault="00100195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508+350</w:t>
            </w:r>
          </w:p>
          <w:p w14:paraId="264DB66E" w14:textId="77777777" w:rsidR="00100195" w:rsidRDefault="00100195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C6FE8" w14:textId="77777777" w:rsidR="00100195" w:rsidRDefault="00100195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DD7DF" w14:textId="77777777" w:rsidR="00100195" w:rsidRDefault="00100195" w:rsidP="00DF4E48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Ilia –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F4F84" w14:textId="77777777" w:rsidR="00100195" w:rsidRDefault="00100195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A5C10" w14:textId="77777777" w:rsidR="00100195" w:rsidRDefault="00100195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A94DF" w14:textId="77777777" w:rsidR="00100195" w:rsidRDefault="00100195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508+350</w:t>
            </w:r>
          </w:p>
          <w:p w14:paraId="1B8E1EA8" w14:textId="77777777" w:rsidR="00100195" w:rsidRDefault="00100195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ADF3C" w14:textId="77777777" w:rsidR="00100195" w:rsidRDefault="00100195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2D039" w14:textId="77777777" w:rsidR="00100195" w:rsidRDefault="00100195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00195" w14:paraId="2AED38E4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E0F0D" w14:textId="77777777" w:rsidR="00100195" w:rsidRDefault="00100195" w:rsidP="00100195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44C99" w14:textId="77777777" w:rsidR="00100195" w:rsidRDefault="00100195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B727A" w14:textId="77777777" w:rsidR="00100195" w:rsidRDefault="00100195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3BDEA" w14:textId="77777777" w:rsidR="00100195" w:rsidRDefault="00100195" w:rsidP="00D170E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Zam</w:t>
            </w:r>
          </w:p>
          <w:p w14:paraId="45397CC5" w14:textId="77777777" w:rsidR="00100195" w:rsidRDefault="00100195" w:rsidP="00D170E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46556" w14:textId="77777777" w:rsidR="00100195" w:rsidRDefault="00100195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070EF" w14:textId="77777777" w:rsidR="00100195" w:rsidRDefault="00100195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92863" w14:textId="77777777" w:rsidR="00100195" w:rsidRDefault="00100195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527+400</w:t>
            </w:r>
          </w:p>
          <w:p w14:paraId="14EF3436" w14:textId="77777777" w:rsidR="00100195" w:rsidRDefault="00100195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2B1B7" w14:textId="77777777" w:rsidR="00100195" w:rsidRDefault="00100195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898DD" w14:textId="77777777" w:rsidR="00100195" w:rsidRDefault="00100195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00195" w14:paraId="1CAF937D" w14:textId="77777777">
        <w:trPr>
          <w:cantSplit/>
          <w:trHeight w:val="2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C5E2A" w14:textId="77777777" w:rsidR="00100195" w:rsidRDefault="00100195" w:rsidP="00100195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55B3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8D3F3" w14:textId="77777777" w:rsidR="00100195" w:rsidRPr="00032DF2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7E6F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Zam</w:t>
            </w:r>
          </w:p>
          <w:p w14:paraId="36C596A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28D7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F69080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60EE5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647E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215AD" w14:textId="77777777" w:rsidR="00100195" w:rsidRPr="00032DF2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69219" w14:textId="77777777" w:rsidR="00100195" w:rsidRPr="00F716C0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00195" w14:paraId="62432799" w14:textId="77777777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9E40D" w14:textId="77777777" w:rsidR="00100195" w:rsidRDefault="00100195" w:rsidP="00100195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E7EB1" w14:textId="77777777" w:rsidR="00100195" w:rsidRDefault="00100195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548+595</w:t>
            </w:r>
          </w:p>
          <w:p w14:paraId="4DFF4070" w14:textId="77777777" w:rsidR="00100195" w:rsidRDefault="00100195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7F781" w14:textId="77777777" w:rsidR="00100195" w:rsidRDefault="00100195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F0281" w14:textId="77777777" w:rsidR="00100195" w:rsidRDefault="00100195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Săvîrșin -</w:t>
            </w:r>
          </w:p>
          <w:p w14:paraId="33CFE542" w14:textId="77777777" w:rsidR="00100195" w:rsidRDefault="00100195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Vărădia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AD903" w14:textId="77777777" w:rsidR="00100195" w:rsidRDefault="00100195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41F3B" w14:textId="77777777" w:rsidR="00100195" w:rsidRDefault="00100195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EFDC9" w14:textId="77777777" w:rsidR="00100195" w:rsidRDefault="00100195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548+595</w:t>
            </w:r>
          </w:p>
          <w:p w14:paraId="334B02AE" w14:textId="77777777" w:rsidR="00100195" w:rsidRDefault="00100195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28E06" w14:textId="77777777" w:rsidR="00100195" w:rsidRDefault="00100195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F5A96" w14:textId="77777777" w:rsidR="00100195" w:rsidRDefault="00100195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45530321" w14:textId="77777777" w:rsidR="00100195" w:rsidRDefault="00100195" w:rsidP="00623FF6">
      <w:pPr>
        <w:spacing w:before="40" w:after="40" w:line="192" w:lineRule="auto"/>
        <w:ind w:right="57"/>
      </w:pPr>
    </w:p>
    <w:p w14:paraId="0E83D1D2" w14:textId="77777777" w:rsidR="00100195" w:rsidRDefault="00100195" w:rsidP="006D4098">
      <w:pPr>
        <w:pStyle w:val="Heading1"/>
        <w:spacing w:line="360" w:lineRule="auto"/>
      </w:pPr>
      <w:r>
        <w:t>LINIA 201</w:t>
      </w:r>
    </w:p>
    <w:p w14:paraId="7215189D" w14:textId="77777777" w:rsidR="00100195" w:rsidRDefault="00100195" w:rsidP="00647561">
      <w:pPr>
        <w:pStyle w:val="Heading1"/>
        <w:spacing w:line="360" w:lineRule="auto"/>
        <w:rPr>
          <w:b w:val="0"/>
          <w:bCs w:val="0"/>
          <w:sz w:val="8"/>
        </w:rPr>
      </w:pPr>
      <w:r>
        <w:t>TEIUŞ - COŞLARIU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9"/>
        <w:gridCol w:w="752"/>
        <w:gridCol w:w="2199"/>
        <w:gridCol w:w="869"/>
        <w:gridCol w:w="752"/>
        <w:gridCol w:w="879"/>
        <w:gridCol w:w="752"/>
        <w:gridCol w:w="2487"/>
      </w:tblGrid>
      <w:tr w:rsidR="00100195" w14:paraId="768B3A5B" w14:textId="77777777">
        <w:trPr>
          <w:cantSplit/>
          <w:trHeight w:val="267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E2923" w14:textId="77777777" w:rsidR="00100195" w:rsidRDefault="00100195" w:rsidP="00100195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CDEF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33706" w14:textId="77777777" w:rsidR="00100195" w:rsidRPr="00C937B4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2B42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01850C6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linia 11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906D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axa staţiei </w:t>
            </w:r>
          </w:p>
          <w:p w14:paraId="6EC8F80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maca-</w:t>
            </w:r>
          </w:p>
          <w:p w14:paraId="2EE0A64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zul extrem</w:t>
            </w:r>
          </w:p>
          <w:p w14:paraId="7B58857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39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496CC" w14:textId="77777777" w:rsidR="00100195" w:rsidRPr="00C937B4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937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9DA1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F7C5E" w14:textId="77777777" w:rsidR="00100195" w:rsidRPr="00C937B4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2F2D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27F1C82F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AB8DB" w14:textId="77777777" w:rsidR="00100195" w:rsidRDefault="00100195" w:rsidP="00100195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296E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31019" w14:textId="77777777" w:rsidR="00100195" w:rsidRPr="00C937B4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D918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7594F16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D3AD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6C7BFF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28 - 32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B7F67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3801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6AF60" w14:textId="77777777" w:rsidR="00100195" w:rsidRPr="00C937B4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2E3B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8E6EEA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E5D2F7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şi 10.</w:t>
            </w:r>
          </w:p>
        </w:tc>
      </w:tr>
      <w:tr w:rsidR="00100195" w14:paraId="5CBA911D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98D84" w14:textId="77777777" w:rsidR="00100195" w:rsidRDefault="00100195" w:rsidP="00100195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6BDA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641BB" w14:textId="77777777" w:rsidR="00100195" w:rsidRPr="00C937B4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4596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6F66C6A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F75F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BBC7BD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7 - 9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7A00D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3EE5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C1EE2" w14:textId="77777777" w:rsidR="00100195" w:rsidRPr="00C937B4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9874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2D98DF4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şi 2.</w:t>
            </w:r>
          </w:p>
        </w:tc>
      </w:tr>
    </w:tbl>
    <w:p w14:paraId="7C5DFC11" w14:textId="77777777" w:rsidR="00100195" w:rsidRPr="003012FC" w:rsidRDefault="00100195">
      <w:pPr>
        <w:spacing w:before="40" w:after="40" w:line="192" w:lineRule="auto"/>
        <w:ind w:right="57"/>
      </w:pPr>
    </w:p>
    <w:p w14:paraId="02FC5498" w14:textId="77777777" w:rsidR="00100195" w:rsidRDefault="00100195" w:rsidP="00C53936">
      <w:pPr>
        <w:pStyle w:val="Heading1"/>
        <w:spacing w:line="360" w:lineRule="auto"/>
      </w:pPr>
      <w:r>
        <w:t>LINIA 202 A</w:t>
      </w:r>
    </w:p>
    <w:p w14:paraId="25460BA9" w14:textId="77777777" w:rsidR="00100195" w:rsidRDefault="00100195" w:rsidP="00DF1411">
      <w:pPr>
        <w:pStyle w:val="Heading1"/>
        <w:spacing w:line="360" w:lineRule="auto"/>
        <w:rPr>
          <w:b w:val="0"/>
          <w:bCs w:val="0"/>
          <w:sz w:val="8"/>
        </w:rPr>
      </w:pPr>
      <w:r>
        <w:t>TURDAŞ - SIMERIA TRIAJ (DELTA)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55"/>
        <w:gridCol w:w="772"/>
        <w:gridCol w:w="2201"/>
        <w:gridCol w:w="870"/>
        <w:gridCol w:w="757"/>
        <w:gridCol w:w="869"/>
        <w:gridCol w:w="753"/>
        <w:gridCol w:w="9"/>
        <w:gridCol w:w="2483"/>
      </w:tblGrid>
      <w:tr w:rsidR="00100195" w14:paraId="04974A7E" w14:textId="77777777">
        <w:trPr>
          <w:cantSplit/>
          <w:trHeight w:val="120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A0DF8" w14:textId="77777777" w:rsidR="00100195" w:rsidRDefault="00100195" w:rsidP="00100195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696B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0F074" w14:textId="77777777" w:rsidR="00100195" w:rsidRPr="00874940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5634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Simeria Triaj Grupa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EDCD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78FBA8A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/ 12A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1180E" w14:textId="77777777" w:rsidR="00100195" w:rsidRPr="0048429E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429E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4BCC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A38FE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92BE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1D, 2D şi 3D.</w:t>
            </w:r>
          </w:p>
        </w:tc>
      </w:tr>
      <w:tr w:rsidR="00100195" w14:paraId="77460BA1" w14:textId="77777777">
        <w:trPr>
          <w:cantSplit/>
          <w:trHeight w:val="138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16F02" w14:textId="77777777" w:rsidR="00100195" w:rsidRDefault="00100195" w:rsidP="00100195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C722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3EE26" w14:textId="77777777" w:rsidR="00100195" w:rsidRPr="00874940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4198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Simeria Triaj 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4DF8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F5B4B" w14:textId="77777777" w:rsidR="00100195" w:rsidRPr="0048429E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DFBC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144AB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432D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1 abătută Cap Y.</w:t>
            </w:r>
          </w:p>
          <w:p w14:paraId="16D04F9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08AC8C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paralelogram.</w:t>
            </w:r>
          </w:p>
        </w:tc>
      </w:tr>
      <w:tr w:rsidR="00100195" w:rsidRPr="00743905" w14:paraId="68694587" w14:textId="77777777">
        <w:trPr>
          <w:cantSplit/>
          <w:trHeight w:val="13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9114E" w14:textId="77777777" w:rsidR="00100195" w:rsidRPr="00743905" w:rsidRDefault="00100195" w:rsidP="00100195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9B3E2" w14:textId="77777777" w:rsidR="00100195" w:rsidRPr="0074390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3+200</w:t>
            </w:r>
          </w:p>
          <w:p w14:paraId="515690B6" w14:textId="77777777" w:rsidR="00100195" w:rsidRPr="0074390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2+100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A6505" w14:textId="77777777" w:rsidR="00100195" w:rsidRPr="0074390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22E8F" w14:textId="77777777" w:rsidR="00100195" w:rsidRPr="00743905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Simeria Triaj</w:t>
            </w:r>
          </w:p>
          <w:p w14:paraId="6BC0F133" w14:textId="77777777" w:rsidR="00100195" w:rsidRPr="00743905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Grupa D, </w:t>
            </w:r>
          </w:p>
          <w:p w14:paraId="63F22148" w14:textId="77777777" w:rsidR="00100195" w:rsidRPr="00743905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5D directă, cuprinsă între </w:t>
            </w:r>
          </w:p>
          <w:p w14:paraId="5AF3B107" w14:textId="77777777" w:rsidR="00100195" w:rsidRPr="00743905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T.D.J. 64 / 72 şi </w:t>
            </w:r>
          </w:p>
          <w:p w14:paraId="51DB4CA2" w14:textId="77777777" w:rsidR="00100195" w:rsidRPr="00743905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T.D.J. 139 / 141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7BCB0" w14:textId="77777777" w:rsidR="00100195" w:rsidRPr="0074390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EA3F9" w14:textId="77777777" w:rsidR="00100195" w:rsidRPr="00743905" w:rsidRDefault="00100195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560D8" w14:textId="77777777" w:rsidR="00100195" w:rsidRPr="0074390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1330F" w14:textId="77777777" w:rsidR="00100195" w:rsidRPr="0074390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09234" w14:textId="77777777" w:rsidR="00100195" w:rsidRPr="00743905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  <w:p w14:paraId="1435A0DF" w14:textId="77777777" w:rsidR="00100195" w:rsidRPr="00743905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Staţie paralelogram.</w:t>
            </w:r>
          </w:p>
        </w:tc>
      </w:tr>
      <w:tr w:rsidR="00100195" w:rsidRPr="00743905" w14:paraId="4FB81303" w14:textId="77777777">
        <w:trPr>
          <w:cantSplit/>
          <w:trHeight w:val="82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D46ED" w14:textId="77777777" w:rsidR="00100195" w:rsidRPr="00743905" w:rsidRDefault="00100195" w:rsidP="00100195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6C7BE" w14:textId="77777777" w:rsidR="00100195" w:rsidRPr="0074390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98F1A" w14:textId="77777777" w:rsidR="00100195" w:rsidRPr="0074390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3B26F" w14:textId="77777777" w:rsidR="00100195" w:rsidRPr="00743905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Simeria Triaj</w:t>
            </w:r>
          </w:p>
          <w:p w14:paraId="1C312BEF" w14:textId="77777777" w:rsidR="00100195" w:rsidRPr="00743905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Grupa D, linia 3D </w:t>
            </w:r>
          </w:p>
          <w:p w14:paraId="256F40F9" w14:textId="77777777" w:rsidR="00100195" w:rsidRPr="00743905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C5F6F" w14:textId="77777777" w:rsidR="00100195" w:rsidRPr="0074390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între sch. </w:t>
            </w:r>
          </w:p>
          <w:p w14:paraId="3385EA09" w14:textId="77777777" w:rsidR="00100195" w:rsidRPr="0074390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137-104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02467" w14:textId="77777777" w:rsidR="00100195" w:rsidRPr="00743905" w:rsidRDefault="00100195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141AE" w14:textId="77777777" w:rsidR="00100195" w:rsidRPr="0074390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1AE3E" w14:textId="77777777" w:rsidR="00100195" w:rsidRPr="0074390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64815" w14:textId="77777777" w:rsidR="00100195" w:rsidRPr="00743905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743905" w14:paraId="582F2ADB" w14:textId="77777777">
        <w:trPr>
          <w:cantSplit/>
          <w:trHeight w:val="71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E3B92" w14:textId="77777777" w:rsidR="00100195" w:rsidRPr="00743905" w:rsidRDefault="00100195" w:rsidP="00100195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035F2" w14:textId="77777777" w:rsidR="00100195" w:rsidRPr="0074390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23996" w14:textId="77777777" w:rsidR="00100195" w:rsidRPr="0074390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823EF" w14:textId="77777777" w:rsidR="00100195" w:rsidRPr="00743905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Simeria Triaj</w:t>
            </w:r>
          </w:p>
          <w:p w14:paraId="7E5745A3" w14:textId="77777777" w:rsidR="00100195" w:rsidRPr="00743905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Grupa D, linia 5D, </w:t>
            </w:r>
          </w:p>
          <w:p w14:paraId="751778CB" w14:textId="77777777" w:rsidR="00100195" w:rsidRPr="00743905" w:rsidRDefault="00100195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20A3F" w14:textId="77777777" w:rsidR="00100195" w:rsidRPr="0074390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T.D.J.</w:t>
            </w:r>
          </w:p>
          <w:p w14:paraId="37CFC829" w14:textId="77777777" w:rsidR="00100195" w:rsidRPr="0074390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139/ 141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EAC5B" w14:textId="77777777" w:rsidR="00100195" w:rsidRPr="00743905" w:rsidRDefault="00100195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6E245" w14:textId="77777777" w:rsidR="00100195" w:rsidRPr="0074390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34848" w14:textId="77777777" w:rsidR="00100195" w:rsidRPr="0074390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8DC7B" w14:textId="77777777" w:rsidR="00100195" w:rsidRPr="00743905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</w:tbl>
    <w:p w14:paraId="248BFB09" w14:textId="77777777" w:rsidR="00100195" w:rsidRDefault="00100195">
      <w:pPr>
        <w:spacing w:before="40" w:after="40" w:line="192" w:lineRule="auto"/>
        <w:ind w:right="57"/>
        <w:rPr>
          <w:sz w:val="20"/>
        </w:rPr>
      </w:pPr>
    </w:p>
    <w:p w14:paraId="3C5AB210" w14:textId="77777777" w:rsidR="00100195" w:rsidRDefault="00100195" w:rsidP="002A4CB1">
      <w:pPr>
        <w:pStyle w:val="Heading1"/>
        <w:spacing w:line="360" w:lineRule="auto"/>
      </w:pPr>
      <w:r>
        <w:t>LINIA 203</w:t>
      </w:r>
    </w:p>
    <w:p w14:paraId="7E6DE3A7" w14:textId="77777777" w:rsidR="00100195" w:rsidRDefault="00100195" w:rsidP="003B1D42">
      <w:pPr>
        <w:pStyle w:val="Heading1"/>
        <w:spacing w:line="360" w:lineRule="auto"/>
        <w:rPr>
          <w:b w:val="0"/>
          <w:bCs w:val="0"/>
          <w:sz w:val="8"/>
        </w:rPr>
      </w:pPr>
      <w:r>
        <w:t>PIATRA OLT - PODU OLT - SIBIU - COPŞA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869"/>
        <w:gridCol w:w="744"/>
        <w:gridCol w:w="2176"/>
        <w:gridCol w:w="968"/>
        <w:gridCol w:w="744"/>
        <w:gridCol w:w="869"/>
        <w:gridCol w:w="744"/>
        <w:gridCol w:w="2461"/>
      </w:tblGrid>
      <w:tr w:rsidR="00100195" w:rsidRPr="007126D7" w14:paraId="510BB028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387AF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934E4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EF363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BC74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3DD9A080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F2BEF" w14:textId="77777777" w:rsidR="00100195" w:rsidRDefault="00100195" w:rsidP="003C4DF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sch. 26, 32, </w:t>
            </w:r>
          </w:p>
          <w:p w14:paraId="52755D12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 și 42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04EEE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10709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7A071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2BD0E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Cu afectarea liniilor 4 - 11.</w:t>
            </w:r>
          </w:p>
        </w:tc>
      </w:tr>
      <w:tr w:rsidR="00100195" w:rsidRPr="007126D7" w14:paraId="326DC676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1C1DA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6A16F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C05FB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E1BD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6F8DEC2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8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97C1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toata</w:t>
            </w:r>
          </w:p>
          <w:p w14:paraId="2B0A7C2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A09C2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541A6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465E7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63EA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7126D7" w14:paraId="059EC445" w14:textId="77777777">
        <w:trPr>
          <w:cantSplit/>
          <w:trHeight w:val="67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36F24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B7C7D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214+880</w:t>
            </w:r>
          </w:p>
          <w:p w14:paraId="22D39B08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214+930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F50A8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61333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Piatra Olt -</w:t>
            </w:r>
          </w:p>
          <w:p w14:paraId="304B6106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Arceşti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5E052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B8C05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77AAC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A170B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2AC7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54AEC577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4FDA5293" w14:textId="77777777" w:rsidR="00100195" w:rsidRPr="00744E1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7126D7" w14:paraId="784E130E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C5000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5EE09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220+445</w:t>
            </w:r>
          </w:p>
          <w:p w14:paraId="41B9A789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D0B90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1502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17BCD4E4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FF7CF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296E5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388BE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18151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AE54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65AD871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462E465C" w14:textId="77777777" w:rsidR="00100195" w:rsidRPr="00744E1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7126D7" w14:paraId="20D6EECA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E05E8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57F01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221+075</w:t>
            </w:r>
          </w:p>
          <w:p w14:paraId="5A962E84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3602F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DC9F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2908AE04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8A146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FE1C1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49575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69C5E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9AD7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3EFCC72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183300C" w14:textId="77777777" w:rsidR="00100195" w:rsidRPr="008F5A6B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8F5A6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7126D7" w14:paraId="05CE7171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37839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81AED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228+720</w:t>
            </w:r>
          </w:p>
          <w:p w14:paraId="6EADF433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E3D45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1338A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Strejeşti -</w:t>
            </w:r>
          </w:p>
          <w:p w14:paraId="29232D2B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Drăgăşani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8A403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8D551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C502E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CC0AF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900D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21714CE3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29F56B7" w14:textId="77777777" w:rsidR="00100195" w:rsidRPr="00744E1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7126D7" w14:paraId="07A55ED2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2B00D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8BED0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241+940</w:t>
            </w:r>
          </w:p>
          <w:p w14:paraId="730CEE1A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752A8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AD092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76B04D33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E8766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D4738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21028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275B9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AED9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20EA4461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564DF463" w14:textId="77777777" w:rsidR="00100195" w:rsidRPr="00744E1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7126D7" w14:paraId="2F5E1E77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3647F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33D8B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243+000</w:t>
            </w:r>
          </w:p>
          <w:p w14:paraId="457CDC6E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1471E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23DF7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1DFFEE12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CEAFF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03D42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AFA4B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10FF8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E9FB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30213A38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5C345EC" w14:textId="77777777" w:rsidR="00100195" w:rsidRPr="00744E1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7126D7" w14:paraId="160A96CD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389C1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898BE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249+040</w:t>
            </w:r>
          </w:p>
          <w:p w14:paraId="63586C84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7E655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C37AD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0BD0B7CD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7DFAE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CF67E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92945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132AD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2054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5A51DE0B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1C036FF" w14:textId="77777777" w:rsidR="00100195" w:rsidRPr="00744E1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7126D7" w14:paraId="0F2CBB92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7F8DC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2E736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249+500</w:t>
            </w:r>
          </w:p>
          <w:p w14:paraId="110CF3E9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5FDB3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27D84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70660159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EAFB7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7C70A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B9005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0CAEF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618B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59CF729B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66C98C0" w14:textId="77777777" w:rsidR="00100195" w:rsidRPr="00744E1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7126D7" w14:paraId="540B0BA6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47DE5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E9A54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251+060</w:t>
            </w:r>
          </w:p>
          <w:p w14:paraId="1E733DB8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251+110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36DF9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EB0C9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1B810C3A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ED4A1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FE9DE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BF17E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C54C0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C2BC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7D77B6F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0A70F83" w14:textId="77777777" w:rsidR="00100195" w:rsidRPr="00744E1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7126D7" w14:paraId="05949C85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AD145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B287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251+200</w:t>
            </w:r>
          </w:p>
          <w:p w14:paraId="25DC6CB8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253+100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3A2B1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51D99" w14:textId="77777777" w:rsidR="00100195" w:rsidRPr="007126D7" w:rsidRDefault="00100195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020D1A07" w14:textId="77777777" w:rsidR="00100195" w:rsidRPr="007126D7" w:rsidRDefault="00100195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C2ECC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C380D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F04CB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7B0D1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7304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7126D7" w14:paraId="5CD188E1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543AE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227E0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251+665</w:t>
            </w:r>
          </w:p>
          <w:p w14:paraId="0A00A906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251+715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10D31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3EB9D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1CB2C592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23C39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D0371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9CA63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6049D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BF44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EB6D0DB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6776102" w14:textId="77777777" w:rsidR="00100195" w:rsidRPr="00744E1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7126D7" w14:paraId="73A64040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D0304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9A42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267+020</w:t>
            </w:r>
          </w:p>
          <w:p w14:paraId="714AE44C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5351D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37CF6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488DEAFE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CF568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F562B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9A317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25950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90F22" w14:textId="77777777" w:rsidR="00100195" w:rsidRPr="00F13EC0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F13EC0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7126D7" w14:paraId="0E7FDBB4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BBA3B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44FB7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267+020</w:t>
            </w:r>
          </w:p>
          <w:p w14:paraId="7312D0A1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AB6B0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F3DB3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400EEBF8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F712C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563ED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744C1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568CC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214E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5449B87E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B3795F0" w14:textId="77777777" w:rsidR="00100195" w:rsidRPr="00744E1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7126D7" w14:paraId="1E0063D3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C2EC1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A7BF5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268+225</w:t>
            </w:r>
          </w:p>
          <w:p w14:paraId="0CB21151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268+275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F0374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4475E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1672ACE7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FE5E5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36313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CA46B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C98E0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1BAE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732B9DC8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6B510381" w14:textId="77777777" w:rsidR="00100195" w:rsidRPr="00744E1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7126D7" w14:paraId="34A7E23D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26827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2531E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269+145</w:t>
            </w:r>
          </w:p>
          <w:p w14:paraId="221B9385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72531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A9468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07FC17D3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ABC69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B0248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33AA1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D0E5A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C60B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A8669E1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61988EB7" w14:textId="77777777" w:rsidR="00100195" w:rsidRPr="00744E1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7126D7" w14:paraId="51BC6B6B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F1D3F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1C09F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270+560</w:t>
            </w:r>
          </w:p>
          <w:p w14:paraId="75B75938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270+610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6A1CC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9CAAD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7D413832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5BED7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70E81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440E2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9E5A8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C49C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481738C6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3DE9E9D5" w14:textId="77777777" w:rsidR="00100195" w:rsidRPr="00744E1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7126D7" w14:paraId="1A55E5AC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1B5F2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DE91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271+775</w:t>
            </w:r>
          </w:p>
          <w:p w14:paraId="02C411F1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271+825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10452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F995A" w14:textId="77777777" w:rsidR="00100195" w:rsidRPr="007126D7" w:rsidRDefault="00100195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3DEB0130" w14:textId="77777777" w:rsidR="00100195" w:rsidRPr="007126D7" w:rsidRDefault="00100195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97310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02AD7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86806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B99ED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CFA9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7126D7" w14:paraId="10AB7152" w14:textId="77777777">
        <w:trPr>
          <w:cantSplit/>
          <w:trHeight w:val="146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8AC28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16EF9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B046D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58564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71DB2537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X, liniile 4, 5 şi 6</w:t>
            </w:r>
          </w:p>
          <w:p w14:paraId="7F2FB1A7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F4B7A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de la </w:t>
            </w:r>
          </w:p>
          <w:p w14:paraId="3CBF723E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axa staţiei </w:t>
            </w:r>
          </w:p>
          <w:p w14:paraId="178E9615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la </w:t>
            </w:r>
          </w:p>
          <w:p w14:paraId="54206A23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marca </w:t>
            </w:r>
          </w:p>
          <w:p w14:paraId="7A9497A1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de siguranţă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9F04D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49AB5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FD856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B3920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7126D7" w14:paraId="7C2710F9" w14:textId="77777777">
        <w:trPr>
          <w:cantSplit/>
          <w:trHeight w:val="62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71176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597F6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385C5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FA265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1825CFA4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B7CF9" w14:textId="77777777" w:rsidR="00100195" w:rsidRPr="007126D7" w:rsidRDefault="00100195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peste </w:t>
            </w:r>
          </w:p>
          <w:p w14:paraId="511657B7" w14:textId="77777777" w:rsidR="00100195" w:rsidRPr="007126D7" w:rsidRDefault="00100195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sch.  10, </w:t>
            </w:r>
          </w:p>
          <w:p w14:paraId="612FD9AD" w14:textId="77777777" w:rsidR="00100195" w:rsidRPr="007126D7" w:rsidRDefault="00100195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12, 26 </w:t>
            </w:r>
          </w:p>
          <w:p w14:paraId="03BEA5A8" w14:textId="77777777" w:rsidR="00100195" w:rsidRPr="007126D7" w:rsidRDefault="00100195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>şi  36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5CF69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2BD85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D7102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51D7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Cu afectarea liniilor CET </w:t>
            </w:r>
          </w:p>
          <w:p w14:paraId="6DE8197F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şi de la 4 - 7.</w:t>
            </w:r>
          </w:p>
        </w:tc>
      </w:tr>
      <w:tr w:rsidR="00100195" w:rsidRPr="007126D7" w14:paraId="0F89125B" w14:textId="77777777">
        <w:trPr>
          <w:cantSplit/>
          <w:trHeight w:val="549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319C5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0510A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1C87F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59523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79575A38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D15E0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07ACEBD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0FE0A38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5, 7, </w:t>
            </w:r>
          </w:p>
          <w:p w14:paraId="37EE0E4B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 și 21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71914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9F932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9C058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4A6E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21F35824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la liniile 5 și 6, Cap X.</w:t>
            </w:r>
          </w:p>
        </w:tc>
      </w:tr>
      <w:tr w:rsidR="00100195" w:rsidRPr="007126D7" w14:paraId="1F65C3FC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1E628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74FBE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B033D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8257C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7F82D637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109D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7AC2914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154C68C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2, 6, </w:t>
            </w:r>
          </w:p>
          <w:p w14:paraId="2F5B4F5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12, 14, 18, 20, 22, 24, 28, </w:t>
            </w:r>
          </w:p>
          <w:p w14:paraId="5CFE876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TDJ </w:t>
            </w:r>
          </w:p>
          <w:p w14:paraId="2B9E58D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 / 34,</w:t>
            </w:r>
          </w:p>
          <w:p w14:paraId="74C3B7D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13710E6C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 și 38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3122F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D83D1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6D4BF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C8BE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58005265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la linile 5 - 20. </w:t>
            </w:r>
          </w:p>
        </w:tc>
      </w:tr>
      <w:tr w:rsidR="00100195" w:rsidRPr="007126D7" w14:paraId="4C1560E6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C657A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DC55F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9B55E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F812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Bujoreni</w:t>
            </w:r>
          </w:p>
          <w:p w14:paraId="073BBE1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Cap X, linia 4 </w:t>
            </w:r>
          </w:p>
          <w:p w14:paraId="19F8664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8772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TDJ </w:t>
            </w:r>
          </w:p>
          <w:p w14:paraId="4D80DAD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 / 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7DCEB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2FE69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6D039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ED88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7126D7" w14:paraId="5897967E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337AF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C3680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3A524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32B58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Bujoreni -</w:t>
            </w:r>
          </w:p>
          <w:p w14:paraId="1E72C3EF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37022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186B1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912E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300+654</w:t>
            </w:r>
          </w:p>
          <w:p w14:paraId="69F84479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7B44A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C6F05" w14:textId="77777777" w:rsidR="00100195" w:rsidRDefault="00100195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circulaţia trenurilor care au în componenţă locomotive cuplate.</w:t>
            </w:r>
          </w:p>
          <w:p w14:paraId="45BC01A3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2A0159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7126D7" w14:paraId="7BF55223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5362A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BD3A9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3AB2D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A9A5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  <w:p w14:paraId="1D6FCFE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658791A7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BB17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190447D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sch. 15,</w:t>
            </w:r>
          </w:p>
          <w:p w14:paraId="54442D7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TDJ</w:t>
            </w:r>
          </w:p>
          <w:p w14:paraId="5690F077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 / 18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5F4F4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2E17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FC415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22229" w14:textId="77777777" w:rsidR="00100195" w:rsidRDefault="00100195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</w:p>
        </w:tc>
      </w:tr>
      <w:tr w:rsidR="00100195" w:rsidRPr="007126D7" w14:paraId="54691E98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D015A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99E41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835</w:t>
            </w:r>
          </w:p>
          <w:p w14:paraId="4009052C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999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82F7E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2CBB0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Cozia -</w:t>
            </w:r>
          </w:p>
          <w:p w14:paraId="46AD13C0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Lotru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B8D7B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F94A2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5C286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466F1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E2AB5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7126D7" w14:paraId="6A5D2C00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799F0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97B8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351+550</w:t>
            </w:r>
          </w:p>
          <w:p w14:paraId="74B4E718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289FD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49BE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701EDE5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Valea Mărului – </w:t>
            </w:r>
          </w:p>
          <w:p w14:paraId="6B438FC8" w14:textId="77777777" w:rsidR="00100195" w:rsidRPr="00F87E98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Podu Olt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FDB14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445A4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060F9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4F35F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93EDC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</w:tc>
      </w:tr>
      <w:tr w:rsidR="00100195" w:rsidRPr="007126D7" w14:paraId="24DEF2CA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DF10B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4DBD4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253FE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D1A68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Câineni</w:t>
            </w:r>
          </w:p>
          <w:p w14:paraId="627AC72B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1B37B017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B124F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</w:t>
            </w:r>
          </w:p>
          <w:p w14:paraId="20AA4422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48140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F573B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24A40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74E98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7126D7" w14:paraId="3EA11B61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4F37F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E06E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360+150</w:t>
            </w:r>
          </w:p>
          <w:p w14:paraId="58EAEB56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316FC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5AC1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43C7F9CC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Valea Mărului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6E238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179C1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89ACF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7CBCB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2075B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7126D7" w14:paraId="27ED1CA4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4329A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61A08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187D1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40769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Valea Mărului</w:t>
            </w:r>
          </w:p>
          <w:p w14:paraId="666D209C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8E155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9397E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F78C7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95A9C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5F74D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100195" w:rsidRPr="007126D7" w14:paraId="53A34136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086FC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74F5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  <w:p w14:paraId="23AC3FC9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367+577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7C0D0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CA749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126D7">
              <w:rPr>
                <w:b/>
                <w:bCs/>
                <w:color w:val="000000"/>
                <w:sz w:val="20"/>
              </w:rPr>
              <w:t>Valea Mărului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  <w:r>
              <w:rPr>
                <w:b/>
                <w:bCs/>
                <w:color w:val="000000"/>
                <w:sz w:val="20"/>
              </w:rPr>
              <w:br/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A4615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F4DB4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49D1A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BB674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348F8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7126D7" w14:paraId="7C6F3AE2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99CC5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FF77A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5C8DC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7429D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 </w:t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35EB1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Călcâi sch. 13 – opritor Km 369+998 – 370+250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4AE74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55F40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3DC2F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2F149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7126D7" w14:paraId="7F243556" w14:textId="77777777">
        <w:trPr>
          <w:cantSplit/>
          <w:trHeight w:val="14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2E73D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DE1CF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C8317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DC85F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Podu Olt -</w:t>
            </w:r>
          </w:p>
          <w:p w14:paraId="1FECB523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DC446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F92FC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6BA6A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3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</w:t>
            </w:r>
            <w:r w:rsidRPr="007126D7">
              <w:rPr>
                <w:b/>
                <w:bCs/>
                <w:color w:val="000000"/>
                <w:sz w:val="20"/>
              </w:rPr>
              <w:t>0</w:t>
            </w:r>
          </w:p>
          <w:p w14:paraId="2A2A71DD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4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F00C7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DB5CD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7126D7" w14:paraId="373BFB68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F2977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69292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1CACB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DD332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 -</w:t>
            </w:r>
          </w:p>
          <w:p w14:paraId="165BEBF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Sibiu</w:t>
            </w:r>
            <w:r w:rsidRPr="007126D7">
              <w:rPr>
                <w:b/>
                <w:bCs/>
                <w:color w:val="000000"/>
                <w:sz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</w:rPr>
              <w:t>Triaj</w:t>
            </w:r>
          </w:p>
          <w:p w14:paraId="5F787BE2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Grupa Şelimbăr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5716F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D6B1F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335CA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550</w:t>
            </w:r>
          </w:p>
          <w:p w14:paraId="5E0362B1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382+</w:t>
            </w:r>
            <w:r>
              <w:rPr>
                <w:b/>
                <w:bCs/>
                <w:color w:val="000000"/>
                <w:sz w:val="20"/>
              </w:rPr>
              <w:t>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E181C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FD505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7126D7" w14:paraId="61A79CCC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88F6A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285B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F82E8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DF38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Tălmaciu - </w:t>
            </w:r>
          </w:p>
          <w:p w14:paraId="6624FF9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Sibiu Triaj </w:t>
            </w:r>
          </w:p>
          <w:p w14:paraId="346E8433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2566C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A220F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9757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386+000</w:t>
            </w:r>
          </w:p>
          <w:p w14:paraId="66EC0BCD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DB2CF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161E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Cu inductori de 1000 Hz </w:t>
            </w:r>
          </w:p>
          <w:p w14:paraId="18E699D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în Cap X.</w:t>
            </w:r>
          </w:p>
        </w:tc>
      </w:tr>
      <w:tr w:rsidR="00100195" w:rsidRPr="007126D7" w14:paraId="71284078" w14:textId="77777777">
        <w:trPr>
          <w:cantSplit/>
          <w:trHeight w:val="5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72EF3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10F3F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2BE2D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6997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1 directă </w:t>
            </w:r>
          </w:p>
          <w:p w14:paraId="6EFA514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Sibiu Triaj</w:t>
            </w:r>
          </w:p>
          <w:p w14:paraId="140C2174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C15EA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18361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A041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  <w:p w14:paraId="082CD19D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388+437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217ED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CB929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7126D7" w14:paraId="75091CC4" w14:textId="77777777">
        <w:trPr>
          <w:cantSplit/>
          <w:trHeight w:val="125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E2EFC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D48E5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260BF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633EA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St. Sibiu </w:t>
            </w:r>
          </w:p>
          <w:p w14:paraId="1F425826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C6FD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toate apara-tele </w:t>
            </w:r>
          </w:p>
          <w:p w14:paraId="5C9C44C1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de cale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68749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1004A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511FE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00188" w14:textId="77777777" w:rsidR="00100195" w:rsidRPr="007126D7" w:rsidRDefault="00100195">
            <w:pPr>
              <w:spacing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  <w:p w14:paraId="0707AA7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4C22FB22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de la liniile 1 - 10 Sibiu.</w:t>
            </w:r>
          </w:p>
        </w:tc>
      </w:tr>
      <w:tr w:rsidR="00100195" w:rsidRPr="007126D7" w14:paraId="77B6B743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18E1A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561DF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88D8B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AC5B2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Sibiu</w:t>
            </w:r>
          </w:p>
          <w:p w14:paraId="2D7EF9FC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liniile 9 şi 10 abătute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8F47C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8453D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5094E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2CE7F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8E430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100195" w:rsidRPr="007126D7" w14:paraId="44B7CE31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17D87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9650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404+100</w:t>
            </w:r>
          </w:p>
          <w:p w14:paraId="0584C3B7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406+950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4E99E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33DB2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2B3B3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4B24C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8C009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BFC79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19AAE" w14:textId="77777777" w:rsidR="00100195" w:rsidRPr="007126D7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</w:t>
            </w:r>
          </w:p>
        </w:tc>
      </w:tr>
      <w:tr w:rsidR="00100195" w:rsidRPr="007126D7" w14:paraId="1D3BB74E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E047E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F35A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410+600</w:t>
            </w:r>
          </w:p>
          <w:p w14:paraId="61AB413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2594B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8321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67DC3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397C7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28364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73B7D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2120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  <w:p w14:paraId="2EDADC2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7126D7" w14:paraId="32A79A53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3F298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E811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412+692</w:t>
            </w:r>
          </w:p>
          <w:p w14:paraId="6C9B415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436+810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5CB32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0FFE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Ax st. Loamneș –</w:t>
            </w:r>
          </w:p>
          <w:p w14:paraId="1F96FAD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Ax st. Copșa Mică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2F355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DF82C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65FDD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87DC0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CE7C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  <w:p w14:paraId="3D74532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00195" w:rsidRPr="007126D7" w14:paraId="30488DE6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825BC" w14:textId="77777777" w:rsidR="00100195" w:rsidRPr="007126D7" w:rsidRDefault="00100195" w:rsidP="00100195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C975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435+375</w:t>
            </w:r>
          </w:p>
          <w:p w14:paraId="5EB753C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435+425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5CB57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20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69E7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Șeica Mare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– </w:t>
            </w:r>
          </w:p>
          <w:p w14:paraId="719A67F0" w14:textId="77777777" w:rsidR="00100195" w:rsidRPr="00037854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Copșa Mică</w:t>
            </w:r>
          </w:p>
          <w:p w14:paraId="4B92564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3BD07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77EF9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EF098" w14:textId="77777777" w:rsidR="00100195" w:rsidRPr="007126D7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0E4C3" w14:textId="77777777" w:rsidR="00100195" w:rsidRPr="007126D7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4FC1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 Valabil doar pentru trenurile tip automotor</w:t>
            </w:r>
          </w:p>
        </w:tc>
      </w:tr>
    </w:tbl>
    <w:p w14:paraId="6A786E38" w14:textId="77777777" w:rsidR="00100195" w:rsidRDefault="00100195" w:rsidP="000039F1">
      <w:pPr>
        <w:spacing w:before="40" w:after="40" w:line="192" w:lineRule="auto"/>
        <w:ind w:right="57"/>
        <w:rPr>
          <w:sz w:val="20"/>
        </w:rPr>
      </w:pPr>
    </w:p>
    <w:p w14:paraId="788816FD" w14:textId="77777777" w:rsidR="00100195" w:rsidRDefault="00100195" w:rsidP="00D0730E">
      <w:pPr>
        <w:pStyle w:val="Heading1"/>
        <w:spacing w:line="360" w:lineRule="auto"/>
      </w:pPr>
      <w:r>
        <w:t xml:space="preserve">LINIA 204 </w:t>
      </w:r>
    </w:p>
    <w:p w14:paraId="17E6E079" w14:textId="77777777" w:rsidR="00100195" w:rsidRDefault="00100195" w:rsidP="0055419D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BĂBENI - ALUNU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100195" w14:paraId="6516FBEC" w14:textId="77777777">
        <w:trPr>
          <w:cantSplit/>
          <w:trHeight w:val="17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E3F7A" w14:textId="77777777" w:rsidR="00100195" w:rsidRDefault="00100195" w:rsidP="00100195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5E3AA" w14:textId="77777777" w:rsidR="00100195" w:rsidRDefault="00100195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1+150</w:t>
            </w:r>
          </w:p>
          <w:p w14:paraId="7CCBE15F" w14:textId="77777777" w:rsidR="00100195" w:rsidRDefault="00100195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40+125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1F9F1" w14:textId="77777777" w:rsidR="00100195" w:rsidRPr="004467F9" w:rsidRDefault="00100195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E52EA" w14:textId="77777777" w:rsidR="00100195" w:rsidRDefault="00100195">
            <w:pPr>
              <w:spacing w:before="40" w:after="4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Băbeni -</w:t>
            </w:r>
          </w:p>
          <w:p w14:paraId="0F2FB5F9" w14:textId="77777777" w:rsidR="00100195" w:rsidRDefault="00100195">
            <w:pPr>
              <w:spacing w:before="40" w:after="4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Alunu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4D891" w14:textId="77777777" w:rsidR="00100195" w:rsidRDefault="00100195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4F49D" w14:textId="77777777" w:rsidR="00100195" w:rsidRPr="00D2006A" w:rsidRDefault="00100195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8FEE1" w14:textId="77777777" w:rsidR="00100195" w:rsidRDefault="00100195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6E164" w14:textId="77777777" w:rsidR="00100195" w:rsidRPr="004467F9" w:rsidRDefault="00100195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1A97F" w14:textId="77777777" w:rsidR="00100195" w:rsidRPr="007126D7" w:rsidRDefault="00100195">
            <w:pPr>
              <w:spacing w:before="40" w:after="40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circulația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</w:t>
            </w:r>
            <w:r>
              <w:rPr>
                <w:b/>
                <w:bCs/>
                <w:iCs/>
                <w:color w:val="000000"/>
                <w:sz w:val="20"/>
              </w:rPr>
              <w:t>trenurilor care au în componență mai mult de două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locomotive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 cuplate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16043D5" w14:textId="77777777" w:rsidR="00100195" w:rsidRDefault="00100195">
            <w:pPr>
              <w:spacing w:before="40" w:after="40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3486FFCC" w14:textId="77777777">
        <w:trPr>
          <w:cantSplit/>
          <w:trHeight w:val="210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B79C2" w14:textId="77777777" w:rsidR="00100195" w:rsidRDefault="00100195" w:rsidP="00100195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AD16E" w14:textId="77777777" w:rsidR="00100195" w:rsidRDefault="00100195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14D84" w14:textId="77777777" w:rsidR="00100195" w:rsidRPr="004467F9" w:rsidRDefault="00100195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791A7" w14:textId="77777777" w:rsidR="00100195" w:rsidRDefault="00100195">
            <w:pPr>
              <w:spacing w:before="40" w:after="4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Băbeni</w:t>
            </w:r>
          </w:p>
          <w:p w14:paraId="66FB7F32" w14:textId="77777777" w:rsidR="00100195" w:rsidRDefault="00100195">
            <w:pPr>
              <w:spacing w:before="40" w:after="4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4 - 6 </w:t>
            </w:r>
          </w:p>
          <w:p w14:paraId="594B7E99" w14:textId="77777777" w:rsidR="00100195" w:rsidRDefault="00100195">
            <w:pPr>
              <w:spacing w:before="40" w:after="4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4A0D4" w14:textId="77777777" w:rsidR="00100195" w:rsidRDefault="00100195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axa staţiei </w:t>
            </w:r>
          </w:p>
          <w:p w14:paraId="23DAB86A" w14:textId="77777777" w:rsidR="00100195" w:rsidRDefault="00100195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marca de siguran-ţă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1745B" w14:textId="77777777" w:rsidR="00100195" w:rsidRPr="00D2006A" w:rsidRDefault="00100195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2006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9833B" w14:textId="77777777" w:rsidR="00100195" w:rsidRDefault="00100195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C1C70" w14:textId="77777777" w:rsidR="00100195" w:rsidRPr="004467F9" w:rsidRDefault="00100195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BE2C1" w14:textId="77777777" w:rsidR="00100195" w:rsidRDefault="00100195">
            <w:pPr>
              <w:spacing w:before="40" w:after="40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</w:p>
        </w:tc>
      </w:tr>
      <w:tr w:rsidR="00100195" w14:paraId="5BD3C976" w14:textId="77777777">
        <w:trPr>
          <w:cantSplit/>
          <w:trHeight w:val="210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00E5A" w14:textId="77777777" w:rsidR="00100195" w:rsidRDefault="00100195" w:rsidP="00100195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352FD" w14:textId="77777777" w:rsidR="00100195" w:rsidRDefault="00100195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27+000</w:t>
            </w:r>
          </w:p>
          <w:p w14:paraId="3B93618B" w14:textId="77777777" w:rsidR="00100195" w:rsidRDefault="00100195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1DCBA" w14:textId="77777777" w:rsidR="00100195" w:rsidRPr="004467F9" w:rsidRDefault="00100195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D8D21" w14:textId="77777777" w:rsidR="00100195" w:rsidRDefault="00100195">
            <w:pPr>
              <w:spacing w:before="40" w:after="4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Popești -</w:t>
            </w:r>
          </w:p>
          <w:p w14:paraId="022C28B9" w14:textId="77777777" w:rsidR="00100195" w:rsidRDefault="00100195">
            <w:pPr>
              <w:spacing w:before="40" w:after="4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Berbeşti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2ECBD" w14:textId="77777777" w:rsidR="00100195" w:rsidRDefault="00100195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0FCF6" w14:textId="77777777" w:rsidR="00100195" w:rsidRPr="00D2006A" w:rsidRDefault="00100195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51BF1" w14:textId="77777777" w:rsidR="00100195" w:rsidRDefault="00100195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DDDB1" w14:textId="77777777" w:rsidR="00100195" w:rsidRPr="004467F9" w:rsidRDefault="00100195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EB3C7" w14:textId="77777777" w:rsidR="00100195" w:rsidRDefault="00100195">
            <w:pPr>
              <w:spacing w:before="40" w:after="40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Trenurile circulă numai la lumina zilei.</w:t>
            </w:r>
          </w:p>
        </w:tc>
      </w:tr>
      <w:tr w:rsidR="00100195" w14:paraId="1AEF9ED2" w14:textId="77777777">
        <w:trPr>
          <w:cantSplit/>
          <w:trHeight w:val="210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48A8F" w14:textId="77777777" w:rsidR="00100195" w:rsidRDefault="00100195" w:rsidP="00100195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46FDB" w14:textId="77777777" w:rsidR="00100195" w:rsidRDefault="00100195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41195" w14:textId="77777777" w:rsidR="00100195" w:rsidRDefault="00100195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33F9F" w14:textId="77777777" w:rsidR="00100195" w:rsidRPr="00BF74BF" w:rsidRDefault="00100195">
            <w:pPr>
              <w:spacing w:before="40" w:after="40"/>
              <w:ind w:left="57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St. Berbeşti linia 1 primiri – expedieri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C7CF9" w14:textId="77777777" w:rsidR="00100195" w:rsidRDefault="00100195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5C431780" w14:textId="77777777" w:rsidR="00100195" w:rsidRDefault="00100195" w:rsidP="00BF74BF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96870" w14:textId="77777777" w:rsidR="00100195" w:rsidRPr="00D2006A" w:rsidRDefault="00100195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8497B" w14:textId="77777777" w:rsidR="00100195" w:rsidRDefault="00100195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7E7C0" w14:textId="77777777" w:rsidR="00100195" w:rsidRPr="004467F9" w:rsidRDefault="00100195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27216" w14:textId="77777777" w:rsidR="00100195" w:rsidRDefault="00100195">
            <w:pPr>
              <w:spacing w:before="40" w:after="40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</w:p>
        </w:tc>
      </w:tr>
    </w:tbl>
    <w:p w14:paraId="75AC962F" w14:textId="77777777" w:rsidR="00100195" w:rsidRDefault="00100195">
      <w:pPr>
        <w:spacing w:before="40" w:after="40" w:line="192" w:lineRule="auto"/>
        <w:ind w:right="57"/>
        <w:rPr>
          <w:sz w:val="20"/>
        </w:rPr>
      </w:pPr>
    </w:p>
    <w:p w14:paraId="5A752FA8" w14:textId="77777777" w:rsidR="00100195" w:rsidRDefault="00100195" w:rsidP="005B00A7">
      <w:pPr>
        <w:pStyle w:val="Heading1"/>
        <w:spacing w:line="360" w:lineRule="auto"/>
      </w:pPr>
      <w:r>
        <w:t>LINIA 218</w:t>
      </w:r>
    </w:p>
    <w:p w14:paraId="5CB222B6" w14:textId="77777777" w:rsidR="00100195" w:rsidRDefault="00100195" w:rsidP="008C7840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ARAD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780"/>
        <w:gridCol w:w="754"/>
        <w:gridCol w:w="870"/>
        <w:gridCol w:w="754"/>
        <w:gridCol w:w="2492"/>
      </w:tblGrid>
      <w:tr w:rsidR="00100195" w14:paraId="60F3779C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A826D" w14:textId="77777777" w:rsidR="00100195" w:rsidRDefault="00100195" w:rsidP="00100195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A4F1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7ECE3" w14:textId="77777777" w:rsidR="00100195" w:rsidRPr="00CF787F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76C4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Timişoara Nord</w:t>
            </w:r>
          </w:p>
          <w:p w14:paraId="0CF2836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85140" w14:textId="77777777" w:rsidR="00100195" w:rsidRPr="00465A9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>toată</w:t>
            </w:r>
          </w:p>
          <w:p w14:paraId="2A41D2A0" w14:textId="77777777" w:rsidR="00100195" w:rsidRPr="00465A9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A1DD1" w14:textId="77777777" w:rsidR="00100195" w:rsidRPr="00CF787F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F787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69EA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19B07" w14:textId="77777777" w:rsidR="00100195" w:rsidRPr="00984D71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5290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:rsidRPr="00A8307A" w14:paraId="0A1E2E88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090DB" w14:textId="77777777" w:rsidR="00100195" w:rsidRPr="00A75A00" w:rsidRDefault="00100195" w:rsidP="00100195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22510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481E6" w14:textId="77777777" w:rsidR="00100195" w:rsidRPr="00A8307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8190B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06B58638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AC49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664FA3">
              <w:rPr>
                <w:b/>
                <w:bCs/>
                <w:sz w:val="20"/>
                <w:szCs w:val="20"/>
              </w:rPr>
              <w:t>peste sch. 11</w:t>
            </w:r>
            <w:r>
              <w:rPr>
                <w:b/>
                <w:bCs/>
                <w:sz w:val="20"/>
                <w:szCs w:val="20"/>
              </w:rPr>
              <w:t xml:space="preserve">, </w:t>
            </w:r>
            <w:r w:rsidRPr="00664FA3">
              <w:rPr>
                <w:b/>
                <w:bCs/>
                <w:sz w:val="20"/>
                <w:szCs w:val="20"/>
              </w:rPr>
              <w:t>51</w:t>
            </w:r>
            <w:r>
              <w:rPr>
                <w:b/>
                <w:bCs/>
                <w:sz w:val="20"/>
                <w:szCs w:val="20"/>
              </w:rPr>
              <w:t xml:space="preserve">, 97 </w:t>
            </w:r>
          </w:p>
          <w:p w14:paraId="5585DD07" w14:textId="77777777" w:rsidR="00100195" w:rsidRPr="00664FA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D4AA9" w14:textId="77777777" w:rsidR="00100195" w:rsidRPr="00A8307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A8307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5E532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6AB05" w14:textId="77777777" w:rsidR="00100195" w:rsidRPr="00A8307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BC253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98AA60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</w:rPr>
              <w:t xml:space="preserve">Peron, </w:t>
            </w:r>
          </w:p>
          <w:p w14:paraId="770FECA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2 Peron, 1 Tehnică și </w:t>
            </w:r>
          </w:p>
          <w:p w14:paraId="38F7810A" w14:textId="77777777" w:rsidR="00100195" w:rsidRPr="00664FA3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1 </w:t>
            </w:r>
            <w:r w:rsidRPr="00664FA3">
              <w:rPr>
                <w:b/>
                <w:bCs/>
                <w:i/>
                <w:iCs/>
                <w:sz w:val="20"/>
              </w:rPr>
              <w:t>Lugoj.</w:t>
            </w:r>
          </w:p>
        </w:tc>
      </w:tr>
      <w:tr w:rsidR="00100195" w:rsidRPr="00A8307A" w14:paraId="7DCA6F09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BDF56" w14:textId="77777777" w:rsidR="00100195" w:rsidRPr="00A75A00" w:rsidRDefault="00100195" w:rsidP="00100195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3CE77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49E78" w14:textId="77777777" w:rsidR="00100195" w:rsidRPr="00A8307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04985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30414AAF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AED78" w14:textId="77777777" w:rsidR="00100195" w:rsidRPr="00664FA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664FA3">
              <w:rPr>
                <w:b/>
                <w:bCs/>
                <w:sz w:val="20"/>
                <w:szCs w:val="20"/>
              </w:rPr>
              <w:t xml:space="preserve">peste sch. </w:t>
            </w:r>
          </w:p>
          <w:p w14:paraId="10D502E4" w14:textId="77777777" w:rsidR="00100195" w:rsidRPr="00664FA3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664FA3">
              <w:rPr>
                <w:b/>
                <w:bCs/>
                <w:sz w:val="20"/>
                <w:szCs w:val="20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CA6B0" w14:textId="77777777" w:rsidR="00100195" w:rsidRPr="00A8307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8307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3A12D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B2320" w14:textId="77777777" w:rsidR="00100195" w:rsidRPr="00A8307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F4C0F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5158F3A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67246B40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2 Peron, 1 Tehnică și </w:t>
            </w:r>
          </w:p>
          <w:p w14:paraId="7B336584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>1 Lugoj.</w:t>
            </w:r>
          </w:p>
        </w:tc>
      </w:tr>
      <w:tr w:rsidR="00100195" w:rsidRPr="00A8307A" w14:paraId="1493CECF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2B6A9" w14:textId="77777777" w:rsidR="00100195" w:rsidRPr="00A75A00" w:rsidRDefault="00100195" w:rsidP="00100195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65E1E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56DE0" w14:textId="77777777" w:rsidR="00100195" w:rsidRPr="003F40D2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5276E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595686F1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3BF8A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peste sch. 13, 17, 29, 43, 59, 63, 69, 73, 75</w:t>
            </w:r>
            <w:r>
              <w:rPr>
                <w:b/>
                <w:bCs/>
                <w:sz w:val="20"/>
              </w:rPr>
              <w:t xml:space="preserve">, </w:t>
            </w:r>
            <w:r w:rsidRPr="00A8307A">
              <w:rPr>
                <w:b/>
                <w:bCs/>
                <w:sz w:val="20"/>
              </w:rPr>
              <w:t>79</w:t>
            </w:r>
            <w:r>
              <w:rPr>
                <w:b/>
                <w:bCs/>
                <w:sz w:val="20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7F1DE" w14:textId="77777777" w:rsidR="00100195" w:rsidRPr="003F40D2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 w:rsidRPr="003F40D2"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6983A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AED52" w14:textId="77777777" w:rsidR="00100195" w:rsidRPr="003F40D2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F2D31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11598CD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>la liniile 5 - 13, Cap X.</w:t>
            </w:r>
          </w:p>
        </w:tc>
      </w:tr>
      <w:tr w:rsidR="00100195" w:rsidRPr="00A8307A" w14:paraId="11EBF33F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1A8FB" w14:textId="77777777" w:rsidR="00100195" w:rsidRPr="00A75A00" w:rsidRDefault="00100195" w:rsidP="00100195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C4720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17B53" w14:textId="77777777" w:rsidR="00100195" w:rsidRPr="003F40D2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52426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3D18AF87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2B33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peste sch. </w:t>
            </w:r>
          </w:p>
          <w:p w14:paraId="2371673F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2ACE2" w14:textId="77777777" w:rsidR="00100195" w:rsidRPr="003F40D2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</w:t>
            </w:r>
            <w:r w:rsidRPr="003F40D2"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F4181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0BED0" w14:textId="77777777" w:rsidR="00100195" w:rsidRPr="003F40D2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52050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5553C02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</w:rPr>
              <w:t>5 - 12, Cap X.</w:t>
            </w:r>
          </w:p>
        </w:tc>
      </w:tr>
      <w:tr w:rsidR="00100195" w:rsidRPr="00A8307A" w14:paraId="0E4C4EA6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F6C30" w14:textId="77777777" w:rsidR="00100195" w:rsidRPr="00A75A00" w:rsidRDefault="00100195" w:rsidP="00100195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63F09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D0EB1" w14:textId="77777777" w:rsidR="00100195" w:rsidRPr="00732832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96EA6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68F6A1AE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58612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55606" w14:textId="77777777" w:rsidR="00100195" w:rsidRPr="007B4F6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 w:rsidRPr="007B4F6A"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21D31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6A1B1" w14:textId="77777777" w:rsidR="00100195" w:rsidRPr="00732832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5C25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F9C6E0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spre și de la st. Timișoara Sud, Timișoara Vest și Ronaț Triaj.</w:t>
            </w:r>
          </w:p>
          <w:p w14:paraId="7F36AD4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FA284B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48CA2723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2 Peron, 1 - 3 Reșița.</w:t>
            </w:r>
          </w:p>
        </w:tc>
      </w:tr>
      <w:tr w:rsidR="00100195" w:rsidRPr="00A8307A" w14:paraId="5F4A3046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1DD1F" w14:textId="77777777" w:rsidR="00100195" w:rsidRPr="00A75A00" w:rsidRDefault="00100195" w:rsidP="00100195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CA52F" w14:textId="77777777" w:rsidR="00100195" w:rsidRPr="00A8307A" w:rsidRDefault="00100195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9DB61" w14:textId="77777777" w:rsidR="00100195" w:rsidRPr="00732832" w:rsidRDefault="00100195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21A3D" w14:textId="77777777" w:rsidR="00100195" w:rsidRPr="00A8307A" w:rsidRDefault="00100195" w:rsidP="00047030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6F3575B1" w14:textId="77777777" w:rsidR="00100195" w:rsidRPr="00A8307A" w:rsidRDefault="00100195" w:rsidP="00047030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0F7D7" w14:textId="77777777" w:rsidR="00100195" w:rsidRDefault="00100195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760ECB6" w14:textId="77777777" w:rsidR="00100195" w:rsidRDefault="00100195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0C65FAD5" w14:textId="77777777" w:rsidR="00100195" w:rsidRDefault="00100195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2F4F92">
              <w:rPr>
                <w:b/>
                <w:bCs/>
                <w:sz w:val="18"/>
                <w:szCs w:val="18"/>
              </w:rPr>
              <w:t>13</w:t>
            </w:r>
            <w:r>
              <w:rPr>
                <w:b/>
                <w:bCs/>
                <w:sz w:val="18"/>
                <w:szCs w:val="18"/>
              </w:rPr>
              <w:t>4</w:t>
            </w:r>
            <w:r w:rsidRPr="002F4F92">
              <w:rPr>
                <w:b/>
                <w:bCs/>
                <w:sz w:val="18"/>
                <w:szCs w:val="18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46265" w14:textId="77777777" w:rsidR="00100195" w:rsidRPr="007B4F6A" w:rsidRDefault="00100195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F8C31" w14:textId="77777777" w:rsidR="00100195" w:rsidRPr="00A8307A" w:rsidRDefault="00100195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202ED" w14:textId="77777777" w:rsidR="00100195" w:rsidRPr="00732832" w:rsidRDefault="00100195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710BE" w14:textId="77777777" w:rsidR="00100195" w:rsidRDefault="00100195" w:rsidP="0004703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12B4E">
              <w:rPr>
                <w:b/>
                <w:bCs/>
                <w:i/>
                <w:iCs/>
                <w:sz w:val="20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912B4E">
              <w:rPr>
                <w:b/>
                <w:bCs/>
                <w:i/>
                <w:iCs/>
                <w:sz w:val="20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</w:rPr>
              <w:br/>
            </w:r>
            <w:r w:rsidRPr="00912B4E">
              <w:rPr>
                <w:b/>
                <w:bCs/>
                <w:i/>
                <w:iCs/>
                <w:sz w:val="20"/>
              </w:rPr>
              <w:t>Timișoara Nord.</w:t>
            </w:r>
          </w:p>
        </w:tc>
      </w:tr>
      <w:tr w:rsidR="00100195" w:rsidRPr="00A8307A" w14:paraId="371F50AE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AD2CF" w14:textId="77777777" w:rsidR="00100195" w:rsidRPr="00A75A00" w:rsidRDefault="00100195" w:rsidP="00100195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61FD2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FA637" w14:textId="77777777" w:rsidR="00100195" w:rsidRPr="00B26991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8472C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754F4FDA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75B79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peste sch. 1</w:t>
            </w:r>
            <w:r>
              <w:rPr>
                <w:b/>
                <w:bCs/>
                <w:sz w:val="20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D25C5" w14:textId="77777777" w:rsidR="00100195" w:rsidRPr="00B26991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</w:t>
            </w:r>
            <w:r w:rsidRPr="00B26991"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ED74C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66B8F" w14:textId="77777777" w:rsidR="00100195" w:rsidRPr="00B26991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90478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17D604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</w:rPr>
              <w:t>5</w:t>
            </w:r>
            <w:r>
              <w:rPr>
                <w:b/>
                <w:bCs/>
                <w:i/>
                <w:iCs/>
                <w:sz w:val="20"/>
              </w:rPr>
              <w:t xml:space="preserve"> Reșița și </w:t>
            </w:r>
          </w:p>
          <w:p w14:paraId="21E3B18E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</w:rPr>
              <w:t>Y</w:t>
            </w:r>
            <w:r w:rsidRPr="00A8307A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100195" w:rsidRPr="00A8307A" w14:paraId="016B9A7B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6F09D" w14:textId="77777777" w:rsidR="00100195" w:rsidRPr="00A75A00" w:rsidRDefault="00100195" w:rsidP="00100195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982DD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E2B3A" w14:textId="77777777" w:rsidR="00100195" w:rsidRPr="00B26991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D5332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  <w:r>
              <w:rPr>
                <w:b/>
                <w:bCs/>
                <w:sz w:val="20"/>
              </w:rPr>
              <w:t xml:space="preserve"> linia Grupa A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D7A3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316234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335588CF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E3175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C418C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B955E" w14:textId="77777777" w:rsidR="00100195" w:rsidRPr="00B26991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DF425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sch. 36 și 44.</w:t>
            </w:r>
          </w:p>
          <w:p w14:paraId="79CBDD5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 în direcția </w:t>
            </w:r>
            <w:r w:rsidRPr="00D778D1">
              <w:rPr>
                <w:b/>
                <w:bCs/>
                <w:i/>
                <w:iCs/>
                <w:sz w:val="20"/>
              </w:rPr>
              <w:t>Timişoara Nord</w:t>
            </w:r>
            <w:r>
              <w:rPr>
                <w:b/>
                <w:bCs/>
                <w:i/>
                <w:iCs/>
                <w:sz w:val="20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</w:rPr>
              <w:t xml:space="preserve">Sud,  </w:t>
            </w:r>
            <w:r w:rsidRPr="00D778D1">
              <w:rPr>
                <w:b/>
                <w:bCs/>
                <w:i/>
                <w:iCs/>
                <w:sz w:val="20"/>
              </w:rPr>
              <w:t>Timişoara Nord</w:t>
            </w:r>
            <w:r>
              <w:rPr>
                <w:b/>
                <w:bCs/>
                <w:i/>
                <w:iCs/>
                <w:sz w:val="20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</w:rPr>
              <w:t xml:space="preserve">Vest și liniile 1 - 6 Reșița, liniile </w:t>
            </w:r>
          </w:p>
          <w:p w14:paraId="1CF86C9E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1 - 12 Cap Y </w:t>
            </w:r>
            <w:r w:rsidRPr="00D778D1">
              <w:rPr>
                <w:b/>
                <w:bCs/>
                <w:i/>
                <w:iCs/>
                <w:sz w:val="20"/>
              </w:rPr>
              <w:t>Timişoara Nord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100195" w:rsidRPr="00A8307A" w14:paraId="43E41AAD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21330" w14:textId="77777777" w:rsidR="00100195" w:rsidRPr="00A75A00" w:rsidRDefault="00100195" w:rsidP="00100195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6DC41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C50FD" w14:textId="77777777" w:rsidR="00100195" w:rsidRPr="00B26991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BD1EA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  <w:r>
              <w:rPr>
                <w:b/>
                <w:bCs/>
                <w:sz w:val="20"/>
              </w:rPr>
              <w:t xml:space="preserve"> linia </w:t>
            </w:r>
            <w:r w:rsidRPr="00A8307A">
              <w:rPr>
                <w:b/>
                <w:bCs/>
                <w:sz w:val="20"/>
              </w:rPr>
              <w:t xml:space="preserve">Grupa </w:t>
            </w:r>
            <w:r>
              <w:rPr>
                <w:b/>
                <w:bCs/>
                <w:sz w:val="20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0D1A1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6D6DC3E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4BCBE654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FFA02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7023B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D73AA" w14:textId="77777777" w:rsidR="00100195" w:rsidRPr="00B26991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B1F9F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sch. 34 și 40.</w:t>
            </w:r>
          </w:p>
          <w:p w14:paraId="7968C896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218 Timișoara Nord - Arad și liniile 1 - 6 Reșița, liniile 1- 12 Cap. Y Timișoara Nord.</w:t>
            </w:r>
          </w:p>
        </w:tc>
      </w:tr>
      <w:tr w:rsidR="00100195" w:rsidRPr="00A8307A" w14:paraId="68BDF22C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0462D" w14:textId="77777777" w:rsidR="00100195" w:rsidRPr="00A75A00" w:rsidRDefault="00100195" w:rsidP="00100195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0F254" w14:textId="77777777" w:rsidR="00100195" w:rsidRPr="00A8307A" w:rsidRDefault="00100195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D7361" w14:textId="77777777" w:rsidR="00100195" w:rsidRPr="00B26991" w:rsidRDefault="00100195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03B88" w14:textId="77777777" w:rsidR="00100195" w:rsidRPr="00A8307A" w:rsidRDefault="00100195" w:rsidP="00FD3B28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  <w:r>
              <w:rPr>
                <w:b/>
                <w:bCs/>
                <w:sz w:val="20"/>
              </w:rPr>
              <w:t xml:space="preserve"> linia </w:t>
            </w:r>
            <w:r w:rsidRPr="00A8307A">
              <w:rPr>
                <w:b/>
                <w:bCs/>
                <w:sz w:val="20"/>
              </w:rPr>
              <w:t xml:space="preserve">Grupa </w:t>
            </w:r>
            <w:r>
              <w:rPr>
                <w:b/>
                <w:bCs/>
                <w:sz w:val="20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8D4CE" w14:textId="77777777" w:rsidR="00100195" w:rsidRDefault="00100195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618BB2E" w14:textId="77777777" w:rsidR="00100195" w:rsidRDefault="00100195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4DD18D1B" w14:textId="77777777" w:rsidR="00100195" w:rsidRDefault="00100195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F23E4" w14:textId="77777777" w:rsidR="00100195" w:rsidRDefault="00100195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0CEEC" w14:textId="77777777" w:rsidR="00100195" w:rsidRPr="00A8307A" w:rsidRDefault="00100195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F1F8F" w14:textId="77777777" w:rsidR="00100195" w:rsidRPr="00B26991" w:rsidRDefault="00100195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A731B" w14:textId="77777777" w:rsidR="00100195" w:rsidRPr="00FD3B28" w:rsidRDefault="00100195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D3B28">
              <w:rPr>
                <w:b/>
                <w:bCs/>
                <w:i/>
                <w:iCs/>
                <w:sz w:val="20"/>
              </w:rPr>
              <w:t>Inclusiv peste sch. 40 și 42.</w:t>
            </w:r>
          </w:p>
          <w:p w14:paraId="31CEE1EC" w14:textId="77777777" w:rsidR="00100195" w:rsidRDefault="00100195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D3B28">
              <w:rPr>
                <w:b/>
                <w:bCs/>
                <w:i/>
                <w:iCs/>
                <w:sz w:val="20"/>
              </w:rPr>
              <w:t>Afectează intrări - ieşiri la linia 218 Timișoara Nord - Arad și liniile 1 - 6 Reșița, liniile 1- 12 Cap. Y Timișoara Nord.</w:t>
            </w:r>
          </w:p>
        </w:tc>
      </w:tr>
      <w:tr w:rsidR="00100195" w:rsidRPr="00A8307A" w14:paraId="07911AF1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08136" w14:textId="77777777" w:rsidR="00100195" w:rsidRPr="00A75A00" w:rsidRDefault="00100195" w:rsidP="00100195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9DECA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4D3FB" w14:textId="77777777" w:rsidR="00100195" w:rsidRPr="00B26991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533E6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  <w:r>
              <w:rPr>
                <w:b/>
                <w:bCs/>
                <w:sz w:val="20"/>
              </w:rPr>
              <w:t xml:space="preserve"> linia Grupa B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4F816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E55A9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8FCEE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BE357" w14:textId="77777777" w:rsidR="00100195" w:rsidRPr="00B26991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D793E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100 </w:t>
            </w:r>
            <w:r w:rsidRPr="00D778D1">
              <w:rPr>
                <w:b/>
                <w:bCs/>
                <w:i/>
                <w:iCs/>
                <w:sz w:val="20"/>
              </w:rPr>
              <w:t>Timişoara Nord</w:t>
            </w:r>
            <w:r>
              <w:rPr>
                <w:b/>
                <w:bCs/>
                <w:i/>
                <w:iCs/>
                <w:sz w:val="20"/>
              </w:rPr>
              <w:t xml:space="preserve"> - Cărpiniș, linia 133 </w:t>
            </w:r>
            <w:r w:rsidRPr="00D778D1">
              <w:rPr>
                <w:b/>
                <w:bCs/>
                <w:i/>
                <w:iCs/>
                <w:sz w:val="20"/>
              </w:rPr>
              <w:t>Timişoara Nord</w:t>
            </w:r>
            <w:r>
              <w:rPr>
                <w:b/>
                <w:bCs/>
                <w:i/>
                <w:iCs/>
                <w:sz w:val="20"/>
              </w:rPr>
              <w:t xml:space="preserve"> - Ronaț Triaj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</w:rPr>
              <w:t>Timişoara Nord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100195" w:rsidRPr="00A8307A" w14:paraId="27F602B3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333BD" w14:textId="77777777" w:rsidR="00100195" w:rsidRPr="00A75A00" w:rsidRDefault="00100195" w:rsidP="00100195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4CF99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CF6AC" w14:textId="77777777" w:rsidR="00100195" w:rsidRPr="000D3BBC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0195F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37EA3923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ED59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peste sch. </w:t>
            </w:r>
          </w:p>
          <w:p w14:paraId="7B74246B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609AB" w14:textId="77777777" w:rsidR="00100195" w:rsidRPr="000D3BBC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 w:rsidRPr="000D3BBC"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DB512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8461B" w14:textId="77777777" w:rsidR="00100195" w:rsidRPr="000D3BBC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68075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DCACBB7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>la liniile 1- 13 Cap Y și liniile 1R - 6R.</w:t>
            </w:r>
          </w:p>
        </w:tc>
      </w:tr>
      <w:tr w:rsidR="00100195" w:rsidRPr="00A8307A" w14:paraId="31BA8ACC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250FD" w14:textId="77777777" w:rsidR="00100195" w:rsidRPr="00A75A00" w:rsidRDefault="00100195" w:rsidP="00100195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9CA15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A6F1C" w14:textId="77777777" w:rsidR="00100195" w:rsidRPr="009658E6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532BA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11C7F432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FE7D9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peste sch. </w:t>
            </w:r>
            <w:r>
              <w:rPr>
                <w:b/>
                <w:bCs/>
                <w:sz w:val="20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E46D4" w14:textId="77777777" w:rsidR="00100195" w:rsidRPr="009658E6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 w:rsidRPr="009658E6">
              <w:rPr>
                <w:b/>
                <w:bCs/>
                <w:sz w:val="36"/>
              </w:rPr>
              <w:t>1</w:t>
            </w: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FE213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0A913" w14:textId="77777777" w:rsidR="00100195" w:rsidRPr="009658E6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32441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4D2B019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>la liniile 1- 13 Cap Y și liniile 1R - 6R.</w:t>
            </w:r>
          </w:p>
        </w:tc>
      </w:tr>
      <w:tr w:rsidR="00100195" w:rsidRPr="00A8307A" w14:paraId="69B77124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B742C" w14:textId="77777777" w:rsidR="00100195" w:rsidRPr="00A75A00" w:rsidRDefault="00100195" w:rsidP="00100195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4A171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21D47" w14:textId="77777777" w:rsidR="00100195" w:rsidRPr="00472E19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A1399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71FE9026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CEB27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peste sch. 32, 76, 78, </w:t>
            </w:r>
            <w:r>
              <w:rPr>
                <w:b/>
                <w:bCs/>
                <w:sz w:val="20"/>
              </w:rPr>
              <w:t xml:space="preserve">și </w:t>
            </w:r>
            <w:r w:rsidRPr="00A8307A">
              <w:rPr>
                <w:b/>
                <w:bCs/>
                <w:sz w:val="20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61FFF" w14:textId="77777777" w:rsidR="00100195" w:rsidRPr="00472E19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 w:rsidRPr="00472E19"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63189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71B94" w14:textId="77777777" w:rsidR="00100195" w:rsidRPr="00472E19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9C932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A084121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>la liniile 1- 13, Cap Y și liniile 1R - 6R.</w:t>
            </w:r>
          </w:p>
        </w:tc>
      </w:tr>
      <w:tr w:rsidR="00100195" w:rsidRPr="00A8307A" w14:paraId="20918783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C7055" w14:textId="77777777" w:rsidR="00100195" w:rsidRPr="00A75A00" w:rsidRDefault="00100195" w:rsidP="00100195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E4930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AAE3F" w14:textId="77777777" w:rsidR="00100195" w:rsidRPr="00530A8D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B91BB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6592B408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195E9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peste sch. </w:t>
            </w:r>
            <w:r>
              <w:rPr>
                <w:b/>
                <w:bCs/>
                <w:sz w:val="20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0E0E9" w14:textId="77777777" w:rsidR="00100195" w:rsidRPr="00530A8D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</w:t>
            </w:r>
            <w:r w:rsidRPr="00530A8D"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13F9B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20BE8" w14:textId="77777777" w:rsidR="00100195" w:rsidRPr="00530A8D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F7AA8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B413B6C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>la liniile 1- 13, Cap Y și liniile 1R - 6R.</w:t>
            </w:r>
          </w:p>
        </w:tc>
      </w:tr>
      <w:tr w:rsidR="00100195" w14:paraId="2FBE0D87" w14:textId="77777777" w:rsidTr="0017470F">
        <w:trPr>
          <w:cantSplit/>
          <w:trHeight w:val="26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867F0" w14:textId="77777777" w:rsidR="00100195" w:rsidRDefault="00100195" w:rsidP="00100195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8104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4F5BE" w14:textId="77777777" w:rsidR="00100195" w:rsidRPr="00CF787F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4495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Ronaţ Triaj</w:t>
            </w:r>
          </w:p>
          <w:p w14:paraId="0A6FA91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 </w:t>
            </w:r>
          </w:p>
          <w:p w14:paraId="78B5A5B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și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2AA87" w14:textId="77777777" w:rsidR="00100195" w:rsidRPr="00447EF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 w:rsidRPr="00447EF5">
              <w:rPr>
                <w:b/>
                <w:bCs/>
                <w:sz w:val="18"/>
                <w:szCs w:val="18"/>
              </w:rPr>
              <w:t>peste toate apara-tele de cale din stația Ronaţ Triaj</w:t>
            </w:r>
          </w:p>
          <w:p w14:paraId="5A74E977" w14:textId="77777777" w:rsidR="00100195" w:rsidRPr="00465A9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47EF5">
              <w:rPr>
                <w:b/>
                <w:bCs/>
                <w:sz w:val="18"/>
                <w:szCs w:val="18"/>
              </w:rPr>
              <w:t>Grupa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D4DC6" w14:textId="77777777" w:rsidR="00100195" w:rsidRPr="00CF787F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D931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01A31" w14:textId="77777777" w:rsidR="00100195" w:rsidRPr="00984D71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99EE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2A2846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3 - 8 abătute.</w:t>
            </w:r>
          </w:p>
        </w:tc>
      </w:tr>
      <w:tr w:rsidR="00100195" w14:paraId="6C9E2040" w14:textId="77777777" w:rsidTr="0017470F">
        <w:trPr>
          <w:cantSplit/>
          <w:trHeight w:val="8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9D108" w14:textId="77777777" w:rsidR="00100195" w:rsidRDefault="00100195" w:rsidP="00100195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4FA5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4E506" w14:textId="77777777" w:rsidR="00100195" w:rsidRPr="00CF787F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2F5F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Ronaţ Triaj</w:t>
            </w:r>
          </w:p>
          <w:p w14:paraId="7862D5F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02B6C79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3 - 8 abătute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38628" w14:textId="77777777" w:rsidR="00100195" w:rsidRPr="00465A9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E7D02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E835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1F46D" w14:textId="77777777" w:rsidR="00100195" w:rsidRPr="00984D71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AE69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diagonala 2 - 4 Ronaţ Triaj Grupa A.</w:t>
            </w:r>
          </w:p>
        </w:tc>
      </w:tr>
      <w:tr w:rsidR="00100195" w14:paraId="12A9D300" w14:textId="77777777" w:rsidTr="0017470F">
        <w:trPr>
          <w:cantSplit/>
          <w:trHeight w:val="5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823D3" w14:textId="77777777" w:rsidR="00100195" w:rsidRDefault="00100195" w:rsidP="00100195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310C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73B78" w14:textId="77777777" w:rsidR="00100195" w:rsidRPr="00CF787F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145A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Ronaţ Triaj</w:t>
            </w:r>
          </w:p>
          <w:p w14:paraId="05C925E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0D948" w14:textId="77777777" w:rsidR="00100195" w:rsidRPr="00465A9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C4D03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34C3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00245" w14:textId="77777777" w:rsidR="00100195" w:rsidRPr="00984D71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3E98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613DA4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3, Cap Y.</w:t>
            </w:r>
          </w:p>
        </w:tc>
      </w:tr>
      <w:tr w:rsidR="00100195" w14:paraId="26213935" w14:textId="77777777" w:rsidTr="0017470F">
        <w:trPr>
          <w:cantSplit/>
          <w:trHeight w:val="89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06E7C" w14:textId="77777777" w:rsidR="00100195" w:rsidRDefault="00100195" w:rsidP="00100195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B497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E1979" w14:textId="77777777" w:rsidR="00100195" w:rsidRPr="00CF787F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3F61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Ronaţ Triaj</w:t>
            </w:r>
          </w:p>
          <w:p w14:paraId="4015E1D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517F9" w14:textId="77777777" w:rsidR="00100195" w:rsidRPr="00465A9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56766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C99E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8472B" w14:textId="77777777" w:rsidR="00100195" w:rsidRPr="00984D71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F355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23DC95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linia 4 abătută și </w:t>
            </w:r>
          </w:p>
          <w:p w14:paraId="6761986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Ronaț Triaj Grupa A. </w:t>
            </w:r>
          </w:p>
        </w:tc>
      </w:tr>
      <w:tr w:rsidR="00100195" w14:paraId="64ECBE7F" w14:textId="77777777" w:rsidTr="0017470F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C7527" w14:textId="77777777" w:rsidR="00100195" w:rsidRDefault="00100195" w:rsidP="00100195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73D4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10+400</w:t>
            </w:r>
          </w:p>
          <w:p w14:paraId="3C0673A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0BE77" w14:textId="77777777" w:rsidR="00100195" w:rsidRPr="00CF787F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7B66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Ronaţ Triaj</w:t>
            </w:r>
          </w:p>
          <w:p w14:paraId="614E02E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 -  Sânandrei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1740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D7899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8850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482FC" w14:textId="77777777" w:rsidR="00100195" w:rsidRPr="00984D71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1D9C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14:paraId="1B5F60C7" w14:textId="77777777" w:rsidTr="0017470F">
        <w:trPr>
          <w:cantSplit/>
          <w:trHeight w:val="5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4FD1A" w14:textId="77777777" w:rsidR="00100195" w:rsidRDefault="00100195" w:rsidP="00100195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ECF0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8E755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F6CB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Sânandrei</w:t>
            </w:r>
          </w:p>
          <w:p w14:paraId="016B65B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A6CF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2CB6C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2BA1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A3ABB" w14:textId="77777777" w:rsidR="00100195" w:rsidRPr="00984D71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BF64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62382D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2 Cap X.</w:t>
            </w:r>
          </w:p>
        </w:tc>
      </w:tr>
      <w:tr w:rsidR="00100195" w14:paraId="06D2643E" w14:textId="77777777" w:rsidTr="0017470F">
        <w:trPr>
          <w:cantSplit/>
          <w:trHeight w:val="9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070A2" w14:textId="77777777" w:rsidR="00100195" w:rsidRDefault="00100195" w:rsidP="00100195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DD57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3DFB2" w14:textId="77777777" w:rsidR="00100195" w:rsidRPr="00CF787F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98DD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Sânandrei</w:t>
            </w:r>
          </w:p>
          <w:p w14:paraId="5FE3A40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8BDD1" w14:textId="77777777" w:rsidR="00100195" w:rsidRPr="00465A9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 xml:space="preserve">peste diag. </w:t>
            </w:r>
          </w:p>
          <w:p w14:paraId="3F36DEE1" w14:textId="77777777" w:rsidR="00100195" w:rsidRPr="00465A9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>6 - 12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1436B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4260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2CECE" w14:textId="77777777" w:rsidR="00100195" w:rsidRPr="00984D71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4718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68426D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linia 4 abătută. </w:t>
            </w:r>
          </w:p>
        </w:tc>
      </w:tr>
      <w:tr w:rsidR="00100195" w14:paraId="1F9D9A3F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C4E1A" w14:textId="77777777" w:rsidR="00100195" w:rsidRDefault="00100195" w:rsidP="00100195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D226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16+050</w:t>
            </w:r>
          </w:p>
          <w:p w14:paraId="5E8D6C8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A8B0E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58FE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Sânandrei -</w:t>
            </w:r>
          </w:p>
          <w:p w14:paraId="186E2F1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24D17" w14:textId="77777777" w:rsidR="00100195" w:rsidRPr="00465A9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4583B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97FF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FDB5C" w14:textId="77777777" w:rsidR="00100195" w:rsidRPr="00984D71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F391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Lucrări Coridor IV.</w:t>
            </w:r>
          </w:p>
        </w:tc>
      </w:tr>
      <w:tr w:rsidR="00100195" w14:paraId="33D05D3B" w14:textId="77777777" w:rsidTr="0017470F">
        <w:trPr>
          <w:cantSplit/>
          <w:trHeight w:val="257"/>
          <w:jc w:val="center"/>
        </w:trPr>
        <w:tc>
          <w:tcPr>
            <w:tcW w:w="638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31E87" w14:textId="77777777" w:rsidR="00100195" w:rsidRDefault="00100195" w:rsidP="00100195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7115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19+700</w:t>
            </w:r>
          </w:p>
          <w:p w14:paraId="05D1DB0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D5963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B18B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Băile Calacea, </w:t>
            </w:r>
            <w:r>
              <w:rPr>
                <w:b/>
                <w:bCs/>
                <w:sz w:val="20"/>
              </w:rPr>
              <w:br/>
              <w:t>linia 3 directă și Băile Calacea -Orțișoara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0C21C" w14:textId="77777777" w:rsidR="00100195" w:rsidRPr="00465A9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36F88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A999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1E52F" w14:textId="77777777" w:rsidR="00100195" w:rsidRPr="00984D71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1F49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Restricție de viteză semnalizată în trepte</w:t>
            </w:r>
          </w:p>
        </w:tc>
      </w:tr>
      <w:tr w:rsidR="00100195" w14:paraId="7F65F9B9" w14:textId="77777777" w:rsidTr="0017470F">
        <w:trPr>
          <w:cantSplit/>
          <w:trHeight w:val="874"/>
          <w:jc w:val="center"/>
        </w:trPr>
        <w:tc>
          <w:tcPr>
            <w:tcW w:w="638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57241" w14:textId="77777777" w:rsidR="00100195" w:rsidRDefault="00100195" w:rsidP="00100195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D0EF1" w14:textId="77777777" w:rsidR="00100195" w:rsidRDefault="00100195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20+600</w:t>
            </w:r>
          </w:p>
          <w:p w14:paraId="1A42F989" w14:textId="77777777" w:rsidR="00100195" w:rsidRDefault="00100195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22+100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BC946" w14:textId="77777777" w:rsidR="00100195" w:rsidRDefault="00100195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5475D" w14:textId="77777777" w:rsidR="00100195" w:rsidRDefault="00100195" w:rsidP="00447EF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78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F98D3" w14:textId="77777777" w:rsidR="00100195" w:rsidRPr="00465A98" w:rsidRDefault="00100195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6888D" w14:textId="77777777" w:rsidR="00100195" w:rsidRDefault="00100195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1885F" w14:textId="77777777" w:rsidR="00100195" w:rsidRDefault="00100195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9AE27" w14:textId="77777777" w:rsidR="00100195" w:rsidRPr="00984D71" w:rsidRDefault="00100195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B01EF" w14:textId="77777777" w:rsidR="00100195" w:rsidRDefault="00100195" w:rsidP="00447EF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285E5495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A2E7D" w14:textId="77777777" w:rsidR="00100195" w:rsidRDefault="00100195" w:rsidP="00100195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623B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3EC34" w14:textId="77777777" w:rsidR="00100195" w:rsidRPr="00CF787F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97BD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148DE" w14:textId="77777777" w:rsidR="00100195" w:rsidRPr="00465A9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52AFE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F0A8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47724" w14:textId="77777777" w:rsidR="00100195" w:rsidRPr="00984D71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B65E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771809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2 abătută Cap X.</w:t>
            </w:r>
          </w:p>
        </w:tc>
      </w:tr>
      <w:tr w:rsidR="00100195" w14:paraId="42E4E64E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F8F0D" w14:textId="77777777" w:rsidR="00100195" w:rsidRDefault="00100195" w:rsidP="00100195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FC50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69F8B" w14:textId="77777777" w:rsidR="00100195" w:rsidRPr="00CF787F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376F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Băile Calacea</w:t>
            </w:r>
          </w:p>
          <w:p w14:paraId="16C7583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00D32" w14:textId="77777777" w:rsidR="00100195" w:rsidRPr="00465A9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 xml:space="preserve">peste diag. </w:t>
            </w:r>
          </w:p>
          <w:p w14:paraId="4957217D" w14:textId="77777777" w:rsidR="00100195" w:rsidRPr="00465A9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>4 - 12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C88A9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3837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7AF1F" w14:textId="77777777" w:rsidR="00100195" w:rsidRPr="00984D71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5FCE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1A3C5B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2 abătută.</w:t>
            </w:r>
          </w:p>
        </w:tc>
      </w:tr>
      <w:tr w:rsidR="00100195" w14:paraId="5A47CED4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41C98" w14:textId="77777777" w:rsidR="00100195" w:rsidRDefault="00100195" w:rsidP="00100195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9E06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25+100</w:t>
            </w:r>
          </w:p>
          <w:p w14:paraId="511228C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25871" w14:textId="77777777" w:rsidR="00100195" w:rsidRPr="00CF787F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7C93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Băile Calacea -Orțișoara și </w:t>
            </w:r>
          </w:p>
          <w:p w14:paraId="00EECE2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Orțișoara</w:t>
            </w:r>
          </w:p>
          <w:p w14:paraId="64673DC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8E68F" w14:textId="77777777" w:rsidR="00100195" w:rsidRPr="00465A9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1F243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7C6E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6B8EE" w14:textId="77777777" w:rsidR="00100195" w:rsidRPr="00984D71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1459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Lucrări Coridor IV. </w:t>
            </w:r>
            <w:r>
              <w:rPr>
                <w:b/>
                <w:bCs/>
                <w:i/>
                <w:iCs/>
                <w:sz w:val="20"/>
              </w:rPr>
              <w:br/>
              <w:t>Podețe provizorii.</w:t>
            </w:r>
          </w:p>
        </w:tc>
      </w:tr>
      <w:tr w:rsidR="00100195" w14:paraId="0F9E1A02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68977" w14:textId="77777777" w:rsidR="00100195" w:rsidRDefault="00100195" w:rsidP="00100195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44F2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C87F9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90CE9" w14:textId="77777777" w:rsidR="00100195" w:rsidRDefault="00100195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Orțișoara</w:t>
            </w:r>
          </w:p>
          <w:p w14:paraId="7FB11BFC" w14:textId="77777777" w:rsidR="00100195" w:rsidRDefault="00100195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B8E7A" w14:textId="77777777" w:rsidR="00100195" w:rsidRDefault="00100195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între</w:t>
            </w:r>
          </w:p>
          <w:p w14:paraId="2CE5C8F2" w14:textId="77777777" w:rsidR="00100195" w:rsidRPr="0017470F" w:rsidRDefault="00100195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sch. 11 și Ax </w:t>
            </w:r>
            <w:r>
              <w:rPr>
                <w:b/>
                <w:bCs/>
                <w:sz w:val="20"/>
              </w:rPr>
              <w:t>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AB19A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C119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B09D2" w14:textId="77777777" w:rsidR="00100195" w:rsidRPr="00984D71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499D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1BC552B6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87700" w14:textId="77777777" w:rsidR="00100195" w:rsidRDefault="00100195" w:rsidP="00100195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9FE4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D14B5" w14:textId="77777777" w:rsidR="00100195" w:rsidRPr="00CF787F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0239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Orțișoara</w:t>
            </w:r>
          </w:p>
          <w:p w14:paraId="56324EC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49928" w14:textId="77777777" w:rsidR="00100195" w:rsidRPr="00465A9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 xml:space="preserve">peste sch. </w:t>
            </w:r>
          </w:p>
          <w:p w14:paraId="42747936" w14:textId="77777777" w:rsidR="00100195" w:rsidRPr="00465A9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>9 și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AD2C1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3EA2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C167E" w14:textId="77777777" w:rsidR="00100195" w:rsidRPr="00984D71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7BEB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82C04E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3 - 5 Cap X.</w:t>
            </w:r>
          </w:p>
        </w:tc>
      </w:tr>
      <w:tr w:rsidR="00100195" w14:paraId="1027041E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2D174" w14:textId="77777777" w:rsidR="00100195" w:rsidRDefault="00100195" w:rsidP="00100195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A37F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1DD10" w14:textId="77777777" w:rsidR="00100195" w:rsidRPr="00CF787F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AA2F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Orțișoara</w:t>
            </w:r>
          </w:p>
          <w:p w14:paraId="32CA32F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1529F" w14:textId="77777777" w:rsidR="00100195" w:rsidRPr="00465A98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>peste sch. 10</w:t>
            </w:r>
            <w:r>
              <w:rPr>
                <w:b/>
                <w:bCs/>
                <w:sz w:val="20"/>
                <w:szCs w:val="20"/>
              </w:rPr>
              <w:t xml:space="preserve">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B5609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05A8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ED7C5" w14:textId="77777777" w:rsidR="00100195" w:rsidRPr="00984D71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886C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3 și 4 abătute, Cap Y.</w:t>
            </w:r>
          </w:p>
        </w:tc>
      </w:tr>
      <w:tr w:rsidR="00100195" w14:paraId="6EA959B3" w14:textId="77777777" w:rsidTr="0017470F">
        <w:trPr>
          <w:cantSplit/>
          <w:trHeight w:val="5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5B07D" w14:textId="77777777" w:rsidR="00100195" w:rsidRDefault="00100195" w:rsidP="00100195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09116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31+300</w:t>
            </w:r>
          </w:p>
          <w:p w14:paraId="7D2AE57C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2C6D9" w14:textId="77777777" w:rsidR="00100195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355F6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Orțișoara - </w:t>
            </w:r>
          </w:p>
          <w:p w14:paraId="3385A432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Vinga și St. Vinga</w:t>
            </w:r>
          </w:p>
          <w:p w14:paraId="28F8E64F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83DDC" w14:textId="77777777" w:rsidR="00100195" w:rsidRPr="00465A98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A26F8" w14:textId="77777777" w:rsidR="00100195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5D049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45257" w14:textId="77777777" w:rsidR="00100195" w:rsidRPr="00984D71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7BAEF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  <w:p w14:paraId="4D8B28CF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7B055B94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31352" w14:textId="77777777" w:rsidR="00100195" w:rsidRDefault="00100195" w:rsidP="00100195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93530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A4AC6" w14:textId="77777777" w:rsidR="00100195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3940D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395F4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CACAD" w14:textId="77777777" w:rsidR="00100195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92611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61D03" w14:textId="77777777" w:rsidR="00100195" w:rsidRPr="00984D71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3D6D4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și 2 Cap X.</w:t>
            </w:r>
          </w:p>
        </w:tc>
      </w:tr>
      <w:tr w:rsidR="00100195" w14:paraId="08D884A4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7316F" w14:textId="77777777" w:rsidR="00100195" w:rsidRDefault="00100195" w:rsidP="00100195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01BC2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5B04E" w14:textId="77777777" w:rsidR="00100195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9571C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F9E8C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23561" w14:textId="77777777" w:rsidR="00100195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69FE1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06C2E" w14:textId="77777777" w:rsidR="00100195" w:rsidRPr="00984D71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2FAB3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4 Cap X.</w:t>
            </w:r>
          </w:p>
        </w:tc>
      </w:tr>
      <w:tr w:rsidR="00100195" w14:paraId="643D38B6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5325C" w14:textId="77777777" w:rsidR="00100195" w:rsidRDefault="00100195" w:rsidP="00100195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9E8C2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345B4" w14:textId="77777777" w:rsidR="00100195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5BB19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Șag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7641B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83839" w14:textId="77777777" w:rsidR="00100195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1C970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9824A" w14:textId="77777777" w:rsidR="00100195" w:rsidRPr="00984D71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817FD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și 2 Cap Y.</w:t>
            </w:r>
          </w:p>
        </w:tc>
      </w:tr>
      <w:tr w:rsidR="00100195" w14:paraId="04448ED9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58093" w14:textId="77777777" w:rsidR="00100195" w:rsidRDefault="00100195" w:rsidP="00100195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254CE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C2EA9" w14:textId="77777777" w:rsidR="00100195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702B3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Valea Viilor </w:t>
            </w:r>
          </w:p>
          <w:p w14:paraId="2E1F9027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9FD37" w14:textId="77777777" w:rsidR="00100195" w:rsidRPr="00465A98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3E0AD" w14:textId="77777777" w:rsidR="00100195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F2170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2C8A9" w14:textId="77777777" w:rsidR="00100195" w:rsidRPr="00984D71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8E8B7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7794844D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8D08E" w14:textId="77777777" w:rsidR="00100195" w:rsidRDefault="00100195" w:rsidP="00100195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5BA7E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0449F" w14:textId="77777777" w:rsidR="00100195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5613B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Valea Viilor</w:t>
            </w:r>
          </w:p>
          <w:p w14:paraId="31DFC344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2CF56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8F999" w14:textId="77777777" w:rsidR="00100195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C3708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7D638" w14:textId="77777777" w:rsidR="00100195" w:rsidRPr="00984D71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1F18B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F9C3B1D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3 Cap Y.</w:t>
            </w:r>
          </w:p>
        </w:tc>
      </w:tr>
      <w:tr w:rsidR="00100195" w14:paraId="4F28969C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463BA" w14:textId="77777777" w:rsidR="00100195" w:rsidRDefault="00100195" w:rsidP="00100195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2A3D3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3938B" w14:textId="77777777" w:rsidR="00100195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016AF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Aradu Nou</w:t>
            </w:r>
          </w:p>
          <w:p w14:paraId="13531397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33D6D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879EE" w14:textId="77777777" w:rsidR="00100195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A78B3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551AD" w14:textId="77777777" w:rsidR="00100195" w:rsidRPr="00984D71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B5435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91A407C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și 6 Cap X.</w:t>
            </w:r>
          </w:p>
        </w:tc>
      </w:tr>
      <w:tr w:rsidR="00100195" w14:paraId="29501FBF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6B609" w14:textId="77777777" w:rsidR="00100195" w:rsidRDefault="00100195" w:rsidP="00100195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26F87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D7C56" w14:textId="77777777" w:rsidR="00100195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7D777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Aradu Nou</w:t>
            </w:r>
          </w:p>
          <w:p w14:paraId="6651E378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05A5E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7B7F1" w14:textId="77777777" w:rsidR="00100195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872B0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4B77B" w14:textId="77777777" w:rsidR="00100195" w:rsidRPr="00984D71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FD919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DD8981A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6 abătută Cap X.</w:t>
            </w:r>
          </w:p>
        </w:tc>
      </w:tr>
      <w:tr w:rsidR="00100195" w14:paraId="60A32468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EB76F" w14:textId="77777777" w:rsidR="00100195" w:rsidRDefault="00100195" w:rsidP="00100195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FD705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8AF6A" w14:textId="77777777" w:rsidR="00100195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E42C2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Aradu Nou</w:t>
            </w:r>
          </w:p>
          <w:p w14:paraId="3463F0BB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71145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E6E05" w14:textId="77777777" w:rsidR="00100195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F634D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13E44" w14:textId="77777777" w:rsidR="00100195" w:rsidRPr="00984D71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E8083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474D1D9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și 6 Cap Y.</w:t>
            </w:r>
          </w:p>
        </w:tc>
      </w:tr>
      <w:tr w:rsidR="00100195" w14:paraId="58460C8D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89AEC" w14:textId="77777777" w:rsidR="00100195" w:rsidRDefault="00100195" w:rsidP="00100195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C3436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BEBC8" w14:textId="77777777" w:rsidR="00100195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154A4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Aradu Nou</w:t>
            </w:r>
          </w:p>
          <w:p w14:paraId="17F8CA28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02B4F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A5A2D" w14:textId="77777777" w:rsidR="00100195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26072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A9EB3" w14:textId="77777777" w:rsidR="00100195" w:rsidRPr="00984D71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71616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9673AC3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și 6 Cap Y.</w:t>
            </w:r>
          </w:p>
        </w:tc>
      </w:tr>
      <w:tr w:rsidR="00100195" w14:paraId="561E3DCD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C6287" w14:textId="77777777" w:rsidR="00100195" w:rsidRDefault="00100195" w:rsidP="00100195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C9EB2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101B6" w14:textId="77777777" w:rsidR="00100195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B5E16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Aradu Nou</w:t>
            </w:r>
          </w:p>
          <w:p w14:paraId="24E549F6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31F4A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400D9" w14:textId="77777777" w:rsidR="00100195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149B1" w14:textId="77777777" w:rsidR="00100195" w:rsidRDefault="0010019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4E25E" w14:textId="77777777" w:rsidR="00100195" w:rsidRPr="00984D71" w:rsidRDefault="0010019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D0C88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076BC30" w14:textId="77777777" w:rsidR="00100195" w:rsidRDefault="0010019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Cap Y.</w:t>
            </w:r>
          </w:p>
        </w:tc>
      </w:tr>
    </w:tbl>
    <w:p w14:paraId="6135BC6F" w14:textId="77777777" w:rsidR="00100195" w:rsidRDefault="00100195">
      <w:pPr>
        <w:spacing w:before="40" w:after="40" w:line="192" w:lineRule="auto"/>
        <w:ind w:right="57"/>
        <w:rPr>
          <w:sz w:val="20"/>
        </w:rPr>
      </w:pPr>
    </w:p>
    <w:p w14:paraId="68E1D4A6" w14:textId="77777777" w:rsidR="00100195" w:rsidRDefault="00100195" w:rsidP="001D4EEA">
      <w:pPr>
        <w:pStyle w:val="Heading1"/>
        <w:spacing w:line="360" w:lineRule="auto"/>
      </w:pPr>
      <w:r>
        <w:t>LINIA 301 Eb</w:t>
      </w:r>
    </w:p>
    <w:p w14:paraId="3AA7CAE2" w14:textId="77777777" w:rsidR="00100195" w:rsidRDefault="00100195" w:rsidP="00FF6DB8">
      <w:pPr>
        <w:pStyle w:val="Heading1"/>
        <w:spacing w:line="360" w:lineRule="auto"/>
        <w:rPr>
          <w:b w:val="0"/>
          <w:bCs w:val="0"/>
          <w:sz w:val="8"/>
        </w:rPr>
      </w:pPr>
      <w:r>
        <w:t>CHIAJNA - JILAVA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100195" w14:paraId="4B282172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F0D21" w14:textId="77777777" w:rsidR="00100195" w:rsidRDefault="00100195" w:rsidP="00100195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77A5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D1CCB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672A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Chiajna -</w:t>
            </w:r>
          </w:p>
          <w:p w14:paraId="1058975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 sch. 24</w:t>
            </w:r>
          </w:p>
          <w:p w14:paraId="31B3441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9065E" w14:textId="77777777" w:rsidR="00100195" w:rsidRDefault="00100195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62B54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8ED9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72+528</w:t>
            </w:r>
          </w:p>
          <w:p w14:paraId="05FE820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72+028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03DA3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954E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69C099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5.</w:t>
            </w:r>
          </w:p>
        </w:tc>
      </w:tr>
      <w:tr w:rsidR="00100195" w14:paraId="5A60B1A0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7F278" w14:textId="77777777" w:rsidR="00100195" w:rsidRDefault="00100195" w:rsidP="00100195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DE08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C5DD6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8A1B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Chiajna -</w:t>
            </w:r>
          </w:p>
          <w:p w14:paraId="10302A6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71A6B" w14:textId="77777777" w:rsidR="00100195" w:rsidRDefault="00100195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D376A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3AE5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71+900</w:t>
            </w:r>
          </w:p>
          <w:p w14:paraId="61A4B28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193E1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2C00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53CD91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Între pod metalic Km. 71+350 și sch. 2 Cap. Y Chiajna Km. 71+900.</w:t>
            </w:r>
          </w:p>
        </w:tc>
      </w:tr>
      <w:tr w:rsidR="00100195" w14:paraId="03CA8E5A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B2D67" w14:textId="77777777" w:rsidR="00100195" w:rsidRDefault="00100195" w:rsidP="00100195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99FE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68+850</w:t>
            </w:r>
          </w:p>
          <w:p w14:paraId="015973A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6DA15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9409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Chiajna -</w:t>
            </w:r>
          </w:p>
          <w:p w14:paraId="1D904B9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15638" w14:textId="77777777" w:rsidR="00100195" w:rsidRDefault="00100195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5852E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2D93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463A9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FF8D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0796C313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3CD4B" w14:textId="77777777" w:rsidR="00100195" w:rsidRDefault="00100195" w:rsidP="00100195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76B5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EED0A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83DB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Vest</w:t>
            </w:r>
          </w:p>
          <w:p w14:paraId="4214B8A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D8FDA" w14:textId="77777777" w:rsidR="00100195" w:rsidRDefault="00100195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D847138" w14:textId="77777777" w:rsidR="00100195" w:rsidRDefault="00100195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82EB6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4CCE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51952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95E7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BE9E8D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4 - 6 Cap X.</w:t>
            </w:r>
          </w:p>
        </w:tc>
      </w:tr>
      <w:tr w:rsidR="00100195" w14:paraId="223B90AF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6554B" w14:textId="77777777" w:rsidR="00100195" w:rsidRDefault="00100195" w:rsidP="00100195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2EA3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06D97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90E7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Vest</w:t>
            </w:r>
          </w:p>
          <w:p w14:paraId="37CC2E6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C7949" w14:textId="77777777" w:rsidR="00100195" w:rsidRDefault="00100195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265BFE1" w14:textId="77777777" w:rsidR="00100195" w:rsidRDefault="00100195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F1D30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F9D6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6E9B0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FDA4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8B5D1B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7 - 10.</w:t>
            </w:r>
          </w:p>
        </w:tc>
      </w:tr>
      <w:tr w:rsidR="00100195" w14:paraId="4E5475A4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A4152" w14:textId="77777777" w:rsidR="00100195" w:rsidRDefault="00100195" w:rsidP="00100195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8C60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1A8D9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7706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Vest</w:t>
            </w:r>
          </w:p>
          <w:p w14:paraId="1D50556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9CB9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3C135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8034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32399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965C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4B2117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  linia 7 abătută.</w:t>
            </w:r>
          </w:p>
        </w:tc>
      </w:tr>
      <w:tr w:rsidR="00100195" w14:paraId="18885080" w14:textId="77777777">
        <w:trPr>
          <w:cantSplit/>
          <w:trHeight w:val="19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20101" w14:textId="77777777" w:rsidR="00100195" w:rsidRDefault="00100195" w:rsidP="00100195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D307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952C5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92DF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Vest</w:t>
            </w:r>
          </w:p>
          <w:p w14:paraId="3FB5A49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712DD" w14:textId="77777777" w:rsidR="00100195" w:rsidRDefault="00100195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111B6701" w14:textId="77777777" w:rsidR="00100195" w:rsidRDefault="00100195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B461C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D9B9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65CD3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3DF4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0CC46155" w14:textId="77777777">
        <w:trPr>
          <w:cantSplit/>
          <w:trHeight w:val="62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50575" w14:textId="77777777" w:rsidR="00100195" w:rsidRDefault="00100195" w:rsidP="00100195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F33D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5A7BD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0BA3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Vest</w:t>
            </w:r>
          </w:p>
          <w:p w14:paraId="31D42DB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B853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1D1B0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636C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1965D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24E9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E1DEAC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6 şi 7 abătute.</w:t>
            </w:r>
          </w:p>
        </w:tc>
      </w:tr>
      <w:tr w:rsidR="00100195" w14:paraId="0FDECD3C" w14:textId="77777777">
        <w:trPr>
          <w:cantSplit/>
          <w:trHeight w:val="6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6C4BB" w14:textId="77777777" w:rsidR="00100195" w:rsidRDefault="00100195" w:rsidP="00100195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6256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4E637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075A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Vest</w:t>
            </w:r>
          </w:p>
          <w:p w14:paraId="483DEE1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4D11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735165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63AE2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DA39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93670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A403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11E57ADD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43A4E" w14:textId="77777777" w:rsidR="00100195" w:rsidRDefault="00100195" w:rsidP="00100195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DB56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5F070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5CA5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Vest</w:t>
            </w:r>
          </w:p>
          <w:p w14:paraId="036104D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26DC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AAA23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DCCB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2832F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F769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71D5815C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73B5D" w14:textId="77777777" w:rsidR="00100195" w:rsidRDefault="00100195" w:rsidP="00100195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D38C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59+280</w:t>
            </w:r>
          </w:p>
          <w:p w14:paraId="2F97E38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59+330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0F647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4F72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Vârteju</w:t>
            </w:r>
          </w:p>
          <w:p w14:paraId="6CB9983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  <w:p w14:paraId="271126B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5E41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CEC85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AAF2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EBA0B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4256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90B4EA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1, 2 și III.</w:t>
            </w:r>
          </w:p>
        </w:tc>
      </w:tr>
      <w:tr w:rsidR="00100195" w14:paraId="6B11859F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089B4" w14:textId="77777777" w:rsidR="00100195" w:rsidRDefault="00100195" w:rsidP="00100195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F8BC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60+300</w:t>
            </w:r>
          </w:p>
          <w:p w14:paraId="05E2B69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2F859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E4B1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Vârteju</w:t>
            </w:r>
          </w:p>
          <w:p w14:paraId="4413AC9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5, 9, 13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1D53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E1C3D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E27E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D974B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1F1F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25B47E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1, 2 și 3 directă </w:t>
            </w:r>
          </w:p>
          <w:p w14:paraId="52E30A5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X.</w:t>
            </w:r>
          </w:p>
        </w:tc>
      </w:tr>
      <w:tr w:rsidR="00100195" w14:paraId="3A115D70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01DEC" w14:textId="77777777" w:rsidR="00100195" w:rsidRDefault="00100195" w:rsidP="00100195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8B5A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53+300</w:t>
            </w:r>
          </w:p>
          <w:p w14:paraId="36ECEBF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4E341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F18D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Vârteju -</w:t>
            </w:r>
          </w:p>
          <w:p w14:paraId="0DD9D7D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A08C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EB00D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4B7C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ABA43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870E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1DF1E6EA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A58A5" w14:textId="77777777" w:rsidR="00100195" w:rsidRDefault="00100195" w:rsidP="00100195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78C4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E686D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8DA25" w14:textId="77777777" w:rsidR="00100195" w:rsidRDefault="00100195" w:rsidP="00F15F7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Vârteju -</w:t>
            </w:r>
          </w:p>
          <w:p w14:paraId="1E5567EE" w14:textId="77777777" w:rsidR="00100195" w:rsidRDefault="00100195" w:rsidP="00F15F7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0C89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B1181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B6FD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53+400</w:t>
            </w:r>
          </w:p>
          <w:p w14:paraId="43FF174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CB5CB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6ECA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5A8C5CF5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4587A" w14:textId="77777777" w:rsidR="00100195" w:rsidRDefault="00100195" w:rsidP="00100195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3265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3F37D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0C83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Vârteju -</w:t>
            </w:r>
          </w:p>
          <w:p w14:paraId="3BFED77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C4A6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EC296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BA95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  <w:p w14:paraId="69FB646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8F89F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6E71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759406A1" w14:textId="77777777">
        <w:trPr>
          <w:cantSplit/>
          <w:trHeight w:val="8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709A8" w14:textId="77777777" w:rsidR="00100195" w:rsidRDefault="00100195" w:rsidP="00100195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A460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D45C5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A7E7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37F3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63439D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5C9BFDA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/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E652D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C5F1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7E259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33BA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DC3A4B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1, 2, 3 primiri - expedieri.</w:t>
            </w:r>
          </w:p>
        </w:tc>
      </w:tr>
      <w:tr w:rsidR="00100195" w14:paraId="63EA1B44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F471F" w14:textId="77777777" w:rsidR="00100195" w:rsidRDefault="00100195" w:rsidP="00100195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85B3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EFBA1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83C5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Jilava</w:t>
            </w:r>
          </w:p>
          <w:p w14:paraId="4C006C5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9140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33DBE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4880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24A02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DF8A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7FF3811D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4DF0D" w14:textId="77777777" w:rsidR="00100195" w:rsidRDefault="00100195" w:rsidP="00100195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DC1B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CD0E8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74F2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Jilava</w:t>
            </w:r>
          </w:p>
          <w:p w14:paraId="10A4D3E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2100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C83A0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270B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BAD71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9BD6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6AAFD1A9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D22EE" w14:textId="77777777" w:rsidR="00100195" w:rsidRDefault="00100195" w:rsidP="00100195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1E5C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974B6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F4D8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Jilava</w:t>
            </w:r>
          </w:p>
          <w:p w14:paraId="57CECF1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CBB3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81158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E0BF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D3ED8" w14:textId="77777777" w:rsidR="00100195" w:rsidRPr="00521173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0CEF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760B1FA0" w14:textId="77777777" w:rsidR="00100195" w:rsidRPr="007972D9" w:rsidRDefault="00100195">
      <w:pPr>
        <w:spacing w:before="40" w:after="40" w:line="192" w:lineRule="auto"/>
        <w:ind w:right="57"/>
        <w:rPr>
          <w:sz w:val="20"/>
          <w:szCs w:val="20"/>
        </w:rPr>
      </w:pPr>
    </w:p>
    <w:p w14:paraId="64FABA3B" w14:textId="77777777" w:rsidR="00100195" w:rsidRDefault="00100195" w:rsidP="008A020B">
      <w:pPr>
        <w:pStyle w:val="Heading1"/>
        <w:spacing w:line="360" w:lineRule="auto"/>
        <w:rPr>
          <w:lang w:val="en-US"/>
        </w:rPr>
      </w:pPr>
      <w:r>
        <w:rPr>
          <w:lang w:val="en-US"/>
        </w:rPr>
        <w:t>LINIA 301 F</w:t>
      </w:r>
    </w:p>
    <w:p w14:paraId="01C74D04" w14:textId="77777777" w:rsidR="00100195" w:rsidRPr="005D215B" w:rsidRDefault="00100195" w:rsidP="00737CD4">
      <w:pPr>
        <w:pStyle w:val="Heading1"/>
        <w:spacing w:line="360" w:lineRule="auto"/>
        <w:rPr>
          <w:b w:val="0"/>
          <w:bCs w:val="0"/>
          <w:sz w:val="8"/>
          <w:lang w:val="en-US"/>
        </w:rPr>
      </w:pPr>
      <w:r>
        <w:rPr>
          <w:lang w:val="en-US"/>
        </w:rPr>
        <w:t>CHITILA - CHIAJNA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100195" w14:paraId="24F50DDA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2554A" w14:textId="77777777" w:rsidR="00100195" w:rsidRDefault="00100195" w:rsidP="00100195">
            <w:pPr>
              <w:numPr>
                <w:ilvl w:val="0"/>
                <w:numId w:val="22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ED29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30D54" w14:textId="77777777" w:rsidR="00100195" w:rsidRPr="00B3607C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33B1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Chitila -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F9B1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D3C68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3626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0+800</w:t>
            </w:r>
          </w:p>
          <w:p w14:paraId="3C44118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0E2F3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F50A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pe teren, numai cu palete cu diagonală.</w:t>
            </w:r>
          </w:p>
        </w:tc>
      </w:tr>
      <w:tr w:rsidR="00100195" w14:paraId="6BCF90DF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1241B" w14:textId="77777777" w:rsidR="00100195" w:rsidRDefault="00100195" w:rsidP="00100195">
            <w:pPr>
              <w:numPr>
                <w:ilvl w:val="0"/>
                <w:numId w:val="22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31DB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6C8C6" w14:textId="77777777" w:rsidR="00100195" w:rsidRPr="00B3607C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1139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A7D6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 </w:t>
            </w:r>
          </w:p>
          <w:p w14:paraId="469891C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D918D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5BDA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91A3D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071F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1803E5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I  -  V şi firele 1 şi 2 Chitila - Chiajna şi </w:t>
            </w:r>
          </w:p>
          <w:p w14:paraId="1FE33E0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Chiajna - Jilava.</w:t>
            </w:r>
          </w:p>
        </w:tc>
      </w:tr>
      <w:tr w:rsidR="00100195" w14:paraId="1F8CC3D8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59E4B" w14:textId="77777777" w:rsidR="00100195" w:rsidRDefault="00100195" w:rsidP="00100195">
            <w:pPr>
              <w:numPr>
                <w:ilvl w:val="0"/>
                <w:numId w:val="22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670A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C5C22" w14:textId="77777777" w:rsidR="00100195" w:rsidRPr="00B3607C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7574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Chiajna</w:t>
            </w:r>
          </w:p>
          <w:p w14:paraId="4A6CDB5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8A06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5 </w:t>
            </w:r>
          </w:p>
          <w:p w14:paraId="2A9E87E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085C2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818F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2FCD3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9E18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4 directă.</w:t>
            </w:r>
          </w:p>
        </w:tc>
      </w:tr>
      <w:tr w:rsidR="00100195" w14:paraId="7E406001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1EEDC" w14:textId="77777777" w:rsidR="00100195" w:rsidRDefault="00100195" w:rsidP="00100195">
            <w:pPr>
              <w:numPr>
                <w:ilvl w:val="0"/>
                <w:numId w:val="22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5735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7CA51" w14:textId="77777777" w:rsidR="00100195" w:rsidRPr="00B3607C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9783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Chiajna -</w:t>
            </w:r>
          </w:p>
          <w:p w14:paraId="7205BA4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directă, </w:t>
            </w:r>
          </w:p>
          <w:p w14:paraId="60C94AE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 sch. 24 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C6B6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0E0D9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ED8E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4+617</w:t>
            </w:r>
          </w:p>
          <w:p w14:paraId="0E53B0F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8E386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D65D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A37F07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5.</w:t>
            </w:r>
          </w:p>
          <w:p w14:paraId="6F111AD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06B010C2" w14:textId="77777777" w:rsidR="00100195" w:rsidRDefault="00100195">
      <w:pPr>
        <w:spacing w:before="40" w:after="40" w:line="192" w:lineRule="auto"/>
        <w:ind w:right="57"/>
        <w:rPr>
          <w:sz w:val="20"/>
          <w:lang w:val="en-US"/>
        </w:rPr>
      </w:pPr>
    </w:p>
    <w:p w14:paraId="4E05E2B8" w14:textId="77777777" w:rsidR="00100195" w:rsidRDefault="00100195" w:rsidP="00F14E3C">
      <w:pPr>
        <w:pStyle w:val="Heading1"/>
        <w:spacing w:line="360" w:lineRule="auto"/>
      </w:pPr>
      <w:r>
        <w:t>LINIA 301 F1</w:t>
      </w:r>
    </w:p>
    <w:p w14:paraId="52D79691" w14:textId="77777777" w:rsidR="00100195" w:rsidRDefault="00100195" w:rsidP="00AF280C">
      <w:pPr>
        <w:pStyle w:val="Heading1"/>
        <w:spacing w:line="360" w:lineRule="auto"/>
        <w:rPr>
          <w:sz w:val="8"/>
        </w:rPr>
      </w:pPr>
      <w:r>
        <w:t>BUCUREŞTI TRIAJ B2 - POST GIULEŞTI – POST RUDENI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1"/>
        <w:gridCol w:w="754"/>
        <w:gridCol w:w="2197"/>
        <w:gridCol w:w="869"/>
        <w:gridCol w:w="756"/>
        <w:gridCol w:w="868"/>
        <w:gridCol w:w="756"/>
        <w:gridCol w:w="2498"/>
      </w:tblGrid>
      <w:tr w:rsidR="00100195" w14:paraId="465FAEE8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81DD4" w14:textId="77777777" w:rsidR="00100195" w:rsidRDefault="00100195" w:rsidP="00100195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D301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B0001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C06C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46D912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B2, linia 18B2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7801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96E76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F6DA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D54EA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F5AE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68523D7F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5C356" w14:textId="77777777" w:rsidR="00100195" w:rsidRDefault="00100195" w:rsidP="00100195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397E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754B4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96AC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7D2825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B2, linia 26B2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F8EA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0CCAC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8D62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D5849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0BD7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31F0E56E" w14:textId="77777777">
        <w:trPr>
          <w:cantSplit/>
          <w:trHeight w:val="4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E3037" w14:textId="77777777" w:rsidR="00100195" w:rsidRDefault="00100195" w:rsidP="00100195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C8A3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F50D2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C774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2B7F93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B2, linia 28B2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F9AF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8476D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8F0B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6BD2C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4190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469BC15C" w14:textId="77777777">
        <w:trPr>
          <w:cantSplit/>
          <w:trHeight w:val="11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E762C" w14:textId="77777777" w:rsidR="00100195" w:rsidRDefault="00100195" w:rsidP="00100195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814D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4E91C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F840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7559DF5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Post 23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A90D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pacing w:val="-10"/>
                <w:sz w:val="20"/>
              </w:rPr>
              <w:t>diag.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42F30F1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4 - 16,</w:t>
            </w:r>
          </w:p>
          <w:p w14:paraId="019621A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4A2CE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6B51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D38B2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4F79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62DF2D5B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5CE45" w14:textId="77777777" w:rsidR="00100195" w:rsidRDefault="00100195" w:rsidP="00100195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723D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65209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5EAD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00E8C6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D068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16 / 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09BAB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0F08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812D5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73A2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044149B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BDC91" w14:textId="77777777" w:rsidR="00100195" w:rsidRDefault="00100195" w:rsidP="00100195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97EB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F1CBB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DFB2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5A88595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7259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A9974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DD16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83E15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26C4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22BBAE67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5F4FA" w14:textId="77777777" w:rsidR="00100195" w:rsidRDefault="00100195" w:rsidP="00100195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4128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8B577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6750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0923EBA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521C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FBE295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 / 42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491BE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82D7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62432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781C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1676CEFD" w14:textId="77777777">
        <w:trPr>
          <w:cantSplit/>
          <w:trHeight w:val="5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E74D8" w14:textId="77777777" w:rsidR="00100195" w:rsidRDefault="00100195" w:rsidP="00100195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54AA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CB2E4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7BBB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358D14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 Romb bretea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1E91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6438C03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 / 48, 24 / 34, 26 / 36</w:t>
            </w:r>
          </w:p>
          <w:p w14:paraId="7033178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7319B70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 / 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FA1D2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FCF2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9F6A9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88AE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3CD3E53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F836B" w14:textId="77777777" w:rsidR="00100195" w:rsidRDefault="00100195" w:rsidP="00100195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192F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FC135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3DFE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7192607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C69B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03DEB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408D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3B085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794C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04F3B91C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E6FE4" w14:textId="77777777" w:rsidR="00100195" w:rsidRDefault="00100195" w:rsidP="00100195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734A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CA930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3763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54EA3B3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FCCF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297A50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</w:t>
            </w:r>
          </w:p>
          <w:p w14:paraId="6EA1FFD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 / 86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FB058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CFB7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78907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09CF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67CBF3B4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10BD1" w14:textId="77777777" w:rsidR="00100195" w:rsidRDefault="00100195" w:rsidP="00100195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EFD9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320DC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068B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C5D472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FC93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92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6E3E1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0D84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4DADB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CC19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667E208F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13A9A" w14:textId="77777777" w:rsidR="00100195" w:rsidRDefault="00100195" w:rsidP="00100195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1E33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764F8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92E5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663E54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F793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porți-unea de linie cuprin-să între TDJ 8/14 - 44/60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9CABC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3580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4D431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D38F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65A8F46A" w14:textId="77777777">
        <w:trPr>
          <w:cantSplit/>
          <w:trHeight w:val="52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3F1D5" w14:textId="77777777" w:rsidR="00100195" w:rsidRDefault="00100195" w:rsidP="00100195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130B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719D4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68DB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AE78C0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4E88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A3F8B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4749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89393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2516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5C8D15DC" w14:textId="77777777">
        <w:trPr>
          <w:cantSplit/>
          <w:trHeight w:val="9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58238" w14:textId="77777777" w:rsidR="00100195" w:rsidRDefault="00100195" w:rsidP="00100195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14D8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8DE55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640F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EC8092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3A51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între sch. 100 şi </w:t>
            </w:r>
          </w:p>
          <w:p w14:paraId="3BB206C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9DD06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110E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1A8E8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9C16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7D4D0B6F" w14:textId="77777777">
        <w:trPr>
          <w:cantSplit/>
          <w:trHeight w:val="104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C6E6B" w14:textId="77777777" w:rsidR="00100195" w:rsidRDefault="00100195" w:rsidP="00100195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4BC0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DA153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2A5A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3199A97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83EF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între T.D.J.</w:t>
            </w:r>
          </w:p>
          <w:p w14:paraId="2A64245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44 / 60 şi </w:t>
            </w:r>
          </w:p>
          <w:p w14:paraId="5ED296E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548A8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13C3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F9BAA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39D8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35E220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23B2 – 28B2.</w:t>
            </w:r>
          </w:p>
        </w:tc>
      </w:tr>
      <w:tr w:rsidR="00100195" w14:paraId="1215FB12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CA2E1" w14:textId="77777777" w:rsidR="00100195" w:rsidRDefault="00100195" w:rsidP="00100195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1477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F5CC5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6E8C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754CF3C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02EA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între sch. 64 </w:t>
            </w:r>
          </w:p>
          <w:p w14:paraId="677B443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7EF3DF1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38180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BF23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8761C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7DE3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14B2 – 16B2.</w:t>
            </w:r>
          </w:p>
        </w:tc>
      </w:tr>
      <w:tr w:rsidR="00100195" w14:paraId="12735AE5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D8F78" w14:textId="77777777" w:rsidR="00100195" w:rsidRDefault="00100195" w:rsidP="00100195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5D5B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3E51B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915A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EA151A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682A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18/20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E4A35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1A66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A6EE7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D5C8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73C0F9A0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2D157" w14:textId="77777777" w:rsidR="00100195" w:rsidRDefault="00100195" w:rsidP="00100195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5E1C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2795D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6ACD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3A92907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C506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26/28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5B4AC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0ECD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BFE4E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7C15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315FF25E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552DB" w14:textId="77777777" w:rsidR="00100195" w:rsidRDefault="00100195" w:rsidP="00100195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86C6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3AB3E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D651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9CB9E5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61C9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2998D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99CD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41186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0F47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2A78024A" w14:textId="77777777">
        <w:trPr>
          <w:cantSplit/>
          <w:trHeight w:val="16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1D844" w14:textId="77777777" w:rsidR="00100195" w:rsidRDefault="00100195" w:rsidP="00100195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2738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7FA08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FF0E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5D18B7D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 2 Cap Giulești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16D5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BE82A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6530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BD6C3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AB88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100 ml de la călcâi </w:t>
            </w:r>
          </w:p>
          <w:p w14:paraId="2A46DE8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sch. nr. 9 Post Giulești </w:t>
            </w:r>
          </w:p>
          <w:p w14:paraId="7BD3AAB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spre Post 23.</w:t>
            </w:r>
          </w:p>
          <w:p w14:paraId="02485DB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pe teren </w:t>
            </w:r>
          </w:p>
          <w:p w14:paraId="2D3FCA1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Post 23 cu palete galbene </w:t>
            </w:r>
          </w:p>
          <w:p w14:paraId="033885F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diagonală.</w:t>
            </w:r>
          </w:p>
        </w:tc>
      </w:tr>
    </w:tbl>
    <w:p w14:paraId="58FC9525" w14:textId="77777777" w:rsidR="00100195" w:rsidRDefault="00100195">
      <w:pPr>
        <w:spacing w:before="40" w:after="40" w:line="192" w:lineRule="auto"/>
        <w:ind w:right="57"/>
        <w:rPr>
          <w:sz w:val="20"/>
        </w:rPr>
      </w:pPr>
    </w:p>
    <w:p w14:paraId="0E036F19" w14:textId="77777777" w:rsidR="00100195" w:rsidRDefault="00100195" w:rsidP="007E3B63">
      <w:pPr>
        <w:pStyle w:val="Heading1"/>
        <w:spacing w:line="360" w:lineRule="auto"/>
      </w:pPr>
      <w:r>
        <w:t>LINIA 301 G</w:t>
      </w:r>
    </w:p>
    <w:p w14:paraId="34C9CF13" w14:textId="77777777" w:rsidR="00100195" w:rsidRDefault="00100195" w:rsidP="0031180B">
      <w:pPr>
        <w:pStyle w:val="Heading1"/>
        <w:spacing w:line="360" w:lineRule="auto"/>
        <w:rPr>
          <w:b w:val="0"/>
          <w:bCs w:val="0"/>
          <w:sz w:val="8"/>
        </w:rPr>
      </w:pPr>
      <w:r>
        <w:t>BUCUREŞTII NOI - BUCUREŞTI TRIAJ GRUPA A2 – CABINA 9 - POST 17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872"/>
        <w:gridCol w:w="754"/>
        <w:gridCol w:w="2198"/>
        <w:gridCol w:w="868"/>
        <w:gridCol w:w="756"/>
        <w:gridCol w:w="868"/>
        <w:gridCol w:w="756"/>
        <w:gridCol w:w="2498"/>
      </w:tblGrid>
      <w:tr w:rsidR="00100195" w14:paraId="2A40AA3A" w14:textId="77777777" w:rsidTr="0066272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19E032" w14:textId="77777777" w:rsidR="00100195" w:rsidRDefault="00100195" w:rsidP="00100195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BAC544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2E9925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B5F94F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A2A0F82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A1D6D3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DBB4C5E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DABAE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6023E1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4D3759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51052E" w14:textId="77777777" w:rsidR="00100195" w:rsidRDefault="00100195" w:rsidP="006627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500EC48D" w14:textId="77777777">
        <w:trPr>
          <w:cantSplit/>
          <w:trHeight w:val="212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CF4EDC" w14:textId="77777777" w:rsidR="00100195" w:rsidRDefault="00100195" w:rsidP="00100195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1114F4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5DB5F9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1AE96D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479B783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821048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4B75F05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59C4F385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23 - 31 şi </w:t>
            </w:r>
          </w:p>
          <w:p w14:paraId="73BF11B3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16FECF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3A0B91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DA6E47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C560E7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7234B5B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A 2 - 6 A 2 Cap Post 17 Bucureşti Triaj şi tranzitări de la Bucureştii Noi Grupa C la Bucureşti Băneasa şi Bucureştii Noi la Bucureşti Triaj Post 17.</w:t>
            </w:r>
          </w:p>
        </w:tc>
      </w:tr>
      <w:tr w:rsidR="00100195" w14:paraId="49682D54" w14:textId="77777777">
        <w:trPr>
          <w:cantSplit/>
          <w:trHeight w:val="221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973953" w14:textId="77777777" w:rsidR="00100195" w:rsidRDefault="00100195" w:rsidP="00100195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7F18C5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E5FB76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EC92B2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6C477D0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352325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3920398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03A0A272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41 - 47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849E6E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BECE32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F9296E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755ED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16FCD4A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9FCD40" w14:textId="77777777" w:rsidR="00100195" w:rsidRDefault="00100195" w:rsidP="00100195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91F301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2456A3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1C8CEC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2570E2E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C7C964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85AA2B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DDE6E0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EEE7A4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3972FA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5D01D15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772A30" w14:textId="77777777" w:rsidR="00100195" w:rsidRDefault="00100195" w:rsidP="00100195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9A68A1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AC9F42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669EB8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8E3A714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8D6084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BC6EEA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F7BB01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E17D1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74698C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2A3CF2A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C7BF68" w14:textId="77777777" w:rsidR="00100195" w:rsidRDefault="00100195" w:rsidP="00100195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06CE59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2716CD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A2BB05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6ED9518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7D913D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398AA2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88288A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881F1B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1E5202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5F0C2C0F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638B9" w14:textId="77777777" w:rsidR="00100195" w:rsidRDefault="00100195" w:rsidP="00100195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B10A9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AFC2F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97A47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574E283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2AAEF" w14:textId="77777777" w:rsidR="00100195" w:rsidRDefault="00100195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5D046984" w14:textId="77777777" w:rsidR="00100195" w:rsidRDefault="00100195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43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0CCDD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000F1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10268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61624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5470AFD4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31223" w14:textId="77777777" w:rsidR="00100195" w:rsidRDefault="00100195" w:rsidP="00100195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BCEFD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08692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74D87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946209D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E0885" w14:textId="77777777" w:rsidR="00100195" w:rsidRDefault="00100195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C7995DC" w14:textId="77777777" w:rsidR="00100195" w:rsidRDefault="00100195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2F76CD99" w14:textId="77777777" w:rsidR="00100195" w:rsidRDefault="00100195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33 - 59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A34A7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2F536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5ECEA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E8DBE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7F254441" w14:textId="77777777">
        <w:tblPrEx>
          <w:tblCellMar>
            <w:left w:w="0" w:type="dxa"/>
            <w:right w:w="0" w:type="dxa"/>
          </w:tblCellMar>
        </w:tblPrEx>
        <w:trPr>
          <w:cantSplit/>
          <w:trHeight w:val="20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630E2" w14:textId="77777777" w:rsidR="00100195" w:rsidRDefault="00100195" w:rsidP="00100195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E11EA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2003F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0513E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0A9A7FE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E8767" w14:textId="77777777" w:rsidR="00100195" w:rsidRDefault="00100195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07BD42E1" w14:textId="77777777" w:rsidR="00100195" w:rsidRDefault="00100195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/ 25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B57A8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E780F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0C1D9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98FF9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7FC8141A" w14:textId="77777777">
        <w:tblPrEx>
          <w:tblCellMar>
            <w:left w:w="0" w:type="dxa"/>
            <w:right w:w="0" w:type="dxa"/>
          </w:tblCellMar>
        </w:tblPrEx>
        <w:trPr>
          <w:cantSplit/>
          <w:trHeight w:val="8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87B1B" w14:textId="77777777" w:rsidR="00100195" w:rsidRDefault="00100195" w:rsidP="00100195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7A0A2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A6149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2FFB8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388F349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A0F42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9584BB7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26 - 20 </w:t>
            </w:r>
          </w:p>
          <w:p w14:paraId="5B5D852B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AACB9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0F079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645CB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075E8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248CAB13" w14:textId="77777777">
        <w:tblPrEx>
          <w:tblCellMar>
            <w:left w:w="0" w:type="dxa"/>
            <w:right w:w="0" w:type="dxa"/>
          </w:tblCellMar>
        </w:tblPrEx>
        <w:trPr>
          <w:cantSplit/>
          <w:trHeight w:val="16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82CF2" w14:textId="77777777" w:rsidR="00100195" w:rsidRDefault="00100195" w:rsidP="00100195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1115C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3E145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5EEA7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7216DAA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8C2EF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10 / 14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B4329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C4AF2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3F198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8193A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6F46BF82" w14:textId="77777777">
        <w:tblPrEx>
          <w:tblCellMar>
            <w:left w:w="0" w:type="dxa"/>
            <w:right w:w="0" w:type="dxa"/>
          </w:tblCellMar>
        </w:tblPrEx>
        <w:trPr>
          <w:cantSplit/>
          <w:trHeight w:val="2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BCC0C" w14:textId="77777777" w:rsidR="00100195" w:rsidRDefault="00100195" w:rsidP="00100195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FC186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0115E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6F4E7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75DE0CC5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CCD03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471D836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06D95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8980F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E7ABA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6EE0A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40C91ED0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DE22E" w14:textId="77777777" w:rsidR="00100195" w:rsidRDefault="00100195" w:rsidP="00100195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AAD3D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4F5A5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097C7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5BB8927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A2, 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99188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0EB9E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BE4BE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3066A" w14:textId="77777777" w:rsidR="00100195" w:rsidRDefault="0010019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A15F4" w14:textId="77777777" w:rsidR="00100195" w:rsidRDefault="00100195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7EAFDDFC" w14:textId="77777777" w:rsidR="00100195" w:rsidRDefault="00100195">
      <w:pPr>
        <w:spacing w:before="40" w:line="192" w:lineRule="auto"/>
        <w:ind w:right="57"/>
        <w:rPr>
          <w:sz w:val="20"/>
        </w:rPr>
      </w:pPr>
    </w:p>
    <w:p w14:paraId="07EDAB5F" w14:textId="77777777" w:rsidR="00100195" w:rsidRDefault="00100195" w:rsidP="00956F37">
      <w:pPr>
        <w:pStyle w:val="Heading1"/>
        <w:spacing w:line="360" w:lineRule="auto"/>
      </w:pPr>
      <w:r>
        <w:t>LINIA 301 N</w:t>
      </w:r>
    </w:p>
    <w:p w14:paraId="43D41EDF" w14:textId="77777777" w:rsidR="00100195" w:rsidRDefault="00100195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100195" w14:paraId="6AB44C2D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1362A" w14:textId="77777777" w:rsidR="00100195" w:rsidRDefault="00100195" w:rsidP="00100195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7CB5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09987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EB07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4555096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62FB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0AEDD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0F6A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43300" w14:textId="77777777" w:rsidR="00100195" w:rsidRPr="0022092F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54CE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71AF7B1B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B49C5" w14:textId="77777777" w:rsidR="00100195" w:rsidRDefault="00100195" w:rsidP="00100195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9C1D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F1713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4FB0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093E640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0346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69D9E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9A69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7DF5E" w14:textId="77777777" w:rsidR="00100195" w:rsidRPr="0022092F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0F90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42D13178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29FA9" w14:textId="77777777" w:rsidR="00100195" w:rsidRDefault="00100195" w:rsidP="00100195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4031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85EF5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F944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184929C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3E4D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02058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5A7E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85F1A" w14:textId="77777777" w:rsidR="00100195" w:rsidRPr="0022092F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55C2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A7C6F92" w14:textId="77777777" w:rsidR="00100195" w:rsidRPr="00474FB0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100195" w14:paraId="0179C680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3A4FA" w14:textId="77777777" w:rsidR="00100195" w:rsidRDefault="00100195" w:rsidP="00100195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D099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61950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5C6BC" w14:textId="77777777" w:rsidR="00100195" w:rsidRDefault="00100195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24C60EBD" w14:textId="77777777" w:rsidR="00100195" w:rsidRDefault="00100195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0267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0EA8B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2904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55C44" w14:textId="77777777" w:rsidR="00100195" w:rsidRPr="0022092F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1753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48153D55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0CCFB" w14:textId="77777777" w:rsidR="00100195" w:rsidRDefault="00100195" w:rsidP="00100195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48C29" w14:textId="77777777" w:rsidR="00100195" w:rsidRDefault="00100195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203B8" w14:textId="77777777" w:rsidR="00100195" w:rsidRDefault="00100195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58961" w14:textId="77777777" w:rsidR="00100195" w:rsidRDefault="00100195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St. Bucureşti Nord</w:t>
            </w:r>
            <w:r>
              <w:rPr>
                <w:b/>
                <w:bCs/>
                <w:sz w:val="20"/>
              </w:rPr>
              <w:t xml:space="preserve"> </w:t>
            </w:r>
            <w:r w:rsidRPr="00E4222D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4186B" w14:textId="77777777" w:rsidR="00100195" w:rsidRPr="00E4222D" w:rsidRDefault="00100195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între TDJ </w:t>
            </w:r>
          </w:p>
          <w:p w14:paraId="3CA993F8" w14:textId="77777777" w:rsidR="00100195" w:rsidRPr="00E4222D" w:rsidRDefault="00100195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36 / 38 și </w:t>
            </w:r>
          </w:p>
          <w:p w14:paraId="509E556D" w14:textId="77777777" w:rsidR="00100195" w:rsidRPr="00E4222D" w:rsidRDefault="00100195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TDJ </w:t>
            </w:r>
          </w:p>
          <w:p w14:paraId="6540299C" w14:textId="77777777" w:rsidR="00100195" w:rsidRDefault="00100195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46 / 49</w:t>
            </w:r>
            <w:r w:rsidRPr="00E4222D">
              <w:rPr>
                <w:b/>
                <w:bCs/>
                <w:sz w:val="20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93EE7" w14:textId="77777777" w:rsidR="00100195" w:rsidRDefault="00100195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F2013" w14:textId="77777777" w:rsidR="00100195" w:rsidRDefault="00100195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E51EA" w14:textId="77777777" w:rsidR="00100195" w:rsidRPr="0022092F" w:rsidRDefault="00100195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9761F" w14:textId="77777777" w:rsidR="00100195" w:rsidRDefault="00100195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4222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703A6AD1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EB6F3" w14:textId="77777777" w:rsidR="00100195" w:rsidRDefault="00100195" w:rsidP="00100195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D76A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D8735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8F257" w14:textId="77777777" w:rsidR="00100195" w:rsidRDefault="00100195" w:rsidP="006F3FD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5D7A3" w14:textId="77777777" w:rsidR="00100195" w:rsidRDefault="00100195" w:rsidP="006F3F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6A și 6B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E4E7F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6468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BEA67" w14:textId="77777777" w:rsidR="00100195" w:rsidRPr="0022092F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C50F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2582F55B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0CD63" w14:textId="77777777" w:rsidR="00100195" w:rsidRDefault="00100195" w:rsidP="00100195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4135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2+950</w:t>
            </w:r>
          </w:p>
          <w:p w14:paraId="3D181D7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05FE2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B5DA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55A3E55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2447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9B830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BE84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B83F4" w14:textId="77777777" w:rsidR="00100195" w:rsidRPr="0022092F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1E10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4F87388C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B6ACB" w14:textId="77777777" w:rsidR="00100195" w:rsidRDefault="00100195" w:rsidP="00100195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CB33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3BA56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07D6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5AE71A7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EA5B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459161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0F5F9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9433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3CB2E" w14:textId="77777777" w:rsidR="00100195" w:rsidRPr="0022092F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65A6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1913ADD" w14:textId="77777777" w:rsidR="00100195" w:rsidRDefault="00100195">
      <w:pPr>
        <w:spacing w:before="40" w:after="40" w:line="192" w:lineRule="auto"/>
        <w:ind w:right="57"/>
        <w:rPr>
          <w:sz w:val="20"/>
        </w:rPr>
      </w:pPr>
    </w:p>
    <w:p w14:paraId="62BD7DD7" w14:textId="77777777" w:rsidR="00100195" w:rsidRDefault="00100195" w:rsidP="007F72A5">
      <w:pPr>
        <w:pStyle w:val="Heading1"/>
        <w:spacing w:line="360" w:lineRule="auto"/>
      </w:pPr>
      <w:r>
        <w:t>LINIA 301 O</w:t>
      </w:r>
    </w:p>
    <w:p w14:paraId="1A917B79" w14:textId="77777777" w:rsidR="00100195" w:rsidRDefault="00100195" w:rsidP="00906CE3">
      <w:pPr>
        <w:pStyle w:val="Heading1"/>
        <w:spacing w:line="360" w:lineRule="auto"/>
        <w:rPr>
          <w:b w:val="0"/>
          <w:bCs w:val="0"/>
          <w:sz w:val="8"/>
        </w:rPr>
      </w:pPr>
      <w:r>
        <w:t>BUCUREŞTI NORD GR. B - BUCUREŞTI TRIAJ POST 9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100195" w14:paraId="7D45678B" w14:textId="77777777">
        <w:trPr>
          <w:cantSplit/>
          <w:trHeight w:val="1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A86AE" w14:textId="77777777" w:rsidR="00100195" w:rsidRDefault="00100195" w:rsidP="00100195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DA41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DE3BF" w14:textId="77777777" w:rsidR="00100195" w:rsidRPr="00F1029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6EFD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499C536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7EAF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DABB8" w14:textId="77777777" w:rsidR="00100195" w:rsidRPr="00F1029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18F3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FA42A" w14:textId="77777777" w:rsidR="00100195" w:rsidRPr="00F1029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9DD2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367CB2C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24BE9" w14:textId="77777777" w:rsidR="00100195" w:rsidRDefault="00100195" w:rsidP="00100195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712C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7E357" w14:textId="77777777" w:rsidR="00100195" w:rsidRPr="00F1029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9371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4D52D62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D7DF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73020" w14:textId="77777777" w:rsidR="00100195" w:rsidRPr="00F1029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DED9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10CB4" w14:textId="77777777" w:rsidR="00100195" w:rsidRPr="00F1029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1349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10C623E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3F979" w14:textId="77777777" w:rsidR="00100195" w:rsidRDefault="00100195" w:rsidP="00100195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68E1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60138" w14:textId="77777777" w:rsidR="00100195" w:rsidRPr="00F1029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9744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307F4ED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16A8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1460624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7488F" w14:textId="77777777" w:rsidR="00100195" w:rsidRPr="00F1029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77F1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2CFAD" w14:textId="77777777" w:rsidR="00100195" w:rsidRPr="00F1029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5D62B" w14:textId="77777777" w:rsidR="00100195" w:rsidRDefault="00100195" w:rsidP="005A5BB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08F7E10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C77E4" w14:textId="77777777" w:rsidR="00100195" w:rsidRDefault="00100195" w:rsidP="00100195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01BE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C327B" w14:textId="77777777" w:rsidR="00100195" w:rsidRPr="00F1029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97B4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0CDBA13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4CB4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8B7CFF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12645" w14:textId="77777777" w:rsidR="00100195" w:rsidRPr="00F1029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5F71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5E967" w14:textId="77777777" w:rsidR="00100195" w:rsidRPr="00F1029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7F46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5582E7E8" w14:textId="77777777">
        <w:trPr>
          <w:cantSplit/>
          <w:trHeight w:val="1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143BB" w14:textId="77777777" w:rsidR="00100195" w:rsidRDefault="00100195" w:rsidP="00100195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0238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F5CD7" w14:textId="77777777" w:rsidR="00100195" w:rsidRPr="00F1029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96E6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28DE905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4F2F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EF9A38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35C12" w14:textId="77777777" w:rsidR="00100195" w:rsidRPr="00F1029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FD2D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853B4" w14:textId="77777777" w:rsidR="00100195" w:rsidRPr="00F1029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FF2D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42D5F5E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7A106" w14:textId="77777777" w:rsidR="00100195" w:rsidRDefault="00100195" w:rsidP="00100195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932A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A0C56" w14:textId="77777777" w:rsidR="00100195" w:rsidRPr="00F1029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811E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467318B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809D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5EF0D8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7786B" w14:textId="77777777" w:rsidR="00100195" w:rsidRPr="00F1029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3826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F7C78" w14:textId="77777777" w:rsidR="00100195" w:rsidRPr="00F1029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6DE9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14F3DBEF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7C82F" w14:textId="77777777" w:rsidR="00100195" w:rsidRDefault="00100195" w:rsidP="00100195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7731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60B4C" w14:textId="77777777" w:rsidR="00100195" w:rsidRPr="00F1029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C3E5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6C7FB63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E416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58A1171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EB5A0" w14:textId="77777777" w:rsidR="00100195" w:rsidRPr="00F1029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A9BC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72DA2" w14:textId="77777777" w:rsidR="00100195" w:rsidRPr="00F1029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E81D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8F89EE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Acces la linia 11 D.</w:t>
            </w:r>
          </w:p>
        </w:tc>
      </w:tr>
      <w:tr w:rsidR="00100195" w14:paraId="1C544401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90A28" w14:textId="77777777" w:rsidR="00100195" w:rsidRDefault="00100195" w:rsidP="00100195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7926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916AC" w14:textId="77777777" w:rsidR="00100195" w:rsidRPr="00F1029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78B5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A688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17C97CC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4C7DE" w14:textId="77777777" w:rsidR="00100195" w:rsidRPr="00F1029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466D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B169C" w14:textId="77777777" w:rsidR="00100195" w:rsidRPr="00F1029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F2ED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334FBF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2B246D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1A, 2A și 1D.</w:t>
            </w:r>
          </w:p>
        </w:tc>
      </w:tr>
      <w:tr w:rsidR="00100195" w14:paraId="5CDBD5A2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1A00B" w14:textId="77777777" w:rsidR="00100195" w:rsidRDefault="00100195" w:rsidP="00100195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5C35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4291D" w14:textId="77777777" w:rsidR="00100195" w:rsidRPr="00F1029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A1A1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70AE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porți-unea cuprin-</w:t>
            </w:r>
          </w:p>
          <w:p w14:paraId="47E9AB5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să între sch. 106 și TDJ </w:t>
            </w:r>
          </w:p>
          <w:p w14:paraId="6A5DF7C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86 /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74D5C" w14:textId="77777777" w:rsidR="00100195" w:rsidRPr="00F1029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F818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8562F" w14:textId="77777777" w:rsidR="00100195" w:rsidRPr="00F1029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F099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2EFA86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de la linia 2D la liniile 11D </w:t>
            </w:r>
          </w:p>
          <w:p w14:paraId="2F1BE98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2 Centură st. București Basarab.</w:t>
            </w:r>
          </w:p>
        </w:tc>
      </w:tr>
    </w:tbl>
    <w:p w14:paraId="789F9B03" w14:textId="77777777" w:rsidR="00100195" w:rsidRDefault="00100195">
      <w:pPr>
        <w:spacing w:before="40" w:after="40" w:line="192" w:lineRule="auto"/>
        <w:ind w:right="57"/>
        <w:rPr>
          <w:sz w:val="20"/>
        </w:rPr>
      </w:pPr>
    </w:p>
    <w:p w14:paraId="0F1C9FE2" w14:textId="77777777" w:rsidR="00100195" w:rsidRDefault="00100195" w:rsidP="003260D9">
      <w:pPr>
        <w:pStyle w:val="Heading1"/>
        <w:spacing w:line="360" w:lineRule="auto"/>
      </w:pPr>
      <w:r>
        <w:lastRenderedPageBreak/>
        <w:t>LINIA 301 P</w:t>
      </w:r>
    </w:p>
    <w:p w14:paraId="582E698E" w14:textId="77777777" w:rsidR="00100195" w:rsidRDefault="00100195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100195" w14:paraId="669EB018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45F3B" w14:textId="77777777" w:rsidR="00100195" w:rsidRDefault="00100195" w:rsidP="00100195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60A76" w14:textId="77777777" w:rsidR="00100195" w:rsidRDefault="00100195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C3B45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A76D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46CE1FD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7CCF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E644F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B296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03440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1614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44E6E0DB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682D9" w14:textId="77777777" w:rsidR="00100195" w:rsidRDefault="00100195" w:rsidP="00100195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6C1E1" w14:textId="77777777" w:rsidR="00100195" w:rsidRDefault="00100195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8C91A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7C7B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1976303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5962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E825A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BA04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04E49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80A7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077F6BEC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D1908" w14:textId="77777777" w:rsidR="00100195" w:rsidRDefault="00100195" w:rsidP="00100195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64230" w14:textId="77777777" w:rsidR="00100195" w:rsidRDefault="00100195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61611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9299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CA40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C70CD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02DA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4DC5D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6B8C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D2CB74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11 şi 12.</w:t>
            </w:r>
          </w:p>
        </w:tc>
      </w:tr>
      <w:tr w:rsidR="00100195" w:rsidRPr="00A8307A" w14:paraId="401F9F03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BE366" w14:textId="77777777" w:rsidR="00100195" w:rsidRPr="00A75A00" w:rsidRDefault="00100195" w:rsidP="00100195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F8F67" w14:textId="77777777" w:rsidR="00100195" w:rsidRPr="00A8307A" w:rsidRDefault="00100195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D49F8" w14:textId="77777777" w:rsidR="00100195" w:rsidRPr="00A8307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B89F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Fir III București Nord - </w:t>
            </w:r>
          </w:p>
          <w:p w14:paraId="4B5948AF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64DF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B031C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309FB" w14:textId="77777777" w:rsidR="00100195" w:rsidRPr="00A8307A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2E6F4" w14:textId="77777777" w:rsidR="00100195" w:rsidRPr="00A8307A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319BF" w14:textId="77777777" w:rsidR="00100195" w:rsidRPr="00A8307A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3ED7889B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3FBC7" w14:textId="77777777" w:rsidR="00100195" w:rsidRDefault="00100195" w:rsidP="00100195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EB1EC" w14:textId="77777777" w:rsidR="00100195" w:rsidRDefault="00100195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C8028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D34B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25EBC3B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12E8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1G, 6G și linia cuprin-să între sch. </w:t>
            </w:r>
          </w:p>
          <w:p w14:paraId="6E220CF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7399E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A219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66FDF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EA0B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05321ADC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08822" w14:textId="77777777" w:rsidR="00100195" w:rsidRDefault="00100195" w:rsidP="00100195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37AC9" w14:textId="77777777" w:rsidR="00100195" w:rsidRDefault="00100195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A435E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7388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5B20628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13DA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755CF6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2B009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8084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2A925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FCC0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4AT - 7AT.</w:t>
            </w:r>
          </w:p>
        </w:tc>
      </w:tr>
      <w:tr w:rsidR="00100195" w14:paraId="2A565520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D0AE3" w14:textId="77777777" w:rsidR="00100195" w:rsidRDefault="00100195" w:rsidP="00100195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7A3AC" w14:textId="77777777" w:rsidR="00100195" w:rsidRDefault="00100195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EC50B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9FC6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2FE3F6B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CD6B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B47386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C7BAD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159D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F62B9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B04B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B417C9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1AT - 6AT.</w:t>
            </w:r>
          </w:p>
        </w:tc>
      </w:tr>
      <w:tr w:rsidR="00100195" w14:paraId="29316F6C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C680B" w14:textId="77777777" w:rsidR="00100195" w:rsidRDefault="00100195" w:rsidP="00100195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04968" w14:textId="77777777" w:rsidR="00100195" w:rsidRDefault="00100195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D0BB2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6A1A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40F546E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E230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5F836B5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A86C2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08E4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E1BEA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1EB1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194168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1AT - 3AT, Cap Y.</w:t>
            </w:r>
          </w:p>
        </w:tc>
      </w:tr>
      <w:tr w:rsidR="00100195" w14:paraId="49BC758A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C3A0E" w14:textId="77777777" w:rsidR="00100195" w:rsidRDefault="00100195" w:rsidP="00100195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C1CCA" w14:textId="77777777" w:rsidR="00100195" w:rsidRDefault="00100195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9508C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3B23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09B80FD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57A1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56A627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F0348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DBB8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FB967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8875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3BC4C0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- 5D, Cap X.</w:t>
            </w:r>
          </w:p>
        </w:tc>
      </w:tr>
      <w:tr w:rsidR="00100195" w14:paraId="66D7B551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60B4B" w14:textId="77777777" w:rsidR="00100195" w:rsidRDefault="00100195" w:rsidP="00100195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C261F" w14:textId="77777777" w:rsidR="00100195" w:rsidRDefault="00100195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F3FFD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6A6B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14E7E56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939A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D047D5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9B172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954C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55126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6DAE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4A876F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DE860D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1D Cap Y, 1F-6F Cap X și intrare Depou.</w:t>
            </w:r>
          </w:p>
        </w:tc>
      </w:tr>
      <w:tr w:rsidR="00100195" w14:paraId="57442965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3CF32" w14:textId="77777777" w:rsidR="00100195" w:rsidRDefault="00100195" w:rsidP="00100195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0AB26" w14:textId="77777777" w:rsidR="00100195" w:rsidRDefault="00100195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29F8D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FE0C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6BE219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C1AC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0C3D7FC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 D/ </w:t>
            </w:r>
          </w:p>
          <w:p w14:paraId="2E5C6DA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88B5F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7893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7C452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3404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CD4B58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- 6D, Cap Y.</w:t>
            </w:r>
          </w:p>
        </w:tc>
      </w:tr>
      <w:tr w:rsidR="00100195" w14:paraId="69FCBAE1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4FA7B" w14:textId="77777777" w:rsidR="00100195" w:rsidRDefault="00100195" w:rsidP="00100195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A2504" w14:textId="77777777" w:rsidR="00100195" w:rsidRDefault="00100195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AC653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716A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5D7CB67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1F7F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342595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9D7DC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B05F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F9B0F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C643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4BE778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- 5D, Cap Y.</w:t>
            </w:r>
          </w:p>
        </w:tc>
      </w:tr>
      <w:tr w:rsidR="00100195" w14:paraId="1D16E324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A2A19" w14:textId="77777777" w:rsidR="00100195" w:rsidRDefault="00100195" w:rsidP="00100195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DCB2F" w14:textId="77777777" w:rsidR="00100195" w:rsidRDefault="00100195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8BC90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6CF2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4EA517A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851E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3EBA0F2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388DC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61CE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0114D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4B51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6D38EB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ieșiri la liniile 1D - 4D, Cap Y.</w:t>
            </w:r>
          </w:p>
        </w:tc>
      </w:tr>
      <w:tr w:rsidR="00100195" w14:paraId="58244913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49BB2" w14:textId="77777777" w:rsidR="00100195" w:rsidRDefault="00100195" w:rsidP="00100195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5B74F" w14:textId="77777777" w:rsidR="00100195" w:rsidRDefault="00100195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61BA7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FBA3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6367ED6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B7A5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00623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8339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047FB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6220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5A8B287E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43247" w14:textId="77777777" w:rsidR="00100195" w:rsidRDefault="00100195" w:rsidP="00100195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96F23" w14:textId="77777777" w:rsidR="00100195" w:rsidRDefault="00100195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9650B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5FA8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0C98512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F002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F663CC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658E3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CD7F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57D2A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F7FB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0633F95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 1D - 5D și 1F - 5F.</w:t>
            </w:r>
          </w:p>
        </w:tc>
      </w:tr>
      <w:tr w:rsidR="00100195" w14:paraId="11CC8E34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D6329" w14:textId="77777777" w:rsidR="00100195" w:rsidRDefault="00100195" w:rsidP="00100195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1D942" w14:textId="77777777" w:rsidR="00100195" w:rsidRDefault="00100195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8B01C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91B0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1E8EDB3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CE0F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6CF339A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B8CEA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9AB2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6B45A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1D6B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DD6BAE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1F - 2F Cap Y.</w:t>
            </w:r>
          </w:p>
        </w:tc>
      </w:tr>
      <w:tr w:rsidR="00100195" w14:paraId="1CA78296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81E67" w14:textId="77777777" w:rsidR="00100195" w:rsidRDefault="00100195" w:rsidP="00100195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35A7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35E07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B0CA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4825CC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D4762" w14:textId="77777777" w:rsidR="00100195" w:rsidRDefault="00100195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</w:t>
            </w:r>
          </w:p>
          <w:p w14:paraId="0C184A67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1AEB160E" w14:textId="77777777" w:rsidR="00100195" w:rsidRDefault="00100195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9D93F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02EA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9FA82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C182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6DC0383D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975FA" w14:textId="77777777" w:rsidR="00100195" w:rsidRDefault="00100195" w:rsidP="00100195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FEE9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0A025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C995C" w14:textId="77777777" w:rsidR="00100195" w:rsidRDefault="00100195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Bucureşti Griviţa</w:t>
            </w:r>
          </w:p>
          <w:p w14:paraId="28944A2C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E, </w:t>
            </w:r>
          </w:p>
          <w:p w14:paraId="5BEE351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80C5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47E8D6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24397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7B5A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15BB5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7E88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5F149918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A7B05" w14:textId="77777777" w:rsidR="00100195" w:rsidRDefault="00100195" w:rsidP="00100195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E0FD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348BD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A2EA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BACE57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C829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65AABB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9F1DB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033C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E3ABE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07DB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005D1A3C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21AF8" w14:textId="77777777" w:rsidR="00100195" w:rsidRDefault="00100195" w:rsidP="00100195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1602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1A922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23A57" w14:textId="77777777" w:rsidR="00100195" w:rsidRDefault="00100195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25E51644" w14:textId="77777777" w:rsidR="00100195" w:rsidRDefault="00100195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3EF84" w14:textId="77777777" w:rsidR="00100195" w:rsidRDefault="00100195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658795D" w14:textId="77777777" w:rsidR="00100195" w:rsidRDefault="00100195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4B988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E5A9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637EF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CA6F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2BCC721A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4297F" w14:textId="77777777" w:rsidR="00100195" w:rsidRDefault="00100195" w:rsidP="00100195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89B5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D5021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7CC00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3C9E906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D80E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F46927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D4DFF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6120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E1040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2373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42F0CEC0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20983" w14:textId="77777777" w:rsidR="00100195" w:rsidRDefault="00100195" w:rsidP="00100195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3DE0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97A8C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F3C0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0D2FADD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CF94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D631EE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4B012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398E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E95A4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F6A61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598C40A7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8687A" w14:textId="77777777" w:rsidR="00100195" w:rsidRDefault="00100195" w:rsidP="00100195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CEA2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FF891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FAC1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F28D66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5F92C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0C24D8F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4363F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209C5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DA036" w14:textId="77777777" w:rsidR="00100195" w:rsidRPr="001B37B8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802B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74992646" w14:textId="77777777" w:rsidR="00100195" w:rsidRDefault="00100195">
      <w:pPr>
        <w:spacing w:before="40" w:after="40" w:line="192" w:lineRule="auto"/>
        <w:ind w:right="57"/>
        <w:rPr>
          <w:sz w:val="20"/>
        </w:rPr>
      </w:pPr>
    </w:p>
    <w:p w14:paraId="256F646B" w14:textId="77777777" w:rsidR="00100195" w:rsidRDefault="00100195" w:rsidP="00100E16">
      <w:pPr>
        <w:pStyle w:val="Heading1"/>
        <w:spacing w:line="360" w:lineRule="auto"/>
      </w:pPr>
      <w:r>
        <w:t>LINIA 301 Z2</w:t>
      </w:r>
    </w:p>
    <w:p w14:paraId="3D6C19CA" w14:textId="77777777" w:rsidR="00100195" w:rsidRDefault="00100195" w:rsidP="00F61D15">
      <w:pPr>
        <w:pStyle w:val="Heading1"/>
        <w:spacing w:line="360" w:lineRule="auto"/>
        <w:rPr>
          <w:b w:val="0"/>
          <w:bCs w:val="0"/>
          <w:sz w:val="8"/>
        </w:rPr>
      </w:pPr>
      <w:r>
        <w:t>POST RUDENI - TRANSCONTAINERE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100195" w14:paraId="49C54174" w14:textId="77777777">
        <w:trPr>
          <w:cantSplit/>
          <w:trHeight w:val="104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627B5" w14:textId="77777777" w:rsidR="00100195" w:rsidRDefault="00100195" w:rsidP="00100195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E35FB" w14:textId="77777777" w:rsidR="00100195" w:rsidRDefault="0010019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98EF6" w14:textId="77777777" w:rsidR="00100195" w:rsidRPr="00353356" w:rsidRDefault="0010019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E56BA" w14:textId="77777777" w:rsidR="00100195" w:rsidRDefault="00100195">
            <w:pPr>
              <w:spacing w:before="40" w:line="281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Bucureştii Noi</w:t>
            </w:r>
          </w:p>
          <w:p w14:paraId="5C81CB80" w14:textId="77777777" w:rsidR="00100195" w:rsidRDefault="00100195">
            <w:pPr>
              <w:spacing w:before="40" w:line="281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8D499" w14:textId="77777777" w:rsidR="00100195" w:rsidRDefault="0010019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22B0EF64" w14:textId="77777777" w:rsidR="00100195" w:rsidRDefault="0010019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 / 22</w:t>
            </w:r>
          </w:p>
          <w:p w14:paraId="78DC81E7" w14:textId="77777777" w:rsidR="00100195" w:rsidRDefault="0010019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3E706C0F" w14:textId="77777777" w:rsidR="00100195" w:rsidRDefault="0010019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E6013" w14:textId="77777777" w:rsidR="00100195" w:rsidRPr="00353356" w:rsidRDefault="0010019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8B6EE" w14:textId="77777777" w:rsidR="00100195" w:rsidRDefault="0010019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EB662" w14:textId="77777777" w:rsidR="00100195" w:rsidRPr="00353356" w:rsidRDefault="0010019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792FD" w14:textId="77777777" w:rsidR="00100195" w:rsidRDefault="0010019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57EAF07" w14:textId="77777777" w:rsidR="00100195" w:rsidRDefault="0010019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80D8572" w14:textId="77777777" w:rsidR="00100195" w:rsidRDefault="0010019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Grupa C Bucureștii Noi în direcția Post Rudeni.</w:t>
            </w:r>
          </w:p>
        </w:tc>
      </w:tr>
    </w:tbl>
    <w:p w14:paraId="2F6CCD38" w14:textId="77777777" w:rsidR="00100195" w:rsidRDefault="00100195">
      <w:pPr>
        <w:spacing w:before="40" w:line="192" w:lineRule="auto"/>
        <w:ind w:right="57"/>
        <w:rPr>
          <w:sz w:val="20"/>
        </w:rPr>
      </w:pPr>
    </w:p>
    <w:p w14:paraId="6B028612" w14:textId="77777777" w:rsidR="00100195" w:rsidRDefault="00100195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304</w:t>
      </w:r>
    </w:p>
    <w:p w14:paraId="5ADE495D" w14:textId="77777777" w:rsidR="00100195" w:rsidRDefault="00100195" w:rsidP="00D03CA4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COMPLEX PLOIEŞTI TRIAJ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100195" w14:paraId="7B5C9116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1531F" w14:textId="77777777" w:rsidR="00100195" w:rsidRDefault="00100195" w:rsidP="00100195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E9A0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839F0" w14:textId="77777777" w:rsidR="00100195" w:rsidRPr="00594E5B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390E3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156A5977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</w:t>
            </w:r>
          </w:p>
          <w:p w14:paraId="2BF6ED98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59F0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61B1F1CE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83 A </w:t>
            </w:r>
          </w:p>
          <w:p w14:paraId="0296632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5E657CB1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D89BC" w14:textId="77777777" w:rsidR="00100195" w:rsidRPr="00594E5B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94E5B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9F6AB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8E440" w14:textId="77777777" w:rsidR="00100195" w:rsidRPr="00594E5B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934D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4A8B26FD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704A9" w14:textId="77777777" w:rsidR="00100195" w:rsidRDefault="00100195" w:rsidP="00100195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A910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B6868" w14:textId="77777777" w:rsidR="00100195" w:rsidRPr="00594E5B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1189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49D995F9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</w:t>
            </w:r>
          </w:p>
          <w:p w14:paraId="3B5B5CF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AD5C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765BE" w14:textId="77777777" w:rsidR="00100195" w:rsidRPr="00594E5B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703EF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EE6D5" w14:textId="77777777" w:rsidR="00100195" w:rsidRPr="00594E5B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A285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61BD2DF8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3A262" w14:textId="77777777" w:rsidR="00100195" w:rsidRDefault="00100195" w:rsidP="00100195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967B7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C905B" w14:textId="77777777" w:rsidR="00100195" w:rsidRPr="00594E5B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AA15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5FBD505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</w:t>
            </w:r>
          </w:p>
          <w:p w14:paraId="7CC0E8F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  - 5 </w:t>
            </w:r>
          </w:p>
          <w:p w14:paraId="0FB6E64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7 şi 8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D572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59529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83B02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C91F9" w14:textId="77777777" w:rsidR="00100195" w:rsidRPr="00594E5B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8B38F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2B8858C9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965B3" w14:textId="77777777" w:rsidR="00100195" w:rsidRDefault="00100195" w:rsidP="00100195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F5F5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A5CBB" w14:textId="77777777" w:rsidR="00100195" w:rsidRPr="00594E5B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46BF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57CFC4F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Cap X + </w:t>
            </w:r>
          </w:p>
          <w:p w14:paraId="58C51652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61DA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zona apa-ratelor de cale Cap X </w:t>
            </w:r>
          </w:p>
          <w:p w14:paraId="4BDC960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3E514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81100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0F395" w14:textId="77777777" w:rsidR="00100195" w:rsidRPr="00594E5B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D790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65661329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2D1B1" w14:textId="77777777" w:rsidR="00100195" w:rsidRDefault="00100195" w:rsidP="00100195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32F64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E0318" w14:textId="77777777" w:rsidR="00100195" w:rsidRPr="00594E5B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97B8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3A857CCE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1C79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liniile 1, 3, 4, 5, 6 și sch. 101, 15, 21, 25, 37/41, 23, 29, 31, 43, 63, 67, 73, 53, 75, 85, 87, 51, 65, 83, 69, 89 </w:t>
            </w:r>
          </w:p>
          <w:p w14:paraId="7B230D79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8D372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472E3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84A55" w14:textId="77777777" w:rsidR="00100195" w:rsidRPr="00594E5B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84684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7802F87F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A0A9A" w14:textId="77777777" w:rsidR="00100195" w:rsidRDefault="00100195" w:rsidP="00100195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56F56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D3BB1" w14:textId="77777777" w:rsidR="00100195" w:rsidRPr="00594E5B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7BC1D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31684A9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D, Cap X + </w:t>
            </w:r>
          </w:p>
          <w:p w14:paraId="0902B3EA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CD3C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zona apa-ratelor de cale Cap X </w:t>
            </w:r>
          </w:p>
          <w:p w14:paraId="3216375D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6C719" w14:textId="77777777" w:rsidR="00100195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0DB88" w14:textId="77777777" w:rsidR="00100195" w:rsidRDefault="0010019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2B4E4" w14:textId="77777777" w:rsidR="00100195" w:rsidRPr="00594E5B" w:rsidRDefault="0010019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2696B" w14:textId="77777777" w:rsidR="00100195" w:rsidRDefault="0010019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25041D0B" w14:textId="77777777" w:rsidR="00100195" w:rsidRDefault="00100195">
      <w:pPr>
        <w:spacing w:before="40" w:after="40" w:line="192" w:lineRule="auto"/>
        <w:ind w:right="57"/>
        <w:rPr>
          <w:sz w:val="20"/>
          <w:lang w:val="en-US"/>
        </w:rPr>
      </w:pPr>
    </w:p>
    <w:p w14:paraId="1E79B4F0" w14:textId="77777777" w:rsidR="00100195" w:rsidRDefault="00100195" w:rsidP="00F0370D">
      <w:pPr>
        <w:pStyle w:val="Heading1"/>
        <w:spacing w:line="360" w:lineRule="auto"/>
      </w:pPr>
      <w:r>
        <w:lastRenderedPageBreak/>
        <w:t>LINIA 800</w:t>
      </w:r>
    </w:p>
    <w:p w14:paraId="3E1F139C" w14:textId="77777777" w:rsidR="00100195" w:rsidRDefault="00100195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100195" w14:paraId="19A51204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4018E5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07DF23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08024E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4D33D8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7ACAA036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71210A" w14:textId="77777777" w:rsidR="00100195" w:rsidRDefault="00100195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0D6C59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028BDE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BC8F1B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CAAEEA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359B9EB2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B0D01C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2CA5E7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E55FC5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97BBAB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3B076451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A03F0F" w14:textId="77777777" w:rsidR="00100195" w:rsidRDefault="00100195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9FEECE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90BD6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67D0A8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BC948C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54146945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23D25B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49AFAC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E51F51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EF4B5B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1F2AAF3D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916E15" w14:textId="77777777" w:rsidR="00100195" w:rsidRDefault="00100195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38FAF0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FFA4D3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63121C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BAA5BE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575679B" w14:textId="77777777" w:rsidR="00100195" w:rsidRDefault="00100195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Cu acces la liniile 11 şi 12.</w:t>
            </w:r>
          </w:p>
        </w:tc>
      </w:tr>
      <w:tr w:rsidR="00100195" w:rsidRPr="00A8307A" w14:paraId="6EC01BF3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174C3E" w14:textId="77777777" w:rsidR="00100195" w:rsidRPr="00A75A00" w:rsidRDefault="00100195" w:rsidP="00100195">
            <w:pPr>
              <w:numPr>
                <w:ilvl w:val="0"/>
                <w:numId w:val="28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D4A7A3" w14:textId="77777777" w:rsidR="00100195" w:rsidRPr="00A8307A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2FEC22" w14:textId="77777777" w:rsidR="00100195" w:rsidRPr="00A8307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82BEF9" w14:textId="77777777" w:rsidR="00100195" w:rsidRPr="00A8307A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E54281" w14:textId="77777777" w:rsidR="00100195" w:rsidRDefault="00100195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C352600" w14:textId="77777777" w:rsidR="00100195" w:rsidRDefault="00100195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23 - 27 </w:t>
            </w:r>
          </w:p>
          <w:p w14:paraId="1DFFD7B8" w14:textId="77777777" w:rsidR="00100195" w:rsidRDefault="00100195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7B038249" w14:textId="77777777" w:rsidR="00100195" w:rsidRDefault="00100195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AA1F8F" w14:textId="77777777" w:rsidR="00100195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89804D" w14:textId="77777777" w:rsidR="00100195" w:rsidRPr="00A8307A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0BCB2A" w14:textId="77777777" w:rsidR="00100195" w:rsidRPr="00A8307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7DBEC9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90CE529" w14:textId="77777777" w:rsidR="00100195" w:rsidRPr="00A8307A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treceri în abatere la București Triaj.</w:t>
            </w:r>
          </w:p>
        </w:tc>
      </w:tr>
      <w:tr w:rsidR="00100195" w14:paraId="101C052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D331C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EA080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0147B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EA58C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  <w:p w14:paraId="1341D729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7F791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toată</w:t>
            </w:r>
          </w:p>
          <w:p w14:paraId="61114DF1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7EF57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5BFD0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C54EC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2AAB7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6A384D7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F48E5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C3FD9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A4CB0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CC225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0E6D8" w14:textId="77777777" w:rsidR="00100195" w:rsidRDefault="00100195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7E84F1C3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BCB70" w14:textId="77777777" w:rsidR="00100195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85C6F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ED283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EAA4F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510C6FA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009D3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59D59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233EE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EE7B6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BF814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8E244" w14:textId="77777777" w:rsidR="00100195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D4416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9E3BA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200FB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7507781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53F86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2E54C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38AD9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2726F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CF0BA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BF8B2" w14:textId="77777777" w:rsidR="00100195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09870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15+950</w:t>
            </w:r>
          </w:p>
          <w:p w14:paraId="32D4B703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DBC04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2BBB2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6631750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84302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F8667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42616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5FFD3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3EF5C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26E9E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A8734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1ADA2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EEE3A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13600C2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FC7FC93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100195" w14:paraId="76F813C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3A7D3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9FD0E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DCCCB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63EE5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7A50B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36645" w14:textId="77777777" w:rsidR="00100195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745A7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7D051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F7332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122FF61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6AC319C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100195" w14:paraId="2184847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C690E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6FFF3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5DA27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EF1F2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49A57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1FC1D" w14:textId="77777777" w:rsidR="00100195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1856F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89CD7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5A057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6A4F5B3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17285D2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5.</w:t>
            </w:r>
          </w:p>
        </w:tc>
      </w:tr>
      <w:tr w:rsidR="00100195" w14:paraId="63241A0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9DF9E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4A810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02470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2A01F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5B162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2DAA3" w14:textId="77777777" w:rsidR="00100195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A777C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6827A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83F2A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E3C0241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F2F42D7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4.</w:t>
            </w:r>
          </w:p>
        </w:tc>
      </w:tr>
      <w:tr w:rsidR="00100195" w14:paraId="452C00C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77C45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75B53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76D86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17683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C4858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1750401F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8AB2B" w14:textId="77777777" w:rsidR="00100195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B7C84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4C360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7F12C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00195" w14:paraId="43A64D6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672F6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528B4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107+900</w:t>
            </w:r>
          </w:p>
          <w:p w14:paraId="50C732FE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C1D8F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69DE9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4DEDE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6C1B6" w14:textId="77777777" w:rsidR="00100195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265DE" w14:textId="77777777" w:rsidR="00100195" w:rsidRDefault="00100195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107+900</w:t>
            </w:r>
          </w:p>
          <w:p w14:paraId="448ACE24" w14:textId="77777777" w:rsidR="00100195" w:rsidRDefault="00100195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3026A" w14:textId="77777777" w:rsidR="00100195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04CFD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00195" w14:paraId="2BC50BB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3DA1B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32369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258AC" w14:textId="77777777" w:rsidR="00100195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09D1E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-</w:t>
            </w:r>
          </w:p>
          <w:p w14:paraId="3758718C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8E60B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E1A34" w14:textId="77777777" w:rsidR="00100195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FE714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109+800</w:t>
            </w:r>
          </w:p>
          <w:p w14:paraId="2380A7DC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4623D" w14:textId="77777777" w:rsidR="00100195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9844B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00195" w14:paraId="6B20397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E1BA1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6CE46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424A6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EF09C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Ciulniţa</w:t>
            </w:r>
          </w:p>
          <w:p w14:paraId="7911779F" w14:textId="77777777" w:rsidR="00100195" w:rsidRPr="008B2519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6FEA2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90347AC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15B83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09C1D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1D12F" w14:textId="77777777" w:rsidR="00100195" w:rsidRPr="008D08DE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2F150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100195" w14:paraId="0D33B28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A6FCA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F6A22" w14:textId="77777777" w:rsidR="00100195" w:rsidRDefault="00100195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75459" w14:textId="77777777" w:rsidR="00100195" w:rsidRPr="001161EA" w:rsidRDefault="00100195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BA470" w14:textId="77777777" w:rsidR="00100195" w:rsidRDefault="00100195" w:rsidP="00897192">
            <w:pPr>
              <w:spacing w:line="276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St. Feteşti</w:t>
            </w:r>
          </w:p>
          <w:p w14:paraId="4FA028D0" w14:textId="77777777" w:rsidR="00100195" w:rsidRDefault="00100195" w:rsidP="0089719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AA262" w14:textId="77777777" w:rsidR="00100195" w:rsidRDefault="00100195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 </w:t>
            </w:r>
          </w:p>
          <w:p w14:paraId="204455E1" w14:textId="77777777" w:rsidR="00100195" w:rsidRDefault="00100195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F6F21" w14:textId="77777777" w:rsidR="00100195" w:rsidRPr="001161EA" w:rsidRDefault="00100195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72F64" w14:textId="77777777" w:rsidR="00100195" w:rsidRDefault="00100195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1C01B" w14:textId="77777777" w:rsidR="00100195" w:rsidRPr="008D08DE" w:rsidRDefault="00100195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3AF2B" w14:textId="77777777" w:rsidR="00100195" w:rsidRDefault="00100195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UNIFERTRANS și la liniile 2, 3, 7 - 12. </w:t>
            </w:r>
          </w:p>
        </w:tc>
      </w:tr>
      <w:tr w:rsidR="00100195" w14:paraId="20D3C8D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5B254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6F198" w14:textId="77777777" w:rsidR="00100195" w:rsidRDefault="00100195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F2D15" w14:textId="77777777" w:rsidR="00100195" w:rsidRPr="001161EA" w:rsidRDefault="00100195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168CE" w14:textId="77777777" w:rsidR="00100195" w:rsidRDefault="00100195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E6926" w14:textId="77777777" w:rsidR="00100195" w:rsidRDefault="00100195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4A720" w14:textId="77777777" w:rsidR="00100195" w:rsidRPr="001161EA" w:rsidRDefault="00100195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C6C0A" w14:textId="77777777" w:rsidR="00100195" w:rsidRDefault="00100195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98762" w14:textId="77777777" w:rsidR="00100195" w:rsidRDefault="00100195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BACF2" w14:textId="77777777" w:rsidR="00100195" w:rsidRDefault="00100195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Fără inductori.</w:t>
            </w:r>
          </w:p>
          <w:p w14:paraId="6E467A6E" w14:textId="77777777" w:rsidR="00100195" w:rsidRDefault="00100195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5 și 6 St. Saligny.</w:t>
            </w:r>
          </w:p>
        </w:tc>
      </w:tr>
      <w:tr w:rsidR="00100195" w14:paraId="70F9443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CDC1C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50F9E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4D42C" w14:textId="77777777" w:rsidR="00100195" w:rsidRPr="001161EA" w:rsidRDefault="00100195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C8988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5F94EF76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35F86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4F6499D4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sch. 94 până la vârf </w:t>
            </w:r>
          </w:p>
          <w:p w14:paraId="616E477C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94858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9522E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26C01" w14:textId="77777777" w:rsidR="00100195" w:rsidRPr="001161EA" w:rsidRDefault="00100195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62C2B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00195" w14:paraId="14A7ED8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BB11A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5FD4D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3380F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A5D0F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66F0D878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D737F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semnal</w:t>
            </w:r>
          </w:p>
          <w:p w14:paraId="5934AB4C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XPNB,</w:t>
            </w:r>
          </w:p>
          <w:p w14:paraId="549C6C7B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A9DC7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38EC5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8ED3C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2168D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238397E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00067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C3746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159B1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A85EF" w14:textId="77777777" w:rsidR="00100195" w:rsidRDefault="00100195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2321093A" w14:textId="77777777" w:rsidR="00100195" w:rsidRDefault="00100195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BC306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5858F" w14:textId="77777777" w:rsidR="00100195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1AAA0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B7046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F1775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la linia 7 Grupa A</w:t>
            </w:r>
          </w:p>
        </w:tc>
      </w:tr>
      <w:tr w:rsidR="00100195" w14:paraId="62D78CE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66B4F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F5DA4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808F0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BA70B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1F743241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8B89C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F2013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E45DA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AAAF0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CA4DC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32D6684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FC27A37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17 şi 18.</w:t>
            </w:r>
          </w:p>
        </w:tc>
      </w:tr>
      <w:tr w:rsidR="00100195" w14:paraId="5A4C597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4C972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0B9E3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7F808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32F15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20823337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37EC0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26750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2408E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34EEC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76437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35C1CBF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0E8A5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9E78C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4A506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BB5BD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6627F657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249EA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A557A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DD707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EF9BE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FAB78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5635ACE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ADDD4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D0E12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18C47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F3B10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2C29A24A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3C3AD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6B909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56B67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64626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E2A32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0BA1AA4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64971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C711C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BF8B8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17180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3C6C205B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2096B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016DB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97FE3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C0760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3B488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39BF02B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D928C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BE645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D9DA2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5555F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217911BA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18</w:t>
            </w:r>
          </w:p>
          <w:p w14:paraId="3CA9DBD8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3CE0D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4A7BC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39710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70A65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68668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66CEE6A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83CDC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3B2F7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58F11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E30C7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03422594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845BB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7DBCC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7E8D0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B6D3E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AE321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2882959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– ieşiri </w:t>
            </w:r>
          </w:p>
          <w:p w14:paraId="6CA73CA8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18 şi 19.</w:t>
            </w:r>
          </w:p>
        </w:tc>
      </w:tr>
      <w:tr w:rsidR="00100195" w14:paraId="3C9A644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3649E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7D3F9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BB161" w14:textId="77777777" w:rsidR="00100195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09960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8C820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 </w:t>
            </w:r>
          </w:p>
          <w:p w14:paraId="39023BB5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95E8E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D3238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C76DF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90B67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C971F59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liniile 1-4 Cap X</w:t>
            </w:r>
          </w:p>
        </w:tc>
      </w:tr>
      <w:tr w:rsidR="00100195" w14:paraId="2A6C690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52A65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8262F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D831D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B9F31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Basarabi - </w:t>
            </w:r>
          </w:p>
          <w:p w14:paraId="1156F95D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9211A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7C4C1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3DF94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210+950</w:t>
            </w:r>
          </w:p>
          <w:p w14:paraId="2CD504D6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757F1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575FF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00195" w14:paraId="7B8543A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5A3D5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AF301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931EC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D0C4A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4CD5FC0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F4609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18E6F5B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3052D6B8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3D / 5D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41074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83A83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97D8B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2220D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B611D6B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7B283C3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firul I și firul II la liniile 1D - 5D și la </w:t>
            </w:r>
          </w:p>
          <w:p w14:paraId="5675AD46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Grupa B.</w:t>
            </w:r>
          </w:p>
        </w:tc>
      </w:tr>
      <w:tr w:rsidR="00100195" w14:paraId="5F1305B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2173E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285CF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41956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CC87D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DC451DB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50E5C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E84A40D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6959C" w14:textId="77777777" w:rsidR="00100195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66A7F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06866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1D7DC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7673972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EFB71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12692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18715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7F484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0DC3529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02B21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4AB36488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4A38D" w14:textId="77777777" w:rsidR="00100195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33284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5A0B5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326C8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1E91031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9A9F9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A9F55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F4C9C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AB026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EF47379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EE8B6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</w:t>
            </w:r>
          </w:p>
          <w:p w14:paraId="78325C6A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3F104798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6E975A13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41B/</w:t>
            </w:r>
          </w:p>
          <w:p w14:paraId="3F676C29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D320A" w14:textId="77777777" w:rsidR="00100195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59EF8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07B50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7A991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41C9554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0FE12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FDB85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55522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FCEB3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FA9583B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AB9E8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06AAD778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8D66E" w14:textId="77777777" w:rsidR="00100195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730DF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ABEF8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CEF69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3991F14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95F3B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73D7E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EC331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32663" w14:textId="77777777" w:rsidR="00100195" w:rsidRDefault="00100195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42479E9" w14:textId="77777777" w:rsidR="00100195" w:rsidRDefault="00100195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5A03C" w14:textId="77777777" w:rsidR="00100195" w:rsidRPr="00F565BC" w:rsidRDefault="00100195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23C0E74E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65615" w14:textId="77777777" w:rsidR="00100195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126B0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61D95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9A954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65BC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100195" w14:paraId="653B945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3057E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6898A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75A02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4E7A0" w14:textId="77777777" w:rsidR="00100195" w:rsidRDefault="00100195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DE6CA5A" w14:textId="77777777" w:rsidR="00100195" w:rsidRDefault="00100195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DC7BE" w14:textId="77777777" w:rsidR="00100195" w:rsidRDefault="00100195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214B730" w14:textId="77777777" w:rsidR="00100195" w:rsidRDefault="00100195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48D51" w14:textId="77777777" w:rsidR="00100195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E5750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84758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5C60B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65BC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100195" w14:paraId="5EEF6E1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6FA04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24392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702E4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6D047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B70F967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CB471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0432C97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27905" w14:textId="77777777" w:rsidR="00100195" w:rsidRPr="001161EA" w:rsidRDefault="00100195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97854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9FB3E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8535E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15E2E876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– ieşiri </w:t>
            </w:r>
          </w:p>
          <w:p w14:paraId="3CFCA9E5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7A, 9A</w:t>
            </w:r>
          </w:p>
          <w:p w14:paraId="440E846B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şi linia de legătură </w:t>
            </w:r>
          </w:p>
          <w:p w14:paraId="7BFAC89F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Grupa D -  Grupa A.</w:t>
            </w:r>
          </w:p>
        </w:tc>
      </w:tr>
      <w:tr w:rsidR="00100195" w14:paraId="312DCDA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FBC7B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E76C7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F7DB3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5E17D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45871B8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F7C9A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D2C1B34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301C6C03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88BED" w14:textId="77777777" w:rsidR="00100195" w:rsidRPr="001161EA" w:rsidRDefault="00100195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CDEF6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2515E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8605D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FA581C3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B6FF59A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A şi 2 A.</w:t>
            </w:r>
          </w:p>
        </w:tc>
      </w:tr>
      <w:tr w:rsidR="00100195" w14:paraId="1D7773E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7DFDA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39A05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873E7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346B3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54C1C70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BE59C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SI 054 (intre sch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43AF6" w14:textId="77777777" w:rsidR="00100195" w:rsidRDefault="00100195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6A610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DA495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FA9C3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72C0A289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 II L 814 la liniile </w:t>
            </w:r>
          </w:p>
          <w:p w14:paraId="632855FB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1 - 7 Grupa Tranzit. </w:t>
            </w:r>
            <w:r>
              <w:rPr>
                <w:b/>
                <w:bCs/>
                <w:i/>
                <w:iCs/>
                <w:sz w:val="20"/>
              </w:rPr>
              <w:br/>
              <w:t>Și liniile 1-11 Grupa A.</w:t>
            </w:r>
          </w:p>
        </w:tc>
      </w:tr>
      <w:tr w:rsidR="00100195" w14:paraId="299531E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5FFBF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0F6EA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D2F25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68ADC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582A13C1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4BA4A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24AB874B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21CFD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F0076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16D95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5C83E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  <w:p w14:paraId="573FC791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4D7E5BC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 în firul II.</w:t>
            </w:r>
          </w:p>
        </w:tc>
      </w:tr>
      <w:tr w:rsidR="00100195" w14:paraId="046F4CA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7D470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DBA02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5B917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A8372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01D168F6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44FDA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756837A9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C3A97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097C9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BC732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5A674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Afectează intrări - ieşiri </w:t>
            </w:r>
          </w:p>
          <w:p w14:paraId="7FFF6915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 - 11.</w:t>
            </w:r>
          </w:p>
        </w:tc>
      </w:tr>
      <w:tr w:rsidR="00100195" w14:paraId="2ED309D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B9C06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D5C5C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D0884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C9AA6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7555C551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  <w:p w14:paraId="767FADA8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60257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224+103</w:t>
            </w:r>
          </w:p>
          <w:p w14:paraId="02048446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31B8B" w14:textId="77777777" w:rsidR="00100195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45A1F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231B2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95515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611AAD2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ieșiri pe firul III în direcția Palas sau Constanța Mărfuri.</w:t>
            </w:r>
          </w:p>
        </w:tc>
      </w:tr>
      <w:tr w:rsidR="00100195" w14:paraId="330AD30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E3960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C0CC4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27C78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DC316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0A420560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4FA4F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378A7" w14:textId="77777777" w:rsidR="00100195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84AE0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D53A8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F5488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391B800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E837E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74B57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24F41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733D2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2EABFCDF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0BAF9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1B2A1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EB1F7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E24BB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3BECD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00195" w14:paraId="481BBA9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BB0A2" w14:textId="77777777" w:rsidR="00100195" w:rsidRDefault="00100195" w:rsidP="00100195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42F1D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0338B" w14:textId="77777777" w:rsidR="00100195" w:rsidRPr="001161EA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62454" w14:textId="77777777" w:rsidR="00100195" w:rsidRDefault="00100195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 w:rsidRPr="009A6865">
              <w:rPr>
                <w:b/>
                <w:bCs/>
                <w:sz w:val="20"/>
              </w:rPr>
              <w:t>Stația Constanța Oraș prelungire Linia II directa Cap Y si sch.: 38,34 si sch. 2 , pe directa.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C7346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F0637" w14:textId="77777777" w:rsidR="00100195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E5841" w14:textId="77777777" w:rsidR="00100195" w:rsidRDefault="00100195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C7B26" w14:textId="77777777" w:rsidR="00100195" w:rsidRPr="008D08DE" w:rsidRDefault="00100195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D29DD" w14:textId="77777777" w:rsidR="00100195" w:rsidRDefault="00100195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A6865">
              <w:rPr>
                <w:b/>
                <w:bCs/>
                <w:i/>
                <w:iCs/>
                <w:sz w:val="20"/>
              </w:rPr>
              <w:t>Semnalizată pe teren, fără inductori la paleta galbenă. Afectează intrări  L 814 A  Bucla Palas-Cta Oras - Linia  II  directă Constanța Oraș Cap Y .</w:t>
            </w:r>
          </w:p>
        </w:tc>
      </w:tr>
    </w:tbl>
    <w:p w14:paraId="6AD1C1EA" w14:textId="77777777" w:rsidR="00100195" w:rsidRDefault="00100195">
      <w:pPr>
        <w:spacing w:before="40" w:after="40" w:line="192" w:lineRule="auto"/>
        <w:ind w:right="57"/>
        <w:rPr>
          <w:sz w:val="20"/>
        </w:rPr>
      </w:pPr>
    </w:p>
    <w:p w14:paraId="228FC49F" w14:textId="77777777" w:rsidR="00100195" w:rsidRDefault="00100195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3575664" w14:textId="77777777" w:rsidR="00A11633" w:rsidRDefault="00A1163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5615CB4" w14:textId="77777777" w:rsidR="00A11633" w:rsidRDefault="00A1163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244D4B3" w14:textId="77777777" w:rsidR="00A11633" w:rsidRDefault="00A1163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E104474" w14:textId="77777777" w:rsidR="00A11633" w:rsidRDefault="00A1163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B060090" w14:textId="77777777" w:rsidR="00A11633" w:rsidRDefault="00A1163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8202587" w14:textId="77777777" w:rsidR="00A11633" w:rsidRDefault="00A1163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AD51185" w14:textId="77777777" w:rsidR="00A11633" w:rsidRDefault="00A1163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AEB7D1E" w14:textId="77777777" w:rsidR="00A11633" w:rsidRDefault="00A1163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4F65E5B" w14:textId="77777777" w:rsidR="00A11633" w:rsidRDefault="00A1163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005E0F5" w14:textId="77777777" w:rsidR="00A11633" w:rsidRDefault="00A1163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FCB1FD4" w14:textId="77777777" w:rsidR="00A11633" w:rsidRDefault="00A1163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338EE25" w14:textId="77777777" w:rsidR="00A11633" w:rsidRDefault="00A1163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82564C4" w14:textId="77777777" w:rsidR="00A11633" w:rsidRDefault="00A1163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AB1692B" w14:textId="77777777" w:rsidR="00A11633" w:rsidRDefault="00A1163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3AEC094" w14:textId="77777777" w:rsidR="00A11633" w:rsidRDefault="00A1163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DE88480" w14:textId="77777777" w:rsidR="00A11633" w:rsidRPr="00C21F42" w:rsidRDefault="00A1163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076CD13" w14:textId="77777777" w:rsidR="00100195" w:rsidRPr="00C21F42" w:rsidRDefault="00100195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68A6060D" w14:textId="77777777" w:rsidR="00100195" w:rsidRPr="00C21F42" w:rsidRDefault="00100195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44430ABF" w14:textId="77777777" w:rsidR="00100195" w:rsidRPr="00C21F42" w:rsidRDefault="00100195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5B002783" w14:textId="77777777" w:rsidR="00100195" w:rsidRDefault="00100195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2FF8BC89" w14:textId="77777777" w:rsidR="00100195" w:rsidRPr="00C21F42" w:rsidRDefault="00100195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7465957B" w14:textId="77777777" w:rsidR="00100195" w:rsidRPr="00C21F42" w:rsidRDefault="00100195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782474FC" w14:textId="77777777" w:rsidR="00100195" w:rsidRPr="00C21F42" w:rsidRDefault="00100195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29A8D791" w14:textId="77777777" w:rsidR="00100195" w:rsidRPr="00C21F42" w:rsidRDefault="00100195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6D2D3D3D" w14:textId="77777777" w:rsidR="001513BB" w:rsidRPr="00B71EA4" w:rsidRDefault="001513BB" w:rsidP="00B71EA4"/>
    <w:sectPr w:rsidR="001513BB" w:rsidRPr="00B71EA4" w:rsidSect="003135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1A62B" w14:textId="77777777" w:rsidR="00E71CCA" w:rsidRDefault="00E71CCA">
      <w:r>
        <w:separator/>
      </w:r>
    </w:p>
  </w:endnote>
  <w:endnote w:type="continuationSeparator" w:id="0">
    <w:p w14:paraId="7601634D" w14:textId="77777777" w:rsidR="00E71CCA" w:rsidRDefault="00E71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-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6EF8D" w14:textId="77777777" w:rsidR="000774AC" w:rsidRDefault="000774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DA7D1" w14:textId="77777777" w:rsidR="000774AC" w:rsidRDefault="000774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4C031" w14:textId="77777777" w:rsidR="000774AC" w:rsidRDefault="000774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9B1C8" w14:textId="77777777" w:rsidR="00E71CCA" w:rsidRDefault="00E71CCA">
      <w:r>
        <w:separator/>
      </w:r>
    </w:p>
  </w:footnote>
  <w:footnote w:type="continuationSeparator" w:id="0">
    <w:p w14:paraId="7381B839" w14:textId="77777777" w:rsidR="00E71CCA" w:rsidRDefault="00E71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BC33D" w14:textId="77777777" w:rsidR="00615117" w:rsidRDefault="008D3BBA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1511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4423">
      <w:rPr>
        <w:rStyle w:val="PageNumber"/>
      </w:rPr>
      <w:t>2</w:t>
    </w:r>
    <w:r>
      <w:rPr>
        <w:rStyle w:val="PageNumber"/>
      </w:rPr>
      <w:fldChar w:fldCharType="end"/>
    </w:r>
  </w:p>
  <w:p w14:paraId="11BDE99C" w14:textId="2D5A0564" w:rsidR="00615117" w:rsidRDefault="005D1033" w:rsidP="003135CD">
    <w:pPr>
      <w:framePr w:w="7337" w:h="340" w:hRule="exact" w:wrap="around" w:vAnchor="page" w:hAnchor="page" w:x="1254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   </w:t>
    </w:r>
    <w:r w:rsidR="00A74666">
      <w:rPr>
        <w:b/>
        <w:bCs/>
        <w:i/>
        <w:iCs/>
        <w:sz w:val="22"/>
      </w:rPr>
      <w:t>decada 1-10 august 2026</w:t>
    </w:r>
  </w:p>
  <w:p w14:paraId="3DB7AF1C" w14:textId="77777777" w:rsidR="00615117" w:rsidRDefault="00615117">
    <w:pPr>
      <w:pStyle w:val="Header"/>
      <w:ind w:firstLine="357"/>
      <w:jc w:val="right"/>
      <w:rPr>
        <w:rStyle w:val="PageNumber"/>
        <w:b/>
        <w:bCs/>
      </w:rPr>
    </w:pPr>
    <w:r>
      <w:rPr>
        <w:rStyle w:val="PageNumber"/>
        <w:b/>
        <w:bCs/>
      </w:rPr>
      <w:t xml:space="preserve">B.A.R. </w:t>
    </w:r>
    <w:r w:rsidR="0065247B">
      <w:rPr>
        <w:rStyle w:val="PageNumber"/>
        <w:b/>
        <w:bCs/>
      </w:rPr>
      <w:t>CRAIOVA</w:t>
    </w:r>
  </w:p>
  <w:tbl>
    <w:tblPr>
      <w:tblW w:w="10206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3"/>
      <w:gridCol w:w="799"/>
      <w:gridCol w:w="799"/>
      <w:gridCol w:w="2224"/>
      <w:gridCol w:w="827"/>
      <w:gridCol w:w="827"/>
      <w:gridCol w:w="799"/>
      <w:gridCol w:w="799"/>
      <w:gridCol w:w="2449"/>
    </w:tblGrid>
    <w:tr w:rsidR="00615117" w14:paraId="0C321935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4AC589CE" w14:textId="77777777" w:rsidR="00615117" w:rsidRDefault="00615117">
          <w:pPr>
            <w:spacing w:line="192" w:lineRule="auto"/>
            <w:ind w:left="113" w:right="113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17448C5D" w14:textId="77777777" w:rsidR="00615117" w:rsidRDefault="00615117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</w:t>
          </w:r>
        </w:p>
        <w:p w14:paraId="3BC98E2C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3E600547" w14:textId="77777777" w:rsidR="00615117" w:rsidRDefault="00615117">
          <w:pPr>
            <w:spacing w:after="4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LINIA SIMPLĂ</w:t>
          </w:r>
        </w:p>
        <w:p w14:paraId="04B73FBA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05146843" w14:textId="77777777" w:rsidR="0077304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staţii, aferente </w:t>
          </w:r>
        </w:p>
        <w:p w14:paraId="7AF093D3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I, respectiv liniei simple</w:t>
          </w:r>
        </w:p>
      </w:tc>
      <w:tc>
        <w:tcPr>
          <w:tcW w:w="2211" w:type="dxa"/>
          <w:vMerge w:val="restart"/>
          <w:tcMar>
            <w:left w:w="0" w:type="dxa"/>
            <w:right w:w="0" w:type="dxa"/>
          </w:tcMar>
          <w:vAlign w:val="center"/>
        </w:tcPr>
        <w:p w14:paraId="7A63FC69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STAŢIA</w:t>
          </w:r>
        </w:p>
        <w:p w14:paraId="68D74499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256F968C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  <w:r>
            <w:rPr>
              <w:b/>
              <w:bCs/>
              <w:sz w:val="22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44EF4117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APARATE DE CALE ÎN ABATERE</w:t>
          </w:r>
        </w:p>
        <w:p w14:paraId="29A0ED18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şi</w:t>
          </w:r>
        </w:p>
        <w:p w14:paraId="1DB46E1D" w14:textId="77777777" w:rsidR="000774AC" w:rsidRDefault="000774AC" w:rsidP="000774AC">
          <w:pPr>
            <w:spacing w:before="8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LINII </w:t>
          </w:r>
        </w:p>
        <w:p w14:paraId="2DF11173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ABĂTUTE</w:t>
          </w:r>
        </w:p>
        <w:p w14:paraId="14372420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DIN </w:t>
          </w:r>
        </w:p>
        <w:p w14:paraId="22718DB5" w14:textId="77777777" w:rsidR="00615117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7956276D" w14:textId="77777777" w:rsidR="00615117" w:rsidRDefault="00615117">
          <w:pPr>
            <w:spacing w:before="12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II</w:t>
          </w:r>
        </w:p>
        <w:p w14:paraId="79337628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4648DC95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74432A4D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</w:p>
        <w:p w14:paraId="4FBAB492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48AE34C2" w14:textId="77777777" w:rsidR="0077304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 aferente </w:t>
          </w:r>
        </w:p>
        <w:p w14:paraId="5E2AC9A5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II</w:t>
          </w:r>
        </w:p>
      </w:tc>
      <w:tc>
        <w:tcPr>
          <w:tcW w:w="2434" w:type="dxa"/>
          <w:vMerge w:val="restart"/>
          <w:tcMar>
            <w:left w:w="0" w:type="dxa"/>
            <w:right w:w="0" w:type="dxa"/>
          </w:tcMar>
          <w:vAlign w:val="center"/>
        </w:tcPr>
        <w:p w14:paraId="2A86B09C" w14:textId="77777777" w:rsidR="00615117" w:rsidRDefault="00615117">
          <w:pPr>
            <w:spacing w:line="192" w:lineRule="auto"/>
            <w:jc w:val="center"/>
            <w:rPr>
              <w:b/>
              <w:bCs/>
              <w:i/>
              <w:iCs/>
              <w:spacing w:val="40"/>
            </w:rPr>
          </w:pPr>
          <w:r>
            <w:rPr>
              <w:b/>
              <w:bCs/>
              <w:i/>
              <w:iCs/>
              <w:spacing w:val="40"/>
            </w:rPr>
            <w:t>OBSERVAŢII</w:t>
          </w:r>
        </w:p>
      </w:tc>
    </w:tr>
    <w:tr w:rsidR="00615117" w14:paraId="25EFA2CF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78FDB322" w14:textId="77777777" w:rsidR="00615117" w:rsidRDefault="00615117">
          <w:pPr>
            <w:spacing w:line="192" w:lineRule="auto"/>
            <w:jc w:val="center"/>
            <w:rPr>
              <w:b/>
              <w:bCs/>
              <w:sz w:val="20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37CE17FD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87B0977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211" w:type="dxa"/>
          <w:vMerge/>
          <w:tcMar>
            <w:left w:w="0" w:type="dxa"/>
            <w:right w:w="0" w:type="dxa"/>
          </w:tcMar>
        </w:tcPr>
        <w:p w14:paraId="23272227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2F55F8D4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10379B82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4055906F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2D92D3BC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434" w:type="dxa"/>
          <w:vMerge/>
          <w:tcMar>
            <w:left w:w="0" w:type="dxa"/>
            <w:right w:w="0" w:type="dxa"/>
          </w:tcMar>
        </w:tcPr>
        <w:p w14:paraId="74D18BDD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</w:tr>
  </w:tbl>
  <w:p w14:paraId="7545AD0C" w14:textId="77777777" w:rsidR="00615117" w:rsidRDefault="00615117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3095F" w14:textId="77777777" w:rsidR="00615117" w:rsidRDefault="008D3BBA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1511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4FC3">
      <w:rPr>
        <w:rStyle w:val="PageNumber"/>
      </w:rPr>
      <w:t>3</w:t>
    </w:r>
    <w:r>
      <w:rPr>
        <w:rStyle w:val="PageNumber"/>
      </w:rPr>
      <w:fldChar w:fldCharType="end"/>
    </w:r>
  </w:p>
  <w:p w14:paraId="04AB4819" w14:textId="5FE04A7C" w:rsidR="00D66BBF" w:rsidRPr="00A048AC" w:rsidRDefault="005D1033" w:rsidP="003B1950">
    <w:pPr>
      <w:framePr w:w="7524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A74666">
      <w:rPr>
        <w:b/>
        <w:bCs/>
        <w:i/>
        <w:iCs/>
        <w:sz w:val="22"/>
      </w:rPr>
      <w:t>decada 1-10 august 2026</w:t>
    </w:r>
  </w:p>
  <w:p w14:paraId="39F99E9B" w14:textId="77777777" w:rsidR="00B049BC" w:rsidRPr="0098517A" w:rsidRDefault="00B049BC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38466AA3" w14:textId="77777777" w:rsidR="00CC094E" w:rsidRPr="00583208" w:rsidRDefault="00CC094E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0075D040" w14:textId="77777777" w:rsidR="00695368" w:rsidRPr="00C77A46" w:rsidRDefault="00695368" w:rsidP="003B1950">
    <w:pPr>
      <w:framePr w:w="7524" w:h="340" w:hRule="exact" w:wrap="around" w:vAnchor="page" w:hAnchor="page" w:x="3193" w:y="891"/>
      <w:rPr>
        <w:b/>
        <w:sz w:val="28"/>
      </w:rPr>
    </w:pPr>
  </w:p>
  <w:p w14:paraId="42C2E358" w14:textId="77777777" w:rsidR="0062578A" w:rsidRPr="00165349" w:rsidRDefault="0062578A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4998745F" w14:textId="77777777" w:rsidR="00957FC7" w:rsidRPr="00165349" w:rsidRDefault="00957FC7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78B537CD" w14:textId="77777777" w:rsidR="00615117" w:rsidRDefault="00615117" w:rsidP="003B1950">
    <w:pPr>
      <w:framePr w:w="7524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5B2AA4C3" w14:textId="77777777" w:rsidR="00615117" w:rsidRDefault="00615117">
    <w:pPr>
      <w:pStyle w:val="Header"/>
      <w:rPr>
        <w:rStyle w:val="PageNumber"/>
        <w:b/>
        <w:bCs/>
      </w:rPr>
    </w:pPr>
    <w:r>
      <w:rPr>
        <w:rStyle w:val="PageNumber"/>
        <w:b/>
        <w:bCs/>
      </w:rPr>
      <w:t xml:space="preserve">B.A.R. </w:t>
    </w:r>
    <w:r w:rsidR="0065247B">
      <w:rPr>
        <w:rStyle w:val="PageNumber"/>
        <w:b/>
        <w:bCs/>
      </w:rPr>
      <w:t>CRAIOVA</w:t>
    </w:r>
  </w:p>
  <w:tbl>
    <w:tblPr>
      <w:tblW w:w="10206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9"/>
      <w:gridCol w:w="803"/>
      <w:gridCol w:w="803"/>
      <w:gridCol w:w="2237"/>
      <w:gridCol w:w="803"/>
      <w:gridCol w:w="803"/>
      <w:gridCol w:w="803"/>
      <w:gridCol w:w="803"/>
      <w:gridCol w:w="2462"/>
    </w:tblGrid>
    <w:tr w:rsidR="004E6072" w14:paraId="1E282237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0DFFBF42" w14:textId="77777777" w:rsidR="00615117" w:rsidRDefault="00615117">
          <w:pPr>
            <w:spacing w:line="192" w:lineRule="auto"/>
            <w:ind w:left="113" w:right="113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27590877" w14:textId="77777777" w:rsidR="00615117" w:rsidRDefault="00615117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</w:t>
          </w:r>
        </w:p>
        <w:p w14:paraId="1DA68DA2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19942F82" w14:textId="77777777" w:rsidR="00615117" w:rsidRDefault="00615117">
          <w:pPr>
            <w:spacing w:after="4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LINIA SIMPLĂ</w:t>
          </w:r>
        </w:p>
        <w:p w14:paraId="64EF55C8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4CBAC567" w14:textId="77777777" w:rsidR="004E6072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</w:t>
          </w:r>
        </w:p>
        <w:p w14:paraId="3433E1E7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din staţii, aferente firului I, respectiv liniei simple</w:t>
          </w:r>
        </w:p>
      </w:tc>
      <w:tc>
        <w:tcPr>
          <w:tcW w:w="2211" w:type="dxa"/>
          <w:vMerge w:val="restart"/>
          <w:tcMar>
            <w:left w:w="0" w:type="dxa"/>
            <w:right w:w="0" w:type="dxa"/>
          </w:tcMar>
          <w:vAlign w:val="center"/>
        </w:tcPr>
        <w:p w14:paraId="456E1A75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STAŢIA</w:t>
          </w:r>
        </w:p>
        <w:p w14:paraId="2BF9D58B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2A820393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  <w:r>
            <w:rPr>
              <w:b/>
              <w:bCs/>
              <w:sz w:val="22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58CFDC38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APARATE DE CALE ÎN ABATERE</w:t>
          </w:r>
        </w:p>
        <w:p w14:paraId="39402490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şi</w:t>
          </w:r>
        </w:p>
        <w:p w14:paraId="6CC78871" w14:textId="77777777" w:rsidR="000774AC" w:rsidRDefault="000774AC" w:rsidP="000774AC">
          <w:pPr>
            <w:spacing w:before="8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LINII </w:t>
          </w:r>
        </w:p>
        <w:p w14:paraId="3DCA58FA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ABĂTUTE</w:t>
          </w:r>
        </w:p>
        <w:p w14:paraId="16C44777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DIN </w:t>
          </w:r>
        </w:p>
        <w:p w14:paraId="02F64F24" w14:textId="77777777" w:rsidR="00615117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3E46C051" w14:textId="77777777" w:rsidR="00615117" w:rsidRDefault="00615117">
          <w:pPr>
            <w:spacing w:before="12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II</w:t>
          </w:r>
        </w:p>
        <w:p w14:paraId="3B4CABA9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076240C6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5F5B9F41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</w:p>
        <w:p w14:paraId="58F96AB6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737FA9BF" w14:textId="77777777" w:rsidR="004E6072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 aferente </w:t>
          </w:r>
        </w:p>
        <w:p w14:paraId="039FF83B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II</w:t>
          </w:r>
        </w:p>
      </w:tc>
      <w:tc>
        <w:tcPr>
          <w:tcW w:w="2434" w:type="dxa"/>
          <w:vMerge w:val="restart"/>
          <w:tcMar>
            <w:left w:w="0" w:type="dxa"/>
            <w:right w:w="0" w:type="dxa"/>
          </w:tcMar>
          <w:vAlign w:val="center"/>
        </w:tcPr>
        <w:p w14:paraId="2B029C04" w14:textId="77777777" w:rsidR="00615117" w:rsidRDefault="00615117">
          <w:pPr>
            <w:spacing w:line="192" w:lineRule="auto"/>
            <w:jc w:val="center"/>
            <w:rPr>
              <w:b/>
              <w:bCs/>
              <w:i/>
              <w:iCs/>
              <w:spacing w:val="40"/>
            </w:rPr>
          </w:pPr>
          <w:r>
            <w:rPr>
              <w:b/>
              <w:bCs/>
              <w:i/>
              <w:iCs/>
              <w:spacing w:val="40"/>
            </w:rPr>
            <w:t>OBSERVAŢII</w:t>
          </w:r>
        </w:p>
      </w:tc>
    </w:tr>
    <w:tr w:rsidR="004E6072" w14:paraId="01C7B836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04B56CE1" w14:textId="77777777" w:rsidR="00615117" w:rsidRDefault="00615117">
          <w:pPr>
            <w:spacing w:line="192" w:lineRule="auto"/>
            <w:jc w:val="center"/>
            <w:rPr>
              <w:b/>
              <w:bCs/>
              <w:sz w:val="20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3F1E9F7F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14D9A7FA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211" w:type="dxa"/>
          <w:vMerge/>
          <w:tcMar>
            <w:left w:w="0" w:type="dxa"/>
            <w:right w:w="0" w:type="dxa"/>
          </w:tcMar>
        </w:tcPr>
        <w:p w14:paraId="7D0DD751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170A32CB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D4B4CAA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4CC91B6E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A2E2699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434" w:type="dxa"/>
          <w:vMerge/>
          <w:tcMar>
            <w:left w:w="0" w:type="dxa"/>
            <w:right w:w="0" w:type="dxa"/>
          </w:tcMar>
        </w:tcPr>
        <w:p w14:paraId="378B9B0B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</w:tr>
  </w:tbl>
  <w:p w14:paraId="65F2A078" w14:textId="77777777" w:rsidR="00615117" w:rsidRDefault="00615117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84D7" w14:textId="77777777" w:rsidR="00615117" w:rsidRDefault="00615117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034A"/>
    <w:multiLevelType w:val="hybridMultilevel"/>
    <w:tmpl w:val="914EEC8C"/>
    <w:lvl w:ilvl="0" w:tplc="A8A2DA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876CD"/>
    <w:multiLevelType w:val="hybridMultilevel"/>
    <w:tmpl w:val="8854935C"/>
    <w:lvl w:ilvl="0" w:tplc="A6D4BBA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2B4DD0"/>
    <w:multiLevelType w:val="hybridMultilevel"/>
    <w:tmpl w:val="F1E0D21E"/>
    <w:lvl w:ilvl="0" w:tplc="145AFE1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D662CD"/>
    <w:multiLevelType w:val="hybridMultilevel"/>
    <w:tmpl w:val="5DD407AA"/>
    <w:lvl w:ilvl="0" w:tplc="903E3020">
      <w:start w:val="1"/>
      <w:numFmt w:val="decimal"/>
      <w:lvlRestart w:val="0"/>
      <w:suff w:val="nothing"/>
      <w:lvlText w:val="%1"/>
      <w:lvlJc w:val="right"/>
      <w:pPr>
        <w:ind w:left="360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313C64"/>
    <w:multiLevelType w:val="hybridMultilevel"/>
    <w:tmpl w:val="6B702C6C"/>
    <w:lvl w:ilvl="0" w:tplc="B1CC90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B878BE"/>
    <w:multiLevelType w:val="hybridMultilevel"/>
    <w:tmpl w:val="6ED455AE"/>
    <w:lvl w:ilvl="0" w:tplc="B48A863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0D5535E7"/>
    <w:multiLevelType w:val="hybridMultilevel"/>
    <w:tmpl w:val="43080FA2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7" w15:restartNumberingAfterBreak="0">
    <w:nsid w:val="0D81428A"/>
    <w:multiLevelType w:val="hybridMultilevel"/>
    <w:tmpl w:val="83D61018"/>
    <w:lvl w:ilvl="0" w:tplc="F742337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8" w15:restartNumberingAfterBreak="0">
    <w:nsid w:val="1201663D"/>
    <w:multiLevelType w:val="hybridMultilevel"/>
    <w:tmpl w:val="0B32F98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9" w15:restartNumberingAfterBreak="0">
    <w:nsid w:val="129A54F8"/>
    <w:multiLevelType w:val="hybridMultilevel"/>
    <w:tmpl w:val="C4462740"/>
    <w:lvl w:ilvl="0" w:tplc="B0FAFBC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D51D96"/>
    <w:multiLevelType w:val="hybridMultilevel"/>
    <w:tmpl w:val="150A7C58"/>
    <w:lvl w:ilvl="0" w:tplc="2B3C138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" w15:restartNumberingAfterBreak="0">
    <w:nsid w:val="1BE42B8E"/>
    <w:multiLevelType w:val="hybridMultilevel"/>
    <w:tmpl w:val="56DEFF80"/>
    <w:lvl w:ilvl="0" w:tplc="E10666C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29223C"/>
    <w:multiLevelType w:val="hybridMultilevel"/>
    <w:tmpl w:val="A97A1A8A"/>
    <w:lvl w:ilvl="0" w:tplc="082E405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3" w15:restartNumberingAfterBreak="0">
    <w:nsid w:val="1F6B00CB"/>
    <w:multiLevelType w:val="hybridMultilevel"/>
    <w:tmpl w:val="20C8EE8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4" w15:restartNumberingAfterBreak="0">
    <w:nsid w:val="28BC7E02"/>
    <w:multiLevelType w:val="hybridMultilevel"/>
    <w:tmpl w:val="63E6CBEA"/>
    <w:lvl w:ilvl="0" w:tplc="E1DE9424">
      <w:start w:val="1"/>
      <w:numFmt w:val="decimal"/>
      <w:lvlRestart w:val="0"/>
      <w:suff w:val="nothing"/>
      <w:lvlText w:val="%1"/>
      <w:lvlJc w:val="right"/>
      <w:pPr>
        <w:ind w:left="720" w:hanging="36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0554FF"/>
    <w:multiLevelType w:val="hybridMultilevel"/>
    <w:tmpl w:val="43DCCE3A"/>
    <w:lvl w:ilvl="0" w:tplc="F61C5308">
      <w:start w:val="1"/>
      <w:numFmt w:val="decimal"/>
      <w:lvlRestart w:val="0"/>
      <w:suff w:val="nothing"/>
      <w:lvlText w:val="%1"/>
      <w:lvlJc w:val="right"/>
      <w:pPr>
        <w:ind w:left="720" w:hanging="36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D584C"/>
    <w:multiLevelType w:val="hybridMultilevel"/>
    <w:tmpl w:val="62F02A9A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7" w15:restartNumberingAfterBreak="0">
    <w:nsid w:val="2A134477"/>
    <w:multiLevelType w:val="hybridMultilevel"/>
    <w:tmpl w:val="32020126"/>
    <w:lvl w:ilvl="0" w:tplc="4558C6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8" w15:restartNumberingAfterBreak="0">
    <w:nsid w:val="2B7A1D6E"/>
    <w:multiLevelType w:val="hybridMultilevel"/>
    <w:tmpl w:val="05DC0D3E"/>
    <w:lvl w:ilvl="0" w:tplc="22E62D8A">
      <w:start w:val="1"/>
      <w:numFmt w:val="decimal"/>
      <w:lvlRestart w:val="0"/>
      <w:suff w:val="nothing"/>
      <w:lvlText w:val="%1"/>
      <w:lvlJc w:val="right"/>
      <w:pPr>
        <w:ind w:left="890" w:hanging="36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0730EC"/>
    <w:multiLevelType w:val="hybridMultilevel"/>
    <w:tmpl w:val="F2449FE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0" w15:restartNumberingAfterBreak="0">
    <w:nsid w:val="30B83224"/>
    <w:multiLevelType w:val="hybridMultilevel"/>
    <w:tmpl w:val="AEF80C88"/>
    <w:lvl w:ilvl="0" w:tplc="B48A863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2A4BE4"/>
    <w:multiLevelType w:val="hybridMultilevel"/>
    <w:tmpl w:val="46EE7772"/>
    <w:lvl w:ilvl="0" w:tplc="903E3020">
      <w:start w:val="1"/>
      <w:numFmt w:val="decimal"/>
      <w:lvlRestart w:val="0"/>
      <w:suff w:val="nothing"/>
      <w:lvlText w:val="%1"/>
      <w:lvlJc w:val="right"/>
      <w:pPr>
        <w:ind w:left="360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5F6E85"/>
    <w:multiLevelType w:val="hybridMultilevel"/>
    <w:tmpl w:val="E1A4FE52"/>
    <w:lvl w:ilvl="0" w:tplc="6AA0054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3" w15:restartNumberingAfterBreak="0">
    <w:nsid w:val="3EF02C7E"/>
    <w:multiLevelType w:val="hybridMultilevel"/>
    <w:tmpl w:val="0D98D040"/>
    <w:lvl w:ilvl="0" w:tplc="EA4ABFFC">
      <w:start w:val="1"/>
      <w:numFmt w:val="decimal"/>
      <w:lvlRestart w:val="0"/>
      <w:suff w:val="nothing"/>
      <w:lvlText w:val="%1"/>
      <w:lvlJc w:val="right"/>
      <w:pPr>
        <w:ind w:left="-170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4" w15:restartNumberingAfterBreak="0">
    <w:nsid w:val="43234AD8"/>
    <w:multiLevelType w:val="multilevel"/>
    <w:tmpl w:val="26B41A02"/>
    <w:lvl w:ilvl="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9354ED"/>
    <w:multiLevelType w:val="hybridMultilevel"/>
    <w:tmpl w:val="290E5CC0"/>
    <w:lvl w:ilvl="0" w:tplc="18D02684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4B6B47"/>
    <w:multiLevelType w:val="hybridMultilevel"/>
    <w:tmpl w:val="266C6CBE"/>
    <w:lvl w:ilvl="0" w:tplc="8CDA312E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 w15:restartNumberingAfterBreak="0">
    <w:nsid w:val="576162D3"/>
    <w:multiLevelType w:val="hybridMultilevel"/>
    <w:tmpl w:val="E3CED892"/>
    <w:lvl w:ilvl="0" w:tplc="B48A863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2C203F"/>
    <w:multiLevelType w:val="hybridMultilevel"/>
    <w:tmpl w:val="A0BA8BC6"/>
    <w:lvl w:ilvl="0" w:tplc="09127A1A">
      <w:start w:val="1"/>
      <w:numFmt w:val="decimal"/>
      <w:lvlRestart w:val="0"/>
      <w:lvlText w:val="%1"/>
      <w:lvlJc w:val="right"/>
      <w:pPr>
        <w:tabs>
          <w:tab w:val="num" w:pos="153"/>
        </w:tabs>
        <w:ind w:left="153" w:hanging="40"/>
      </w:pPr>
      <w:rPr>
        <w:rFonts w:ascii="Calibri" w:hAnsi="Calibri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90132"/>
    <w:multiLevelType w:val="hybridMultilevel"/>
    <w:tmpl w:val="5EE02172"/>
    <w:lvl w:ilvl="0" w:tplc="ECF86BA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1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C628BB"/>
    <w:multiLevelType w:val="hybridMultilevel"/>
    <w:tmpl w:val="D62E448C"/>
    <w:lvl w:ilvl="0" w:tplc="315E4A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3" w15:restartNumberingAfterBreak="0">
    <w:nsid w:val="6DDD77BC"/>
    <w:multiLevelType w:val="hybridMultilevel"/>
    <w:tmpl w:val="39D404BA"/>
    <w:lvl w:ilvl="0" w:tplc="8BAE189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4" w15:restartNumberingAfterBreak="0">
    <w:nsid w:val="768B16B3"/>
    <w:multiLevelType w:val="hybridMultilevel"/>
    <w:tmpl w:val="2442592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5" w15:restartNumberingAfterBreak="0">
    <w:nsid w:val="7ED173F0"/>
    <w:multiLevelType w:val="hybridMultilevel"/>
    <w:tmpl w:val="18B8A2CC"/>
    <w:lvl w:ilvl="0" w:tplc="373A3346">
      <w:start w:val="1"/>
      <w:numFmt w:val="decimal"/>
      <w:lvlRestart w:val="0"/>
      <w:suff w:val="nothing"/>
      <w:lvlText w:val="%1"/>
      <w:lvlJc w:val="right"/>
      <w:pPr>
        <w:ind w:left="720" w:hanging="36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163ED4"/>
    <w:multiLevelType w:val="hybridMultilevel"/>
    <w:tmpl w:val="468CBD54"/>
    <w:lvl w:ilvl="0" w:tplc="2A7AD26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 w16cid:durableId="749352202">
    <w:abstractNumId w:val="29"/>
  </w:num>
  <w:num w:numId="2" w16cid:durableId="277107865">
    <w:abstractNumId w:val="26"/>
  </w:num>
  <w:num w:numId="3" w16cid:durableId="765229852">
    <w:abstractNumId w:val="24"/>
  </w:num>
  <w:num w:numId="4" w16cid:durableId="1379433946">
    <w:abstractNumId w:val="5"/>
  </w:num>
  <w:num w:numId="5" w16cid:durableId="1537279061">
    <w:abstractNumId w:val="20"/>
  </w:num>
  <w:num w:numId="6" w16cid:durableId="698431999">
    <w:abstractNumId w:val="28"/>
  </w:num>
  <w:num w:numId="7" w16cid:durableId="635840581">
    <w:abstractNumId w:val="10"/>
  </w:num>
  <w:num w:numId="8" w16cid:durableId="777484799">
    <w:abstractNumId w:val="7"/>
  </w:num>
  <w:num w:numId="9" w16cid:durableId="1782987979">
    <w:abstractNumId w:val="14"/>
  </w:num>
  <w:num w:numId="10" w16cid:durableId="1139684058">
    <w:abstractNumId w:val="15"/>
  </w:num>
  <w:num w:numId="11" w16cid:durableId="1039742535">
    <w:abstractNumId w:val="18"/>
  </w:num>
  <w:num w:numId="12" w16cid:durableId="567109309">
    <w:abstractNumId w:val="35"/>
  </w:num>
  <w:num w:numId="13" w16cid:durableId="694968736">
    <w:abstractNumId w:val="12"/>
  </w:num>
  <w:num w:numId="14" w16cid:durableId="759913594">
    <w:abstractNumId w:val="23"/>
  </w:num>
  <w:num w:numId="15" w16cid:durableId="911308363">
    <w:abstractNumId w:val="33"/>
  </w:num>
  <w:num w:numId="16" w16cid:durableId="188035861">
    <w:abstractNumId w:val="1"/>
  </w:num>
  <w:num w:numId="17" w16cid:durableId="1352027240">
    <w:abstractNumId w:val="11"/>
  </w:num>
  <w:num w:numId="18" w16cid:durableId="1646230504">
    <w:abstractNumId w:val="0"/>
  </w:num>
  <w:num w:numId="19" w16cid:durableId="528417192">
    <w:abstractNumId w:val="32"/>
  </w:num>
  <w:num w:numId="20" w16cid:durableId="1853566201">
    <w:abstractNumId w:val="9"/>
  </w:num>
  <w:num w:numId="21" w16cid:durableId="665937118">
    <w:abstractNumId w:val="2"/>
  </w:num>
  <w:num w:numId="22" w16cid:durableId="1599749297">
    <w:abstractNumId w:val="27"/>
  </w:num>
  <w:num w:numId="23" w16cid:durableId="353460626">
    <w:abstractNumId w:val="31"/>
  </w:num>
  <w:num w:numId="24" w16cid:durableId="274218594">
    <w:abstractNumId w:val="36"/>
  </w:num>
  <w:num w:numId="25" w16cid:durableId="1814326426">
    <w:abstractNumId w:val="17"/>
  </w:num>
  <w:num w:numId="26" w16cid:durableId="73864117">
    <w:abstractNumId w:val="22"/>
  </w:num>
  <w:num w:numId="27" w16cid:durableId="750153080">
    <w:abstractNumId w:val="30"/>
  </w:num>
  <w:num w:numId="28" w16cid:durableId="1129013899">
    <w:abstractNumId w:val="4"/>
  </w:num>
  <w:num w:numId="29" w16cid:durableId="447510042">
    <w:abstractNumId w:val="25"/>
  </w:num>
  <w:num w:numId="30" w16cid:durableId="1168718250">
    <w:abstractNumId w:val="19"/>
  </w:num>
  <w:num w:numId="31" w16cid:durableId="195432704">
    <w:abstractNumId w:val="6"/>
  </w:num>
  <w:num w:numId="32" w16cid:durableId="1506092145">
    <w:abstractNumId w:val="8"/>
  </w:num>
  <w:num w:numId="33" w16cid:durableId="824778644">
    <w:abstractNumId w:val="16"/>
  </w:num>
  <w:num w:numId="34" w16cid:durableId="22753295">
    <w:abstractNumId w:val="21"/>
  </w:num>
  <w:num w:numId="35" w16cid:durableId="350959171">
    <w:abstractNumId w:val="3"/>
  </w:num>
  <w:num w:numId="36" w16cid:durableId="1511992630">
    <w:abstractNumId w:val="34"/>
  </w:num>
  <w:num w:numId="37" w16cid:durableId="1319454252">
    <w:abstractNumId w:val="1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GSjLhclXuT7lPsmo7AJqzsptQ0dXpm+/kmR9O/xG0mp+Eb7wMDJr/8MHbSxDBgoQyMKtvXuXMyu/YGENmjNJHg==" w:salt="NDCu9hVFL13eKgE2fRPjxA=="/>
  <w:defaultTabStop w:val="720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4779"/>
    <w:rsid w:val="000000DC"/>
    <w:rsid w:val="00000E1B"/>
    <w:rsid w:val="00000EBB"/>
    <w:rsid w:val="00001105"/>
    <w:rsid w:val="00001457"/>
    <w:rsid w:val="00001707"/>
    <w:rsid w:val="0000191B"/>
    <w:rsid w:val="00001DCD"/>
    <w:rsid w:val="000025B3"/>
    <w:rsid w:val="0000296F"/>
    <w:rsid w:val="00002C0A"/>
    <w:rsid w:val="000037A8"/>
    <w:rsid w:val="0000465F"/>
    <w:rsid w:val="000057DB"/>
    <w:rsid w:val="00005D44"/>
    <w:rsid w:val="00006512"/>
    <w:rsid w:val="00006BFA"/>
    <w:rsid w:val="00006DEC"/>
    <w:rsid w:val="00006E63"/>
    <w:rsid w:val="000070C5"/>
    <w:rsid w:val="00007A36"/>
    <w:rsid w:val="00007C99"/>
    <w:rsid w:val="0001081F"/>
    <w:rsid w:val="00010830"/>
    <w:rsid w:val="0001089D"/>
    <w:rsid w:val="00010C5C"/>
    <w:rsid w:val="0001134F"/>
    <w:rsid w:val="00011595"/>
    <w:rsid w:val="00011823"/>
    <w:rsid w:val="00012024"/>
    <w:rsid w:val="00012230"/>
    <w:rsid w:val="0001296A"/>
    <w:rsid w:val="000137F5"/>
    <w:rsid w:val="000149E5"/>
    <w:rsid w:val="00014F1F"/>
    <w:rsid w:val="000153EE"/>
    <w:rsid w:val="00015D58"/>
    <w:rsid w:val="000167DB"/>
    <w:rsid w:val="0001683B"/>
    <w:rsid w:val="00016AE2"/>
    <w:rsid w:val="00016B09"/>
    <w:rsid w:val="00016C96"/>
    <w:rsid w:val="00017922"/>
    <w:rsid w:val="00017A5A"/>
    <w:rsid w:val="00017E15"/>
    <w:rsid w:val="00017FA7"/>
    <w:rsid w:val="00020047"/>
    <w:rsid w:val="00021BEF"/>
    <w:rsid w:val="00021D57"/>
    <w:rsid w:val="000227F7"/>
    <w:rsid w:val="00022E94"/>
    <w:rsid w:val="00023468"/>
    <w:rsid w:val="00023D7E"/>
    <w:rsid w:val="00023F40"/>
    <w:rsid w:val="0002494B"/>
    <w:rsid w:val="0002494C"/>
    <w:rsid w:val="00024EDF"/>
    <w:rsid w:val="00025073"/>
    <w:rsid w:val="00025C61"/>
    <w:rsid w:val="00025CEA"/>
    <w:rsid w:val="00025D1D"/>
    <w:rsid w:val="00025DE5"/>
    <w:rsid w:val="00025FCD"/>
    <w:rsid w:val="0002669D"/>
    <w:rsid w:val="000266DD"/>
    <w:rsid w:val="000267D5"/>
    <w:rsid w:val="0002742F"/>
    <w:rsid w:val="0002788D"/>
    <w:rsid w:val="00027964"/>
    <w:rsid w:val="00030335"/>
    <w:rsid w:val="00030AA4"/>
    <w:rsid w:val="000313A4"/>
    <w:rsid w:val="00032300"/>
    <w:rsid w:val="0003241C"/>
    <w:rsid w:val="0003277C"/>
    <w:rsid w:val="00032AD7"/>
    <w:rsid w:val="00032D77"/>
    <w:rsid w:val="00033E96"/>
    <w:rsid w:val="00034059"/>
    <w:rsid w:val="0003485B"/>
    <w:rsid w:val="00034A51"/>
    <w:rsid w:val="0003592A"/>
    <w:rsid w:val="000366E9"/>
    <w:rsid w:val="00036D9D"/>
    <w:rsid w:val="00036FDA"/>
    <w:rsid w:val="00037135"/>
    <w:rsid w:val="000373BE"/>
    <w:rsid w:val="000373E9"/>
    <w:rsid w:val="00037908"/>
    <w:rsid w:val="00037EDF"/>
    <w:rsid w:val="000404C7"/>
    <w:rsid w:val="00040E49"/>
    <w:rsid w:val="00041B2A"/>
    <w:rsid w:val="000422F8"/>
    <w:rsid w:val="00042615"/>
    <w:rsid w:val="00042783"/>
    <w:rsid w:val="00042BA8"/>
    <w:rsid w:val="00042CB7"/>
    <w:rsid w:val="00042E36"/>
    <w:rsid w:val="000439B3"/>
    <w:rsid w:val="00043BF3"/>
    <w:rsid w:val="00043C97"/>
    <w:rsid w:val="00043D77"/>
    <w:rsid w:val="00043E57"/>
    <w:rsid w:val="00043FF4"/>
    <w:rsid w:val="0004416E"/>
    <w:rsid w:val="000449E9"/>
    <w:rsid w:val="00044B4E"/>
    <w:rsid w:val="00044DF0"/>
    <w:rsid w:val="000450EC"/>
    <w:rsid w:val="0004577C"/>
    <w:rsid w:val="00045E9C"/>
    <w:rsid w:val="000460CE"/>
    <w:rsid w:val="00046458"/>
    <w:rsid w:val="00046709"/>
    <w:rsid w:val="00046B0E"/>
    <w:rsid w:val="000471A0"/>
    <w:rsid w:val="00047B23"/>
    <w:rsid w:val="00050F92"/>
    <w:rsid w:val="00050FE4"/>
    <w:rsid w:val="000518B0"/>
    <w:rsid w:val="0005202C"/>
    <w:rsid w:val="00052549"/>
    <w:rsid w:val="000527F0"/>
    <w:rsid w:val="0005348D"/>
    <w:rsid w:val="000537F3"/>
    <w:rsid w:val="000542C6"/>
    <w:rsid w:val="000547AC"/>
    <w:rsid w:val="00054C9E"/>
    <w:rsid w:val="00054D72"/>
    <w:rsid w:val="00054E68"/>
    <w:rsid w:val="000551ED"/>
    <w:rsid w:val="00055410"/>
    <w:rsid w:val="00055AF3"/>
    <w:rsid w:val="00055B28"/>
    <w:rsid w:val="00056180"/>
    <w:rsid w:val="00056AEC"/>
    <w:rsid w:val="00056E3F"/>
    <w:rsid w:val="00057482"/>
    <w:rsid w:val="0006002F"/>
    <w:rsid w:val="000604F3"/>
    <w:rsid w:val="00060537"/>
    <w:rsid w:val="00060EDF"/>
    <w:rsid w:val="00061969"/>
    <w:rsid w:val="00061BF9"/>
    <w:rsid w:val="00061C95"/>
    <w:rsid w:val="0006211E"/>
    <w:rsid w:val="000627C1"/>
    <w:rsid w:val="00062EEF"/>
    <w:rsid w:val="0006363B"/>
    <w:rsid w:val="0006421E"/>
    <w:rsid w:val="0006443E"/>
    <w:rsid w:val="00065908"/>
    <w:rsid w:val="00065F7E"/>
    <w:rsid w:val="000662C8"/>
    <w:rsid w:val="000663D8"/>
    <w:rsid w:val="00066442"/>
    <w:rsid w:val="00066855"/>
    <w:rsid w:val="00067039"/>
    <w:rsid w:val="000673D3"/>
    <w:rsid w:val="0006768A"/>
    <w:rsid w:val="00067F77"/>
    <w:rsid w:val="000701D5"/>
    <w:rsid w:val="00070208"/>
    <w:rsid w:val="000705EB"/>
    <w:rsid w:val="0007118C"/>
    <w:rsid w:val="00071A41"/>
    <w:rsid w:val="00071B0C"/>
    <w:rsid w:val="00072302"/>
    <w:rsid w:val="000728F0"/>
    <w:rsid w:val="000728F2"/>
    <w:rsid w:val="00073391"/>
    <w:rsid w:val="00073AFB"/>
    <w:rsid w:val="00074596"/>
    <w:rsid w:val="000746B6"/>
    <w:rsid w:val="00074E4B"/>
    <w:rsid w:val="00075256"/>
    <w:rsid w:val="00075816"/>
    <w:rsid w:val="00075A7F"/>
    <w:rsid w:val="00075AF9"/>
    <w:rsid w:val="00075EDB"/>
    <w:rsid w:val="0007604B"/>
    <w:rsid w:val="0007605B"/>
    <w:rsid w:val="000766EC"/>
    <w:rsid w:val="0007743F"/>
    <w:rsid w:val="00077473"/>
    <w:rsid w:val="000774AC"/>
    <w:rsid w:val="000776A7"/>
    <w:rsid w:val="00077AB9"/>
    <w:rsid w:val="00077C21"/>
    <w:rsid w:val="00077DB9"/>
    <w:rsid w:val="00080018"/>
    <w:rsid w:val="00080301"/>
    <w:rsid w:val="00080656"/>
    <w:rsid w:val="00080AA7"/>
    <w:rsid w:val="00081086"/>
    <w:rsid w:val="00081D71"/>
    <w:rsid w:val="000820D8"/>
    <w:rsid w:val="00082BAB"/>
    <w:rsid w:val="000832D4"/>
    <w:rsid w:val="000834E9"/>
    <w:rsid w:val="000836EC"/>
    <w:rsid w:val="00083C3E"/>
    <w:rsid w:val="00083DFF"/>
    <w:rsid w:val="000840EA"/>
    <w:rsid w:val="000844C7"/>
    <w:rsid w:val="00084F88"/>
    <w:rsid w:val="000851D8"/>
    <w:rsid w:val="0008522F"/>
    <w:rsid w:val="000854FF"/>
    <w:rsid w:val="00085784"/>
    <w:rsid w:val="00085C7A"/>
    <w:rsid w:val="00085FCC"/>
    <w:rsid w:val="000865B7"/>
    <w:rsid w:val="00086E46"/>
    <w:rsid w:val="00087815"/>
    <w:rsid w:val="000879E3"/>
    <w:rsid w:val="00087A41"/>
    <w:rsid w:val="00087BF3"/>
    <w:rsid w:val="00090531"/>
    <w:rsid w:val="0009164C"/>
    <w:rsid w:val="00091C0A"/>
    <w:rsid w:val="00092024"/>
    <w:rsid w:val="0009213E"/>
    <w:rsid w:val="00093253"/>
    <w:rsid w:val="00093593"/>
    <w:rsid w:val="00093745"/>
    <w:rsid w:val="00093A7A"/>
    <w:rsid w:val="00093ADD"/>
    <w:rsid w:val="00094D7C"/>
    <w:rsid w:val="00094D92"/>
    <w:rsid w:val="00095524"/>
    <w:rsid w:val="000959F9"/>
    <w:rsid w:val="00095C84"/>
    <w:rsid w:val="00095D0F"/>
    <w:rsid w:val="00096999"/>
    <w:rsid w:val="00096DDA"/>
    <w:rsid w:val="0009720C"/>
    <w:rsid w:val="000973C0"/>
    <w:rsid w:val="00097607"/>
    <w:rsid w:val="0009769E"/>
    <w:rsid w:val="000A00CF"/>
    <w:rsid w:val="000A00EB"/>
    <w:rsid w:val="000A0E17"/>
    <w:rsid w:val="000A167B"/>
    <w:rsid w:val="000A1968"/>
    <w:rsid w:val="000A1AE5"/>
    <w:rsid w:val="000A2009"/>
    <w:rsid w:val="000A244E"/>
    <w:rsid w:val="000A27F2"/>
    <w:rsid w:val="000A3180"/>
    <w:rsid w:val="000A34DA"/>
    <w:rsid w:val="000A3A39"/>
    <w:rsid w:val="000A3FDD"/>
    <w:rsid w:val="000A40E3"/>
    <w:rsid w:val="000A4299"/>
    <w:rsid w:val="000A4FAD"/>
    <w:rsid w:val="000A511E"/>
    <w:rsid w:val="000A6286"/>
    <w:rsid w:val="000A649B"/>
    <w:rsid w:val="000A6815"/>
    <w:rsid w:val="000A6870"/>
    <w:rsid w:val="000A7618"/>
    <w:rsid w:val="000A7EF6"/>
    <w:rsid w:val="000B02C4"/>
    <w:rsid w:val="000B05CE"/>
    <w:rsid w:val="000B1764"/>
    <w:rsid w:val="000B18FB"/>
    <w:rsid w:val="000B1928"/>
    <w:rsid w:val="000B27DA"/>
    <w:rsid w:val="000B2A81"/>
    <w:rsid w:val="000B3132"/>
    <w:rsid w:val="000B349C"/>
    <w:rsid w:val="000B3CC1"/>
    <w:rsid w:val="000B3F11"/>
    <w:rsid w:val="000B4000"/>
    <w:rsid w:val="000B4391"/>
    <w:rsid w:val="000B46DD"/>
    <w:rsid w:val="000B48C6"/>
    <w:rsid w:val="000B5649"/>
    <w:rsid w:val="000B5731"/>
    <w:rsid w:val="000B5AEF"/>
    <w:rsid w:val="000B628B"/>
    <w:rsid w:val="000B64CD"/>
    <w:rsid w:val="000B6B47"/>
    <w:rsid w:val="000B6D80"/>
    <w:rsid w:val="000B6EC5"/>
    <w:rsid w:val="000B70D0"/>
    <w:rsid w:val="000B7440"/>
    <w:rsid w:val="000B7A7C"/>
    <w:rsid w:val="000B7B1F"/>
    <w:rsid w:val="000B7C72"/>
    <w:rsid w:val="000B7D4A"/>
    <w:rsid w:val="000C0008"/>
    <w:rsid w:val="000C00EB"/>
    <w:rsid w:val="000C0273"/>
    <w:rsid w:val="000C049D"/>
    <w:rsid w:val="000C061D"/>
    <w:rsid w:val="000C0831"/>
    <w:rsid w:val="000C0868"/>
    <w:rsid w:val="000C1E30"/>
    <w:rsid w:val="000C2706"/>
    <w:rsid w:val="000C33F2"/>
    <w:rsid w:val="000C40EE"/>
    <w:rsid w:val="000C48BC"/>
    <w:rsid w:val="000C4F7D"/>
    <w:rsid w:val="000C503B"/>
    <w:rsid w:val="000C527E"/>
    <w:rsid w:val="000C5615"/>
    <w:rsid w:val="000C56D3"/>
    <w:rsid w:val="000C5AA7"/>
    <w:rsid w:val="000C5AD2"/>
    <w:rsid w:val="000C6FFB"/>
    <w:rsid w:val="000C70A5"/>
    <w:rsid w:val="000C7791"/>
    <w:rsid w:val="000C7ED9"/>
    <w:rsid w:val="000D0567"/>
    <w:rsid w:val="000D1058"/>
    <w:rsid w:val="000D10CC"/>
    <w:rsid w:val="000D158F"/>
    <w:rsid w:val="000D1869"/>
    <w:rsid w:val="000D1968"/>
    <w:rsid w:val="000D1B9E"/>
    <w:rsid w:val="000D1CD5"/>
    <w:rsid w:val="000D1D88"/>
    <w:rsid w:val="000D27EA"/>
    <w:rsid w:val="000D299F"/>
    <w:rsid w:val="000D29CD"/>
    <w:rsid w:val="000D3088"/>
    <w:rsid w:val="000D31E2"/>
    <w:rsid w:val="000D3298"/>
    <w:rsid w:val="000D39E9"/>
    <w:rsid w:val="000D469F"/>
    <w:rsid w:val="000D4A0D"/>
    <w:rsid w:val="000D4D9D"/>
    <w:rsid w:val="000D503E"/>
    <w:rsid w:val="000D5147"/>
    <w:rsid w:val="000D52BB"/>
    <w:rsid w:val="000D52F0"/>
    <w:rsid w:val="000D5684"/>
    <w:rsid w:val="000D569B"/>
    <w:rsid w:val="000D59AD"/>
    <w:rsid w:val="000D5DF5"/>
    <w:rsid w:val="000D632A"/>
    <w:rsid w:val="000D6349"/>
    <w:rsid w:val="000D6C53"/>
    <w:rsid w:val="000D7122"/>
    <w:rsid w:val="000D72D7"/>
    <w:rsid w:val="000D7341"/>
    <w:rsid w:val="000D798B"/>
    <w:rsid w:val="000D7E22"/>
    <w:rsid w:val="000D7F9D"/>
    <w:rsid w:val="000E003B"/>
    <w:rsid w:val="000E010F"/>
    <w:rsid w:val="000E0345"/>
    <w:rsid w:val="000E0D9B"/>
    <w:rsid w:val="000E119B"/>
    <w:rsid w:val="000E2119"/>
    <w:rsid w:val="000E2A7E"/>
    <w:rsid w:val="000E2B60"/>
    <w:rsid w:val="000E2F82"/>
    <w:rsid w:val="000E3317"/>
    <w:rsid w:val="000E38B4"/>
    <w:rsid w:val="000E398A"/>
    <w:rsid w:val="000E399C"/>
    <w:rsid w:val="000E3C18"/>
    <w:rsid w:val="000E484B"/>
    <w:rsid w:val="000E495F"/>
    <w:rsid w:val="000E512C"/>
    <w:rsid w:val="000E55DA"/>
    <w:rsid w:val="000E5DD3"/>
    <w:rsid w:val="000E655B"/>
    <w:rsid w:val="000E719F"/>
    <w:rsid w:val="000E792A"/>
    <w:rsid w:val="000E7A4B"/>
    <w:rsid w:val="000E7A59"/>
    <w:rsid w:val="000F0185"/>
    <w:rsid w:val="000F03A4"/>
    <w:rsid w:val="000F05C6"/>
    <w:rsid w:val="000F0DFD"/>
    <w:rsid w:val="000F1098"/>
    <w:rsid w:val="000F12DB"/>
    <w:rsid w:val="000F1517"/>
    <w:rsid w:val="000F15A8"/>
    <w:rsid w:val="000F2324"/>
    <w:rsid w:val="000F29E5"/>
    <w:rsid w:val="000F3620"/>
    <w:rsid w:val="000F386E"/>
    <w:rsid w:val="000F3DB5"/>
    <w:rsid w:val="000F3EC4"/>
    <w:rsid w:val="000F3F2E"/>
    <w:rsid w:val="000F4297"/>
    <w:rsid w:val="000F4300"/>
    <w:rsid w:val="000F4444"/>
    <w:rsid w:val="000F45C2"/>
    <w:rsid w:val="000F4673"/>
    <w:rsid w:val="000F503C"/>
    <w:rsid w:val="000F5301"/>
    <w:rsid w:val="000F536A"/>
    <w:rsid w:val="000F5C4F"/>
    <w:rsid w:val="000F6358"/>
    <w:rsid w:val="000F76B5"/>
    <w:rsid w:val="000F7BA5"/>
    <w:rsid w:val="00100195"/>
    <w:rsid w:val="00100270"/>
    <w:rsid w:val="00100BA6"/>
    <w:rsid w:val="00100BCC"/>
    <w:rsid w:val="001014A7"/>
    <w:rsid w:val="001015B2"/>
    <w:rsid w:val="00101B24"/>
    <w:rsid w:val="00102272"/>
    <w:rsid w:val="00102807"/>
    <w:rsid w:val="00102E15"/>
    <w:rsid w:val="001031D9"/>
    <w:rsid w:val="0010330B"/>
    <w:rsid w:val="001033FE"/>
    <w:rsid w:val="001043C0"/>
    <w:rsid w:val="0010479D"/>
    <w:rsid w:val="0010482C"/>
    <w:rsid w:val="001048A7"/>
    <w:rsid w:val="00105434"/>
    <w:rsid w:val="001055AB"/>
    <w:rsid w:val="001055F3"/>
    <w:rsid w:val="00105E5C"/>
    <w:rsid w:val="001067EF"/>
    <w:rsid w:val="001068F6"/>
    <w:rsid w:val="00106DA3"/>
    <w:rsid w:val="00106E43"/>
    <w:rsid w:val="001071AB"/>
    <w:rsid w:val="00107EF7"/>
    <w:rsid w:val="00110206"/>
    <w:rsid w:val="00110A1E"/>
    <w:rsid w:val="00110C5B"/>
    <w:rsid w:val="00111602"/>
    <w:rsid w:val="00111A07"/>
    <w:rsid w:val="00111CEC"/>
    <w:rsid w:val="00111D3F"/>
    <w:rsid w:val="0011229F"/>
    <w:rsid w:val="001126F5"/>
    <w:rsid w:val="0011433D"/>
    <w:rsid w:val="001144FC"/>
    <w:rsid w:val="001153D6"/>
    <w:rsid w:val="00115ABC"/>
    <w:rsid w:val="00116037"/>
    <w:rsid w:val="001161C5"/>
    <w:rsid w:val="00116C77"/>
    <w:rsid w:val="001171D7"/>
    <w:rsid w:val="00117342"/>
    <w:rsid w:val="00117468"/>
    <w:rsid w:val="0011781B"/>
    <w:rsid w:val="00117CE6"/>
    <w:rsid w:val="00117DE7"/>
    <w:rsid w:val="00120263"/>
    <w:rsid w:val="0012095C"/>
    <w:rsid w:val="00120B4A"/>
    <w:rsid w:val="00120BD6"/>
    <w:rsid w:val="00121275"/>
    <w:rsid w:val="00121429"/>
    <w:rsid w:val="0012183D"/>
    <w:rsid w:val="00121AC4"/>
    <w:rsid w:val="00121B85"/>
    <w:rsid w:val="00121CEB"/>
    <w:rsid w:val="0012281D"/>
    <w:rsid w:val="00123D35"/>
    <w:rsid w:val="00124E55"/>
    <w:rsid w:val="001259C8"/>
    <w:rsid w:val="00126116"/>
    <w:rsid w:val="00126CBB"/>
    <w:rsid w:val="00126D33"/>
    <w:rsid w:val="00127E3B"/>
    <w:rsid w:val="001305C4"/>
    <w:rsid w:val="00130AA5"/>
    <w:rsid w:val="001318BA"/>
    <w:rsid w:val="00131B5B"/>
    <w:rsid w:val="00131E76"/>
    <w:rsid w:val="00132789"/>
    <w:rsid w:val="00132B01"/>
    <w:rsid w:val="00133015"/>
    <w:rsid w:val="0013391B"/>
    <w:rsid w:val="00133A2C"/>
    <w:rsid w:val="00133C8F"/>
    <w:rsid w:val="00133D37"/>
    <w:rsid w:val="00134077"/>
    <w:rsid w:val="00134380"/>
    <w:rsid w:val="00135957"/>
    <w:rsid w:val="0013615A"/>
    <w:rsid w:val="00136D6A"/>
    <w:rsid w:val="00136EC7"/>
    <w:rsid w:val="001375EC"/>
    <w:rsid w:val="0013767B"/>
    <w:rsid w:val="0014066F"/>
    <w:rsid w:val="00140A9F"/>
    <w:rsid w:val="001413DB"/>
    <w:rsid w:val="00141761"/>
    <w:rsid w:val="0014199A"/>
    <w:rsid w:val="00141E4A"/>
    <w:rsid w:val="0014214D"/>
    <w:rsid w:val="001427BF"/>
    <w:rsid w:val="00142C7C"/>
    <w:rsid w:val="00142D64"/>
    <w:rsid w:val="00143804"/>
    <w:rsid w:val="00143BDF"/>
    <w:rsid w:val="00143C07"/>
    <w:rsid w:val="00143CB7"/>
    <w:rsid w:val="00144C9A"/>
    <w:rsid w:val="00144F6A"/>
    <w:rsid w:val="0014583E"/>
    <w:rsid w:val="00146A30"/>
    <w:rsid w:val="00147006"/>
    <w:rsid w:val="001472B1"/>
    <w:rsid w:val="00147716"/>
    <w:rsid w:val="00147789"/>
    <w:rsid w:val="00147807"/>
    <w:rsid w:val="001478BB"/>
    <w:rsid w:val="00147D5F"/>
    <w:rsid w:val="00150579"/>
    <w:rsid w:val="001511F4"/>
    <w:rsid w:val="0015139D"/>
    <w:rsid w:val="001513BB"/>
    <w:rsid w:val="0015195A"/>
    <w:rsid w:val="00151C5A"/>
    <w:rsid w:val="00151D94"/>
    <w:rsid w:val="001526AC"/>
    <w:rsid w:val="00153832"/>
    <w:rsid w:val="00153B2C"/>
    <w:rsid w:val="00154A4B"/>
    <w:rsid w:val="00156CA0"/>
    <w:rsid w:val="00157478"/>
    <w:rsid w:val="001576EF"/>
    <w:rsid w:val="001577AC"/>
    <w:rsid w:val="00157BD7"/>
    <w:rsid w:val="00160008"/>
    <w:rsid w:val="00160DBE"/>
    <w:rsid w:val="0016120E"/>
    <w:rsid w:val="0016156D"/>
    <w:rsid w:val="00161C61"/>
    <w:rsid w:val="001620FE"/>
    <w:rsid w:val="00162C15"/>
    <w:rsid w:val="00162EC4"/>
    <w:rsid w:val="001639B7"/>
    <w:rsid w:val="001645D7"/>
    <w:rsid w:val="0016468A"/>
    <w:rsid w:val="00165CF2"/>
    <w:rsid w:val="00165DFD"/>
    <w:rsid w:val="001661AE"/>
    <w:rsid w:val="001661F3"/>
    <w:rsid w:val="001669A2"/>
    <w:rsid w:val="00166A56"/>
    <w:rsid w:val="00166A7D"/>
    <w:rsid w:val="00166BB9"/>
    <w:rsid w:val="001670CB"/>
    <w:rsid w:val="001673A8"/>
    <w:rsid w:val="00167662"/>
    <w:rsid w:val="00167E3D"/>
    <w:rsid w:val="0017031D"/>
    <w:rsid w:val="00170C42"/>
    <w:rsid w:val="00170E42"/>
    <w:rsid w:val="001717FD"/>
    <w:rsid w:val="001718F2"/>
    <w:rsid w:val="00171956"/>
    <w:rsid w:val="00171B37"/>
    <w:rsid w:val="00171B6A"/>
    <w:rsid w:val="00171D43"/>
    <w:rsid w:val="00171FE0"/>
    <w:rsid w:val="00172A3B"/>
    <w:rsid w:val="00172B91"/>
    <w:rsid w:val="001736E7"/>
    <w:rsid w:val="001749CE"/>
    <w:rsid w:val="00174E76"/>
    <w:rsid w:val="00175119"/>
    <w:rsid w:val="00175189"/>
    <w:rsid w:val="00175DFC"/>
    <w:rsid w:val="00175F66"/>
    <w:rsid w:val="00176225"/>
    <w:rsid w:val="00176FB7"/>
    <w:rsid w:val="00177866"/>
    <w:rsid w:val="001779C7"/>
    <w:rsid w:val="00177E26"/>
    <w:rsid w:val="00177ED2"/>
    <w:rsid w:val="0018021D"/>
    <w:rsid w:val="00180F49"/>
    <w:rsid w:val="00181BE8"/>
    <w:rsid w:val="00182422"/>
    <w:rsid w:val="00182758"/>
    <w:rsid w:val="00182917"/>
    <w:rsid w:val="0018439E"/>
    <w:rsid w:val="0018549B"/>
    <w:rsid w:val="00185757"/>
    <w:rsid w:val="00185948"/>
    <w:rsid w:val="001860D7"/>
    <w:rsid w:val="00186ABE"/>
    <w:rsid w:val="00186BB0"/>
    <w:rsid w:val="00187A58"/>
    <w:rsid w:val="00187D9A"/>
    <w:rsid w:val="00187D9D"/>
    <w:rsid w:val="00187DD1"/>
    <w:rsid w:val="00190C1E"/>
    <w:rsid w:val="00191273"/>
    <w:rsid w:val="00191A63"/>
    <w:rsid w:val="00192072"/>
    <w:rsid w:val="00192328"/>
    <w:rsid w:val="00192375"/>
    <w:rsid w:val="00192F7A"/>
    <w:rsid w:val="001930C4"/>
    <w:rsid w:val="00193884"/>
    <w:rsid w:val="00193B10"/>
    <w:rsid w:val="00193D40"/>
    <w:rsid w:val="00193E3A"/>
    <w:rsid w:val="001941E6"/>
    <w:rsid w:val="0019455C"/>
    <w:rsid w:val="001950F0"/>
    <w:rsid w:val="00195380"/>
    <w:rsid w:val="00195463"/>
    <w:rsid w:val="00195499"/>
    <w:rsid w:val="0019549A"/>
    <w:rsid w:val="00195C8B"/>
    <w:rsid w:val="00195E57"/>
    <w:rsid w:val="00195F73"/>
    <w:rsid w:val="001968A9"/>
    <w:rsid w:val="00197AD7"/>
    <w:rsid w:val="00197C6B"/>
    <w:rsid w:val="00197E12"/>
    <w:rsid w:val="001A011D"/>
    <w:rsid w:val="001A1142"/>
    <w:rsid w:val="001A149D"/>
    <w:rsid w:val="001A17CC"/>
    <w:rsid w:val="001A1E1D"/>
    <w:rsid w:val="001A21A3"/>
    <w:rsid w:val="001A2BF7"/>
    <w:rsid w:val="001A2C8B"/>
    <w:rsid w:val="001A2F57"/>
    <w:rsid w:val="001A3015"/>
    <w:rsid w:val="001A30CC"/>
    <w:rsid w:val="001A33CE"/>
    <w:rsid w:val="001A34E1"/>
    <w:rsid w:val="001A369B"/>
    <w:rsid w:val="001A382F"/>
    <w:rsid w:val="001A38FF"/>
    <w:rsid w:val="001A4402"/>
    <w:rsid w:val="001A4440"/>
    <w:rsid w:val="001A44BA"/>
    <w:rsid w:val="001A4841"/>
    <w:rsid w:val="001A48BD"/>
    <w:rsid w:val="001A4A2C"/>
    <w:rsid w:val="001A517B"/>
    <w:rsid w:val="001A5D85"/>
    <w:rsid w:val="001A612F"/>
    <w:rsid w:val="001A6287"/>
    <w:rsid w:val="001A6324"/>
    <w:rsid w:val="001A7324"/>
    <w:rsid w:val="001A79F1"/>
    <w:rsid w:val="001B0067"/>
    <w:rsid w:val="001B0803"/>
    <w:rsid w:val="001B0BE6"/>
    <w:rsid w:val="001B13AA"/>
    <w:rsid w:val="001B18FC"/>
    <w:rsid w:val="001B217D"/>
    <w:rsid w:val="001B2923"/>
    <w:rsid w:val="001B2FAE"/>
    <w:rsid w:val="001B31A1"/>
    <w:rsid w:val="001B34FF"/>
    <w:rsid w:val="001B3590"/>
    <w:rsid w:val="001B3944"/>
    <w:rsid w:val="001B421C"/>
    <w:rsid w:val="001B459B"/>
    <w:rsid w:val="001B4D5F"/>
    <w:rsid w:val="001B5B5B"/>
    <w:rsid w:val="001B5D12"/>
    <w:rsid w:val="001B5DA7"/>
    <w:rsid w:val="001B6246"/>
    <w:rsid w:val="001B62BA"/>
    <w:rsid w:val="001B636E"/>
    <w:rsid w:val="001B7218"/>
    <w:rsid w:val="001C01FF"/>
    <w:rsid w:val="001C05A6"/>
    <w:rsid w:val="001C0AD2"/>
    <w:rsid w:val="001C0C5E"/>
    <w:rsid w:val="001C124C"/>
    <w:rsid w:val="001C1B81"/>
    <w:rsid w:val="001C2CE6"/>
    <w:rsid w:val="001C2FD1"/>
    <w:rsid w:val="001C30D7"/>
    <w:rsid w:val="001C4584"/>
    <w:rsid w:val="001C46A3"/>
    <w:rsid w:val="001C51DD"/>
    <w:rsid w:val="001C56A3"/>
    <w:rsid w:val="001C5915"/>
    <w:rsid w:val="001C59A8"/>
    <w:rsid w:val="001C5A0A"/>
    <w:rsid w:val="001C63C6"/>
    <w:rsid w:val="001C65A4"/>
    <w:rsid w:val="001C6EA6"/>
    <w:rsid w:val="001C6EF5"/>
    <w:rsid w:val="001C6FBC"/>
    <w:rsid w:val="001C7BC2"/>
    <w:rsid w:val="001C7D3E"/>
    <w:rsid w:val="001C7E5B"/>
    <w:rsid w:val="001C7E6A"/>
    <w:rsid w:val="001D0EDB"/>
    <w:rsid w:val="001D0F83"/>
    <w:rsid w:val="001D18AE"/>
    <w:rsid w:val="001D18B2"/>
    <w:rsid w:val="001D1906"/>
    <w:rsid w:val="001D2267"/>
    <w:rsid w:val="001D242D"/>
    <w:rsid w:val="001D2712"/>
    <w:rsid w:val="001D3084"/>
    <w:rsid w:val="001D371E"/>
    <w:rsid w:val="001D3BA4"/>
    <w:rsid w:val="001D4226"/>
    <w:rsid w:val="001D437D"/>
    <w:rsid w:val="001D4421"/>
    <w:rsid w:val="001D4BA8"/>
    <w:rsid w:val="001D4D08"/>
    <w:rsid w:val="001D5473"/>
    <w:rsid w:val="001D6BAB"/>
    <w:rsid w:val="001D6D12"/>
    <w:rsid w:val="001D75F9"/>
    <w:rsid w:val="001D7B82"/>
    <w:rsid w:val="001D7D90"/>
    <w:rsid w:val="001E0281"/>
    <w:rsid w:val="001E044F"/>
    <w:rsid w:val="001E0A2D"/>
    <w:rsid w:val="001E18FE"/>
    <w:rsid w:val="001E19FB"/>
    <w:rsid w:val="001E1CE9"/>
    <w:rsid w:val="001E27CD"/>
    <w:rsid w:val="001E2A11"/>
    <w:rsid w:val="001E2A22"/>
    <w:rsid w:val="001E2D93"/>
    <w:rsid w:val="001E354A"/>
    <w:rsid w:val="001E3AC4"/>
    <w:rsid w:val="001E3F1C"/>
    <w:rsid w:val="001E450A"/>
    <w:rsid w:val="001E484B"/>
    <w:rsid w:val="001E577D"/>
    <w:rsid w:val="001E6407"/>
    <w:rsid w:val="001E64FB"/>
    <w:rsid w:val="001E73A4"/>
    <w:rsid w:val="001F0579"/>
    <w:rsid w:val="001F1061"/>
    <w:rsid w:val="001F279F"/>
    <w:rsid w:val="001F2B93"/>
    <w:rsid w:val="001F2D22"/>
    <w:rsid w:val="001F36A8"/>
    <w:rsid w:val="001F3943"/>
    <w:rsid w:val="001F4057"/>
    <w:rsid w:val="001F507E"/>
    <w:rsid w:val="001F508B"/>
    <w:rsid w:val="001F54B8"/>
    <w:rsid w:val="001F54C6"/>
    <w:rsid w:val="001F5523"/>
    <w:rsid w:val="001F59EB"/>
    <w:rsid w:val="001F5B21"/>
    <w:rsid w:val="001F5E03"/>
    <w:rsid w:val="001F6A5D"/>
    <w:rsid w:val="001F7CA0"/>
    <w:rsid w:val="001F7EC9"/>
    <w:rsid w:val="001F7F90"/>
    <w:rsid w:val="00200124"/>
    <w:rsid w:val="002003E3"/>
    <w:rsid w:val="0020130A"/>
    <w:rsid w:val="0020161B"/>
    <w:rsid w:val="0020233A"/>
    <w:rsid w:val="002036D6"/>
    <w:rsid w:val="002037F1"/>
    <w:rsid w:val="00203DEA"/>
    <w:rsid w:val="00203E77"/>
    <w:rsid w:val="0020420B"/>
    <w:rsid w:val="002042CB"/>
    <w:rsid w:val="00204F84"/>
    <w:rsid w:val="0020527E"/>
    <w:rsid w:val="00205368"/>
    <w:rsid w:val="00205517"/>
    <w:rsid w:val="00205A50"/>
    <w:rsid w:val="00205FE4"/>
    <w:rsid w:val="00206973"/>
    <w:rsid w:val="00206BCC"/>
    <w:rsid w:val="00207EFA"/>
    <w:rsid w:val="002102ED"/>
    <w:rsid w:val="00210B35"/>
    <w:rsid w:val="00210F5D"/>
    <w:rsid w:val="002119D6"/>
    <w:rsid w:val="002120DA"/>
    <w:rsid w:val="00212479"/>
    <w:rsid w:val="00212624"/>
    <w:rsid w:val="00212EF4"/>
    <w:rsid w:val="00212FBA"/>
    <w:rsid w:val="00213497"/>
    <w:rsid w:val="00213577"/>
    <w:rsid w:val="00213946"/>
    <w:rsid w:val="00213A15"/>
    <w:rsid w:val="00213C6E"/>
    <w:rsid w:val="00213F4E"/>
    <w:rsid w:val="00214387"/>
    <w:rsid w:val="002144CF"/>
    <w:rsid w:val="002148B3"/>
    <w:rsid w:val="00214A2D"/>
    <w:rsid w:val="0021503A"/>
    <w:rsid w:val="0021503F"/>
    <w:rsid w:val="0021573F"/>
    <w:rsid w:val="0021614B"/>
    <w:rsid w:val="00216431"/>
    <w:rsid w:val="002168A6"/>
    <w:rsid w:val="00216CDB"/>
    <w:rsid w:val="0021782F"/>
    <w:rsid w:val="00217850"/>
    <w:rsid w:val="00217935"/>
    <w:rsid w:val="00217EFC"/>
    <w:rsid w:val="00220312"/>
    <w:rsid w:val="0022062E"/>
    <w:rsid w:val="002219C9"/>
    <w:rsid w:val="00221B23"/>
    <w:rsid w:val="0022256E"/>
    <w:rsid w:val="00222F51"/>
    <w:rsid w:val="0022395B"/>
    <w:rsid w:val="00224170"/>
    <w:rsid w:val="002249B1"/>
    <w:rsid w:val="00225479"/>
    <w:rsid w:val="002258AF"/>
    <w:rsid w:val="00225B96"/>
    <w:rsid w:val="00225CC6"/>
    <w:rsid w:val="00226F34"/>
    <w:rsid w:val="002278C9"/>
    <w:rsid w:val="00230044"/>
    <w:rsid w:val="00230625"/>
    <w:rsid w:val="00230914"/>
    <w:rsid w:val="00230BDE"/>
    <w:rsid w:val="0023107A"/>
    <w:rsid w:val="00231483"/>
    <w:rsid w:val="00231AC6"/>
    <w:rsid w:val="00231D6F"/>
    <w:rsid w:val="002320EC"/>
    <w:rsid w:val="00232412"/>
    <w:rsid w:val="002329AA"/>
    <w:rsid w:val="00232A5D"/>
    <w:rsid w:val="00232C55"/>
    <w:rsid w:val="00232D37"/>
    <w:rsid w:val="00232DFC"/>
    <w:rsid w:val="00232FD0"/>
    <w:rsid w:val="00233243"/>
    <w:rsid w:val="002333CA"/>
    <w:rsid w:val="00233412"/>
    <w:rsid w:val="00233942"/>
    <w:rsid w:val="00233AB5"/>
    <w:rsid w:val="00234439"/>
    <w:rsid w:val="00234D25"/>
    <w:rsid w:val="00234EA8"/>
    <w:rsid w:val="00234FC0"/>
    <w:rsid w:val="0023540D"/>
    <w:rsid w:val="002354FE"/>
    <w:rsid w:val="00235695"/>
    <w:rsid w:val="00235CFF"/>
    <w:rsid w:val="002361E8"/>
    <w:rsid w:val="0023675B"/>
    <w:rsid w:val="00236F51"/>
    <w:rsid w:val="0023706E"/>
    <w:rsid w:val="00237BF2"/>
    <w:rsid w:val="00237F76"/>
    <w:rsid w:val="0024078C"/>
    <w:rsid w:val="00240F46"/>
    <w:rsid w:val="002419F0"/>
    <w:rsid w:val="0024271E"/>
    <w:rsid w:val="00242E81"/>
    <w:rsid w:val="0024324F"/>
    <w:rsid w:val="00243259"/>
    <w:rsid w:val="002432D8"/>
    <w:rsid w:val="00243805"/>
    <w:rsid w:val="002438B8"/>
    <w:rsid w:val="00243E79"/>
    <w:rsid w:val="00244051"/>
    <w:rsid w:val="00244373"/>
    <w:rsid w:val="00244401"/>
    <w:rsid w:val="002445E9"/>
    <w:rsid w:val="00244815"/>
    <w:rsid w:val="00244862"/>
    <w:rsid w:val="00244FC3"/>
    <w:rsid w:val="00245253"/>
    <w:rsid w:val="00245EAB"/>
    <w:rsid w:val="00246C28"/>
    <w:rsid w:val="0024738E"/>
    <w:rsid w:val="00247A22"/>
    <w:rsid w:val="00247A7E"/>
    <w:rsid w:val="002500AC"/>
    <w:rsid w:val="002505F4"/>
    <w:rsid w:val="00250758"/>
    <w:rsid w:val="0025075E"/>
    <w:rsid w:val="00250A05"/>
    <w:rsid w:val="00250F32"/>
    <w:rsid w:val="002510B6"/>
    <w:rsid w:val="00251192"/>
    <w:rsid w:val="002512DC"/>
    <w:rsid w:val="0025137D"/>
    <w:rsid w:val="00251404"/>
    <w:rsid w:val="0025142A"/>
    <w:rsid w:val="00251636"/>
    <w:rsid w:val="002519B2"/>
    <w:rsid w:val="00251AFD"/>
    <w:rsid w:val="00251B20"/>
    <w:rsid w:val="0025216B"/>
    <w:rsid w:val="0025248B"/>
    <w:rsid w:val="002524A7"/>
    <w:rsid w:val="00253322"/>
    <w:rsid w:val="00253DFE"/>
    <w:rsid w:val="00253E18"/>
    <w:rsid w:val="00253E8B"/>
    <w:rsid w:val="00253FE3"/>
    <w:rsid w:val="00253FFF"/>
    <w:rsid w:val="00254072"/>
    <w:rsid w:val="00254BE5"/>
    <w:rsid w:val="00255650"/>
    <w:rsid w:val="002556DA"/>
    <w:rsid w:val="00255809"/>
    <w:rsid w:val="00255C0E"/>
    <w:rsid w:val="00255CD6"/>
    <w:rsid w:val="002564CC"/>
    <w:rsid w:val="002566DB"/>
    <w:rsid w:val="002568FB"/>
    <w:rsid w:val="00256FAD"/>
    <w:rsid w:val="00257645"/>
    <w:rsid w:val="002576BE"/>
    <w:rsid w:val="002577A8"/>
    <w:rsid w:val="00257ADB"/>
    <w:rsid w:val="00257E4C"/>
    <w:rsid w:val="0026036D"/>
    <w:rsid w:val="0026061E"/>
    <w:rsid w:val="00260BF0"/>
    <w:rsid w:val="00260CCB"/>
    <w:rsid w:val="0026149A"/>
    <w:rsid w:val="00261522"/>
    <w:rsid w:val="00261C00"/>
    <w:rsid w:val="00261D68"/>
    <w:rsid w:val="002620A7"/>
    <w:rsid w:val="00262390"/>
    <w:rsid w:val="002628AB"/>
    <w:rsid w:val="0026341C"/>
    <w:rsid w:val="00263D1F"/>
    <w:rsid w:val="00263D7F"/>
    <w:rsid w:val="0026418F"/>
    <w:rsid w:val="00264216"/>
    <w:rsid w:val="002647E0"/>
    <w:rsid w:val="00264AEE"/>
    <w:rsid w:val="00265826"/>
    <w:rsid w:val="00265836"/>
    <w:rsid w:val="00265F1A"/>
    <w:rsid w:val="002660AD"/>
    <w:rsid w:val="0026659E"/>
    <w:rsid w:val="0026663C"/>
    <w:rsid w:val="00266D60"/>
    <w:rsid w:val="002670E2"/>
    <w:rsid w:val="002674D3"/>
    <w:rsid w:val="00267836"/>
    <w:rsid w:val="00267AD8"/>
    <w:rsid w:val="002703D7"/>
    <w:rsid w:val="0027048D"/>
    <w:rsid w:val="00270A10"/>
    <w:rsid w:val="00270D66"/>
    <w:rsid w:val="00270E88"/>
    <w:rsid w:val="002715C2"/>
    <w:rsid w:val="00271895"/>
    <w:rsid w:val="00271A2A"/>
    <w:rsid w:val="00271BEF"/>
    <w:rsid w:val="00271DA3"/>
    <w:rsid w:val="00271FA5"/>
    <w:rsid w:val="0027339B"/>
    <w:rsid w:val="00273A9E"/>
    <w:rsid w:val="002748F6"/>
    <w:rsid w:val="00274B44"/>
    <w:rsid w:val="0027511E"/>
    <w:rsid w:val="002753D7"/>
    <w:rsid w:val="002755DF"/>
    <w:rsid w:val="00275E0E"/>
    <w:rsid w:val="00275E12"/>
    <w:rsid w:val="002763D0"/>
    <w:rsid w:val="00276AC6"/>
    <w:rsid w:val="00276B3B"/>
    <w:rsid w:val="0027740B"/>
    <w:rsid w:val="0027759A"/>
    <w:rsid w:val="002777F4"/>
    <w:rsid w:val="00277E16"/>
    <w:rsid w:val="002804FE"/>
    <w:rsid w:val="00280A0B"/>
    <w:rsid w:val="00280B1B"/>
    <w:rsid w:val="00280C23"/>
    <w:rsid w:val="00280C7D"/>
    <w:rsid w:val="00280EB0"/>
    <w:rsid w:val="002819C5"/>
    <w:rsid w:val="00282112"/>
    <w:rsid w:val="002826CE"/>
    <w:rsid w:val="00283633"/>
    <w:rsid w:val="00283844"/>
    <w:rsid w:val="002844A8"/>
    <w:rsid w:val="0028453F"/>
    <w:rsid w:val="0028496F"/>
    <w:rsid w:val="00285469"/>
    <w:rsid w:val="00285601"/>
    <w:rsid w:val="00285919"/>
    <w:rsid w:val="00285F2D"/>
    <w:rsid w:val="00286325"/>
    <w:rsid w:val="00286402"/>
    <w:rsid w:val="0028671B"/>
    <w:rsid w:val="00286AC2"/>
    <w:rsid w:val="00286B88"/>
    <w:rsid w:val="00286E39"/>
    <w:rsid w:val="00286F6E"/>
    <w:rsid w:val="002873C3"/>
    <w:rsid w:val="00287AB8"/>
    <w:rsid w:val="00287BA3"/>
    <w:rsid w:val="00287C03"/>
    <w:rsid w:val="00287CDA"/>
    <w:rsid w:val="00290496"/>
    <w:rsid w:val="00290620"/>
    <w:rsid w:val="00290D0A"/>
    <w:rsid w:val="00290D2F"/>
    <w:rsid w:val="0029130D"/>
    <w:rsid w:val="00291B1B"/>
    <w:rsid w:val="00291C55"/>
    <w:rsid w:val="00291DC9"/>
    <w:rsid w:val="00291EB2"/>
    <w:rsid w:val="00292080"/>
    <w:rsid w:val="002922BE"/>
    <w:rsid w:val="00292899"/>
    <w:rsid w:val="00292F4A"/>
    <w:rsid w:val="002933A6"/>
    <w:rsid w:val="0029386E"/>
    <w:rsid w:val="00293BC0"/>
    <w:rsid w:val="00293D2B"/>
    <w:rsid w:val="00293F1F"/>
    <w:rsid w:val="00294975"/>
    <w:rsid w:val="00294A61"/>
    <w:rsid w:val="002959C1"/>
    <w:rsid w:val="00295DAD"/>
    <w:rsid w:val="00295F3E"/>
    <w:rsid w:val="00296010"/>
    <w:rsid w:val="00296629"/>
    <w:rsid w:val="0029674F"/>
    <w:rsid w:val="002977DF"/>
    <w:rsid w:val="002A10BB"/>
    <w:rsid w:val="002A12D0"/>
    <w:rsid w:val="002A12FA"/>
    <w:rsid w:val="002A1634"/>
    <w:rsid w:val="002A1CA6"/>
    <w:rsid w:val="002A1F1B"/>
    <w:rsid w:val="002A23A3"/>
    <w:rsid w:val="002A2465"/>
    <w:rsid w:val="002A24D5"/>
    <w:rsid w:val="002A3100"/>
    <w:rsid w:val="002A35DA"/>
    <w:rsid w:val="002A461B"/>
    <w:rsid w:val="002A4633"/>
    <w:rsid w:val="002A4874"/>
    <w:rsid w:val="002A4B4E"/>
    <w:rsid w:val="002A5176"/>
    <w:rsid w:val="002A519C"/>
    <w:rsid w:val="002A52BC"/>
    <w:rsid w:val="002A58B3"/>
    <w:rsid w:val="002A595C"/>
    <w:rsid w:val="002A6037"/>
    <w:rsid w:val="002A73D9"/>
    <w:rsid w:val="002A746C"/>
    <w:rsid w:val="002A76B5"/>
    <w:rsid w:val="002B0312"/>
    <w:rsid w:val="002B0408"/>
    <w:rsid w:val="002B0C4A"/>
    <w:rsid w:val="002B0C68"/>
    <w:rsid w:val="002B174B"/>
    <w:rsid w:val="002B1BD6"/>
    <w:rsid w:val="002B2520"/>
    <w:rsid w:val="002B26CD"/>
    <w:rsid w:val="002B272A"/>
    <w:rsid w:val="002B2A1E"/>
    <w:rsid w:val="002B38AC"/>
    <w:rsid w:val="002B4244"/>
    <w:rsid w:val="002B4665"/>
    <w:rsid w:val="002B486A"/>
    <w:rsid w:val="002B4C07"/>
    <w:rsid w:val="002B4F80"/>
    <w:rsid w:val="002B4FB5"/>
    <w:rsid w:val="002B50B7"/>
    <w:rsid w:val="002B55AA"/>
    <w:rsid w:val="002B5620"/>
    <w:rsid w:val="002B58F8"/>
    <w:rsid w:val="002B70E5"/>
    <w:rsid w:val="002B77B8"/>
    <w:rsid w:val="002B7931"/>
    <w:rsid w:val="002B7B31"/>
    <w:rsid w:val="002B7ECD"/>
    <w:rsid w:val="002C034A"/>
    <w:rsid w:val="002C0D1A"/>
    <w:rsid w:val="002C1FD6"/>
    <w:rsid w:val="002C20B6"/>
    <w:rsid w:val="002C2523"/>
    <w:rsid w:val="002C2A68"/>
    <w:rsid w:val="002C2AF7"/>
    <w:rsid w:val="002C3191"/>
    <w:rsid w:val="002C3596"/>
    <w:rsid w:val="002C3B60"/>
    <w:rsid w:val="002C3EF8"/>
    <w:rsid w:val="002C4859"/>
    <w:rsid w:val="002C4AFD"/>
    <w:rsid w:val="002C4DA4"/>
    <w:rsid w:val="002C531B"/>
    <w:rsid w:val="002C5903"/>
    <w:rsid w:val="002C5AA1"/>
    <w:rsid w:val="002C5E4B"/>
    <w:rsid w:val="002C639A"/>
    <w:rsid w:val="002C669E"/>
    <w:rsid w:val="002C6E11"/>
    <w:rsid w:val="002C6EA8"/>
    <w:rsid w:val="002C70A3"/>
    <w:rsid w:val="002C713A"/>
    <w:rsid w:val="002C7162"/>
    <w:rsid w:val="002C72DF"/>
    <w:rsid w:val="002C751B"/>
    <w:rsid w:val="002C75F2"/>
    <w:rsid w:val="002C7C04"/>
    <w:rsid w:val="002D0CB1"/>
    <w:rsid w:val="002D113D"/>
    <w:rsid w:val="002D189E"/>
    <w:rsid w:val="002D1978"/>
    <w:rsid w:val="002D1FEC"/>
    <w:rsid w:val="002D26F1"/>
    <w:rsid w:val="002D2CD6"/>
    <w:rsid w:val="002D2F83"/>
    <w:rsid w:val="002D423A"/>
    <w:rsid w:val="002D4654"/>
    <w:rsid w:val="002D4732"/>
    <w:rsid w:val="002D4980"/>
    <w:rsid w:val="002D4EA8"/>
    <w:rsid w:val="002D50F9"/>
    <w:rsid w:val="002D5480"/>
    <w:rsid w:val="002D5533"/>
    <w:rsid w:val="002D55B2"/>
    <w:rsid w:val="002D56FC"/>
    <w:rsid w:val="002D6252"/>
    <w:rsid w:val="002D7E9B"/>
    <w:rsid w:val="002D7F8D"/>
    <w:rsid w:val="002E0F68"/>
    <w:rsid w:val="002E175F"/>
    <w:rsid w:val="002E1995"/>
    <w:rsid w:val="002E1A6F"/>
    <w:rsid w:val="002E1EB8"/>
    <w:rsid w:val="002E2406"/>
    <w:rsid w:val="002E25A1"/>
    <w:rsid w:val="002E25E8"/>
    <w:rsid w:val="002E2674"/>
    <w:rsid w:val="002E26C0"/>
    <w:rsid w:val="002E2808"/>
    <w:rsid w:val="002E3817"/>
    <w:rsid w:val="002E398C"/>
    <w:rsid w:val="002E3CDB"/>
    <w:rsid w:val="002E4255"/>
    <w:rsid w:val="002E4A9E"/>
    <w:rsid w:val="002E5077"/>
    <w:rsid w:val="002E51C4"/>
    <w:rsid w:val="002E544D"/>
    <w:rsid w:val="002E5479"/>
    <w:rsid w:val="002E5B15"/>
    <w:rsid w:val="002E606A"/>
    <w:rsid w:val="002E6176"/>
    <w:rsid w:val="002E6A93"/>
    <w:rsid w:val="002E6D01"/>
    <w:rsid w:val="002E6D74"/>
    <w:rsid w:val="002E6DEA"/>
    <w:rsid w:val="002E70B0"/>
    <w:rsid w:val="002E7303"/>
    <w:rsid w:val="002E74BF"/>
    <w:rsid w:val="002E7759"/>
    <w:rsid w:val="002E78F7"/>
    <w:rsid w:val="002E7EF7"/>
    <w:rsid w:val="002F0205"/>
    <w:rsid w:val="002F0EFC"/>
    <w:rsid w:val="002F11B7"/>
    <w:rsid w:val="002F1368"/>
    <w:rsid w:val="002F18B4"/>
    <w:rsid w:val="002F21E4"/>
    <w:rsid w:val="002F22CB"/>
    <w:rsid w:val="002F2C12"/>
    <w:rsid w:val="002F3B02"/>
    <w:rsid w:val="002F3D1A"/>
    <w:rsid w:val="002F429B"/>
    <w:rsid w:val="002F47CC"/>
    <w:rsid w:val="002F4A03"/>
    <w:rsid w:val="002F4CC2"/>
    <w:rsid w:val="002F4D9D"/>
    <w:rsid w:val="002F5520"/>
    <w:rsid w:val="002F5F5D"/>
    <w:rsid w:val="002F60D6"/>
    <w:rsid w:val="002F620B"/>
    <w:rsid w:val="002F6839"/>
    <w:rsid w:val="002F7358"/>
    <w:rsid w:val="002F7642"/>
    <w:rsid w:val="002F78D0"/>
    <w:rsid w:val="002F7D73"/>
    <w:rsid w:val="00300A21"/>
    <w:rsid w:val="00300E84"/>
    <w:rsid w:val="003017E1"/>
    <w:rsid w:val="003028CA"/>
    <w:rsid w:val="00302F78"/>
    <w:rsid w:val="00303053"/>
    <w:rsid w:val="00303744"/>
    <w:rsid w:val="00303A69"/>
    <w:rsid w:val="00303FC3"/>
    <w:rsid w:val="00303FCE"/>
    <w:rsid w:val="00304018"/>
    <w:rsid w:val="00304099"/>
    <w:rsid w:val="003041E8"/>
    <w:rsid w:val="00304972"/>
    <w:rsid w:val="003051D5"/>
    <w:rsid w:val="00305C90"/>
    <w:rsid w:val="003063C1"/>
    <w:rsid w:val="00306756"/>
    <w:rsid w:val="00306DEE"/>
    <w:rsid w:val="00306E4A"/>
    <w:rsid w:val="00306FDB"/>
    <w:rsid w:val="003076F2"/>
    <w:rsid w:val="003077C5"/>
    <w:rsid w:val="0030788E"/>
    <w:rsid w:val="00307BC6"/>
    <w:rsid w:val="00310139"/>
    <w:rsid w:val="0031073A"/>
    <w:rsid w:val="00311C8A"/>
    <w:rsid w:val="00311E87"/>
    <w:rsid w:val="003120D0"/>
    <w:rsid w:val="00312338"/>
    <w:rsid w:val="003124F0"/>
    <w:rsid w:val="00312755"/>
    <w:rsid w:val="00312C1D"/>
    <w:rsid w:val="00312E27"/>
    <w:rsid w:val="00312F4C"/>
    <w:rsid w:val="003135CD"/>
    <w:rsid w:val="00313F18"/>
    <w:rsid w:val="0031413E"/>
    <w:rsid w:val="00315819"/>
    <w:rsid w:val="00315D03"/>
    <w:rsid w:val="003163C6"/>
    <w:rsid w:val="003175CD"/>
    <w:rsid w:val="00320F30"/>
    <w:rsid w:val="00321096"/>
    <w:rsid w:val="003211BF"/>
    <w:rsid w:val="00321560"/>
    <w:rsid w:val="0032188E"/>
    <w:rsid w:val="00321A54"/>
    <w:rsid w:val="00322976"/>
    <w:rsid w:val="003232A5"/>
    <w:rsid w:val="0032357E"/>
    <w:rsid w:val="00323BEA"/>
    <w:rsid w:val="00324352"/>
    <w:rsid w:val="00324A26"/>
    <w:rsid w:val="00324ADE"/>
    <w:rsid w:val="003250F4"/>
    <w:rsid w:val="0032589B"/>
    <w:rsid w:val="003258F1"/>
    <w:rsid w:val="003264C4"/>
    <w:rsid w:val="003265A3"/>
    <w:rsid w:val="00326762"/>
    <w:rsid w:val="00326B72"/>
    <w:rsid w:val="00326F2D"/>
    <w:rsid w:val="0032711C"/>
    <w:rsid w:val="003271B7"/>
    <w:rsid w:val="00327934"/>
    <w:rsid w:val="00327C30"/>
    <w:rsid w:val="00330E6A"/>
    <w:rsid w:val="00331069"/>
    <w:rsid w:val="0033147C"/>
    <w:rsid w:val="00331497"/>
    <w:rsid w:val="00331FAD"/>
    <w:rsid w:val="0033214A"/>
    <w:rsid w:val="003321BF"/>
    <w:rsid w:val="003323A6"/>
    <w:rsid w:val="003327DF"/>
    <w:rsid w:val="00332B6E"/>
    <w:rsid w:val="00332F6F"/>
    <w:rsid w:val="003334BC"/>
    <w:rsid w:val="003338EA"/>
    <w:rsid w:val="003341B0"/>
    <w:rsid w:val="003351DA"/>
    <w:rsid w:val="003352B1"/>
    <w:rsid w:val="00335E3A"/>
    <w:rsid w:val="00336143"/>
    <w:rsid w:val="003362C8"/>
    <w:rsid w:val="0033693D"/>
    <w:rsid w:val="0033695F"/>
    <w:rsid w:val="00336A66"/>
    <w:rsid w:val="00336DCF"/>
    <w:rsid w:val="00336FD2"/>
    <w:rsid w:val="003370A0"/>
    <w:rsid w:val="003377E7"/>
    <w:rsid w:val="0033782A"/>
    <w:rsid w:val="00337974"/>
    <w:rsid w:val="00340302"/>
    <w:rsid w:val="003417E3"/>
    <w:rsid w:val="00341BA1"/>
    <w:rsid w:val="00341D83"/>
    <w:rsid w:val="003425B7"/>
    <w:rsid w:val="003430F2"/>
    <w:rsid w:val="00343190"/>
    <w:rsid w:val="0034336F"/>
    <w:rsid w:val="00344EB6"/>
    <w:rsid w:val="003451F6"/>
    <w:rsid w:val="00345398"/>
    <w:rsid w:val="00345804"/>
    <w:rsid w:val="00345E27"/>
    <w:rsid w:val="00347C97"/>
    <w:rsid w:val="00347D20"/>
    <w:rsid w:val="00347D44"/>
    <w:rsid w:val="00350A36"/>
    <w:rsid w:val="00352403"/>
    <w:rsid w:val="003531BE"/>
    <w:rsid w:val="0035364D"/>
    <w:rsid w:val="00353AA7"/>
    <w:rsid w:val="00353BBE"/>
    <w:rsid w:val="003540FE"/>
    <w:rsid w:val="003543B6"/>
    <w:rsid w:val="00354641"/>
    <w:rsid w:val="003546DD"/>
    <w:rsid w:val="00354C71"/>
    <w:rsid w:val="003555D6"/>
    <w:rsid w:val="00355D62"/>
    <w:rsid w:val="00355E0F"/>
    <w:rsid w:val="00355E97"/>
    <w:rsid w:val="00356038"/>
    <w:rsid w:val="003561A2"/>
    <w:rsid w:val="00356290"/>
    <w:rsid w:val="00357451"/>
    <w:rsid w:val="00357539"/>
    <w:rsid w:val="003607AB"/>
    <w:rsid w:val="00360813"/>
    <w:rsid w:val="00361477"/>
    <w:rsid w:val="00361828"/>
    <w:rsid w:val="00362B71"/>
    <w:rsid w:val="00362E57"/>
    <w:rsid w:val="00362F22"/>
    <w:rsid w:val="0036365E"/>
    <w:rsid w:val="00363843"/>
    <w:rsid w:val="00363A2E"/>
    <w:rsid w:val="00363D7E"/>
    <w:rsid w:val="00363DD1"/>
    <w:rsid w:val="00364516"/>
    <w:rsid w:val="00364941"/>
    <w:rsid w:val="00364DAD"/>
    <w:rsid w:val="00365296"/>
    <w:rsid w:val="00365B36"/>
    <w:rsid w:val="00365B78"/>
    <w:rsid w:val="00365F22"/>
    <w:rsid w:val="003675D1"/>
    <w:rsid w:val="00367BCD"/>
    <w:rsid w:val="00367C73"/>
    <w:rsid w:val="00367E23"/>
    <w:rsid w:val="0037005E"/>
    <w:rsid w:val="00370AB7"/>
    <w:rsid w:val="00370CCA"/>
    <w:rsid w:val="0037127A"/>
    <w:rsid w:val="0037144F"/>
    <w:rsid w:val="00371573"/>
    <w:rsid w:val="00371756"/>
    <w:rsid w:val="003719B0"/>
    <w:rsid w:val="00371C41"/>
    <w:rsid w:val="00372908"/>
    <w:rsid w:val="00373139"/>
    <w:rsid w:val="003735AE"/>
    <w:rsid w:val="0037456F"/>
    <w:rsid w:val="00374D5F"/>
    <w:rsid w:val="00374E60"/>
    <w:rsid w:val="00375049"/>
    <w:rsid w:val="003756D6"/>
    <w:rsid w:val="00375774"/>
    <w:rsid w:val="003760BF"/>
    <w:rsid w:val="003763D7"/>
    <w:rsid w:val="0037680C"/>
    <w:rsid w:val="0037698F"/>
    <w:rsid w:val="00376C80"/>
    <w:rsid w:val="00376FE4"/>
    <w:rsid w:val="0037752C"/>
    <w:rsid w:val="00377676"/>
    <w:rsid w:val="00377BF4"/>
    <w:rsid w:val="00377F3D"/>
    <w:rsid w:val="00380B19"/>
    <w:rsid w:val="0038162B"/>
    <w:rsid w:val="003819EE"/>
    <w:rsid w:val="00381E0C"/>
    <w:rsid w:val="00381E79"/>
    <w:rsid w:val="003828AE"/>
    <w:rsid w:val="0038321A"/>
    <w:rsid w:val="00383732"/>
    <w:rsid w:val="00383A83"/>
    <w:rsid w:val="0038462C"/>
    <w:rsid w:val="00384C16"/>
    <w:rsid w:val="00384DD8"/>
    <w:rsid w:val="0038603D"/>
    <w:rsid w:val="0038635A"/>
    <w:rsid w:val="0038688A"/>
    <w:rsid w:val="00386DF9"/>
    <w:rsid w:val="003871A2"/>
    <w:rsid w:val="00387331"/>
    <w:rsid w:val="0038737A"/>
    <w:rsid w:val="0038765B"/>
    <w:rsid w:val="00390883"/>
    <w:rsid w:val="00390BD9"/>
    <w:rsid w:val="00390C7A"/>
    <w:rsid w:val="00390CF2"/>
    <w:rsid w:val="00390EDE"/>
    <w:rsid w:val="00391B24"/>
    <w:rsid w:val="003924C8"/>
    <w:rsid w:val="00392FAD"/>
    <w:rsid w:val="00393CC0"/>
    <w:rsid w:val="00394863"/>
    <w:rsid w:val="00394909"/>
    <w:rsid w:val="0039490A"/>
    <w:rsid w:val="00394B81"/>
    <w:rsid w:val="00394C36"/>
    <w:rsid w:val="00394D42"/>
    <w:rsid w:val="00394F0B"/>
    <w:rsid w:val="00395454"/>
    <w:rsid w:val="00395C29"/>
    <w:rsid w:val="00396A88"/>
    <w:rsid w:val="00396C79"/>
    <w:rsid w:val="00396D1C"/>
    <w:rsid w:val="003970F2"/>
    <w:rsid w:val="0039722A"/>
    <w:rsid w:val="00397295"/>
    <w:rsid w:val="00397307"/>
    <w:rsid w:val="003973D8"/>
    <w:rsid w:val="00397558"/>
    <w:rsid w:val="0039793B"/>
    <w:rsid w:val="003A02C9"/>
    <w:rsid w:val="003A112F"/>
    <w:rsid w:val="003A1278"/>
    <w:rsid w:val="003A1BFF"/>
    <w:rsid w:val="003A282E"/>
    <w:rsid w:val="003A2AA4"/>
    <w:rsid w:val="003A2E57"/>
    <w:rsid w:val="003A2EC1"/>
    <w:rsid w:val="003A36B7"/>
    <w:rsid w:val="003A390A"/>
    <w:rsid w:val="003A39C2"/>
    <w:rsid w:val="003A3AD0"/>
    <w:rsid w:val="003A400E"/>
    <w:rsid w:val="003A4025"/>
    <w:rsid w:val="003A437C"/>
    <w:rsid w:val="003A50A9"/>
    <w:rsid w:val="003A5460"/>
    <w:rsid w:val="003A5ED6"/>
    <w:rsid w:val="003A6DCD"/>
    <w:rsid w:val="003A71D7"/>
    <w:rsid w:val="003A7AA8"/>
    <w:rsid w:val="003A7E0F"/>
    <w:rsid w:val="003B003B"/>
    <w:rsid w:val="003B004D"/>
    <w:rsid w:val="003B13C3"/>
    <w:rsid w:val="003B1950"/>
    <w:rsid w:val="003B1DAD"/>
    <w:rsid w:val="003B1E36"/>
    <w:rsid w:val="003B2093"/>
    <w:rsid w:val="003B2D1D"/>
    <w:rsid w:val="003B2FE1"/>
    <w:rsid w:val="003B3B69"/>
    <w:rsid w:val="003B3D4C"/>
    <w:rsid w:val="003B3DBC"/>
    <w:rsid w:val="003B3DEB"/>
    <w:rsid w:val="003B4090"/>
    <w:rsid w:val="003B4B2D"/>
    <w:rsid w:val="003B4D03"/>
    <w:rsid w:val="003B5018"/>
    <w:rsid w:val="003B5262"/>
    <w:rsid w:val="003B54E5"/>
    <w:rsid w:val="003B5D36"/>
    <w:rsid w:val="003B5DB3"/>
    <w:rsid w:val="003B6CFD"/>
    <w:rsid w:val="003B6D00"/>
    <w:rsid w:val="003B6EAA"/>
    <w:rsid w:val="003B715E"/>
    <w:rsid w:val="003B79F2"/>
    <w:rsid w:val="003B7D55"/>
    <w:rsid w:val="003B7DE1"/>
    <w:rsid w:val="003B7EE7"/>
    <w:rsid w:val="003C0381"/>
    <w:rsid w:val="003C075A"/>
    <w:rsid w:val="003C0C97"/>
    <w:rsid w:val="003C2086"/>
    <w:rsid w:val="003C24F4"/>
    <w:rsid w:val="003C3BD7"/>
    <w:rsid w:val="003C4CEF"/>
    <w:rsid w:val="003C5C15"/>
    <w:rsid w:val="003C6470"/>
    <w:rsid w:val="003C6739"/>
    <w:rsid w:val="003C7272"/>
    <w:rsid w:val="003C7426"/>
    <w:rsid w:val="003C7570"/>
    <w:rsid w:val="003C7611"/>
    <w:rsid w:val="003C7661"/>
    <w:rsid w:val="003C7710"/>
    <w:rsid w:val="003C775A"/>
    <w:rsid w:val="003C7C8C"/>
    <w:rsid w:val="003D0447"/>
    <w:rsid w:val="003D04FA"/>
    <w:rsid w:val="003D058E"/>
    <w:rsid w:val="003D0B88"/>
    <w:rsid w:val="003D170E"/>
    <w:rsid w:val="003D17C9"/>
    <w:rsid w:val="003D1823"/>
    <w:rsid w:val="003D1B0A"/>
    <w:rsid w:val="003D1CDA"/>
    <w:rsid w:val="003D2814"/>
    <w:rsid w:val="003D2B5E"/>
    <w:rsid w:val="003D351A"/>
    <w:rsid w:val="003D3966"/>
    <w:rsid w:val="003D3A26"/>
    <w:rsid w:val="003D4D8F"/>
    <w:rsid w:val="003D5006"/>
    <w:rsid w:val="003D5A42"/>
    <w:rsid w:val="003D62FC"/>
    <w:rsid w:val="003D6377"/>
    <w:rsid w:val="003D653B"/>
    <w:rsid w:val="003D682D"/>
    <w:rsid w:val="003D6FA4"/>
    <w:rsid w:val="003D6FAE"/>
    <w:rsid w:val="003D7B03"/>
    <w:rsid w:val="003E031C"/>
    <w:rsid w:val="003E045D"/>
    <w:rsid w:val="003E04AF"/>
    <w:rsid w:val="003E083D"/>
    <w:rsid w:val="003E0B79"/>
    <w:rsid w:val="003E0E71"/>
    <w:rsid w:val="003E0EC2"/>
    <w:rsid w:val="003E1634"/>
    <w:rsid w:val="003E188E"/>
    <w:rsid w:val="003E1C23"/>
    <w:rsid w:val="003E1D64"/>
    <w:rsid w:val="003E1F11"/>
    <w:rsid w:val="003E29B4"/>
    <w:rsid w:val="003E2ACB"/>
    <w:rsid w:val="003E2BDF"/>
    <w:rsid w:val="003E2EB1"/>
    <w:rsid w:val="003E32B8"/>
    <w:rsid w:val="003E3FDB"/>
    <w:rsid w:val="003E4072"/>
    <w:rsid w:val="003E42DB"/>
    <w:rsid w:val="003E55A6"/>
    <w:rsid w:val="003E59C7"/>
    <w:rsid w:val="003E661F"/>
    <w:rsid w:val="003E68CC"/>
    <w:rsid w:val="003E6D91"/>
    <w:rsid w:val="003E6F75"/>
    <w:rsid w:val="003E7665"/>
    <w:rsid w:val="003E7CB6"/>
    <w:rsid w:val="003F03B1"/>
    <w:rsid w:val="003F0514"/>
    <w:rsid w:val="003F0EC6"/>
    <w:rsid w:val="003F187F"/>
    <w:rsid w:val="003F19CD"/>
    <w:rsid w:val="003F1A3F"/>
    <w:rsid w:val="003F1B97"/>
    <w:rsid w:val="003F1DF4"/>
    <w:rsid w:val="003F269A"/>
    <w:rsid w:val="003F3016"/>
    <w:rsid w:val="003F32A5"/>
    <w:rsid w:val="003F3592"/>
    <w:rsid w:val="003F3FD4"/>
    <w:rsid w:val="003F423C"/>
    <w:rsid w:val="003F48F5"/>
    <w:rsid w:val="003F4BBA"/>
    <w:rsid w:val="003F4BE0"/>
    <w:rsid w:val="003F527F"/>
    <w:rsid w:val="003F57C3"/>
    <w:rsid w:val="003F582F"/>
    <w:rsid w:val="003F607F"/>
    <w:rsid w:val="003F6722"/>
    <w:rsid w:val="003F6849"/>
    <w:rsid w:val="003F6B01"/>
    <w:rsid w:val="003F6D6E"/>
    <w:rsid w:val="003F6E05"/>
    <w:rsid w:val="003F767E"/>
    <w:rsid w:val="003F7D45"/>
    <w:rsid w:val="00400164"/>
    <w:rsid w:val="00400DAA"/>
    <w:rsid w:val="00401031"/>
    <w:rsid w:val="0040135E"/>
    <w:rsid w:val="00401DB8"/>
    <w:rsid w:val="00402642"/>
    <w:rsid w:val="004030E5"/>
    <w:rsid w:val="0040427F"/>
    <w:rsid w:val="004049AB"/>
    <w:rsid w:val="004049AE"/>
    <w:rsid w:val="004049BC"/>
    <w:rsid w:val="00404E26"/>
    <w:rsid w:val="00404E8A"/>
    <w:rsid w:val="00405A07"/>
    <w:rsid w:val="00406F11"/>
    <w:rsid w:val="004076FE"/>
    <w:rsid w:val="00407725"/>
    <w:rsid w:val="00407791"/>
    <w:rsid w:val="004079E9"/>
    <w:rsid w:val="00407C63"/>
    <w:rsid w:val="00407DA7"/>
    <w:rsid w:val="00407DF2"/>
    <w:rsid w:val="00407E57"/>
    <w:rsid w:val="004100CD"/>
    <w:rsid w:val="004109AD"/>
    <w:rsid w:val="00410B1A"/>
    <w:rsid w:val="00410C37"/>
    <w:rsid w:val="00410E69"/>
    <w:rsid w:val="00411028"/>
    <w:rsid w:val="0041130B"/>
    <w:rsid w:val="004116F3"/>
    <w:rsid w:val="004123AB"/>
    <w:rsid w:val="004123BC"/>
    <w:rsid w:val="00412807"/>
    <w:rsid w:val="004128A8"/>
    <w:rsid w:val="00412CD1"/>
    <w:rsid w:val="004130E6"/>
    <w:rsid w:val="00413300"/>
    <w:rsid w:val="004137DF"/>
    <w:rsid w:val="0041380C"/>
    <w:rsid w:val="0041381D"/>
    <w:rsid w:val="00413887"/>
    <w:rsid w:val="00414492"/>
    <w:rsid w:val="0041481C"/>
    <w:rsid w:val="004148FD"/>
    <w:rsid w:val="004150DA"/>
    <w:rsid w:val="00415426"/>
    <w:rsid w:val="00415976"/>
    <w:rsid w:val="00415B4C"/>
    <w:rsid w:val="00415B54"/>
    <w:rsid w:val="00415FFA"/>
    <w:rsid w:val="00416343"/>
    <w:rsid w:val="0041723B"/>
    <w:rsid w:val="00417315"/>
    <w:rsid w:val="00417628"/>
    <w:rsid w:val="00417B33"/>
    <w:rsid w:val="0042037A"/>
    <w:rsid w:val="0042094D"/>
    <w:rsid w:val="00421B72"/>
    <w:rsid w:val="00421DB7"/>
    <w:rsid w:val="00422CCD"/>
    <w:rsid w:val="00423A38"/>
    <w:rsid w:val="00423CB9"/>
    <w:rsid w:val="004248E0"/>
    <w:rsid w:val="004248FD"/>
    <w:rsid w:val="00424DAD"/>
    <w:rsid w:val="00424DF3"/>
    <w:rsid w:val="00425D1F"/>
    <w:rsid w:val="00426130"/>
    <w:rsid w:val="00426240"/>
    <w:rsid w:val="004263BD"/>
    <w:rsid w:val="00426874"/>
    <w:rsid w:val="00426B7C"/>
    <w:rsid w:val="00426D49"/>
    <w:rsid w:val="004272B0"/>
    <w:rsid w:val="00427734"/>
    <w:rsid w:val="00427A2B"/>
    <w:rsid w:val="004307FD"/>
    <w:rsid w:val="00430BBE"/>
    <w:rsid w:val="00430C22"/>
    <w:rsid w:val="00430EEF"/>
    <w:rsid w:val="00431790"/>
    <w:rsid w:val="00431D22"/>
    <w:rsid w:val="00431F86"/>
    <w:rsid w:val="0043254C"/>
    <w:rsid w:val="00432A20"/>
    <w:rsid w:val="00432D35"/>
    <w:rsid w:val="004333E6"/>
    <w:rsid w:val="00433B23"/>
    <w:rsid w:val="00434A7A"/>
    <w:rsid w:val="00434FDE"/>
    <w:rsid w:val="00435265"/>
    <w:rsid w:val="0043536B"/>
    <w:rsid w:val="00435619"/>
    <w:rsid w:val="00435EBD"/>
    <w:rsid w:val="004365B5"/>
    <w:rsid w:val="00437399"/>
    <w:rsid w:val="00437A54"/>
    <w:rsid w:val="0044045C"/>
    <w:rsid w:val="00440588"/>
    <w:rsid w:val="00440D10"/>
    <w:rsid w:val="00441098"/>
    <w:rsid w:val="004418F2"/>
    <w:rsid w:val="00441DE4"/>
    <w:rsid w:val="00441F0C"/>
    <w:rsid w:val="004422D8"/>
    <w:rsid w:val="00442AC3"/>
    <w:rsid w:val="00442E96"/>
    <w:rsid w:val="00442EAD"/>
    <w:rsid w:val="0044319A"/>
    <w:rsid w:val="00443666"/>
    <w:rsid w:val="004439F0"/>
    <w:rsid w:val="00443AEE"/>
    <w:rsid w:val="00443CF4"/>
    <w:rsid w:val="00443E08"/>
    <w:rsid w:val="00443FA2"/>
    <w:rsid w:val="0044488B"/>
    <w:rsid w:val="00444922"/>
    <w:rsid w:val="00444B49"/>
    <w:rsid w:val="004456EF"/>
    <w:rsid w:val="00446153"/>
    <w:rsid w:val="004463E0"/>
    <w:rsid w:val="00446847"/>
    <w:rsid w:val="00446C7C"/>
    <w:rsid w:val="004471F4"/>
    <w:rsid w:val="00447643"/>
    <w:rsid w:val="004501DF"/>
    <w:rsid w:val="0045026F"/>
    <w:rsid w:val="00450657"/>
    <w:rsid w:val="00450A2C"/>
    <w:rsid w:val="004510C1"/>
    <w:rsid w:val="004516D2"/>
    <w:rsid w:val="0045179C"/>
    <w:rsid w:val="00451C94"/>
    <w:rsid w:val="0045203B"/>
    <w:rsid w:val="004526B0"/>
    <w:rsid w:val="0045333D"/>
    <w:rsid w:val="0045340A"/>
    <w:rsid w:val="00453973"/>
    <w:rsid w:val="00454A9F"/>
    <w:rsid w:val="00454BE7"/>
    <w:rsid w:val="00454C4F"/>
    <w:rsid w:val="00454E90"/>
    <w:rsid w:val="004552E2"/>
    <w:rsid w:val="00455A0D"/>
    <w:rsid w:val="00455C38"/>
    <w:rsid w:val="00455CB8"/>
    <w:rsid w:val="00455F8C"/>
    <w:rsid w:val="0045610E"/>
    <w:rsid w:val="00456709"/>
    <w:rsid w:val="0045684C"/>
    <w:rsid w:val="00456BD3"/>
    <w:rsid w:val="00456C0E"/>
    <w:rsid w:val="00456F3B"/>
    <w:rsid w:val="0045756F"/>
    <w:rsid w:val="00457684"/>
    <w:rsid w:val="004578F5"/>
    <w:rsid w:val="004579F5"/>
    <w:rsid w:val="0046103F"/>
    <w:rsid w:val="00461170"/>
    <w:rsid w:val="00461828"/>
    <w:rsid w:val="00461FAD"/>
    <w:rsid w:val="0046220F"/>
    <w:rsid w:val="004622E7"/>
    <w:rsid w:val="004623E7"/>
    <w:rsid w:val="00462591"/>
    <w:rsid w:val="0046297B"/>
    <w:rsid w:val="0046328A"/>
    <w:rsid w:val="004632BB"/>
    <w:rsid w:val="00463997"/>
    <w:rsid w:val="00463BE8"/>
    <w:rsid w:val="00463C3F"/>
    <w:rsid w:val="00463E7B"/>
    <w:rsid w:val="004641AB"/>
    <w:rsid w:val="00464582"/>
    <w:rsid w:val="004645BF"/>
    <w:rsid w:val="00466648"/>
    <w:rsid w:val="004674B9"/>
    <w:rsid w:val="00467A94"/>
    <w:rsid w:val="00470130"/>
    <w:rsid w:val="00470BC1"/>
    <w:rsid w:val="00470EDA"/>
    <w:rsid w:val="004718D8"/>
    <w:rsid w:val="0047198F"/>
    <w:rsid w:val="00471C18"/>
    <w:rsid w:val="0047238B"/>
    <w:rsid w:val="00473C89"/>
    <w:rsid w:val="00473FAA"/>
    <w:rsid w:val="00474025"/>
    <w:rsid w:val="00474063"/>
    <w:rsid w:val="0047417A"/>
    <w:rsid w:val="004742E2"/>
    <w:rsid w:val="0047454E"/>
    <w:rsid w:val="00475C7D"/>
    <w:rsid w:val="0047604C"/>
    <w:rsid w:val="00476B5D"/>
    <w:rsid w:val="004771ED"/>
    <w:rsid w:val="004774BA"/>
    <w:rsid w:val="00477A18"/>
    <w:rsid w:val="00480968"/>
    <w:rsid w:val="00481454"/>
    <w:rsid w:val="00482495"/>
    <w:rsid w:val="004832B4"/>
    <w:rsid w:val="004834C5"/>
    <w:rsid w:val="004837DF"/>
    <w:rsid w:val="00483C67"/>
    <w:rsid w:val="00484421"/>
    <w:rsid w:val="004847FA"/>
    <w:rsid w:val="00484CD3"/>
    <w:rsid w:val="0048547C"/>
    <w:rsid w:val="00485FF7"/>
    <w:rsid w:val="004862D0"/>
    <w:rsid w:val="004866BB"/>
    <w:rsid w:val="0048685D"/>
    <w:rsid w:val="00486F1B"/>
    <w:rsid w:val="00486F88"/>
    <w:rsid w:val="004872CE"/>
    <w:rsid w:val="0048742E"/>
    <w:rsid w:val="004874C2"/>
    <w:rsid w:val="004879CD"/>
    <w:rsid w:val="00487D8D"/>
    <w:rsid w:val="0049064B"/>
    <w:rsid w:val="004912F1"/>
    <w:rsid w:val="00491398"/>
    <w:rsid w:val="00491B33"/>
    <w:rsid w:val="00491C74"/>
    <w:rsid w:val="00492093"/>
    <w:rsid w:val="00492D59"/>
    <w:rsid w:val="00493005"/>
    <w:rsid w:val="004931AE"/>
    <w:rsid w:val="00494814"/>
    <w:rsid w:val="00495259"/>
    <w:rsid w:val="004953A0"/>
    <w:rsid w:val="004955A6"/>
    <w:rsid w:val="004957DB"/>
    <w:rsid w:val="004958BA"/>
    <w:rsid w:val="00495D96"/>
    <w:rsid w:val="00496789"/>
    <w:rsid w:val="00496C13"/>
    <w:rsid w:val="00497154"/>
    <w:rsid w:val="004978C5"/>
    <w:rsid w:val="00497C28"/>
    <w:rsid w:val="004A0513"/>
    <w:rsid w:val="004A0663"/>
    <w:rsid w:val="004A06C0"/>
    <w:rsid w:val="004A0B1E"/>
    <w:rsid w:val="004A0F85"/>
    <w:rsid w:val="004A0FB2"/>
    <w:rsid w:val="004A126D"/>
    <w:rsid w:val="004A1327"/>
    <w:rsid w:val="004A19CB"/>
    <w:rsid w:val="004A1C77"/>
    <w:rsid w:val="004A2278"/>
    <w:rsid w:val="004A2AA7"/>
    <w:rsid w:val="004A2D2B"/>
    <w:rsid w:val="004A2FCC"/>
    <w:rsid w:val="004A3ED8"/>
    <w:rsid w:val="004A4015"/>
    <w:rsid w:val="004A5279"/>
    <w:rsid w:val="004A52C8"/>
    <w:rsid w:val="004A538D"/>
    <w:rsid w:val="004A55E6"/>
    <w:rsid w:val="004A5B76"/>
    <w:rsid w:val="004A5E52"/>
    <w:rsid w:val="004A5ECF"/>
    <w:rsid w:val="004A616C"/>
    <w:rsid w:val="004A617E"/>
    <w:rsid w:val="004A6577"/>
    <w:rsid w:val="004A6AAA"/>
    <w:rsid w:val="004A6BD9"/>
    <w:rsid w:val="004A70C3"/>
    <w:rsid w:val="004A7F9F"/>
    <w:rsid w:val="004B02F6"/>
    <w:rsid w:val="004B06A9"/>
    <w:rsid w:val="004B154D"/>
    <w:rsid w:val="004B1C39"/>
    <w:rsid w:val="004B21CF"/>
    <w:rsid w:val="004B2534"/>
    <w:rsid w:val="004B27D9"/>
    <w:rsid w:val="004B2883"/>
    <w:rsid w:val="004B306A"/>
    <w:rsid w:val="004B311C"/>
    <w:rsid w:val="004B32B2"/>
    <w:rsid w:val="004B332E"/>
    <w:rsid w:val="004B344A"/>
    <w:rsid w:val="004B3B61"/>
    <w:rsid w:val="004B3B68"/>
    <w:rsid w:val="004B40FE"/>
    <w:rsid w:val="004B4332"/>
    <w:rsid w:val="004B4990"/>
    <w:rsid w:val="004B4E1B"/>
    <w:rsid w:val="004B51F2"/>
    <w:rsid w:val="004B53C5"/>
    <w:rsid w:val="004B5455"/>
    <w:rsid w:val="004B5D7B"/>
    <w:rsid w:val="004B64A7"/>
    <w:rsid w:val="004B7075"/>
    <w:rsid w:val="004B7265"/>
    <w:rsid w:val="004B7600"/>
    <w:rsid w:val="004C0C1E"/>
    <w:rsid w:val="004C0C76"/>
    <w:rsid w:val="004C0C7A"/>
    <w:rsid w:val="004C0E66"/>
    <w:rsid w:val="004C100C"/>
    <w:rsid w:val="004C1E00"/>
    <w:rsid w:val="004C22F8"/>
    <w:rsid w:val="004C2AE2"/>
    <w:rsid w:val="004C34B9"/>
    <w:rsid w:val="004C3AE3"/>
    <w:rsid w:val="004C3EEF"/>
    <w:rsid w:val="004C40FB"/>
    <w:rsid w:val="004C453A"/>
    <w:rsid w:val="004C5094"/>
    <w:rsid w:val="004C5110"/>
    <w:rsid w:val="004C52BB"/>
    <w:rsid w:val="004C564E"/>
    <w:rsid w:val="004C568A"/>
    <w:rsid w:val="004C56DE"/>
    <w:rsid w:val="004C5C34"/>
    <w:rsid w:val="004C60B3"/>
    <w:rsid w:val="004C6638"/>
    <w:rsid w:val="004C67DD"/>
    <w:rsid w:val="004C70D1"/>
    <w:rsid w:val="004C7D10"/>
    <w:rsid w:val="004C7DEA"/>
    <w:rsid w:val="004D0580"/>
    <w:rsid w:val="004D060C"/>
    <w:rsid w:val="004D0C97"/>
    <w:rsid w:val="004D0F1F"/>
    <w:rsid w:val="004D0FC8"/>
    <w:rsid w:val="004D16AD"/>
    <w:rsid w:val="004D1AE6"/>
    <w:rsid w:val="004D1C55"/>
    <w:rsid w:val="004D2163"/>
    <w:rsid w:val="004D2191"/>
    <w:rsid w:val="004D254C"/>
    <w:rsid w:val="004D29EB"/>
    <w:rsid w:val="004D374D"/>
    <w:rsid w:val="004D396A"/>
    <w:rsid w:val="004D3C11"/>
    <w:rsid w:val="004D45F9"/>
    <w:rsid w:val="004D4C06"/>
    <w:rsid w:val="004D4CD9"/>
    <w:rsid w:val="004D52EB"/>
    <w:rsid w:val="004D532E"/>
    <w:rsid w:val="004D56FC"/>
    <w:rsid w:val="004D586B"/>
    <w:rsid w:val="004D58F5"/>
    <w:rsid w:val="004D65DB"/>
    <w:rsid w:val="004D6B0D"/>
    <w:rsid w:val="004E0240"/>
    <w:rsid w:val="004E0C04"/>
    <w:rsid w:val="004E0EED"/>
    <w:rsid w:val="004E19C7"/>
    <w:rsid w:val="004E2199"/>
    <w:rsid w:val="004E2366"/>
    <w:rsid w:val="004E2B09"/>
    <w:rsid w:val="004E3189"/>
    <w:rsid w:val="004E31DB"/>
    <w:rsid w:val="004E3E4F"/>
    <w:rsid w:val="004E4A23"/>
    <w:rsid w:val="004E5294"/>
    <w:rsid w:val="004E54E3"/>
    <w:rsid w:val="004E5AE6"/>
    <w:rsid w:val="004E5DE1"/>
    <w:rsid w:val="004E5F39"/>
    <w:rsid w:val="004E5F49"/>
    <w:rsid w:val="004E6072"/>
    <w:rsid w:val="004E6B40"/>
    <w:rsid w:val="004E6B4E"/>
    <w:rsid w:val="004E77FD"/>
    <w:rsid w:val="004F0B40"/>
    <w:rsid w:val="004F1CB6"/>
    <w:rsid w:val="004F22F5"/>
    <w:rsid w:val="004F245F"/>
    <w:rsid w:val="004F2B97"/>
    <w:rsid w:val="004F2DD8"/>
    <w:rsid w:val="004F31EE"/>
    <w:rsid w:val="004F3A0E"/>
    <w:rsid w:val="004F3C8F"/>
    <w:rsid w:val="004F4296"/>
    <w:rsid w:val="004F48A5"/>
    <w:rsid w:val="004F4D2D"/>
    <w:rsid w:val="004F4EDA"/>
    <w:rsid w:val="004F5477"/>
    <w:rsid w:val="004F6B1B"/>
    <w:rsid w:val="004F73DC"/>
    <w:rsid w:val="004F7965"/>
    <w:rsid w:val="004F7DCA"/>
    <w:rsid w:val="004F7F11"/>
    <w:rsid w:val="004F7F61"/>
    <w:rsid w:val="005005C6"/>
    <w:rsid w:val="00500CED"/>
    <w:rsid w:val="005016CB"/>
    <w:rsid w:val="005017F9"/>
    <w:rsid w:val="00501CFA"/>
    <w:rsid w:val="00501FA0"/>
    <w:rsid w:val="0050255B"/>
    <w:rsid w:val="00502BE3"/>
    <w:rsid w:val="00502F8F"/>
    <w:rsid w:val="00503B9F"/>
    <w:rsid w:val="00503D69"/>
    <w:rsid w:val="005043D2"/>
    <w:rsid w:val="00504597"/>
    <w:rsid w:val="0050468E"/>
    <w:rsid w:val="00504E42"/>
    <w:rsid w:val="0050548B"/>
    <w:rsid w:val="00505C91"/>
    <w:rsid w:val="00505DC4"/>
    <w:rsid w:val="00506950"/>
    <w:rsid w:val="00506B83"/>
    <w:rsid w:val="0050794C"/>
    <w:rsid w:val="00507CCA"/>
    <w:rsid w:val="005111ED"/>
    <w:rsid w:val="005116C7"/>
    <w:rsid w:val="00511BEE"/>
    <w:rsid w:val="00511D51"/>
    <w:rsid w:val="005120BF"/>
    <w:rsid w:val="0051279E"/>
    <w:rsid w:val="00512BF2"/>
    <w:rsid w:val="00513156"/>
    <w:rsid w:val="005134F9"/>
    <w:rsid w:val="00513926"/>
    <w:rsid w:val="005139A3"/>
    <w:rsid w:val="00513C2F"/>
    <w:rsid w:val="00513FC6"/>
    <w:rsid w:val="005140A0"/>
    <w:rsid w:val="005146D1"/>
    <w:rsid w:val="005148E9"/>
    <w:rsid w:val="0051535B"/>
    <w:rsid w:val="005158D0"/>
    <w:rsid w:val="00515A0D"/>
    <w:rsid w:val="00515F9C"/>
    <w:rsid w:val="00516172"/>
    <w:rsid w:val="00516835"/>
    <w:rsid w:val="005174F0"/>
    <w:rsid w:val="005177CA"/>
    <w:rsid w:val="00517D0D"/>
    <w:rsid w:val="00517DF7"/>
    <w:rsid w:val="00520482"/>
    <w:rsid w:val="005205AD"/>
    <w:rsid w:val="005206A8"/>
    <w:rsid w:val="005208CA"/>
    <w:rsid w:val="00520934"/>
    <w:rsid w:val="00520981"/>
    <w:rsid w:val="005209A3"/>
    <w:rsid w:val="00521006"/>
    <w:rsid w:val="005219A7"/>
    <w:rsid w:val="005219D9"/>
    <w:rsid w:val="00521CB3"/>
    <w:rsid w:val="005220CC"/>
    <w:rsid w:val="005222E9"/>
    <w:rsid w:val="0052232B"/>
    <w:rsid w:val="00522594"/>
    <w:rsid w:val="005225D8"/>
    <w:rsid w:val="005228C1"/>
    <w:rsid w:val="00522BA4"/>
    <w:rsid w:val="00523041"/>
    <w:rsid w:val="005230ED"/>
    <w:rsid w:val="00523156"/>
    <w:rsid w:val="00523DC9"/>
    <w:rsid w:val="00523E7F"/>
    <w:rsid w:val="00524994"/>
    <w:rsid w:val="00524AAB"/>
    <w:rsid w:val="00524C14"/>
    <w:rsid w:val="00524F01"/>
    <w:rsid w:val="00525620"/>
    <w:rsid w:val="005256C4"/>
    <w:rsid w:val="00525AAB"/>
    <w:rsid w:val="00525C28"/>
    <w:rsid w:val="00525CEF"/>
    <w:rsid w:val="005263DA"/>
    <w:rsid w:val="00526504"/>
    <w:rsid w:val="00526664"/>
    <w:rsid w:val="005266A2"/>
    <w:rsid w:val="005268ED"/>
    <w:rsid w:val="00526993"/>
    <w:rsid w:val="00526BC3"/>
    <w:rsid w:val="0053000A"/>
    <w:rsid w:val="005300FA"/>
    <w:rsid w:val="005310D3"/>
    <w:rsid w:val="005310F3"/>
    <w:rsid w:val="00531301"/>
    <w:rsid w:val="00531CF0"/>
    <w:rsid w:val="005326D6"/>
    <w:rsid w:val="005329B2"/>
    <w:rsid w:val="0053372A"/>
    <w:rsid w:val="0053472F"/>
    <w:rsid w:val="00534DA3"/>
    <w:rsid w:val="0053531A"/>
    <w:rsid w:val="0053541E"/>
    <w:rsid w:val="0053558A"/>
    <w:rsid w:val="00535C17"/>
    <w:rsid w:val="005369D2"/>
    <w:rsid w:val="0053734A"/>
    <w:rsid w:val="005378A7"/>
    <w:rsid w:val="00537EE7"/>
    <w:rsid w:val="0054003C"/>
    <w:rsid w:val="00540B49"/>
    <w:rsid w:val="00541007"/>
    <w:rsid w:val="0054134C"/>
    <w:rsid w:val="00541736"/>
    <w:rsid w:val="0054238E"/>
    <w:rsid w:val="00542591"/>
    <w:rsid w:val="00542762"/>
    <w:rsid w:val="00542FD1"/>
    <w:rsid w:val="00544050"/>
    <w:rsid w:val="00544054"/>
    <w:rsid w:val="005442EA"/>
    <w:rsid w:val="00544403"/>
    <w:rsid w:val="00544640"/>
    <w:rsid w:val="00544CAF"/>
    <w:rsid w:val="00544D0C"/>
    <w:rsid w:val="00545037"/>
    <w:rsid w:val="005452DC"/>
    <w:rsid w:val="005457B0"/>
    <w:rsid w:val="0054634C"/>
    <w:rsid w:val="00546DCA"/>
    <w:rsid w:val="00546EFE"/>
    <w:rsid w:val="005478CE"/>
    <w:rsid w:val="00547980"/>
    <w:rsid w:val="00547FD1"/>
    <w:rsid w:val="00550156"/>
    <w:rsid w:val="0055023E"/>
    <w:rsid w:val="00550539"/>
    <w:rsid w:val="005506E9"/>
    <w:rsid w:val="00550718"/>
    <w:rsid w:val="0055094A"/>
    <w:rsid w:val="005509F9"/>
    <w:rsid w:val="00550A4B"/>
    <w:rsid w:val="0055107C"/>
    <w:rsid w:val="00551F08"/>
    <w:rsid w:val="00552433"/>
    <w:rsid w:val="00552B9C"/>
    <w:rsid w:val="00552F44"/>
    <w:rsid w:val="00553C04"/>
    <w:rsid w:val="00553E84"/>
    <w:rsid w:val="00554599"/>
    <w:rsid w:val="0055480E"/>
    <w:rsid w:val="00554CD8"/>
    <w:rsid w:val="005550EE"/>
    <w:rsid w:val="00555140"/>
    <w:rsid w:val="00555D43"/>
    <w:rsid w:val="00557110"/>
    <w:rsid w:val="00557ADB"/>
    <w:rsid w:val="00557C92"/>
    <w:rsid w:val="005600EA"/>
    <w:rsid w:val="00560101"/>
    <w:rsid w:val="0056048A"/>
    <w:rsid w:val="00560B7E"/>
    <w:rsid w:val="00560E22"/>
    <w:rsid w:val="00560E7C"/>
    <w:rsid w:val="00560F82"/>
    <w:rsid w:val="005613AC"/>
    <w:rsid w:val="005615A3"/>
    <w:rsid w:val="00561755"/>
    <w:rsid w:val="005617B4"/>
    <w:rsid w:val="0056197A"/>
    <w:rsid w:val="00561AB2"/>
    <w:rsid w:val="00562232"/>
    <w:rsid w:val="00562B3A"/>
    <w:rsid w:val="00562B7E"/>
    <w:rsid w:val="005631BF"/>
    <w:rsid w:val="005631F5"/>
    <w:rsid w:val="00563426"/>
    <w:rsid w:val="00563823"/>
    <w:rsid w:val="00563936"/>
    <w:rsid w:val="00563BBF"/>
    <w:rsid w:val="00564804"/>
    <w:rsid w:val="00564D50"/>
    <w:rsid w:val="005658BB"/>
    <w:rsid w:val="00565949"/>
    <w:rsid w:val="00565B26"/>
    <w:rsid w:val="00565C17"/>
    <w:rsid w:val="00565D74"/>
    <w:rsid w:val="00565F5B"/>
    <w:rsid w:val="0056613C"/>
    <w:rsid w:val="00566363"/>
    <w:rsid w:val="00566733"/>
    <w:rsid w:val="00566768"/>
    <w:rsid w:val="0056718F"/>
    <w:rsid w:val="00567464"/>
    <w:rsid w:val="00567AA8"/>
    <w:rsid w:val="00567B12"/>
    <w:rsid w:val="00570BC5"/>
    <w:rsid w:val="00571635"/>
    <w:rsid w:val="00571CCB"/>
    <w:rsid w:val="005724D8"/>
    <w:rsid w:val="00572E07"/>
    <w:rsid w:val="005730F6"/>
    <w:rsid w:val="00573953"/>
    <w:rsid w:val="00574171"/>
    <w:rsid w:val="00574204"/>
    <w:rsid w:val="00574586"/>
    <w:rsid w:val="00574A86"/>
    <w:rsid w:val="00574E82"/>
    <w:rsid w:val="00574EC6"/>
    <w:rsid w:val="00574F53"/>
    <w:rsid w:val="005754B7"/>
    <w:rsid w:val="00575B3D"/>
    <w:rsid w:val="00575DAB"/>
    <w:rsid w:val="00576273"/>
    <w:rsid w:val="005771CA"/>
    <w:rsid w:val="00577890"/>
    <w:rsid w:val="00577D7F"/>
    <w:rsid w:val="00577FF7"/>
    <w:rsid w:val="005804A6"/>
    <w:rsid w:val="00580847"/>
    <w:rsid w:val="00580927"/>
    <w:rsid w:val="00580941"/>
    <w:rsid w:val="00580B8E"/>
    <w:rsid w:val="00580DC1"/>
    <w:rsid w:val="00581E96"/>
    <w:rsid w:val="00582233"/>
    <w:rsid w:val="005826B0"/>
    <w:rsid w:val="0058312F"/>
    <w:rsid w:val="0058348D"/>
    <w:rsid w:val="00584AED"/>
    <w:rsid w:val="00584CFD"/>
    <w:rsid w:val="00584EEE"/>
    <w:rsid w:val="005854B9"/>
    <w:rsid w:val="005854E1"/>
    <w:rsid w:val="00585D8E"/>
    <w:rsid w:val="005877FC"/>
    <w:rsid w:val="00587CD8"/>
    <w:rsid w:val="005903A4"/>
    <w:rsid w:val="005905BD"/>
    <w:rsid w:val="005909FD"/>
    <w:rsid w:val="0059143C"/>
    <w:rsid w:val="00592670"/>
    <w:rsid w:val="00593608"/>
    <w:rsid w:val="00593AD1"/>
    <w:rsid w:val="00594150"/>
    <w:rsid w:val="0059435F"/>
    <w:rsid w:val="005943C1"/>
    <w:rsid w:val="005946C4"/>
    <w:rsid w:val="005953CA"/>
    <w:rsid w:val="005957A9"/>
    <w:rsid w:val="00595FC4"/>
    <w:rsid w:val="005960BB"/>
    <w:rsid w:val="0059616D"/>
    <w:rsid w:val="0059627F"/>
    <w:rsid w:val="00596381"/>
    <w:rsid w:val="00596891"/>
    <w:rsid w:val="00596AA9"/>
    <w:rsid w:val="00596BF2"/>
    <w:rsid w:val="00596CEC"/>
    <w:rsid w:val="00597FC7"/>
    <w:rsid w:val="005A0BB6"/>
    <w:rsid w:val="005A13C9"/>
    <w:rsid w:val="005A1A74"/>
    <w:rsid w:val="005A20BC"/>
    <w:rsid w:val="005A2138"/>
    <w:rsid w:val="005A24D2"/>
    <w:rsid w:val="005A305E"/>
    <w:rsid w:val="005A32B2"/>
    <w:rsid w:val="005A3F70"/>
    <w:rsid w:val="005A42D0"/>
    <w:rsid w:val="005A4589"/>
    <w:rsid w:val="005A48C4"/>
    <w:rsid w:val="005A4960"/>
    <w:rsid w:val="005A4987"/>
    <w:rsid w:val="005A4A41"/>
    <w:rsid w:val="005A55B4"/>
    <w:rsid w:val="005A5CF5"/>
    <w:rsid w:val="005A5DD0"/>
    <w:rsid w:val="005A60C0"/>
    <w:rsid w:val="005A6657"/>
    <w:rsid w:val="005A6EC5"/>
    <w:rsid w:val="005A6FBB"/>
    <w:rsid w:val="005A7537"/>
    <w:rsid w:val="005A7BBA"/>
    <w:rsid w:val="005A7C77"/>
    <w:rsid w:val="005B063B"/>
    <w:rsid w:val="005B0BFA"/>
    <w:rsid w:val="005B1669"/>
    <w:rsid w:val="005B2121"/>
    <w:rsid w:val="005B2151"/>
    <w:rsid w:val="005B2451"/>
    <w:rsid w:val="005B29E7"/>
    <w:rsid w:val="005B2BB4"/>
    <w:rsid w:val="005B31CA"/>
    <w:rsid w:val="005B49A8"/>
    <w:rsid w:val="005B4DEC"/>
    <w:rsid w:val="005B4F52"/>
    <w:rsid w:val="005B5104"/>
    <w:rsid w:val="005B5206"/>
    <w:rsid w:val="005B526A"/>
    <w:rsid w:val="005B5776"/>
    <w:rsid w:val="005B5A78"/>
    <w:rsid w:val="005B6434"/>
    <w:rsid w:val="005B65EC"/>
    <w:rsid w:val="005B68E7"/>
    <w:rsid w:val="005B6AC7"/>
    <w:rsid w:val="005B7700"/>
    <w:rsid w:val="005B7A45"/>
    <w:rsid w:val="005B7FC0"/>
    <w:rsid w:val="005C012D"/>
    <w:rsid w:val="005C0677"/>
    <w:rsid w:val="005C0A12"/>
    <w:rsid w:val="005C0C16"/>
    <w:rsid w:val="005C0D93"/>
    <w:rsid w:val="005C0E39"/>
    <w:rsid w:val="005C15DE"/>
    <w:rsid w:val="005C169B"/>
    <w:rsid w:val="005C19A1"/>
    <w:rsid w:val="005C19AF"/>
    <w:rsid w:val="005C19C8"/>
    <w:rsid w:val="005C1EC8"/>
    <w:rsid w:val="005C20A4"/>
    <w:rsid w:val="005C3F4E"/>
    <w:rsid w:val="005C4124"/>
    <w:rsid w:val="005C41A1"/>
    <w:rsid w:val="005C46D1"/>
    <w:rsid w:val="005C49B9"/>
    <w:rsid w:val="005C500A"/>
    <w:rsid w:val="005C5A3E"/>
    <w:rsid w:val="005C63A8"/>
    <w:rsid w:val="005C6EC3"/>
    <w:rsid w:val="005C7389"/>
    <w:rsid w:val="005C7826"/>
    <w:rsid w:val="005C7C87"/>
    <w:rsid w:val="005C7CFF"/>
    <w:rsid w:val="005C7E59"/>
    <w:rsid w:val="005D047E"/>
    <w:rsid w:val="005D0539"/>
    <w:rsid w:val="005D08D8"/>
    <w:rsid w:val="005D0D07"/>
    <w:rsid w:val="005D1033"/>
    <w:rsid w:val="005D11D0"/>
    <w:rsid w:val="005D156F"/>
    <w:rsid w:val="005D16F9"/>
    <w:rsid w:val="005D2034"/>
    <w:rsid w:val="005D2CC0"/>
    <w:rsid w:val="005D3460"/>
    <w:rsid w:val="005D39D5"/>
    <w:rsid w:val="005D4086"/>
    <w:rsid w:val="005D50D4"/>
    <w:rsid w:val="005D51AB"/>
    <w:rsid w:val="005D562F"/>
    <w:rsid w:val="005D5B41"/>
    <w:rsid w:val="005D5FCB"/>
    <w:rsid w:val="005D62AB"/>
    <w:rsid w:val="005D71A0"/>
    <w:rsid w:val="005D71B7"/>
    <w:rsid w:val="005D7DB4"/>
    <w:rsid w:val="005E060E"/>
    <w:rsid w:val="005E0837"/>
    <w:rsid w:val="005E220D"/>
    <w:rsid w:val="005E2D85"/>
    <w:rsid w:val="005E2D8C"/>
    <w:rsid w:val="005E30C7"/>
    <w:rsid w:val="005E32FA"/>
    <w:rsid w:val="005E33FB"/>
    <w:rsid w:val="005E3536"/>
    <w:rsid w:val="005E3BB4"/>
    <w:rsid w:val="005E3D02"/>
    <w:rsid w:val="005E3D12"/>
    <w:rsid w:val="005E3FE1"/>
    <w:rsid w:val="005E4018"/>
    <w:rsid w:val="005E460D"/>
    <w:rsid w:val="005E4F8B"/>
    <w:rsid w:val="005E55B8"/>
    <w:rsid w:val="005E5AB3"/>
    <w:rsid w:val="005E5B3D"/>
    <w:rsid w:val="005E6128"/>
    <w:rsid w:val="005E6438"/>
    <w:rsid w:val="005E6558"/>
    <w:rsid w:val="005E6F37"/>
    <w:rsid w:val="005E73CA"/>
    <w:rsid w:val="005E78E2"/>
    <w:rsid w:val="005E7ABE"/>
    <w:rsid w:val="005F024A"/>
    <w:rsid w:val="005F086B"/>
    <w:rsid w:val="005F0914"/>
    <w:rsid w:val="005F0AEC"/>
    <w:rsid w:val="005F0BF5"/>
    <w:rsid w:val="005F147F"/>
    <w:rsid w:val="005F194A"/>
    <w:rsid w:val="005F1AFA"/>
    <w:rsid w:val="005F1D2A"/>
    <w:rsid w:val="005F1E36"/>
    <w:rsid w:val="005F23FF"/>
    <w:rsid w:val="005F266D"/>
    <w:rsid w:val="005F373C"/>
    <w:rsid w:val="005F3E51"/>
    <w:rsid w:val="005F41FA"/>
    <w:rsid w:val="005F5913"/>
    <w:rsid w:val="005F6742"/>
    <w:rsid w:val="005F738C"/>
    <w:rsid w:val="005F7557"/>
    <w:rsid w:val="005F78E9"/>
    <w:rsid w:val="005F7AB0"/>
    <w:rsid w:val="005F7BBD"/>
    <w:rsid w:val="006001D0"/>
    <w:rsid w:val="006004C9"/>
    <w:rsid w:val="0060099E"/>
    <w:rsid w:val="00600D60"/>
    <w:rsid w:val="00600D7C"/>
    <w:rsid w:val="0060183F"/>
    <w:rsid w:val="006020BC"/>
    <w:rsid w:val="006023D3"/>
    <w:rsid w:val="0060290C"/>
    <w:rsid w:val="0060314A"/>
    <w:rsid w:val="006037EA"/>
    <w:rsid w:val="00603A23"/>
    <w:rsid w:val="00603D40"/>
    <w:rsid w:val="00604538"/>
    <w:rsid w:val="00604731"/>
    <w:rsid w:val="006047F2"/>
    <w:rsid w:val="00604B43"/>
    <w:rsid w:val="00605270"/>
    <w:rsid w:val="00605B3E"/>
    <w:rsid w:val="00605FA3"/>
    <w:rsid w:val="0060691F"/>
    <w:rsid w:val="00606CAA"/>
    <w:rsid w:val="006079F4"/>
    <w:rsid w:val="00610034"/>
    <w:rsid w:val="0061004C"/>
    <w:rsid w:val="0061069F"/>
    <w:rsid w:val="0061150B"/>
    <w:rsid w:val="00611E87"/>
    <w:rsid w:val="0061258F"/>
    <w:rsid w:val="00612849"/>
    <w:rsid w:val="00612FD7"/>
    <w:rsid w:val="00612FFF"/>
    <w:rsid w:val="00613249"/>
    <w:rsid w:val="006135CE"/>
    <w:rsid w:val="006136B9"/>
    <w:rsid w:val="006149F7"/>
    <w:rsid w:val="00614EAD"/>
    <w:rsid w:val="006150EE"/>
    <w:rsid w:val="00615117"/>
    <w:rsid w:val="0061536D"/>
    <w:rsid w:val="00615713"/>
    <w:rsid w:val="00615789"/>
    <w:rsid w:val="00615BCE"/>
    <w:rsid w:val="00615EF8"/>
    <w:rsid w:val="00615F1D"/>
    <w:rsid w:val="00616424"/>
    <w:rsid w:val="00616AFB"/>
    <w:rsid w:val="00616C56"/>
    <w:rsid w:val="00617500"/>
    <w:rsid w:val="006176F5"/>
    <w:rsid w:val="006179A5"/>
    <w:rsid w:val="00617B46"/>
    <w:rsid w:val="00617C72"/>
    <w:rsid w:val="00620EC0"/>
    <w:rsid w:val="00621419"/>
    <w:rsid w:val="00621752"/>
    <w:rsid w:val="006220AC"/>
    <w:rsid w:val="006221B9"/>
    <w:rsid w:val="00623070"/>
    <w:rsid w:val="00623F91"/>
    <w:rsid w:val="0062454E"/>
    <w:rsid w:val="00624D11"/>
    <w:rsid w:val="00625275"/>
    <w:rsid w:val="0062527F"/>
    <w:rsid w:val="0062578A"/>
    <w:rsid w:val="006260F7"/>
    <w:rsid w:val="00626183"/>
    <w:rsid w:val="006267C0"/>
    <w:rsid w:val="00627278"/>
    <w:rsid w:val="0062789E"/>
    <w:rsid w:val="00627CBF"/>
    <w:rsid w:val="00630053"/>
    <w:rsid w:val="00630E09"/>
    <w:rsid w:val="00630F22"/>
    <w:rsid w:val="0063151E"/>
    <w:rsid w:val="00631FED"/>
    <w:rsid w:val="006325AB"/>
    <w:rsid w:val="006327E3"/>
    <w:rsid w:val="006329C2"/>
    <w:rsid w:val="00632BD5"/>
    <w:rsid w:val="006336C5"/>
    <w:rsid w:val="00633AF4"/>
    <w:rsid w:val="00633D5D"/>
    <w:rsid w:val="006342AB"/>
    <w:rsid w:val="00634720"/>
    <w:rsid w:val="00634BB1"/>
    <w:rsid w:val="00634F01"/>
    <w:rsid w:val="00634F5B"/>
    <w:rsid w:val="00634FE8"/>
    <w:rsid w:val="006355F1"/>
    <w:rsid w:val="006356EC"/>
    <w:rsid w:val="00635888"/>
    <w:rsid w:val="006360CE"/>
    <w:rsid w:val="00636802"/>
    <w:rsid w:val="00636C90"/>
    <w:rsid w:val="00636D41"/>
    <w:rsid w:val="00636DDE"/>
    <w:rsid w:val="006372A2"/>
    <w:rsid w:val="00637AEB"/>
    <w:rsid w:val="006407B1"/>
    <w:rsid w:val="00640803"/>
    <w:rsid w:val="00640A10"/>
    <w:rsid w:val="006418CA"/>
    <w:rsid w:val="00641F63"/>
    <w:rsid w:val="00642623"/>
    <w:rsid w:val="00642797"/>
    <w:rsid w:val="00642D0D"/>
    <w:rsid w:val="0064317C"/>
    <w:rsid w:val="00643908"/>
    <w:rsid w:val="00643961"/>
    <w:rsid w:val="00644317"/>
    <w:rsid w:val="00644510"/>
    <w:rsid w:val="006445FE"/>
    <w:rsid w:val="00645070"/>
    <w:rsid w:val="00647261"/>
    <w:rsid w:val="0064737F"/>
    <w:rsid w:val="00647AC1"/>
    <w:rsid w:val="00647EB3"/>
    <w:rsid w:val="00650790"/>
    <w:rsid w:val="006508CE"/>
    <w:rsid w:val="00651216"/>
    <w:rsid w:val="0065158D"/>
    <w:rsid w:val="00651996"/>
    <w:rsid w:val="00651FBB"/>
    <w:rsid w:val="0065247B"/>
    <w:rsid w:val="006529AF"/>
    <w:rsid w:val="00652D49"/>
    <w:rsid w:val="0065343C"/>
    <w:rsid w:val="00653B6A"/>
    <w:rsid w:val="00653F03"/>
    <w:rsid w:val="00654530"/>
    <w:rsid w:val="00654CA3"/>
    <w:rsid w:val="0065501E"/>
    <w:rsid w:val="006555C7"/>
    <w:rsid w:val="00655622"/>
    <w:rsid w:val="006556AF"/>
    <w:rsid w:val="006559F2"/>
    <w:rsid w:val="00655D0B"/>
    <w:rsid w:val="00656A47"/>
    <w:rsid w:val="00657214"/>
    <w:rsid w:val="0065737D"/>
    <w:rsid w:val="006603B6"/>
    <w:rsid w:val="00660626"/>
    <w:rsid w:val="00661BA5"/>
    <w:rsid w:val="00661C02"/>
    <w:rsid w:val="00662477"/>
    <w:rsid w:val="00662554"/>
    <w:rsid w:val="00662811"/>
    <w:rsid w:val="00662C90"/>
    <w:rsid w:val="00663A13"/>
    <w:rsid w:val="0066400A"/>
    <w:rsid w:val="0066529E"/>
    <w:rsid w:val="006653E1"/>
    <w:rsid w:val="006653FD"/>
    <w:rsid w:val="006655BD"/>
    <w:rsid w:val="006666E3"/>
    <w:rsid w:val="006671CF"/>
    <w:rsid w:val="00667590"/>
    <w:rsid w:val="006676F5"/>
    <w:rsid w:val="00667CAE"/>
    <w:rsid w:val="006705B1"/>
    <w:rsid w:val="0067147C"/>
    <w:rsid w:val="00671797"/>
    <w:rsid w:val="006721DE"/>
    <w:rsid w:val="00672723"/>
    <w:rsid w:val="00672937"/>
    <w:rsid w:val="00672DB6"/>
    <w:rsid w:val="00672FA6"/>
    <w:rsid w:val="0067473B"/>
    <w:rsid w:val="00674859"/>
    <w:rsid w:val="00675254"/>
    <w:rsid w:val="00675AB6"/>
    <w:rsid w:val="00675B95"/>
    <w:rsid w:val="00675DD3"/>
    <w:rsid w:val="00675E2D"/>
    <w:rsid w:val="006760D8"/>
    <w:rsid w:val="00676154"/>
    <w:rsid w:val="00676B31"/>
    <w:rsid w:val="00676DBA"/>
    <w:rsid w:val="00677CAB"/>
    <w:rsid w:val="00680036"/>
    <w:rsid w:val="0068034B"/>
    <w:rsid w:val="006803A4"/>
    <w:rsid w:val="006803F1"/>
    <w:rsid w:val="006816CC"/>
    <w:rsid w:val="006818BD"/>
    <w:rsid w:val="00681D93"/>
    <w:rsid w:val="0068285C"/>
    <w:rsid w:val="00682F04"/>
    <w:rsid w:val="00683847"/>
    <w:rsid w:val="00683A8F"/>
    <w:rsid w:val="0068462B"/>
    <w:rsid w:val="0068561A"/>
    <w:rsid w:val="006856CB"/>
    <w:rsid w:val="00685C62"/>
    <w:rsid w:val="00685CD7"/>
    <w:rsid w:val="00686D82"/>
    <w:rsid w:val="0068700D"/>
    <w:rsid w:val="006874AF"/>
    <w:rsid w:val="00687F2D"/>
    <w:rsid w:val="0069009C"/>
    <w:rsid w:val="006906BC"/>
    <w:rsid w:val="00690E77"/>
    <w:rsid w:val="00691171"/>
    <w:rsid w:val="00691BB6"/>
    <w:rsid w:val="00691ED3"/>
    <w:rsid w:val="00692267"/>
    <w:rsid w:val="00692423"/>
    <w:rsid w:val="0069292F"/>
    <w:rsid w:val="006929CB"/>
    <w:rsid w:val="00692B53"/>
    <w:rsid w:val="00692D99"/>
    <w:rsid w:val="0069348E"/>
    <w:rsid w:val="00693953"/>
    <w:rsid w:val="0069426B"/>
    <w:rsid w:val="006943E5"/>
    <w:rsid w:val="006944FC"/>
    <w:rsid w:val="00694787"/>
    <w:rsid w:val="00694DCB"/>
    <w:rsid w:val="00695368"/>
    <w:rsid w:val="00695774"/>
    <w:rsid w:val="0069681D"/>
    <w:rsid w:val="00696A5D"/>
    <w:rsid w:val="00696D94"/>
    <w:rsid w:val="0069739F"/>
    <w:rsid w:val="006979A8"/>
    <w:rsid w:val="00697A3A"/>
    <w:rsid w:val="006A00CD"/>
    <w:rsid w:val="006A07B6"/>
    <w:rsid w:val="006A0A45"/>
    <w:rsid w:val="006A0AB3"/>
    <w:rsid w:val="006A0DE0"/>
    <w:rsid w:val="006A0E30"/>
    <w:rsid w:val="006A0E75"/>
    <w:rsid w:val="006A1301"/>
    <w:rsid w:val="006A1E93"/>
    <w:rsid w:val="006A2EC2"/>
    <w:rsid w:val="006A372B"/>
    <w:rsid w:val="006A3BDD"/>
    <w:rsid w:val="006A416D"/>
    <w:rsid w:val="006A4187"/>
    <w:rsid w:val="006A4CEC"/>
    <w:rsid w:val="006A5069"/>
    <w:rsid w:val="006A5169"/>
    <w:rsid w:val="006A5261"/>
    <w:rsid w:val="006A5D1C"/>
    <w:rsid w:val="006A6368"/>
    <w:rsid w:val="006A7303"/>
    <w:rsid w:val="006B00DE"/>
    <w:rsid w:val="006B027E"/>
    <w:rsid w:val="006B03CD"/>
    <w:rsid w:val="006B0CB3"/>
    <w:rsid w:val="006B0D39"/>
    <w:rsid w:val="006B0D90"/>
    <w:rsid w:val="006B10B7"/>
    <w:rsid w:val="006B24E4"/>
    <w:rsid w:val="006B2553"/>
    <w:rsid w:val="006B2ACB"/>
    <w:rsid w:val="006B2EF6"/>
    <w:rsid w:val="006B30C3"/>
    <w:rsid w:val="006B3356"/>
    <w:rsid w:val="006B33FC"/>
    <w:rsid w:val="006B34F4"/>
    <w:rsid w:val="006B378E"/>
    <w:rsid w:val="006B41D7"/>
    <w:rsid w:val="006B45AC"/>
    <w:rsid w:val="006B4641"/>
    <w:rsid w:val="006B4763"/>
    <w:rsid w:val="006B4CB9"/>
    <w:rsid w:val="006B5256"/>
    <w:rsid w:val="006B5322"/>
    <w:rsid w:val="006B53A3"/>
    <w:rsid w:val="006B565E"/>
    <w:rsid w:val="006B61D4"/>
    <w:rsid w:val="006B6529"/>
    <w:rsid w:val="006B66CB"/>
    <w:rsid w:val="006B6AEA"/>
    <w:rsid w:val="006B722C"/>
    <w:rsid w:val="006B7752"/>
    <w:rsid w:val="006B78F7"/>
    <w:rsid w:val="006B7BC2"/>
    <w:rsid w:val="006B7E6B"/>
    <w:rsid w:val="006C15FE"/>
    <w:rsid w:val="006C18D8"/>
    <w:rsid w:val="006C1ADC"/>
    <w:rsid w:val="006C1D0F"/>
    <w:rsid w:val="006C21BC"/>
    <w:rsid w:val="006C2C66"/>
    <w:rsid w:val="006C311C"/>
    <w:rsid w:val="006C3141"/>
    <w:rsid w:val="006C3491"/>
    <w:rsid w:val="006C3833"/>
    <w:rsid w:val="006C3E98"/>
    <w:rsid w:val="006C417E"/>
    <w:rsid w:val="006C4475"/>
    <w:rsid w:val="006C48C8"/>
    <w:rsid w:val="006C4A0F"/>
    <w:rsid w:val="006C5AAB"/>
    <w:rsid w:val="006C61E2"/>
    <w:rsid w:val="006C6DC1"/>
    <w:rsid w:val="006C6DE7"/>
    <w:rsid w:val="006C737B"/>
    <w:rsid w:val="006C747B"/>
    <w:rsid w:val="006C7F08"/>
    <w:rsid w:val="006D004B"/>
    <w:rsid w:val="006D01B8"/>
    <w:rsid w:val="006D098F"/>
    <w:rsid w:val="006D09AB"/>
    <w:rsid w:val="006D0BD5"/>
    <w:rsid w:val="006D1785"/>
    <w:rsid w:val="006D19B7"/>
    <w:rsid w:val="006D1D92"/>
    <w:rsid w:val="006D2193"/>
    <w:rsid w:val="006D24DE"/>
    <w:rsid w:val="006D25BC"/>
    <w:rsid w:val="006D32CA"/>
    <w:rsid w:val="006D35BA"/>
    <w:rsid w:val="006D3876"/>
    <w:rsid w:val="006D3C66"/>
    <w:rsid w:val="006D4B27"/>
    <w:rsid w:val="006D4E94"/>
    <w:rsid w:val="006D4FFA"/>
    <w:rsid w:val="006D5883"/>
    <w:rsid w:val="006D5ABD"/>
    <w:rsid w:val="006D5CC0"/>
    <w:rsid w:val="006D69B3"/>
    <w:rsid w:val="006D6A68"/>
    <w:rsid w:val="006D6B0C"/>
    <w:rsid w:val="006D6C8C"/>
    <w:rsid w:val="006D70B3"/>
    <w:rsid w:val="006D7B51"/>
    <w:rsid w:val="006E02DB"/>
    <w:rsid w:val="006E04DD"/>
    <w:rsid w:val="006E06C5"/>
    <w:rsid w:val="006E0ED6"/>
    <w:rsid w:val="006E3292"/>
    <w:rsid w:val="006E3D78"/>
    <w:rsid w:val="006E3DF4"/>
    <w:rsid w:val="006E3F5E"/>
    <w:rsid w:val="006E4D7A"/>
    <w:rsid w:val="006E5E02"/>
    <w:rsid w:val="006E5E45"/>
    <w:rsid w:val="006E64CC"/>
    <w:rsid w:val="006E72CC"/>
    <w:rsid w:val="006E7651"/>
    <w:rsid w:val="006E7729"/>
    <w:rsid w:val="006E786E"/>
    <w:rsid w:val="006E7AE7"/>
    <w:rsid w:val="006F041E"/>
    <w:rsid w:val="006F05C8"/>
    <w:rsid w:val="006F0791"/>
    <w:rsid w:val="006F07BA"/>
    <w:rsid w:val="006F11AB"/>
    <w:rsid w:val="006F1253"/>
    <w:rsid w:val="006F1537"/>
    <w:rsid w:val="006F302D"/>
    <w:rsid w:val="006F33A5"/>
    <w:rsid w:val="006F3788"/>
    <w:rsid w:val="006F4048"/>
    <w:rsid w:val="006F414F"/>
    <w:rsid w:val="006F508D"/>
    <w:rsid w:val="006F5526"/>
    <w:rsid w:val="006F57F3"/>
    <w:rsid w:val="006F59F1"/>
    <w:rsid w:val="006F5C01"/>
    <w:rsid w:val="006F6C1F"/>
    <w:rsid w:val="006F71F9"/>
    <w:rsid w:val="006F7F36"/>
    <w:rsid w:val="006F7FE4"/>
    <w:rsid w:val="0070007C"/>
    <w:rsid w:val="0070052E"/>
    <w:rsid w:val="00700DB5"/>
    <w:rsid w:val="00700F3F"/>
    <w:rsid w:val="00701EEE"/>
    <w:rsid w:val="00701F8D"/>
    <w:rsid w:val="007025CA"/>
    <w:rsid w:val="00702988"/>
    <w:rsid w:val="00703BE1"/>
    <w:rsid w:val="00703E5A"/>
    <w:rsid w:val="007043A3"/>
    <w:rsid w:val="007045A5"/>
    <w:rsid w:val="00704D2C"/>
    <w:rsid w:val="00705787"/>
    <w:rsid w:val="00705BE3"/>
    <w:rsid w:val="0070610B"/>
    <w:rsid w:val="00706250"/>
    <w:rsid w:val="00706B1A"/>
    <w:rsid w:val="00707FE4"/>
    <w:rsid w:val="00710066"/>
    <w:rsid w:val="0071036D"/>
    <w:rsid w:val="007109B7"/>
    <w:rsid w:val="00710CEC"/>
    <w:rsid w:val="00711760"/>
    <w:rsid w:val="00711AC7"/>
    <w:rsid w:val="00711BF7"/>
    <w:rsid w:val="00712059"/>
    <w:rsid w:val="0071240F"/>
    <w:rsid w:val="007129CB"/>
    <w:rsid w:val="00713705"/>
    <w:rsid w:val="00713AE2"/>
    <w:rsid w:val="00713DA3"/>
    <w:rsid w:val="00714280"/>
    <w:rsid w:val="007143EB"/>
    <w:rsid w:val="00714E31"/>
    <w:rsid w:val="00715A6E"/>
    <w:rsid w:val="0071665E"/>
    <w:rsid w:val="007168BE"/>
    <w:rsid w:val="0071734E"/>
    <w:rsid w:val="00720A6E"/>
    <w:rsid w:val="00720AF0"/>
    <w:rsid w:val="00720EBB"/>
    <w:rsid w:val="0072112E"/>
    <w:rsid w:val="00721674"/>
    <w:rsid w:val="00721D77"/>
    <w:rsid w:val="007220BF"/>
    <w:rsid w:val="00722289"/>
    <w:rsid w:val="0072313C"/>
    <w:rsid w:val="00723EB5"/>
    <w:rsid w:val="00724544"/>
    <w:rsid w:val="00724C6E"/>
    <w:rsid w:val="0072573A"/>
    <w:rsid w:val="00725B27"/>
    <w:rsid w:val="00725CD3"/>
    <w:rsid w:val="00726072"/>
    <w:rsid w:val="007262B9"/>
    <w:rsid w:val="00726E6D"/>
    <w:rsid w:val="007309EF"/>
    <w:rsid w:val="00731032"/>
    <w:rsid w:val="007317E6"/>
    <w:rsid w:val="007333C2"/>
    <w:rsid w:val="007336B8"/>
    <w:rsid w:val="007338E2"/>
    <w:rsid w:val="00733C8B"/>
    <w:rsid w:val="00733CCD"/>
    <w:rsid w:val="007347BD"/>
    <w:rsid w:val="00734C88"/>
    <w:rsid w:val="007350FA"/>
    <w:rsid w:val="007354F9"/>
    <w:rsid w:val="0073553F"/>
    <w:rsid w:val="00735A5D"/>
    <w:rsid w:val="00736D25"/>
    <w:rsid w:val="007372AE"/>
    <w:rsid w:val="00737C2A"/>
    <w:rsid w:val="00740789"/>
    <w:rsid w:val="00740935"/>
    <w:rsid w:val="0074138A"/>
    <w:rsid w:val="00741550"/>
    <w:rsid w:val="00742339"/>
    <w:rsid w:val="00742377"/>
    <w:rsid w:val="007425D1"/>
    <w:rsid w:val="007427D0"/>
    <w:rsid w:val="00743396"/>
    <w:rsid w:val="00743521"/>
    <w:rsid w:val="00743DBF"/>
    <w:rsid w:val="007446E8"/>
    <w:rsid w:val="0074474C"/>
    <w:rsid w:val="00744B32"/>
    <w:rsid w:val="007451F2"/>
    <w:rsid w:val="00745219"/>
    <w:rsid w:val="00745272"/>
    <w:rsid w:val="00746042"/>
    <w:rsid w:val="007464BD"/>
    <w:rsid w:val="00746526"/>
    <w:rsid w:val="00746663"/>
    <w:rsid w:val="00746C3B"/>
    <w:rsid w:val="0074761E"/>
    <w:rsid w:val="00747AED"/>
    <w:rsid w:val="00747DE8"/>
    <w:rsid w:val="0075038E"/>
    <w:rsid w:val="007503A8"/>
    <w:rsid w:val="00750FD3"/>
    <w:rsid w:val="00751475"/>
    <w:rsid w:val="007526AF"/>
    <w:rsid w:val="007527AC"/>
    <w:rsid w:val="00752CD0"/>
    <w:rsid w:val="007530F1"/>
    <w:rsid w:val="00753293"/>
    <w:rsid w:val="00753776"/>
    <w:rsid w:val="007537BB"/>
    <w:rsid w:val="00753993"/>
    <w:rsid w:val="00754288"/>
    <w:rsid w:val="00754A6D"/>
    <w:rsid w:val="00754EDD"/>
    <w:rsid w:val="00755194"/>
    <w:rsid w:val="0075524C"/>
    <w:rsid w:val="00755950"/>
    <w:rsid w:val="00755A3B"/>
    <w:rsid w:val="00755B3C"/>
    <w:rsid w:val="00755F91"/>
    <w:rsid w:val="007563FA"/>
    <w:rsid w:val="0075699A"/>
    <w:rsid w:val="00756B38"/>
    <w:rsid w:val="00756D6D"/>
    <w:rsid w:val="007570EA"/>
    <w:rsid w:val="00757646"/>
    <w:rsid w:val="0075794B"/>
    <w:rsid w:val="00757F2C"/>
    <w:rsid w:val="0076037B"/>
    <w:rsid w:val="00760506"/>
    <w:rsid w:val="00761FEA"/>
    <w:rsid w:val="00762422"/>
    <w:rsid w:val="007635F2"/>
    <w:rsid w:val="007639E8"/>
    <w:rsid w:val="00763E28"/>
    <w:rsid w:val="00764C09"/>
    <w:rsid w:val="007650FF"/>
    <w:rsid w:val="007656C7"/>
    <w:rsid w:val="00765B1B"/>
    <w:rsid w:val="00766B85"/>
    <w:rsid w:val="00766C34"/>
    <w:rsid w:val="00766D5B"/>
    <w:rsid w:val="0076771C"/>
    <w:rsid w:val="00767A1F"/>
    <w:rsid w:val="00767B4E"/>
    <w:rsid w:val="00767D67"/>
    <w:rsid w:val="00767E76"/>
    <w:rsid w:val="00770137"/>
    <w:rsid w:val="00770CFE"/>
    <w:rsid w:val="00770DCD"/>
    <w:rsid w:val="00771899"/>
    <w:rsid w:val="007721A4"/>
    <w:rsid w:val="00772AF3"/>
    <w:rsid w:val="00772B09"/>
    <w:rsid w:val="00772C45"/>
    <w:rsid w:val="00773047"/>
    <w:rsid w:val="007730C9"/>
    <w:rsid w:val="007737AE"/>
    <w:rsid w:val="00773806"/>
    <w:rsid w:val="0077446A"/>
    <w:rsid w:val="00775693"/>
    <w:rsid w:val="00775DBD"/>
    <w:rsid w:val="00775F1E"/>
    <w:rsid w:val="0077619B"/>
    <w:rsid w:val="007766BD"/>
    <w:rsid w:val="0077701F"/>
    <w:rsid w:val="0077724A"/>
    <w:rsid w:val="007772D1"/>
    <w:rsid w:val="00777609"/>
    <w:rsid w:val="0077783A"/>
    <w:rsid w:val="00777DCE"/>
    <w:rsid w:val="007803CF"/>
    <w:rsid w:val="00780566"/>
    <w:rsid w:val="00780A49"/>
    <w:rsid w:val="007812E3"/>
    <w:rsid w:val="007815A8"/>
    <w:rsid w:val="00782827"/>
    <w:rsid w:val="00782AE5"/>
    <w:rsid w:val="00782B11"/>
    <w:rsid w:val="00782BB3"/>
    <w:rsid w:val="007835FF"/>
    <w:rsid w:val="00783992"/>
    <w:rsid w:val="00783A1A"/>
    <w:rsid w:val="00784861"/>
    <w:rsid w:val="007849C4"/>
    <w:rsid w:val="00785065"/>
    <w:rsid w:val="007850F8"/>
    <w:rsid w:val="0078552C"/>
    <w:rsid w:val="007857F3"/>
    <w:rsid w:val="00785A88"/>
    <w:rsid w:val="0078669E"/>
    <w:rsid w:val="00786DE3"/>
    <w:rsid w:val="00786F61"/>
    <w:rsid w:val="00787003"/>
    <w:rsid w:val="0078782B"/>
    <w:rsid w:val="00787A6C"/>
    <w:rsid w:val="00787EE7"/>
    <w:rsid w:val="00790304"/>
    <w:rsid w:val="00790358"/>
    <w:rsid w:val="007903E1"/>
    <w:rsid w:val="00790ED1"/>
    <w:rsid w:val="00790F60"/>
    <w:rsid w:val="00791886"/>
    <w:rsid w:val="007919D0"/>
    <w:rsid w:val="00791E58"/>
    <w:rsid w:val="00792227"/>
    <w:rsid w:val="00792348"/>
    <w:rsid w:val="00792368"/>
    <w:rsid w:val="00792438"/>
    <w:rsid w:val="0079266A"/>
    <w:rsid w:val="00793544"/>
    <w:rsid w:val="0079440F"/>
    <w:rsid w:val="00794B25"/>
    <w:rsid w:val="007951BB"/>
    <w:rsid w:val="007953B4"/>
    <w:rsid w:val="007954B5"/>
    <w:rsid w:val="00795EEA"/>
    <w:rsid w:val="0079609B"/>
    <w:rsid w:val="00796240"/>
    <w:rsid w:val="00797D83"/>
    <w:rsid w:val="007A0452"/>
    <w:rsid w:val="007A06F3"/>
    <w:rsid w:val="007A09ED"/>
    <w:rsid w:val="007A0A20"/>
    <w:rsid w:val="007A0E00"/>
    <w:rsid w:val="007A12A5"/>
    <w:rsid w:val="007A1462"/>
    <w:rsid w:val="007A14EB"/>
    <w:rsid w:val="007A1B2C"/>
    <w:rsid w:val="007A1E37"/>
    <w:rsid w:val="007A2162"/>
    <w:rsid w:val="007A2395"/>
    <w:rsid w:val="007A2DD4"/>
    <w:rsid w:val="007A2E41"/>
    <w:rsid w:val="007A3308"/>
    <w:rsid w:val="007A3556"/>
    <w:rsid w:val="007A375D"/>
    <w:rsid w:val="007A3A6E"/>
    <w:rsid w:val="007A460C"/>
    <w:rsid w:val="007A4CAE"/>
    <w:rsid w:val="007A5B0F"/>
    <w:rsid w:val="007A5E15"/>
    <w:rsid w:val="007A5EDC"/>
    <w:rsid w:val="007A61F2"/>
    <w:rsid w:val="007A65CA"/>
    <w:rsid w:val="007A7477"/>
    <w:rsid w:val="007A753F"/>
    <w:rsid w:val="007B0583"/>
    <w:rsid w:val="007B0903"/>
    <w:rsid w:val="007B0E14"/>
    <w:rsid w:val="007B1811"/>
    <w:rsid w:val="007B1A1A"/>
    <w:rsid w:val="007B1B8B"/>
    <w:rsid w:val="007B1C03"/>
    <w:rsid w:val="007B2381"/>
    <w:rsid w:val="007B23A9"/>
    <w:rsid w:val="007B29F7"/>
    <w:rsid w:val="007B3884"/>
    <w:rsid w:val="007B39F0"/>
    <w:rsid w:val="007B3D24"/>
    <w:rsid w:val="007B3FDF"/>
    <w:rsid w:val="007B4122"/>
    <w:rsid w:val="007B43EC"/>
    <w:rsid w:val="007B48F4"/>
    <w:rsid w:val="007B4B61"/>
    <w:rsid w:val="007B522C"/>
    <w:rsid w:val="007B5C0E"/>
    <w:rsid w:val="007B6416"/>
    <w:rsid w:val="007B71D4"/>
    <w:rsid w:val="007B7517"/>
    <w:rsid w:val="007C0505"/>
    <w:rsid w:val="007C07C9"/>
    <w:rsid w:val="007C08CA"/>
    <w:rsid w:val="007C14F0"/>
    <w:rsid w:val="007C1BB1"/>
    <w:rsid w:val="007C1D41"/>
    <w:rsid w:val="007C1E93"/>
    <w:rsid w:val="007C22BC"/>
    <w:rsid w:val="007C2AE9"/>
    <w:rsid w:val="007C302E"/>
    <w:rsid w:val="007C30D7"/>
    <w:rsid w:val="007C3397"/>
    <w:rsid w:val="007C36E2"/>
    <w:rsid w:val="007C3E59"/>
    <w:rsid w:val="007C3E6A"/>
    <w:rsid w:val="007C40FF"/>
    <w:rsid w:val="007C43EF"/>
    <w:rsid w:val="007C4411"/>
    <w:rsid w:val="007C5A0E"/>
    <w:rsid w:val="007C5F3E"/>
    <w:rsid w:val="007C64BE"/>
    <w:rsid w:val="007C6678"/>
    <w:rsid w:val="007C74E0"/>
    <w:rsid w:val="007C76A7"/>
    <w:rsid w:val="007C7824"/>
    <w:rsid w:val="007D01CA"/>
    <w:rsid w:val="007D021E"/>
    <w:rsid w:val="007D0520"/>
    <w:rsid w:val="007D0F97"/>
    <w:rsid w:val="007D1504"/>
    <w:rsid w:val="007D152B"/>
    <w:rsid w:val="007D18C4"/>
    <w:rsid w:val="007D1C6C"/>
    <w:rsid w:val="007D1EEF"/>
    <w:rsid w:val="007D29DE"/>
    <w:rsid w:val="007D2A4A"/>
    <w:rsid w:val="007D2D85"/>
    <w:rsid w:val="007D371D"/>
    <w:rsid w:val="007D38B8"/>
    <w:rsid w:val="007D3BD3"/>
    <w:rsid w:val="007D40F6"/>
    <w:rsid w:val="007D4226"/>
    <w:rsid w:val="007D4C18"/>
    <w:rsid w:val="007D4D64"/>
    <w:rsid w:val="007D5B65"/>
    <w:rsid w:val="007D6877"/>
    <w:rsid w:val="007D6D43"/>
    <w:rsid w:val="007D6FB0"/>
    <w:rsid w:val="007D72BF"/>
    <w:rsid w:val="007D774A"/>
    <w:rsid w:val="007D7793"/>
    <w:rsid w:val="007D7824"/>
    <w:rsid w:val="007E00CC"/>
    <w:rsid w:val="007E0DA0"/>
    <w:rsid w:val="007E11B9"/>
    <w:rsid w:val="007E1486"/>
    <w:rsid w:val="007E15F1"/>
    <w:rsid w:val="007E19CD"/>
    <w:rsid w:val="007E1A9C"/>
    <w:rsid w:val="007E1B82"/>
    <w:rsid w:val="007E217A"/>
    <w:rsid w:val="007E2EBA"/>
    <w:rsid w:val="007E438C"/>
    <w:rsid w:val="007E4EC4"/>
    <w:rsid w:val="007E5E14"/>
    <w:rsid w:val="007E5E2B"/>
    <w:rsid w:val="007E5EC3"/>
    <w:rsid w:val="007E66E7"/>
    <w:rsid w:val="007E7677"/>
    <w:rsid w:val="007E7C9C"/>
    <w:rsid w:val="007F00DD"/>
    <w:rsid w:val="007F04AC"/>
    <w:rsid w:val="007F0696"/>
    <w:rsid w:val="007F1369"/>
    <w:rsid w:val="007F1502"/>
    <w:rsid w:val="007F1958"/>
    <w:rsid w:val="007F22FD"/>
    <w:rsid w:val="007F25C8"/>
    <w:rsid w:val="007F29F7"/>
    <w:rsid w:val="007F2D6F"/>
    <w:rsid w:val="007F2DA0"/>
    <w:rsid w:val="007F302F"/>
    <w:rsid w:val="007F3379"/>
    <w:rsid w:val="007F33E6"/>
    <w:rsid w:val="007F37DA"/>
    <w:rsid w:val="007F38FE"/>
    <w:rsid w:val="007F3C46"/>
    <w:rsid w:val="007F3F02"/>
    <w:rsid w:val="007F4250"/>
    <w:rsid w:val="007F42AE"/>
    <w:rsid w:val="007F42C8"/>
    <w:rsid w:val="007F4AA7"/>
    <w:rsid w:val="007F5850"/>
    <w:rsid w:val="007F59E5"/>
    <w:rsid w:val="007F5BC9"/>
    <w:rsid w:val="007F5D89"/>
    <w:rsid w:val="007F5EA8"/>
    <w:rsid w:val="007F629F"/>
    <w:rsid w:val="007F6992"/>
    <w:rsid w:val="007F7BC5"/>
    <w:rsid w:val="007F7F8C"/>
    <w:rsid w:val="00800907"/>
    <w:rsid w:val="008009E3"/>
    <w:rsid w:val="00800BFB"/>
    <w:rsid w:val="00800C45"/>
    <w:rsid w:val="00801BE3"/>
    <w:rsid w:val="008023D7"/>
    <w:rsid w:val="00802AED"/>
    <w:rsid w:val="00803098"/>
    <w:rsid w:val="008030E1"/>
    <w:rsid w:val="0080415E"/>
    <w:rsid w:val="0080418C"/>
    <w:rsid w:val="0080430E"/>
    <w:rsid w:val="00804602"/>
    <w:rsid w:val="00804894"/>
    <w:rsid w:val="008057BE"/>
    <w:rsid w:val="00805E2E"/>
    <w:rsid w:val="00805FAA"/>
    <w:rsid w:val="0080602B"/>
    <w:rsid w:val="00806747"/>
    <w:rsid w:val="00806F90"/>
    <w:rsid w:val="0080762F"/>
    <w:rsid w:val="008077E1"/>
    <w:rsid w:val="008079F4"/>
    <w:rsid w:val="00807A04"/>
    <w:rsid w:val="008113CC"/>
    <w:rsid w:val="0081321C"/>
    <w:rsid w:val="0081388A"/>
    <w:rsid w:val="00814BAF"/>
    <w:rsid w:val="0081540C"/>
    <w:rsid w:val="008158DE"/>
    <w:rsid w:val="00815CE6"/>
    <w:rsid w:val="00816330"/>
    <w:rsid w:val="0081682E"/>
    <w:rsid w:val="00816F77"/>
    <w:rsid w:val="008170C1"/>
    <w:rsid w:val="00817287"/>
    <w:rsid w:val="0081791A"/>
    <w:rsid w:val="0081791D"/>
    <w:rsid w:val="00820872"/>
    <w:rsid w:val="00820AEF"/>
    <w:rsid w:val="00820D3C"/>
    <w:rsid w:val="00820DDC"/>
    <w:rsid w:val="00820EC9"/>
    <w:rsid w:val="00821212"/>
    <w:rsid w:val="008221F0"/>
    <w:rsid w:val="008224F1"/>
    <w:rsid w:val="00822BAF"/>
    <w:rsid w:val="00822BF6"/>
    <w:rsid w:val="00822CAB"/>
    <w:rsid w:val="00823027"/>
    <w:rsid w:val="00823B5D"/>
    <w:rsid w:val="00824729"/>
    <w:rsid w:val="00824F66"/>
    <w:rsid w:val="00825512"/>
    <w:rsid w:val="0082586B"/>
    <w:rsid w:val="00825879"/>
    <w:rsid w:val="008259C2"/>
    <w:rsid w:val="00825BCD"/>
    <w:rsid w:val="0082637E"/>
    <w:rsid w:val="00826D4F"/>
    <w:rsid w:val="00826F88"/>
    <w:rsid w:val="00827441"/>
    <w:rsid w:val="008275EC"/>
    <w:rsid w:val="00830168"/>
    <w:rsid w:val="00830174"/>
    <w:rsid w:val="00830E09"/>
    <w:rsid w:val="00831411"/>
    <w:rsid w:val="00831602"/>
    <w:rsid w:val="008317BC"/>
    <w:rsid w:val="00832575"/>
    <w:rsid w:val="00832692"/>
    <w:rsid w:val="00833A1C"/>
    <w:rsid w:val="00833BED"/>
    <w:rsid w:val="00834041"/>
    <w:rsid w:val="00834256"/>
    <w:rsid w:val="008343FB"/>
    <w:rsid w:val="00834D34"/>
    <w:rsid w:val="00834D4C"/>
    <w:rsid w:val="0083509E"/>
    <w:rsid w:val="00835B64"/>
    <w:rsid w:val="008362E5"/>
    <w:rsid w:val="008366D7"/>
    <w:rsid w:val="00836E1B"/>
    <w:rsid w:val="00836E22"/>
    <w:rsid w:val="008371AB"/>
    <w:rsid w:val="0083750E"/>
    <w:rsid w:val="0083780F"/>
    <w:rsid w:val="00837BAA"/>
    <w:rsid w:val="008400BE"/>
    <w:rsid w:val="00840186"/>
    <w:rsid w:val="008401B2"/>
    <w:rsid w:val="00840278"/>
    <w:rsid w:val="008402B0"/>
    <w:rsid w:val="00840F29"/>
    <w:rsid w:val="008410BA"/>
    <w:rsid w:val="0084119D"/>
    <w:rsid w:val="0084216F"/>
    <w:rsid w:val="00842408"/>
    <w:rsid w:val="008427C0"/>
    <w:rsid w:val="008437A2"/>
    <w:rsid w:val="00843B45"/>
    <w:rsid w:val="00843D26"/>
    <w:rsid w:val="00844D48"/>
    <w:rsid w:val="0084574C"/>
    <w:rsid w:val="00845AC5"/>
    <w:rsid w:val="00845ADD"/>
    <w:rsid w:val="00847580"/>
    <w:rsid w:val="00850034"/>
    <w:rsid w:val="008505BF"/>
    <w:rsid w:val="0085165C"/>
    <w:rsid w:val="008519CA"/>
    <w:rsid w:val="00851D34"/>
    <w:rsid w:val="008526FE"/>
    <w:rsid w:val="00852914"/>
    <w:rsid w:val="00853211"/>
    <w:rsid w:val="0085377D"/>
    <w:rsid w:val="00853A12"/>
    <w:rsid w:val="00853D5E"/>
    <w:rsid w:val="00854423"/>
    <w:rsid w:val="008546C7"/>
    <w:rsid w:val="008553D5"/>
    <w:rsid w:val="00856220"/>
    <w:rsid w:val="00856A3A"/>
    <w:rsid w:val="00856D7F"/>
    <w:rsid w:val="00856E61"/>
    <w:rsid w:val="00857EBB"/>
    <w:rsid w:val="008602A5"/>
    <w:rsid w:val="00861069"/>
    <w:rsid w:val="00861664"/>
    <w:rsid w:val="00861CDA"/>
    <w:rsid w:val="00862729"/>
    <w:rsid w:val="00862AAE"/>
    <w:rsid w:val="00862E07"/>
    <w:rsid w:val="0086342E"/>
    <w:rsid w:val="00863F93"/>
    <w:rsid w:val="008645EB"/>
    <w:rsid w:val="00864779"/>
    <w:rsid w:val="0086548B"/>
    <w:rsid w:val="00865860"/>
    <w:rsid w:val="008659EE"/>
    <w:rsid w:val="00865A4A"/>
    <w:rsid w:val="00865B06"/>
    <w:rsid w:val="00865B89"/>
    <w:rsid w:val="008663E1"/>
    <w:rsid w:val="008663F2"/>
    <w:rsid w:val="0086649F"/>
    <w:rsid w:val="008664A0"/>
    <w:rsid w:val="0086692F"/>
    <w:rsid w:val="00866D2C"/>
    <w:rsid w:val="00866FE6"/>
    <w:rsid w:val="008672D9"/>
    <w:rsid w:val="00867B0A"/>
    <w:rsid w:val="00867DE7"/>
    <w:rsid w:val="00870067"/>
    <w:rsid w:val="0087037C"/>
    <w:rsid w:val="00870AAA"/>
    <w:rsid w:val="00870AAE"/>
    <w:rsid w:val="00870B7B"/>
    <w:rsid w:val="00870D05"/>
    <w:rsid w:val="00872CCB"/>
    <w:rsid w:val="00872E9C"/>
    <w:rsid w:val="008731AD"/>
    <w:rsid w:val="008731CB"/>
    <w:rsid w:val="00873781"/>
    <w:rsid w:val="00874351"/>
    <w:rsid w:val="008754F5"/>
    <w:rsid w:val="00875D91"/>
    <w:rsid w:val="00876033"/>
    <w:rsid w:val="008770EB"/>
    <w:rsid w:val="008776B8"/>
    <w:rsid w:val="00877753"/>
    <w:rsid w:val="0087775A"/>
    <w:rsid w:val="00877A46"/>
    <w:rsid w:val="00877CB1"/>
    <w:rsid w:val="00877DEB"/>
    <w:rsid w:val="008804AA"/>
    <w:rsid w:val="0088103E"/>
    <w:rsid w:val="00881419"/>
    <w:rsid w:val="00881505"/>
    <w:rsid w:val="00881DB3"/>
    <w:rsid w:val="00881F9C"/>
    <w:rsid w:val="00882184"/>
    <w:rsid w:val="00882BDC"/>
    <w:rsid w:val="00884371"/>
    <w:rsid w:val="00884E6C"/>
    <w:rsid w:val="0088517D"/>
    <w:rsid w:val="00885200"/>
    <w:rsid w:val="00886067"/>
    <w:rsid w:val="00886B4B"/>
    <w:rsid w:val="00887C80"/>
    <w:rsid w:val="00887E9E"/>
    <w:rsid w:val="00890513"/>
    <w:rsid w:val="0089075F"/>
    <w:rsid w:val="00890AB4"/>
    <w:rsid w:val="0089158C"/>
    <w:rsid w:val="008915FF"/>
    <w:rsid w:val="00891F91"/>
    <w:rsid w:val="008925FB"/>
    <w:rsid w:val="0089274C"/>
    <w:rsid w:val="0089291E"/>
    <w:rsid w:val="008933E2"/>
    <w:rsid w:val="00893464"/>
    <w:rsid w:val="008935CE"/>
    <w:rsid w:val="008936F7"/>
    <w:rsid w:val="00893879"/>
    <w:rsid w:val="00894793"/>
    <w:rsid w:val="00894B25"/>
    <w:rsid w:val="00894D3D"/>
    <w:rsid w:val="008955B6"/>
    <w:rsid w:val="00896413"/>
    <w:rsid w:val="00896587"/>
    <w:rsid w:val="0089728A"/>
    <w:rsid w:val="008975D1"/>
    <w:rsid w:val="008975F5"/>
    <w:rsid w:val="0089774C"/>
    <w:rsid w:val="008A032C"/>
    <w:rsid w:val="008A0701"/>
    <w:rsid w:val="008A1018"/>
    <w:rsid w:val="008A12EC"/>
    <w:rsid w:val="008A1637"/>
    <w:rsid w:val="008A18B5"/>
    <w:rsid w:val="008A1AB7"/>
    <w:rsid w:val="008A225A"/>
    <w:rsid w:val="008A26F4"/>
    <w:rsid w:val="008A276D"/>
    <w:rsid w:val="008A2E48"/>
    <w:rsid w:val="008A31C5"/>
    <w:rsid w:val="008A366D"/>
    <w:rsid w:val="008A39F1"/>
    <w:rsid w:val="008A4290"/>
    <w:rsid w:val="008A42A1"/>
    <w:rsid w:val="008A494B"/>
    <w:rsid w:val="008A4C81"/>
    <w:rsid w:val="008A6B0D"/>
    <w:rsid w:val="008A710C"/>
    <w:rsid w:val="008A71F4"/>
    <w:rsid w:val="008A7827"/>
    <w:rsid w:val="008A79A5"/>
    <w:rsid w:val="008A7D38"/>
    <w:rsid w:val="008A7E35"/>
    <w:rsid w:val="008B0951"/>
    <w:rsid w:val="008B0A66"/>
    <w:rsid w:val="008B0F6D"/>
    <w:rsid w:val="008B139B"/>
    <w:rsid w:val="008B1410"/>
    <w:rsid w:val="008B1474"/>
    <w:rsid w:val="008B168C"/>
    <w:rsid w:val="008B1ECF"/>
    <w:rsid w:val="008B27EA"/>
    <w:rsid w:val="008B2875"/>
    <w:rsid w:val="008B2A35"/>
    <w:rsid w:val="008B2A7B"/>
    <w:rsid w:val="008B2A8C"/>
    <w:rsid w:val="008B2BD7"/>
    <w:rsid w:val="008B314C"/>
    <w:rsid w:val="008B340A"/>
    <w:rsid w:val="008B36C0"/>
    <w:rsid w:val="008B3725"/>
    <w:rsid w:val="008B44A5"/>
    <w:rsid w:val="008B4BDC"/>
    <w:rsid w:val="008B59A2"/>
    <w:rsid w:val="008B5AED"/>
    <w:rsid w:val="008B606F"/>
    <w:rsid w:val="008B649C"/>
    <w:rsid w:val="008B6D5C"/>
    <w:rsid w:val="008B7216"/>
    <w:rsid w:val="008B721D"/>
    <w:rsid w:val="008B73E2"/>
    <w:rsid w:val="008B77DA"/>
    <w:rsid w:val="008C0541"/>
    <w:rsid w:val="008C0A07"/>
    <w:rsid w:val="008C1219"/>
    <w:rsid w:val="008C1999"/>
    <w:rsid w:val="008C1ED9"/>
    <w:rsid w:val="008C232D"/>
    <w:rsid w:val="008C29AD"/>
    <w:rsid w:val="008C2BFD"/>
    <w:rsid w:val="008C2EF9"/>
    <w:rsid w:val="008C3082"/>
    <w:rsid w:val="008C3108"/>
    <w:rsid w:val="008C3275"/>
    <w:rsid w:val="008C331D"/>
    <w:rsid w:val="008C355A"/>
    <w:rsid w:val="008C36CA"/>
    <w:rsid w:val="008C41B6"/>
    <w:rsid w:val="008C44E1"/>
    <w:rsid w:val="008C4527"/>
    <w:rsid w:val="008C49E6"/>
    <w:rsid w:val="008C50C1"/>
    <w:rsid w:val="008C55BA"/>
    <w:rsid w:val="008C56E0"/>
    <w:rsid w:val="008C5D60"/>
    <w:rsid w:val="008C5E50"/>
    <w:rsid w:val="008C66C4"/>
    <w:rsid w:val="008C6B2D"/>
    <w:rsid w:val="008C6C58"/>
    <w:rsid w:val="008C7407"/>
    <w:rsid w:val="008C7418"/>
    <w:rsid w:val="008C7973"/>
    <w:rsid w:val="008C79FF"/>
    <w:rsid w:val="008C7BC3"/>
    <w:rsid w:val="008D054E"/>
    <w:rsid w:val="008D059D"/>
    <w:rsid w:val="008D0CCC"/>
    <w:rsid w:val="008D120B"/>
    <w:rsid w:val="008D13F2"/>
    <w:rsid w:val="008D1993"/>
    <w:rsid w:val="008D2CA8"/>
    <w:rsid w:val="008D2FE5"/>
    <w:rsid w:val="008D37DC"/>
    <w:rsid w:val="008D3BBA"/>
    <w:rsid w:val="008D3BBE"/>
    <w:rsid w:val="008D3C8F"/>
    <w:rsid w:val="008D3EFA"/>
    <w:rsid w:val="008D4017"/>
    <w:rsid w:val="008D414C"/>
    <w:rsid w:val="008D471B"/>
    <w:rsid w:val="008D474B"/>
    <w:rsid w:val="008D4B9D"/>
    <w:rsid w:val="008D4CF3"/>
    <w:rsid w:val="008D5002"/>
    <w:rsid w:val="008D52BD"/>
    <w:rsid w:val="008D583E"/>
    <w:rsid w:val="008D5CA3"/>
    <w:rsid w:val="008D5DE4"/>
    <w:rsid w:val="008D6357"/>
    <w:rsid w:val="008D6408"/>
    <w:rsid w:val="008D6B39"/>
    <w:rsid w:val="008D71AB"/>
    <w:rsid w:val="008D77D7"/>
    <w:rsid w:val="008D7AAF"/>
    <w:rsid w:val="008E00F2"/>
    <w:rsid w:val="008E0299"/>
    <w:rsid w:val="008E047C"/>
    <w:rsid w:val="008E04C5"/>
    <w:rsid w:val="008E0B07"/>
    <w:rsid w:val="008E10DD"/>
    <w:rsid w:val="008E1825"/>
    <w:rsid w:val="008E18F2"/>
    <w:rsid w:val="008E1C95"/>
    <w:rsid w:val="008E2617"/>
    <w:rsid w:val="008E3369"/>
    <w:rsid w:val="008E370B"/>
    <w:rsid w:val="008E373E"/>
    <w:rsid w:val="008E38A5"/>
    <w:rsid w:val="008E4452"/>
    <w:rsid w:val="008E4C9E"/>
    <w:rsid w:val="008E4EDE"/>
    <w:rsid w:val="008E4F12"/>
    <w:rsid w:val="008E532A"/>
    <w:rsid w:val="008E5661"/>
    <w:rsid w:val="008E5EB4"/>
    <w:rsid w:val="008E62A7"/>
    <w:rsid w:val="008E653D"/>
    <w:rsid w:val="008E6F50"/>
    <w:rsid w:val="008E73C2"/>
    <w:rsid w:val="008E73DF"/>
    <w:rsid w:val="008E75B4"/>
    <w:rsid w:val="008E7A7D"/>
    <w:rsid w:val="008E7B3B"/>
    <w:rsid w:val="008F01B1"/>
    <w:rsid w:val="008F05B1"/>
    <w:rsid w:val="008F0875"/>
    <w:rsid w:val="008F0E64"/>
    <w:rsid w:val="008F0F25"/>
    <w:rsid w:val="008F0F3B"/>
    <w:rsid w:val="008F10F5"/>
    <w:rsid w:val="008F1911"/>
    <w:rsid w:val="008F1CEA"/>
    <w:rsid w:val="008F1E10"/>
    <w:rsid w:val="008F209E"/>
    <w:rsid w:val="008F2360"/>
    <w:rsid w:val="008F36E8"/>
    <w:rsid w:val="008F3CC0"/>
    <w:rsid w:val="008F3FF1"/>
    <w:rsid w:val="008F43FF"/>
    <w:rsid w:val="008F4415"/>
    <w:rsid w:val="008F49B6"/>
    <w:rsid w:val="008F558F"/>
    <w:rsid w:val="008F5876"/>
    <w:rsid w:val="008F5D2B"/>
    <w:rsid w:val="008F5D9A"/>
    <w:rsid w:val="008F617D"/>
    <w:rsid w:val="008F635A"/>
    <w:rsid w:val="008F645F"/>
    <w:rsid w:val="008F6761"/>
    <w:rsid w:val="008F6835"/>
    <w:rsid w:val="008F6DEE"/>
    <w:rsid w:val="008F7156"/>
    <w:rsid w:val="008F788A"/>
    <w:rsid w:val="008F7F25"/>
    <w:rsid w:val="0090007A"/>
    <w:rsid w:val="00900765"/>
    <w:rsid w:val="00900C9C"/>
    <w:rsid w:val="00900DCF"/>
    <w:rsid w:val="00900F06"/>
    <w:rsid w:val="009010AF"/>
    <w:rsid w:val="0090176E"/>
    <w:rsid w:val="0090250E"/>
    <w:rsid w:val="00902ED3"/>
    <w:rsid w:val="00902FE3"/>
    <w:rsid w:val="00903285"/>
    <w:rsid w:val="0090364D"/>
    <w:rsid w:val="009038D0"/>
    <w:rsid w:val="00903C4E"/>
    <w:rsid w:val="0090474A"/>
    <w:rsid w:val="00904ADF"/>
    <w:rsid w:val="00904B7D"/>
    <w:rsid w:val="009051E1"/>
    <w:rsid w:val="00905A0F"/>
    <w:rsid w:val="00905AA7"/>
    <w:rsid w:val="00905B9D"/>
    <w:rsid w:val="0090698C"/>
    <w:rsid w:val="009108AD"/>
    <w:rsid w:val="009108ED"/>
    <w:rsid w:val="00910C89"/>
    <w:rsid w:val="00910D78"/>
    <w:rsid w:val="0091118B"/>
    <w:rsid w:val="00911365"/>
    <w:rsid w:val="00911B6F"/>
    <w:rsid w:val="00911D89"/>
    <w:rsid w:val="00912033"/>
    <w:rsid w:val="0091292D"/>
    <w:rsid w:val="00912A12"/>
    <w:rsid w:val="00912DEB"/>
    <w:rsid w:val="00912E23"/>
    <w:rsid w:val="009134EB"/>
    <w:rsid w:val="00913830"/>
    <w:rsid w:val="00914269"/>
    <w:rsid w:val="00914306"/>
    <w:rsid w:val="00914A41"/>
    <w:rsid w:val="00914FD0"/>
    <w:rsid w:val="00915312"/>
    <w:rsid w:val="00915F83"/>
    <w:rsid w:val="009171D7"/>
    <w:rsid w:val="0091726A"/>
    <w:rsid w:val="00917409"/>
    <w:rsid w:val="009174D4"/>
    <w:rsid w:val="00917A7C"/>
    <w:rsid w:val="009200B0"/>
    <w:rsid w:val="00920424"/>
    <w:rsid w:val="009206CD"/>
    <w:rsid w:val="009207C9"/>
    <w:rsid w:val="00920A3B"/>
    <w:rsid w:val="00920D34"/>
    <w:rsid w:val="00920F06"/>
    <w:rsid w:val="0092126F"/>
    <w:rsid w:val="0092267F"/>
    <w:rsid w:val="009228EB"/>
    <w:rsid w:val="00922ABB"/>
    <w:rsid w:val="00922D3B"/>
    <w:rsid w:val="009231B7"/>
    <w:rsid w:val="00923420"/>
    <w:rsid w:val="00923658"/>
    <w:rsid w:val="009241D8"/>
    <w:rsid w:val="009244D6"/>
    <w:rsid w:val="009247E2"/>
    <w:rsid w:val="00924EFD"/>
    <w:rsid w:val="009252DB"/>
    <w:rsid w:val="00925524"/>
    <w:rsid w:val="00925A15"/>
    <w:rsid w:val="009266C7"/>
    <w:rsid w:val="00926822"/>
    <w:rsid w:val="009268EF"/>
    <w:rsid w:val="00926AD4"/>
    <w:rsid w:val="00927012"/>
    <w:rsid w:val="00927503"/>
    <w:rsid w:val="00927AE2"/>
    <w:rsid w:val="00927C33"/>
    <w:rsid w:val="00927DA7"/>
    <w:rsid w:val="00927E4A"/>
    <w:rsid w:val="00930390"/>
    <w:rsid w:val="00930453"/>
    <w:rsid w:val="009315C4"/>
    <w:rsid w:val="00932396"/>
    <w:rsid w:val="00932688"/>
    <w:rsid w:val="00932C88"/>
    <w:rsid w:val="009331F2"/>
    <w:rsid w:val="0093395B"/>
    <w:rsid w:val="00934311"/>
    <w:rsid w:val="00934438"/>
    <w:rsid w:val="009348C2"/>
    <w:rsid w:val="00934AAE"/>
    <w:rsid w:val="00935C51"/>
    <w:rsid w:val="00936035"/>
    <w:rsid w:val="00936688"/>
    <w:rsid w:val="00937B90"/>
    <w:rsid w:val="009405EC"/>
    <w:rsid w:val="009416E7"/>
    <w:rsid w:val="009431A3"/>
    <w:rsid w:val="00943433"/>
    <w:rsid w:val="009439DB"/>
    <w:rsid w:val="00943AA3"/>
    <w:rsid w:val="00943CF9"/>
    <w:rsid w:val="00943D63"/>
    <w:rsid w:val="00943EB1"/>
    <w:rsid w:val="00944018"/>
    <w:rsid w:val="00944AD0"/>
    <w:rsid w:val="00945983"/>
    <w:rsid w:val="00945B48"/>
    <w:rsid w:val="00946467"/>
    <w:rsid w:val="0094752A"/>
    <w:rsid w:val="009479D6"/>
    <w:rsid w:val="00947AEA"/>
    <w:rsid w:val="00947AFF"/>
    <w:rsid w:val="00950138"/>
    <w:rsid w:val="009507CC"/>
    <w:rsid w:val="00950CDE"/>
    <w:rsid w:val="00950EBE"/>
    <w:rsid w:val="0095136A"/>
    <w:rsid w:val="00951604"/>
    <w:rsid w:val="0095166F"/>
    <w:rsid w:val="0095183B"/>
    <w:rsid w:val="00951BCA"/>
    <w:rsid w:val="00951C49"/>
    <w:rsid w:val="00951D45"/>
    <w:rsid w:val="00951FCA"/>
    <w:rsid w:val="009527FE"/>
    <w:rsid w:val="00952953"/>
    <w:rsid w:val="009529D0"/>
    <w:rsid w:val="00952BF7"/>
    <w:rsid w:val="00953849"/>
    <w:rsid w:val="0095412B"/>
    <w:rsid w:val="00955C40"/>
    <w:rsid w:val="00955EEF"/>
    <w:rsid w:val="0095629B"/>
    <w:rsid w:val="009562A2"/>
    <w:rsid w:val="00957467"/>
    <w:rsid w:val="00957856"/>
    <w:rsid w:val="00957FC7"/>
    <w:rsid w:val="00960403"/>
    <w:rsid w:val="009604ED"/>
    <w:rsid w:val="00960717"/>
    <w:rsid w:val="00960992"/>
    <w:rsid w:val="00961216"/>
    <w:rsid w:val="00961BE5"/>
    <w:rsid w:val="00961C6C"/>
    <w:rsid w:val="00961EB8"/>
    <w:rsid w:val="009622BD"/>
    <w:rsid w:val="009624C7"/>
    <w:rsid w:val="009628DF"/>
    <w:rsid w:val="009632D3"/>
    <w:rsid w:val="00963846"/>
    <w:rsid w:val="00963ABC"/>
    <w:rsid w:val="00964233"/>
    <w:rsid w:val="0096430F"/>
    <w:rsid w:val="009647DB"/>
    <w:rsid w:val="00964E17"/>
    <w:rsid w:val="0096525D"/>
    <w:rsid w:val="0096558B"/>
    <w:rsid w:val="00965E03"/>
    <w:rsid w:val="009668F0"/>
    <w:rsid w:val="0096694C"/>
    <w:rsid w:val="009669B2"/>
    <w:rsid w:val="00966A14"/>
    <w:rsid w:val="00966EB5"/>
    <w:rsid w:val="0096752A"/>
    <w:rsid w:val="009676BA"/>
    <w:rsid w:val="0096792F"/>
    <w:rsid w:val="00967B70"/>
    <w:rsid w:val="00970E2A"/>
    <w:rsid w:val="00971762"/>
    <w:rsid w:val="00971850"/>
    <w:rsid w:val="00971D22"/>
    <w:rsid w:val="00972305"/>
    <w:rsid w:val="00972A0F"/>
    <w:rsid w:val="00973191"/>
    <w:rsid w:val="00973356"/>
    <w:rsid w:val="009734D9"/>
    <w:rsid w:val="00973C9C"/>
    <w:rsid w:val="00973EE1"/>
    <w:rsid w:val="0097402D"/>
    <w:rsid w:val="0097470D"/>
    <w:rsid w:val="00975817"/>
    <w:rsid w:val="0097590D"/>
    <w:rsid w:val="00975959"/>
    <w:rsid w:val="00975C3D"/>
    <w:rsid w:val="00976ACE"/>
    <w:rsid w:val="00976C81"/>
    <w:rsid w:val="00976D49"/>
    <w:rsid w:val="00977BD5"/>
    <w:rsid w:val="009807D4"/>
    <w:rsid w:val="00980DAC"/>
    <w:rsid w:val="009819D7"/>
    <w:rsid w:val="00981EBC"/>
    <w:rsid w:val="00982CDD"/>
    <w:rsid w:val="00982CED"/>
    <w:rsid w:val="00983448"/>
    <w:rsid w:val="009834EF"/>
    <w:rsid w:val="0098369E"/>
    <w:rsid w:val="009836D9"/>
    <w:rsid w:val="00983AAA"/>
    <w:rsid w:val="00983BE6"/>
    <w:rsid w:val="00983CF4"/>
    <w:rsid w:val="0098433D"/>
    <w:rsid w:val="0098507A"/>
    <w:rsid w:val="009850BB"/>
    <w:rsid w:val="009856C3"/>
    <w:rsid w:val="00985F2A"/>
    <w:rsid w:val="0098643B"/>
    <w:rsid w:val="009865F8"/>
    <w:rsid w:val="00986A3A"/>
    <w:rsid w:val="00986B2D"/>
    <w:rsid w:val="00986E9A"/>
    <w:rsid w:val="00986F06"/>
    <w:rsid w:val="0098703D"/>
    <w:rsid w:val="00987159"/>
    <w:rsid w:val="00987324"/>
    <w:rsid w:val="009873A8"/>
    <w:rsid w:val="009873B8"/>
    <w:rsid w:val="009878D2"/>
    <w:rsid w:val="00987916"/>
    <w:rsid w:val="00987C0D"/>
    <w:rsid w:val="00987CE5"/>
    <w:rsid w:val="00987D52"/>
    <w:rsid w:val="009902C8"/>
    <w:rsid w:val="00990695"/>
    <w:rsid w:val="00990846"/>
    <w:rsid w:val="00990879"/>
    <w:rsid w:val="009909AF"/>
    <w:rsid w:val="00990EA8"/>
    <w:rsid w:val="009913A0"/>
    <w:rsid w:val="00991564"/>
    <w:rsid w:val="009924BC"/>
    <w:rsid w:val="009925AC"/>
    <w:rsid w:val="00992F00"/>
    <w:rsid w:val="00992F2F"/>
    <w:rsid w:val="0099360F"/>
    <w:rsid w:val="009939D0"/>
    <w:rsid w:val="009942E3"/>
    <w:rsid w:val="0099437F"/>
    <w:rsid w:val="00994458"/>
    <w:rsid w:val="00994764"/>
    <w:rsid w:val="00994C1B"/>
    <w:rsid w:val="00994C6E"/>
    <w:rsid w:val="0099518E"/>
    <w:rsid w:val="00995727"/>
    <w:rsid w:val="00995A0B"/>
    <w:rsid w:val="00995B83"/>
    <w:rsid w:val="00996820"/>
    <w:rsid w:val="00997551"/>
    <w:rsid w:val="009A09EC"/>
    <w:rsid w:val="009A0BC9"/>
    <w:rsid w:val="009A1B1F"/>
    <w:rsid w:val="009A1BA1"/>
    <w:rsid w:val="009A1EC7"/>
    <w:rsid w:val="009A229C"/>
    <w:rsid w:val="009A26E8"/>
    <w:rsid w:val="009A311B"/>
    <w:rsid w:val="009A3207"/>
    <w:rsid w:val="009A3625"/>
    <w:rsid w:val="009A4150"/>
    <w:rsid w:val="009A434A"/>
    <w:rsid w:val="009A5D28"/>
    <w:rsid w:val="009A5EB3"/>
    <w:rsid w:val="009A5FC8"/>
    <w:rsid w:val="009A60FA"/>
    <w:rsid w:val="009A61A0"/>
    <w:rsid w:val="009A670A"/>
    <w:rsid w:val="009A6A46"/>
    <w:rsid w:val="009A6C27"/>
    <w:rsid w:val="009A6CD1"/>
    <w:rsid w:val="009A6E4E"/>
    <w:rsid w:val="009A6EF3"/>
    <w:rsid w:val="009A7033"/>
    <w:rsid w:val="009A759A"/>
    <w:rsid w:val="009A7D20"/>
    <w:rsid w:val="009B008B"/>
    <w:rsid w:val="009B074E"/>
    <w:rsid w:val="009B176B"/>
    <w:rsid w:val="009B1789"/>
    <w:rsid w:val="009B1A46"/>
    <w:rsid w:val="009B254D"/>
    <w:rsid w:val="009B2754"/>
    <w:rsid w:val="009B2F4D"/>
    <w:rsid w:val="009B3075"/>
    <w:rsid w:val="009B3550"/>
    <w:rsid w:val="009B364F"/>
    <w:rsid w:val="009B3DB0"/>
    <w:rsid w:val="009B41B4"/>
    <w:rsid w:val="009B43D8"/>
    <w:rsid w:val="009B4BDF"/>
    <w:rsid w:val="009B5560"/>
    <w:rsid w:val="009B55EC"/>
    <w:rsid w:val="009B5645"/>
    <w:rsid w:val="009B5691"/>
    <w:rsid w:val="009B58D9"/>
    <w:rsid w:val="009B5966"/>
    <w:rsid w:val="009B5988"/>
    <w:rsid w:val="009B5CFD"/>
    <w:rsid w:val="009B615E"/>
    <w:rsid w:val="009B73B9"/>
    <w:rsid w:val="009B77F8"/>
    <w:rsid w:val="009B7AB4"/>
    <w:rsid w:val="009B7B8B"/>
    <w:rsid w:val="009B7E43"/>
    <w:rsid w:val="009C0839"/>
    <w:rsid w:val="009C0DD9"/>
    <w:rsid w:val="009C1239"/>
    <w:rsid w:val="009C17E2"/>
    <w:rsid w:val="009C2251"/>
    <w:rsid w:val="009C23D7"/>
    <w:rsid w:val="009C248C"/>
    <w:rsid w:val="009C24D2"/>
    <w:rsid w:val="009C26B0"/>
    <w:rsid w:val="009C2AC4"/>
    <w:rsid w:val="009C31B4"/>
    <w:rsid w:val="009C3FC1"/>
    <w:rsid w:val="009C4317"/>
    <w:rsid w:val="009C43E6"/>
    <w:rsid w:val="009C4EA5"/>
    <w:rsid w:val="009C5388"/>
    <w:rsid w:val="009C5C0F"/>
    <w:rsid w:val="009C5CBC"/>
    <w:rsid w:val="009C5FF6"/>
    <w:rsid w:val="009C60B2"/>
    <w:rsid w:val="009C658D"/>
    <w:rsid w:val="009C66CE"/>
    <w:rsid w:val="009C793F"/>
    <w:rsid w:val="009C7DA5"/>
    <w:rsid w:val="009D0451"/>
    <w:rsid w:val="009D05AA"/>
    <w:rsid w:val="009D084A"/>
    <w:rsid w:val="009D157B"/>
    <w:rsid w:val="009D18AE"/>
    <w:rsid w:val="009D1CC2"/>
    <w:rsid w:val="009D1F7C"/>
    <w:rsid w:val="009D34DD"/>
    <w:rsid w:val="009D38B7"/>
    <w:rsid w:val="009D393B"/>
    <w:rsid w:val="009D39E7"/>
    <w:rsid w:val="009D3AEF"/>
    <w:rsid w:val="009D4B4E"/>
    <w:rsid w:val="009D4F07"/>
    <w:rsid w:val="009D53EC"/>
    <w:rsid w:val="009D56A2"/>
    <w:rsid w:val="009D5771"/>
    <w:rsid w:val="009D5A60"/>
    <w:rsid w:val="009D5AD3"/>
    <w:rsid w:val="009D6088"/>
    <w:rsid w:val="009D64F4"/>
    <w:rsid w:val="009D65B6"/>
    <w:rsid w:val="009D6D2E"/>
    <w:rsid w:val="009D6D70"/>
    <w:rsid w:val="009D759F"/>
    <w:rsid w:val="009E1245"/>
    <w:rsid w:val="009E1FFB"/>
    <w:rsid w:val="009E234C"/>
    <w:rsid w:val="009E2B5A"/>
    <w:rsid w:val="009E2E10"/>
    <w:rsid w:val="009E3161"/>
    <w:rsid w:val="009E38EF"/>
    <w:rsid w:val="009E3B60"/>
    <w:rsid w:val="009E3D89"/>
    <w:rsid w:val="009E3EAB"/>
    <w:rsid w:val="009E4357"/>
    <w:rsid w:val="009E48EC"/>
    <w:rsid w:val="009E4B79"/>
    <w:rsid w:val="009E4C0E"/>
    <w:rsid w:val="009E607F"/>
    <w:rsid w:val="009E6ECC"/>
    <w:rsid w:val="009E7814"/>
    <w:rsid w:val="009E7EC2"/>
    <w:rsid w:val="009F0081"/>
    <w:rsid w:val="009F0850"/>
    <w:rsid w:val="009F1622"/>
    <w:rsid w:val="009F18B4"/>
    <w:rsid w:val="009F1CD0"/>
    <w:rsid w:val="009F2193"/>
    <w:rsid w:val="009F27C2"/>
    <w:rsid w:val="009F28FF"/>
    <w:rsid w:val="009F29BD"/>
    <w:rsid w:val="009F2A2A"/>
    <w:rsid w:val="009F2DDB"/>
    <w:rsid w:val="009F3243"/>
    <w:rsid w:val="009F35D9"/>
    <w:rsid w:val="009F3D6D"/>
    <w:rsid w:val="009F4280"/>
    <w:rsid w:val="009F42C3"/>
    <w:rsid w:val="009F4572"/>
    <w:rsid w:val="009F486B"/>
    <w:rsid w:val="009F498A"/>
    <w:rsid w:val="009F4A73"/>
    <w:rsid w:val="009F4C96"/>
    <w:rsid w:val="009F54EC"/>
    <w:rsid w:val="009F5F4D"/>
    <w:rsid w:val="009F6094"/>
    <w:rsid w:val="009F6276"/>
    <w:rsid w:val="009F6706"/>
    <w:rsid w:val="009F694D"/>
    <w:rsid w:val="009F75AC"/>
    <w:rsid w:val="009F7FEA"/>
    <w:rsid w:val="00A004C8"/>
    <w:rsid w:val="00A0071F"/>
    <w:rsid w:val="00A011CF"/>
    <w:rsid w:val="00A012BA"/>
    <w:rsid w:val="00A0136D"/>
    <w:rsid w:val="00A014BB"/>
    <w:rsid w:val="00A01651"/>
    <w:rsid w:val="00A01664"/>
    <w:rsid w:val="00A019DD"/>
    <w:rsid w:val="00A01F7D"/>
    <w:rsid w:val="00A02376"/>
    <w:rsid w:val="00A024EF"/>
    <w:rsid w:val="00A0305E"/>
    <w:rsid w:val="00A031D3"/>
    <w:rsid w:val="00A03503"/>
    <w:rsid w:val="00A03AAB"/>
    <w:rsid w:val="00A04CBA"/>
    <w:rsid w:val="00A04E19"/>
    <w:rsid w:val="00A0529B"/>
    <w:rsid w:val="00A055F5"/>
    <w:rsid w:val="00A05D72"/>
    <w:rsid w:val="00A05EFE"/>
    <w:rsid w:val="00A05F8D"/>
    <w:rsid w:val="00A0631C"/>
    <w:rsid w:val="00A069E4"/>
    <w:rsid w:val="00A06AB5"/>
    <w:rsid w:val="00A06DAF"/>
    <w:rsid w:val="00A07199"/>
    <w:rsid w:val="00A07516"/>
    <w:rsid w:val="00A07D73"/>
    <w:rsid w:val="00A07F91"/>
    <w:rsid w:val="00A10573"/>
    <w:rsid w:val="00A10820"/>
    <w:rsid w:val="00A10992"/>
    <w:rsid w:val="00A11633"/>
    <w:rsid w:val="00A12004"/>
    <w:rsid w:val="00A12962"/>
    <w:rsid w:val="00A13215"/>
    <w:rsid w:val="00A14314"/>
    <w:rsid w:val="00A14425"/>
    <w:rsid w:val="00A14DCE"/>
    <w:rsid w:val="00A1532D"/>
    <w:rsid w:val="00A153A9"/>
    <w:rsid w:val="00A154B7"/>
    <w:rsid w:val="00A15B9F"/>
    <w:rsid w:val="00A162CD"/>
    <w:rsid w:val="00A16397"/>
    <w:rsid w:val="00A1754D"/>
    <w:rsid w:val="00A175E6"/>
    <w:rsid w:val="00A178CC"/>
    <w:rsid w:val="00A206EC"/>
    <w:rsid w:val="00A2074F"/>
    <w:rsid w:val="00A20D33"/>
    <w:rsid w:val="00A2128C"/>
    <w:rsid w:val="00A212B4"/>
    <w:rsid w:val="00A21386"/>
    <w:rsid w:val="00A21399"/>
    <w:rsid w:val="00A21451"/>
    <w:rsid w:val="00A21CE0"/>
    <w:rsid w:val="00A228E1"/>
    <w:rsid w:val="00A22B74"/>
    <w:rsid w:val="00A2415D"/>
    <w:rsid w:val="00A25011"/>
    <w:rsid w:val="00A25E58"/>
    <w:rsid w:val="00A26041"/>
    <w:rsid w:val="00A2665F"/>
    <w:rsid w:val="00A27F81"/>
    <w:rsid w:val="00A30EB4"/>
    <w:rsid w:val="00A3122F"/>
    <w:rsid w:val="00A3183D"/>
    <w:rsid w:val="00A318AC"/>
    <w:rsid w:val="00A318B1"/>
    <w:rsid w:val="00A31940"/>
    <w:rsid w:val="00A31ED6"/>
    <w:rsid w:val="00A323CC"/>
    <w:rsid w:val="00A32820"/>
    <w:rsid w:val="00A328FA"/>
    <w:rsid w:val="00A32A9D"/>
    <w:rsid w:val="00A33146"/>
    <w:rsid w:val="00A3331B"/>
    <w:rsid w:val="00A339FE"/>
    <w:rsid w:val="00A3409C"/>
    <w:rsid w:val="00A34774"/>
    <w:rsid w:val="00A348AD"/>
    <w:rsid w:val="00A348CE"/>
    <w:rsid w:val="00A34B57"/>
    <w:rsid w:val="00A34EAF"/>
    <w:rsid w:val="00A3565A"/>
    <w:rsid w:val="00A3586C"/>
    <w:rsid w:val="00A35CB0"/>
    <w:rsid w:val="00A36087"/>
    <w:rsid w:val="00A360AD"/>
    <w:rsid w:val="00A36D60"/>
    <w:rsid w:val="00A36E47"/>
    <w:rsid w:val="00A37AC0"/>
    <w:rsid w:val="00A37CB9"/>
    <w:rsid w:val="00A40AAB"/>
    <w:rsid w:val="00A41866"/>
    <w:rsid w:val="00A42131"/>
    <w:rsid w:val="00A42DF7"/>
    <w:rsid w:val="00A43648"/>
    <w:rsid w:val="00A445C2"/>
    <w:rsid w:val="00A447CE"/>
    <w:rsid w:val="00A44EE4"/>
    <w:rsid w:val="00A455A6"/>
    <w:rsid w:val="00A45704"/>
    <w:rsid w:val="00A45819"/>
    <w:rsid w:val="00A45E18"/>
    <w:rsid w:val="00A45E55"/>
    <w:rsid w:val="00A467F7"/>
    <w:rsid w:val="00A47059"/>
    <w:rsid w:val="00A47347"/>
    <w:rsid w:val="00A47689"/>
    <w:rsid w:val="00A47B22"/>
    <w:rsid w:val="00A50678"/>
    <w:rsid w:val="00A508F8"/>
    <w:rsid w:val="00A524A9"/>
    <w:rsid w:val="00A538F2"/>
    <w:rsid w:val="00A5391C"/>
    <w:rsid w:val="00A540B9"/>
    <w:rsid w:val="00A540BB"/>
    <w:rsid w:val="00A54494"/>
    <w:rsid w:val="00A54925"/>
    <w:rsid w:val="00A54946"/>
    <w:rsid w:val="00A55A69"/>
    <w:rsid w:val="00A55DBD"/>
    <w:rsid w:val="00A5619B"/>
    <w:rsid w:val="00A568C5"/>
    <w:rsid w:val="00A56BDD"/>
    <w:rsid w:val="00A60088"/>
    <w:rsid w:val="00A6078A"/>
    <w:rsid w:val="00A60BB0"/>
    <w:rsid w:val="00A60F23"/>
    <w:rsid w:val="00A60FCD"/>
    <w:rsid w:val="00A611AA"/>
    <w:rsid w:val="00A61267"/>
    <w:rsid w:val="00A613E4"/>
    <w:rsid w:val="00A61691"/>
    <w:rsid w:val="00A618DC"/>
    <w:rsid w:val="00A61AF8"/>
    <w:rsid w:val="00A61D66"/>
    <w:rsid w:val="00A61DD3"/>
    <w:rsid w:val="00A61F0D"/>
    <w:rsid w:val="00A621C1"/>
    <w:rsid w:val="00A630C4"/>
    <w:rsid w:val="00A630FF"/>
    <w:rsid w:val="00A639CC"/>
    <w:rsid w:val="00A64EA8"/>
    <w:rsid w:val="00A64F1D"/>
    <w:rsid w:val="00A65B38"/>
    <w:rsid w:val="00A662B7"/>
    <w:rsid w:val="00A66393"/>
    <w:rsid w:val="00A67AE2"/>
    <w:rsid w:val="00A67C6F"/>
    <w:rsid w:val="00A67C88"/>
    <w:rsid w:val="00A700FD"/>
    <w:rsid w:val="00A70905"/>
    <w:rsid w:val="00A70B23"/>
    <w:rsid w:val="00A70C67"/>
    <w:rsid w:val="00A70FBC"/>
    <w:rsid w:val="00A7114E"/>
    <w:rsid w:val="00A7196C"/>
    <w:rsid w:val="00A731A8"/>
    <w:rsid w:val="00A74666"/>
    <w:rsid w:val="00A7488E"/>
    <w:rsid w:val="00A74925"/>
    <w:rsid w:val="00A75A82"/>
    <w:rsid w:val="00A75C27"/>
    <w:rsid w:val="00A75DEF"/>
    <w:rsid w:val="00A76703"/>
    <w:rsid w:val="00A7716C"/>
    <w:rsid w:val="00A77252"/>
    <w:rsid w:val="00A77894"/>
    <w:rsid w:val="00A77BFF"/>
    <w:rsid w:val="00A77EC9"/>
    <w:rsid w:val="00A80D33"/>
    <w:rsid w:val="00A80DBE"/>
    <w:rsid w:val="00A80FD5"/>
    <w:rsid w:val="00A81E69"/>
    <w:rsid w:val="00A827A9"/>
    <w:rsid w:val="00A82C1F"/>
    <w:rsid w:val="00A830AD"/>
    <w:rsid w:val="00A83193"/>
    <w:rsid w:val="00A836C8"/>
    <w:rsid w:val="00A83B8E"/>
    <w:rsid w:val="00A83B9C"/>
    <w:rsid w:val="00A83C5D"/>
    <w:rsid w:val="00A83C76"/>
    <w:rsid w:val="00A83EF5"/>
    <w:rsid w:val="00A8403C"/>
    <w:rsid w:val="00A84303"/>
    <w:rsid w:val="00A848AE"/>
    <w:rsid w:val="00A84CF8"/>
    <w:rsid w:val="00A84E1F"/>
    <w:rsid w:val="00A85419"/>
    <w:rsid w:val="00A86106"/>
    <w:rsid w:val="00A861C6"/>
    <w:rsid w:val="00A86692"/>
    <w:rsid w:val="00A867A4"/>
    <w:rsid w:val="00A86B5A"/>
    <w:rsid w:val="00A86CAA"/>
    <w:rsid w:val="00A87095"/>
    <w:rsid w:val="00A8722B"/>
    <w:rsid w:val="00A873C2"/>
    <w:rsid w:val="00A875E2"/>
    <w:rsid w:val="00A87637"/>
    <w:rsid w:val="00A87E51"/>
    <w:rsid w:val="00A90109"/>
    <w:rsid w:val="00A902C1"/>
    <w:rsid w:val="00A90463"/>
    <w:rsid w:val="00A9061A"/>
    <w:rsid w:val="00A90882"/>
    <w:rsid w:val="00A90E83"/>
    <w:rsid w:val="00A90ECB"/>
    <w:rsid w:val="00A9100D"/>
    <w:rsid w:val="00A91498"/>
    <w:rsid w:val="00A916C6"/>
    <w:rsid w:val="00A91C2D"/>
    <w:rsid w:val="00A92ECB"/>
    <w:rsid w:val="00A933CB"/>
    <w:rsid w:val="00A93737"/>
    <w:rsid w:val="00A93F86"/>
    <w:rsid w:val="00A93F9E"/>
    <w:rsid w:val="00A942B0"/>
    <w:rsid w:val="00A94687"/>
    <w:rsid w:val="00A9469A"/>
    <w:rsid w:val="00A946BA"/>
    <w:rsid w:val="00A94E29"/>
    <w:rsid w:val="00A95090"/>
    <w:rsid w:val="00A96C77"/>
    <w:rsid w:val="00A96F4E"/>
    <w:rsid w:val="00A978B8"/>
    <w:rsid w:val="00AA0562"/>
    <w:rsid w:val="00AA06F2"/>
    <w:rsid w:val="00AA07C4"/>
    <w:rsid w:val="00AA08AF"/>
    <w:rsid w:val="00AA0ABF"/>
    <w:rsid w:val="00AA0FB9"/>
    <w:rsid w:val="00AA12C7"/>
    <w:rsid w:val="00AA2161"/>
    <w:rsid w:val="00AA3AE4"/>
    <w:rsid w:val="00AA43C4"/>
    <w:rsid w:val="00AA43FF"/>
    <w:rsid w:val="00AA4C3B"/>
    <w:rsid w:val="00AA4FD4"/>
    <w:rsid w:val="00AA5FC7"/>
    <w:rsid w:val="00AA635E"/>
    <w:rsid w:val="00AA6B10"/>
    <w:rsid w:val="00AA6F43"/>
    <w:rsid w:val="00AA7147"/>
    <w:rsid w:val="00AB0F02"/>
    <w:rsid w:val="00AB126C"/>
    <w:rsid w:val="00AB14AA"/>
    <w:rsid w:val="00AB1E58"/>
    <w:rsid w:val="00AB2263"/>
    <w:rsid w:val="00AB2320"/>
    <w:rsid w:val="00AB23C3"/>
    <w:rsid w:val="00AB2501"/>
    <w:rsid w:val="00AB3195"/>
    <w:rsid w:val="00AB34A8"/>
    <w:rsid w:val="00AB354F"/>
    <w:rsid w:val="00AB3A87"/>
    <w:rsid w:val="00AB3CFE"/>
    <w:rsid w:val="00AB3E0A"/>
    <w:rsid w:val="00AB469C"/>
    <w:rsid w:val="00AB46B2"/>
    <w:rsid w:val="00AB4C5F"/>
    <w:rsid w:val="00AB5687"/>
    <w:rsid w:val="00AB5AD2"/>
    <w:rsid w:val="00AB62BC"/>
    <w:rsid w:val="00AB679F"/>
    <w:rsid w:val="00AB680F"/>
    <w:rsid w:val="00AB6BF6"/>
    <w:rsid w:val="00AB7CE6"/>
    <w:rsid w:val="00AB7D3A"/>
    <w:rsid w:val="00AB7E72"/>
    <w:rsid w:val="00AB7FDA"/>
    <w:rsid w:val="00AC06EA"/>
    <w:rsid w:val="00AC08D8"/>
    <w:rsid w:val="00AC095B"/>
    <w:rsid w:val="00AC0C0C"/>
    <w:rsid w:val="00AC0E88"/>
    <w:rsid w:val="00AC111A"/>
    <w:rsid w:val="00AC1755"/>
    <w:rsid w:val="00AC198F"/>
    <w:rsid w:val="00AC2619"/>
    <w:rsid w:val="00AC27B2"/>
    <w:rsid w:val="00AC2D12"/>
    <w:rsid w:val="00AC3412"/>
    <w:rsid w:val="00AC3613"/>
    <w:rsid w:val="00AC3BD6"/>
    <w:rsid w:val="00AC42F5"/>
    <w:rsid w:val="00AC544D"/>
    <w:rsid w:val="00AC588E"/>
    <w:rsid w:val="00AC59A9"/>
    <w:rsid w:val="00AC5AC8"/>
    <w:rsid w:val="00AC6C3C"/>
    <w:rsid w:val="00AC6F8A"/>
    <w:rsid w:val="00AC7278"/>
    <w:rsid w:val="00AC727D"/>
    <w:rsid w:val="00AC74E7"/>
    <w:rsid w:val="00AC7B61"/>
    <w:rsid w:val="00AC7D92"/>
    <w:rsid w:val="00AC7E7F"/>
    <w:rsid w:val="00AC7F4D"/>
    <w:rsid w:val="00AD06DF"/>
    <w:rsid w:val="00AD0B5C"/>
    <w:rsid w:val="00AD0C93"/>
    <w:rsid w:val="00AD0D86"/>
    <w:rsid w:val="00AD10DE"/>
    <w:rsid w:val="00AD1147"/>
    <w:rsid w:val="00AD140B"/>
    <w:rsid w:val="00AD1C83"/>
    <w:rsid w:val="00AD2510"/>
    <w:rsid w:val="00AD256E"/>
    <w:rsid w:val="00AD2C81"/>
    <w:rsid w:val="00AD337A"/>
    <w:rsid w:val="00AD443D"/>
    <w:rsid w:val="00AD50F0"/>
    <w:rsid w:val="00AD52A9"/>
    <w:rsid w:val="00AD5AD9"/>
    <w:rsid w:val="00AD5C3B"/>
    <w:rsid w:val="00AD6687"/>
    <w:rsid w:val="00AD68DB"/>
    <w:rsid w:val="00AD6FC1"/>
    <w:rsid w:val="00AD71DE"/>
    <w:rsid w:val="00AD797C"/>
    <w:rsid w:val="00AD7C97"/>
    <w:rsid w:val="00AE0095"/>
    <w:rsid w:val="00AE08EF"/>
    <w:rsid w:val="00AE0CF2"/>
    <w:rsid w:val="00AE0D29"/>
    <w:rsid w:val="00AE0DA0"/>
    <w:rsid w:val="00AE0FD7"/>
    <w:rsid w:val="00AE2286"/>
    <w:rsid w:val="00AE2663"/>
    <w:rsid w:val="00AE2E09"/>
    <w:rsid w:val="00AE306F"/>
    <w:rsid w:val="00AE3193"/>
    <w:rsid w:val="00AE3BEC"/>
    <w:rsid w:val="00AE3D27"/>
    <w:rsid w:val="00AE44C5"/>
    <w:rsid w:val="00AE47BB"/>
    <w:rsid w:val="00AE4908"/>
    <w:rsid w:val="00AE577E"/>
    <w:rsid w:val="00AE5CA1"/>
    <w:rsid w:val="00AE62EC"/>
    <w:rsid w:val="00AE692E"/>
    <w:rsid w:val="00AE6C53"/>
    <w:rsid w:val="00AE7073"/>
    <w:rsid w:val="00AE727C"/>
    <w:rsid w:val="00AE783B"/>
    <w:rsid w:val="00AE7AA4"/>
    <w:rsid w:val="00AE7B65"/>
    <w:rsid w:val="00AF0F04"/>
    <w:rsid w:val="00AF1155"/>
    <w:rsid w:val="00AF1923"/>
    <w:rsid w:val="00AF1D52"/>
    <w:rsid w:val="00AF206F"/>
    <w:rsid w:val="00AF246D"/>
    <w:rsid w:val="00AF2AB4"/>
    <w:rsid w:val="00AF2ABC"/>
    <w:rsid w:val="00AF2FF1"/>
    <w:rsid w:val="00AF35E6"/>
    <w:rsid w:val="00AF36F7"/>
    <w:rsid w:val="00AF401E"/>
    <w:rsid w:val="00AF422E"/>
    <w:rsid w:val="00AF4381"/>
    <w:rsid w:val="00AF4D52"/>
    <w:rsid w:val="00AF4D69"/>
    <w:rsid w:val="00AF4DA1"/>
    <w:rsid w:val="00AF4E90"/>
    <w:rsid w:val="00AF5041"/>
    <w:rsid w:val="00AF6521"/>
    <w:rsid w:val="00AF6957"/>
    <w:rsid w:val="00AF6A23"/>
    <w:rsid w:val="00AF6D36"/>
    <w:rsid w:val="00AF705E"/>
    <w:rsid w:val="00AF7467"/>
    <w:rsid w:val="00B00AD8"/>
    <w:rsid w:val="00B0238B"/>
    <w:rsid w:val="00B02DFB"/>
    <w:rsid w:val="00B033B8"/>
    <w:rsid w:val="00B03B04"/>
    <w:rsid w:val="00B03E36"/>
    <w:rsid w:val="00B042FE"/>
    <w:rsid w:val="00B0432F"/>
    <w:rsid w:val="00B049BC"/>
    <w:rsid w:val="00B05419"/>
    <w:rsid w:val="00B05444"/>
    <w:rsid w:val="00B05499"/>
    <w:rsid w:val="00B057FB"/>
    <w:rsid w:val="00B05983"/>
    <w:rsid w:val="00B05AD8"/>
    <w:rsid w:val="00B062B7"/>
    <w:rsid w:val="00B0695F"/>
    <w:rsid w:val="00B06EA4"/>
    <w:rsid w:val="00B06EFA"/>
    <w:rsid w:val="00B079B8"/>
    <w:rsid w:val="00B07F6C"/>
    <w:rsid w:val="00B10022"/>
    <w:rsid w:val="00B1026D"/>
    <w:rsid w:val="00B10341"/>
    <w:rsid w:val="00B117AB"/>
    <w:rsid w:val="00B12DE8"/>
    <w:rsid w:val="00B12F02"/>
    <w:rsid w:val="00B13626"/>
    <w:rsid w:val="00B145BA"/>
    <w:rsid w:val="00B14D12"/>
    <w:rsid w:val="00B159D4"/>
    <w:rsid w:val="00B167A7"/>
    <w:rsid w:val="00B16917"/>
    <w:rsid w:val="00B16BA7"/>
    <w:rsid w:val="00B17259"/>
    <w:rsid w:val="00B17295"/>
    <w:rsid w:val="00B17C91"/>
    <w:rsid w:val="00B17D88"/>
    <w:rsid w:val="00B200A3"/>
    <w:rsid w:val="00B204B4"/>
    <w:rsid w:val="00B20686"/>
    <w:rsid w:val="00B20981"/>
    <w:rsid w:val="00B20D78"/>
    <w:rsid w:val="00B21116"/>
    <w:rsid w:val="00B21185"/>
    <w:rsid w:val="00B21258"/>
    <w:rsid w:val="00B21367"/>
    <w:rsid w:val="00B21963"/>
    <w:rsid w:val="00B220FB"/>
    <w:rsid w:val="00B221DD"/>
    <w:rsid w:val="00B22635"/>
    <w:rsid w:val="00B2404B"/>
    <w:rsid w:val="00B24202"/>
    <w:rsid w:val="00B242DE"/>
    <w:rsid w:val="00B24A93"/>
    <w:rsid w:val="00B24B64"/>
    <w:rsid w:val="00B24CE5"/>
    <w:rsid w:val="00B24DD3"/>
    <w:rsid w:val="00B25F39"/>
    <w:rsid w:val="00B2674B"/>
    <w:rsid w:val="00B269EF"/>
    <w:rsid w:val="00B26B59"/>
    <w:rsid w:val="00B26B76"/>
    <w:rsid w:val="00B26C84"/>
    <w:rsid w:val="00B26E9C"/>
    <w:rsid w:val="00B275DE"/>
    <w:rsid w:val="00B2765E"/>
    <w:rsid w:val="00B2768A"/>
    <w:rsid w:val="00B27B8A"/>
    <w:rsid w:val="00B27E2C"/>
    <w:rsid w:val="00B303FC"/>
    <w:rsid w:val="00B306BF"/>
    <w:rsid w:val="00B30859"/>
    <w:rsid w:val="00B30870"/>
    <w:rsid w:val="00B30DD2"/>
    <w:rsid w:val="00B30FB6"/>
    <w:rsid w:val="00B30FEB"/>
    <w:rsid w:val="00B31596"/>
    <w:rsid w:val="00B317DE"/>
    <w:rsid w:val="00B31975"/>
    <w:rsid w:val="00B31BAD"/>
    <w:rsid w:val="00B32302"/>
    <w:rsid w:val="00B32361"/>
    <w:rsid w:val="00B3285F"/>
    <w:rsid w:val="00B328BD"/>
    <w:rsid w:val="00B328F3"/>
    <w:rsid w:val="00B32F98"/>
    <w:rsid w:val="00B331A7"/>
    <w:rsid w:val="00B331AE"/>
    <w:rsid w:val="00B33373"/>
    <w:rsid w:val="00B337CF"/>
    <w:rsid w:val="00B33A60"/>
    <w:rsid w:val="00B33E9F"/>
    <w:rsid w:val="00B343D1"/>
    <w:rsid w:val="00B34D1F"/>
    <w:rsid w:val="00B35687"/>
    <w:rsid w:val="00B35901"/>
    <w:rsid w:val="00B35EC3"/>
    <w:rsid w:val="00B35F99"/>
    <w:rsid w:val="00B36162"/>
    <w:rsid w:val="00B363A6"/>
    <w:rsid w:val="00B369C8"/>
    <w:rsid w:val="00B36D2C"/>
    <w:rsid w:val="00B36DF3"/>
    <w:rsid w:val="00B37133"/>
    <w:rsid w:val="00B3780A"/>
    <w:rsid w:val="00B37A41"/>
    <w:rsid w:val="00B37DF6"/>
    <w:rsid w:val="00B37E59"/>
    <w:rsid w:val="00B37E7F"/>
    <w:rsid w:val="00B402FD"/>
    <w:rsid w:val="00B403A9"/>
    <w:rsid w:val="00B40BCF"/>
    <w:rsid w:val="00B429FC"/>
    <w:rsid w:val="00B42A09"/>
    <w:rsid w:val="00B43060"/>
    <w:rsid w:val="00B43255"/>
    <w:rsid w:val="00B43F05"/>
    <w:rsid w:val="00B4410D"/>
    <w:rsid w:val="00B442E8"/>
    <w:rsid w:val="00B44596"/>
    <w:rsid w:val="00B447AF"/>
    <w:rsid w:val="00B4481C"/>
    <w:rsid w:val="00B44BA0"/>
    <w:rsid w:val="00B4506F"/>
    <w:rsid w:val="00B46AC4"/>
    <w:rsid w:val="00B46DFE"/>
    <w:rsid w:val="00B47406"/>
    <w:rsid w:val="00B4744C"/>
    <w:rsid w:val="00B47535"/>
    <w:rsid w:val="00B50476"/>
    <w:rsid w:val="00B50782"/>
    <w:rsid w:val="00B507FD"/>
    <w:rsid w:val="00B51928"/>
    <w:rsid w:val="00B51B44"/>
    <w:rsid w:val="00B51C93"/>
    <w:rsid w:val="00B5224D"/>
    <w:rsid w:val="00B52DC7"/>
    <w:rsid w:val="00B5324C"/>
    <w:rsid w:val="00B539AC"/>
    <w:rsid w:val="00B53C6D"/>
    <w:rsid w:val="00B54018"/>
    <w:rsid w:val="00B544BA"/>
    <w:rsid w:val="00B54526"/>
    <w:rsid w:val="00B55E3A"/>
    <w:rsid w:val="00B55ED5"/>
    <w:rsid w:val="00B5637B"/>
    <w:rsid w:val="00B56732"/>
    <w:rsid w:val="00B56A90"/>
    <w:rsid w:val="00B57E9D"/>
    <w:rsid w:val="00B601A7"/>
    <w:rsid w:val="00B606E0"/>
    <w:rsid w:val="00B6097E"/>
    <w:rsid w:val="00B60D13"/>
    <w:rsid w:val="00B61999"/>
    <w:rsid w:val="00B62E98"/>
    <w:rsid w:val="00B63929"/>
    <w:rsid w:val="00B643B6"/>
    <w:rsid w:val="00B64A3C"/>
    <w:rsid w:val="00B65843"/>
    <w:rsid w:val="00B65BA7"/>
    <w:rsid w:val="00B6678D"/>
    <w:rsid w:val="00B66DFE"/>
    <w:rsid w:val="00B67110"/>
    <w:rsid w:val="00B6784C"/>
    <w:rsid w:val="00B708EA"/>
    <w:rsid w:val="00B70B53"/>
    <w:rsid w:val="00B710C5"/>
    <w:rsid w:val="00B719E1"/>
    <w:rsid w:val="00B71ACD"/>
    <w:rsid w:val="00B71EA4"/>
    <w:rsid w:val="00B729E4"/>
    <w:rsid w:val="00B72BED"/>
    <w:rsid w:val="00B72C16"/>
    <w:rsid w:val="00B72CCE"/>
    <w:rsid w:val="00B72E61"/>
    <w:rsid w:val="00B73042"/>
    <w:rsid w:val="00B73806"/>
    <w:rsid w:val="00B73D19"/>
    <w:rsid w:val="00B73D78"/>
    <w:rsid w:val="00B73FDF"/>
    <w:rsid w:val="00B7441B"/>
    <w:rsid w:val="00B745F9"/>
    <w:rsid w:val="00B74C03"/>
    <w:rsid w:val="00B75224"/>
    <w:rsid w:val="00B75967"/>
    <w:rsid w:val="00B75D11"/>
    <w:rsid w:val="00B76437"/>
    <w:rsid w:val="00B7682A"/>
    <w:rsid w:val="00B76B56"/>
    <w:rsid w:val="00B778A2"/>
    <w:rsid w:val="00B80641"/>
    <w:rsid w:val="00B8067A"/>
    <w:rsid w:val="00B80938"/>
    <w:rsid w:val="00B81543"/>
    <w:rsid w:val="00B81B15"/>
    <w:rsid w:val="00B81BF4"/>
    <w:rsid w:val="00B820C3"/>
    <w:rsid w:val="00B820C7"/>
    <w:rsid w:val="00B832B8"/>
    <w:rsid w:val="00B83DE4"/>
    <w:rsid w:val="00B84138"/>
    <w:rsid w:val="00B8426C"/>
    <w:rsid w:val="00B8457C"/>
    <w:rsid w:val="00B84C08"/>
    <w:rsid w:val="00B85424"/>
    <w:rsid w:val="00B859CF"/>
    <w:rsid w:val="00B85E70"/>
    <w:rsid w:val="00B85EEB"/>
    <w:rsid w:val="00B861DE"/>
    <w:rsid w:val="00B86925"/>
    <w:rsid w:val="00B86DF8"/>
    <w:rsid w:val="00B87452"/>
    <w:rsid w:val="00B87A65"/>
    <w:rsid w:val="00B87B5A"/>
    <w:rsid w:val="00B87BFF"/>
    <w:rsid w:val="00B87EF3"/>
    <w:rsid w:val="00B900C2"/>
    <w:rsid w:val="00B9065F"/>
    <w:rsid w:val="00B90681"/>
    <w:rsid w:val="00B90879"/>
    <w:rsid w:val="00B90AD3"/>
    <w:rsid w:val="00B9107C"/>
    <w:rsid w:val="00B91799"/>
    <w:rsid w:val="00B918B2"/>
    <w:rsid w:val="00B91C5A"/>
    <w:rsid w:val="00B9256C"/>
    <w:rsid w:val="00B92F5A"/>
    <w:rsid w:val="00B936A8"/>
    <w:rsid w:val="00B937F4"/>
    <w:rsid w:val="00B941C6"/>
    <w:rsid w:val="00B94378"/>
    <w:rsid w:val="00B946F1"/>
    <w:rsid w:val="00B94788"/>
    <w:rsid w:val="00B949AE"/>
    <w:rsid w:val="00B94B59"/>
    <w:rsid w:val="00B94F1D"/>
    <w:rsid w:val="00B95713"/>
    <w:rsid w:val="00B960E6"/>
    <w:rsid w:val="00B966BE"/>
    <w:rsid w:val="00B96EE7"/>
    <w:rsid w:val="00B97054"/>
    <w:rsid w:val="00B9735A"/>
    <w:rsid w:val="00B97C7B"/>
    <w:rsid w:val="00BA0B29"/>
    <w:rsid w:val="00BA0D06"/>
    <w:rsid w:val="00BA1606"/>
    <w:rsid w:val="00BA1BF2"/>
    <w:rsid w:val="00BA1C98"/>
    <w:rsid w:val="00BA215C"/>
    <w:rsid w:val="00BA21F3"/>
    <w:rsid w:val="00BA22B6"/>
    <w:rsid w:val="00BA271B"/>
    <w:rsid w:val="00BA2B63"/>
    <w:rsid w:val="00BA30A8"/>
    <w:rsid w:val="00BA33E6"/>
    <w:rsid w:val="00BA354D"/>
    <w:rsid w:val="00BA3DEF"/>
    <w:rsid w:val="00BA40AE"/>
    <w:rsid w:val="00BA48A8"/>
    <w:rsid w:val="00BA4B31"/>
    <w:rsid w:val="00BA6373"/>
    <w:rsid w:val="00BA664E"/>
    <w:rsid w:val="00BA75FA"/>
    <w:rsid w:val="00BB00A3"/>
    <w:rsid w:val="00BB0301"/>
    <w:rsid w:val="00BB04BC"/>
    <w:rsid w:val="00BB0807"/>
    <w:rsid w:val="00BB09E6"/>
    <w:rsid w:val="00BB0B3E"/>
    <w:rsid w:val="00BB0C0C"/>
    <w:rsid w:val="00BB10DD"/>
    <w:rsid w:val="00BB11F5"/>
    <w:rsid w:val="00BB140F"/>
    <w:rsid w:val="00BB1972"/>
    <w:rsid w:val="00BB23AB"/>
    <w:rsid w:val="00BB276B"/>
    <w:rsid w:val="00BB2D94"/>
    <w:rsid w:val="00BB36BA"/>
    <w:rsid w:val="00BB3DE8"/>
    <w:rsid w:val="00BB3FF6"/>
    <w:rsid w:val="00BB49F0"/>
    <w:rsid w:val="00BB51D6"/>
    <w:rsid w:val="00BB5425"/>
    <w:rsid w:val="00BB56AE"/>
    <w:rsid w:val="00BB59AC"/>
    <w:rsid w:val="00BB5A42"/>
    <w:rsid w:val="00BB6623"/>
    <w:rsid w:val="00BB67ED"/>
    <w:rsid w:val="00BB7281"/>
    <w:rsid w:val="00BB7333"/>
    <w:rsid w:val="00BB7528"/>
    <w:rsid w:val="00BC02E0"/>
    <w:rsid w:val="00BC07C8"/>
    <w:rsid w:val="00BC0FC6"/>
    <w:rsid w:val="00BC1504"/>
    <w:rsid w:val="00BC1575"/>
    <w:rsid w:val="00BC1B66"/>
    <w:rsid w:val="00BC1BB4"/>
    <w:rsid w:val="00BC1CDE"/>
    <w:rsid w:val="00BC2081"/>
    <w:rsid w:val="00BC2111"/>
    <w:rsid w:val="00BC26A8"/>
    <w:rsid w:val="00BC27E3"/>
    <w:rsid w:val="00BC2967"/>
    <w:rsid w:val="00BC2D1D"/>
    <w:rsid w:val="00BC2E31"/>
    <w:rsid w:val="00BC3262"/>
    <w:rsid w:val="00BC35E3"/>
    <w:rsid w:val="00BC38B7"/>
    <w:rsid w:val="00BC3A2F"/>
    <w:rsid w:val="00BC3A7B"/>
    <w:rsid w:val="00BC3FC2"/>
    <w:rsid w:val="00BC4304"/>
    <w:rsid w:val="00BC4F06"/>
    <w:rsid w:val="00BC50BB"/>
    <w:rsid w:val="00BC5476"/>
    <w:rsid w:val="00BC5E82"/>
    <w:rsid w:val="00BC5F7C"/>
    <w:rsid w:val="00BC6047"/>
    <w:rsid w:val="00BC63EC"/>
    <w:rsid w:val="00BC668C"/>
    <w:rsid w:val="00BC7076"/>
    <w:rsid w:val="00BC7659"/>
    <w:rsid w:val="00BD028D"/>
    <w:rsid w:val="00BD097D"/>
    <w:rsid w:val="00BD0997"/>
    <w:rsid w:val="00BD0CA6"/>
    <w:rsid w:val="00BD131B"/>
    <w:rsid w:val="00BD16F9"/>
    <w:rsid w:val="00BD1E4C"/>
    <w:rsid w:val="00BD26E1"/>
    <w:rsid w:val="00BD2C44"/>
    <w:rsid w:val="00BD300E"/>
    <w:rsid w:val="00BD3ACB"/>
    <w:rsid w:val="00BD3EC8"/>
    <w:rsid w:val="00BD443A"/>
    <w:rsid w:val="00BD4C40"/>
    <w:rsid w:val="00BD4CFF"/>
    <w:rsid w:val="00BD54E0"/>
    <w:rsid w:val="00BD550E"/>
    <w:rsid w:val="00BD5855"/>
    <w:rsid w:val="00BD5AB7"/>
    <w:rsid w:val="00BD5CCD"/>
    <w:rsid w:val="00BD61D1"/>
    <w:rsid w:val="00BD65DB"/>
    <w:rsid w:val="00BD75A5"/>
    <w:rsid w:val="00BD7AA7"/>
    <w:rsid w:val="00BE0041"/>
    <w:rsid w:val="00BE0587"/>
    <w:rsid w:val="00BE1662"/>
    <w:rsid w:val="00BE1A8F"/>
    <w:rsid w:val="00BE2235"/>
    <w:rsid w:val="00BE2809"/>
    <w:rsid w:val="00BE2E0A"/>
    <w:rsid w:val="00BE3FF2"/>
    <w:rsid w:val="00BE4553"/>
    <w:rsid w:val="00BE45B2"/>
    <w:rsid w:val="00BE4974"/>
    <w:rsid w:val="00BE4D56"/>
    <w:rsid w:val="00BE4DF5"/>
    <w:rsid w:val="00BE58ED"/>
    <w:rsid w:val="00BE5C42"/>
    <w:rsid w:val="00BE5E7C"/>
    <w:rsid w:val="00BE627C"/>
    <w:rsid w:val="00BE63AA"/>
    <w:rsid w:val="00BE6E02"/>
    <w:rsid w:val="00BE6EF1"/>
    <w:rsid w:val="00BE7251"/>
    <w:rsid w:val="00BE7534"/>
    <w:rsid w:val="00BE7AB4"/>
    <w:rsid w:val="00BF0280"/>
    <w:rsid w:val="00BF058C"/>
    <w:rsid w:val="00BF0689"/>
    <w:rsid w:val="00BF0B6A"/>
    <w:rsid w:val="00BF1138"/>
    <w:rsid w:val="00BF13CC"/>
    <w:rsid w:val="00BF13E3"/>
    <w:rsid w:val="00BF189D"/>
    <w:rsid w:val="00BF194D"/>
    <w:rsid w:val="00BF1CFF"/>
    <w:rsid w:val="00BF21C4"/>
    <w:rsid w:val="00BF2B8C"/>
    <w:rsid w:val="00BF30EF"/>
    <w:rsid w:val="00BF3E9D"/>
    <w:rsid w:val="00BF3F8F"/>
    <w:rsid w:val="00BF408E"/>
    <w:rsid w:val="00BF475A"/>
    <w:rsid w:val="00BF4BA3"/>
    <w:rsid w:val="00BF5CB4"/>
    <w:rsid w:val="00BF5D21"/>
    <w:rsid w:val="00BF5EEB"/>
    <w:rsid w:val="00BF5EFB"/>
    <w:rsid w:val="00BF5F54"/>
    <w:rsid w:val="00BF6060"/>
    <w:rsid w:val="00BF67E3"/>
    <w:rsid w:val="00BF6EFC"/>
    <w:rsid w:val="00BF6F61"/>
    <w:rsid w:val="00BF6FF9"/>
    <w:rsid w:val="00BF7325"/>
    <w:rsid w:val="00BF73C2"/>
    <w:rsid w:val="00BF740C"/>
    <w:rsid w:val="00BF749D"/>
    <w:rsid w:val="00BF7BE7"/>
    <w:rsid w:val="00BF7DE6"/>
    <w:rsid w:val="00C0091A"/>
    <w:rsid w:val="00C009DE"/>
    <w:rsid w:val="00C00B9E"/>
    <w:rsid w:val="00C00BD4"/>
    <w:rsid w:val="00C01D0B"/>
    <w:rsid w:val="00C02205"/>
    <w:rsid w:val="00C02D9A"/>
    <w:rsid w:val="00C03217"/>
    <w:rsid w:val="00C03472"/>
    <w:rsid w:val="00C04DFF"/>
    <w:rsid w:val="00C05612"/>
    <w:rsid w:val="00C05D26"/>
    <w:rsid w:val="00C0615B"/>
    <w:rsid w:val="00C06728"/>
    <w:rsid w:val="00C06B86"/>
    <w:rsid w:val="00C06D05"/>
    <w:rsid w:val="00C06D75"/>
    <w:rsid w:val="00C07E77"/>
    <w:rsid w:val="00C07FCE"/>
    <w:rsid w:val="00C1005E"/>
    <w:rsid w:val="00C107C5"/>
    <w:rsid w:val="00C10FC3"/>
    <w:rsid w:val="00C116C3"/>
    <w:rsid w:val="00C11B40"/>
    <w:rsid w:val="00C120FB"/>
    <w:rsid w:val="00C12139"/>
    <w:rsid w:val="00C12AF9"/>
    <w:rsid w:val="00C12D79"/>
    <w:rsid w:val="00C12EC7"/>
    <w:rsid w:val="00C13922"/>
    <w:rsid w:val="00C13E11"/>
    <w:rsid w:val="00C14022"/>
    <w:rsid w:val="00C14795"/>
    <w:rsid w:val="00C15C90"/>
    <w:rsid w:val="00C16CF6"/>
    <w:rsid w:val="00C16DD4"/>
    <w:rsid w:val="00C174F2"/>
    <w:rsid w:val="00C17522"/>
    <w:rsid w:val="00C17A09"/>
    <w:rsid w:val="00C17BFD"/>
    <w:rsid w:val="00C17D9A"/>
    <w:rsid w:val="00C17DA4"/>
    <w:rsid w:val="00C20924"/>
    <w:rsid w:val="00C21449"/>
    <w:rsid w:val="00C218B8"/>
    <w:rsid w:val="00C225CC"/>
    <w:rsid w:val="00C22621"/>
    <w:rsid w:val="00C22E98"/>
    <w:rsid w:val="00C2338F"/>
    <w:rsid w:val="00C234DB"/>
    <w:rsid w:val="00C236AA"/>
    <w:rsid w:val="00C24124"/>
    <w:rsid w:val="00C243A6"/>
    <w:rsid w:val="00C245D7"/>
    <w:rsid w:val="00C24F56"/>
    <w:rsid w:val="00C251C3"/>
    <w:rsid w:val="00C256FF"/>
    <w:rsid w:val="00C2613E"/>
    <w:rsid w:val="00C2652F"/>
    <w:rsid w:val="00C268C3"/>
    <w:rsid w:val="00C26EEC"/>
    <w:rsid w:val="00C2709E"/>
    <w:rsid w:val="00C27234"/>
    <w:rsid w:val="00C272DE"/>
    <w:rsid w:val="00C300FD"/>
    <w:rsid w:val="00C302B9"/>
    <w:rsid w:val="00C306CE"/>
    <w:rsid w:val="00C31216"/>
    <w:rsid w:val="00C31B9B"/>
    <w:rsid w:val="00C32089"/>
    <w:rsid w:val="00C32736"/>
    <w:rsid w:val="00C32C4B"/>
    <w:rsid w:val="00C32E73"/>
    <w:rsid w:val="00C335C2"/>
    <w:rsid w:val="00C33621"/>
    <w:rsid w:val="00C336C4"/>
    <w:rsid w:val="00C33FE5"/>
    <w:rsid w:val="00C34919"/>
    <w:rsid w:val="00C35382"/>
    <w:rsid w:val="00C35757"/>
    <w:rsid w:val="00C35B79"/>
    <w:rsid w:val="00C35D25"/>
    <w:rsid w:val="00C36369"/>
    <w:rsid w:val="00C37A61"/>
    <w:rsid w:val="00C401D1"/>
    <w:rsid w:val="00C404CF"/>
    <w:rsid w:val="00C4054A"/>
    <w:rsid w:val="00C4126C"/>
    <w:rsid w:val="00C41C94"/>
    <w:rsid w:val="00C41CC7"/>
    <w:rsid w:val="00C41FE2"/>
    <w:rsid w:val="00C4228F"/>
    <w:rsid w:val="00C422B7"/>
    <w:rsid w:val="00C425BC"/>
    <w:rsid w:val="00C42A5F"/>
    <w:rsid w:val="00C42A70"/>
    <w:rsid w:val="00C4355B"/>
    <w:rsid w:val="00C43EDD"/>
    <w:rsid w:val="00C44DDA"/>
    <w:rsid w:val="00C44E52"/>
    <w:rsid w:val="00C44E8C"/>
    <w:rsid w:val="00C46283"/>
    <w:rsid w:val="00C46753"/>
    <w:rsid w:val="00C46C8F"/>
    <w:rsid w:val="00C4740A"/>
    <w:rsid w:val="00C4780D"/>
    <w:rsid w:val="00C47AF7"/>
    <w:rsid w:val="00C47D32"/>
    <w:rsid w:val="00C47F9F"/>
    <w:rsid w:val="00C50436"/>
    <w:rsid w:val="00C513A9"/>
    <w:rsid w:val="00C51C69"/>
    <w:rsid w:val="00C52A45"/>
    <w:rsid w:val="00C537E0"/>
    <w:rsid w:val="00C53870"/>
    <w:rsid w:val="00C53A64"/>
    <w:rsid w:val="00C53DD7"/>
    <w:rsid w:val="00C53F45"/>
    <w:rsid w:val="00C53FC2"/>
    <w:rsid w:val="00C5448D"/>
    <w:rsid w:val="00C5471F"/>
    <w:rsid w:val="00C54903"/>
    <w:rsid w:val="00C54AC0"/>
    <w:rsid w:val="00C54B64"/>
    <w:rsid w:val="00C54C44"/>
    <w:rsid w:val="00C54D83"/>
    <w:rsid w:val="00C550C1"/>
    <w:rsid w:val="00C55611"/>
    <w:rsid w:val="00C557F0"/>
    <w:rsid w:val="00C56256"/>
    <w:rsid w:val="00C564D4"/>
    <w:rsid w:val="00C568FB"/>
    <w:rsid w:val="00C57087"/>
    <w:rsid w:val="00C57BF9"/>
    <w:rsid w:val="00C57CF8"/>
    <w:rsid w:val="00C57FEE"/>
    <w:rsid w:val="00C60214"/>
    <w:rsid w:val="00C6075D"/>
    <w:rsid w:val="00C61087"/>
    <w:rsid w:val="00C62670"/>
    <w:rsid w:val="00C628AA"/>
    <w:rsid w:val="00C62F7F"/>
    <w:rsid w:val="00C63748"/>
    <w:rsid w:val="00C63AA7"/>
    <w:rsid w:val="00C63B66"/>
    <w:rsid w:val="00C63C67"/>
    <w:rsid w:val="00C640FE"/>
    <w:rsid w:val="00C64476"/>
    <w:rsid w:val="00C64555"/>
    <w:rsid w:val="00C647B9"/>
    <w:rsid w:val="00C64AD9"/>
    <w:rsid w:val="00C6573B"/>
    <w:rsid w:val="00C65C31"/>
    <w:rsid w:val="00C66CC2"/>
    <w:rsid w:val="00C67630"/>
    <w:rsid w:val="00C67C26"/>
    <w:rsid w:val="00C67D67"/>
    <w:rsid w:val="00C67DE5"/>
    <w:rsid w:val="00C67F7D"/>
    <w:rsid w:val="00C7026B"/>
    <w:rsid w:val="00C704A9"/>
    <w:rsid w:val="00C71E2F"/>
    <w:rsid w:val="00C7213F"/>
    <w:rsid w:val="00C72A24"/>
    <w:rsid w:val="00C72EAC"/>
    <w:rsid w:val="00C730C8"/>
    <w:rsid w:val="00C731F6"/>
    <w:rsid w:val="00C75392"/>
    <w:rsid w:val="00C753EF"/>
    <w:rsid w:val="00C755D4"/>
    <w:rsid w:val="00C75646"/>
    <w:rsid w:val="00C75900"/>
    <w:rsid w:val="00C75AFA"/>
    <w:rsid w:val="00C76454"/>
    <w:rsid w:val="00C769CB"/>
    <w:rsid w:val="00C7756A"/>
    <w:rsid w:val="00C77839"/>
    <w:rsid w:val="00C77E56"/>
    <w:rsid w:val="00C80123"/>
    <w:rsid w:val="00C80522"/>
    <w:rsid w:val="00C805E3"/>
    <w:rsid w:val="00C80910"/>
    <w:rsid w:val="00C81588"/>
    <w:rsid w:val="00C816FE"/>
    <w:rsid w:val="00C81A9C"/>
    <w:rsid w:val="00C81D99"/>
    <w:rsid w:val="00C81DF7"/>
    <w:rsid w:val="00C827DD"/>
    <w:rsid w:val="00C82BAB"/>
    <w:rsid w:val="00C82F14"/>
    <w:rsid w:val="00C832E2"/>
    <w:rsid w:val="00C83626"/>
    <w:rsid w:val="00C83872"/>
    <w:rsid w:val="00C84C82"/>
    <w:rsid w:val="00C852E3"/>
    <w:rsid w:val="00C854A0"/>
    <w:rsid w:val="00C86275"/>
    <w:rsid w:val="00C8660A"/>
    <w:rsid w:val="00C86B63"/>
    <w:rsid w:val="00C86DD0"/>
    <w:rsid w:val="00C86EB0"/>
    <w:rsid w:val="00C8717F"/>
    <w:rsid w:val="00C87B7B"/>
    <w:rsid w:val="00C905F5"/>
    <w:rsid w:val="00C907C3"/>
    <w:rsid w:val="00C9082D"/>
    <w:rsid w:val="00C9092C"/>
    <w:rsid w:val="00C90D10"/>
    <w:rsid w:val="00C91C62"/>
    <w:rsid w:val="00C927D4"/>
    <w:rsid w:val="00C929F4"/>
    <w:rsid w:val="00C92EB8"/>
    <w:rsid w:val="00C9306C"/>
    <w:rsid w:val="00C93301"/>
    <w:rsid w:val="00C934A7"/>
    <w:rsid w:val="00C93A92"/>
    <w:rsid w:val="00C93DDF"/>
    <w:rsid w:val="00C94144"/>
    <w:rsid w:val="00C941A1"/>
    <w:rsid w:val="00C941E0"/>
    <w:rsid w:val="00C94B6C"/>
    <w:rsid w:val="00C95714"/>
    <w:rsid w:val="00C95992"/>
    <w:rsid w:val="00C9604F"/>
    <w:rsid w:val="00C9680B"/>
    <w:rsid w:val="00C96880"/>
    <w:rsid w:val="00C96987"/>
    <w:rsid w:val="00C96A3E"/>
    <w:rsid w:val="00C978A2"/>
    <w:rsid w:val="00CA02A6"/>
    <w:rsid w:val="00CA06B9"/>
    <w:rsid w:val="00CA0855"/>
    <w:rsid w:val="00CA0A9E"/>
    <w:rsid w:val="00CA10D1"/>
    <w:rsid w:val="00CA1496"/>
    <w:rsid w:val="00CA14C1"/>
    <w:rsid w:val="00CA1613"/>
    <w:rsid w:val="00CA16A9"/>
    <w:rsid w:val="00CA18D7"/>
    <w:rsid w:val="00CA1A2D"/>
    <w:rsid w:val="00CA1F9B"/>
    <w:rsid w:val="00CA1FDD"/>
    <w:rsid w:val="00CA2045"/>
    <w:rsid w:val="00CA2393"/>
    <w:rsid w:val="00CA2C01"/>
    <w:rsid w:val="00CA3131"/>
    <w:rsid w:val="00CA457F"/>
    <w:rsid w:val="00CA49C1"/>
    <w:rsid w:val="00CA4B78"/>
    <w:rsid w:val="00CA50E4"/>
    <w:rsid w:val="00CA5810"/>
    <w:rsid w:val="00CA64A5"/>
    <w:rsid w:val="00CA6650"/>
    <w:rsid w:val="00CA667C"/>
    <w:rsid w:val="00CA6C91"/>
    <w:rsid w:val="00CA6FBB"/>
    <w:rsid w:val="00CA759D"/>
    <w:rsid w:val="00CA789F"/>
    <w:rsid w:val="00CA7A60"/>
    <w:rsid w:val="00CA7EB0"/>
    <w:rsid w:val="00CB03DD"/>
    <w:rsid w:val="00CB058E"/>
    <w:rsid w:val="00CB0CD1"/>
    <w:rsid w:val="00CB0E1C"/>
    <w:rsid w:val="00CB0E30"/>
    <w:rsid w:val="00CB1C46"/>
    <w:rsid w:val="00CB3C19"/>
    <w:rsid w:val="00CB3EAB"/>
    <w:rsid w:val="00CB47E2"/>
    <w:rsid w:val="00CB4D0C"/>
    <w:rsid w:val="00CB4D1F"/>
    <w:rsid w:val="00CB506A"/>
    <w:rsid w:val="00CB5805"/>
    <w:rsid w:val="00CB665A"/>
    <w:rsid w:val="00CB67B9"/>
    <w:rsid w:val="00CB6A1C"/>
    <w:rsid w:val="00CB7384"/>
    <w:rsid w:val="00CB7391"/>
    <w:rsid w:val="00CB7F32"/>
    <w:rsid w:val="00CC089A"/>
    <w:rsid w:val="00CC094E"/>
    <w:rsid w:val="00CC0D13"/>
    <w:rsid w:val="00CC15FB"/>
    <w:rsid w:val="00CC1BF8"/>
    <w:rsid w:val="00CC1DFD"/>
    <w:rsid w:val="00CC21C7"/>
    <w:rsid w:val="00CC24F1"/>
    <w:rsid w:val="00CC254E"/>
    <w:rsid w:val="00CC2E56"/>
    <w:rsid w:val="00CC2F8F"/>
    <w:rsid w:val="00CC4222"/>
    <w:rsid w:val="00CC43E2"/>
    <w:rsid w:val="00CC4641"/>
    <w:rsid w:val="00CC4AB8"/>
    <w:rsid w:val="00CC4AF6"/>
    <w:rsid w:val="00CC4B30"/>
    <w:rsid w:val="00CC53F5"/>
    <w:rsid w:val="00CC5818"/>
    <w:rsid w:val="00CC5B20"/>
    <w:rsid w:val="00CC5DA7"/>
    <w:rsid w:val="00CC5F95"/>
    <w:rsid w:val="00CC6179"/>
    <w:rsid w:val="00CC6DAA"/>
    <w:rsid w:val="00CC7C74"/>
    <w:rsid w:val="00CD02CC"/>
    <w:rsid w:val="00CD0B73"/>
    <w:rsid w:val="00CD0DB1"/>
    <w:rsid w:val="00CD0FF7"/>
    <w:rsid w:val="00CD1458"/>
    <w:rsid w:val="00CD173E"/>
    <w:rsid w:val="00CD1ACA"/>
    <w:rsid w:val="00CD1C47"/>
    <w:rsid w:val="00CD2042"/>
    <w:rsid w:val="00CD24DF"/>
    <w:rsid w:val="00CD2AAE"/>
    <w:rsid w:val="00CD2E47"/>
    <w:rsid w:val="00CD30A2"/>
    <w:rsid w:val="00CD36EF"/>
    <w:rsid w:val="00CD3EDA"/>
    <w:rsid w:val="00CD3EE6"/>
    <w:rsid w:val="00CD4424"/>
    <w:rsid w:val="00CD4685"/>
    <w:rsid w:val="00CD5656"/>
    <w:rsid w:val="00CD5AF7"/>
    <w:rsid w:val="00CD61DC"/>
    <w:rsid w:val="00CD644A"/>
    <w:rsid w:val="00CD64AD"/>
    <w:rsid w:val="00CD655C"/>
    <w:rsid w:val="00CD6F1D"/>
    <w:rsid w:val="00CD738A"/>
    <w:rsid w:val="00CD77C9"/>
    <w:rsid w:val="00CD7F21"/>
    <w:rsid w:val="00CE02FD"/>
    <w:rsid w:val="00CE05EF"/>
    <w:rsid w:val="00CE0758"/>
    <w:rsid w:val="00CE0CB6"/>
    <w:rsid w:val="00CE0ECF"/>
    <w:rsid w:val="00CE0F83"/>
    <w:rsid w:val="00CE14DD"/>
    <w:rsid w:val="00CE181B"/>
    <w:rsid w:val="00CE19D6"/>
    <w:rsid w:val="00CE295D"/>
    <w:rsid w:val="00CE2B86"/>
    <w:rsid w:val="00CE3352"/>
    <w:rsid w:val="00CE3D8B"/>
    <w:rsid w:val="00CE4FD5"/>
    <w:rsid w:val="00CE56DD"/>
    <w:rsid w:val="00CE5746"/>
    <w:rsid w:val="00CE57DF"/>
    <w:rsid w:val="00CE5991"/>
    <w:rsid w:val="00CE5EBE"/>
    <w:rsid w:val="00CE637B"/>
    <w:rsid w:val="00CE6450"/>
    <w:rsid w:val="00CE678A"/>
    <w:rsid w:val="00CE6ED7"/>
    <w:rsid w:val="00CF06EC"/>
    <w:rsid w:val="00CF07B1"/>
    <w:rsid w:val="00CF0986"/>
    <w:rsid w:val="00CF1603"/>
    <w:rsid w:val="00CF1884"/>
    <w:rsid w:val="00CF27A5"/>
    <w:rsid w:val="00CF2DC4"/>
    <w:rsid w:val="00CF3151"/>
    <w:rsid w:val="00CF3309"/>
    <w:rsid w:val="00CF37C7"/>
    <w:rsid w:val="00CF4037"/>
    <w:rsid w:val="00CF4B94"/>
    <w:rsid w:val="00CF5195"/>
    <w:rsid w:val="00CF53CA"/>
    <w:rsid w:val="00CF5A24"/>
    <w:rsid w:val="00CF6003"/>
    <w:rsid w:val="00CF62DC"/>
    <w:rsid w:val="00CF6ADB"/>
    <w:rsid w:val="00CF6F72"/>
    <w:rsid w:val="00CF75F1"/>
    <w:rsid w:val="00CF76B8"/>
    <w:rsid w:val="00CF777C"/>
    <w:rsid w:val="00D00188"/>
    <w:rsid w:val="00D007AC"/>
    <w:rsid w:val="00D00AA7"/>
    <w:rsid w:val="00D02292"/>
    <w:rsid w:val="00D02620"/>
    <w:rsid w:val="00D0262A"/>
    <w:rsid w:val="00D0280F"/>
    <w:rsid w:val="00D03088"/>
    <w:rsid w:val="00D030FA"/>
    <w:rsid w:val="00D031D4"/>
    <w:rsid w:val="00D035E2"/>
    <w:rsid w:val="00D04262"/>
    <w:rsid w:val="00D04C5A"/>
    <w:rsid w:val="00D05158"/>
    <w:rsid w:val="00D0579F"/>
    <w:rsid w:val="00D061DE"/>
    <w:rsid w:val="00D07255"/>
    <w:rsid w:val="00D07B33"/>
    <w:rsid w:val="00D103AF"/>
    <w:rsid w:val="00D109DC"/>
    <w:rsid w:val="00D10BA4"/>
    <w:rsid w:val="00D10C24"/>
    <w:rsid w:val="00D11481"/>
    <w:rsid w:val="00D114CE"/>
    <w:rsid w:val="00D117DB"/>
    <w:rsid w:val="00D11D0E"/>
    <w:rsid w:val="00D12BB6"/>
    <w:rsid w:val="00D12FA3"/>
    <w:rsid w:val="00D13233"/>
    <w:rsid w:val="00D1350D"/>
    <w:rsid w:val="00D13B52"/>
    <w:rsid w:val="00D13E83"/>
    <w:rsid w:val="00D14076"/>
    <w:rsid w:val="00D14A56"/>
    <w:rsid w:val="00D15192"/>
    <w:rsid w:val="00D153E7"/>
    <w:rsid w:val="00D15949"/>
    <w:rsid w:val="00D15CEF"/>
    <w:rsid w:val="00D15F5C"/>
    <w:rsid w:val="00D1614C"/>
    <w:rsid w:val="00D16AB2"/>
    <w:rsid w:val="00D16B06"/>
    <w:rsid w:val="00D16F07"/>
    <w:rsid w:val="00D17221"/>
    <w:rsid w:val="00D17B28"/>
    <w:rsid w:val="00D2043A"/>
    <w:rsid w:val="00D20624"/>
    <w:rsid w:val="00D2095E"/>
    <w:rsid w:val="00D21069"/>
    <w:rsid w:val="00D21601"/>
    <w:rsid w:val="00D21BFB"/>
    <w:rsid w:val="00D21E17"/>
    <w:rsid w:val="00D22556"/>
    <w:rsid w:val="00D2398F"/>
    <w:rsid w:val="00D23D63"/>
    <w:rsid w:val="00D23DCC"/>
    <w:rsid w:val="00D23DCD"/>
    <w:rsid w:val="00D23E37"/>
    <w:rsid w:val="00D24146"/>
    <w:rsid w:val="00D24D43"/>
    <w:rsid w:val="00D250A1"/>
    <w:rsid w:val="00D254D6"/>
    <w:rsid w:val="00D25C70"/>
    <w:rsid w:val="00D25D38"/>
    <w:rsid w:val="00D2660C"/>
    <w:rsid w:val="00D26881"/>
    <w:rsid w:val="00D271EB"/>
    <w:rsid w:val="00D2738E"/>
    <w:rsid w:val="00D27625"/>
    <w:rsid w:val="00D276C4"/>
    <w:rsid w:val="00D27AD0"/>
    <w:rsid w:val="00D27EDF"/>
    <w:rsid w:val="00D3030C"/>
    <w:rsid w:val="00D309EE"/>
    <w:rsid w:val="00D31033"/>
    <w:rsid w:val="00D31179"/>
    <w:rsid w:val="00D316FB"/>
    <w:rsid w:val="00D31AA4"/>
    <w:rsid w:val="00D31C59"/>
    <w:rsid w:val="00D31E34"/>
    <w:rsid w:val="00D31F3A"/>
    <w:rsid w:val="00D3219E"/>
    <w:rsid w:val="00D32378"/>
    <w:rsid w:val="00D32551"/>
    <w:rsid w:val="00D332C3"/>
    <w:rsid w:val="00D336E4"/>
    <w:rsid w:val="00D33C48"/>
    <w:rsid w:val="00D33FA5"/>
    <w:rsid w:val="00D34189"/>
    <w:rsid w:val="00D341D3"/>
    <w:rsid w:val="00D346FB"/>
    <w:rsid w:val="00D34CD0"/>
    <w:rsid w:val="00D35799"/>
    <w:rsid w:val="00D3595E"/>
    <w:rsid w:val="00D36CC6"/>
    <w:rsid w:val="00D36F16"/>
    <w:rsid w:val="00D36F5B"/>
    <w:rsid w:val="00D37602"/>
    <w:rsid w:val="00D376C4"/>
    <w:rsid w:val="00D40279"/>
    <w:rsid w:val="00D403B9"/>
    <w:rsid w:val="00D4097F"/>
    <w:rsid w:val="00D409BE"/>
    <w:rsid w:val="00D40DAE"/>
    <w:rsid w:val="00D41482"/>
    <w:rsid w:val="00D416EF"/>
    <w:rsid w:val="00D423A7"/>
    <w:rsid w:val="00D424CC"/>
    <w:rsid w:val="00D429F3"/>
    <w:rsid w:val="00D42E5B"/>
    <w:rsid w:val="00D434A4"/>
    <w:rsid w:val="00D434B5"/>
    <w:rsid w:val="00D449A5"/>
    <w:rsid w:val="00D455D9"/>
    <w:rsid w:val="00D46143"/>
    <w:rsid w:val="00D46DFD"/>
    <w:rsid w:val="00D478D5"/>
    <w:rsid w:val="00D47F68"/>
    <w:rsid w:val="00D50401"/>
    <w:rsid w:val="00D506A8"/>
    <w:rsid w:val="00D50713"/>
    <w:rsid w:val="00D50C2C"/>
    <w:rsid w:val="00D51474"/>
    <w:rsid w:val="00D51732"/>
    <w:rsid w:val="00D523C2"/>
    <w:rsid w:val="00D52A28"/>
    <w:rsid w:val="00D52AE3"/>
    <w:rsid w:val="00D534CD"/>
    <w:rsid w:val="00D535F6"/>
    <w:rsid w:val="00D53F49"/>
    <w:rsid w:val="00D540F9"/>
    <w:rsid w:val="00D5422E"/>
    <w:rsid w:val="00D54632"/>
    <w:rsid w:val="00D54685"/>
    <w:rsid w:val="00D546DD"/>
    <w:rsid w:val="00D54721"/>
    <w:rsid w:val="00D54CC3"/>
    <w:rsid w:val="00D54D28"/>
    <w:rsid w:val="00D55187"/>
    <w:rsid w:val="00D55CEB"/>
    <w:rsid w:val="00D56456"/>
    <w:rsid w:val="00D56A39"/>
    <w:rsid w:val="00D56EF1"/>
    <w:rsid w:val="00D56F13"/>
    <w:rsid w:val="00D57F05"/>
    <w:rsid w:val="00D600A4"/>
    <w:rsid w:val="00D601F0"/>
    <w:rsid w:val="00D605BE"/>
    <w:rsid w:val="00D60850"/>
    <w:rsid w:val="00D60EC9"/>
    <w:rsid w:val="00D60F72"/>
    <w:rsid w:val="00D61E98"/>
    <w:rsid w:val="00D62746"/>
    <w:rsid w:val="00D62B23"/>
    <w:rsid w:val="00D631FF"/>
    <w:rsid w:val="00D633D9"/>
    <w:rsid w:val="00D63807"/>
    <w:rsid w:val="00D63A16"/>
    <w:rsid w:val="00D63BB7"/>
    <w:rsid w:val="00D64D72"/>
    <w:rsid w:val="00D652EA"/>
    <w:rsid w:val="00D65B61"/>
    <w:rsid w:val="00D6639B"/>
    <w:rsid w:val="00D6689C"/>
    <w:rsid w:val="00D66BB8"/>
    <w:rsid w:val="00D66BBF"/>
    <w:rsid w:val="00D66D4A"/>
    <w:rsid w:val="00D670CA"/>
    <w:rsid w:val="00D67AC4"/>
    <w:rsid w:val="00D67E10"/>
    <w:rsid w:val="00D700E4"/>
    <w:rsid w:val="00D70761"/>
    <w:rsid w:val="00D714FD"/>
    <w:rsid w:val="00D71887"/>
    <w:rsid w:val="00D72028"/>
    <w:rsid w:val="00D7245D"/>
    <w:rsid w:val="00D72BD1"/>
    <w:rsid w:val="00D72F6C"/>
    <w:rsid w:val="00D7352A"/>
    <w:rsid w:val="00D73571"/>
    <w:rsid w:val="00D7382D"/>
    <w:rsid w:val="00D73840"/>
    <w:rsid w:val="00D73CFE"/>
    <w:rsid w:val="00D7422B"/>
    <w:rsid w:val="00D74AFD"/>
    <w:rsid w:val="00D7553E"/>
    <w:rsid w:val="00D760B8"/>
    <w:rsid w:val="00D76178"/>
    <w:rsid w:val="00D761D5"/>
    <w:rsid w:val="00D7721F"/>
    <w:rsid w:val="00D77A3C"/>
    <w:rsid w:val="00D77C14"/>
    <w:rsid w:val="00D80144"/>
    <w:rsid w:val="00D801B9"/>
    <w:rsid w:val="00D80962"/>
    <w:rsid w:val="00D809DB"/>
    <w:rsid w:val="00D80F39"/>
    <w:rsid w:val="00D81AA4"/>
    <w:rsid w:val="00D81B20"/>
    <w:rsid w:val="00D81BEA"/>
    <w:rsid w:val="00D81F4E"/>
    <w:rsid w:val="00D822B9"/>
    <w:rsid w:val="00D824E8"/>
    <w:rsid w:val="00D82E9E"/>
    <w:rsid w:val="00D83124"/>
    <w:rsid w:val="00D83B7F"/>
    <w:rsid w:val="00D83C55"/>
    <w:rsid w:val="00D83DE6"/>
    <w:rsid w:val="00D84525"/>
    <w:rsid w:val="00D846EB"/>
    <w:rsid w:val="00D85582"/>
    <w:rsid w:val="00D8569F"/>
    <w:rsid w:val="00D86233"/>
    <w:rsid w:val="00D86716"/>
    <w:rsid w:val="00D86C7A"/>
    <w:rsid w:val="00D870B8"/>
    <w:rsid w:val="00D871E5"/>
    <w:rsid w:val="00D87381"/>
    <w:rsid w:val="00D87646"/>
    <w:rsid w:val="00D87D50"/>
    <w:rsid w:val="00D87EB3"/>
    <w:rsid w:val="00D901A5"/>
    <w:rsid w:val="00D9050A"/>
    <w:rsid w:val="00D90A30"/>
    <w:rsid w:val="00D913B9"/>
    <w:rsid w:val="00D915B0"/>
    <w:rsid w:val="00D92DAA"/>
    <w:rsid w:val="00D930C8"/>
    <w:rsid w:val="00D9385B"/>
    <w:rsid w:val="00D9394B"/>
    <w:rsid w:val="00D93AE7"/>
    <w:rsid w:val="00D93F4C"/>
    <w:rsid w:val="00D946AF"/>
    <w:rsid w:val="00D94835"/>
    <w:rsid w:val="00D94ABD"/>
    <w:rsid w:val="00D94D69"/>
    <w:rsid w:val="00D9557A"/>
    <w:rsid w:val="00D958D0"/>
    <w:rsid w:val="00D96DDA"/>
    <w:rsid w:val="00D9751F"/>
    <w:rsid w:val="00D97AF2"/>
    <w:rsid w:val="00D97B5B"/>
    <w:rsid w:val="00D97D89"/>
    <w:rsid w:val="00DA06AA"/>
    <w:rsid w:val="00DA082E"/>
    <w:rsid w:val="00DA118C"/>
    <w:rsid w:val="00DA1216"/>
    <w:rsid w:val="00DA15F7"/>
    <w:rsid w:val="00DA16AD"/>
    <w:rsid w:val="00DA1D3F"/>
    <w:rsid w:val="00DA212E"/>
    <w:rsid w:val="00DA2199"/>
    <w:rsid w:val="00DA27F1"/>
    <w:rsid w:val="00DA2AA3"/>
    <w:rsid w:val="00DA2CF1"/>
    <w:rsid w:val="00DA2D62"/>
    <w:rsid w:val="00DA30E4"/>
    <w:rsid w:val="00DA352F"/>
    <w:rsid w:val="00DA4774"/>
    <w:rsid w:val="00DA4890"/>
    <w:rsid w:val="00DA4A75"/>
    <w:rsid w:val="00DA55E8"/>
    <w:rsid w:val="00DA5923"/>
    <w:rsid w:val="00DA5F90"/>
    <w:rsid w:val="00DA6ACC"/>
    <w:rsid w:val="00DA78B5"/>
    <w:rsid w:val="00DA7FAB"/>
    <w:rsid w:val="00DA7FCC"/>
    <w:rsid w:val="00DB1191"/>
    <w:rsid w:val="00DB13BC"/>
    <w:rsid w:val="00DB1895"/>
    <w:rsid w:val="00DB1BEA"/>
    <w:rsid w:val="00DB2082"/>
    <w:rsid w:val="00DB2B8B"/>
    <w:rsid w:val="00DB2CC4"/>
    <w:rsid w:val="00DB3AE8"/>
    <w:rsid w:val="00DB52AD"/>
    <w:rsid w:val="00DB544F"/>
    <w:rsid w:val="00DB5A2B"/>
    <w:rsid w:val="00DB5B80"/>
    <w:rsid w:val="00DB6736"/>
    <w:rsid w:val="00DB6FA4"/>
    <w:rsid w:val="00DB77B5"/>
    <w:rsid w:val="00DC01DC"/>
    <w:rsid w:val="00DC05D6"/>
    <w:rsid w:val="00DC09DE"/>
    <w:rsid w:val="00DC0AD2"/>
    <w:rsid w:val="00DC0BBC"/>
    <w:rsid w:val="00DC0BC8"/>
    <w:rsid w:val="00DC0D19"/>
    <w:rsid w:val="00DC0D80"/>
    <w:rsid w:val="00DC1234"/>
    <w:rsid w:val="00DC19D8"/>
    <w:rsid w:val="00DC1B6E"/>
    <w:rsid w:val="00DC2151"/>
    <w:rsid w:val="00DC22A8"/>
    <w:rsid w:val="00DC22CA"/>
    <w:rsid w:val="00DC293D"/>
    <w:rsid w:val="00DC29BA"/>
    <w:rsid w:val="00DC2CB4"/>
    <w:rsid w:val="00DC3109"/>
    <w:rsid w:val="00DC3342"/>
    <w:rsid w:val="00DC4620"/>
    <w:rsid w:val="00DC47E0"/>
    <w:rsid w:val="00DC4F68"/>
    <w:rsid w:val="00DC523B"/>
    <w:rsid w:val="00DC543F"/>
    <w:rsid w:val="00DC58A9"/>
    <w:rsid w:val="00DC5D65"/>
    <w:rsid w:val="00DC5F7F"/>
    <w:rsid w:val="00DC666E"/>
    <w:rsid w:val="00DC68A2"/>
    <w:rsid w:val="00DC6A2F"/>
    <w:rsid w:val="00DC6AE0"/>
    <w:rsid w:val="00DC6B48"/>
    <w:rsid w:val="00DC71EE"/>
    <w:rsid w:val="00DC76D6"/>
    <w:rsid w:val="00DD0100"/>
    <w:rsid w:val="00DD0419"/>
    <w:rsid w:val="00DD04D8"/>
    <w:rsid w:val="00DD1125"/>
    <w:rsid w:val="00DD1339"/>
    <w:rsid w:val="00DD1BD3"/>
    <w:rsid w:val="00DD20C3"/>
    <w:rsid w:val="00DD2308"/>
    <w:rsid w:val="00DD2744"/>
    <w:rsid w:val="00DD334F"/>
    <w:rsid w:val="00DD3ACA"/>
    <w:rsid w:val="00DD3F73"/>
    <w:rsid w:val="00DD4452"/>
    <w:rsid w:val="00DD44F6"/>
    <w:rsid w:val="00DD4818"/>
    <w:rsid w:val="00DD4B33"/>
    <w:rsid w:val="00DD5723"/>
    <w:rsid w:val="00DD5DD9"/>
    <w:rsid w:val="00DD62F1"/>
    <w:rsid w:val="00DD6441"/>
    <w:rsid w:val="00DD6952"/>
    <w:rsid w:val="00DD6B5A"/>
    <w:rsid w:val="00DD7154"/>
    <w:rsid w:val="00DD7879"/>
    <w:rsid w:val="00DD7EFD"/>
    <w:rsid w:val="00DE01E7"/>
    <w:rsid w:val="00DE0C0A"/>
    <w:rsid w:val="00DE0CD5"/>
    <w:rsid w:val="00DE130A"/>
    <w:rsid w:val="00DE212D"/>
    <w:rsid w:val="00DE218F"/>
    <w:rsid w:val="00DE22D8"/>
    <w:rsid w:val="00DE26BF"/>
    <w:rsid w:val="00DE3058"/>
    <w:rsid w:val="00DE323B"/>
    <w:rsid w:val="00DE32A5"/>
    <w:rsid w:val="00DE32E7"/>
    <w:rsid w:val="00DE339B"/>
    <w:rsid w:val="00DE3F36"/>
    <w:rsid w:val="00DE40C3"/>
    <w:rsid w:val="00DE4316"/>
    <w:rsid w:val="00DE4967"/>
    <w:rsid w:val="00DE49AF"/>
    <w:rsid w:val="00DE49BB"/>
    <w:rsid w:val="00DE5D22"/>
    <w:rsid w:val="00DE6264"/>
    <w:rsid w:val="00DE6621"/>
    <w:rsid w:val="00DE6EB5"/>
    <w:rsid w:val="00DE76BD"/>
    <w:rsid w:val="00DE7742"/>
    <w:rsid w:val="00DE79BE"/>
    <w:rsid w:val="00DE7BE5"/>
    <w:rsid w:val="00DF0124"/>
    <w:rsid w:val="00DF08D0"/>
    <w:rsid w:val="00DF1506"/>
    <w:rsid w:val="00DF1571"/>
    <w:rsid w:val="00DF16BD"/>
    <w:rsid w:val="00DF1864"/>
    <w:rsid w:val="00DF1BD1"/>
    <w:rsid w:val="00DF2354"/>
    <w:rsid w:val="00DF23DB"/>
    <w:rsid w:val="00DF25F8"/>
    <w:rsid w:val="00DF3107"/>
    <w:rsid w:val="00DF31AA"/>
    <w:rsid w:val="00DF32A9"/>
    <w:rsid w:val="00DF3752"/>
    <w:rsid w:val="00DF39E5"/>
    <w:rsid w:val="00DF3F36"/>
    <w:rsid w:val="00DF42BB"/>
    <w:rsid w:val="00DF4FAF"/>
    <w:rsid w:val="00DF529F"/>
    <w:rsid w:val="00DF53BD"/>
    <w:rsid w:val="00DF5564"/>
    <w:rsid w:val="00DF5756"/>
    <w:rsid w:val="00DF5B27"/>
    <w:rsid w:val="00DF6D15"/>
    <w:rsid w:val="00DF6FB4"/>
    <w:rsid w:val="00DF71BF"/>
    <w:rsid w:val="00DF74B2"/>
    <w:rsid w:val="00DF77FC"/>
    <w:rsid w:val="00DF7FB3"/>
    <w:rsid w:val="00E002E0"/>
    <w:rsid w:val="00E0113A"/>
    <w:rsid w:val="00E0160C"/>
    <w:rsid w:val="00E017B4"/>
    <w:rsid w:val="00E02442"/>
    <w:rsid w:val="00E02444"/>
    <w:rsid w:val="00E0373E"/>
    <w:rsid w:val="00E047FB"/>
    <w:rsid w:val="00E048A0"/>
    <w:rsid w:val="00E048EB"/>
    <w:rsid w:val="00E056E9"/>
    <w:rsid w:val="00E06E61"/>
    <w:rsid w:val="00E06F3A"/>
    <w:rsid w:val="00E07005"/>
    <w:rsid w:val="00E07852"/>
    <w:rsid w:val="00E07B78"/>
    <w:rsid w:val="00E07D7B"/>
    <w:rsid w:val="00E10559"/>
    <w:rsid w:val="00E10675"/>
    <w:rsid w:val="00E11493"/>
    <w:rsid w:val="00E11CD0"/>
    <w:rsid w:val="00E121E0"/>
    <w:rsid w:val="00E1231F"/>
    <w:rsid w:val="00E12558"/>
    <w:rsid w:val="00E1349F"/>
    <w:rsid w:val="00E1360D"/>
    <w:rsid w:val="00E139FB"/>
    <w:rsid w:val="00E13A92"/>
    <w:rsid w:val="00E13D2C"/>
    <w:rsid w:val="00E1401F"/>
    <w:rsid w:val="00E140A5"/>
    <w:rsid w:val="00E14D39"/>
    <w:rsid w:val="00E15909"/>
    <w:rsid w:val="00E15CCF"/>
    <w:rsid w:val="00E15E33"/>
    <w:rsid w:val="00E16677"/>
    <w:rsid w:val="00E1690B"/>
    <w:rsid w:val="00E16BC6"/>
    <w:rsid w:val="00E17355"/>
    <w:rsid w:val="00E203DD"/>
    <w:rsid w:val="00E20729"/>
    <w:rsid w:val="00E20ACB"/>
    <w:rsid w:val="00E20B23"/>
    <w:rsid w:val="00E20D67"/>
    <w:rsid w:val="00E210C9"/>
    <w:rsid w:val="00E2161E"/>
    <w:rsid w:val="00E21793"/>
    <w:rsid w:val="00E223DC"/>
    <w:rsid w:val="00E227C4"/>
    <w:rsid w:val="00E22C0E"/>
    <w:rsid w:val="00E23206"/>
    <w:rsid w:val="00E235A1"/>
    <w:rsid w:val="00E23C78"/>
    <w:rsid w:val="00E23F10"/>
    <w:rsid w:val="00E23F97"/>
    <w:rsid w:val="00E24206"/>
    <w:rsid w:val="00E24730"/>
    <w:rsid w:val="00E247C8"/>
    <w:rsid w:val="00E24856"/>
    <w:rsid w:val="00E2500B"/>
    <w:rsid w:val="00E25229"/>
    <w:rsid w:val="00E25292"/>
    <w:rsid w:val="00E252B0"/>
    <w:rsid w:val="00E2542D"/>
    <w:rsid w:val="00E25A13"/>
    <w:rsid w:val="00E25BA7"/>
    <w:rsid w:val="00E25BBD"/>
    <w:rsid w:val="00E25D48"/>
    <w:rsid w:val="00E26442"/>
    <w:rsid w:val="00E2661B"/>
    <w:rsid w:val="00E26B88"/>
    <w:rsid w:val="00E275D1"/>
    <w:rsid w:val="00E279C7"/>
    <w:rsid w:val="00E27A47"/>
    <w:rsid w:val="00E27ACC"/>
    <w:rsid w:val="00E27CB7"/>
    <w:rsid w:val="00E30096"/>
    <w:rsid w:val="00E3083F"/>
    <w:rsid w:val="00E30895"/>
    <w:rsid w:val="00E30DB7"/>
    <w:rsid w:val="00E313D4"/>
    <w:rsid w:val="00E31746"/>
    <w:rsid w:val="00E317AE"/>
    <w:rsid w:val="00E319FF"/>
    <w:rsid w:val="00E31C1C"/>
    <w:rsid w:val="00E31F51"/>
    <w:rsid w:val="00E320AE"/>
    <w:rsid w:val="00E3218A"/>
    <w:rsid w:val="00E329C9"/>
    <w:rsid w:val="00E32E6F"/>
    <w:rsid w:val="00E3333A"/>
    <w:rsid w:val="00E3366B"/>
    <w:rsid w:val="00E33B23"/>
    <w:rsid w:val="00E33C73"/>
    <w:rsid w:val="00E341A7"/>
    <w:rsid w:val="00E342CC"/>
    <w:rsid w:val="00E347F7"/>
    <w:rsid w:val="00E35153"/>
    <w:rsid w:val="00E35B14"/>
    <w:rsid w:val="00E35DEB"/>
    <w:rsid w:val="00E36107"/>
    <w:rsid w:val="00E36AB2"/>
    <w:rsid w:val="00E36E25"/>
    <w:rsid w:val="00E37119"/>
    <w:rsid w:val="00E3765D"/>
    <w:rsid w:val="00E377A4"/>
    <w:rsid w:val="00E379C9"/>
    <w:rsid w:val="00E37EC6"/>
    <w:rsid w:val="00E37F20"/>
    <w:rsid w:val="00E400B9"/>
    <w:rsid w:val="00E409A5"/>
    <w:rsid w:val="00E40D8C"/>
    <w:rsid w:val="00E417F8"/>
    <w:rsid w:val="00E418F5"/>
    <w:rsid w:val="00E419BC"/>
    <w:rsid w:val="00E41A4E"/>
    <w:rsid w:val="00E425A6"/>
    <w:rsid w:val="00E432F4"/>
    <w:rsid w:val="00E43616"/>
    <w:rsid w:val="00E437FB"/>
    <w:rsid w:val="00E43B25"/>
    <w:rsid w:val="00E43DE6"/>
    <w:rsid w:val="00E43F21"/>
    <w:rsid w:val="00E441EC"/>
    <w:rsid w:val="00E4548C"/>
    <w:rsid w:val="00E455AC"/>
    <w:rsid w:val="00E4580C"/>
    <w:rsid w:val="00E45A60"/>
    <w:rsid w:val="00E45B2D"/>
    <w:rsid w:val="00E45F66"/>
    <w:rsid w:val="00E479B7"/>
    <w:rsid w:val="00E47E07"/>
    <w:rsid w:val="00E51643"/>
    <w:rsid w:val="00E51747"/>
    <w:rsid w:val="00E519F7"/>
    <w:rsid w:val="00E5397C"/>
    <w:rsid w:val="00E53BFB"/>
    <w:rsid w:val="00E53C36"/>
    <w:rsid w:val="00E54B80"/>
    <w:rsid w:val="00E54B92"/>
    <w:rsid w:val="00E55A0E"/>
    <w:rsid w:val="00E55C81"/>
    <w:rsid w:val="00E56026"/>
    <w:rsid w:val="00E5674D"/>
    <w:rsid w:val="00E56DF9"/>
    <w:rsid w:val="00E56E99"/>
    <w:rsid w:val="00E5700B"/>
    <w:rsid w:val="00E5765D"/>
    <w:rsid w:val="00E57709"/>
    <w:rsid w:val="00E604A5"/>
    <w:rsid w:val="00E607E6"/>
    <w:rsid w:val="00E60990"/>
    <w:rsid w:val="00E60A6B"/>
    <w:rsid w:val="00E60AA9"/>
    <w:rsid w:val="00E61786"/>
    <w:rsid w:val="00E61D8D"/>
    <w:rsid w:val="00E62E49"/>
    <w:rsid w:val="00E62F28"/>
    <w:rsid w:val="00E636E8"/>
    <w:rsid w:val="00E65105"/>
    <w:rsid w:val="00E65988"/>
    <w:rsid w:val="00E65B00"/>
    <w:rsid w:val="00E65C1F"/>
    <w:rsid w:val="00E66020"/>
    <w:rsid w:val="00E665BD"/>
    <w:rsid w:val="00E667BF"/>
    <w:rsid w:val="00E66D5C"/>
    <w:rsid w:val="00E66F39"/>
    <w:rsid w:val="00E66F81"/>
    <w:rsid w:val="00E6723A"/>
    <w:rsid w:val="00E672BF"/>
    <w:rsid w:val="00E67418"/>
    <w:rsid w:val="00E6771C"/>
    <w:rsid w:val="00E678F7"/>
    <w:rsid w:val="00E67C75"/>
    <w:rsid w:val="00E702E4"/>
    <w:rsid w:val="00E7092B"/>
    <w:rsid w:val="00E70D81"/>
    <w:rsid w:val="00E7140E"/>
    <w:rsid w:val="00E7156B"/>
    <w:rsid w:val="00E715F7"/>
    <w:rsid w:val="00E71604"/>
    <w:rsid w:val="00E71CCA"/>
    <w:rsid w:val="00E72594"/>
    <w:rsid w:val="00E72DB0"/>
    <w:rsid w:val="00E7373B"/>
    <w:rsid w:val="00E73927"/>
    <w:rsid w:val="00E7459C"/>
    <w:rsid w:val="00E74B1A"/>
    <w:rsid w:val="00E74B69"/>
    <w:rsid w:val="00E74DE0"/>
    <w:rsid w:val="00E750FC"/>
    <w:rsid w:val="00E758A1"/>
    <w:rsid w:val="00E75F7A"/>
    <w:rsid w:val="00E76243"/>
    <w:rsid w:val="00E7736B"/>
    <w:rsid w:val="00E776EC"/>
    <w:rsid w:val="00E77C35"/>
    <w:rsid w:val="00E80118"/>
    <w:rsid w:val="00E80A31"/>
    <w:rsid w:val="00E811A9"/>
    <w:rsid w:val="00E81ABF"/>
    <w:rsid w:val="00E81DF0"/>
    <w:rsid w:val="00E82970"/>
    <w:rsid w:val="00E82D36"/>
    <w:rsid w:val="00E831FC"/>
    <w:rsid w:val="00E83392"/>
    <w:rsid w:val="00E833C0"/>
    <w:rsid w:val="00E83455"/>
    <w:rsid w:val="00E83842"/>
    <w:rsid w:val="00E83AD0"/>
    <w:rsid w:val="00E83BF4"/>
    <w:rsid w:val="00E8421B"/>
    <w:rsid w:val="00E84474"/>
    <w:rsid w:val="00E845A5"/>
    <w:rsid w:val="00E845B7"/>
    <w:rsid w:val="00E84982"/>
    <w:rsid w:val="00E84B75"/>
    <w:rsid w:val="00E84D13"/>
    <w:rsid w:val="00E8508B"/>
    <w:rsid w:val="00E8512E"/>
    <w:rsid w:val="00E85907"/>
    <w:rsid w:val="00E85E57"/>
    <w:rsid w:val="00E85F6C"/>
    <w:rsid w:val="00E864F7"/>
    <w:rsid w:val="00E86623"/>
    <w:rsid w:val="00E866EB"/>
    <w:rsid w:val="00E869CB"/>
    <w:rsid w:val="00E87D68"/>
    <w:rsid w:val="00E9020A"/>
    <w:rsid w:val="00E92416"/>
    <w:rsid w:val="00E92423"/>
    <w:rsid w:val="00E9271F"/>
    <w:rsid w:val="00E928EA"/>
    <w:rsid w:val="00E92C26"/>
    <w:rsid w:val="00E9387B"/>
    <w:rsid w:val="00E93E96"/>
    <w:rsid w:val="00E94437"/>
    <w:rsid w:val="00E94650"/>
    <w:rsid w:val="00E9491E"/>
    <w:rsid w:val="00E95286"/>
    <w:rsid w:val="00E95565"/>
    <w:rsid w:val="00E95CAA"/>
    <w:rsid w:val="00E966E0"/>
    <w:rsid w:val="00E97A60"/>
    <w:rsid w:val="00EA0188"/>
    <w:rsid w:val="00EA024F"/>
    <w:rsid w:val="00EA04D8"/>
    <w:rsid w:val="00EA0553"/>
    <w:rsid w:val="00EA06F7"/>
    <w:rsid w:val="00EA097D"/>
    <w:rsid w:val="00EA0D50"/>
    <w:rsid w:val="00EA13F6"/>
    <w:rsid w:val="00EA1853"/>
    <w:rsid w:val="00EA1E63"/>
    <w:rsid w:val="00EA21D6"/>
    <w:rsid w:val="00EA229D"/>
    <w:rsid w:val="00EA25C2"/>
    <w:rsid w:val="00EA2796"/>
    <w:rsid w:val="00EA282D"/>
    <w:rsid w:val="00EA28D6"/>
    <w:rsid w:val="00EA2A35"/>
    <w:rsid w:val="00EA2C40"/>
    <w:rsid w:val="00EA2E0F"/>
    <w:rsid w:val="00EA2E51"/>
    <w:rsid w:val="00EA33F5"/>
    <w:rsid w:val="00EA3BC5"/>
    <w:rsid w:val="00EA3C44"/>
    <w:rsid w:val="00EA4306"/>
    <w:rsid w:val="00EA4C5A"/>
    <w:rsid w:val="00EA4EF5"/>
    <w:rsid w:val="00EA5034"/>
    <w:rsid w:val="00EA5263"/>
    <w:rsid w:val="00EA542F"/>
    <w:rsid w:val="00EA55AE"/>
    <w:rsid w:val="00EA5703"/>
    <w:rsid w:val="00EA5CC7"/>
    <w:rsid w:val="00EA5F42"/>
    <w:rsid w:val="00EA65C7"/>
    <w:rsid w:val="00EA68E6"/>
    <w:rsid w:val="00EA69E9"/>
    <w:rsid w:val="00EA7A16"/>
    <w:rsid w:val="00EA7D1F"/>
    <w:rsid w:val="00EA7EF6"/>
    <w:rsid w:val="00EB0AED"/>
    <w:rsid w:val="00EB0F64"/>
    <w:rsid w:val="00EB10AB"/>
    <w:rsid w:val="00EB1719"/>
    <w:rsid w:val="00EB1D18"/>
    <w:rsid w:val="00EB25A8"/>
    <w:rsid w:val="00EB286F"/>
    <w:rsid w:val="00EB2DB7"/>
    <w:rsid w:val="00EB2E4D"/>
    <w:rsid w:val="00EB313F"/>
    <w:rsid w:val="00EB32B9"/>
    <w:rsid w:val="00EB35A5"/>
    <w:rsid w:val="00EB3877"/>
    <w:rsid w:val="00EB3BC2"/>
    <w:rsid w:val="00EB3C4E"/>
    <w:rsid w:val="00EB42AE"/>
    <w:rsid w:val="00EB4462"/>
    <w:rsid w:val="00EB5585"/>
    <w:rsid w:val="00EB567F"/>
    <w:rsid w:val="00EB5F33"/>
    <w:rsid w:val="00EB61DC"/>
    <w:rsid w:val="00EB620B"/>
    <w:rsid w:val="00EB65E6"/>
    <w:rsid w:val="00EB6697"/>
    <w:rsid w:val="00EB7104"/>
    <w:rsid w:val="00EB73BE"/>
    <w:rsid w:val="00EB7D7E"/>
    <w:rsid w:val="00EB7EBA"/>
    <w:rsid w:val="00EC0038"/>
    <w:rsid w:val="00EC01C6"/>
    <w:rsid w:val="00EC03D7"/>
    <w:rsid w:val="00EC0533"/>
    <w:rsid w:val="00EC0609"/>
    <w:rsid w:val="00EC161B"/>
    <w:rsid w:val="00EC241F"/>
    <w:rsid w:val="00EC2483"/>
    <w:rsid w:val="00EC2629"/>
    <w:rsid w:val="00EC2824"/>
    <w:rsid w:val="00EC285B"/>
    <w:rsid w:val="00EC2C7F"/>
    <w:rsid w:val="00EC3470"/>
    <w:rsid w:val="00EC371D"/>
    <w:rsid w:val="00EC374E"/>
    <w:rsid w:val="00EC39FE"/>
    <w:rsid w:val="00EC4B4E"/>
    <w:rsid w:val="00EC504C"/>
    <w:rsid w:val="00EC6389"/>
    <w:rsid w:val="00EC6617"/>
    <w:rsid w:val="00EC6832"/>
    <w:rsid w:val="00EC6946"/>
    <w:rsid w:val="00ED0412"/>
    <w:rsid w:val="00ED05CD"/>
    <w:rsid w:val="00ED0789"/>
    <w:rsid w:val="00ED0D27"/>
    <w:rsid w:val="00ED0D4A"/>
    <w:rsid w:val="00ED0F99"/>
    <w:rsid w:val="00ED12EE"/>
    <w:rsid w:val="00ED1885"/>
    <w:rsid w:val="00ED1B19"/>
    <w:rsid w:val="00ED1EDB"/>
    <w:rsid w:val="00ED2CE4"/>
    <w:rsid w:val="00ED2DCC"/>
    <w:rsid w:val="00ED2E8A"/>
    <w:rsid w:val="00ED3470"/>
    <w:rsid w:val="00ED3715"/>
    <w:rsid w:val="00ED3AF4"/>
    <w:rsid w:val="00ED3C79"/>
    <w:rsid w:val="00ED4386"/>
    <w:rsid w:val="00ED4772"/>
    <w:rsid w:val="00ED4A10"/>
    <w:rsid w:val="00ED4BCA"/>
    <w:rsid w:val="00ED5477"/>
    <w:rsid w:val="00ED54DA"/>
    <w:rsid w:val="00ED565B"/>
    <w:rsid w:val="00ED6072"/>
    <w:rsid w:val="00ED6795"/>
    <w:rsid w:val="00ED6F4F"/>
    <w:rsid w:val="00ED72CD"/>
    <w:rsid w:val="00ED7308"/>
    <w:rsid w:val="00ED730B"/>
    <w:rsid w:val="00ED769F"/>
    <w:rsid w:val="00ED779C"/>
    <w:rsid w:val="00EE01DA"/>
    <w:rsid w:val="00EE03D0"/>
    <w:rsid w:val="00EE0D3E"/>
    <w:rsid w:val="00EE13DE"/>
    <w:rsid w:val="00EE1565"/>
    <w:rsid w:val="00EE1AEE"/>
    <w:rsid w:val="00EE2430"/>
    <w:rsid w:val="00EE2D4F"/>
    <w:rsid w:val="00EE3047"/>
    <w:rsid w:val="00EE372E"/>
    <w:rsid w:val="00EE3A19"/>
    <w:rsid w:val="00EE3CBA"/>
    <w:rsid w:val="00EE4E3D"/>
    <w:rsid w:val="00EE531B"/>
    <w:rsid w:val="00EE55DC"/>
    <w:rsid w:val="00EE5BCB"/>
    <w:rsid w:val="00EE5D3C"/>
    <w:rsid w:val="00EE61A9"/>
    <w:rsid w:val="00EE61B5"/>
    <w:rsid w:val="00EE6C74"/>
    <w:rsid w:val="00EE6ED7"/>
    <w:rsid w:val="00EE71E7"/>
    <w:rsid w:val="00EE7475"/>
    <w:rsid w:val="00EE7A25"/>
    <w:rsid w:val="00EE7CB0"/>
    <w:rsid w:val="00EE7ED9"/>
    <w:rsid w:val="00EF048C"/>
    <w:rsid w:val="00EF0625"/>
    <w:rsid w:val="00EF068C"/>
    <w:rsid w:val="00EF07C8"/>
    <w:rsid w:val="00EF0A2E"/>
    <w:rsid w:val="00EF0FED"/>
    <w:rsid w:val="00EF10EB"/>
    <w:rsid w:val="00EF139B"/>
    <w:rsid w:val="00EF1A22"/>
    <w:rsid w:val="00EF1B03"/>
    <w:rsid w:val="00EF218C"/>
    <w:rsid w:val="00EF2A3F"/>
    <w:rsid w:val="00EF46CE"/>
    <w:rsid w:val="00EF492B"/>
    <w:rsid w:val="00EF4D3B"/>
    <w:rsid w:val="00EF5298"/>
    <w:rsid w:val="00EF52BC"/>
    <w:rsid w:val="00EF58A7"/>
    <w:rsid w:val="00EF6013"/>
    <w:rsid w:val="00EF602C"/>
    <w:rsid w:val="00EF63F2"/>
    <w:rsid w:val="00EF6D2A"/>
    <w:rsid w:val="00EF6E26"/>
    <w:rsid w:val="00EF72C1"/>
    <w:rsid w:val="00EF7561"/>
    <w:rsid w:val="00EF7BAA"/>
    <w:rsid w:val="00EF7E55"/>
    <w:rsid w:val="00F008DE"/>
    <w:rsid w:val="00F00BB8"/>
    <w:rsid w:val="00F00E44"/>
    <w:rsid w:val="00F011CA"/>
    <w:rsid w:val="00F0130E"/>
    <w:rsid w:val="00F01379"/>
    <w:rsid w:val="00F0166D"/>
    <w:rsid w:val="00F017D3"/>
    <w:rsid w:val="00F01830"/>
    <w:rsid w:val="00F01BC8"/>
    <w:rsid w:val="00F029AA"/>
    <w:rsid w:val="00F02F34"/>
    <w:rsid w:val="00F030B9"/>
    <w:rsid w:val="00F0313F"/>
    <w:rsid w:val="00F033EB"/>
    <w:rsid w:val="00F04518"/>
    <w:rsid w:val="00F0474E"/>
    <w:rsid w:val="00F05816"/>
    <w:rsid w:val="00F0646E"/>
    <w:rsid w:val="00F06A19"/>
    <w:rsid w:val="00F06C60"/>
    <w:rsid w:val="00F070B4"/>
    <w:rsid w:val="00F073CE"/>
    <w:rsid w:val="00F07651"/>
    <w:rsid w:val="00F079DB"/>
    <w:rsid w:val="00F07C94"/>
    <w:rsid w:val="00F10140"/>
    <w:rsid w:val="00F108AF"/>
    <w:rsid w:val="00F11154"/>
    <w:rsid w:val="00F11346"/>
    <w:rsid w:val="00F115BE"/>
    <w:rsid w:val="00F11DE0"/>
    <w:rsid w:val="00F124CB"/>
    <w:rsid w:val="00F12D88"/>
    <w:rsid w:val="00F13052"/>
    <w:rsid w:val="00F13191"/>
    <w:rsid w:val="00F13DB8"/>
    <w:rsid w:val="00F14544"/>
    <w:rsid w:val="00F1461B"/>
    <w:rsid w:val="00F1702F"/>
    <w:rsid w:val="00F171B0"/>
    <w:rsid w:val="00F176C3"/>
    <w:rsid w:val="00F2092B"/>
    <w:rsid w:val="00F2094D"/>
    <w:rsid w:val="00F20EA5"/>
    <w:rsid w:val="00F216AD"/>
    <w:rsid w:val="00F21ABB"/>
    <w:rsid w:val="00F21ABF"/>
    <w:rsid w:val="00F2203F"/>
    <w:rsid w:val="00F220E6"/>
    <w:rsid w:val="00F22387"/>
    <w:rsid w:val="00F2293B"/>
    <w:rsid w:val="00F22E82"/>
    <w:rsid w:val="00F231EF"/>
    <w:rsid w:val="00F23298"/>
    <w:rsid w:val="00F23765"/>
    <w:rsid w:val="00F23821"/>
    <w:rsid w:val="00F2440A"/>
    <w:rsid w:val="00F24AA5"/>
    <w:rsid w:val="00F24BF9"/>
    <w:rsid w:val="00F25375"/>
    <w:rsid w:val="00F25963"/>
    <w:rsid w:val="00F25F7B"/>
    <w:rsid w:val="00F26431"/>
    <w:rsid w:val="00F26D66"/>
    <w:rsid w:val="00F26E95"/>
    <w:rsid w:val="00F27229"/>
    <w:rsid w:val="00F2768D"/>
    <w:rsid w:val="00F27B65"/>
    <w:rsid w:val="00F27C1F"/>
    <w:rsid w:val="00F27CA6"/>
    <w:rsid w:val="00F27E1D"/>
    <w:rsid w:val="00F300B8"/>
    <w:rsid w:val="00F3151C"/>
    <w:rsid w:val="00F315E6"/>
    <w:rsid w:val="00F319DD"/>
    <w:rsid w:val="00F31D77"/>
    <w:rsid w:val="00F321A9"/>
    <w:rsid w:val="00F3236F"/>
    <w:rsid w:val="00F3242C"/>
    <w:rsid w:val="00F32692"/>
    <w:rsid w:val="00F32A67"/>
    <w:rsid w:val="00F33B5A"/>
    <w:rsid w:val="00F33FBE"/>
    <w:rsid w:val="00F33FCA"/>
    <w:rsid w:val="00F349CF"/>
    <w:rsid w:val="00F34B36"/>
    <w:rsid w:val="00F34DD8"/>
    <w:rsid w:val="00F35515"/>
    <w:rsid w:val="00F355A3"/>
    <w:rsid w:val="00F3606F"/>
    <w:rsid w:val="00F360B5"/>
    <w:rsid w:val="00F36720"/>
    <w:rsid w:val="00F36AB5"/>
    <w:rsid w:val="00F37322"/>
    <w:rsid w:val="00F37410"/>
    <w:rsid w:val="00F37925"/>
    <w:rsid w:val="00F37BE6"/>
    <w:rsid w:val="00F37F06"/>
    <w:rsid w:val="00F401D6"/>
    <w:rsid w:val="00F40294"/>
    <w:rsid w:val="00F405B4"/>
    <w:rsid w:val="00F4085D"/>
    <w:rsid w:val="00F40A66"/>
    <w:rsid w:val="00F40E9B"/>
    <w:rsid w:val="00F411C5"/>
    <w:rsid w:val="00F412B5"/>
    <w:rsid w:val="00F413DA"/>
    <w:rsid w:val="00F41D84"/>
    <w:rsid w:val="00F435CB"/>
    <w:rsid w:val="00F43BF7"/>
    <w:rsid w:val="00F43FB0"/>
    <w:rsid w:val="00F441BA"/>
    <w:rsid w:val="00F454EF"/>
    <w:rsid w:val="00F4569C"/>
    <w:rsid w:val="00F460EF"/>
    <w:rsid w:val="00F46505"/>
    <w:rsid w:val="00F46B3C"/>
    <w:rsid w:val="00F47112"/>
    <w:rsid w:val="00F474D4"/>
    <w:rsid w:val="00F474EA"/>
    <w:rsid w:val="00F47A05"/>
    <w:rsid w:val="00F47E50"/>
    <w:rsid w:val="00F5034E"/>
    <w:rsid w:val="00F50F89"/>
    <w:rsid w:val="00F51DEB"/>
    <w:rsid w:val="00F5234F"/>
    <w:rsid w:val="00F52846"/>
    <w:rsid w:val="00F52DF9"/>
    <w:rsid w:val="00F52E02"/>
    <w:rsid w:val="00F53465"/>
    <w:rsid w:val="00F53687"/>
    <w:rsid w:val="00F53AB9"/>
    <w:rsid w:val="00F540C0"/>
    <w:rsid w:val="00F5439A"/>
    <w:rsid w:val="00F546EF"/>
    <w:rsid w:val="00F54C19"/>
    <w:rsid w:val="00F54DE4"/>
    <w:rsid w:val="00F55ECC"/>
    <w:rsid w:val="00F56220"/>
    <w:rsid w:val="00F565CA"/>
    <w:rsid w:val="00F570FA"/>
    <w:rsid w:val="00F5714F"/>
    <w:rsid w:val="00F571E3"/>
    <w:rsid w:val="00F57DE2"/>
    <w:rsid w:val="00F603B9"/>
    <w:rsid w:val="00F603D1"/>
    <w:rsid w:val="00F609A2"/>
    <w:rsid w:val="00F61610"/>
    <w:rsid w:val="00F61BB6"/>
    <w:rsid w:val="00F620BC"/>
    <w:rsid w:val="00F621BF"/>
    <w:rsid w:val="00F623D1"/>
    <w:rsid w:val="00F624FE"/>
    <w:rsid w:val="00F627A6"/>
    <w:rsid w:val="00F62D5D"/>
    <w:rsid w:val="00F62D6A"/>
    <w:rsid w:val="00F62F36"/>
    <w:rsid w:val="00F634F8"/>
    <w:rsid w:val="00F63654"/>
    <w:rsid w:val="00F638FE"/>
    <w:rsid w:val="00F64486"/>
    <w:rsid w:val="00F649AD"/>
    <w:rsid w:val="00F64A2C"/>
    <w:rsid w:val="00F652EF"/>
    <w:rsid w:val="00F65AA0"/>
    <w:rsid w:val="00F65E7E"/>
    <w:rsid w:val="00F663A5"/>
    <w:rsid w:val="00F67203"/>
    <w:rsid w:val="00F6746D"/>
    <w:rsid w:val="00F677A2"/>
    <w:rsid w:val="00F67981"/>
    <w:rsid w:val="00F67A51"/>
    <w:rsid w:val="00F67F22"/>
    <w:rsid w:val="00F705D2"/>
    <w:rsid w:val="00F7084F"/>
    <w:rsid w:val="00F709BB"/>
    <w:rsid w:val="00F70E6B"/>
    <w:rsid w:val="00F7143F"/>
    <w:rsid w:val="00F716BE"/>
    <w:rsid w:val="00F718E0"/>
    <w:rsid w:val="00F71DC6"/>
    <w:rsid w:val="00F72119"/>
    <w:rsid w:val="00F725BC"/>
    <w:rsid w:val="00F72B95"/>
    <w:rsid w:val="00F72DF0"/>
    <w:rsid w:val="00F7306C"/>
    <w:rsid w:val="00F7323E"/>
    <w:rsid w:val="00F7341A"/>
    <w:rsid w:val="00F7346E"/>
    <w:rsid w:val="00F74677"/>
    <w:rsid w:val="00F7491F"/>
    <w:rsid w:val="00F74C53"/>
    <w:rsid w:val="00F74DCB"/>
    <w:rsid w:val="00F75282"/>
    <w:rsid w:val="00F7584E"/>
    <w:rsid w:val="00F75C68"/>
    <w:rsid w:val="00F75CDE"/>
    <w:rsid w:val="00F7617C"/>
    <w:rsid w:val="00F76215"/>
    <w:rsid w:val="00F76553"/>
    <w:rsid w:val="00F76662"/>
    <w:rsid w:val="00F769AC"/>
    <w:rsid w:val="00F76DE5"/>
    <w:rsid w:val="00F7707C"/>
    <w:rsid w:val="00F7715B"/>
    <w:rsid w:val="00F7774C"/>
    <w:rsid w:val="00F77E54"/>
    <w:rsid w:val="00F80E9F"/>
    <w:rsid w:val="00F810E2"/>
    <w:rsid w:val="00F811ED"/>
    <w:rsid w:val="00F81500"/>
    <w:rsid w:val="00F817E4"/>
    <w:rsid w:val="00F81A01"/>
    <w:rsid w:val="00F826E2"/>
    <w:rsid w:val="00F82B59"/>
    <w:rsid w:val="00F835B3"/>
    <w:rsid w:val="00F844C9"/>
    <w:rsid w:val="00F844D4"/>
    <w:rsid w:val="00F84516"/>
    <w:rsid w:val="00F84534"/>
    <w:rsid w:val="00F84ACB"/>
    <w:rsid w:val="00F854E4"/>
    <w:rsid w:val="00F85509"/>
    <w:rsid w:val="00F85E91"/>
    <w:rsid w:val="00F86ACB"/>
    <w:rsid w:val="00F86BB3"/>
    <w:rsid w:val="00F86C13"/>
    <w:rsid w:val="00F871DC"/>
    <w:rsid w:val="00F8749D"/>
    <w:rsid w:val="00F876C8"/>
    <w:rsid w:val="00F876E0"/>
    <w:rsid w:val="00F87A42"/>
    <w:rsid w:val="00F87AE0"/>
    <w:rsid w:val="00F90176"/>
    <w:rsid w:val="00F90534"/>
    <w:rsid w:val="00F905A1"/>
    <w:rsid w:val="00F912A5"/>
    <w:rsid w:val="00F914D0"/>
    <w:rsid w:val="00F91D27"/>
    <w:rsid w:val="00F9213A"/>
    <w:rsid w:val="00F921E0"/>
    <w:rsid w:val="00F92CBA"/>
    <w:rsid w:val="00F94112"/>
    <w:rsid w:val="00F94221"/>
    <w:rsid w:val="00F9445E"/>
    <w:rsid w:val="00F94460"/>
    <w:rsid w:val="00F945FF"/>
    <w:rsid w:val="00F946AD"/>
    <w:rsid w:val="00F9559B"/>
    <w:rsid w:val="00F95B08"/>
    <w:rsid w:val="00F95B1A"/>
    <w:rsid w:val="00F95CE0"/>
    <w:rsid w:val="00F95DA0"/>
    <w:rsid w:val="00F95E96"/>
    <w:rsid w:val="00F95ED9"/>
    <w:rsid w:val="00F96275"/>
    <w:rsid w:val="00F96563"/>
    <w:rsid w:val="00F966A5"/>
    <w:rsid w:val="00F973D9"/>
    <w:rsid w:val="00F97548"/>
    <w:rsid w:val="00F9763E"/>
    <w:rsid w:val="00F97A22"/>
    <w:rsid w:val="00FA020E"/>
    <w:rsid w:val="00FA0681"/>
    <w:rsid w:val="00FA09E1"/>
    <w:rsid w:val="00FA0EB4"/>
    <w:rsid w:val="00FA10EC"/>
    <w:rsid w:val="00FA1CA4"/>
    <w:rsid w:val="00FA2141"/>
    <w:rsid w:val="00FA27FF"/>
    <w:rsid w:val="00FA2F31"/>
    <w:rsid w:val="00FA2F3F"/>
    <w:rsid w:val="00FA3287"/>
    <w:rsid w:val="00FA3369"/>
    <w:rsid w:val="00FA3569"/>
    <w:rsid w:val="00FA3D16"/>
    <w:rsid w:val="00FA41C8"/>
    <w:rsid w:val="00FA4358"/>
    <w:rsid w:val="00FA490D"/>
    <w:rsid w:val="00FA4B0C"/>
    <w:rsid w:val="00FA545A"/>
    <w:rsid w:val="00FA5463"/>
    <w:rsid w:val="00FA5656"/>
    <w:rsid w:val="00FA588C"/>
    <w:rsid w:val="00FA5AF2"/>
    <w:rsid w:val="00FA66B8"/>
    <w:rsid w:val="00FA690B"/>
    <w:rsid w:val="00FA699B"/>
    <w:rsid w:val="00FA722D"/>
    <w:rsid w:val="00FA734A"/>
    <w:rsid w:val="00FA74D3"/>
    <w:rsid w:val="00FA7651"/>
    <w:rsid w:val="00FB02EA"/>
    <w:rsid w:val="00FB05E8"/>
    <w:rsid w:val="00FB0DBF"/>
    <w:rsid w:val="00FB0E46"/>
    <w:rsid w:val="00FB10D8"/>
    <w:rsid w:val="00FB1A68"/>
    <w:rsid w:val="00FB1B15"/>
    <w:rsid w:val="00FB226B"/>
    <w:rsid w:val="00FB2C44"/>
    <w:rsid w:val="00FB36F1"/>
    <w:rsid w:val="00FB3D97"/>
    <w:rsid w:val="00FB403B"/>
    <w:rsid w:val="00FB425D"/>
    <w:rsid w:val="00FB4313"/>
    <w:rsid w:val="00FB48BE"/>
    <w:rsid w:val="00FB4FB6"/>
    <w:rsid w:val="00FB55B6"/>
    <w:rsid w:val="00FB5896"/>
    <w:rsid w:val="00FB5FBB"/>
    <w:rsid w:val="00FB6090"/>
    <w:rsid w:val="00FB60BB"/>
    <w:rsid w:val="00FB654E"/>
    <w:rsid w:val="00FB6BF9"/>
    <w:rsid w:val="00FB727E"/>
    <w:rsid w:val="00FB769C"/>
    <w:rsid w:val="00FB7719"/>
    <w:rsid w:val="00FB7A80"/>
    <w:rsid w:val="00FC017F"/>
    <w:rsid w:val="00FC0952"/>
    <w:rsid w:val="00FC1430"/>
    <w:rsid w:val="00FC18A9"/>
    <w:rsid w:val="00FC1944"/>
    <w:rsid w:val="00FC1A80"/>
    <w:rsid w:val="00FC24D2"/>
    <w:rsid w:val="00FC25ED"/>
    <w:rsid w:val="00FC26F1"/>
    <w:rsid w:val="00FC33CA"/>
    <w:rsid w:val="00FC34F5"/>
    <w:rsid w:val="00FC3506"/>
    <w:rsid w:val="00FC395C"/>
    <w:rsid w:val="00FC3A37"/>
    <w:rsid w:val="00FC44CF"/>
    <w:rsid w:val="00FC51E1"/>
    <w:rsid w:val="00FC582D"/>
    <w:rsid w:val="00FC5FA1"/>
    <w:rsid w:val="00FC5FE0"/>
    <w:rsid w:val="00FC63E3"/>
    <w:rsid w:val="00FC6CB7"/>
    <w:rsid w:val="00FC72D3"/>
    <w:rsid w:val="00FC72EA"/>
    <w:rsid w:val="00FC7619"/>
    <w:rsid w:val="00FC76AE"/>
    <w:rsid w:val="00FD040D"/>
    <w:rsid w:val="00FD07C3"/>
    <w:rsid w:val="00FD1FB2"/>
    <w:rsid w:val="00FD2242"/>
    <w:rsid w:val="00FD2978"/>
    <w:rsid w:val="00FD2D97"/>
    <w:rsid w:val="00FD3B1A"/>
    <w:rsid w:val="00FD4066"/>
    <w:rsid w:val="00FD4ACF"/>
    <w:rsid w:val="00FD55E1"/>
    <w:rsid w:val="00FD5FD2"/>
    <w:rsid w:val="00FD6629"/>
    <w:rsid w:val="00FD6A01"/>
    <w:rsid w:val="00FD78B5"/>
    <w:rsid w:val="00FD7D01"/>
    <w:rsid w:val="00FD7F11"/>
    <w:rsid w:val="00FE0113"/>
    <w:rsid w:val="00FE06BB"/>
    <w:rsid w:val="00FE0BC2"/>
    <w:rsid w:val="00FE1458"/>
    <w:rsid w:val="00FE18AA"/>
    <w:rsid w:val="00FE210B"/>
    <w:rsid w:val="00FE252A"/>
    <w:rsid w:val="00FE258A"/>
    <w:rsid w:val="00FE258C"/>
    <w:rsid w:val="00FE27CE"/>
    <w:rsid w:val="00FE2CD0"/>
    <w:rsid w:val="00FE2D71"/>
    <w:rsid w:val="00FE2E76"/>
    <w:rsid w:val="00FE30B1"/>
    <w:rsid w:val="00FE38B7"/>
    <w:rsid w:val="00FE432F"/>
    <w:rsid w:val="00FE450D"/>
    <w:rsid w:val="00FE4703"/>
    <w:rsid w:val="00FE4833"/>
    <w:rsid w:val="00FE4948"/>
    <w:rsid w:val="00FE4D36"/>
    <w:rsid w:val="00FE4ECB"/>
    <w:rsid w:val="00FE525D"/>
    <w:rsid w:val="00FE5A06"/>
    <w:rsid w:val="00FE6575"/>
    <w:rsid w:val="00FE6752"/>
    <w:rsid w:val="00FE695E"/>
    <w:rsid w:val="00FE70A6"/>
    <w:rsid w:val="00FE7925"/>
    <w:rsid w:val="00FF01FF"/>
    <w:rsid w:val="00FF0379"/>
    <w:rsid w:val="00FF0706"/>
    <w:rsid w:val="00FF10BB"/>
    <w:rsid w:val="00FF127A"/>
    <w:rsid w:val="00FF1296"/>
    <w:rsid w:val="00FF13CE"/>
    <w:rsid w:val="00FF14BC"/>
    <w:rsid w:val="00FF1507"/>
    <w:rsid w:val="00FF1D19"/>
    <w:rsid w:val="00FF1F34"/>
    <w:rsid w:val="00FF2215"/>
    <w:rsid w:val="00FF26ED"/>
    <w:rsid w:val="00FF32A5"/>
    <w:rsid w:val="00FF3755"/>
    <w:rsid w:val="00FF43FF"/>
    <w:rsid w:val="00FF474C"/>
    <w:rsid w:val="00FF4EA5"/>
    <w:rsid w:val="00FF4F34"/>
    <w:rsid w:val="00FF55EF"/>
    <w:rsid w:val="00FF6478"/>
    <w:rsid w:val="00FF65F3"/>
    <w:rsid w:val="00FF716A"/>
    <w:rsid w:val="00FF7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38A06E92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A3A"/>
    <w:rPr>
      <w:noProof/>
      <w:sz w:val="24"/>
      <w:szCs w:val="24"/>
      <w:lang w:val="ro-RO"/>
    </w:rPr>
  </w:style>
  <w:style w:type="paragraph" w:styleId="Heading1">
    <w:name w:val="heading 1"/>
    <w:aliases w:val="BAR"/>
    <w:basedOn w:val="Normal"/>
    <w:next w:val="Normal"/>
    <w:link w:val="Heading1Char"/>
    <w:qFormat/>
    <w:rsid w:val="00697A3A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697A3A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697A3A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697A3A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697A3A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697A3A"/>
    <w:pPr>
      <w:keepNext/>
      <w:outlineLvl w:val="5"/>
    </w:pPr>
    <w:rPr>
      <w:rFonts w:ascii="Helvetica-R" w:hAnsi="Helvetica-R"/>
      <w:b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697A3A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697A3A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eastAsia="ro-RO"/>
    </w:rPr>
  </w:style>
  <w:style w:type="paragraph" w:styleId="Heading9">
    <w:name w:val="heading 9"/>
    <w:basedOn w:val="Normal"/>
    <w:next w:val="Normal"/>
    <w:link w:val="Heading9Char"/>
    <w:qFormat/>
    <w:rsid w:val="00697A3A"/>
    <w:pPr>
      <w:keepNext/>
      <w:jc w:val="right"/>
      <w:outlineLvl w:val="8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TYLE">
    <w:name w:val="BARSTYLE"/>
    <w:basedOn w:val="Normal"/>
    <w:rsid w:val="00697A3A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sz w:val="22"/>
      <w:szCs w:val="20"/>
      <w:lang w:val="nl-NL"/>
    </w:rPr>
  </w:style>
  <w:style w:type="paragraph" w:styleId="Header">
    <w:name w:val="header"/>
    <w:basedOn w:val="Normal"/>
    <w:link w:val="HeaderChar"/>
    <w:rsid w:val="00697A3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697A3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97A3A"/>
  </w:style>
  <w:style w:type="paragraph" w:styleId="BlockText">
    <w:name w:val="Block Text"/>
    <w:basedOn w:val="Normal"/>
    <w:rsid w:val="00697A3A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697A3A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697A3A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697A3A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A61F0D"/>
    <w:rPr>
      <w:color w:val="0000FF"/>
      <w:u w:val="single"/>
    </w:rPr>
  </w:style>
  <w:style w:type="character" w:styleId="FollowedHyperlink">
    <w:name w:val="FollowedHyperlink"/>
    <w:rsid w:val="00A61F0D"/>
    <w:rPr>
      <w:color w:val="800080"/>
      <w:u w:val="single"/>
    </w:rPr>
  </w:style>
  <w:style w:type="character" w:customStyle="1" w:styleId="Heading1Char">
    <w:name w:val="Heading 1 Char"/>
    <w:aliases w:val="BAR Char"/>
    <w:link w:val="Heading1"/>
    <w:rsid w:val="00A42DF7"/>
    <w:rPr>
      <w:b/>
      <w:bCs/>
      <w:noProof/>
      <w:sz w:val="24"/>
      <w:szCs w:val="24"/>
      <w:lang w:val="ro-RO"/>
    </w:rPr>
  </w:style>
  <w:style w:type="character" w:customStyle="1" w:styleId="Heading2Char">
    <w:name w:val="Heading 2 Char"/>
    <w:link w:val="Heading2"/>
    <w:rsid w:val="00A42DF7"/>
    <w:rPr>
      <w:rFonts w:ascii="Helvetica-R" w:hAnsi="Helvetica-R"/>
      <w:b/>
      <w:bCs/>
      <w:noProof/>
      <w:szCs w:val="24"/>
      <w:lang w:val="ro-RO"/>
    </w:rPr>
  </w:style>
  <w:style w:type="character" w:customStyle="1" w:styleId="Heading7Char">
    <w:name w:val="Heading 7 Char"/>
    <w:link w:val="Heading7"/>
    <w:rsid w:val="00A42DF7"/>
    <w:rPr>
      <w:rFonts w:ascii="Helvetica-R" w:hAnsi="Helvetica-R"/>
      <w:b/>
      <w:bCs/>
      <w:noProof/>
      <w:sz w:val="28"/>
      <w:szCs w:val="24"/>
      <w:lang w:val="ro-RO"/>
    </w:rPr>
  </w:style>
  <w:style w:type="character" w:customStyle="1" w:styleId="Heading8Char">
    <w:name w:val="Heading 8 Char"/>
    <w:link w:val="Heading8"/>
    <w:rsid w:val="00A42DF7"/>
    <w:rPr>
      <w:rFonts w:ascii="Helvetica-R" w:hAnsi="Helvetica-R"/>
      <w:b/>
      <w:bCs/>
      <w:i/>
      <w:iCs/>
      <w:noProof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A42DF7"/>
    <w:rPr>
      <w:b/>
      <w:bCs/>
      <w:i/>
      <w:iCs/>
      <w:noProof/>
      <w:szCs w:val="24"/>
      <w:lang w:val="ro-RO"/>
    </w:rPr>
  </w:style>
  <w:style w:type="character" w:customStyle="1" w:styleId="BodyTextChar">
    <w:name w:val="Body Text Char"/>
    <w:link w:val="BodyText"/>
    <w:rsid w:val="00A42DF7"/>
    <w:rPr>
      <w:rFonts w:ascii="Helvetica-R" w:hAnsi="Helvetica-R"/>
      <w:b/>
      <w:bCs/>
      <w:noProof/>
      <w:szCs w:val="24"/>
      <w:lang w:val="ro-RO"/>
    </w:rPr>
  </w:style>
  <w:style w:type="character" w:customStyle="1" w:styleId="HeaderChar">
    <w:name w:val="Header Char"/>
    <w:link w:val="Header"/>
    <w:rsid w:val="00A42DF7"/>
    <w:rPr>
      <w:noProof/>
      <w:sz w:val="24"/>
      <w:szCs w:val="24"/>
      <w:lang w:val="ro-RO"/>
    </w:rPr>
  </w:style>
  <w:style w:type="character" w:customStyle="1" w:styleId="FooterChar">
    <w:name w:val="Footer Char"/>
    <w:link w:val="Footer"/>
    <w:rsid w:val="00A42DF7"/>
    <w:rPr>
      <w:noProof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DF7"/>
    <w:rPr>
      <w:rFonts w:ascii="Tahoma" w:hAnsi="Tahoma" w:cs="Tahoma"/>
      <w:noProof w:val="0"/>
      <w:sz w:val="16"/>
      <w:szCs w:val="16"/>
      <w:lang w:val="en-GB"/>
    </w:rPr>
  </w:style>
  <w:style w:type="character" w:customStyle="1" w:styleId="BalloonTextChar">
    <w:name w:val="Balloon Text Char"/>
    <w:link w:val="BalloonText"/>
    <w:uiPriority w:val="99"/>
    <w:semiHidden/>
    <w:rsid w:val="00A42DF7"/>
    <w:rPr>
      <w:rFonts w:ascii="Tahoma" w:hAnsi="Tahoma" w:cs="Tahoma"/>
      <w:sz w:val="16"/>
      <w:szCs w:val="16"/>
      <w:lang w:val="en-GB"/>
    </w:rPr>
  </w:style>
  <w:style w:type="paragraph" w:customStyle="1" w:styleId="Style1">
    <w:name w:val="Style1"/>
    <w:basedOn w:val="Normal"/>
    <w:rsid w:val="00A42DF7"/>
    <w:pPr>
      <w:numPr>
        <w:numId w:val="29"/>
      </w:numPr>
      <w:tabs>
        <w:tab w:val="clear" w:pos="96"/>
        <w:tab w:val="num" w:pos="870"/>
      </w:tabs>
      <w:ind w:left="870" w:hanging="360"/>
    </w:pPr>
    <w:rPr>
      <w:noProof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5</TotalTime>
  <Pages>1</Pages>
  <Words>14105</Words>
  <Characters>80403</Characters>
  <Application>Microsoft Office Word</Application>
  <DocSecurity>0</DocSecurity>
  <Lines>670</Lines>
  <Paragraphs>188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94320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6</cp:revision>
  <cp:lastPrinted>2012-08-09T06:05:00Z</cp:lastPrinted>
  <dcterms:created xsi:type="dcterms:W3CDTF">2026-07-23T06:39:00Z</dcterms:created>
  <dcterms:modified xsi:type="dcterms:W3CDTF">2026-07-23T08:38:00Z</dcterms:modified>
</cp:coreProperties>
</file>