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B977" w14:textId="77777777" w:rsidR="002E2406" w:rsidRPr="00E41207" w:rsidRDefault="002E2406" w:rsidP="00C108D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E41207">
        <w:rPr>
          <w:b/>
          <w:spacing w:val="-8"/>
          <w:sz w:val="16"/>
          <w:szCs w:val="16"/>
        </w:rPr>
        <w:t>C.N.C.F. "C.F.R." S.A. -  D I R E C Ţ I A  L I N I I</w:t>
      </w:r>
    </w:p>
    <w:p w14:paraId="522287DC" w14:textId="2B9B4409" w:rsidR="002E2406" w:rsidRPr="00E41207" w:rsidRDefault="002E2406" w:rsidP="00C108D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E41207">
        <w:rPr>
          <w:b/>
          <w:sz w:val="16"/>
          <w:szCs w:val="16"/>
        </w:rPr>
        <w:t xml:space="preserve"> (de la pagina 1 la pagina )</w:t>
      </w:r>
    </w:p>
    <w:p w14:paraId="11C2DC3E" w14:textId="77777777" w:rsidR="002E2406" w:rsidRDefault="002E240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7B87EE6B" w14:textId="77777777" w:rsidR="002E2406" w:rsidRDefault="002E2406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28D26C0B" w14:textId="77777777" w:rsidR="002E2406" w:rsidRDefault="002E2406">
      <w:pPr>
        <w:jc w:val="center"/>
        <w:rPr>
          <w:sz w:val="28"/>
        </w:rPr>
      </w:pPr>
    </w:p>
    <w:p w14:paraId="2B87AE80" w14:textId="77777777" w:rsidR="002E2406" w:rsidRDefault="002E2406">
      <w:pPr>
        <w:jc w:val="center"/>
        <w:rPr>
          <w:sz w:val="28"/>
        </w:rPr>
      </w:pPr>
    </w:p>
    <w:p w14:paraId="0F3E2970" w14:textId="77777777" w:rsidR="002E2406" w:rsidRDefault="002E2406">
      <w:pPr>
        <w:jc w:val="center"/>
        <w:rPr>
          <w:sz w:val="28"/>
        </w:rPr>
      </w:pPr>
    </w:p>
    <w:p w14:paraId="5EC8655C" w14:textId="77777777" w:rsidR="002E2406" w:rsidRDefault="002E2406">
      <w:pPr>
        <w:jc w:val="center"/>
        <w:rPr>
          <w:sz w:val="28"/>
        </w:rPr>
      </w:pPr>
    </w:p>
    <w:p w14:paraId="20A202BB" w14:textId="77777777" w:rsidR="002E2406" w:rsidRDefault="002E2406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CRAIOVA</w:t>
      </w:r>
    </w:p>
    <w:p w14:paraId="024F7CC8" w14:textId="77777777" w:rsidR="002E2406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2FEFD8E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3E72A4A7" w14:textId="77777777" w:rsidR="002E2406" w:rsidRDefault="002E240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4F2363A6" w14:textId="77777777" w:rsidR="002E2406" w:rsidRDefault="002E240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1BB2C501" w14:textId="77777777" w:rsidR="002E2406" w:rsidRDefault="002E2406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2E2406" w14:paraId="1A6DD299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43C67D8" w14:textId="77777777" w:rsidR="002E2406" w:rsidRDefault="002E2406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0C6890F4" w14:textId="77777777" w:rsidR="002E2406" w:rsidRDefault="002E2406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228D9F0F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2E1BC1B1" w14:textId="77777777" w:rsidR="002E2406" w:rsidRDefault="002E2406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79E26276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7CE84DC9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6FD2136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67F004EF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7DFA2973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01151ED0" w14:textId="77777777" w:rsidR="002E2406" w:rsidRDefault="002E2406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224BB2C2" w14:textId="77777777" w:rsidR="002E2406" w:rsidRDefault="002E2406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4D1581DC" w14:textId="77777777" w:rsidR="002E2406" w:rsidRDefault="002E2406" w:rsidP="004D230F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4D23C1E8" w14:textId="77777777" w:rsidR="002E2406" w:rsidRDefault="002E2406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6FD2AF81" w14:textId="77777777" w:rsidR="002E2406" w:rsidRDefault="002E2406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00A3D9FC" w14:textId="77777777" w:rsidR="002E2406" w:rsidRDefault="002E2406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28EE3E3D" w14:textId="77777777" w:rsidR="002E2406" w:rsidRDefault="002E2406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56D66BA6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7AEC9B33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620AFE98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5AD5EBDA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5BC5F3D8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542883A7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314F83DF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5282D28F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FD49BE6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2E2406" w14:paraId="0D2723B2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0234FDCB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45F90FCA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7EDF9751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2BCF496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06000992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A7BC8CE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09D36B78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ECE8BE6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24D9BDF7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059642D" w14:textId="77777777" w:rsidR="002E2406" w:rsidRDefault="002E2406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1064FC13" w14:textId="77777777" w:rsidR="002E2406" w:rsidRDefault="002E2406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31911F62" w14:textId="77777777" w:rsidR="002E2406" w:rsidRDefault="002E2406">
      <w:pPr>
        <w:spacing w:line="192" w:lineRule="auto"/>
        <w:jc w:val="center"/>
      </w:pPr>
    </w:p>
    <w:p w14:paraId="276DC387" w14:textId="77777777" w:rsidR="002E2406" w:rsidRDefault="002E2406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38F2CC1D" w14:textId="77777777" w:rsidR="002E2406" w:rsidRPr="00EA47EA" w:rsidRDefault="002E2406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558D459B" w14:textId="77777777" w:rsidR="002E2406" w:rsidRPr="00EA47EA" w:rsidRDefault="002E2406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27B439AE" w14:textId="77777777" w:rsidR="002E2406" w:rsidRPr="00EA47EA" w:rsidRDefault="002E2406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95284DD" w14:textId="77777777" w:rsidR="002E2406" w:rsidRPr="00A8307A" w:rsidRDefault="002E2406" w:rsidP="00516DD3">
      <w:pPr>
        <w:pStyle w:val="Heading1"/>
        <w:spacing w:line="360" w:lineRule="auto"/>
      </w:pPr>
      <w:r w:rsidRPr="00A8307A">
        <w:t>LINIA 100</w:t>
      </w:r>
    </w:p>
    <w:p w14:paraId="2DBFDBB7" w14:textId="77777777" w:rsidR="002E2406" w:rsidRPr="00A8307A" w:rsidRDefault="002E2406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2E2406" w:rsidRPr="00AB76B4" w14:paraId="2080BAD8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D59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BFBF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D3BD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6CB70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57B5D21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AB58B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E237DDF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0AEE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2940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6C98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D53B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1892C732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A88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9A4B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02B3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A69BB3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9AFE52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74C81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93EDF63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C897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1A1E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CB2F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AB9B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33E0D8EE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815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F891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B8CC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3879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2FE50CD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A3FF1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4CE3BDFE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C910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4204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7AEE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E46C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DD751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2E2406" w:rsidRPr="00AB76B4" w14:paraId="5C37930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EEE8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0FF7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4627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91ABC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27878A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9FD8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F1F8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8189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511D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9E73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61703C7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44E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0A8E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BEB2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09E79A" w14:textId="77777777" w:rsidR="002E2406" w:rsidRPr="00AB76B4" w:rsidRDefault="002E2406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2806D903" w14:textId="77777777" w:rsidR="002E2406" w:rsidRPr="00AB76B4" w:rsidRDefault="002E2406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0084E" w14:textId="77777777" w:rsidR="002E2406" w:rsidRPr="00AB76B4" w:rsidRDefault="002E240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470B655D" w14:textId="77777777" w:rsidR="002E2406" w:rsidRPr="00AB76B4" w:rsidRDefault="002E240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1B3C7023" w14:textId="77777777" w:rsidR="002E2406" w:rsidRPr="00AB76B4" w:rsidRDefault="002E240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78A6AFE6" w14:textId="77777777" w:rsidR="002E2406" w:rsidRPr="00AB76B4" w:rsidRDefault="002E2406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70BC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CC46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7E38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0CE1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333F01C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E2A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37A4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6226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D2768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719D9D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7850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4247D2C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56 / 57 și </w:t>
            </w:r>
          </w:p>
          <w:p w14:paraId="586E300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5B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6440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DA50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1C70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C3EB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05CDD12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Cap București Nord </w:t>
            </w:r>
          </w:p>
          <w:p w14:paraId="43DDE8F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paletă cu diagonală.</w:t>
            </w:r>
          </w:p>
        </w:tc>
      </w:tr>
      <w:tr w:rsidR="002E2406" w:rsidRPr="00AB76B4" w14:paraId="7AF6B195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218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A1EC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B468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ED968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1AB407E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079F89A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16F2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181E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091B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4D0318C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AA1C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DF39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2E2406" w:rsidRPr="00AB76B4" w14:paraId="46E7C87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972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E28C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3EAE447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44BB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5A5D5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49BB979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3CB4471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8FEA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DFB5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0657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161C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1813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3451634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779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0CD2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C1CF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0F7BC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390D6C7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5307213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325B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A76F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2658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050EB62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FC20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34CA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A94FF8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CAA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D281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6948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CDBB8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1EA0979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3680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A798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6327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A34E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C549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3EBCBF6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1CB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2830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8628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78B27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5B63DF9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4911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75BE3FB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1EA064E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A4C5FD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4A39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51A2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8D70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F173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5A7EB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2E2406" w:rsidRPr="00AB76B4" w14:paraId="33AF2EB0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825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159F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4DD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AA078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26F0375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6CD6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2E45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F14C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E00F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7232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5C3D7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2E2406" w:rsidRPr="00AB76B4" w14:paraId="1CC53BA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E6C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8867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331C183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ACA2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8A2CE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72E8B77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64D3104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4F2C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2747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BC21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1CEB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4EF1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6C55A0C2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E1B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5239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2F4A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CF94BC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st. Chiajna -</w:t>
            </w:r>
          </w:p>
          <w:p w14:paraId="2089DEB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Călcâi sch. 24, </w:t>
            </w:r>
          </w:p>
          <w:p w14:paraId="6432EEF8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6990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981D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6652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9+000</w:t>
            </w:r>
          </w:p>
          <w:p w14:paraId="4743596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A25F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ED17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ieșiri la linia 5.</w:t>
            </w:r>
          </w:p>
        </w:tc>
      </w:tr>
      <w:tr w:rsidR="002E2406" w:rsidRPr="00AB76B4" w14:paraId="39B0B18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521F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50BB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F8FD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CF4BC8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5E9B157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7E935FF3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4F8C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965F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A06C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50D1F94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4C04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1596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494E4F6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008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83AF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BEBD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F3F24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1BA2265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6D42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9263E4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0B30F12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6FA0558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F3A7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3009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B339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8113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2A06A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2E2406" w:rsidRPr="00AB76B4" w14:paraId="02695A77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B2E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4204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663B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D028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5596F02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7CC5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6B77DC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18, 20, 24 </w:t>
            </w:r>
          </w:p>
          <w:p w14:paraId="2860F00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5AB0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F7EB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C20E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6CDE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24FEA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4A960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4, 5 și 6.</w:t>
            </w:r>
          </w:p>
        </w:tc>
      </w:tr>
      <w:tr w:rsidR="002E2406" w:rsidRPr="00AB76B4" w14:paraId="7E37E56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404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DD0D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FF22C3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603F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238628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53DE7B6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20F1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8CC6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755D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5676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BF69E" w14:textId="77777777" w:rsidR="002E2406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B40C0F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4A1F863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95FD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E7B7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3858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C7861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016EC66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DB51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9BCC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C52C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FB5A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8346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9D09C6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152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3CBE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28E9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046AA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187C6CE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B74E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15DB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6445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7F92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CF35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45D05C51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446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52E1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5A43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A6C1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35515D1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DE234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B8F0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9CFF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CE05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77C1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050E0DF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260B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5761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13FB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B6B2E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31F9930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9F783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94E7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4A21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C462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BCCD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40159B7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05D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DAA9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56AB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5CF4B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5F249CF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7A2EE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2321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88DF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29A64D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B637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3EADA" w14:textId="77777777" w:rsidR="002E2406" w:rsidRPr="00AB76B4" w:rsidRDefault="002E2406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12BDA38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F2A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B241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4E46E2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1D7C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9FEDCB" w14:textId="77777777" w:rsidR="002E2406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0072724C" w14:textId="77777777" w:rsidR="002E2406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4197702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657E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6B55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6EF6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BB38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37C8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AC5335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86E3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999A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7D1A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F248BB" w14:textId="77777777" w:rsidR="002E2406" w:rsidRPr="00AB76B4" w:rsidRDefault="002E2406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D2B1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9EBB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3A7D6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102AA1F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4902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AA83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238C7D5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116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C82C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2C43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FE78B3" w14:textId="77777777" w:rsidR="002E2406" w:rsidRPr="00AB76B4" w:rsidRDefault="002E2406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95B7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7E35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95007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3C500B10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53BA7" w14:textId="77777777" w:rsidR="002E2406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E638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0A665AAC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64C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FFF4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1255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82D06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6980D52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F2B8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3FB6213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49249A1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821C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566D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7879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8C5B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48E4595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33C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B409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0089B3A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DDC7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0AAE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7569897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C0F8B" w14:textId="77777777" w:rsidR="002E2406" w:rsidRPr="00AB76B4" w:rsidRDefault="002E2406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D3C0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403F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8586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4E43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0421661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2BE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17AE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4EF3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1A287C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3A90018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761C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78EB89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BE2D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9A96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555D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C2A5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5199D7C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087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D150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C65D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EAC649" w14:textId="77777777" w:rsidR="002E2406" w:rsidRPr="00AB76B4" w:rsidRDefault="002E2406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5C3A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07F9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AAEAC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78EBE3E2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2486B" w14:textId="77777777" w:rsidR="002E2406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0F95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42DA23C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5D2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9F21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A19A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67E54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3B00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4315EC1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3B0E1FF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7EE289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76990AF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6846903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6F91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E341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1C05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D470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51DA922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02B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3677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7165234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7864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B82FA2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740836C3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9B9A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4C57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73E5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E811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B3D4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7A231A20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6A9F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3CFA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2593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347BB3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737A662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CF39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3B0A3F4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A429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94C6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427E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C0D7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1D05F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7B958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2E2406" w:rsidRPr="00AB76B4" w14:paraId="14E99E0A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E3A8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8457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D490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C6B1B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0C9C60B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839C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60C8E1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2B35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6B49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A261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362F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569B035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B18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7AEA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5483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F03B3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401DD4D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B776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16E5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295A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3512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C1A5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276FABC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B55D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8753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5989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2BE25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2D97561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E571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03F00A0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DDEB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5544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F7DD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C5F1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7F93DC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C443F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2E2406" w:rsidRPr="00AB76B4" w14:paraId="2504A37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CC2F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F310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58B8AA1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22F5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BDECA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752D6FC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70C3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BDCC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115C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C830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C5FD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1CA354D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5A6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C0347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015676D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8CFF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F03996" w14:textId="77777777" w:rsidR="002E2406" w:rsidRPr="00AB76B4" w:rsidRDefault="002E2406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E0DA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F8C2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F7F38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047C9" w14:textId="77777777" w:rsidR="002E2406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EA597" w14:textId="77777777" w:rsidR="002E2406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65A7D5A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A4C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05CF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3F4BD83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3417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E3AA5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670A3D8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0EE6EB7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3E70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2FD9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761F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6585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6C59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58BE209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B40C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1E4F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9D88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E4BC7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771ED9A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0ACE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57CC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0789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66AF2FB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5764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7B85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46E78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4A2DC3D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725568A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F76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40D4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D1A2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204192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4380793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74AD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FBAE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1253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69ADF39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6D9A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971F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05059BB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550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7250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76D4EA9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97E2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A94E0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7B23FED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39DD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A71E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0AB5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A358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508F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4632E40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6C0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63DA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6D57061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211A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BB0ADC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169C445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6436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3933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2860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DBD5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4E4C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128A48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3C451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2E2406" w:rsidRPr="00AB76B4" w14:paraId="7D72B3E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30A1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789AB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05B9597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AC74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AB0751" w14:textId="77777777" w:rsidR="002E2406" w:rsidRPr="00AB76B4" w:rsidRDefault="002E2406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28448E30" w14:textId="77777777" w:rsidR="002E2406" w:rsidRPr="00AB76B4" w:rsidRDefault="002E2406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F802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46BA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1C4F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D605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6B191" w14:textId="77777777" w:rsidR="002E2406" w:rsidRPr="00AB76B4" w:rsidRDefault="002E2406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F6E317" w14:textId="77777777" w:rsidR="002E2406" w:rsidRPr="00AB76B4" w:rsidRDefault="002E2406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B76B4" w14:paraId="3FCBC42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CC13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D579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5F1F5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2FFD0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7B0AB1C8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3475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69E5581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1E70F84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6EF226D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8FEE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7432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8E0B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20F3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2EB46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2E2406" w:rsidRPr="00AB76B4" w14:paraId="6FB328D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271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1E23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10BF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D3BE7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0F3FCC7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442F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BD9744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404F191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1876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364C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E56F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B742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2E2406" w:rsidRPr="00AB76B4" w14:paraId="290FBFE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E74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F253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2D4E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CF087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4E04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CC0D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F933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1BDE550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1D1E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E604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76BA4E0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11C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FF739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C24F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12064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5B8855C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031FA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79A068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8760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4CB5A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A093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18FA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40C45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2E2406" w:rsidRPr="00AB76B4" w14:paraId="0A3F42D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0A0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DA44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3392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A4DB4C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587DC0A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5DDC0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8290955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7E20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668A6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9A72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E974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2E2406" w:rsidRPr="00AB76B4" w14:paraId="3CAFEEBB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BC4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6C448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4E09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29B47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12FBF88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9B2E6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0FE5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93E5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6B98A1E8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8447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7FE9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2A3B513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550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89FE6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AF06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66767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0DDA95A9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C2853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3A6E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6F94F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26471C2D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0A0F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C33E4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775F9DF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AB76B4" w14:paraId="1E7A25B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8629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BBF29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07413C20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C3BE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82705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751DBE8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449D2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0B70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B9603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6C99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0207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2E2406" w:rsidRPr="00AB76B4" w14:paraId="61272458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7EA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9783C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650E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BB06E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2104F3A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54EA6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71A7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FDB44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2A7B9FD6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FB04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B78D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AB76B4" w14:paraId="1F77946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412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322D4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C03CC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1A685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242203DD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47FAED7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00756A5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E5418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CDC3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7D6A5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4E0258C9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4FB4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8879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AB76B4" w14:paraId="31C7E2D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5C1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A669A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21AED4AD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1A33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7EB7C3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C5CA4AE" w14:textId="77777777" w:rsidR="002E2406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3926962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185C3D0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CFE1F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DABE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9739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3850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3210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AB76B4" w14:paraId="5A9DD98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1F6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28417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23FB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44509C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09D562CB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BAB5C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E29C94E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641C89DA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35E16C34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0D1F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3F115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4923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AFF4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29148A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2E2406" w:rsidRPr="00AB76B4" w14:paraId="23427D6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0C1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C3FE6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C0BE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229E3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561BE43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EFC15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4E96CE5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A038107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2379E2B4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AE23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5351E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3914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8E7F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6270DA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2E2406" w:rsidRPr="00AB76B4" w14:paraId="2F6DFDC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CC4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A8C8E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ECA4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11C89A" w14:textId="77777777" w:rsidR="002E2406" w:rsidRPr="00AB76B4" w:rsidRDefault="002E2406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15497D23" w14:textId="77777777" w:rsidR="002E2406" w:rsidRPr="00AB76B4" w:rsidRDefault="002E2406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25C3D" w14:textId="77777777" w:rsidR="002E2406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5A976A9" w14:textId="77777777" w:rsidR="002E2406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13A1DD0" w14:textId="77777777" w:rsidR="002E2406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0D96AE66" w14:textId="77777777" w:rsidR="002E2406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8AD3FDE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8060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D423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13C5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50790" w14:textId="77777777" w:rsidR="002E2406" w:rsidRPr="00AB76B4" w:rsidRDefault="002E240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E5FE201" w14:textId="77777777" w:rsidR="002E2406" w:rsidRPr="00AB76B4" w:rsidRDefault="002E240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2E2406" w:rsidRPr="00AB76B4" w14:paraId="2619A43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9F9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CBF24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DA1C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23C64E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B599A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95CC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95DF8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7EF6A97D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11BA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F415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2E2406" w:rsidRPr="00AB76B4" w14:paraId="3DD45EBA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432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3E3B9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409E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5C804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2BB2788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62D6D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9A7C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58C6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155722FB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5C46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DBA9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02DB9AF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AB76B4" w14:paraId="74CE4239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E87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D782B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8006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1385B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5FCCC3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2351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72A88AC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05C9EA81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2E361D4C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EBC8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48C85" w14:textId="77777777" w:rsidR="002E2406" w:rsidRPr="00AB76B4" w:rsidRDefault="002E2406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FAAC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658D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BA5EA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2E2406" w:rsidRPr="00AB76B4" w14:paraId="495E62D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73D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B4DE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77D9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6AD7D0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24E60FFF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05D6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E0C72B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0E98B93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5F5F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A5BD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2807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7B0B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72777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2E2406" w:rsidRPr="00AB76B4" w14:paraId="0EC24C8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35B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166C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FE4D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39CC38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4F5C2CDA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17CF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6B94CEE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46D32BD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2E45DDE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95EB7F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55347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8B9F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3E7A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B4CE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17FF20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A91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7D35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2A81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372FC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C30D2B1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180F8B46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EAE0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6474C2F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29AC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8161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33AE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6A62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46D023D0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505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8B46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444D011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EF7EA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E9A6D1" w14:textId="77777777" w:rsidR="002E2406" w:rsidRPr="00AB76B4" w:rsidRDefault="002E2406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1A5D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359E9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CF35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05D8B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190E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2FCDCD94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CA1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8956C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60F936B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5B6B8" w14:textId="77777777" w:rsidR="002E2406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2F844F" w14:textId="77777777" w:rsidR="002E2406" w:rsidRPr="00AB76B4" w:rsidRDefault="002E2406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3D83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B7AA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CE7A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FD818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1F62C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7691CC5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4673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817D3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6BCA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FFA1E3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1BF2782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83F38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19E1306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C923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1207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66331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84E5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2E2406" w:rsidRPr="00AB76B4" w14:paraId="682B5B7D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586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0A7A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C9BC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008FD5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349AD238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27F8124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A10E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BB74B0E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7297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E5162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4FB50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9F651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81B0A7C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B0F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FA6EF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3144148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116+734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4B35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F02BAD" w14:textId="77777777" w:rsidR="002E2406" w:rsidRPr="00AB76B4" w:rsidRDefault="002E240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1DC8725A" w14:textId="77777777" w:rsidR="002E2406" w:rsidRPr="00AB76B4" w:rsidRDefault="002E240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2DD7ACC1" w14:textId="77777777" w:rsidR="002E2406" w:rsidRPr="00AB76B4" w:rsidRDefault="002E240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</w:t>
            </w:r>
            <w:r>
              <w:rPr>
                <w:b/>
                <w:bCs/>
                <w:sz w:val="20"/>
              </w:rPr>
              <w:t xml:space="preserve">Cap X St. </w:t>
            </w:r>
            <w:r w:rsidRPr="00AB76B4">
              <w:rPr>
                <w:b/>
                <w:bCs/>
                <w:sz w:val="20"/>
              </w:rPr>
              <w:t>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B3B9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9AA4E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750C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18422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6D08A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51F7C8B8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146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1C010" w14:textId="77777777" w:rsidR="002E2406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1D6F8" w14:textId="77777777" w:rsidR="002E2406" w:rsidRDefault="002E240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A0AD10" w14:textId="77777777" w:rsidR="002E2406" w:rsidRPr="00AB76B4" w:rsidRDefault="002E240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521C338D" w14:textId="77777777" w:rsidR="002E2406" w:rsidRPr="00AB76B4" w:rsidRDefault="002E240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1EF28210" w14:textId="77777777" w:rsidR="002E2406" w:rsidRPr="00AB76B4" w:rsidRDefault="002E240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4717C" w14:textId="77777777" w:rsidR="002E2406" w:rsidRPr="00AB76B4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27B71" w14:textId="77777777" w:rsidR="002E2406" w:rsidRPr="00AB76B4" w:rsidRDefault="002E240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645E9" w14:textId="77777777" w:rsidR="002E2406" w:rsidRPr="00AB76B4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40A4EDC3" w14:textId="77777777" w:rsidR="002E2406" w:rsidRPr="00AB76B4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21DD2" w14:textId="77777777" w:rsidR="002E2406" w:rsidRPr="00AB76B4" w:rsidRDefault="002E240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EBBD0" w14:textId="77777777" w:rsidR="002E2406" w:rsidRDefault="002E2406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0846183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C107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1567C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116+734</w:t>
            </w:r>
          </w:p>
          <w:p w14:paraId="690FD366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DCFBE" w14:textId="77777777" w:rsidR="002E2406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875DC7" w14:textId="77777777" w:rsidR="002E2406" w:rsidRPr="00AB76B4" w:rsidRDefault="002E2406" w:rsidP="000D628C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 xml:space="preserve">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56625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C84E3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2E47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26CB6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15BA8" w14:textId="77777777" w:rsidR="002E2406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506FBE1A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F9A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92E94" w14:textId="77777777" w:rsidR="002E2406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C973E" w14:textId="77777777" w:rsidR="002E2406" w:rsidRDefault="002E240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32F731" w14:textId="77777777" w:rsidR="002E2406" w:rsidRPr="00AB76B4" w:rsidRDefault="002E240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3F42128E" w14:textId="77777777" w:rsidR="002E2406" w:rsidRDefault="002E2406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E9FE2" w14:textId="77777777" w:rsidR="002E2406" w:rsidRPr="00AB76B4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5D89A2F" w14:textId="77777777" w:rsidR="002E2406" w:rsidRPr="00AB76B4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FEB4B" w14:textId="77777777" w:rsidR="002E2406" w:rsidRPr="00AB76B4" w:rsidRDefault="002E240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27D81" w14:textId="77777777" w:rsidR="002E2406" w:rsidRPr="00AB76B4" w:rsidRDefault="002E2406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58EDC" w14:textId="77777777" w:rsidR="002E2406" w:rsidRPr="00AB76B4" w:rsidRDefault="002E2406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67553" w14:textId="77777777" w:rsidR="002E2406" w:rsidRDefault="002E2406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8E338F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DA3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B4F1C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3F06BFB0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4869A" w14:textId="77777777" w:rsidR="002E2406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DC763F" w14:textId="77777777" w:rsidR="002E2406" w:rsidRPr="00AB76B4" w:rsidRDefault="002E2406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1207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812E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B2527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D2A3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8C8FC" w14:textId="77777777" w:rsidR="002E2406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224975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8E1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474C2" w14:textId="77777777" w:rsidR="002E2406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51EFECE0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F2244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B28330" w14:textId="77777777" w:rsidR="002E2406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235FA547" w14:textId="77777777" w:rsidR="002E2406" w:rsidRPr="00AB76B4" w:rsidRDefault="002E2406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44A4B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2ED3F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46719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4026D" w14:textId="77777777" w:rsidR="002E2406" w:rsidRPr="00AB76B4" w:rsidRDefault="002E2406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DC8FD" w14:textId="77777777" w:rsidR="002E2406" w:rsidRPr="00AB76B4" w:rsidRDefault="002E2406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300023E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6B3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182F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8F61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A6ECC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7350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B7052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0B488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0C0AAED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1EABD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7017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314432B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F71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CDA3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D286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44EEBC" w14:textId="77777777" w:rsidR="002E2406" w:rsidRPr="00AB76B4" w:rsidRDefault="002E2406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0B8775EC" w14:textId="77777777" w:rsidR="002E2406" w:rsidRDefault="002E2406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3871E" w14:textId="77777777" w:rsidR="002E2406" w:rsidRPr="00AB76B4" w:rsidRDefault="002E240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623866D" w14:textId="77777777" w:rsidR="002E2406" w:rsidRDefault="002E240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4BE8FF74" w14:textId="77777777" w:rsidR="002E2406" w:rsidRDefault="002E240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49CE8B8" w14:textId="77777777" w:rsidR="002E2406" w:rsidRPr="00AB76B4" w:rsidRDefault="002E2406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8C40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5B4BC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368DC" w14:textId="77777777" w:rsidR="002E2406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AB497" w14:textId="77777777" w:rsidR="002E2406" w:rsidRPr="00AB76B4" w:rsidRDefault="002E2406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DEB14A" w14:textId="77777777" w:rsidR="002E2406" w:rsidRDefault="002E2406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2E2406" w:rsidRPr="00AB76B4" w14:paraId="03688F4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A26E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2CA3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3EA6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24767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70E28A06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608A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717E8D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C034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5A03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04262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F92B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2CBD5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2E2406" w:rsidRPr="00AB76B4" w14:paraId="32085EC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FE2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CB43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AF18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50CDC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72F3A0F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3E54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042E8BE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A445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B5C4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0A20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4DF4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F58BF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2E2406" w:rsidRPr="00AB76B4" w14:paraId="6A94C97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A10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768B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9B53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E8B174" w14:textId="77777777" w:rsidR="002E2406" w:rsidRDefault="002E2406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23EC7FC4" w14:textId="77777777" w:rsidR="002E2406" w:rsidRPr="00AB76B4" w:rsidRDefault="002E2406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E46C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D886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6778F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1525A63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6F3E2" w14:textId="77777777" w:rsidR="002E2406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705C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D781CA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492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000C2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129+800</w:t>
            </w:r>
          </w:p>
          <w:p w14:paraId="0B09F70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6BEC2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E0CB94" w14:textId="77777777" w:rsidR="002E2406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14EEC1F6" w14:textId="77777777" w:rsidR="002E2406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2693C200" w14:textId="77777777" w:rsidR="002E2406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0D86465B" w14:textId="77777777" w:rsidR="002E2406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5C80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8A75D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97260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5B3AE" w14:textId="77777777" w:rsidR="002E2406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AD5C8" w14:textId="77777777" w:rsidR="002E2406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02F21F5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A84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6960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5C71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444BB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4C3D7F51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E4A27E8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9D52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7EA4471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7F48F19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2C69D20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A2C3A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FB24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7BF97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DBD4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EDAD94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ECF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7F84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CBB4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4838A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7FB3280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4677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4D1497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BFC5E4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4BB8BF6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39987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591F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E1E0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2D64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630C4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2E2406" w:rsidRPr="00AB76B4" w14:paraId="03F810A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D8E2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3F59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27AB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ABF51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69E71999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DE80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B78DD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876B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380</w:t>
            </w:r>
          </w:p>
          <w:p w14:paraId="4F9F792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148+</w:t>
            </w: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71D2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5B75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3B27C49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2998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97E62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7EA2260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8DB3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1F9C22" w14:textId="77777777" w:rsidR="002E2406" w:rsidRPr="00AB76B4" w:rsidRDefault="002E240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43B5B08C" w14:textId="77777777" w:rsidR="002E2406" w:rsidRDefault="002E240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2C42CFCA" w14:textId="77777777" w:rsidR="002E2406" w:rsidRPr="00AB76B4" w:rsidRDefault="002E240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A459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B5C3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E491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76C7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830D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E69D80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85B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F5B1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7F85DE8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6360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43C737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5D3E81E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420ACE4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398D662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53DD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29C4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21F9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2CED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669B8" w14:textId="77777777" w:rsidR="002E2406" w:rsidRPr="00AB76B4" w:rsidRDefault="002E240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7D42A097" w14:textId="77777777" w:rsidR="002E2406" w:rsidRPr="00AB76B4" w:rsidRDefault="002E240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0017BEAA" w14:textId="77777777" w:rsidR="002E2406" w:rsidRPr="00AB76B4" w:rsidRDefault="002E240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29FA3256" w14:textId="77777777" w:rsidR="002E2406" w:rsidRPr="00AB76B4" w:rsidRDefault="002E2406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7D55BB8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29E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281E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D563A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21BF77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1BB349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E329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2847B6A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7F34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D8C6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FB3B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F4A94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77CDF57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1C90E2B3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2E2406" w:rsidRPr="00AB76B4" w14:paraId="35BC410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8F7D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921C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11F3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865D1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3BAEF1D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153F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F432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F5AB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85037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9FBC2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2E2406" w:rsidRPr="00AB76B4" w14:paraId="37B486E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6A33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F9B3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275F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23FDD6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0CDDFA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650A96A9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2AEA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4288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351F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616BDD1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DF1C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250FD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FE9DBFF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A98733" w14:textId="77777777" w:rsidR="002E2406" w:rsidRPr="00AB76B4" w:rsidRDefault="002E2406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2E2406" w:rsidRPr="00AB76B4" w14:paraId="1DE98F62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D11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D274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903B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018357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B1868F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0773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56A79E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4907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688B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6738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B90C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DD469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2E2406" w:rsidRPr="00AB76B4" w14:paraId="47A6F279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607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89CF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A656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40162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49F9165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9897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453B4F6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3077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1B47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55CC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5EBF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89D46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2E2406" w:rsidRPr="00AB76B4" w14:paraId="267B966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F17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D009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D1CFD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CDF838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0B83BCF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B484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570514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00EA5B2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39B7722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4437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C77E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1C78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0F06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F4194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2E2406" w:rsidRPr="00AB76B4" w14:paraId="0EE54FA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6022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D5B0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8D7C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E9EF43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D8CC9C3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5116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218CAC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26DBA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650F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D11C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ED13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7AEDC68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2E2406" w:rsidRPr="00AB76B4" w14:paraId="4C99E0A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9F3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11FB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ADEE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F58CC5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75264764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DC1C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514F282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584D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5156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3C5B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51CD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00BE8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2E2406" w:rsidRPr="00AB76B4" w14:paraId="57672C9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CA64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31D4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6E47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078180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CFFBE13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BD00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91A7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9840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BB65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037A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E3ACC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2E2406" w:rsidRPr="00AB76B4" w14:paraId="082A703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C42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0969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EDB9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9A8EB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A62B78F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8CD0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F5F5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94A7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BC55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DDD2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2E2406" w:rsidRPr="00AB76B4" w14:paraId="5399AD0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032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8087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8AFC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7BCE71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EAB8F9B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0FCE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24032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58CB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3239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82D2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2E2406" w:rsidRPr="00AB76B4" w14:paraId="7FD073CF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C5C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6F31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7590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4EF519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31DA996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F896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D46165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317B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2803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E37D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210B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78513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2E2406" w:rsidRPr="00AB76B4" w14:paraId="7C00977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BB5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A063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C51B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47404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67AC8F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4F7CF42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FC4D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EBD1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A52B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4D58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0971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23BB146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03E6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61F0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118D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A222DB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61FFAF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33EC5DB4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3992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77A6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FD0A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5887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019D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0C1102E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BD6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23B7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4481276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1004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0421D8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03933FF4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9170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4776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47AE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D139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56FD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0D35D07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D8F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86A6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1536AFC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1841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360FD2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7409C99F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8CCE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9826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B692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DD39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9FF5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3F19340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A0C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3BE92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33D2BD6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A0F5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EC1391" w14:textId="77777777" w:rsidR="002E2406" w:rsidRPr="00AB76B4" w:rsidRDefault="002E240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6DB75EAA" w14:textId="77777777" w:rsidR="002E2406" w:rsidRPr="00AB76B4" w:rsidRDefault="002E240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79A6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BBBA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C06F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4C64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7EF6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2E2406" w:rsidRPr="00AB76B4" w14:paraId="7AB483C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3EB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9FA6F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65392E04" w14:textId="77777777" w:rsidR="002E2406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74A6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DE91C2" w14:textId="77777777" w:rsidR="002E2406" w:rsidRPr="00AB76B4" w:rsidRDefault="002E2406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768AA3BA" w14:textId="77777777" w:rsidR="002E2406" w:rsidRPr="00AB76B4" w:rsidRDefault="002E2406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8184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7F91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BC20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F0B6A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5B3EF" w14:textId="77777777" w:rsidR="002E2406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09C0934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679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F686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587A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A1964F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75105F17" w14:textId="77777777" w:rsidR="002E2406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101CE214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9E25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C417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7B49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1816E5B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7321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94DF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22DF4C2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24D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55DB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8265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24C0B0" w14:textId="77777777" w:rsidR="002E2406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7500DFEC" w14:textId="77777777" w:rsidR="002E2406" w:rsidRPr="00AB76B4" w:rsidRDefault="002E2406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B659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4E0E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55E6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4E8376C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F7BB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9FEC2" w14:textId="77777777" w:rsidR="002E2406" w:rsidRPr="00AB76B4" w:rsidRDefault="002E2406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170CCFF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9D27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C8FC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1A73954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2F7DF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5C047F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022557D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8064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4F76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525A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1763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0146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0FFD563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61C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B768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2E9EBAF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83A5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6267C2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07333CA5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A3E2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EA76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8AFF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4AF77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C3C4C" w14:textId="77777777" w:rsidR="002E2406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702282B" w14:textId="77777777" w:rsidR="002E2406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8CBDD8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2E2406" w:rsidRPr="00AB76B4" w14:paraId="154ED1C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1FE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0881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1277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1466B6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74B52377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E8AC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F12EC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5894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41B1373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F836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10B7D" w14:textId="77777777" w:rsidR="002E2406" w:rsidRDefault="002E2406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1A2AB08" w14:textId="77777777" w:rsidR="002E2406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88805AE" w14:textId="77777777" w:rsidR="002E2406" w:rsidRPr="00AB76B4" w:rsidRDefault="002E2406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2E2406" w:rsidRPr="00AB76B4" w14:paraId="7FA22F6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C88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6E71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B52F7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0A94C4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52F9DE2C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56CD15F3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FEE8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7FFB14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0B5A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59EB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76ED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3C7B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7E615D0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1F79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3F58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5B702E0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30D3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3F2A81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E9F2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CAAF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7424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6B6B8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CA6A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79415EC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EC7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284CC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D7D0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520CC6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4EC0C73E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8820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0D44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BA4A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F5912E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71F81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06DC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2C5A30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34E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FC9A5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6B07AF55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E3B67" w14:textId="77777777" w:rsidR="002E2406" w:rsidRPr="00AB76B4" w:rsidRDefault="002E240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99AB13" w14:textId="77777777" w:rsidR="002E2406" w:rsidRPr="00AB76B4" w:rsidRDefault="002E240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A44A46A" w14:textId="77777777" w:rsidR="002E2406" w:rsidRPr="00AB76B4" w:rsidRDefault="002E240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066425F1" w14:textId="77777777" w:rsidR="002E2406" w:rsidRDefault="002E240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4B104134" w14:textId="77777777" w:rsidR="002E2406" w:rsidRPr="0068517F" w:rsidRDefault="002E240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239A3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A0292" w14:textId="77777777" w:rsidR="002E2406" w:rsidRPr="00AB76B4" w:rsidRDefault="002E240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18B82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1C66E" w14:textId="77777777" w:rsidR="002E2406" w:rsidRPr="00AB76B4" w:rsidRDefault="002E240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63962" w14:textId="77777777" w:rsidR="002E2406" w:rsidRDefault="002E2406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C14531F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6AACD70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2A6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433D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5D1A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494BAF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2EE96C1D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571F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3C522457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8F10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26D3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46CC9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E2F6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2E2406" w:rsidRPr="00AB76B4" w14:paraId="3CF26A7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479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1451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4906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236082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03A2675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21811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9C21B8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77565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F6BB4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37AD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D12A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2E2406" w:rsidRPr="00AB76B4" w14:paraId="40BB659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151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6217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E14CB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C06552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DFBCFC3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E1E92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5C77965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8CD90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2FE28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D0D23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DD1EE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2A2EBCF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FCD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0D463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0650BA8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16BDE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6409C6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7E0E0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AB316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5384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D854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E4A76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3CB52A9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7D2D54E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2F1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2280D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73204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6C59A" w14:textId="77777777" w:rsidR="002E2406" w:rsidRPr="00AB76B4" w:rsidRDefault="002E2406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7926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8D4E2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BBCEA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354B3C8B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E6AAD" w14:textId="77777777" w:rsidR="002E2406" w:rsidRPr="00AB76B4" w:rsidRDefault="002E2406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F41F2" w14:textId="77777777" w:rsidR="002E2406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F01A53F" w14:textId="77777777" w:rsidR="002E2406" w:rsidRPr="00AB76B4" w:rsidRDefault="002E2406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1BA6D07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F4D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49F1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9441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374DC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5AAF9013" w14:textId="77777777" w:rsidR="002E2406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1C371F8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0D30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CD01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7072C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435B0B8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5630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5C7FC" w14:textId="77777777" w:rsidR="002E2406" w:rsidRDefault="002E240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715D55A" w14:textId="77777777" w:rsidR="002E2406" w:rsidRPr="00AB76B4" w:rsidRDefault="002E2406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0BA1360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096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98A08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200+200</w:t>
            </w:r>
          </w:p>
          <w:p w14:paraId="1C012CC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06A6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9F82AF" w14:textId="77777777" w:rsidR="002E2406" w:rsidRPr="00AB76B4" w:rsidRDefault="002E2406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74653821" w14:textId="77777777" w:rsidR="002E2406" w:rsidRPr="00AB76B4" w:rsidRDefault="002E2406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751E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E1E4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D54D3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C0F3A" w14:textId="77777777" w:rsidR="002E2406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0EA94" w14:textId="77777777" w:rsidR="002E2406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CA406B0" w14:textId="77777777" w:rsidR="002E2406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3BE307ED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264D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034BB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7CB3D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0C7C2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7103A26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7B53F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D51FE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6DA9F6C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2C6C785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850C7C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2E0C8C3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326BBD9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546E9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238DE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083BE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EEC3F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1BE1AE2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2FFAAB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EF4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F065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80CA0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D2E98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1E558D0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0F123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043B94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7CC8C38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03102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90764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1632C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A78E0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0A171FA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B72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8F35B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0DA22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135E4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2F13CF8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0C9DA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D08A09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060FB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96665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E085D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7BADC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C74E6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2E2406" w:rsidRPr="00AB76B4" w14:paraId="525999B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34E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C7E5E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CB5E9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82C2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6EC3C76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C6EEB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C123B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8434F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F1C46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07511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BEE4B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2E2406" w:rsidRPr="00AB76B4" w14:paraId="01D8490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A319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FDEF6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D567E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FFF8E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5FDD7F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5220B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BD5F4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FDD29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846E2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82A7B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68A6E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2E2406" w:rsidRPr="00AB76B4" w14:paraId="62B227BC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6929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E1BCA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1B0EA2A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8236D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7F621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AE4350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D3FBE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72BD8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DCE4B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400FA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A4A60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5682FF4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88870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2E2406" w:rsidRPr="00AB76B4" w14:paraId="712E57E2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36A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5D93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FC944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D0B84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3AC29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5477D7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62A5D01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2CFE9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2FA07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2C35F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1E65A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2E2406" w:rsidRPr="00AB76B4" w14:paraId="348A5426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7D5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4BB01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AF971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43DEF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CD778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D6E7E8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62F90C1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526CC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25047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29E73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98A8A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2E2406" w:rsidRPr="00AB76B4" w14:paraId="1B3052BA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14F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F0156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7304A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86B03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823329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592B1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CD7EA5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245567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138ED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5BA60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FC03F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2E2406" w:rsidRPr="00AB76B4" w14:paraId="693458D1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6E2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A7C98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EBC65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25DB1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7251E99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7C7FC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023F01C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34459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5EE6A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C3B75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5D453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2E2406" w:rsidRPr="00AB76B4" w14:paraId="3A4DC01A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38F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6634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B64D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47B7D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963732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4F7FC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BEA3218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6290C1B8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6664AB8C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3F1615CB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4D4ED0DB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F3FA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A625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C11B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0F02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D9CB0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B76B4" w14:paraId="07E7AF0C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7E0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2076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25A0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C56C9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7DE34B0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1F62E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30E03D4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5899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B90A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98F7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0B90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67B06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B76B4" w14:paraId="244F8066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1F5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677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F68A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0E1BA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D47480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3327F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518E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A911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E155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4DA8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1639D22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948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715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818A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72B2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26EE7C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FD7F9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1CD5B41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3E328064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32744383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314ED880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38D46D28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486C7C62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04ECA82D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05FC8165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42FCB843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5C17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D193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CA14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4F6C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8B975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B76B4" w14:paraId="35CC655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FEB1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A07A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3692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95E9D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D37B8F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EA9FF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168CA189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2C1DCF06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BF33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F781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F4A7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8D34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6F3EE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B76B4" w14:paraId="2F68A54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143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8AE9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E840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1C3B6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4202BC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D063B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4C61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07D8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276D991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63FF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1931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814575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76EAEA2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D03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4A62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5FF691B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0DCC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2296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0DAA12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6E65BF2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3C6F6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4AC6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6A78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519F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2F11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FD8456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:rsidRPr="00AB76B4" w14:paraId="1109AF3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291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4586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09F4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ABD05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764A07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D405C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C4AF3AB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4272D6B1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4AA30989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6BB1A050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00B3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ACA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ECB5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C40D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406F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2E2406" w:rsidRPr="00AB76B4" w14:paraId="134690E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4C47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245D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D90C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274BE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497A63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FBEE0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4DA9B2C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617FD44E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08EB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F451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B4C7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069B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93483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2E2406" w:rsidRPr="00AB76B4" w14:paraId="38A4D13B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610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4407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9861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6A2C6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F360B4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AEABF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5EC8052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3A8F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53FF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4419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5540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2E2406" w:rsidRPr="00AB76B4" w14:paraId="0F52D4F8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8B9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7F54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A811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36007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68BD34F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5D01B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1D2D76A0" w14:textId="77777777" w:rsidR="002E2406" w:rsidRPr="00AB76B4" w:rsidRDefault="002E2406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C914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EDAC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C4AA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7D4D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6CE11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110531C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2E2406" w:rsidRPr="00AB76B4" w14:paraId="694A74DA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DA6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67C2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4BD2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E95FB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B0A454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F8A8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03434F6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A699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124F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3EC2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8490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963A6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2E2406" w:rsidRPr="00AB76B4" w14:paraId="774604C7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B25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2FFE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0346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D669F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3AD1FB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7C07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590A75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5971BC2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D144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0441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0B45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452B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2E2406" w:rsidRPr="00AB76B4" w14:paraId="3D99A03E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23F6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6341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95DF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9710D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96D095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BA87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54ACBF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017FFB2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5D1FB8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A478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6C5D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0CFB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D725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E8BCA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2E2406" w:rsidRPr="00AB76B4" w14:paraId="2A122E76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3AF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525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26112E9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4101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59607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23D7DFF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731D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FC04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1107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2159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3836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1349A5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11B1A6B4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D2E7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BB37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1A7B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6BE12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68A8C46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2D83380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1E09162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36CB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EC28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9C6A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3D5E58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454F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CAC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1A10CDB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2E2406" w:rsidRPr="00AB76B4" w14:paraId="2B40B7D9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EF1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59C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67A5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00621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7C05B0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0343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10900FA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01B636B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65CEBC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75CE3C6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03F16AE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008F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604F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A3C6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BCA6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4EA5568B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BEF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11B3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D2FF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27139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75276C6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0476C8D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5C03D21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EE0F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866A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7CE9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E603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EB9A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60C06647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FDA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0730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A272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5C681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0313312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1480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4605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03AB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8CA1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E48E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845BF39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A08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A237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15EF8BB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E914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A8A01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3C138FB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E34A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5DEB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D6D8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22D0324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5C44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6D21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7117C74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660E38FF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B70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CB3F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195D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BE94B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405C76D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7023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C22E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524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54A1E7F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C2B7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B956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2E2406" w:rsidRPr="00AB76B4" w14:paraId="03CEC975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868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E8E2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F84D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47377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7B26CB0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1A46E73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0FA9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9D22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14DC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1E36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D8FB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7855F96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318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08980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2887AB7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A0EB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A40A9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39379AB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790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B3AB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8D02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564A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3D66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1DCE270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9EA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9D87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23EF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16A5F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77E9772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BFFA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AD12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797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1AA3542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0BA8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1B79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2CE5169A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107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12FD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4962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A0601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2A92D54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5E0CE1D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158F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EBD5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39D7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D6BE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125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1AB29282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0CA9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8F6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2B69FDA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53CA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656B2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6ACB7FE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642C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D2E0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C8D6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A6D3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D5A1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4DD5B5F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2A12D95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4D8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A3F1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3F3C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0D0F8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121AC61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B58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22F6CCF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2002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D1C5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4B10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87D0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91A92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2E2406" w:rsidRPr="00AB76B4" w14:paraId="57D61EA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C3D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DAB6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667C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5784A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3A88A1D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6285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3535C2D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1291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1656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B7C9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800A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5ED9C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2E2406" w:rsidRPr="00AB76B4" w14:paraId="3F9A6FFC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F72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480B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BDB7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7FCB1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579ED6E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6E91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3549897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AD60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258F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B9D9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9D45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B30A2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E2406" w:rsidRPr="00AB76B4" w14:paraId="7A560F1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F84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EAA0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ED02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C32AD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4D4EBA4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CA5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2C22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E5F7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0BB8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73AE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8AA7D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2E2406" w:rsidRPr="00AB76B4" w14:paraId="6E14694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D3E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AC8F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DA45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C5B4E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73BAF1D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5DBB33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7528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54A596B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4325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B119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F72E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7CA9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84C6D6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F7B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A39A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6AF3173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E2E0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C8EAC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10E2E60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E597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A8D9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764D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3D39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9E32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1ED44F4B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6D5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4DF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3A1C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E1AF3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000C017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FF67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7EBEDF5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7B8BD9B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3F2CF15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3A32792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FC1D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D013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3A0B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8BC1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C5EB73C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A5A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A7E8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46F4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0E1B7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7F41475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065A2EE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6B94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E8C5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AE49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10A0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A111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BA2BA4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59C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81C9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59BE117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0F40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8F46D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599CFE2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F98A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0212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3962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5161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E213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B7DFEB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2E2406" w:rsidRPr="00AB76B4" w14:paraId="44431D55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2E4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936A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20E19A6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E1C9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ABFC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132B9AE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3059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AFC2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82CC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A822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F939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195DF31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23938C94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224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34631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B5CA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D411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11A6D67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487E552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631F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6A07C31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36A6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685C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612C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A678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4A731B6D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C30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A1B3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3C23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AE5D5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4640D17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3FB1894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CD6C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0F7F2D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C39E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679A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51B7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B4F0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AB25061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0FD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BC25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BF97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1D62D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776545B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0331651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EE4F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05A29C8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4A5B5B0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0FF8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7B6E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0CC7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066B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20530FC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6C6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5C37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33E7DB4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538F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F66E2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7EEDEBD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DB78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68BD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F69C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9093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3B01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7DD6464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61D4A9F9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FF94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A683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DD16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36AC0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5071E24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1B86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290CD4C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BFCC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D75B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A17C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F9B9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3FD4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2E2406" w:rsidRPr="00AB76B4" w14:paraId="12E5F108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90F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A656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2452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034C8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409C61D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32E4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59F44A1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A3EF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DC2C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5FF3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DDB2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ECEA5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2E2406" w:rsidRPr="00AB76B4" w14:paraId="505EB04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7DF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8960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0680D16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E391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118EB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589D988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1C29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3209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6968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A7A9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CA9E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509C573F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73F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9E07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3FF6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290C2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2C3D47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1DBA97B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B5A6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DA875E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070F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9ACB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38FD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143A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5025D5F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EAF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2193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D324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CDF66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C73956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685A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7BB2223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7B44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C046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1999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E1C3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6CFBB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2E2406" w:rsidRPr="00AB76B4" w14:paraId="4309187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EBF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C3BA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8DA2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C68A6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EB9332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CBB9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21E611F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CC0F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2D9E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F6D6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40DF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295E0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2E2406" w:rsidRPr="00AB76B4" w14:paraId="4F81CB2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A87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A383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B7A2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1A4B1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077A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00BBB6B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3C5C301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37ACC38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5348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D2B3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070F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9A6B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59FDB12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74828DA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2E2406" w:rsidRPr="00AB76B4" w14:paraId="3E435C16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CF6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1087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DEFA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80C03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75A442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1CF4C3D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AC44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3918030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6939D2E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DB9B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9B53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9A06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B435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69597DE1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9F0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1534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51AD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14A07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75C218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747F62B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B713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2A33C16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00FA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5FF3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DCB7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4255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445AAFC4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039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8C1E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431F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ED58E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B7841A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0F7C66B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C237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F684DB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9362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F282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3F33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5CA9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05252EA1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5DE0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374A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E264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9F008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2E5191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112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06345A9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45B3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C8A0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7ECB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1B92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A899E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2E2406" w:rsidRPr="00AB76B4" w14:paraId="48EA36FE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85B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7C1C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5081A71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4E9B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B7C83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53887D3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83FE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979F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8867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A801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16A9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05131A7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AB76B4" w14:paraId="4007A761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953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59B9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4F2E378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45FA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A65E6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6480CCB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3C39876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060B6F5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7FBBA4B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5CABC6B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3559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7460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6D2B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E6B3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48B7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36729FBE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08D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8AFF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46A3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2C3F4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2C85314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1705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FFF9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C337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6C4F5BA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D214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2F01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2340C3A0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704A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96EB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8BD8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DC424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21E7944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4C2F621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4174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ECF3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086E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3734845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4F1F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26E3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0CAE85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2E2406" w:rsidRPr="00AB76B4" w14:paraId="582C1EB8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D9F6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9EB5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570A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7F4B3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C74B4A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41FD3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6485A682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7651C6A7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3A3EF76B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CA69C5D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3EC9631E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C4CB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8DC8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025A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0EA2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54CC3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2E2406" w:rsidRPr="00AB76B4" w14:paraId="1F040B4C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5B8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B05F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17A6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6088F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27E1C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95CDBF9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2A6FDD90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3ABB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E58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ADC3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F585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DCCF2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2E2406" w:rsidRPr="00AB76B4" w14:paraId="387963E4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22D4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1339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45C4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F3F8E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1D9FFD0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B945F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037C047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35D82D60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41517D96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6E4BC8CB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C6303C3" w14:textId="77777777" w:rsidR="002E2406" w:rsidRPr="00AB76B4" w:rsidRDefault="002E2406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43EF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0253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1154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B5F7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8A94C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2E2406" w:rsidRPr="00AB76B4" w14:paraId="6D77B14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9E90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CE0F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0665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63BB7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41B177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4E61527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60F8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BAE758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F7A7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9C01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BB15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F0EC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4CA2758C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C73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C66B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D5D3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AEB03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41AB441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625EECF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64AD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255B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F93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68B3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6E81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2BAFDB4B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68B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2B05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2D9D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0C9CD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6DEAE99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FD96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43147AB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4BC1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F75C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5FD1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BB5E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FEF2A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2E2406" w:rsidRPr="00AB76B4" w14:paraId="1937B464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C91E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72E7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DED8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4F637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67A8726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9918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6F9136D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1E2E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A50B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7816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C2F1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2E2406" w:rsidRPr="00AB76B4" w14:paraId="77EF9D99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1FC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082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75E2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2AF1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53B2F6E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763C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7D7A701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A730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AA8A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41C5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F954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BFECE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2E2406" w:rsidRPr="00AB76B4" w14:paraId="5530150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EE5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C7D7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5B7C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F8826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02AF45E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9169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283913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C67DCD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778F7AA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1E12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7E99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91DD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9E49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62825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2E2406" w:rsidRPr="00AB76B4" w14:paraId="7F4CE708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C4C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47C2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AFCC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BFD1E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30E5728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6669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C79F99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3E689D6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C1F5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AFDA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2FB7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4E1D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E99D8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2E2406" w:rsidRPr="00AB76B4" w14:paraId="1497E967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177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8158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5D1DCC5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4A3E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7FE82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7EF8D0F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2A76710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1CDBAC0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2899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6316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2802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A5CE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B383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6DFF95FF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C4F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E52E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F6EF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DFD32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56B4D44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FFEA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1C19579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1341E65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E711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494B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AB7E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EF1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BB6AD81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44E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165A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5591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F786C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26F91A7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A03B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0CEDDA0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1BD10D4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3DF6A65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3A576F9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476162A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7E12763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EC64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9234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A347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B16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5241E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2E2406" w:rsidRPr="00AB76B4" w14:paraId="406AE232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B1A5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F15D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67BF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9F049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60807F8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95A5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BEF4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78D0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A004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9D9F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237C47D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645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B399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C848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1638B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0A8AAB8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E26AB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4320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F86E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69E9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EBE8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E0195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2E2406" w:rsidRPr="00AB76B4" w14:paraId="4AB10BDB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D29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1BDC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9847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CB533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4843851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4F08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D82C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FDF0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C8A6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6705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75A918AF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9E4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431A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2A2A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B77EB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52862C3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A469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2F33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8343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8A1B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09AA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7AE4E04B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D7A0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0FE3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6B11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54C95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2EBE31D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A76A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7F66F9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47B1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28C1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49EA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6454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6C96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2E2406" w:rsidRPr="00AB76B4" w14:paraId="03000D6E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A40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B0B2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7596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EE229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14B1774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9039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C28F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CC66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33C9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9813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2E2406" w:rsidRPr="00AB76B4" w14:paraId="1DAC394E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E9A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2E04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3721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9BC15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7654948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3A15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06DF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7E99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8EA3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D5DA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3F83B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2E2406" w:rsidRPr="00AB76B4" w14:paraId="351239CE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1F8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A699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0681D25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F69E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3EF7B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68B2332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1027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8318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1A90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ED51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212A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602B0A1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62F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14A0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13C5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14BAF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1856262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32A8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6083F80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FF79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A592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A622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4C5E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9987F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2E2406" w:rsidRPr="00AB76B4" w14:paraId="693FE2D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E17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D397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1BDB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88775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0A5623B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5BD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626F983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F9D5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5171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45FA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6FC6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DF1BF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2E2406" w:rsidRPr="00AB76B4" w14:paraId="0E8943CE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F0AEE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333B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3B27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C382C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5D7C376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625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6C09E6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A1B4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659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9243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0458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41902B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2E2406" w:rsidRPr="00AB76B4" w14:paraId="3A4D5710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E0D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0A25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20B10F0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AE34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0CE85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12392BA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BFF9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9ACA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1909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47F0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9A2F4" w14:textId="77777777" w:rsidR="002E2406" w:rsidRPr="00AB76B4" w:rsidRDefault="002E2406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D6699A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D45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C953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4C62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F3A7E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057D36E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07B5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955C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CBFE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C0B5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BE870" w14:textId="77777777" w:rsidR="002E2406" w:rsidRPr="00AB76B4" w:rsidRDefault="002E2406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5CE0F6BD" w14:textId="77777777" w:rsidR="002E2406" w:rsidRPr="00AB76B4" w:rsidRDefault="002E2406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2E2406" w:rsidRPr="00AB76B4" w14:paraId="5EF23B2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0C80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7594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9390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AED1B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46B0F89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E2DF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02757C6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031321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B4D3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DEBA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65A1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BA1F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3651B6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412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634D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5787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7A4F3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2C3D7B0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555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5AD5503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299C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16A2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29A1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D125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570E860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8EDB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3B71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460C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7251B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36B5D0F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F6F3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BAEF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3DC9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1B8A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518C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43B8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2E2406" w:rsidRPr="00AB76B4" w14:paraId="75FF53F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75D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AA02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E08D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F563A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3AFC4E0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9B53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32B9B69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E1D3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38B7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A2ED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2F8E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1425E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2E2406" w:rsidRPr="00AB76B4" w14:paraId="5133071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931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870D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C896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B0AE0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7A1037E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E579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1B3034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4B90FF2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14993E8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5600BD3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7567268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113E743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3FE4EF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7DE1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F6D4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FDF5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7B5F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8CA8C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2E2406" w:rsidRPr="00AB76B4" w14:paraId="50086E11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18A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F000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0EC1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8D8572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1145398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C1AE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1C2B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912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C33B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8675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D1647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2E2406" w:rsidRPr="00AB76B4" w14:paraId="6D7B4B3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628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7EB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0BC9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8F493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47F7A4F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021C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C697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5FCF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5F27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4E95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28D4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2E2406" w:rsidRPr="00AB76B4" w14:paraId="26396C1E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02A0BB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CEE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DBE1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323E4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338B7C5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CD91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0FA8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80F9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A178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648F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2E2406" w:rsidRPr="00AB76B4" w14:paraId="5C4C9804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F58C9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E966D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DC82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75A53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064F14D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FD70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049B7C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271B637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60C4C6B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76E6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4750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9C21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7C99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71660A1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70B13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B43B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1171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90F78D" w14:textId="77777777" w:rsidR="002E2406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4675964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38C5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EDC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173F2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5249AD4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A717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08E5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3AD0A56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2E2406" w:rsidRPr="00AB76B4" w14:paraId="1B81D9A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9D7AC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D0D1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B5C7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6C414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D095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CDCF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5178B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4EAFD" w14:textId="77777777" w:rsidR="002E2406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7CE4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2E2406" w:rsidRPr="00AB76B4" w14:paraId="4F165E4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88B82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DCF7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CE88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D0D31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EE99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4A76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67720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4F19F" w14:textId="77777777" w:rsidR="002E2406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6494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2E2406" w:rsidRPr="00AB76B4" w14:paraId="55AE1B8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2B545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0185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300C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00873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0FF9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8E6F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17FA6" w14:textId="77777777" w:rsidR="002E2406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AEF0E" w14:textId="77777777" w:rsidR="002E2406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1A75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2E2406" w:rsidRPr="00AB76B4" w14:paraId="733BA03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63299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E6E8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201A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A59B9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EAD5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85DF43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EF8F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1CF6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F958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89C2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2E2406" w:rsidRPr="00AB76B4" w14:paraId="7273953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7F5213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C7DF1" w14:textId="77777777" w:rsidR="002E2406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854A0" w14:textId="77777777" w:rsidR="002E2406" w:rsidRDefault="002E240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3624E" w14:textId="77777777" w:rsidR="002E2406" w:rsidRPr="00AB76B4" w:rsidRDefault="002E2406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F1EA2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8F6ED97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5914C" w14:textId="77777777" w:rsidR="002E2406" w:rsidRDefault="002E240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3E97A" w14:textId="77777777" w:rsidR="002E2406" w:rsidRPr="00AB76B4" w:rsidRDefault="002E2406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0B122" w14:textId="77777777" w:rsidR="002E2406" w:rsidRPr="00AB76B4" w:rsidRDefault="002E2406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82797" w14:textId="77777777" w:rsidR="002E2406" w:rsidRDefault="002E2406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2E2406" w:rsidRPr="00AB76B4" w14:paraId="095A7F17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7300BC9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10F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95B3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FCF1A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E33C8" w14:textId="77777777" w:rsidR="002E2406" w:rsidRPr="00AB76B4" w:rsidRDefault="002E240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4A5710C" w14:textId="77777777" w:rsidR="002E2406" w:rsidRPr="00AB76B4" w:rsidRDefault="002E240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EE7E2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A58C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C0C5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1C40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37F1DCA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CA457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78A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7601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2ED68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805E2" w14:textId="77777777" w:rsidR="002E2406" w:rsidRPr="00AB76B4" w:rsidRDefault="002E240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8365BAF" w14:textId="77777777" w:rsidR="002E2406" w:rsidRPr="00AB76B4" w:rsidRDefault="002E2406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8255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D292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FF5D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6EF9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2E2406" w:rsidRPr="00AB76B4" w14:paraId="03D33836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DA7D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FCA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2B7D0E1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2DB3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F038F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35C695A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70DE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DAE5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5FB6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A501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F92F8" w14:textId="77777777" w:rsidR="002E2406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5F05FD4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2E2406" w:rsidRPr="00AB76B4" w14:paraId="5CB43EC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1CC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DAC4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613E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F65A0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3E8F24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4351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89560E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3B54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3DDDD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3C59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0E95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B76B4" w14:paraId="642062B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9AE3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D3DD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AFE8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42961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385F56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38D6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6FF5DD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4182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009C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30CA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A215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0DCDF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3A2470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438BC56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2E2406" w:rsidRPr="00AB76B4" w14:paraId="661948F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15E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AE51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35B7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19330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5C7A05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EC25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C520E7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1F86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31C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DE91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4BFF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B677E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7D22795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2E96B13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2E2406" w:rsidRPr="00AB76B4" w14:paraId="0C5E956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4E1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FE06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1B85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2A06BF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B51B41E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7978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EFBD09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EB29B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6DE8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351A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1775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0C63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2E2406" w:rsidRPr="00AB76B4" w14:paraId="16569B2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850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9697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05FA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F2B747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A6DF35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C19B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2FFD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D685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9BDC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18C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FCA51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2E2406" w:rsidRPr="00AB76B4" w14:paraId="17FE0A8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B16AA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1360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25BD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7A5B3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4F0B10F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6E3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EAE1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9177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7420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BABD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5BB5D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565BBA1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2E2406" w:rsidRPr="00AB76B4" w14:paraId="1BB67A0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6832F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3670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395C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25321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7000E9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CFDC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1120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DD37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5464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6F74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849299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59CCAA8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2E2406" w:rsidRPr="00AB76B4" w14:paraId="66C43CB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EE02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B9FC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DD2C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DC5105" w14:textId="77777777" w:rsidR="002E2406" w:rsidRPr="00AB76B4" w:rsidRDefault="002E2406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41D0B26" w14:textId="77777777" w:rsidR="002E2406" w:rsidRPr="00AB76B4" w:rsidRDefault="002E2406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1A4F1" w14:textId="77777777" w:rsidR="002E2406" w:rsidRPr="00AB76B4" w:rsidRDefault="002E2406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661A038" w14:textId="77777777" w:rsidR="002E2406" w:rsidRPr="00AB76B4" w:rsidRDefault="002E2406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4A4C691F" w14:textId="77777777" w:rsidR="002E2406" w:rsidRPr="00AB76B4" w:rsidRDefault="002E2406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9AFD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C96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2883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FCF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2E2406" w:rsidRPr="00AB76B4" w14:paraId="0D022EA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B5198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5DE6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1F960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089756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2B8A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393970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101664E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8C41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74A4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82CF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14CD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25BE3A9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DDA5BD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2E2406" w:rsidRPr="00AB76B4" w14:paraId="54EB0F2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BDE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6C6E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8456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8C86CC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01C00E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C3C2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C2C2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7F1A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D45F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2E3F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60215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2E2406" w:rsidRPr="00AB76B4" w14:paraId="56E0191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D07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6678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D7B4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3F549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C2F9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4BDAA9C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EB0A6D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D54A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48C1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0167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ABC9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56716297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2E2406" w:rsidRPr="00AB76B4" w14:paraId="64F344B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5AB4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49E2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52F0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EA74C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F414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EC7F6B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1A87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8EE7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03FA3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6414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2E2406" w:rsidRPr="00AB76B4" w14:paraId="7AAB129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01D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086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962B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DD085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5766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EEC18D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3282F97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9AEAF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F68F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8A62B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A9711" w14:textId="77777777" w:rsidR="002E2406" w:rsidRPr="007B5A25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4E826009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2E2406" w:rsidRPr="00AB76B4" w14:paraId="18440D8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CBC1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954B3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3299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0FB2D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14DB1C9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A3C4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79D6EB2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7E09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05F0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A0BF2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9278B" w14:textId="77777777" w:rsidR="002E2406" w:rsidRPr="00AB76B4" w:rsidRDefault="002E2406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6ED73C" w14:textId="77777777" w:rsidR="002E2406" w:rsidRPr="00AB76B4" w:rsidRDefault="002E2406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2E2406" w:rsidRPr="00AB76B4" w14:paraId="1AD46D9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1A76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BE49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DC99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DB003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FA51D53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2A1B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1C10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7904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5A537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01122" w14:textId="77777777" w:rsidR="002E2406" w:rsidRPr="00AB76B4" w:rsidRDefault="002E2406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DE439B" w14:textId="77777777" w:rsidR="002E2406" w:rsidRPr="00AB76B4" w:rsidRDefault="002E2406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2E2406" w:rsidRPr="00AB76B4" w14:paraId="7EE7984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3E3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5621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15A08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57D5E5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1B5AF1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B240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2FBF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9EDA8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F0A4A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AA4E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36159A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2E2406" w:rsidRPr="00AB76B4" w14:paraId="566DCCF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964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395E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9B725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84018D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A3C427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F54BB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260E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D398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4597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9F6C2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3C755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2E2406" w:rsidRPr="00AB76B4" w14:paraId="084E522C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0095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F3576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5A02C7D5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919A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1A35B8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2F8BBF1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DC63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B14E9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E070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1B12E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6E65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AB76B4" w14:paraId="4DF58C60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23EC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5E89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8596D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3B4E0A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282DAC40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5EC30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EB2DE9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1B866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BD25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1DAD4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4D4D4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2E2406" w:rsidRPr="00AB76B4" w14:paraId="4F83A2E6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2407" w14:textId="77777777" w:rsidR="002E2406" w:rsidRPr="00AB76B4" w:rsidRDefault="002E2406" w:rsidP="002E240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E029F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7850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C7FDCB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616025D1" w14:textId="77777777" w:rsidR="002E2406" w:rsidRPr="00AB76B4" w:rsidRDefault="002E2406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7B14C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97971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4ACCE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642FC" w14:textId="77777777" w:rsidR="002E2406" w:rsidRPr="00AB76B4" w:rsidRDefault="002E2406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4A9D1" w14:textId="77777777" w:rsidR="002E2406" w:rsidRPr="00AB76B4" w:rsidRDefault="002E2406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0F574629" w14:textId="77777777" w:rsidR="002E2406" w:rsidRDefault="002E2406" w:rsidP="004C7D25">
      <w:pPr>
        <w:pStyle w:val="Heading1"/>
        <w:spacing w:line="360" w:lineRule="auto"/>
      </w:pPr>
      <w:r>
        <w:lastRenderedPageBreak/>
        <w:t>LINIA 101</w:t>
      </w:r>
    </w:p>
    <w:p w14:paraId="222B4D91" w14:textId="77777777" w:rsidR="002E2406" w:rsidRDefault="002E2406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E2406" w14:paraId="6B784BF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6FC4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A5F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9+455</w:t>
            </w:r>
          </w:p>
          <w:p w14:paraId="00EAE70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C9E8D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5FD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Chitila - </w:t>
            </w:r>
          </w:p>
          <w:p w14:paraId="19A9820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C067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E6F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75E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19C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7D0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47F1C9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3CB344F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C8F4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EF1C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  <w:p w14:paraId="547D076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AD98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7C6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Chitila</w:t>
            </w:r>
          </w:p>
          <w:p w14:paraId="46597F1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4855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EC0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17C4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633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F3FD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F2052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BCC3B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4 - 11 și spre </w:t>
            </w:r>
          </w:p>
          <w:p w14:paraId="54AE45A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 I Chitila - Săbăreni.</w:t>
            </w:r>
          </w:p>
        </w:tc>
      </w:tr>
      <w:tr w:rsidR="002E2406" w14:paraId="25816B0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09D4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F02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48505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F8E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2DBC282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+ </w:t>
            </w:r>
          </w:p>
          <w:p w14:paraId="265C6A0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9768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C51F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3AC3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14+000</w:t>
            </w:r>
          </w:p>
          <w:p w14:paraId="05E8100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9C9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5A5A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0FD86BC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410E8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8FE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D2C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32A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Săbăreni </w:t>
            </w:r>
          </w:p>
          <w:p w14:paraId="6EDFB96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peste sch. 17  </w:t>
            </w:r>
          </w:p>
          <w:p w14:paraId="17D9BAD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394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17 </w:t>
            </w:r>
          </w:p>
          <w:p w14:paraId="595E04BF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EB95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5E9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87D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494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5DCEE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 abătută.</w:t>
            </w:r>
          </w:p>
        </w:tc>
      </w:tr>
      <w:tr w:rsidR="002E2406" w14:paraId="410D8BC7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CF82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ACD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268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C747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19EDD346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EE2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10 </w:t>
            </w:r>
          </w:p>
          <w:p w14:paraId="44936A8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338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BF5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C7B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D60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şi 5.</w:t>
            </w:r>
          </w:p>
        </w:tc>
      </w:tr>
      <w:tr w:rsidR="002E2406" w14:paraId="68915345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199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F2C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22+500</w:t>
            </w:r>
          </w:p>
          <w:p w14:paraId="62FF865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9D1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1462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564C6AFB" w14:textId="77777777" w:rsidR="002E2406" w:rsidRDefault="002E2406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și zona aparate de cale </w:t>
            </w:r>
            <w:r>
              <w:rPr>
                <w:b/>
                <w:bCs/>
                <w:sz w:val="20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F6D9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D09A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81C2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B2D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A0E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7A462A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755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DE2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6911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F52D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0B20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6D05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1A9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35+400</w:t>
            </w:r>
          </w:p>
          <w:p w14:paraId="4E6C893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0C2D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E43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88ECF77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99BD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CC55A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C84A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9A5E" w14:textId="77777777" w:rsidR="002E2406" w:rsidRDefault="002E2406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0008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24B8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A3C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  <w:p w14:paraId="64A7CEC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3DFB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7FC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6004CB2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C299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548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9CE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20C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5669C66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B2F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9 </w:t>
            </w:r>
          </w:p>
          <w:p w14:paraId="63F77B2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B932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1EA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EFCB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13A3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EEBA2AA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4BDE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393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  <w:p w14:paraId="2AA214A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00A17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D4A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Ciocăneşti -</w:t>
            </w:r>
          </w:p>
          <w:p w14:paraId="73DD91E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6F6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1D6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02B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1258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B633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70E0CF4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08F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777F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  <w:p w14:paraId="61750A7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746F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B42B" w14:textId="77777777" w:rsidR="002E2406" w:rsidRDefault="002E2406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BA6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9C0BB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B26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006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2C1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F8FD5D8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E43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75B04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690A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99480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</w:t>
            </w:r>
          </w:p>
          <w:p w14:paraId="72A2D39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B9CCAB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57A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174EB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F075C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F97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242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660E6AB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B73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29C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47CF494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F30B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ED6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-</w:t>
            </w:r>
          </w:p>
          <w:p w14:paraId="42C32EF6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6E54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E79FD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A0D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978A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688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967DDA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04BE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9F9A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A1B8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1AB0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17289BB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9EA5" w14:textId="77777777" w:rsidR="002E2406" w:rsidRPr="00A165AE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D28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031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19432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F324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A49E51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E204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7BB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47+800</w:t>
            </w:r>
          </w:p>
          <w:p w14:paraId="1D4ED90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8D58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599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4447A9A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731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C90C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49CF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6DC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07B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- ax stație.</w:t>
            </w:r>
          </w:p>
        </w:tc>
      </w:tr>
      <w:tr w:rsidR="002E2406" w14:paraId="44980AE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C039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3F12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C72D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E7F6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5C28A40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899D3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1F6DE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8538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3FD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51D4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10F32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4C0CE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6.</w:t>
            </w:r>
          </w:p>
        </w:tc>
      </w:tr>
      <w:tr w:rsidR="002E2406" w14:paraId="0228F86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2BF8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79BA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083A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6DA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3349D2B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C7DF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E91BA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4CA2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C84F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A2FE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CD7DE6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63C27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6, 7 și 8.</w:t>
            </w:r>
          </w:p>
        </w:tc>
      </w:tr>
      <w:tr w:rsidR="002E2406" w14:paraId="327F2E6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235D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9D7A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111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4293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0CF3C31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14D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45C3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129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395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B76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2E6FC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82A19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și 8.</w:t>
            </w:r>
          </w:p>
        </w:tc>
      </w:tr>
      <w:tr w:rsidR="002E2406" w14:paraId="0E52395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4C10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CA3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35AF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F43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B6AD1C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F992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A51E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46F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4E1F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AD50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493BCC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BE6C6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și 10.</w:t>
            </w:r>
          </w:p>
        </w:tc>
      </w:tr>
      <w:tr w:rsidR="002E2406" w14:paraId="294544D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D7008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9EB4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810EC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E3A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6B4820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E4A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C0D287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68B4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8FD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0BC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1DD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FFBCE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FFE6C7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2E2406" w14:paraId="6426C9A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0987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71E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BB4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C04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F61FDF8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158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D9C587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34 / 42 </w:t>
            </w:r>
          </w:p>
          <w:p w14:paraId="41FB183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8DCABE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4BC9AE9" w14:textId="77777777" w:rsidR="002E2406" w:rsidRPr="00A165AE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A12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5499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7D78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421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CAD3A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5 - 9.</w:t>
            </w:r>
          </w:p>
        </w:tc>
      </w:tr>
      <w:tr w:rsidR="002E2406" w14:paraId="7A99411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385B4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2966" w14:textId="77777777" w:rsidR="002E2406" w:rsidRDefault="002E240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49+700</w:t>
            </w:r>
          </w:p>
          <w:p w14:paraId="0D2A142F" w14:textId="77777777" w:rsidR="002E2406" w:rsidRDefault="002E240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18BB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869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163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2C5F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240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239EC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E59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C6A752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5B7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8F9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0D6A5A6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9ECC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C43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6B57209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19A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D86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E464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C6DF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3D1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Se respectă doar cu primul vehicul din componența trenului.</w:t>
            </w:r>
          </w:p>
        </w:tc>
      </w:tr>
      <w:tr w:rsidR="002E2406" w14:paraId="4F61AE5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1710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75C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89F9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C2CA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722F9519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D87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2FB7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8667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58+960</w:t>
            </w:r>
          </w:p>
          <w:p w14:paraId="1D2E79D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9B20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FE931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58+990.</w:t>
            </w:r>
          </w:p>
        </w:tc>
      </w:tr>
      <w:tr w:rsidR="002E2406" w14:paraId="1F094E3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B18C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D372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97C1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8AB3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7AF8C8B8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36E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F42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054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59+600</w:t>
            </w:r>
          </w:p>
          <w:p w14:paraId="1BEB87D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6D204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C2E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59+625.</w:t>
            </w:r>
          </w:p>
        </w:tc>
      </w:tr>
      <w:tr w:rsidR="002E2406" w14:paraId="5EF655DE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918F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054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A1E9B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E16C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3AF8C028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82CA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6B6D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321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6562F2E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56B7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6E1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63+370.</w:t>
            </w:r>
          </w:p>
        </w:tc>
      </w:tr>
      <w:tr w:rsidR="002E2406" w14:paraId="5678A16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21B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D4F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A770E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0DB6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10F8A662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B7F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920A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678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65+850</w:t>
            </w:r>
          </w:p>
          <w:p w14:paraId="31D023A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51FA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99FE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65+875.</w:t>
            </w:r>
          </w:p>
        </w:tc>
      </w:tr>
      <w:tr w:rsidR="002E2406" w14:paraId="56D0B0E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050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F774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69+250</w:t>
            </w:r>
          </w:p>
          <w:p w14:paraId="0EFF9113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34CE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B7CC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618AFBC7" w14:textId="77777777" w:rsidR="002E2406" w:rsidRDefault="002E240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E60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4645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AEB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80AA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DFF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609B8AC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E50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276EB" w14:textId="77777777" w:rsidR="002E2406" w:rsidRDefault="002E240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D762" w14:textId="77777777" w:rsidR="002E2406" w:rsidRDefault="002E240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BA56B" w14:textId="77777777" w:rsidR="002E2406" w:rsidRDefault="002E2406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7F75B30A" w14:textId="77777777" w:rsidR="002E2406" w:rsidRDefault="002E2406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772C" w14:textId="77777777" w:rsidR="002E2406" w:rsidRDefault="002E240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CC98" w14:textId="77777777" w:rsidR="002E2406" w:rsidRPr="000625F2" w:rsidRDefault="002E240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B57D" w14:textId="77777777" w:rsidR="002E2406" w:rsidRDefault="002E240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69+250</w:t>
            </w:r>
          </w:p>
          <w:p w14:paraId="0C126730" w14:textId="77777777" w:rsidR="002E2406" w:rsidRDefault="002E240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49B2" w14:textId="77777777" w:rsidR="002E2406" w:rsidRDefault="002E240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006A" w14:textId="77777777" w:rsidR="002E2406" w:rsidRDefault="002E2406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359470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9A58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DF1C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31767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A947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3C9BE0F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F55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romb bretea</w:t>
            </w:r>
          </w:p>
          <w:p w14:paraId="495BFE7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9-11-7-13 </w:t>
            </w:r>
          </w:p>
          <w:p w14:paraId="693E544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73500D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abate-rile </w:t>
            </w:r>
          </w:p>
          <w:p w14:paraId="676DFD0A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19146AC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E663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3CC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A6C9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2B5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18823C1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CDBC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837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CEBE2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23403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49C23B0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FAA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84FA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6B9F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95E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3195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68EE3C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2E2406" w14:paraId="6205CF98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602E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9FF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01E7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CAD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5A287938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5DBF39A0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298A1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 </w:t>
            </w:r>
          </w:p>
          <w:p w14:paraId="4076026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5E4F6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5AC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5579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C51F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2EF8A6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LFI SC Mairon SA.</w:t>
            </w:r>
          </w:p>
        </w:tc>
      </w:tr>
      <w:tr w:rsidR="002E2406" w14:paraId="631F016A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EB8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CCCA4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976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2782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7FA98A2D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2626EC8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3E4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45B02F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50B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480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0BF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E1A3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CCEFF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2E2406" w14:paraId="278A2CE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372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498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C93E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F30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66B0A437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</w:t>
            </w:r>
          </w:p>
          <w:p w14:paraId="2198CD2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8F6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9A1901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111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321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C5FB7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0D4A3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5 - 8.</w:t>
            </w:r>
          </w:p>
        </w:tc>
      </w:tr>
      <w:tr w:rsidR="002E2406" w14:paraId="308F413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9DBE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88D3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B16F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EE4A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56B7129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0E7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29</w:t>
            </w:r>
          </w:p>
          <w:p w14:paraId="0F01C79F" w14:textId="77777777" w:rsidR="002E2406" w:rsidRPr="00FA5543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D0D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A249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4CBD9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0B17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si 7</w:t>
            </w:r>
          </w:p>
        </w:tc>
      </w:tr>
      <w:tr w:rsidR="002E2406" w14:paraId="7CCF5775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400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7DA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189C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0370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418AA406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  <w:p w14:paraId="7EC346D4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2C40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14 </w:t>
            </w:r>
          </w:p>
          <w:p w14:paraId="0A8B6932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63C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2AC9D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0A81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E04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69402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2E2406" w14:paraId="5C67ACEE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194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1A66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B82F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CA1A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4EEB17FE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4F3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16, 18, 20 </w:t>
            </w:r>
          </w:p>
          <w:p w14:paraId="3C6049C0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10E2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888B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F930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8539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AAA1BD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FC68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E25F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200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1A8F" w14:textId="77777777" w:rsidR="002E2406" w:rsidRPr="006E4185" w:rsidRDefault="002E2406" w:rsidP="00AD4FEF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sz w:val="20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</w:rPr>
              <w:t>și linia 3 directă</w:t>
            </w:r>
            <w:r w:rsidRPr="006E4185"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9C95F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3129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97E2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70+490</w:t>
            </w:r>
          </w:p>
          <w:p w14:paraId="2C689677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11325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49F4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BF93FD2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C6DF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2298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63B7E2EE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A9C4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8DDB" w14:textId="77777777" w:rsidR="002E2406" w:rsidRDefault="002E240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F99B" w14:textId="77777777" w:rsidR="002E2406" w:rsidRPr="009E41CA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6A22" w14:textId="77777777" w:rsidR="002E2406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3E05" w14:textId="77777777" w:rsidR="002E2406" w:rsidRDefault="002E240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1959" w14:textId="77777777" w:rsidR="002E2406" w:rsidRPr="000625F2" w:rsidRDefault="002E240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709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2E2406" w14:paraId="423CCC28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5BDE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21C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C7A4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063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AA727" w14:textId="77777777" w:rsidR="002E2406" w:rsidRPr="009E41CA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52F8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B8B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6B3DA01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A18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2FD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2E2406" w14:paraId="1F334C49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E2FD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D03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97D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8A6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DBA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14952B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D18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3DE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7AB4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982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4 - 7.</w:t>
            </w:r>
          </w:p>
        </w:tc>
      </w:tr>
      <w:tr w:rsidR="002E2406" w14:paraId="2914D4CC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50A2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0E9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E2D1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409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1EC4EAC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07D6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FA50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7D2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C31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251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A409B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6.</w:t>
            </w:r>
          </w:p>
        </w:tc>
      </w:tr>
      <w:tr w:rsidR="002E2406" w14:paraId="0378000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60F7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A8D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1F8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9AC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4566374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C7C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7F327F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AAC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BCB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124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A27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DE121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69BCA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4 - 6.</w:t>
            </w:r>
          </w:p>
        </w:tc>
      </w:tr>
      <w:tr w:rsidR="002E2406" w14:paraId="290BF63F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FBD0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2A4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168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E58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39676E3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F4F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DF7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4DA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35B8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618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8714A05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9AF1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E80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B55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2E5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46E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8F0B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C24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91-816</w:t>
            </w:r>
          </w:p>
          <w:p w14:paraId="2F87903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05F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C3F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064A73F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18E9D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03F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CA6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259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Călineşti</w:t>
            </w:r>
          </w:p>
          <w:p w14:paraId="28F3E17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352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BF0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7F2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C353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C1DE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 abătute.</w:t>
            </w:r>
          </w:p>
        </w:tc>
      </w:tr>
      <w:tr w:rsidR="002E2406" w14:paraId="03FA9E02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04C9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783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F1E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50F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DAB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9266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067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99+500</w:t>
            </w:r>
          </w:p>
          <w:p w14:paraId="1557813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ABC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E4C0E" w14:textId="77777777" w:rsidR="002E2406" w:rsidRDefault="002E2406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27F8845D" w14:textId="77777777" w:rsidR="002E2406" w:rsidRPr="003A43BB" w:rsidRDefault="002E2406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2E2406" w14:paraId="345E2A5D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6B5F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01A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BA29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789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59ECB79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94CCBB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0DF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238375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DB2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8D538D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8F98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85FC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DE6F6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şi 6</w:t>
            </w:r>
          </w:p>
          <w:p w14:paraId="036427F9" w14:textId="77777777" w:rsidR="002E2406" w:rsidRPr="002C6BE4" w:rsidRDefault="002E2406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 expedieri.</w:t>
            </w:r>
          </w:p>
        </w:tc>
      </w:tr>
      <w:tr w:rsidR="002E2406" w14:paraId="2F6D0B73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006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9E3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CC1E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774F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5818FAF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043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739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98F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ABE9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09D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23E0F22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FC0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ED7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CB6CA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502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2949C4A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A59F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E2A390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74DA119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6CE19E1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39F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8F9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C1E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DFE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32A05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2E2406" w14:paraId="642637A9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69E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F25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3C7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515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468C1B3F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E12E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9283203" w14:textId="77777777" w:rsidR="002E2406" w:rsidRPr="00164983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6DD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A89C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96F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095B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CC5D5B" w14:textId="77777777" w:rsidR="002E2406" w:rsidRPr="0058349B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I. C. Brătianu - Goleşti.</w:t>
            </w:r>
          </w:p>
        </w:tc>
      </w:tr>
      <w:tr w:rsidR="002E2406" w14:paraId="0527CAA5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32CD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A53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6C29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3115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5C8DEAB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B721E5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8BE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între călcâiul sch.  15 </w:t>
            </w:r>
          </w:p>
          <w:p w14:paraId="471A3C7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43BA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618E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52F3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B1F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F7FC9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şi 2 </w:t>
            </w:r>
          </w:p>
          <w:p w14:paraId="5DA1041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2E2406" w14:paraId="09CB6FDE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C3F4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B415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1D9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AF1A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17D5FA9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926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C2B620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275DDCF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27B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ACF0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26A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857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0455D2A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4341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409D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BA7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CDF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Costești</w:t>
            </w:r>
          </w:p>
          <w:p w14:paraId="14922E1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907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EF88E2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4A1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C2C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A2561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8F951" w14:textId="77777777" w:rsidR="002E2406" w:rsidRPr="00860983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7174A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Cap Y, liniile 3 - 5 </w:t>
            </w:r>
          </w:p>
          <w:p w14:paraId="6295683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Fâlfani L 101 și </w:t>
            </w:r>
          </w:p>
          <w:p w14:paraId="18CCB4E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>direc</w:t>
            </w:r>
            <w:r>
              <w:rPr>
                <w:b/>
                <w:bCs/>
                <w:i/>
                <w:iCs/>
                <w:sz w:val="20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L 110.</w:t>
            </w:r>
          </w:p>
        </w:tc>
      </w:tr>
      <w:tr w:rsidR="002E2406" w14:paraId="3B064F7D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3B3CF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AB6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132+800</w:t>
            </w:r>
          </w:p>
          <w:p w14:paraId="1BEC32F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1A11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CF9F" w14:textId="77777777" w:rsidR="002E2406" w:rsidRDefault="002E2406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F19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C843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7CF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0CA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89B30" w14:textId="77777777" w:rsidR="002E2406" w:rsidRPr="00860983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0590BCAC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3A16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495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141+400</w:t>
            </w:r>
          </w:p>
          <w:p w14:paraId="556C59D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04E66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741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C32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10A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9731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4D0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5531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555AE6BC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2D1E0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4B7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152+400</w:t>
            </w:r>
          </w:p>
          <w:p w14:paraId="7C0E5DA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19A5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AA4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4FB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FFB7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A0B8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A655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505E" w14:textId="77777777" w:rsidR="002E2406" w:rsidRPr="00860983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DD73D30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AA2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6EE5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4F36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93E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Corbu</w:t>
            </w:r>
          </w:p>
          <w:p w14:paraId="22F0AAC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A3E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3439D1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B8A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5F0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459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5DD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4</w:t>
            </w:r>
          </w:p>
          <w:p w14:paraId="713809A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2E2406" w14:paraId="497012B4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3151C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8F4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F11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64A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Sineşti</w:t>
            </w:r>
          </w:p>
          <w:p w14:paraId="124C942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EDCC5A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92E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C603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212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BD9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7E6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CEBD049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62B2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48A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162+900</w:t>
            </w:r>
          </w:p>
          <w:p w14:paraId="1465814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E46E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FCB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FD0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B5A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9A8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75E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DE1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54EEAFB6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23A97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83E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168+500</w:t>
            </w:r>
          </w:p>
          <w:p w14:paraId="0908097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00981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433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5274C5B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si  Potcoava – Bălteni Olt</w:t>
            </w:r>
          </w:p>
          <w:p w14:paraId="64D2A9F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6AE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E0EA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2A2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FC6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6A0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710871E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CE3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839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8071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2C3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2A40360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AFD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AA4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C08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D6D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D96A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1</w:t>
            </w:r>
          </w:p>
          <w:p w14:paraId="7F79719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2E2406" w14:paraId="416C2EC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352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67C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95C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2A8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7EE2BBA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B461FD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F55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CB3BE9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1C66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319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8B6E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D46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7AC6121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BE960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FA9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504A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143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2FF2E95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14EE1E9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A5D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160E0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475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D561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0B3B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AF931C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1869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63C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0896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31E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Bălteni</w:t>
            </w:r>
          </w:p>
          <w:p w14:paraId="09DECC8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3592DD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509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0EF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D5D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F326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C24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542FD47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9542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2F4B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23E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73F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Recea</w:t>
            </w:r>
          </w:p>
          <w:p w14:paraId="3566A2A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B02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6C530B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BE20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B342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C80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C61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2FE53A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6AF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3DF0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FB9B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4F88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4E8F125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198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370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8C43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109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F55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CACC46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7B2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012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270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21D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52FB11D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8CC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42100F1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în </w:t>
            </w:r>
          </w:p>
          <w:p w14:paraId="7D2102E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842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7CF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0335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923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2E2406" w14:paraId="70C942DA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7EE6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9B5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369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501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19BD76C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8 </w:t>
            </w:r>
          </w:p>
          <w:p w14:paraId="148207D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4CE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CBB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ADA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C3D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300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591230A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6A731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08B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854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F53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03C44C1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298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27, 33,  22 </w:t>
            </w:r>
          </w:p>
          <w:p w14:paraId="53F000F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126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808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EB6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7E6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3 - 11  primiri - expedieri.</w:t>
            </w:r>
          </w:p>
        </w:tc>
      </w:tr>
      <w:tr w:rsidR="002E2406" w14:paraId="0B44E12E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A0694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54B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377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7B0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795D176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9BA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958DEB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F18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E85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333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F528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2E73B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7 - 11</w:t>
            </w:r>
          </w:p>
          <w:p w14:paraId="061914F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2E2406" w14:paraId="038C7A0E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58B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FE0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507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FF0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535FFEF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152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E25D43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A03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547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53A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4CD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5 - 11 primiri – expedieri.</w:t>
            </w:r>
          </w:p>
        </w:tc>
      </w:tr>
      <w:tr w:rsidR="002E2406" w14:paraId="2389C051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0E4D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880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19A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586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4605A33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499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22C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8AE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B2D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6DD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8 - 15</w:t>
            </w:r>
          </w:p>
          <w:p w14:paraId="2997119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2E2406" w14:paraId="3EAB0601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B8B1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534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200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D16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Milcov, linia 1 </w:t>
            </w:r>
          </w:p>
          <w:p w14:paraId="619B5E9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F45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1118E0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1C09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115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FDD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1D6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E8FFA71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2031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CAB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DE2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E2CB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Slătioara</w:t>
            </w:r>
          </w:p>
          <w:p w14:paraId="4AC5A12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AC40BA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6E7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3CB30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D70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471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DFC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7B0A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1051EA0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6E62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7B5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205+450</w:t>
            </w:r>
          </w:p>
          <w:p w14:paraId="6661CAD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499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7C5A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2568BA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  <w:p w14:paraId="1D388CC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01C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59E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7E39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B8B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B3D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6D593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Staţie paralelogram.</w:t>
            </w:r>
          </w:p>
        </w:tc>
      </w:tr>
      <w:tr w:rsidR="002E2406" w14:paraId="3587A625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B312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6964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DCD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02C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3051C6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F7747" w14:textId="77777777" w:rsidR="002E2406" w:rsidRDefault="002E2406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02FD32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99B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B03A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84AFB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37D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2E2406" w14:paraId="2261D668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A306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3DEE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B62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000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03F156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2EF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087A10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826E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AA8D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91F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F55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161EA9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B0D2E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566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1A70E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AFE9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Balş</w:t>
            </w:r>
          </w:p>
          <w:p w14:paraId="4A833FC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AA9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12413C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D0F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C65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06C5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22B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2E2406" w14:paraId="175142F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953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A63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219+775</w:t>
            </w:r>
          </w:p>
          <w:p w14:paraId="349C652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1C1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CFBD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332E76E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5AD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0164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D85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3415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DE950" w14:textId="77777777" w:rsidR="002E2406" w:rsidRPr="006064A3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77BC8BEF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7D8893D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C4C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17445" w14:textId="77777777" w:rsidR="002E2406" w:rsidRPr="006064A3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221+910</w:t>
            </w:r>
          </w:p>
          <w:p w14:paraId="4B762A5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636A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98D2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4BB830F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B1E8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7CEE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7B5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CFD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E0F2" w14:textId="77777777" w:rsidR="002E2406" w:rsidRPr="006064A3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3C327C5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16DDAB6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5EA7C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84A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230+550</w:t>
            </w:r>
          </w:p>
          <w:p w14:paraId="48DB63F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F93E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7D9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Robăneşti-</w:t>
            </w:r>
          </w:p>
          <w:p w14:paraId="237AE67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2A7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A732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D0B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45CF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51906" w14:textId="77777777" w:rsidR="002E2406" w:rsidRPr="001D28D8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Fără inductori.</w:t>
            </w:r>
          </w:p>
        </w:tc>
      </w:tr>
      <w:tr w:rsidR="002E2406" w14:paraId="32233C51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68A9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EE7E" w14:textId="77777777" w:rsidR="002E2406" w:rsidRPr="006064A3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51C1B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2AD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Pieleşti</w:t>
            </w:r>
          </w:p>
          <w:p w14:paraId="453BB38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3 </w:t>
            </w:r>
          </w:p>
          <w:p w14:paraId="1E62F1A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47B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1B800F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A4A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841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5600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B0A34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2E2406" w14:paraId="4067451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B796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8A5E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241+900</w:t>
            </w:r>
          </w:p>
          <w:p w14:paraId="25D1291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5A1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9702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 -</w:t>
            </w:r>
          </w:p>
          <w:p w14:paraId="299F8B0A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CB95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01E0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B3A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E1B16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0503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14:paraId="79A4619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361A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D74C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16F1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1E6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Plaiu Vulcănești</w:t>
            </w:r>
          </w:p>
          <w:p w14:paraId="72BDD12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6B1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 </w:t>
            </w:r>
          </w:p>
          <w:p w14:paraId="58D1DB2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F90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7DC6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4F4E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482A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2 și 3 primiri - expedieri, Cap X.</w:t>
            </w:r>
          </w:p>
        </w:tc>
      </w:tr>
      <w:tr w:rsidR="002E2406" w14:paraId="6656E38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7E1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7CE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5892DB7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CA1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526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65C84442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881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EA30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108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1C8E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52DE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344F6EB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 în  paralelogram.</w:t>
            </w:r>
          </w:p>
        </w:tc>
      </w:tr>
      <w:tr w:rsidR="002E2406" w14:paraId="2E0DA5B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3A0B7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4AD2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38E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9F6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B50C9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7EE7154B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73 -77-</w:t>
            </w:r>
          </w:p>
          <w:p w14:paraId="0228DC2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977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499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CCA4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735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2E2406" w14:paraId="5EED63C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A6B23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D16E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5E33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A7AA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F62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58E433D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6AA5C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55A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A7E9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F7C38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28 A la liniile 1 - 4B.</w:t>
            </w:r>
          </w:p>
        </w:tc>
      </w:tr>
      <w:tr w:rsidR="002E2406" w14:paraId="14FE68D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D297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D54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F5C1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D078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BB45FE4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6E90" w14:textId="77777777" w:rsidR="002E2406" w:rsidRDefault="002E240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DD1881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BFD7" w14:textId="77777777" w:rsidR="002E2406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65E3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47395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E4DD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A29B93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2A către liniile </w:t>
            </w:r>
          </w:p>
          <w:p w14:paraId="02370D1B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26 și 27. </w:t>
            </w:r>
          </w:p>
        </w:tc>
      </w:tr>
      <w:tr w:rsidR="002E2406" w14:paraId="0C3F685C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34D5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C4B8" w14:textId="77777777" w:rsidR="002E2406" w:rsidRDefault="002E240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8BB3" w14:textId="77777777" w:rsidR="002E2406" w:rsidRPr="000625F2" w:rsidRDefault="002E240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4F76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06AC180B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1DFD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5422B08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23, 33,  35, TDJ </w:t>
            </w:r>
          </w:p>
          <w:p w14:paraId="1679AD9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/ 49, 45 / 51, sch. 55, 57, 59, 65, 67, 69</w:t>
            </w:r>
          </w:p>
          <w:p w14:paraId="55066CD3" w14:textId="77777777" w:rsidR="002E2406" w:rsidRDefault="002E240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9C01A" w14:textId="77777777" w:rsidR="002E2406" w:rsidRDefault="002E240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A367" w14:textId="77777777" w:rsidR="002E2406" w:rsidRDefault="002E240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66EE" w14:textId="77777777" w:rsidR="002E2406" w:rsidRPr="000625F2" w:rsidRDefault="002E240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1A15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C82BA7" w14:textId="77777777" w:rsidR="002E2406" w:rsidRDefault="002E240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2E2406" w14:paraId="456577A4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37DB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D3BA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17A7C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4C0D0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EB5B64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2C3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C9307D4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145,147, 149,151 </w:t>
            </w:r>
          </w:p>
          <w:p w14:paraId="5FA045A7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F867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4DFF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733E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E55DE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B10DA7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2E2406" w14:paraId="376C5FA0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9C5A" w14:textId="77777777" w:rsidR="002E2406" w:rsidRDefault="002E2406" w:rsidP="002E240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175E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2F7D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AD0C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3CF468A5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6021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791D3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4290" w14:textId="77777777" w:rsidR="002E2406" w:rsidRDefault="002E240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07258" w14:textId="77777777" w:rsidR="002E2406" w:rsidRPr="000625F2" w:rsidRDefault="002E240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6041" w14:textId="77777777" w:rsidR="002E2406" w:rsidRDefault="002E240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39D57F0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6442B1D0" w14:textId="77777777" w:rsidR="002E2406" w:rsidRPr="002A69B0" w:rsidRDefault="002E2406" w:rsidP="002A69B0">
      <w:pPr>
        <w:pStyle w:val="Heading1"/>
        <w:spacing w:line="360" w:lineRule="auto"/>
      </w:pPr>
      <w:r>
        <w:lastRenderedPageBreak/>
        <w:t>LINIA 102 A</w:t>
      </w:r>
    </w:p>
    <w:p w14:paraId="6DAC77F0" w14:textId="77777777" w:rsidR="002E2406" w:rsidRDefault="002E2406" w:rsidP="00CC7E9F">
      <w:pPr>
        <w:pStyle w:val="Heading1"/>
        <w:spacing w:line="360" w:lineRule="auto"/>
        <w:rPr>
          <w:b w:val="0"/>
          <w:bCs w:val="0"/>
          <w:sz w:val="8"/>
        </w:rPr>
      </w:pPr>
      <w:r>
        <w:t>BRADU DE SUS - BRADU RAFINĂRIE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14:paraId="128A5ECD" w14:textId="77777777">
        <w:trPr>
          <w:cantSplit/>
          <w:trHeight w:val="3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22A4D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860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2511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6EBB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EDCE26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7C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6DAD06A4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1E4A6C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5BE015F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EB752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sch.   21, 23, 27, 29, 29A, 31,  33, 33A, 37 şi 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E56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6E5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4FC35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801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liniile 1A - 14.</w:t>
            </w:r>
          </w:p>
        </w:tc>
      </w:tr>
      <w:tr w:rsidR="002E2406" w14:paraId="3FD97087" w14:textId="77777777">
        <w:trPr>
          <w:cantSplit/>
          <w:trHeight w:val="6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A8A6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E1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E089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DAC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A9623F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E977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91A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1F3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6A5C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274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26E98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1 A, 2 şi 3.</w:t>
            </w:r>
          </w:p>
        </w:tc>
      </w:tr>
      <w:tr w:rsidR="002E2406" w14:paraId="1905E7E8" w14:textId="77777777">
        <w:trPr>
          <w:cantSplit/>
          <w:trHeight w:val="32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EC363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665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B681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75FF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38F925D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F81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14, 16, 18, 20, 22, 26, 42, 42A </w:t>
            </w:r>
          </w:p>
          <w:p w14:paraId="5D36DF3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D1E8F7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3873529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AD8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9D6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93AB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EEB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DCF7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- 24.</w:t>
            </w:r>
          </w:p>
        </w:tc>
      </w:tr>
      <w:tr w:rsidR="002E2406" w14:paraId="490EF8BE" w14:textId="77777777">
        <w:trPr>
          <w:cantSplit/>
          <w:trHeight w:val="12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E75B8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BD6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F788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FCB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393D57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şi 1 </w:t>
            </w:r>
          </w:p>
          <w:p w14:paraId="596FF9E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344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înce-pând </w:t>
            </w:r>
          </w:p>
          <w:p w14:paraId="62E60AD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2E3BAB4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4226D1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E8F5" w14:textId="77777777" w:rsidR="002E2406" w:rsidRPr="0088732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FCA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AA53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FE3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DFEE1F4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616C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424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7F2C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0805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5D5977A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C4F416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745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0259083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C9D56E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16B0" w14:textId="77777777" w:rsidR="002E2406" w:rsidRPr="0088732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2EB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CE9E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365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5EC95B3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1D83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1C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5812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4DE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474C8CE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5EC77A8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4E6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axul stației până la călcâi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C81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EC1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5BB6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219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F38A317" w14:textId="77777777">
        <w:trPr>
          <w:cantSplit/>
          <w:trHeight w:val="1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ABB3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CA4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7809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D47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1DF812A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 </w:t>
            </w:r>
          </w:p>
          <w:p w14:paraId="50F1663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3C7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501F8D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58B393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714A" w14:textId="77777777" w:rsidR="002E2406" w:rsidRPr="0088732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EA1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55C3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F8C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16E6A2F" w14:textId="77777777">
        <w:trPr>
          <w:cantSplit/>
          <w:trHeight w:val="6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770E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3BC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76D8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1A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2DE53EB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 </w:t>
            </w:r>
          </w:p>
          <w:p w14:paraId="4EA4CB7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DF1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F0F7" w14:textId="77777777" w:rsidR="002E2406" w:rsidRPr="0088732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0B9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3AF13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03D5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B8DB2BC" w14:textId="77777777">
        <w:trPr>
          <w:cantSplit/>
          <w:trHeight w:val="33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C414E" w14:textId="77777777" w:rsidR="002E2406" w:rsidRDefault="002E2406" w:rsidP="002E240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1F19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82FD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D68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CEA6C1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5841996D" w14:textId="77777777" w:rsidR="002E2406" w:rsidRPr="0088732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8732A">
              <w:rPr>
                <w:b/>
                <w:bCs/>
                <w:sz w:val="20"/>
              </w:rPr>
              <w:t>primiri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DA1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2D6688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1A2033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F621C6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7DFC7" w14:textId="77777777" w:rsidR="002E2406" w:rsidRPr="0088732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098A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23D2" w14:textId="77777777" w:rsidR="002E2406" w:rsidRPr="0005248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28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60E9131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095C67B4" w14:textId="77777777" w:rsidR="002E2406" w:rsidRDefault="002E2406" w:rsidP="00D76EC7">
      <w:pPr>
        <w:pStyle w:val="Heading1"/>
        <w:spacing w:line="360" w:lineRule="auto"/>
      </w:pPr>
      <w:r>
        <w:lastRenderedPageBreak/>
        <w:t>LINIA 102 B</w:t>
      </w:r>
    </w:p>
    <w:p w14:paraId="39031DC9" w14:textId="77777777" w:rsidR="002E2406" w:rsidRDefault="002E2406" w:rsidP="007E2181">
      <w:pPr>
        <w:pStyle w:val="Heading1"/>
        <w:spacing w:line="360" w:lineRule="auto"/>
        <w:rPr>
          <w:b w:val="0"/>
          <w:bCs w:val="0"/>
          <w:sz w:val="8"/>
        </w:rPr>
      </w:pPr>
      <w:r>
        <w:t>PÂRVU - BRADU RAFINĂRIE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4"/>
        <w:gridCol w:w="870"/>
        <w:gridCol w:w="753"/>
        <w:gridCol w:w="870"/>
        <w:gridCol w:w="756"/>
        <w:gridCol w:w="2490"/>
      </w:tblGrid>
      <w:tr w:rsidR="002E2406" w14:paraId="2E2B5D96" w14:textId="77777777">
        <w:trPr>
          <w:cantSplit/>
          <w:trHeight w:val="397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871A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DD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E2F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931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932BB4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C8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7EF1D55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1E91A17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53EC945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604CC3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21, 23,  27, 29, 29A, 31, 33, 33A, 37 şi 73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38C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2423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9908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C76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E0CD2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 - 14.</w:t>
            </w:r>
          </w:p>
        </w:tc>
      </w:tr>
      <w:tr w:rsidR="002E2406" w14:paraId="0E5D1749" w14:textId="77777777">
        <w:trPr>
          <w:cantSplit/>
          <w:trHeight w:val="113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061A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0FFA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1B8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8176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71E6A7B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83B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45A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6A3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A98D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83C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1, 1 A, </w:t>
            </w:r>
          </w:p>
          <w:p w14:paraId="3CD339C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şi 3.</w:t>
            </w:r>
          </w:p>
        </w:tc>
      </w:tr>
      <w:tr w:rsidR="002E2406" w14:paraId="69C054A1" w14:textId="77777777">
        <w:trPr>
          <w:cantSplit/>
          <w:trHeight w:val="35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0CA2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876C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4E3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737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A68330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ADC0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 14, 16, 18, 20, 22, 26, 42, 42A </w:t>
            </w:r>
          </w:p>
          <w:p w14:paraId="5658BB4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514B96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71989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B079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F85C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D252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356C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74D29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1A - 24.</w:t>
            </w:r>
          </w:p>
        </w:tc>
      </w:tr>
      <w:tr w:rsidR="002E2406" w14:paraId="3C5B3B56" w14:textId="77777777">
        <w:trPr>
          <w:cantSplit/>
          <w:trHeight w:val="2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99E7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FE9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F89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9DD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2AFD51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liniile 1A şi  1</w:t>
            </w:r>
            <w:r w:rsidRPr="006F437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E8DC66A" w14:textId="77777777" w:rsidR="002E2406" w:rsidRPr="00473804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1B72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înce-</w:t>
            </w:r>
          </w:p>
          <w:p w14:paraId="6CDC740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pând </w:t>
            </w:r>
          </w:p>
          <w:p w14:paraId="605C7CC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572C7DF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60E86C9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B38E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7B9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4E9C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5D7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B361771" w14:textId="77777777">
        <w:trPr>
          <w:cantSplit/>
          <w:trHeight w:val="18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2232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C846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10C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25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F65B22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0B6FB0E0" w14:textId="77777777" w:rsidR="002E2406" w:rsidRPr="00473804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131C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183F862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80B088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BB8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1AC8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43A9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8B3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B3B18E4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E23D0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D3A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A51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9EB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195EA5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F4CAC7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C09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15697A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axul stației până la călcâi sch. 22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E17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8D2B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A8F1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FAD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C3261F1" w14:textId="77777777">
        <w:trPr>
          <w:cantSplit/>
          <w:trHeight w:val="1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AB0F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3C2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AB9D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E37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52D2F5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</w:t>
            </w:r>
          </w:p>
          <w:p w14:paraId="517D9C15" w14:textId="77777777" w:rsidR="002E2406" w:rsidRPr="00473804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A10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6A045E3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4A0474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BC8C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A36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7F1B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F17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260CEF5" w14:textId="77777777">
        <w:trPr>
          <w:cantSplit/>
          <w:trHeight w:val="12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414FF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483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333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1C9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03F6DE6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</w:t>
            </w:r>
          </w:p>
          <w:p w14:paraId="30BE44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0FE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CD4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38F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8A3D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219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4EA2F47" w14:textId="77777777">
        <w:trPr>
          <w:cantSplit/>
          <w:trHeight w:val="19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05CA8" w14:textId="77777777" w:rsidR="002E2406" w:rsidRDefault="002E2406" w:rsidP="002E240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4FB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835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562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586C2D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6DEE3FB2" w14:textId="77777777" w:rsidR="002E2406" w:rsidRPr="005B65A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B65A6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7E5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0F1167A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9C27DA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55A956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88C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DCC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13B1" w14:textId="77777777" w:rsidR="002E2406" w:rsidRPr="002E38A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2CC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724629F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486DC6A7" w14:textId="77777777" w:rsidR="002E2406" w:rsidRDefault="002E2406" w:rsidP="00410133">
      <w:pPr>
        <w:pStyle w:val="Heading1"/>
        <w:spacing w:line="360" w:lineRule="auto"/>
      </w:pPr>
      <w:r>
        <w:lastRenderedPageBreak/>
        <w:t>LINIA 108</w:t>
      </w:r>
    </w:p>
    <w:p w14:paraId="366AC4EB" w14:textId="77777777" w:rsidR="002E2406" w:rsidRDefault="002E2406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:rsidRPr="0058349B" w14:paraId="31D2567E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3374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B8F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BA2E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859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591F27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9F1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FE00FA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11C62828" w14:textId="77777777" w:rsidR="002E2406" w:rsidRPr="0016498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F44DE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FDA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8CAA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3AE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A9DEBB" w14:textId="77777777" w:rsidR="002E2406" w:rsidRPr="0058349B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2E2406" w14:paraId="44ADBDB6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0034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C25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D8AC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154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32911F2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F78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A1BB4E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115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B6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1206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E175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934AE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I.C. Brătianu - Goleşti.</w:t>
            </w:r>
          </w:p>
        </w:tc>
      </w:tr>
      <w:tr w:rsidR="002E2406" w14:paraId="48F08A5F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CCA0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0A5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7AE1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9EA5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487F2AC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5199BA3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7FB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9535DB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DA99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0F9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4FA1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8E4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</w:t>
            </w:r>
          </w:p>
          <w:p w14:paraId="72C436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4 - 6 </w:t>
            </w:r>
          </w:p>
          <w:p w14:paraId="6C74691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2E2406" w:rsidRPr="00F80ACE" w14:paraId="6FC4414C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3175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324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101+208</w:t>
            </w:r>
          </w:p>
          <w:p w14:paraId="01F42F9A" w14:textId="77777777" w:rsidR="002E2406" w:rsidRPr="001571B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D2B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203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Goleşti -</w:t>
            </w:r>
          </w:p>
          <w:p w14:paraId="21E343F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2132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6A4D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BDE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132B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7157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19FF3C98" w14:textId="77777777" w:rsidR="002E2406" w:rsidRPr="00F80ACE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F80ACE" w14:paraId="64035F05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F5A5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B0A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2DE3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E53C" w14:textId="77777777" w:rsidR="002E2406" w:rsidRDefault="002E2406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EEEF" w14:textId="77777777" w:rsidR="002E2406" w:rsidRDefault="002E2406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1543340" w14:textId="77777777" w:rsidR="002E2406" w:rsidRDefault="002E2406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sch.3 până la călcâi</w:t>
            </w:r>
          </w:p>
          <w:p w14:paraId="663ECB5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493D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613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02FF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DB43" w14:textId="77777777" w:rsidR="002E2406" w:rsidRPr="00F80ACE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2E2406" w14:paraId="68429FC8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402B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AD6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107+600</w:t>
            </w:r>
          </w:p>
          <w:p w14:paraId="1BF424F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8AF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10C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I.C. Brătianu - </w:t>
            </w:r>
          </w:p>
          <w:p w14:paraId="67D6BE3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2C4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D73E8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714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D2FC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D78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</w:t>
            </w:r>
            <w:r>
              <w:rPr>
                <w:b/>
                <w:bCs/>
                <w:iCs/>
                <w:sz w:val="20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</w:rPr>
              <w:t>trenuril</w:t>
            </w:r>
            <w:r>
              <w:rPr>
                <w:b/>
                <w:bCs/>
                <w:iCs/>
                <w:sz w:val="20"/>
              </w:rPr>
              <w:t>e</w:t>
            </w:r>
            <w:r w:rsidRPr="00F80ACE">
              <w:rPr>
                <w:b/>
                <w:bCs/>
                <w:iCs/>
                <w:sz w:val="20"/>
              </w:rPr>
              <w:t xml:space="preserve"> care au în componenţă două locomotive cuplate.</w:t>
            </w:r>
          </w:p>
          <w:p w14:paraId="7C9B2E0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F1ED3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55B88B2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AD9F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9912B" w14:textId="77777777" w:rsidR="002E2406" w:rsidRPr="00346ED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2E16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40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5B1B59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4339C77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836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AAE231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583FC3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</w:t>
            </w:r>
          </w:p>
          <w:p w14:paraId="136EECC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(de la km 113+</w:t>
            </w:r>
          </w:p>
          <w:p w14:paraId="217E1CE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 până la km 113+</w:t>
            </w:r>
          </w:p>
          <w:p w14:paraId="7E27B3D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1F58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48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39DB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584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2E2406" w14:paraId="0B320C9A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DEC5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F7B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0301F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E18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2903418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7CF59C1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826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EA4B33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F9F5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EF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478C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C1F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320CAB1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1F74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5EC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2C77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B1F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581F175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E35F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0F8759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9C58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98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F4B16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52B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31705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31AFDF9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</w:rPr>
              <w:t xml:space="preserve"> I.C. Brătianu.</w:t>
            </w:r>
          </w:p>
        </w:tc>
      </w:tr>
      <w:tr w:rsidR="002E2406" w14:paraId="7BC6E9F2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BC4B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7AD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4BAA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B69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1A5C8B4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7076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4C36B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AE0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F32F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A01F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B6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2C720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2F200E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 Stâlpeni.</w:t>
            </w:r>
          </w:p>
        </w:tc>
      </w:tr>
      <w:tr w:rsidR="002E2406" w14:paraId="003BDEA5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9ED17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4EB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A7A3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D3E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704348B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14 </w:t>
            </w:r>
          </w:p>
          <w:p w14:paraId="604AA7D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2B14F47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3BA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0E7AD7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42F69DB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A6D7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376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7E8C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C50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32ADA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Uzina de Autoturisme pentru toate convoaiele de manevră.</w:t>
            </w:r>
          </w:p>
        </w:tc>
      </w:tr>
      <w:tr w:rsidR="002E2406" w:rsidRPr="00884DD1" w14:paraId="7664964A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1BAA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F352" w14:textId="77777777" w:rsidR="002E2406" w:rsidRPr="00E804A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115+600</w:t>
            </w:r>
          </w:p>
          <w:p w14:paraId="24B1593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DA32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91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79AA0D9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5A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C929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603C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CF4D6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B161" w14:textId="77777777" w:rsidR="002E2406" w:rsidRPr="00E804A9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804A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E804A9">
              <w:rPr>
                <w:b/>
                <w:bCs/>
                <w:iCs/>
                <w:sz w:val="20"/>
              </w:rPr>
              <w:t>două locomotive cuplate.</w:t>
            </w:r>
          </w:p>
          <w:p w14:paraId="67F67E9F" w14:textId="77777777" w:rsidR="002E2406" w:rsidRPr="00884DD1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054DFC" w14:paraId="495D1D18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90BE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863E" w14:textId="77777777" w:rsidR="002E2406" w:rsidRPr="00DD4D1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129+535</w:t>
            </w:r>
          </w:p>
          <w:p w14:paraId="1769BB5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9329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647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41B9D12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A315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C4D4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B3E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C2A3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3F4FB" w14:textId="77777777" w:rsidR="002E2406" w:rsidRPr="00DD4D10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D4D10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DD4D10">
              <w:rPr>
                <w:b/>
                <w:bCs/>
                <w:iCs/>
                <w:sz w:val="20"/>
              </w:rPr>
              <w:t>două locomotive cuplate.</w:t>
            </w:r>
          </w:p>
          <w:p w14:paraId="75DA0E22" w14:textId="77777777" w:rsidR="002E2406" w:rsidRPr="00054DFC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54DF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054DFC" w14:paraId="7A6DEF87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0D8B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4F9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129+917</w:t>
            </w:r>
          </w:p>
          <w:p w14:paraId="747FE8E8" w14:textId="77777777" w:rsidR="002E2406" w:rsidRPr="00DD4D1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0E0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200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Stâlpeni -</w:t>
            </w:r>
          </w:p>
          <w:p w14:paraId="6E6F95E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7EE4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0EC1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F0B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2D7E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F72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2E2406" w:rsidRPr="00054DFC" w14:paraId="0EF193BE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B1630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0AE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131+000</w:t>
            </w:r>
          </w:p>
          <w:p w14:paraId="07B2F7A0" w14:textId="77777777" w:rsidR="002E2406" w:rsidRPr="00DD4D1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5A3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D1F3" w14:textId="77777777" w:rsidR="002E2406" w:rsidRDefault="002E2406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1B1230F8" w14:textId="77777777" w:rsidR="002E2406" w:rsidRDefault="002E2406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5DD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56FA5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00C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CB75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F00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Semnalizată ca limitare de viteză.</w:t>
            </w:r>
          </w:p>
        </w:tc>
      </w:tr>
      <w:tr w:rsidR="002E2406" w:rsidRPr="00884DD1" w14:paraId="66CB90F3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9260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5491C" w14:textId="77777777" w:rsidR="002E2406" w:rsidRPr="00535AB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137+685</w:t>
            </w:r>
          </w:p>
          <w:p w14:paraId="7AF2A80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6A0F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9BB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5C3476C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975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F542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E85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A207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B345" w14:textId="77777777" w:rsidR="002E2406" w:rsidRPr="00535AB9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35AB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535AB9">
              <w:rPr>
                <w:b/>
                <w:bCs/>
                <w:iCs/>
                <w:sz w:val="20"/>
              </w:rPr>
              <w:t>două locomotive cuplate.</w:t>
            </w:r>
          </w:p>
          <w:p w14:paraId="1EF637E8" w14:textId="77777777" w:rsidR="002E2406" w:rsidRPr="00884DD1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498E918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BA08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9322" w14:textId="77777777" w:rsidR="002E2406" w:rsidRPr="00535AB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4B1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16C9" w14:textId="77777777" w:rsidR="002E2406" w:rsidRDefault="002E2406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2AD2FDE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7B635B6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AD5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A81610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50DD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09E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8232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7B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2E2406" w14:paraId="4E6B744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01AE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406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D714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EE30" w14:textId="77777777" w:rsidR="002E2406" w:rsidRDefault="002E2406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036F6BB4" w14:textId="77777777" w:rsidR="002E2406" w:rsidRDefault="002E2406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şi 3 </w:t>
            </w:r>
          </w:p>
          <w:p w14:paraId="648377B5" w14:textId="77777777" w:rsidR="002E2406" w:rsidRDefault="002E2406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581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004FF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2064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D82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B2BB2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27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84AEB62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9936E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943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DC3E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F21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4F7345B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1445FE92" w14:textId="77777777" w:rsidR="002E2406" w:rsidRDefault="002E2406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DFA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E922B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51CF9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3E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DCEC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39C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2A69D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1 - 4, peste TDJ </w:t>
            </w:r>
          </w:p>
          <w:p w14:paraId="7D2C51C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19 / 21 și sch. 27, 18 și 16.</w:t>
            </w:r>
          </w:p>
        </w:tc>
      </w:tr>
      <w:tr w:rsidR="002E2406" w14:paraId="505B09CB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4D435" w14:textId="77777777" w:rsidR="002E2406" w:rsidRDefault="002E2406" w:rsidP="002E240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EBA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CC1E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770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6308645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şi 7 </w:t>
            </w:r>
          </w:p>
          <w:p w14:paraId="53FD90E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BE19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F9BC6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EE13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439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E479" w14:textId="77777777" w:rsidR="002E2406" w:rsidRPr="00D16CE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C4C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F93821E" w14:textId="77777777" w:rsidR="002E2406" w:rsidRPr="00FE25BC" w:rsidRDefault="002E2406" w:rsidP="00423AC0">
      <w:pPr>
        <w:spacing w:before="40" w:after="40" w:line="192" w:lineRule="auto"/>
        <w:ind w:right="57"/>
        <w:rPr>
          <w:b/>
          <w:sz w:val="20"/>
          <w:szCs w:val="20"/>
        </w:rPr>
      </w:pPr>
    </w:p>
    <w:p w14:paraId="40AD2EE5" w14:textId="77777777" w:rsidR="002E2406" w:rsidRDefault="002E2406" w:rsidP="00815695">
      <w:pPr>
        <w:pStyle w:val="Heading1"/>
        <w:spacing w:line="360" w:lineRule="auto"/>
      </w:pPr>
      <w:r>
        <w:t>LINIA 109</w:t>
      </w:r>
    </w:p>
    <w:p w14:paraId="4EECDCAF" w14:textId="77777777" w:rsidR="002E2406" w:rsidRDefault="002E2406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2E2406" w14:paraId="7E560212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0914" w14:textId="77777777" w:rsidR="002E2406" w:rsidRDefault="002E2406" w:rsidP="002E240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267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B513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52B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66756A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494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E3C4E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53D16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622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B1AF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6AE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80ADBE1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6ACB" w14:textId="77777777" w:rsidR="002E2406" w:rsidRDefault="002E2406" w:rsidP="002E240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CA2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52C4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0F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61DDF86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034D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648857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3BEEE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6E8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0D9F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86E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2A6CA97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14AB" w14:textId="77777777" w:rsidR="002E2406" w:rsidRDefault="002E2406" w:rsidP="002E240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F940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A077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AE4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Bascov </w:t>
            </w:r>
          </w:p>
          <w:p w14:paraId="0166AFD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3FE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1E24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2A3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33DD" w14:textId="77777777" w:rsidR="002E2406" w:rsidRPr="001B30CD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669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3B6BAD4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33F61B33" w14:textId="77777777" w:rsidR="002E2406" w:rsidRDefault="002E2406" w:rsidP="00815695">
      <w:pPr>
        <w:pStyle w:val="Heading1"/>
        <w:spacing w:line="360" w:lineRule="auto"/>
      </w:pPr>
      <w:r>
        <w:t>LINIA 109 A</w:t>
      </w:r>
    </w:p>
    <w:p w14:paraId="037E3757" w14:textId="77777777" w:rsidR="002E2406" w:rsidRDefault="002E2406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VÂLCELE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2E2406" w14:paraId="21D2D56E" w14:textId="77777777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C6D8" w14:textId="77777777" w:rsidR="002E2406" w:rsidRDefault="002E2406" w:rsidP="002E240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15D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131+243</w:t>
            </w:r>
          </w:p>
          <w:p w14:paraId="76EC12D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145+774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F3F4" w14:textId="77777777" w:rsidR="002E2406" w:rsidRPr="001B30CD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C69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Vâlcele Y -</w:t>
            </w:r>
          </w:p>
          <w:p w14:paraId="620928E2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Curtea de Argeș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25A9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2430" w14:textId="77777777" w:rsidR="002E2406" w:rsidRPr="001B30CD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EF2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4B7F" w14:textId="77777777" w:rsidR="002E2406" w:rsidRPr="001B30CD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0FD1" w14:textId="77777777" w:rsidR="002E2406" w:rsidRPr="007126D7" w:rsidRDefault="002E2406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A8B6C9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0529570" w14:textId="77777777" w:rsidR="002E2406" w:rsidRDefault="002E2406">
      <w:pPr>
        <w:spacing w:before="40" w:line="192" w:lineRule="auto"/>
        <w:ind w:right="57"/>
        <w:rPr>
          <w:sz w:val="20"/>
        </w:rPr>
      </w:pPr>
    </w:p>
    <w:p w14:paraId="469544AC" w14:textId="77777777" w:rsidR="002E2406" w:rsidRDefault="002E2406" w:rsidP="00864E90">
      <w:pPr>
        <w:pStyle w:val="Heading1"/>
        <w:spacing w:line="360" w:lineRule="auto"/>
      </w:pPr>
      <w:r>
        <w:t>LINIA 110</w:t>
      </w:r>
    </w:p>
    <w:p w14:paraId="67785B24" w14:textId="77777777" w:rsidR="002E2406" w:rsidRDefault="002E2406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COSTEŞTI - ROŞIORI NORD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4"/>
        <w:gridCol w:w="2202"/>
        <w:gridCol w:w="847"/>
        <w:gridCol w:w="21"/>
        <w:gridCol w:w="798"/>
        <w:gridCol w:w="825"/>
        <w:gridCol w:w="753"/>
        <w:gridCol w:w="2490"/>
      </w:tblGrid>
      <w:tr w:rsidR="002E2406" w:rsidRPr="006B23DF" w14:paraId="474C26A2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5A0F" w14:textId="77777777" w:rsidR="002E2406" w:rsidRPr="006B23DF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AD1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3BAC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1A0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2572C27B" w14:textId="77777777" w:rsidR="002E2406" w:rsidRPr="006B23DF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Y,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C226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12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00FF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24A2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2734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D340" w14:textId="77777777" w:rsidR="002E2406" w:rsidRPr="006A487D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Afectează intrări - ieşiri </w:t>
            </w:r>
          </w:p>
          <w:p w14:paraId="097E248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din Cap Y liniile 3 - 5 Costești din direcția Fâlfani L 101 și direcția </w:t>
            </w:r>
            <w:r w:rsidRPr="006A487D">
              <w:rPr>
                <w:b/>
                <w:bCs/>
                <w:i/>
                <w:sz w:val="20"/>
              </w:rPr>
              <w:t xml:space="preserve">Roşiori </w:t>
            </w:r>
            <w:r>
              <w:rPr>
                <w:b/>
                <w:bCs/>
                <w:i/>
                <w:sz w:val="20"/>
              </w:rPr>
              <w:t>Nord</w:t>
            </w:r>
            <w:r w:rsidRPr="006A487D">
              <w:rPr>
                <w:b/>
                <w:bCs/>
                <w:i/>
                <w:sz w:val="20"/>
              </w:rPr>
              <w:t xml:space="preserve"> L 110.</w:t>
            </w:r>
          </w:p>
        </w:tc>
      </w:tr>
      <w:tr w:rsidR="002E2406" w:rsidRPr="006B23DF" w14:paraId="1B8104DB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2FBA7" w14:textId="77777777" w:rsidR="002E2406" w:rsidRPr="006B23DF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179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130+867</w:t>
            </w:r>
          </w:p>
          <w:p w14:paraId="21EF31E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  <w:p w14:paraId="705B602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(101+</w:t>
            </w:r>
          </w:p>
          <w:p w14:paraId="7C83EF0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307 - pentru</w:t>
            </w:r>
          </w:p>
          <w:p w14:paraId="6C7621AE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100)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0255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1C9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2E51CE87" w14:textId="77777777" w:rsidR="002E2406" w:rsidRPr="006B23DF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Roşiori 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E172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8211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7B418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E877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FEB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a mai mult de două locomotive cuplate.</w:t>
            </w:r>
          </w:p>
          <w:p w14:paraId="3AF67205" w14:textId="77777777" w:rsidR="002E2406" w:rsidRPr="006B23DF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6B23DF" w14:paraId="19C4F098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13A2" w14:textId="77777777" w:rsidR="002E2406" w:rsidRPr="006B23DF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120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9120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58C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Balaci</w:t>
            </w:r>
          </w:p>
          <w:p w14:paraId="3D0FE60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2 și 3 </w:t>
            </w:r>
          </w:p>
          <w:p w14:paraId="25F8E646" w14:textId="77777777" w:rsidR="002E2406" w:rsidRPr="006B23DF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6E0B2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01A1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45B8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D8194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ED8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2E2406" w:rsidRPr="006B23DF" w14:paraId="615F5638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EB290" w14:textId="77777777" w:rsidR="002E2406" w:rsidRPr="006B23DF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12C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157+450</w:t>
            </w:r>
          </w:p>
          <w:p w14:paraId="424D6B2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8685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95D8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Miroși - </w:t>
            </w:r>
          </w:p>
          <w:p w14:paraId="6804F8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Balaci,</w:t>
            </w:r>
          </w:p>
          <w:p w14:paraId="21C7C44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 Balaci</w:t>
            </w:r>
          </w:p>
          <w:p w14:paraId="07C0B7A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Balaci -</w:t>
            </w:r>
          </w:p>
          <w:p w14:paraId="075314F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7BBD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1F5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FAFD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8019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2FDCC" w14:textId="77777777" w:rsidR="002E2406" w:rsidRPr="006A487D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2E2406" w:rsidRPr="006B23DF" w14:paraId="3DED99DE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9DC1" w14:textId="77777777" w:rsidR="002E2406" w:rsidRPr="006B23DF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FAEC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0F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BB5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43F47F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869B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9E09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7BD0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AB69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0B4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6B23DF" w14:paraId="0ED11D9F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4A147" w14:textId="77777777" w:rsidR="002E2406" w:rsidRPr="006B23DF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138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3F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43C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2A05BF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A59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045382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diag. </w:t>
            </w:r>
          </w:p>
          <w:p w14:paraId="2A876C6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12 - 16 și </w:t>
            </w:r>
          </w:p>
          <w:p w14:paraId="2857B05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20 - 30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026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2339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20F56" w14:textId="77777777" w:rsidR="002E2406" w:rsidRPr="006B23DF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310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14:paraId="049479FA" w14:textId="77777777">
        <w:trPr>
          <w:cantSplit/>
          <w:trHeight w:val="4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144A" w14:textId="77777777" w:rsidR="002E2406" w:rsidRDefault="002E2406" w:rsidP="002E240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FED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5ABDE" w14:textId="77777777" w:rsidR="002E2406" w:rsidRPr="007B601C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1FB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1E81896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E66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471B68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49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4CF41" w14:textId="77777777" w:rsidR="002E2406" w:rsidRPr="0031460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EB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89C22" w14:textId="77777777" w:rsidR="002E2406" w:rsidRPr="0031460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A13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268A4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</w:tbl>
    <w:p w14:paraId="4F1822BE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22327D2A" w14:textId="77777777" w:rsidR="002E2406" w:rsidRDefault="002E2406" w:rsidP="00864E90">
      <w:pPr>
        <w:pStyle w:val="Heading1"/>
        <w:spacing w:line="360" w:lineRule="auto"/>
      </w:pPr>
      <w:r>
        <w:t>LINIA 110 A</w:t>
      </w:r>
    </w:p>
    <w:p w14:paraId="05F88509" w14:textId="77777777" w:rsidR="002E2406" w:rsidRDefault="002E2406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ROŞIORI NORD - ROȘIORI 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2E2406" w:rsidRPr="00762927" w14:paraId="130CE89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5667" w14:textId="77777777" w:rsidR="002E2406" w:rsidRPr="00762927" w:rsidRDefault="002E2406" w:rsidP="002E240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86BB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A18D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9477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227A3E79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65F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1E44D0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15 / 17 </w:t>
            </w:r>
          </w:p>
          <w:p w14:paraId="51099C9C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E95B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3C58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F894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FBF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EAB0C8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2E2406" w:rsidRPr="00762927" w14:paraId="646CB193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D11C" w14:textId="77777777" w:rsidR="002E2406" w:rsidRPr="00762927" w:rsidRDefault="002E2406" w:rsidP="002E240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0599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EA41D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A4CE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1B015C7D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DF3C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peste </w:t>
            </w:r>
            <w:r>
              <w:rPr>
                <w:b/>
                <w:bCs/>
                <w:color w:val="000000"/>
                <w:sz w:val="20"/>
              </w:rPr>
              <w:t>sch. 49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C0A2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FDC3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05DE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024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F81DF9E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 Cap X.</w:t>
            </w:r>
          </w:p>
        </w:tc>
      </w:tr>
      <w:tr w:rsidR="002E2406" w:rsidRPr="00762927" w14:paraId="107A0A09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33F0" w14:textId="77777777" w:rsidR="002E2406" w:rsidRPr="00762927" w:rsidRDefault="002E2406" w:rsidP="002E240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485E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113F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96238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7789F15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7 </w:t>
            </w:r>
          </w:p>
          <w:p w14:paraId="01FD295F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D7FC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BA6A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3326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0CF4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B67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62927" w14:paraId="0B9CF10B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ADD9" w14:textId="77777777" w:rsidR="002E2406" w:rsidRPr="00762927" w:rsidRDefault="002E2406" w:rsidP="002E240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289D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CD26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1AE5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Est</w:t>
            </w:r>
          </w:p>
          <w:p w14:paraId="1A16B935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74CBDD06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26EA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C30A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1CEB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D2563" w14:textId="77777777" w:rsidR="002E2406" w:rsidRPr="0076292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FB6B" w14:textId="77777777" w:rsidR="002E2406" w:rsidRPr="0076292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1ED7FD2D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114496D2" w14:textId="77777777" w:rsidR="002E2406" w:rsidRDefault="002E2406" w:rsidP="00864E90">
      <w:pPr>
        <w:pStyle w:val="Heading1"/>
        <w:spacing w:line="360" w:lineRule="auto"/>
      </w:pPr>
      <w:r>
        <w:lastRenderedPageBreak/>
        <w:t>LINIA 110 B</w:t>
      </w:r>
    </w:p>
    <w:p w14:paraId="0F5AB7DB" w14:textId="77777777" w:rsidR="002E2406" w:rsidRDefault="002E2406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ROȘIORI EST - TURNU MĂGURELE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2E2406" w:rsidRPr="00D84313" w14:paraId="639E4350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FD90" w14:textId="77777777" w:rsidR="002E2406" w:rsidRDefault="002E2406" w:rsidP="002E240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4F3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195+466</w:t>
            </w:r>
          </w:p>
          <w:p w14:paraId="002A928D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240+783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ED15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31D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Roşiori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D84313">
              <w:rPr>
                <w:b/>
                <w:bCs/>
                <w:color w:val="000000"/>
                <w:sz w:val="20"/>
              </w:rPr>
              <w:t>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1BAE07D0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7B45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F58F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5395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2C81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459A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6660A1A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D84313" w14:paraId="139EBA5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32EC" w14:textId="77777777" w:rsidR="002E2406" w:rsidRPr="00D84313" w:rsidRDefault="002E2406" w:rsidP="002E240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5FED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D8EB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96B2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Roşiori Est</w:t>
            </w:r>
          </w:p>
          <w:p w14:paraId="6F431715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7BD97A89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C7FD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163E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207E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83EB2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D9A1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D84313" w14:paraId="1CD762C4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CAE6" w14:textId="77777777" w:rsidR="002E2406" w:rsidRPr="00D84313" w:rsidRDefault="002E2406" w:rsidP="002E240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C497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DADB9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560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Turnu Măgurele Oraş</w:t>
            </w:r>
          </w:p>
          <w:p w14:paraId="6776C00D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1 și  4</w:t>
            </w:r>
            <w:r w:rsidRPr="00D84313"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51B2A271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9C39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</w:t>
            </w:r>
          </w:p>
          <w:p w14:paraId="448C0203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F59F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A803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26FF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EF68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D84313" w14:paraId="602FE953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4C7F5" w14:textId="77777777" w:rsidR="002E2406" w:rsidRPr="00D84313" w:rsidRDefault="002E2406" w:rsidP="002E240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B1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242+100</w:t>
            </w:r>
          </w:p>
          <w:p w14:paraId="765D27B0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244+260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94CE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9C26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 Oraş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1446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C3A7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D22E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19DB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4DD05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D84313" w14:paraId="5481AE6D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ED32" w14:textId="77777777" w:rsidR="002E2406" w:rsidRPr="00D84313" w:rsidRDefault="002E2406" w:rsidP="002E240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65B0C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CAED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D1C6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4D27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diag. 7-15 si TDJ 7/9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C229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7570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1BA8" w14:textId="77777777" w:rsidR="002E2406" w:rsidRPr="00D8431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F14A" w14:textId="77777777" w:rsidR="002E2406" w:rsidRPr="00D8431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0E0D5FE5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2855A49F" w14:textId="77777777" w:rsidR="002E2406" w:rsidRDefault="002E2406" w:rsidP="000F4DAE">
      <w:pPr>
        <w:pStyle w:val="Heading1"/>
        <w:spacing w:line="360" w:lineRule="auto"/>
      </w:pPr>
      <w:r>
        <w:t>LINIA 111</w:t>
      </w:r>
    </w:p>
    <w:p w14:paraId="78993ADB" w14:textId="77777777" w:rsidR="002E2406" w:rsidRDefault="002E2406" w:rsidP="00FF1C05">
      <w:pPr>
        <w:pStyle w:val="Heading1"/>
        <w:spacing w:line="360" w:lineRule="auto"/>
        <w:rPr>
          <w:b w:val="0"/>
          <w:bCs w:val="0"/>
          <w:sz w:val="8"/>
        </w:rPr>
      </w:pPr>
      <w:r>
        <w:t>ROŞIORI EST - ALEXANDRIA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2E2406" w:rsidRPr="005564C7" w14:paraId="13336634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CE42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C86A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A15D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1C37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342FF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30 în abatere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0261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49F6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2C9E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A9D3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AB3EA60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2. </w:t>
            </w:r>
          </w:p>
        </w:tc>
      </w:tr>
      <w:tr w:rsidR="002E2406" w:rsidRPr="005564C7" w14:paraId="0DA8006C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4A000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AE1F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8808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7E8F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  <w:p w14:paraId="67C1241D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3 și 4 </w:t>
            </w:r>
          </w:p>
          <w:p w14:paraId="77936996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A5C3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16DC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DADA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AA6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7DBCC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5564C7" w14:paraId="436F5391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E483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2EAF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195+600</w:t>
            </w:r>
          </w:p>
          <w:p w14:paraId="018ED927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197+500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69A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5C18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5EEBEDC4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6B5F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D5F5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E58E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525A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1165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5564C7" w14:paraId="5909037B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5AF87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B9D5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202+825</w:t>
            </w:r>
          </w:p>
          <w:p w14:paraId="551F0D0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202+875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E4BD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E66C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-</w:t>
            </w:r>
          </w:p>
          <w:p w14:paraId="3F8DAD2D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7F6C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378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72C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D7823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BEDE" w14:textId="77777777" w:rsidR="002E2406" w:rsidRPr="005D2784" w:rsidRDefault="002E2406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5D2784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4F75108E" w14:textId="77777777" w:rsidR="002E2406" w:rsidRPr="00736DB4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36D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5564C7" w14:paraId="25BC5D13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7751A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441A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9B9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039D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494A7F5E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111D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3F6E68D1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3, 4 </w:t>
            </w:r>
          </w:p>
          <w:p w14:paraId="09B7E741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6D78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9207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CCB8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6ED4" w14:textId="77777777" w:rsidR="002E2406" w:rsidRPr="00B43314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8BBBFDE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>la liniile 2 și 3.</w:t>
            </w:r>
          </w:p>
        </w:tc>
      </w:tr>
      <w:tr w:rsidR="002E2406" w:rsidRPr="005564C7" w14:paraId="3BB8550C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68EF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57A28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288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A736A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09CA9D33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3CFD7263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1708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6A4C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97A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152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214D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5564C7" w14:paraId="475144C9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918A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2F5B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6FD5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F396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644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1C9B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454FB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DF85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F651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5564C7" w14:paraId="7BF084FF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8B82D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5212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211+700</w:t>
            </w:r>
          </w:p>
          <w:p w14:paraId="55AF271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211+750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CA8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FB07" w14:textId="77777777" w:rsidR="002E2406" w:rsidRPr="005564C7" w:rsidRDefault="002E2406" w:rsidP="006272F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038D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8010D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3ED7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0A641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F7E3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5564C7" w14:paraId="52B736F7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1A0E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68D2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212+000</w:t>
            </w:r>
          </w:p>
          <w:p w14:paraId="3F29230C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214+500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2466C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6684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A228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A7F5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2A2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3DA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6345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5564C7" w14:paraId="32B268A7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486F5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4E0D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219+000</w:t>
            </w:r>
          </w:p>
          <w:p w14:paraId="66113BE3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223+000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5446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4CEFB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4CF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D0FB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0AB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1C8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C339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5564C7" w14:paraId="69DF0E73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5ADC2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78BD9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C94A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0FD6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34EC5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45C1C717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10, 13 </w:t>
            </w:r>
          </w:p>
          <w:p w14:paraId="35FF8A02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275E4199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T.D.J. </w:t>
            </w:r>
          </w:p>
          <w:p w14:paraId="6607605F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1BE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CB9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A6C3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750F1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7C9200B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>la liniile 2 și  3.</w:t>
            </w:r>
          </w:p>
        </w:tc>
      </w:tr>
      <w:tr w:rsidR="002E2406" w:rsidRPr="005564C7" w14:paraId="2123B6D6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446B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934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5BBE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38CD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1914F3D5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53DAEBC6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EA0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623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90E6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89A4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3A5B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5564C7" w14:paraId="189BAA4A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9FA4B" w14:textId="77777777" w:rsidR="002E2406" w:rsidRPr="005564C7" w:rsidRDefault="002E2406" w:rsidP="002E240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052F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B251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A9E4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480248D9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8F71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T.D.J.</w:t>
            </w:r>
          </w:p>
          <w:p w14:paraId="28D89707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19 / 21, </w:t>
            </w:r>
          </w:p>
          <w:p w14:paraId="1826AB22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12 / 14</w:t>
            </w:r>
          </w:p>
          <w:p w14:paraId="1E7FE4B0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şi</w:t>
            </w:r>
          </w:p>
          <w:p w14:paraId="2B74E34B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864B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CC11D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5586" w14:textId="77777777" w:rsidR="002E2406" w:rsidRPr="005564C7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9CF1" w14:textId="77777777" w:rsidR="002E2406" w:rsidRPr="005564C7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26E0901B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40A972DC" w14:textId="77777777" w:rsidR="002E2406" w:rsidRDefault="002E2406" w:rsidP="00CB56C2">
      <w:pPr>
        <w:pStyle w:val="Heading1"/>
        <w:spacing w:line="360" w:lineRule="auto"/>
      </w:pPr>
      <w:r>
        <w:t>LINIA 111 A</w:t>
      </w:r>
    </w:p>
    <w:p w14:paraId="3FA82D13" w14:textId="77777777" w:rsidR="002E2406" w:rsidRDefault="002E2406" w:rsidP="00CB56C2">
      <w:pPr>
        <w:pStyle w:val="Heading1"/>
        <w:spacing w:line="360" w:lineRule="auto"/>
        <w:rPr>
          <w:b w:val="0"/>
          <w:bCs w:val="0"/>
          <w:sz w:val="8"/>
        </w:rPr>
      </w:pPr>
      <w:r>
        <w:t>ALEXANDRIA - ZIMNICEA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2E2406" w14:paraId="36A09B10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12DC" w14:textId="77777777" w:rsidR="002E2406" w:rsidRDefault="002E2406" w:rsidP="002E240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5D6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56AA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A993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42E0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83B300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10, 13 </w:t>
            </w:r>
          </w:p>
          <w:p w14:paraId="21ADDC7A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5EFF1B0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0117BDB7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C19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7D5A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B875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18B3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7F6DB5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 3.</w:t>
            </w:r>
          </w:p>
        </w:tc>
      </w:tr>
      <w:tr w:rsidR="002E2406" w14:paraId="06DE96D0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7447" w14:textId="77777777" w:rsidR="002E2406" w:rsidRDefault="002E2406" w:rsidP="002E240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E9BDD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3F7B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357E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0C1ED428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15BDAA8C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47030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A52C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D6A9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FCE0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F02C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8AF7762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6056" w14:textId="77777777" w:rsidR="002E2406" w:rsidRDefault="002E2406" w:rsidP="002E240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8949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2EEA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A5B7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36004E1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EF3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8A624E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19 / 21, </w:t>
            </w:r>
          </w:p>
          <w:p w14:paraId="58E207B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  <w:p w14:paraId="724F870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6FFBAED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8131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FDD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9838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7821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C033631" w14:textId="77777777">
        <w:trPr>
          <w:cantSplit/>
          <w:trHeight w:val="13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CBEF" w14:textId="77777777" w:rsidR="002E2406" w:rsidRDefault="002E2406" w:rsidP="002E240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67C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226+444</w:t>
            </w:r>
          </w:p>
          <w:p w14:paraId="7C2193A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273+200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AE16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546DB" w14:textId="77777777" w:rsidR="002E2406" w:rsidRPr="006F2DFE" w:rsidRDefault="002E2406">
            <w:pPr>
              <w:spacing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>Alexandria -</w:t>
            </w:r>
          </w:p>
          <w:p w14:paraId="2F5BF043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 xml:space="preserve"> Zimnicea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D16B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B5FC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6B46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3779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C4AB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A028FC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1538B84E" w14:textId="77777777" w:rsidR="002E2406" w:rsidRPr="00CB56C2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B56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8FD902D" w14:textId="77777777">
        <w:trPr>
          <w:cantSplit/>
          <w:trHeight w:val="452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D5EF" w14:textId="77777777" w:rsidR="002E2406" w:rsidRDefault="002E2406" w:rsidP="002E240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0D63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C6775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BAD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Zimnicea</w:t>
            </w:r>
          </w:p>
          <w:p w14:paraId="0DB17A9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2A,  2B şi 3 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93F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0119C3D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8F7A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4017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A738" w14:textId="77777777" w:rsidR="002E2406" w:rsidRPr="0067415A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3CE48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EB8AE35" w14:textId="77777777" w:rsidR="002E2406" w:rsidRDefault="002E2406" w:rsidP="00DB78D2">
      <w:pPr>
        <w:pStyle w:val="Heading1"/>
        <w:spacing w:line="360" w:lineRule="auto"/>
      </w:pPr>
      <w:r>
        <w:lastRenderedPageBreak/>
        <w:t>LINIA 112</w:t>
      </w:r>
    </w:p>
    <w:p w14:paraId="0E002D01" w14:textId="77777777" w:rsidR="002E2406" w:rsidRDefault="002E2406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2E2406" w14:paraId="4310ACD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3BAE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648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601C8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29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6B3096C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C102" w14:textId="77777777" w:rsidR="002E2406" w:rsidRDefault="002E2406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13D417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38 și 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66F9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C11C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0FC1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40B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2E2406" w14:paraId="3FE0D15E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6D14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8D7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7846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0D2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3160E84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252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EAA4A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B5B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FA2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BE350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6DE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7F70B23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E18F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FFB2" w14:textId="77777777" w:rsidR="002E2406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6C5F13D9" w14:textId="77777777" w:rsidR="002E2406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50EA" w14:textId="77777777" w:rsidR="002E2406" w:rsidRPr="00483148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D5D5" w14:textId="77777777" w:rsidR="002E2406" w:rsidRDefault="002E2406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2864" w14:textId="77777777" w:rsidR="002E2406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6043" w14:textId="77777777" w:rsidR="002E2406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E5AC" w14:textId="77777777" w:rsidR="002E2406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FD094" w14:textId="77777777" w:rsidR="002E2406" w:rsidRPr="00483148" w:rsidRDefault="002E240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701F" w14:textId="77777777" w:rsidR="002E2406" w:rsidRDefault="002E2406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6AF934B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31F33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A71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1496123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960E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7B4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B3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44D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D43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F41B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9D8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14:paraId="27EE46BC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CB3C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CA1B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760529D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41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4CD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715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773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285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B3D4A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15B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0E141004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67FF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895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7911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177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4160EA7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0D69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0436A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13BB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EB3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6CBF" w14:textId="77777777" w:rsidR="002E2406" w:rsidRPr="00483148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5D33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B67DCAF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1DAE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66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1CA5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DE4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5B7F18B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35E322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BD0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87FC02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C016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4C1A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8C84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C78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D96A8AD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A1571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712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F4F4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244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1FB8D0E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D86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3469AC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0EE7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6D6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E5505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636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B338C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2E2406" w14:paraId="25A5AB6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C207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3D7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37FBDD8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D2C5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AF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0E7F62C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5D5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49D7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8D4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C444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5F0F" w14:textId="77777777" w:rsidR="002E2406" w:rsidRPr="00EB0A8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1E57B41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5B6921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6E34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6B98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7FC8347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19C3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1C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1CD3A3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F2A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93FC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332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CB03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114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6474926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BEB9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796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2F8329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056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634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4160FC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2A9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F93C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61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564A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1EE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DD7BC2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185A8A3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2E2406" w14:paraId="75F9A44B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5FDF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ED0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87B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492C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6B0D76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74B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89AB36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1F925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E22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A040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85E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2E2406" w14:paraId="1DBDDD66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D13A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5AD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4A97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3A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0620C7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6C8587B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AC0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D239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941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4DAB50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FF164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6CC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0F529B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4F1AA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2E2406" w14:paraId="13B5E05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410A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CB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BB3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0B1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927509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B858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504E494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522D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631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1B8F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0B4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C668F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2E2406" w14:paraId="79B90556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3E52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A0C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266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CA3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6865BD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4C9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0F0641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713CD6B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60711B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5EB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33FE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87DED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DF9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256C5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2E2406" w14:paraId="0279F7E7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B0FF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111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3D4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D26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A951AF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8C3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BC5032F" w14:textId="77777777" w:rsidR="002E2406" w:rsidRPr="000A20AF" w:rsidRDefault="002E2406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D672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D25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486B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118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EC4E0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2E2406" w14:paraId="3B3B7625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8037B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3FC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B73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91B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ACFEFA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AEE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420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371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656C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ACC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55737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2E2406" w14:paraId="2ECDC000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4214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3F4E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EA4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888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554C925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90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5291C6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A16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D81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EAF6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C71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2E2406" w14:paraId="54734638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9E43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3372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793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B0C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24640AF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6B08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075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FF8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E2C9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1AA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2E2406" w14:paraId="45F7F4B2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AC1B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78E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06E4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005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18FF2B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E9D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AD7087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D4FE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DA7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A8217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8B4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D5750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2E2406" w14:paraId="595C16EE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385D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30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AEEF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ACDA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B4F8C4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15C5642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EDB6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546FC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6827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719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7EE3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7EB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90D1A9A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7F01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1B5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8125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262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B0EA65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2C0FA2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4B1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E0CA7D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03AD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9E7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09AB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BBB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182D60D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50CC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8D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221D6C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79F9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61F00" w14:textId="77777777" w:rsidR="002E2406" w:rsidRPr="002F2938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F8C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93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F74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81246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B2B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428C0840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7EF3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4FC0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8AE2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E0F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019CF81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7DE579D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77F385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53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70F26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6276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2B4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DFCAF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958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55BC505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5F89" w14:textId="77777777" w:rsidR="002E2406" w:rsidRDefault="002E2406" w:rsidP="002E240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ECDE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0D87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E27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712A53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158CD53" w14:textId="77777777" w:rsidR="002E2406" w:rsidRPr="007D0C03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9D8A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889169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E33B6B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052A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3D3B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8A1E" w14:textId="77777777" w:rsidR="002E2406" w:rsidRPr="0048314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5FB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1CA221BE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5E7E9FA6" w14:textId="77777777" w:rsidR="002E2406" w:rsidRPr="00341E40" w:rsidRDefault="002E2406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LINIA 112 A</w:t>
      </w:r>
    </w:p>
    <w:p w14:paraId="3ABF8191" w14:textId="77777777" w:rsidR="002E2406" w:rsidRPr="00341E40" w:rsidRDefault="002E2406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GRUPA TEHNICA CARACAL – CORABIA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1"/>
        <w:gridCol w:w="869"/>
        <w:gridCol w:w="753"/>
        <w:gridCol w:w="869"/>
        <w:gridCol w:w="753"/>
        <w:gridCol w:w="2490"/>
      </w:tblGrid>
      <w:tr w:rsidR="002E2406" w:rsidRPr="00341E40" w14:paraId="6469D66A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5E7B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8779" w14:textId="77777777" w:rsidR="002E2406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39C51149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4FFAD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67BE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99F8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B6E8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A6C5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87CA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4161" w14:textId="77777777" w:rsidR="002E2406" w:rsidRPr="00341E40" w:rsidRDefault="002E2406" w:rsidP="005D0F4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341E40" w14:paraId="71668662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98D8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7C5F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238C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A64D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038F95F1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Caracal </w:t>
            </w:r>
          </w:p>
          <w:p w14:paraId="3677FA58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33CBD9DC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A93C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5976343E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1960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10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2C1A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1AC13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3C32B73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341E40" w14:paraId="3DB3B01A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52DE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CC77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C574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ACE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2C4E423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514EC3BE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3DB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82492B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E1C316B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BAA7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57E8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44CE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1E97D5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  <w:tr w:rsidR="002E2406" w:rsidRPr="00341E40" w14:paraId="0EA7726F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BAAD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418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242+950</w:t>
            </w:r>
          </w:p>
          <w:p w14:paraId="377BF192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282+229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4ED9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A861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3738915E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102D8E01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8173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DE63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4BFC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0273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7F1D204" w14:textId="77777777" w:rsidR="002E2406" w:rsidRDefault="002E240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mai mult de două locomotive cuplate.</w:t>
            </w:r>
          </w:p>
          <w:p w14:paraId="5312ADEE" w14:textId="77777777" w:rsidR="002E2406" w:rsidRPr="002A0159" w:rsidRDefault="002E2406">
            <w:pPr>
              <w:spacing w:before="40" w:after="40" w:line="360" w:lineRule="auto"/>
              <w:ind w:left="82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341E40" w14:paraId="0EA4F70A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C02D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4C7F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252+690</w:t>
            </w:r>
          </w:p>
          <w:p w14:paraId="04DD8F4A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252+740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B3C5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54A7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5C63341A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64D2B471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3B94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5F26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3276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BACD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FD10D76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01FE2A2F" w14:textId="77777777" w:rsidR="002E2406" w:rsidRPr="0008315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341E40" w14:paraId="6E3FC384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E352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A379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257+075</w:t>
            </w:r>
          </w:p>
          <w:p w14:paraId="78A214E6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257+125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A161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00BF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333D78A1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584978C7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B3E4A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681C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E219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B073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9CEFDAC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14E69DC8" w14:textId="77777777" w:rsidR="002E2406" w:rsidRPr="0008315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341E40" w14:paraId="327890DE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9232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49B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267+875</w:t>
            </w:r>
          </w:p>
          <w:p w14:paraId="1F363BF0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267+925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6383B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2BAA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1F3FF8E5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743C1E63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BAD2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D1B3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777A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46AF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9C6665F" w14:textId="77777777" w:rsidR="002E2406" w:rsidRPr="009B3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9B36D7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1B51F6D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:rsidRPr="00341E40" w14:paraId="77F89A30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75E8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164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277+250</w:t>
            </w:r>
          </w:p>
          <w:p w14:paraId="6BE5893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277+300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101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color w:val="000000"/>
                <w:sz w:val="32"/>
              </w:rPr>
              <w:t>10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175A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0DBCCA57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1EAB1BA3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0040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6E65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D5AF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6EDF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21C0" w14:textId="77777777" w:rsidR="002E2406" w:rsidRPr="005A1DE4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A1DE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:rsidRPr="00341E40" w14:paraId="209D9757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22AB" w14:textId="77777777" w:rsidR="002E2406" w:rsidRPr="00341E40" w:rsidRDefault="002E2406" w:rsidP="002E240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EBE16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FBCE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CEF3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St. Corabia</w:t>
            </w:r>
          </w:p>
          <w:p w14:paraId="40F61433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3B71ACCA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8712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49906E2B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3D0A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5852B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A8F8" w14:textId="77777777" w:rsidR="002E2406" w:rsidRPr="00341E40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35936F1" w14:textId="77777777" w:rsidR="002E2406" w:rsidRPr="00341E4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58C3ABA3" w14:textId="77777777" w:rsidR="002E2406" w:rsidRPr="00341E40" w:rsidRDefault="002E2406" w:rsidP="00341E40">
      <w:pPr>
        <w:rPr>
          <w:color w:val="000000"/>
        </w:rPr>
      </w:pPr>
    </w:p>
    <w:p w14:paraId="53CE5ADC" w14:textId="77777777" w:rsidR="002E2406" w:rsidRDefault="002E2406" w:rsidP="00671189">
      <w:pPr>
        <w:pStyle w:val="Heading1"/>
        <w:spacing w:line="360" w:lineRule="auto"/>
      </w:pPr>
      <w:r>
        <w:lastRenderedPageBreak/>
        <w:t>LINIA 113</w:t>
      </w:r>
    </w:p>
    <w:p w14:paraId="2E809D3D" w14:textId="77777777" w:rsidR="002E2406" w:rsidRDefault="002E2406" w:rsidP="007D0571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CRAIOVA - CALAFAT</w:t>
      </w:r>
      <w:r>
        <w:rPr>
          <w:caps/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880"/>
        <w:gridCol w:w="747"/>
        <w:gridCol w:w="2176"/>
        <w:gridCol w:w="981"/>
        <w:gridCol w:w="747"/>
        <w:gridCol w:w="850"/>
        <w:gridCol w:w="736"/>
        <w:gridCol w:w="2464"/>
      </w:tblGrid>
      <w:tr w:rsidR="002E2406" w14:paraId="77DCA3D9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F58B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49AC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44B3AB5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5F5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00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714C8AC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 + 3B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5D34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5D5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048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A4E8" w14:textId="77777777" w:rsidR="002E2406" w:rsidRPr="00CC1231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276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0618936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în paralelogram.</w:t>
            </w:r>
          </w:p>
        </w:tc>
      </w:tr>
      <w:tr w:rsidR="002E2406" w14:paraId="02C43D14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6A135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6550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9FF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311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5FA932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EC3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DD140BD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4ED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EF63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D70AC" w14:textId="77777777" w:rsidR="002E2406" w:rsidRPr="00CC1231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849C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linia 2 A la liniile 26 și 27.</w:t>
            </w:r>
          </w:p>
        </w:tc>
      </w:tr>
      <w:tr w:rsidR="002E2406" w14:paraId="6056CD3E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E88E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639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2D5D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7014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FF5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5D8CB27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7E7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941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35C3" w14:textId="77777777" w:rsidR="002E2406" w:rsidRPr="00CC1231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652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55CD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 A la liniile </w:t>
            </w:r>
          </w:p>
          <w:p w14:paraId="1DC3170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1 - 4B.</w:t>
            </w:r>
          </w:p>
        </w:tc>
      </w:tr>
      <w:tr w:rsidR="002E2406" w14:paraId="2A40ECB7" w14:textId="77777777">
        <w:trPr>
          <w:cantSplit/>
          <w:trHeight w:val="60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CA6BA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51A4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784D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FFA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07E0C5A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EB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EFDA10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 / 79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7B55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628C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E771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8F8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4DE23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28A către liniile </w:t>
            </w:r>
          </w:p>
          <w:p w14:paraId="36EC81E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1 - 4B, 26 și 27.</w:t>
            </w:r>
          </w:p>
        </w:tc>
      </w:tr>
      <w:tr w:rsidR="002E2406" w14:paraId="7821F0EF" w14:textId="77777777">
        <w:trPr>
          <w:cantSplit/>
          <w:trHeight w:val="45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5E1E1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2D7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CE9B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AF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11EEAD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361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409807D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7888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C07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6A06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19C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liniile 1A, 2A și 28A către liniile 26 și 27.</w:t>
            </w:r>
          </w:p>
        </w:tc>
      </w:tr>
      <w:tr w:rsidR="002E2406" w14:paraId="23DD8BE5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4F483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30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72A2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66E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346777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B671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35F78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70909DD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23, 33,  35, </w:t>
            </w:r>
          </w:p>
          <w:p w14:paraId="7703751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AAFD5E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43 / 49, 45 / 51, sch. </w:t>
            </w:r>
          </w:p>
          <w:p w14:paraId="26AD39E9" w14:textId="77777777" w:rsidR="002E2406" w:rsidRDefault="002E2406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55, 57, 59, 65, 67, 69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6E51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0EF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D986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0CCC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7E06F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2E2406" w14:paraId="77B42774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C8E16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96D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DABEF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F221" w14:textId="77777777" w:rsidR="002E2406" w:rsidRDefault="002E2406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8FA8AAC" w14:textId="77777777" w:rsidR="002E2406" w:rsidRDefault="002E2406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A22E" w14:textId="77777777" w:rsidR="002E2406" w:rsidRDefault="002E2406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9A8934E" w14:textId="77777777" w:rsidR="002E2406" w:rsidRDefault="002E2406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327F3F2" w14:textId="77777777" w:rsidR="002E2406" w:rsidRDefault="002E2406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145, 147, 149, 151 </w:t>
            </w:r>
          </w:p>
          <w:p w14:paraId="0EC6783D" w14:textId="77777777" w:rsidR="002E2406" w:rsidRDefault="002E2406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7028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EB0F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8702B" w14:textId="77777777" w:rsidR="002E2406" w:rsidRPr="000625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D313" w14:textId="77777777" w:rsidR="002E2406" w:rsidRDefault="002E2406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55553F" w14:textId="77777777" w:rsidR="002E2406" w:rsidRDefault="002E2406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2E2406" w14:paraId="7BADB0FD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779D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A03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E6A8B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4D6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563872C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5BD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6555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1A49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C1BB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1F7C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84C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2B96294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CCED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730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49C1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56C5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Jiu  H.M. Cap X + Y </w:t>
            </w:r>
          </w:p>
          <w:p w14:paraId="7CFB4AA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05B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7C60CE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10 și diag. </w:t>
            </w:r>
          </w:p>
          <w:p w14:paraId="63E8C258" w14:textId="77777777" w:rsidR="002E2406" w:rsidRPr="00A91FA4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0"/>
              </w:rPr>
              <w:t xml:space="preserve">15-23 </w:t>
            </w:r>
            <w:r>
              <w:rPr>
                <w:b/>
                <w:bCs/>
                <w:sz w:val="20"/>
              </w:rPr>
              <w:br/>
              <w:t>și 10-8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4830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AF2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0BA7F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F64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acces la linia 3 </w:t>
            </w:r>
          </w:p>
          <w:p w14:paraId="4A93CA0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Jiu  H.M.</w:t>
            </w:r>
          </w:p>
        </w:tc>
      </w:tr>
      <w:tr w:rsidR="002E2406" w14:paraId="494EBA5C" w14:textId="77777777" w:rsidTr="00A16AF3">
        <w:trPr>
          <w:cantSplit/>
          <w:trHeight w:val="778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795EB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1D2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254+120</w:t>
            </w:r>
          </w:p>
          <w:p w14:paraId="49DE57A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254+170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9BFE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5DAE" w14:textId="77777777" w:rsidR="002E2406" w:rsidRDefault="002E2406" w:rsidP="00347E2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Jiu  H.M.  -  Podari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A02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882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84E0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76A5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829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C0C33BD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03269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E1E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1DA2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B63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693DC7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89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5A925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7, 9, 11, 13, 15 </w:t>
            </w:r>
          </w:p>
          <w:p w14:paraId="35208DD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C63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3CA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18284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EB3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94F1C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liniile 2 - 4.</w:t>
            </w:r>
          </w:p>
        </w:tc>
      </w:tr>
      <w:tr w:rsidR="002E2406" w14:paraId="6BB1FF74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A86A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9A5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C48F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5F1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5F9BD7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745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3E3E78E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7DB06E5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 și 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ADB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2DB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45B4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7F93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9058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și 4 Cap Y.</w:t>
            </w:r>
          </w:p>
        </w:tc>
      </w:tr>
      <w:tr w:rsidR="002E2406" w14:paraId="7C3152E6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1EB92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FF3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4C73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6BA7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Sălcuța 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FC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peste sch. 3 și diag. 1-3 și Cap Y peste sch. 4 și diag 2-4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E770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91B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283B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543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2 Sălcuța</w:t>
            </w:r>
          </w:p>
        </w:tc>
      </w:tr>
      <w:tr w:rsidR="002E2406" w14:paraId="636364AD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364C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C35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B0619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590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65807B8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0EED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TDJ</w:t>
            </w:r>
          </w:p>
          <w:p w14:paraId="5DA7C2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9,</w:t>
            </w:r>
          </w:p>
          <w:p w14:paraId="07E79B1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10, TDJ</w:t>
            </w:r>
          </w:p>
          <w:p w14:paraId="5B34A80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și diag. 1-3, 3-7/9,</w:t>
            </w:r>
          </w:p>
          <w:p w14:paraId="0E1FE2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4-10 și 10-12/14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111E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B19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2834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22D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2 și 3.</w:t>
            </w:r>
          </w:p>
        </w:tc>
      </w:tr>
      <w:tr w:rsidR="002E2406" w14:paraId="5D932189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2121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D87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03AA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327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4569421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 </w:t>
            </w:r>
          </w:p>
          <w:p w14:paraId="721A63E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30B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C54E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1FA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D756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CD8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C524B57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63C7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AF6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8BE3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728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</w:t>
            </w:r>
          </w:p>
          <w:p w14:paraId="296CC66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 și 3</w:t>
            </w:r>
          </w:p>
          <w:p w14:paraId="4D04742C" w14:textId="77777777" w:rsidR="002E2406" w:rsidRPr="001B3BD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9A78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BF2CE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94B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F092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6100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DD447FE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1E2E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73E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FAD4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65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Portăreşti,</w:t>
            </w:r>
          </w:p>
          <w:p w14:paraId="124C26A2" w14:textId="77777777" w:rsidR="002E2406" w:rsidRPr="002617B2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X + </w:t>
            </w:r>
            <w:r>
              <w:rPr>
                <w:b/>
                <w:bCs/>
                <w:sz w:val="20"/>
                <w:lang w:val="en-US"/>
              </w:rPr>
              <w:t>Cap Y</w:t>
            </w:r>
          </w:p>
          <w:p w14:paraId="0E72CC3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897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CD35D2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3, </w:t>
            </w:r>
          </w:p>
          <w:p w14:paraId="03A90FC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5 / 7, </w:t>
            </w:r>
          </w:p>
          <w:p w14:paraId="07CF667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diagonala 1 - 3, </w:t>
            </w:r>
          </w:p>
          <w:p w14:paraId="3A9AB1E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/ 7, sch. 4,  TDJ 6 / 8, </w:t>
            </w:r>
          </w:p>
          <w:p w14:paraId="5BA7E07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2 - 4 și 4 - 6 / 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A84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A577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4EB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8E6A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459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1D2BDA3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9858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1C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753A1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1F4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5D9DC8A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92890C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0C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C1995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3714B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454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9886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1D7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FC07667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EF9A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DB8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E286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FAA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2339DFE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7E4FE88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58A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218F231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B420A5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7A8C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444B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E1ED7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1F49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5B0B3C4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46CE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0A3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3DA9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754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537D17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CCB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7EB8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247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1949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C04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3, 7 și 8 Cap X.</w:t>
            </w:r>
          </w:p>
        </w:tc>
      </w:tr>
      <w:tr w:rsidR="002E2406" w14:paraId="3412F27E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2F7D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743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8AAD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D701" w14:textId="77777777" w:rsidR="002E2406" w:rsidRDefault="002E2406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12D0182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543A90D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457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E218B4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F207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69CF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29FD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C2D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peste sch. 3, 4, 5 şi 6.</w:t>
            </w:r>
          </w:p>
        </w:tc>
      </w:tr>
      <w:tr w:rsidR="002E2406" w14:paraId="155E84DA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9D72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DF7C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680F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F991" w14:textId="77777777" w:rsidR="002E2406" w:rsidRDefault="002E2406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4C9EFBBA" w14:textId="77777777" w:rsidR="002E2406" w:rsidRDefault="002E2406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BF66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995DA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</w:t>
            </w:r>
          </w:p>
          <w:p w14:paraId="3DA9E5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9E4639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9D6D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19B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6762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F5A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1D62A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2.</w:t>
            </w:r>
          </w:p>
        </w:tc>
      </w:tr>
      <w:tr w:rsidR="002E2406" w14:paraId="3B6663EC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B4D0D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CBD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6C1E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B9C0" w14:textId="77777777" w:rsidR="002E2406" w:rsidRDefault="002E2406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5546E872" w14:textId="77777777" w:rsidR="002E2406" w:rsidRDefault="002E2406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linia 3,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344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 m de la călcâi sch.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8F7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604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8FC3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EB0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946C19" w14:paraId="2B484309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376A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BF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7464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F46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. Calafat</w:t>
            </w:r>
          </w:p>
          <w:p w14:paraId="438EBF4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1A</w:t>
            </w:r>
          </w:p>
          <w:p w14:paraId="564BDE0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96D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1165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030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9A8D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F4DC" w14:textId="77777777" w:rsidR="002E2406" w:rsidRPr="00946C19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2E2406" w:rsidRPr="00946C19" w14:paraId="619E81BA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08312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0F20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0C723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5B1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3D073ED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5A03CF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965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F10D2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2F3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2708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18A6" w14:textId="77777777" w:rsidR="002E2406" w:rsidRPr="00946C19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2E2406" w:rsidRPr="00946C19" w14:paraId="1A8DCEA3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AC37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862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8881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5EA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661B29C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B1F5DF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5757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77BA4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2BA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8C70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D936F" w14:textId="77777777" w:rsidR="002E2406" w:rsidRPr="00946C19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Afectează intrări - ieşiri peste sch. 5, 9, 16 şi 18. </w:t>
            </w:r>
          </w:p>
        </w:tc>
      </w:tr>
      <w:tr w:rsidR="002E2406" w:rsidRPr="00946C19" w14:paraId="6F66E4E5" w14:textId="77777777">
        <w:trPr>
          <w:cantSplit/>
          <w:trHeight w:val="114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F75D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A94C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BA3DC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26E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Calafat </w:t>
            </w:r>
          </w:p>
          <w:p w14:paraId="38A27E8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7a</w:t>
            </w:r>
          </w:p>
          <w:p w14:paraId="4CDCAD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6B0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1D3B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55E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1161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9D90" w14:textId="77777777" w:rsidR="002E2406" w:rsidRPr="00946C19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Şi peste schimbătorii</w:t>
            </w:r>
          </w:p>
          <w:p w14:paraId="310D89A9" w14:textId="77777777" w:rsidR="002E2406" w:rsidRPr="00946C19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25</w:t>
            </w:r>
            <w:r>
              <w:rPr>
                <w:b/>
                <w:bCs/>
                <w:i/>
                <w:sz w:val="20"/>
              </w:rPr>
              <w:t xml:space="preserve"> și </w:t>
            </w:r>
            <w:r w:rsidRPr="00946C19">
              <w:rPr>
                <w:b/>
                <w:bCs/>
                <w:i/>
                <w:sz w:val="20"/>
              </w:rPr>
              <w:t xml:space="preserve"> 10.</w:t>
            </w:r>
          </w:p>
        </w:tc>
      </w:tr>
      <w:tr w:rsidR="002E2406" w:rsidRPr="00946C19" w14:paraId="51D1FF5E" w14:textId="77777777">
        <w:trPr>
          <w:cantSplit/>
          <w:trHeight w:val="181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107D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D697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12AF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760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233BC13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6 </w:t>
            </w:r>
          </w:p>
          <w:p w14:paraId="466FD4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5404" w14:textId="77777777" w:rsidR="002E2406" w:rsidRDefault="002E2406">
            <w:pPr>
              <w:spacing w:before="12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6FF425" w14:textId="77777777" w:rsidR="002E2406" w:rsidRDefault="002E2406">
            <w:pPr>
              <w:spacing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0F5A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B65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B7F8D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0A6F" w14:textId="77777777" w:rsidR="002E2406" w:rsidRPr="00946C19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0588240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9816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D3CC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DF16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1E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5B9216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16FC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30D974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15A9C2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 13,  17</w:t>
            </w:r>
          </w:p>
          <w:p w14:paraId="2C2528B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19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805A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BE2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E179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B50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C4EAF16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99283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8D7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3F2F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AFB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AB77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  <w:p w14:paraId="534CC1E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Pa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3A0D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CAD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0DFF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D2B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peste sch. 21 și 23.</w:t>
            </w:r>
          </w:p>
        </w:tc>
      </w:tr>
      <w:tr w:rsidR="002E2406" w14:paraId="38FF4D7F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FB037" w14:textId="77777777" w:rsidR="002E2406" w:rsidRDefault="002E2406" w:rsidP="002E240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03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351+000</w:t>
            </w:r>
          </w:p>
          <w:p w14:paraId="3DFB5BB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351+100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3871" w14:textId="77777777" w:rsidR="002E2406" w:rsidRPr="00073CD9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2828" w14:textId="77777777" w:rsidR="002E2406" w:rsidRPr="00C94BCD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Ramificație Golenți – Pod Vidin, peste sch 4R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6FF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FD34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63B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7FA3" w14:textId="77777777" w:rsidR="002E2406" w:rsidRPr="00CC1231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4320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</w:tbl>
    <w:p w14:paraId="354CD8A7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73F89DEA" w14:textId="77777777" w:rsidR="002E2406" w:rsidRPr="005905D7" w:rsidRDefault="002E2406" w:rsidP="006B4CB8">
      <w:pPr>
        <w:pStyle w:val="Heading1"/>
        <w:spacing w:line="360" w:lineRule="auto"/>
      </w:pPr>
      <w:r w:rsidRPr="005905D7">
        <w:lastRenderedPageBreak/>
        <w:t>LINIA 116</w:t>
      </w:r>
    </w:p>
    <w:p w14:paraId="23CF1411" w14:textId="77777777" w:rsidR="002E2406" w:rsidRPr="005905D7" w:rsidRDefault="002E2406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2E2406" w:rsidRPr="00743905" w14:paraId="10340B50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A5F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F41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A7E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C2B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77EA4A0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2DC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</w:t>
            </w:r>
          </w:p>
          <w:p w14:paraId="64135A4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E1F6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877B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00D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B5C59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EA2A22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>1.</w:t>
            </w:r>
          </w:p>
        </w:tc>
      </w:tr>
      <w:tr w:rsidR="002E2406" w:rsidRPr="00743905" w14:paraId="5B35400D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BEA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9B8A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D02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C25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61F2F4C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04C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de la</w:t>
            </w:r>
          </w:p>
          <w:p w14:paraId="15B43C2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37390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304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134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130A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2E2406" w:rsidRPr="00743905" w14:paraId="1040601E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1F72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21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3F66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ED8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1757814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3</w:t>
            </w:r>
          </w:p>
          <w:p w14:paraId="130632BE" w14:textId="77777777" w:rsidR="002E2406" w:rsidRPr="00743905" w:rsidRDefault="002E2406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693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DDD7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600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3EC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FBF7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2032FA0D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4215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A4A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946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B4008" w14:textId="77777777" w:rsidR="002E2406" w:rsidRPr="00743905" w:rsidRDefault="002E240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606430DF" w14:textId="77777777" w:rsidR="002E2406" w:rsidRPr="00743905" w:rsidRDefault="002E240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BD2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F283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67F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BA3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7687" w14:textId="77777777" w:rsidR="002E2406" w:rsidRPr="00743905" w:rsidRDefault="002E240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5059CDA4" w14:textId="77777777" w:rsidR="002E2406" w:rsidRPr="00743905" w:rsidRDefault="002E240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2E2406" w:rsidRPr="00743905" w14:paraId="6E269CD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86A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D53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68D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E3B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6E14538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6212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131C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049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0D5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C58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2952F25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2E2406" w:rsidRPr="00743905" w14:paraId="5F76BE4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C8DC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97E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17+830</w:t>
            </w:r>
          </w:p>
          <w:p w14:paraId="63A8A67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7DB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C91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7AFE5BE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7A44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F91A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29B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E586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2C9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0531C70" w14:textId="77777777" w:rsidR="002E2406" w:rsidRPr="0007721B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2860DEB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1EC7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9D99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18+190</w:t>
            </w:r>
          </w:p>
          <w:p w14:paraId="466DC03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ACD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954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11C701F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130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B2F17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51A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8A3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56E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50C172E0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664E47F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803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182B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20+645</w:t>
            </w:r>
          </w:p>
          <w:p w14:paraId="39D5276D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5976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EE0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7362DE3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6D2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C4469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68C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851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EB0D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C8430B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62DFFE2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C3E0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58B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21+600</w:t>
            </w:r>
          </w:p>
          <w:p w14:paraId="3538E56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9AF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090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03B9A28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92A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A4FA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FC6E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CC6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A3F9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10F35A68" w14:textId="77777777" w:rsidR="002E2406" w:rsidRPr="00537749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4AAF71F0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6FF9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AF6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25+470</w:t>
            </w:r>
          </w:p>
          <w:p w14:paraId="70DEEBC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CCF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3A9B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Bibesti</w:t>
            </w:r>
          </w:p>
          <w:p w14:paraId="3151377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953C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DB3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BDC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B45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3C50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</w:rPr>
              <w:t>pentru trenurile care au în componență două locomotive cuplate.</w:t>
            </w:r>
          </w:p>
          <w:p w14:paraId="26028B87" w14:textId="77777777" w:rsidR="002E2406" w:rsidRPr="005A7670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73A7A8FA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F15C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222D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C32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DE0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Bibeşti</w:t>
            </w:r>
          </w:p>
          <w:p w14:paraId="3B29709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3FD2135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0EC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66CD32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E6D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B87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881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13A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1025B99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A8672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46E3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698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559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Musculeşti</w:t>
            </w:r>
          </w:p>
          <w:p w14:paraId="11FFCED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807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3532F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18E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2B4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838B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Cu acces la linia 1</w:t>
            </w:r>
          </w:p>
          <w:p w14:paraId="53737A4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2E2406" w:rsidRPr="00743905" w14:paraId="5F7F55A1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0B74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2CD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394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FD9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Bărbăteşti</w:t>
            </w:r>
          </w:p>
          <w:p w14:paraId="117D442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0DAD71E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7E0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toată linia </w:t>
            </w:r>
          </w:p>
          <w:p w14:paraId="784EDD9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0496CE88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287DFC9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5, 7 </w:t>
            </w:r>
          </w:p>
          <w:p w14:paraId="044F134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68A2708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3AC351D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8A49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0E2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BCE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598A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C2CD89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şi 4.</w:t>
            </w:r>
          </w:p>
        </w:tc>
      </w:tr>
      <w:tr w:rsidR="002E2406" w:rsidRPr="00743905" w14:paraId="1E702A23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E3B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E8B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C199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3AF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 Bărbăteşti</w:t>
            </w:r>
          </w:p>
          <w:p w14:paraId="1668639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3DC202C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90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de la Cap X la </w:t>
            </w:r>
          </w:p>
          <w:p w14:paraId="65F607F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0CA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79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6E9A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EEDA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2E2406" w:rsidRPr="00743905" w14:paraId="70C3207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4DF7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E0F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FEB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4E4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Jupâneşti</w:t>
            </w:r>
          </w:p>
          <w:p w14:paraId="69DD08A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12A4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0609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5BD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C09E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838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Afectează intrări - ieşiri</w:t>
            </w:r>
          </w:p>
          <w:p w14:paraId="341612F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la linia 2</w:t>
            </w:r>
          </w:p>
          <w:p w14:paraId="4DE1F6B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2E2406" w:rsidRPr="00743905" w14:paraId="3251812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B92C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802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45+660</w:t>
            </w:r>
          </w:p>
          <w:p w14:paraId="3AE6810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1DF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AD1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3AE24B8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97EA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7327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6D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877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AEC6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7E9B9935" w14:textId="77777777" w:rsidR="002E2406" w:rsidRPr="001D7D9E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3680C1D1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F15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218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05A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2BC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3249A0B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8F1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5687093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 / 7,</w:t>
            </w:r>
          </w:p>
          <w:p w14:paraId="1578D62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sch. 11, 17, 24, 26, 30 şi TDJ </w:t>
            </w:r>
          </w:p>
          <w:p w14:paraId="57BD3E5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2A3D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1F5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CA0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9748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888E33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3 - 8.</w:t>
            </w:r>
          </w:p>
        </w:tc>
      </w:tr>
      <w:tr w:rsidR="002E2406" w:rsidRPr="00743905" w14:paraId="42FF6A7E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41E0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E4C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54D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F4C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1EA12CC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371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1C30552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07C90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7524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C0A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32A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77FC0E55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293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A4E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53E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E08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</w:t>
            </w:r>
            <w:r>
              <w:rPr>
                <w:b/>
                <w:bCs/>
                <w:color w:val="000000"/>
                <w:sz w:val="20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F28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5FA434C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/ 5</w:t>
            </w:r>
          </w:p>
          <w:p w14:paraId="398A729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0F59F33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D328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8610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058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2BB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acces la linia 2.</w:t>
            </w:r>
          </w:p>
        </w:tc>
      </w:tr>
      <w:tr w:rsidR="002E2406" w:rsidRPr="00743905" w14:paraId="6EB0495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ECBD1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CB0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51+565</w:t>
            </w:r>
          </w:p>
          <w:p w14:paraId="1D8169B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332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26F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1D8A5C6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EA7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5AD4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461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BC5D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279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E14CAAE" w14:textId="77777777" w:rsidR="002E2406" w:rsidRPr="0007721B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734C49C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013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C78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53+270</w:t>
            </w:r>
          </w:p>
          <w:p w14:paraId="0675DF4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32</w:t>
            </w:r>
            <w:r w:rsidRPr="0074390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2D6E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DD7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2F6B43C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4935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681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5C1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F19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04D9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7B43CE3F" w14:textId="77777777" w:rsidR="002E2406" w:rsidRPr="0095174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951746">
              <w:rPr>
                <w:b/>
                <w:bCs/>
                <w:i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79C828E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8A72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71CF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281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59CD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Copăcioasa</w:t>
            </w:r>
            <w:r>
              <w:rPr>
                <w:b/>
                <w:bCs/>
                <w:color w:val="000000"/>
                <w:sz w:val="20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398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C954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6F96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57+400</w:t>
            </w:r>
          </w:p>
          <w:p w14:paraId="0032AE1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EDE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E9C6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3093FAB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5BC7A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C3B5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63+600</w:t>
            </w:r>
          </w:p>
          <w:p w14:paraId="426E0440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63+980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DE33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00ED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Lunca Budieni </w:t>
            </w:r>
          </w:p>
          <w:p w14:paraId="691258FD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DA6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3187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E3F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E92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25642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</w:tc>
      </w:tr>
      <w:tr w:rsidR="002E2406" w:rsidRPr="00743905" w14:paraId="0FF0CEE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348A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D5C9D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68+900</w:t>
            </w:r>
          </w:p>
          <w:p w14:paraId="0D96BBA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5CC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A5E5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Lunca Budieni -</w:t>
            </w:r>
          </w:p>
          <w:p w14:paraId="503E2D5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32D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1C3A4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3A8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1F9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AA52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48563C2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2A59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606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924F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A555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4B679667" w14:textId="77777777" w:rsidR="002E2406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D62B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3</w:t>
            </w:r>
          </w:p>
          <w:p w14:paraId="418206E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09F0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083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F40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FE7A4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3 tehnică în abatere</w:t>
            </w:r>
          </w:p>
        </w:tc>
      </w:tr>
      <w:tr w:rsidR="002E2406" w:rsidRPr="00743905" w14:paraId="631009B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234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A071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713F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60F0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635BDC55" w14:textId="77777777" w:rsidR="002E2406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A08A" w14:textId="77777777" w:rsidR="002E2406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13</w:t>
            </w:r>
          </w:p>
          <w:p w14:paraId="3CBBAB0B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DA7D5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39E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E3C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1E1D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4, 5 și 6  ân abatere</w:t>
            </w:r>
          </w:p>
        </w:tc>
      </w:tr>
      <w:tr w:rsidR="002E2406" w:rsidRPr="00743905" w14:paraId="040C34B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085E4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7DAE" w14:textId="77777777" w:rsidR="002E2406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4DCE" w14:textId="77777777" w:rsidR="002E2406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D09F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5664361B" w14:textId="77777777" w:rsidR="002E2406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9B8C" w14:textId="77777777" w:rsidR="002E2406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14</w:t>
            </w:r>
          </w:p>
          <w:p w14:paraId="10683FBA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6B56" w14:textId="77777777" w:rsidR="002E2406" w:rsidRPr="00743905" w:rsidRDefault="002E2406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6E86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F1EF" w14:textId="77777777" w:rsidR="002E2406" w:rsidRPr="00743905" w:rsidRDefault="002E240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1CD7" w14:textId="77777777" w:rsidR="002E2406" w:rsidRDefault="002E2406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1</w:t>
            </w:r>
          </w:p>
        </w:tc>
      </w:tr>
      <w:tr w:rsidR="002E2406" w:rsidRPr="00743905" w14:paraId="3E42A1A8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FAE7E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5F95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F86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7C4E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5D88F78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</w:t>
            </w:r>
            <w:r>
              <w:rPr>
                <w:b/>
                <w:bCs/>
                <w:color w:val="000000"/>
                <w:sz w:val="20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DA2D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27,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5EF7D72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AEBC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4BA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E19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3AB9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AF89A4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- 10.</w:t>
            </w:r>
          </w:p>
        </w:tc>
      </w:tr>
      <w:tr w:rsidR="002E2406" w:rsidRPr="00743905" w14:paraId="7380CE9C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6F0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B7A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BC5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3EE9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Ec. Teodoroiu</w:t>
            </w:r>
          </w:p>
          <w:p w14:paraId="17C4D05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7478E63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41D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2FFA78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DE7C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041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371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E29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747E384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3E5E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743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77+685</w:t>
            </w:r>
          </w:p>
          <w:p w14:paraId="68023FA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0C2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ACA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Ec. Teodoroiu -</w:t>
            </w:r>
          </w:p>
          <w:p w14:paraId="30F53C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B67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1A3F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6B80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DE56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FDCE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3C967E76" w14:textId="77777777" w:rsidR="002E2406" w:rsidRPr="00351657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6321A239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CE19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4CC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90+300</w:t>
            </w:r>
          </w:p>
          <w:p w14:paraId="4B32606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420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00C0" w14:textId="77777777" w:rsidR="002E2406" w:rsidRPr="00743905" w:rsidRDefault="002E240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14FBA96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C49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851D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5C1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8F5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D48A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4CE5983B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95AB9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21E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8BA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A09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211705B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0B43F17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1DF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28957DF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BE75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51C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7909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F0F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010AE03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F63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C3DB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F1E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5AD3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</w:t>
            </w:r>
            <w:r>
              <w:rPr>
                <w:b/>
                <w:bCs/>
                <w:color w:val="000000"/>
                <w:sz w:val="20"/>
              </w:rPr>
              <w:t>Meri</w:t>
            </w:r>
          </w:p>
          <w:p w14:paraId="6A02357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3D4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1CFA951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C4DC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B118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273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FAD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41764FD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8CE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66B7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95+700</w:t>
            </w:r>
          </w:p>
          <w:p w14:paraId="250455E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6CB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9FD7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06C4E28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622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4718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290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CC0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1F1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31409B4E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9656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5A07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96+250</w:t>
            </w:r>
          </w:p>
          <w:p w14:paraId="72F790E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463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2EE6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6B0C30F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FD7B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3D4F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0DCC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EF3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0585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6E4C404" w14:textId="77777777" w:rsidR="002E2406" w:rsidRPr="003B409E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7B3040C9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CE9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174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98+600</w:t>
            </w:r>
          </w:p>
          <w:p w14:paraId="2641F7A0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574E3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1868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440F35D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F7F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82CF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2A1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0C8E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C6BF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2A777C0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5017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3993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100+420</w:t>
            </w:r>
          </w:p>
          <w:p w14:paraId="3FA8B79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C0A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5AE6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429A050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488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E1C5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190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394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057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2E0F08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43905" w14:paraId="1ED9173B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DE7F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877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34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FCE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Lainici</w:t>
            </w:r>
          </w:p>
          <w:p w14:paraId="7DF3023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6EA8C3F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285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38A273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B56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5E3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80A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7F9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737F6C5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F593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B24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930</w:t>
            </w:r>
          </w:p>
          <w:p w14:paraId="62D588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104+</w:t>
            </w:r>
            <w:r>
              <w:rPr>
                <w:b/>
                <w:bCs/>
                <w:color w:val="000000"/>
                <w:sz w:val="20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43B8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950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 –</w:t>
            </w:r>
          </w:p>
          <w:p w14:paraId="4A0E892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0AC4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1D7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8FB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DEC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6CA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2E2406" w:rsidRPr="00743905" w14:paraId="3015BECE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F555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B2D8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D0C6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20A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  <w:p w14:paraId="4EFAC57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liniile 1 și 2</w:t>
            </w:r>
          </w:p>
          <w:p w14:paraId="05770FB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FDD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894540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8ADD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0EE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B36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D601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6533F85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5A187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96D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113+700</w:t>
            </w:r>
          </w:p>
          <w:p w14:paraId="1271143E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3E1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6967" w14:textId="77777777" w:rsidR="002E2406" w:rsidRPr="00743905" w:rsidRDefault="002E2406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259954D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377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29FC3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BE2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AE7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E6D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3A62452B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99E4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7E7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95B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4CD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376F1A5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3C522D5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2ED4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007581E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5A59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AD85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000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E39F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4380BB87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6274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E23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F5AC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A4A2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681A928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1EC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4E29FC2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A36EF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4A7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705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09E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Între km 84+000 şi călcâiul schimbătorului numărul 12 este porţiune închisă.</w:t>
            </w:r>
          </w:p>
        </w:tc>
      </w:tr>
      <w:tr w:rsidR="002E2406" w:rsidRPr="00743905" w14:paraId="4038146F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70C20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F88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F34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55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4D9DD2B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8EB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5466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FB20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BD9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496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Inclusiv peste schimbătorul numărul 22.</w:t>
            </w:r>
          </w:p>
        </w:tc>
      </w:tr>
      <w:tr w:rsidR="002E2406" w:rsidRPr="00743905" w14:paraId="3A64D0D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CC60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167D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DC0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DD7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382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4DA4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4586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79+510</w:t>
            </w:r>
          </w:p>
          <w:p w14:paraId="6ECC015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6E4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320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 Stație paralelogram. Afectează intrări - ieşiri la liniile 1 - 3 Cap X.</w:t>
            </w:r>
          </w:p>
        </w:tc>
      </w:tr>
      <w:tr w:rsidR="002E2406" w:rsidRPr="00743905" w14:paraId="5EDBF988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98D9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9C2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ECB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080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4BA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58F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269E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21AF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2FCE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1-12 Cap X.</w:t>
            </w:r>
          </w:p>
        </w:tc>
      </w:tr>
      <w:tr w:rsidR="002E2406" w:rsidRPr="00743905" w14:paraId="0AAD69D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0AE73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35A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483F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5F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Petroşani </w:t>
            </w:r>
          </w:p>
          <w:p w14:paraId="10195A4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</w:t>
            </w:r>
            <w:r w:rsidRPr="00743905">
              <w:rPr>
                <w:b/>
                <w:bCs/>
                <w:color w:val="000000"/>
                <w:sz w:val="20"/>
              </w:rPr>
              <w:t xml:space="preserve"> 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 xml:space="preserve">B, </w:t>
            </w:r>
            <w:r>
              <w:rPr>
                <w:b/>
                <w:bCs/>
                <w:color w:val="000000"/>
                <w:sz w:val="20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</w:rPr>
              <w:t>9, 12</w:t>
            </w:r>
            <w:r>
              <w:rPr>
                <w:b/>
                <w:bCs/>
                <w:color w:val="000000"/>
                <w:sz w:val="20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1D9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6DE06AB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DD6B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38E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A00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F098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5B01018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493A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140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483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CFE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 Călători</w:t>
            </w:r>
          </w:p>
          <w:p w14:paraId="448EAE2C" w14:textId="77777777" w:rsidR="002E2406" w:rsidRPr="00D73778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</w:t>
            </w:r>
            <w:r>
              <w:rPr>
                <w:b/>
                <w:bCs/>
                <w:color w:val="000000"/>
                <w:sz w:val="20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BA1B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533C7BC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505DD" w14:textId="77777777" w:rsidR="002E2406" w:rsidRPr="00D73778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CC3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7CF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0C8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1682766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DFF3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5EC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72B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A3EE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0F44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548CC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6A3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8AF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B89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1-3 Cap Y.</w:t>
            </w:r>
          </w:p>
        </w:tc>
      </w:tr>
      <w:tr w:rsidR="002E2406" w:rsidRPr="00743905" w14:paraId="1F04A62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448E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CE1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D4F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0F2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163DDAF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4D56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7A7B63F9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10 - 16,</w:t>
            </w:r>
          </w:p>
          <w:p w14:paraId="6AB730F4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20 - 24</w:t>
            </w:r>
          </w:p>
          <w:p w14:paraId="10DDF74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2E6340B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BC77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E5D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37D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E8F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8088992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liniile 1 - 12 abătute </w:t>
            </w:r>
          </w:p>
          <w:p w14:paraId="3A9270F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Cap Y.</w:t>
            </w:r>
          </w:p>
        </w:tc>
      </w:tr>
      <w:tr w:rsidR="002E2406" w:rsidRPr="00743905" w14:paraId="058655A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C14C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2AA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D1F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591E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7ACBF67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AE50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26FB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31EA9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77+830</w:t>
            </w:r>
          </w:p>
          <w:p w14:paraId="32AC0B1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649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DCE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Stație paralelogram. </w:t>
            </w:r>
          </w:p>
        </w:tc>
      </w:tr>
      <w:tr w:rsidR="002E2406" w:rsidRPr="00743905" w14:paraId="0B9E79A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17377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56C0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7D84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A4B5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Petroşani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10CBA53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4926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3CC7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6F7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74+500</w:t>
            </w:r>
          </w:p>
          <w:p w14:paraId="23641107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FE40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FCCBE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4D1E0E0B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D355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151A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6DF62B1D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E143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863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78DF61F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275B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8893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6A49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15A1482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3E5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433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7728A450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8D25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936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3494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014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7C93259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82F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5EAB7860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1 - 5 / 7</w:t>
            </w:r>
          </w:p>
          <w:p w14:paraId="7335E69E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75DD433E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8780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1B95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F40E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57728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2490A9A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2E2406" w:rsidRPr="00743905" w14:paraId="52C0CD98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48054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0CA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33E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7ADD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30C5DBE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77C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CF20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D85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5F2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898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32E93334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19FC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A34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62+850</w:t>
            </w:r>
          </w:p>
          <w:p w14:paraId="2E8CABC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25B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C693" w14:textId="77777777" w:rsidR="002E2406" w:rsidRDefault="002E240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Bănița -</w:t>
            </w:r>
          </w:p>
          <w:p w14:paraId="62CED5F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038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44B7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EA1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298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ADEF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2A05274B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1A92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343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38B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6FD1" w14:textId="77777777" w:rsidR="002E2406" w:rsidRDefault="002E240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Bănița -</w:t>
            </w:r>
          </w:p>
          <w:p w14:paraId="26CD97F1" w14:textId="77777777" w:rsidR="002E2406" w:rsidRDefault="002E240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Merișor </w:t>
            </w:r>
          </w:p>
          <w:p w14:paraId="384ACB6C" w14:textId="77777777" w:rsidR="002E2406" w:rsidRDefault="002E240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st. Merișor </w:t>
            </w:r>
          </w:p>
          <w:p w14:paraId="286AC407" w14:textId="77777777" w:rsidR="002E2406" w:rsidRPr="00743905" w:rsidRDefault="002E240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198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54B2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1106" w14:textId="77777777" w:rsidR="002E2406" w:rsidRDefault="002E2406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64+500</w:t>
            </w:r>
          </w:p>
          <w:p w14:paraId="03F3DD4A" w14:textId="77777777" w:rsidR="002E2406" w:rsidRPr="004E7F11" w:rsidRDefault="002E2406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05A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79C4" w14:textId="77777777" w:rsidR="002E2406" w:rsidRDefault="002E240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Fără inductori. </w:t>
            </w:r>
          </w:p>
          <w:p w14:paraId="5DA1FA1E" w14:textId="77777777" w:rsidR="002E2406" w:rsidRPr="00743905" w:rsidRDefault="002E240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4CC2B1FE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3AAB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847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ABAF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B1F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Baru Mare</w:t>
            </w:r>
          </w:p>
          <w:p w14:paraId="0F3ED32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6BA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între </w:t>
            </w:r>
          </w:p>
          <w:p w14:paraId="5ACC0D1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ax stație și </w:t>
            </w:r>
          </w:p>
          <w:p w14:paraId="611F83F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C605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6A2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7CA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1ED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74693B2E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2F7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F26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0AC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027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Pui -</w:t>
            </w:r>
          </w:p>
          <w:p w14:paraId="0F5B28B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69E6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6A53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BFA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38+600</w:t>
            </w:r>
          </w:p>
          <w:p w14:paraId="1FD2564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FD5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7F61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2EA12640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3798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17AA3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36+100</w:t>
            </w:r>
          </w:p>
          <w:p w14:paraId="6E3AB6C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AC6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4589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 -</w:t>
            </w:r>
          </w:p>
          <w:p w14:paraId="30CA693E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4C8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0106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C2F4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7AE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F41F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3FAC59A5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28AF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ADB2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30+050</w:t>
            </w:r>
          </w:p>
          <w:p w14:paraId="53B263B3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7A24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F00A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4F4A6C8D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32A8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2815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284C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5CE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59E07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5E02BF94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E662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167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BD6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0104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3346E62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F93B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E1EB5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CA2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80E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1067E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29E6C76F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6643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D57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12+450</w:t>
            </w:r>
          </w:p>
          <w:p w14:paraId="20E9B1E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3CD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F458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- </w:t>
            </w:r>
          </w:p>
          <w:p w14:paraId="7BBC8E1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Băi și </w:t>
            </w:r>
          </w:p>
          <w:p w14:paraId="0BA4C694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Călan Băi </w:t>
            </w:r>
          </w:p>
          <w:p w14:paraId="4B62DFB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B2B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0A81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A46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877E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D8D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245742B4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AA52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BB9B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AEF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515B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Călan Băi</w:t>
            </w:r>
          </w:p>
          <w:p w14:paraId="3981E8E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8FE8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4D8A9FE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ax staţie şi </w:t>
            </w:r>
          </w:p>
          <w:p w14:paraId="5A246A7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DDAD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012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FDB2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8F4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închisă.</w:t>
            </w:r>
          </w:p>
        </w:tc>
      </w:tr>
      <w:tr w:rsidR="002E2406" w:rsidRPr="00743905" w14:paraId="79C23F07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B7CD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071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F27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BBC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Băcia linia 2 directă </w:t>
            </w:r>
          </w:p>
          <w:p w14:paraId="0C43FD56" w14:textId="77777777" w:rsidR="002E2406" w:rsidRPr="00CD295A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896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556D5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083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6+270</w:t>
            </w:r>
          </w:p>
          <w:p w14:paraId="5CD5E459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6229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E92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43905" w14:paraId="19AFEE53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8E2C9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FA96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9FD7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C308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7A4CF83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75DAA4C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4D1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7A6C4DA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137 -</w:t>
            </w:r>
          </w:p>
          <w:p w14:paraId="27EB0C2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2487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476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234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998F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705E4DCE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A4CC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D3E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9AAF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B1F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5414DC1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3F4D5C1E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3AFF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75131C27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FA8D" w14:textId="77777777" w:rsidR="002E2406" w:rsidRPr="00743905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F32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6EEDD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65EC3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5C99C7A1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D87C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089A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EA05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6EC6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03537B2C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90746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DC6D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D23D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5AE1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1B90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38C15B80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6CDFFE76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6831E136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2E2406" w:rsidRPr="00743905" w14:paraId="4A00A9B0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64BA" w14:textId="77777777" w:rsidR="002E2406" w:rsidRPr="00743905" w:rsidRDefault="002E2406" w:rsidP="002E240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E300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5004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7B3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427E33E3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5591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13 </w:t>
            </w:r>
          </w:p>
          <w:p w14:paraId="5B748E2A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217ED014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19015B8C" w14:textId="77777777" w:rsidR="002E2406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B9E3" w14:textId="77777777" w:rsidR="002E2406" w:rsidRDefault="002E240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23D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AC6C" w14:textId="77777777" w:rsidR="002E2406" w:rsidRPr="00743905" w:rsidRDefault="002E240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CB508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27E9A8E2" w14:textId="77777777" w:rsidR="002E2406" w:rsidRDefault="002E240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167A98A3" w14:textId="77777777" w:rsidR="002E2406" w:rsidRPr="005905D7" w:rsidRDefault="002E2406" w:rsidP="00B773E9">
      <w:pPr>
        <w:spacing w:before="40" w:after="40" w:line="192" w:lineRule="auto"/>
        <w:ind w:right="57"/>
        <w:rPr>
          <w:b/>
          <w:sz w:val="20"/>
        </w:rPr>
      </w:pPr>
    </w:p>
    <w:p w14:paraId="793B3A7F" w14:textId="77777777" w:rsidR="002E2406" w:rsidRDefault="002E2406" w:rsidP="00740BAB">
      <w:pPr>
        <w:pStyle w:val="Heading1"/>
        <w:spacing w:line="360" w:lineRule="auto"/>
      </w:pPr>
      <w:r>
        <w:t>LINIA 136</w:t>
      </w:r>
    </w:p>
    <w:p w14:paraId="70400728" w14:textId="77777777" w:rsidR="002E2406" w:rsidRDefault="002E2406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2E2406" w14:paraId="130963B8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F6E75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721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CD2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2C5A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DD87B11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3D7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5A1465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37153DE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3BE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1851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A2C1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C352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27E85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2E2406" w14:paraId="174F4327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44F6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774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6D1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72E3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63B2C4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9A5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C153501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695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F451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B7F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785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E2973E0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2E2406" w14:paraId="68594FAB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DC80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F037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6663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AE045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23DA9E18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CF4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EEF47A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DDB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5540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52B0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0CFE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F714B0E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2E2406" w14:paraId="56AEADCA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24F6D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EF8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BDBA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69AD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5B45125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3DDCDE2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F9A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E88FEA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A3CA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42AA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5C2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5F2A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1DDB429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E0F01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4D0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1C73456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DA6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844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D487B3A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C150C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30F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879D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9416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6B5F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482A17BE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4EBC01A2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3E19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F736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99F4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E195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3FBFF6F5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E926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70A2FF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1CC7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D66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44F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D61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711CF9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315616F8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2E2406" w14:paraId="39A4281D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78004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DCF6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7BC76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AE5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30AE37A5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97656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928A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950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A9D3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F3E5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FA575C6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2E2406" w14:paraId="37DEEA41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ABB0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5FE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1AFA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D77BB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27D732C0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05C2C639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1D5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2E1B25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0A6D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0C85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B70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A10A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C89F53A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8F8F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959E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1389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3FD8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80A097A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5627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167DEEC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FEBE2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295F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0D68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3E34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1F0830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2E2406" w14:paraId="4A3C2E6D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791A" w14:textId="77777777" w:rsidR="002E2406" w:rsidRDefault="002E2406" w:rsidP="002E240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BBC7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9943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B5C41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235F1D4E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3FE33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356B9B3B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7C2F02D1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328C0AB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821E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93DC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4C65" w14:textId="77777777" w:rsidR="002E2406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80B3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C55434" w14:textId="77777777" w:rsidR="002E2406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01CDD5C8" w14:textId="77777777" w:rsidR="002E2406" w:rsidRDefault="002E2406">
      <w:pPr>
        <w:spacing w:line="192" w:lineRule="auto"/>
        <w:ind w:right="57"/>
        <w:rPr>
          <w:sz w:val="20"/>
        </w:rPr>
      </w:pPr>
    </w:p>
    <w:p w14:paraId="14E79C91" w14:textId="77777777" w:rsidR="002E2406" w:rsidRDefault="002E2406" w:rsidP="002A3C7A">
      <w:pPr>
        <w:pStyle w:val="Heading1"/>
        <w:spacing w:line="360" w:lineRule="auto"/>
      </w:pPr>
      <w:r>
        <w:lastRenderedPageBreak/>
        <w:t>LINIA 138</w:t>
      </w:r>
    </w:p>
    <w:p w14:paraId="146E28EA" w14:textId="77777777" w:rsidR="002E2406" w:rsidRDefault="002E2406" w:rsidP="00FE4C1D">
      <w:pPr>
        <w:pStyle w:val="Heading1"/>
        <w:spacing w:line="360" w:lineRule="auto"/>
        <w:rPr>
          <w:b w:val="0"/>
          <w:bCs w:val="0"/>
          <w:sz w:val="8"/>
        </w:rPr>
      </w:pPr>
      <w:r>
        <w:t>AMARADIA - BÂRSEŞTI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6"/>
        <w:gridCol w:w="2200"/>
        <w:gridCol w:w="869"/>
        <w:gridCol w:w="756"/>
        <w:gridCol w:w="869"/>
        <w:gridCol w:w="756"/>
        <w:gridCol w:w="2494"/>
      </w:tblGrid>
      <w:tr w:rsidR="002E2406" w14:paraId="0919DF7C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625C" w14:textId="77777777" w:rsidR="002E2406" w:rsidRDefault="002E2406" w:rsidP="002E240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5CF5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0+840</w:t>
            </w:r>
          </w:p>
          <w:p w14:paraId="2CA0EE4F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153B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4BA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010E247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6D76" w14:textId="77777777" w:rsidR="002E2406" w:rsidRDefault="002E2406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5F520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0B79A6E1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503C43A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D1A5" w14:textId="77777777" w:rsidR="002E2406" w:rsidRPr="007126D7" w:rsidRDefault="002E2406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AF661F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6877821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50EB" w14:textId="77777777" w:rsidR="002E2406" w:rsidRDefault="002E2406" w:rsidP="002E240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1C0A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1+600</w:t>
            </w:r>
          </w:p>
          <w:p w14:paraId="28708F37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2F3D2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073A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6422195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5EF5" w14:textId="77777777" w:rsidR="002E2406" w:rsidRDefault="002E2406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980D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6EE2E34A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1369369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CAA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2E2406" w14:paraId="704CD6CD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445C" w14:textId="77777777" w:rsidR="002E2406" w:rsidRDefault="002E2406" w:rsidP="002E240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4401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4B841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399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7F06C3C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1924B9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C73B" w14:textId="77777777" w:rsidR="002E2406" w:rsidRDefault="002E2406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0CD5D7" w14:textId="77777777" w:rsidR="002E2406" w:rsidRDefault="002E2406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3D72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22661BED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24A20F3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D98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31, 30.</w:t>
            </w:r>
          </w:p>
        </w:tc>
      </w:tr>
      <w:tr w:rsidR="002E2406" w14:paraId="6DC1CB96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7BD8" w14:textId="77777777" w:rsidR="002E2406" w:rsidRDefault="002E2406" w:rsidP="002E240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F39A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FE29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52F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2C17D97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29FEC79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 și</w:t>
            </w:r>
          </w:p>
          <w:p w14:paraId="2E3B63B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30, 31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C387F" w14:textId="77777777" w:rsidR="002E2406" w:rsidRDefault="002E2406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DC026A5" w14:textId="77777777" w:rsidR="002E2406" w:rsidRDefault="002E2406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5EDB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4D1EEC5F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65ED92C" w14:textId="77777777" w:rsidR="002E2406" w:rsidRPr="008B4C9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2C9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17, 31, 30, 26.</w:t>
            </w:r>
          </w:p>
        </w:tc>
      </w:tr>
    </w:tbl>
    <w:p w14:paraId="3EAC29CF" w14:textId="77777777" w:rsidR="002E2406" w:rsidRDefault="002E2406">
      <w:pPr>
        <w:tabs>
          <w:tab w:val="left" w:pos="4320"/>
        </w:tabs>
        <w:rPr>
          <w:sz w:val="20"/>
        </w:rPr>
      </w:pPr>
    </w:p>
    <w:p w14:paraId="486AEEED" w14:textId="77777777" w:rsidR="002E2406" w:rsidRDefault="002E2406" w:rsidP="00C83010">
      <w:pPr>
        <w:pStyle w:val="Heading1"/>
        <w:spacing w:line="360" w:lineRule="auto"/>
      </w:pPr>
      <w:r>
        <w:t>LINIA 143</w:t>
      </w:r>
    </w:p>
    <w:p w14:paraId="495CCFBE" w14:textId="77777777" w:rsidR="002E2406" w:rsidRDefault="002E2406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2E2406" w14:paraId="2CFBF03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771B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FA7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00AF53F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C8F8" w14:textId="77777777" w:rsidR="002E2406" w:rsidRPr="00984839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C76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13CBD8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989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192F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854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5E63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F04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662C3D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1600850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340388C7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AB722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6EB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3FE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6BB2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16A6E99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FE1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417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851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1134C3E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BC33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B71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2A08B0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2E2406" w14:paraId="67E95CAA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31B54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219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2B12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43B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A222FE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3C93A78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DAE6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2AD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4A6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3B1606E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3385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607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C6855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79F5C80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6507663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7B2D3047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DC4A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10B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5D33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5F1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163E9D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1B0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52F60B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146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E85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516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2AB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F3847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2E2406" w14:paraId="14721294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0157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2FA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440E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A8D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539606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571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3FECB8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D0C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355F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696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691D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560E5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2E2406" w14:paraId="4075A6A3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76DA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872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A3AE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331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7A99E6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981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38E1C1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DD7DDB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0B28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EB9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A27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D2A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550A3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2E2406" w14:paraId="65360827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6A011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98B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BB8DE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028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58EB64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F66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9E424A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060483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FE69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CD1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736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EE0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F59A8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2E2406" w14:paraId="3005FE1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BB93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D67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4177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287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D4BDA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C2DF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5FB6FE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A02078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4AE8A36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59D2B2C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0321C49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17F296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663FA6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5C2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D4A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E30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A37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64AB2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2E2406" w14:paraId="28FACF36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15773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4BF3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F601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476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69AE9E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28F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672E8BF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DB4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E40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7AB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C13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4FA6C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2EBD232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2E2406" w14:paraId="38E34137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1300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AC4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2D36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5AA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485205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9C1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DB10D7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D9D0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6AA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994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04E7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DEA16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2E2406" w14:paraId="465EFA00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9AF6E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BB74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2C7A1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1509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CFDFEC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380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D28954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4B2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4E9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E9D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E2E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62CDE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5681A33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2E2406" w14:paraId="189E9269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B25C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3D8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302B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D07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064B5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ABE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AC3CDA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635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570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620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31A8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CE910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2E2406" w14:paraId="705468F6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89F5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3E3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99E1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1FE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DD0F8F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4AE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1A49A6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02C3C37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D37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668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16A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7EDB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1C5E2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2E2406" w14:paraId="08D832FD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B960F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9E7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B737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8D6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C2F5D4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15A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BC9B1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179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482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F3A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B642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EEA90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2E2406" w14:paraId="14D44A02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DC07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DF0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2571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587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3AC7CB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A184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7EC24FC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7F7B8C6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9EF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0E7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52B7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846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BF029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2E2406" w14:paraId="321927F6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E3B4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33F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D184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8AA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0F7BA8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BC94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4125629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309E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AED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41F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110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29010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2E2406" w14:paraId="5716F859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C79C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6AD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724C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CD6A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8A3A70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C642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2AB227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A569B4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ECE6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F6B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B48D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4D4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3F792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2E2406" w14:paraId="3E37C80D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56DC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F84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C5FE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6C3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71FD2F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C4F7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6B1D2B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C7BD6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788A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16B6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10F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6FA59CFF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6439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E62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35C6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B63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14401D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A4B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EE9C8A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EBFB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E30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A9F5A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FE9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6E549D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D5CD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FA5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34994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A886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6FEF3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37B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61A874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5993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51B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AABC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3B76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70B53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2E2406" w14:paraId="797BC033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7EF0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96E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7F979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A789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991065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BDA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CF564B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D26D77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4625CA0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2C42C6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798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729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459E2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081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D773A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2E2406" w14:paraId="57EDC99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6721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278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7B67CF1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BBA2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E0FF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48C84A7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D336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12D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B2A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D837F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A612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30E98152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C91EE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480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1972217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704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276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D1EDC4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A62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6AEE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EA5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7AB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D03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0DD91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0F4DA617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14D253FA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ECC7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346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4B4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010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E39A86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63B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7FE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B17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6F66F50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027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F43C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87299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4E54587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4A368732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C5EA2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4B4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1E16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F64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450E14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3DDFF79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A45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02F0605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1024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139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6E0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CDFE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FD08CD0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60AF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D30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7330C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E3C5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81D751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5D213ED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3E8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AAE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0C5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816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B120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B020FF9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6C65A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4CC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3F4A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E15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362C5A6B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5861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6550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051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22283B9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3E45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52BD" w14:textId="77777777" w:rsidR="002E2406" w:rsidRPr="006611B7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2E2406" w14:paraId="4E690015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B247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1A2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40EEDAC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D0C0" w14:textId="77777777" w:rsidR="002E2406" w:rsidRPr="00984839" w:rsidRDefault="002E2406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2D4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E62698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92E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4B2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3F6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1DE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F092" w14:textId="77777777" w:rsidR="002E2406" w:rsidRPr="003B25AA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14:paraId="4880F333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506D0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2397" w14:textId="77777777" w:rsidR="002E2406" w:rsidRPr="00CB3DC4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1E89436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ACD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99D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75BE33E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B0A1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5CC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86F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102C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5DDC" w14:textId="77777777" w:rsidR="002E2406" w:rsidRPr="00CB3DC4" w:rsidRDefault="002E2406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C04A028" w14:textId="77777777" w:rsidR="002E2406" w:rsidRPr="00F11CE2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0C97FDB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CF1C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280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AF77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40E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1F2C804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094218C2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92B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55077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292A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198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581D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24FB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A6D943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EA1F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80E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F482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DE9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5A99208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A4D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53FC95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B1C835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4FE6C3C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62F13461" w14:textId="77777777" w:rsidR="002E2406" w:rsidRPr="00260477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68F2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E17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1629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DAA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86A4D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2E2406" w14:paraId="46EEE46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9604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F79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E110D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1E9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BCEDB2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04C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C97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E5C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302EB27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7685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866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2CAC550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6A4728A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2E2406" w14:paraId="7FFBAC6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58E6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57B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80A9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BF4B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4BDC694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8CA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2DFFEA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A09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620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9854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B1CB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2E2406" w14:paraId="36E0267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098B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216F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2C193E6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DD4C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968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1996BFA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4742F2A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6E640F7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37E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128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BA6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9C01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F9B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79ABC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17BFDF2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2E2406" w14:paraId="5C4F8CB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9560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C696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3DA472F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C38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E7CE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48B4AFAA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3E0D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F73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B66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24F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A594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64F4D0D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7B2F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9C15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2EB09B9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87AF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1545" w14:textId="77777777" w:rsidR="002E2406" w:rsidRDefault="002E2406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7E4BE9F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397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6B0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061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7C7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DDF4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3F8C53D5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14A9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6C9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A47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B1BC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1CE4E534" w14:textId="77777777" w:rsidR="002E2406" w:rsidRDefault="002E2406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1439BBCF" w14:textId="77777777" w:rsidR="002E2406" w:rsidRDefault="002E2406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A55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C624D8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1A18" w14:textId="77777777" w:rsidR="002E2406" w:rsidRPr="00B53EFA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F3D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793C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F5D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F0264F8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EF98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C4C3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2053F9E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7B1D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8C05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87A4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60A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3B8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F8A0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BD49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322C6ED1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7AED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A14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F53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CDBD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3DC6C38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0D489D51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35C7DC88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186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E09472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F9FD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2FA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1F13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CEDB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76F41E7D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17CC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DF13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5347C061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395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04188" w14:textId="77777777" w:rsidR="002E2406" w:rsidRDefault="002E2406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B51C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AE38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652EB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BA2A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DD153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6374DB0E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28A3D" w14:textId="77777777" w:rsidR="002E2406" w:rsidRDefault="002E2406" w:rsidP="002E240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DFE22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B2C2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B64C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3D264006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30BC7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B97DD2E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0C0D32B6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337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B47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682F" w14:textId="77777777" w:rsidR="002E2406" w:rsidRPr="00984839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D860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1493BF" w14:textId="77777777" w:rsidR="002E2406" w:rsidRDefault="002E2406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15048BAB" w14:textId="77777777" w:rsidR="002E2406" w:rsidRDefault="002E2406">
      <w:pPr>
        <w:spacing w:after="40" w:line="192" w:lineRule="auto"/>
        <w:ind w:right="57"/>
        <w:rPr>
          <w:sz w:val="20"/>
        </w:rPr>
      </w:pPr>
    </w:p>
    <w:p w14:paraId="1DD24C32" w14:textId="77777777" w:rsidR="002E2406" w:rsidRDefault="002E2406" w:rsidP="00EF6A64">
      <w:pPr>
        <w:pStyle w:val="Heading1"/>
        <w:spacing w:line="360" w:lineRule="auto"/>
      </w:pPr>
      <w:r>
        <w:t>LINIA 144</w:t>
      </w:r>
    </w:p>
    <w:p w14:paraId="27C1E0E6" w14:textId="77777777" w:rsidR="002E2406" w:rsidRDefault="002E2406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2E2406" w14:paraId="76000DF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9D03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648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0366E3E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637F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D0A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924AED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914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01FA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A6D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469D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078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3AC6257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5E97861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2E2406" w14:paraId="2E0C3A4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FFB1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21B6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A3E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7C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756356E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3ED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D264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0BCA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5C31067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0B60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3D4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23B0A7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2E2406" w14:paraId="7622EA01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F270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71D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96C1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4CC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96EA0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659DDA8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6274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3A70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E4E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52CF5D3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0B1B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C071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2E59CA9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45BCC6C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7C37E4F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122A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9B0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C66B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A1F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389F87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ADF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13600A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F708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BFE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E9A4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F65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15750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2E2406" w14:paraId="05CF1F0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9387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53B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A417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F5E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7454A6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524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015F14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BECF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BD7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C69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5D7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1319B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2E2406" w14:paraId="185BF030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58A9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34A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65E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2A5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DDBC96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B76E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2F9D2BA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4DD5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A5A5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666F" w14:textId="77777777" w:rsidR="002E2406" w:rsidRPr="00984839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92B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2E2406" w14:paraId="272FA3B8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3163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758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AE90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B814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70C17E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C3D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34F27E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F0F3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D910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02BA" w14:textId="77777777" w:rsidR="002E2406" w:rsidRPr="00984839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682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CC283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2E2406" w14:paraId="34382650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863C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2951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B540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065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552C50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87F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C91B5E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AC0A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EF0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8887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8A9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68C41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2E2406" w14:paraId="3882E4F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911E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25B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5E1C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36A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87AA6B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AD7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C19FA3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1810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AA0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C3FC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7FC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34B7F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2E2406" w14:paraId="467223B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785C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089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2270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9ED6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8E4F2D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EFF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9B6594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38BD98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6724D6A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0B4A960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769BB6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3E47D8E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558F85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D4847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979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81B4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D98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9071F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2E2406" w14:paraId="11B48A1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3843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B189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B1FCF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048E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EBA885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D15B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20722D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5FC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237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9147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017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CE418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2E2406" w14:paraId="49956F77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A172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6D6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E959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CBD4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C5D3E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754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D4C8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ACF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1F76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A92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FC8C0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2E2406" w14:paraId="220FB440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1089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1054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4BE8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CD3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6355B5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5C65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42B5A3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E30F3C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068B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AF8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2AE41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AFC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2B600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2E2406" w14:paraId="3C273C2B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CE92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B904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DA72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1B6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397565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627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1A23A0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9FCFB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178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6B7E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907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7244588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03E7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9D4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5210F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1BF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E985CB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1EA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E74A75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3727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CC6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615C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ED5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6EFDC56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3B16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9C2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B3460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326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C0B3FB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D5A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9EB311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64021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6FB7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AF1E1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2E2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1DCA8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2E2406" w14:paraId="417B10A5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9EAB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CE4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508F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64F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0DA9B4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693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BC5E63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21E518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602B928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2A1D62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1B073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DF2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C96C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E25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360C1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2E2406" w14:paraId="020C4BFF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63A2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D019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4E02B92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CE1A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8E3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72D4AF58" w14:textId="77777777" w:rsidR="002E2406" w:rsidRPr="00B61351" w:rsidRDefault="002E2406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C67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BB0B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597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9E46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AE1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1F1B3BCD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213F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3CC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E621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442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4825311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0DE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5C9B122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CF23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464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2150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6C10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57B72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2E2406" w14:paraId="6FC0487C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E416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1E2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A5355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B932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154956F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399A689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7CC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4DE341C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E5F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04618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C8E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BE73CB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BAB4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566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273B33B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B0D9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C459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2071DC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413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2461C4C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5B5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CAC3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07BB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06FFD30B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8137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6E61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4304A77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534C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5BC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88CF07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56D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29DC954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771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12C2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63C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14:paraId="0D750C9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0147B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711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36B5B1B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6C19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000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8AB0932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8D1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F0E9C73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DED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A9A2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894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9D4A2C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2E2406" w14:paraId="61B6F872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129CA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0CE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2AC5416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EDF1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A303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6B79470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0AE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5AD3E0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37E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78C0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43C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5F519E23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199C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5A9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D931F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E98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2C197F2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0704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24F737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3D0C52E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18C7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43EE5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9E4D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B1E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FC0B7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2E2406" w14:paraId="023C7988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9BDA" w14:textId="77777777" w:rsidR="002E2406" w:rsidRDefault="002E2406" w:rsidP="002E240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CCB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07B9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23A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B3E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3F3196E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6C76408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0F957DF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750F26C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14E9DC4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2007588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CADF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9DB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1AA4" w14:textId="77777777" w:rsidR="002E2406" w:rsidRPr="00DA0087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0096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E49532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650F0C21" w14:textId="77777777" w:rsidR="002E2406" w:rsidRDefault="002E2406">
      <w:pPr>
        <w:spacing w:before="40" w:line="192" w:lineRule="auto"/>
        <w:ind w:right="57"/>
        <w:rPr>
          <w:sz w:val="20"/>
        </w:rPr>
      </w:pPr>
    </w:p>
    <w:p w14:paraId="58C0AA4E" w14:textId="77777777" w:rsidR="002E2406" w:rsidRDefault="002E2406" w:rsidP="00E56A6A">
      <w:pPr>
        <w:pStyle w:val="Heading1"/>
        <w:spacing w:line="360" w:lineRule="auto"/>
      </w:pPr>
      <w:r>
        <w:t>LINIA 200</w:t>
      </w:r>
    </w:p>
    <w:p w14:paraId="72525E74" w14:textId="77777777" w:rsidR="002E2406" w:rsidRDefault="002E2406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14:paraId="6C105D4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8C76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82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672511B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B441" w14:textId="77777777" w:rsidR="002E2406" w:rsidRPr="00032D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3EC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Orăştie -</w:t>
            </w:r>
          </w:p>
          <w:p w14:paraId="002ADD1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A72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2BB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8AE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543D6C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010A" w14:textId="77777777" w:rsidR="002E2406" w:rsidRPr="00032D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AFBB" w14:textId="77777777" w:rsidR="002E2406" w:rsidRPr="00F716C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Semnalizate ca limitare de viteză.</w:t>
            </w:r>
          </w:p>
        </w:tc>
      </w:tr>
      <w:tr w:rsidR="002E2406" w14:paraId="2958281F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ECB8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421CA" w14:textId="77777777" w:rsidR="002E2406" w:rsidRDefault="002E240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7AD11F24" w14:textId="77777777" w:rsidR="002E2406" w:rsidRDefault="002E240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A356" w14:textId="77777777" w:rsidR="002E2406" w:rsidRDefault="002E240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EC71" w14:textId="77777777" w:rsidR="002E2406" w:rsidRDefault="002E2406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687F" w14:textId="77777777" w:rsidR="002E2406" w:rsidRDefault="002E240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8183" w14:textId="77777777" w:rsidR="002E2406" w:rsidRDefault="002E240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7354" w14:textId="77777777" w:rsidR="002E2406" w:rsidRDefault="002E240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6D94375A" w14:textId="77777777" w:rsidR="002E2406" w:rsidRDefault="002E240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6FBA" w14:textId="77777777" w:rsidR="002E2406" w:rsidRDefault="002E240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3279" w14:textId="77777777" w:rsidR="002E2406" w:rsidRDefault="002E2406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E2406" w14:paraId="67C59DF8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F0C6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A8A7" w14:textId="77777777" w:rsidR="002E2406" w:rsidRDefault="002E240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1FCF0EDF" w14:textId="77777777" w:rsidR="002E2406" w:rsidRDefault="002E240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52AE" w14:textId="77777777" w:rsidR="002E2406" w:rsidRDefault="002E240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DCF7" w14:textId="77777777" w:rsidR="002E2406" w:rsidRDefault="002E240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Ilia –</w:t>
            </w:r>
          </w:p>
          <w:p w14:paraId="6EA3BDF4" w14:textId="77777777" w:rsidR="002E2406" w:rsidRDefault="002E240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2BC2" w14:textId="77777777" w:rsidR="002E2406" w:rsidRDefault="002E240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7D88" w14:textId="77777777" w:rsidR="002E2406" w:rsidRDefault="002E240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8BE4" w14:textId="77777777" w:rsidR="002E2406" w:rsidRDefault="002E240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7049A096" w14:textId="77777777" w:rsidR="002E2406" w:rsidRDefault="002E240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296F2" w14:textId="77777777" w:rsidR="002E2406" w:rsidRDefault="002E240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B6E1" w14:textId="77777777" w:rsidR="002E2406" w:rsidRDefault="002E2406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2E2406" w14:paraId="63C3F742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10D5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77C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6E23A9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7EE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BA5F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53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3DB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459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567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A192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E2406" w14:paraId="173E12C3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961C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A90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9714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3ED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637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CCB1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8F86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5BDEF56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8D2F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658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E2406" w14:paraId="1665AC4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7C16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2924" w14:textId="77777777" w:rsidR="002E2406" w:rsidRDefault="002E240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761A190D" w14:textId="77777777" w:rsidR="002E2406" w:rsidRDefault="002E240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F2CB" w14:textId="77777777" w:rsidR="002E2406" w:rsidRDefault="002E240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4550" w14:textId="77777777" w:rsidR="002E2406" w:rsidRDefault="002E2406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F9A9" w14:textId="77777777" w:rsidR="002E2406" w:rsidRDefault="002E240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9BF1" w14:textId="77777777" w:rsidR="002E2406" w:rsidRDefault="002E240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3454" w14:textId="77777777" w:rsidR="002E2406" w:rsidRDefault="002E240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2E867B2B" w14:textId="77777777" w:rsidR="002E2406" w:rsidRDefault="002E240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F5D0" w14:textId="77777777" w:rsidR="002E2406" w:rsidRDefault="002E240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1A8E" w14:textId="77777777" w:rsidR="002E2406" w:rsidRDefault="002E2406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E2406" w14:paraId="673A6499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E355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1A2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480D" w14:textId="77777777" w:rsidR="002E2406" w:rsidRPr="00032D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D43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Zam</w:t>
            </w:r>
          </w:p>
          <w:p w14:paraId="775E41D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31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982AE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58C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80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61AD" w14:textId="77777777" w:rsidR="002E2406" w:rsidRPr="00032DF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0602" w14:textId="77777777" w:rsidR="002E2406" w:rsidRPr="00F716C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E2406" w14:paraId="14B7EC5A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34AC" w14:textId="77777777" w:rsidR="002E2406" w:rsidRDefault="002E2406" w:rsidP="006C10C0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8454" w14:textId="77777777" w:rsidR="002E2406" w:rsidRDefault="002E240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2DB035D3" w14:textId="77777777" w:rsidR="002E2406" w:rsidRDefault="002E240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B90A" w14:textId="77777777" w:rsidR="002E2406" w:rsidRDefault="002E240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A939" w14:textId="77777777" w:rsidR="002E2406" w:rsidRDefault="002E240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Săvîrșin -</w:t>
            </w:r>
          </w:p>
          <w:p w14:paraId="03E8BB77" w14:textId="77777777" w:rsidR="002E2406" w:rsidRDefault="002E240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69D9" w14:textId="77777777" w:rsidR="002E2406" w:rsidRDefault="002E240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6459" w14:textId="77777777" w:rsidR="002E2406" w:rsidRDefault="002E240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A538" w14:textId="77777777" w:rsidR="002E2406" w:rsidRDefault="002E240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33DA04A0" w14:textId="77777777" w:rsidR="002E2406" w:rsidRDefault="002E240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03934" w14:textId="77777777" w:rsidR="002E2406" w:rsidRDefault="002E240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59E2" w14:textId="77777777" w:rsidR="002E2406" w:rsidRDefault="002E2406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6EF2E37A" w14:textId="77777777" w:rsidR="002E2406" w:rsidRDefault="002E2406" w:rsidP="00623FF6">
      <w:pPr>
        <w:spacing w:before="40" w:after="40" w:line="192" w:lineRule="auto"/>
        <w:ind w:right="57"/>
      </w:pPr>
    </w:p>
    <w:p w14:paraId="0C1D4F1A" w14:textId="77777777" w:rsidR="002E2406" w:rsidRDefault="002E2406" w:rsidP="006D4098">
      <w:pPr>
        <w:pStyle w:val="Heading1"/>
        <w:spacing w:line="360" w:lineRule="auto"/>
      </w:pPr>
      <w:r>
        <w:t>LINIA 201</w:t>
      </w:r>
    </w:p>
    <w:p w14:paraId="5B703FC8" w14:textId="77777777" w:rsidR="002E2406" w:rsidRDefault="002E2406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2E2406" w14:paraId="527F23DB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C35B" w14:textId="77777777" w:rsidR="002E2406" w:rsidRDefault="002E2406" w:rsidP="002E240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62E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566F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D47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200BAD0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B5A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325EEED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maca-</w:t>
            </w:r>
          </w:p>
          <w:p w14:paraId="7EFE6A8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zul extrem</w:t>
            </w:r>
          </w:p>
          <w:p w14:paraId="0149998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C965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937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183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946F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299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A626846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6EC2" w14:textId="77777777" w:rsidR="002E2406" w:rsidRDefault="002E2406" w:rsidP="002E240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FF6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5CFF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68E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1BABE7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653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DC5351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70F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935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67D8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BC7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F1B3E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90142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şi 10.</w:t>
            </w:r>
          </w:p>
        </w:tc>
      </w:tr>
      <w:tr w:rsidR="002E2406" w14:paraId="4DA2A812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172E" w14:textId="77777777" w:rsidR="002E2406" w:rsidRDefault="002E2406" w:rsidP="002E240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0F9B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5EDC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EA2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0B419D0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C3E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991658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ECE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B74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E1F6" w14:textId="77777777" w:rsidR="002E2406" w:rsidRPr="00C937B4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45DE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1F424D7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</w:tbl>
    <w:p w14:paraId="74168C35" w14:textId="77777777" w:rsidR="002E2406" w:rsidRPr="003012FC" w:rsidRDefault="002E2406">
      <w:pPr>
        <w:spacing w:before="40" w:after="40" w:line="192" w:lineRule="auto"/>
        <w:ind w:right="57"/>
      </w:pPr>
    </w:p>
    <w:p w14:paraId="51359C4A" w14:textId="77777777" w:rsidR="002E2406" w:rsidRDefault="002E2406" w:rsidP="00C53936">
      <w:pPr>
        <w:pStyle w:val="Heading1"/>
        <w:spacing w:line="360" w:lineRule="auto"/>
      </w:pPr>
      <w:r>
        <w:t>LINIA 202 A</w:t>
      </w:r>
    </w:p>
    <w:p w14:paraId="10B9B54D" w14:textId="77777777" w:rsidR="002E2406" w:rsidRDefault="002E2406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2E2406" w14:paraId="41A8D53A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0C76" w14:textId="77777777" w:rsidR="002E2406" w:rsidRDefault="002E2406" w:rsidP="002E240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DB4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95B9" w14:textId="77777777" w:rsidR="002E2406" w:rsidRPr="0087494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A1C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DA19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7FCD8F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AE5C" w14:textId="77777777" w:rsidR="002E2406" w:rsidRPr="0048429E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429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DA7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EAEF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37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1D, 2D şi 3D.</w:t>
            </w:r>
          </w:p>
        </w:tc>
      </w:tr>
      <w:tr w:rsidR="002E2406" w14:paraId="27C75CA7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F940" w14:textId="77777777" w:rsidR="002E2406" w:rsidRDefault="002E2406" w:rsidP="002E240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C44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6C5B" w14:textId="77777777" w:rsidR="002E2406" w:rsidRPr="00874940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2A33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669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5FD0E" w14:textId="77777777" w:rsidR="002E2406" w:rsidRPr="0048429E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FD7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EAAE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61D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 abătută Cap Y.</w:t>
            </w:r>
          </w:p>
          <w:p w14:paraId="3F69741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982B7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2E2406" w:rsidRPr="00743905" w14:paraId="0858CA11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A3AE7" w14:textId="77777777" w:rsidR="002E2406" w:rsidRPr="00743905" w:rsidRDefault="002E2406" w:rsidP="002E240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674B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3+200</w:t>
            </w:r>
          </w:p>
          <w:p w14:paraId="487164A3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AA7D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5F1E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1E00D658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</w:t>
            </w:r>
          </w:p>
          <w:p w14:paraId="212BBCA5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5D directă, cuprinsă între </w:t>
            </w:r>
          </w:p>
          <w:p w14:paraId="25F0D524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T.D.J. 64 / 72 şi </w:t>
            </w:r>
          </w:p>
          <w:p w14:paraId="232D9FB2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2C6F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5DB7" w14:textId="77777777" w:rsidR="002E2406" w:rsidRPr="00743905" w:rsidRDefault="002E240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D0294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8E473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CCD7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150F55BC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Staţie paralelogram.</w:t>
            </w:r>
          </w:p>
        </w:tc>
      </w:tr>
      <w:tr w:rsidR="002E2406" w:rsidRPr="00743905" w14:paraId="662FB37E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CAD90" w14:textId="77777777" w:rsidR="002E2406" w:rsidRPr="00743905" w:rsidRDefault="002E2406" w:rsidP="002E240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60C8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889D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AC19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23343CB6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2609CEBC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DA1C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5C585FE1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104E" w14:textId="77777777" w:rsidR="002E2406" w:rsidRPr="00743905" w:rsidRDefault="002E240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6AD0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6550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66EF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43905" w14:paraId="7CA35A57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CC5A" w14:textId="77777777" w:rsidR="002E2406" w:rsidRPr="00743905" w:rsidRDefault="002E2406" w:rsidP="002E240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81E5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08ED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6B07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2D22B9D8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28406631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2DA8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2DED674A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52E2" w14:textId="77777777" w:rsidR="002E2406" w:rsidRPr="00743905" w:rsidRDefault="002E240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6924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5707" w14:textId="77777777" w:rsidR="002E2406" w:rsidRPr="00743905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964A" w14:textId="77777777" w:rsidR="002E2406" w:rsidRPr="00743905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21CDA40F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0907E731" w14:textId="77777777" w:rsidR="002E2406" w:rsidRDefault="002E2406" w:rsidP="002A4CB1">
      <w:pPr>
        <w:pStyle w:val="Heading1"/>
        <w:spacing w:line="360" w:lineRule="auto"/>
      </w:pPr>
      <w:r>
        <w:t>LINIA 203</w:t>
      </w:r>
    </w:p>
    <w:p w14:paraId="0F3D091F" w14:textId="77777777" w:rsidR="002E2406" w:rsidRDefault="002E2406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2E2406" w:rsidRPr="007126D7" w14:paraId="1841FFD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3ABF2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840C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C2C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0138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66E91E5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FD58" w14:textId="77777777" w:rsidR="002E2406" w:rsidRDefault="002E2406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76CFCC5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2338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D29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D97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A84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2E2406" w:rsidRPr="007126D7" w14:paraId="32A6048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B698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9B6B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627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B8C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29C7E86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AF0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0B6BD74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8FA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600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5B30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2E8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126D7" w14:paraId="0530E0D3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9481A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CDB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5824794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FD7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F2E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7ECF9F7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90A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B98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0A5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A27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5BD0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062095E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C0E21BB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589A20A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A29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686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0DE7266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A44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DD4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5237FFE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DD7F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2608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D30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906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B52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3F85452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8C78084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1BE4286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1C5C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BFE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286EC98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5F3E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665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2A9502C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763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D62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61A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A10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192E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07EA00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4CF3300" w14:textId="77777777" w:rsidR="002E2406" w:rsidRPr="008F5A6B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1172F82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6B2A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D90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7F082F1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627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937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7DC242C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6EE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3B77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FDE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F89C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37E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1D5CB2D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1E0358C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6FC2E0B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CFA8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0EC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0102D40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C7A70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047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0BB300A3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1CCB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7EB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E62AF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9C4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4AC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2593E23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4B1B03D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59D859F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7E91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344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312B4D9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1E4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58C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0A84424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66E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505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D77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448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8CA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DF065D8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A7FF49F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0E3B42C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4422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A48B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02783A5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1CC0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5DE1A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A56489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84B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8C1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405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27F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93C6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76FC138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5544DD9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7DD96CF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373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F76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346CE96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5E2B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845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F98ECF3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6FD1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55B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3EC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2413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5D26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416A48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3B264FF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25FA424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3F62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D406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1F2BC8C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1E6E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36A9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DDCA0F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A8A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147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C2F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5E5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021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A8E52AA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10633B3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3F693BA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847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973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2DCBD5D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7FC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B2F91" w14:textId="77777777" w:rsidR="002E2406" w:rsidRPr="007126D7" w:rsidRDefault="002E2406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54C96BB" w14:textId="77777777" w:rsidR="002E2406" w:rsidRPr="007126D7" w:rsidRDefault="002E2406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6197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E00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73D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59AC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EB8E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5C49D92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8008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860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74D698B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D7A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012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28C8384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46A4B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E78F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28A2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A8A0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020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20E3A5D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6E1B782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3465F27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BE34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83F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27407C7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3CF4C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904A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800667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889C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4BE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577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DA6A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2046" w14:textId="77777777" w:rsidR="002E2406" w:rsidRPr="00F13EC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4DE2DC55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EC04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2A0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3C23EAF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196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D1D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059341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85F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0BC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CEAF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F4B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30B0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7BA8B2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A79CE0F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0554319C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B7C47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69A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162074C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97C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B530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F589F78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9EC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0C77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23F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D84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DBB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A03864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442E4E7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4385FEF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F049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E65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55DEEF9F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9A4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5942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71C184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842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D1F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C0A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EC0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EC47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EF31A56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F4635AC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31EBDA80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4BB1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6A9F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638EF46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31EC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0F02A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F0A71DE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402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8877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904C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7EC4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06B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C6A4D7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52B1C5D" w14:textId="77777777" w:rsidR="002E2406" w:rsidRPr="00744E1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72E9AA99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3B9D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CB1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70A49E5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AAB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53E14" w14:textId="77777777" w:rsidR="002E2406" w:rsidRPr="007126D7" w:rsidRDefault="002E2406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43B2CE7" w14:textId="77777777" w:rsidR="002E2406" w:rsidRPr="007126D7" w:rsidRDefault="002E2406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772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055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475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0076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239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6548772A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9484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32D7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465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129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0B9C6A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0208038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8D9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06F2800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2026EF5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10B8C6E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1BB29CB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3502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E38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385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451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126D7" w14:paraId="3E10EF96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65D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C6C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74F1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C3B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25D998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67F1" w14:textId="77777777" w:rsidR="002E2406" w:rsidRPr="007126D7" w:rsidRDefault="002E240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41BB8695" w14:textId="77777777" w:rsidR="002E2406" w:rsidRPr="007126D7" w:rsidRDefault="002E240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5226C9AF" w14:textId="77777777" w:rsidR="002E2406" w:rsidRPr="007126D7" w:rsidRDefault="002E240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35142A52" w14:textId="77777777" w:rsidR="002E2406" w:rsidRPr="007126D7" w:rsidRDefault="002E240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6D4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D5F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662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F46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5C68DDC6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2E2406" w:rsidRPr="007126D7" w14:paraId="0CDE540A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3498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82A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664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DC2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18A0867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ED0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6BB834C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4CD81F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2AFFF29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63F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39B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E481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1A5E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526642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2E2406" w:rsidRPr="007126D7" w14:paraId="568F9A15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CBDD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BB0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9193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7776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28ED982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42F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583F4F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025A54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5E76A30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085886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4720664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40FFB9C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2D8621C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3153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FDD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0B6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250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B73DA6E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2E2406" w:rsidRPr="007126D7" w14:paraId="24275B49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F5AA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B530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E5F8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F3E4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Râureni</w:t>
            </w:r>
          </w:p>
          <w:p w14:paraId="4A65D65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43E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0027057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40A41D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4 și 16, </w:t>
            </w:r>
          </w:p>
          <w:p w14:paraId="488C75C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 6/8,</w:t>
            </w:r>
          </w:p>
          <w:p w14:paraId="4F8F1CA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10/12 </w:t>
            </w:r>
          </w:p>
          <w:p w14:paraId="404ADF7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136C16A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22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CC0A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C04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361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EE9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123C41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2 - 6,  Cap Y.</w:t>
            </w:r>
          </w:p>
        </w:tc>
      </w:tr>
      <w:tr w:rsidR="002E2406" w:rsidRPr="007126D7" w14:paraId="423B9AC9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D5B1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966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DD77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3007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5F258D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3EBAF0C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3AA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0ADE4CB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21B3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9F34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7BC44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811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126D7" w14:paraId="1E8AC67A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F0C8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E16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0CF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71E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0FF20676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984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03E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B26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4BBC02D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BBA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EA8E" w14:textId="77777777" w:rsidR="002E2406" w:rsidRDefault="002E240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2EB6313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10DB9849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F256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BA0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E19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E3B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72F02A4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0294023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2EC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480506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099859A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34B4F5C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820D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AED6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BF70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A08AD" w14:textId="77777777" w:rsidR="002E2406" w:rsidRDefault="002E240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2E2406" w:rsidRPr="007126D7" w14:paraId="5AB28782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EE47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F7C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2BDF786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310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C8E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0F69A94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ED9D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BB8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4E7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60C44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48C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210CB953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786C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73D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510CF5B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A35D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158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54B5C9B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Valea Mărului – </w:t>
            </w:r>
          </w:p>
          <w:p w14:paraId="5D080868" w14:textId="77777777" w:rsidR="002E2406" w:rsidRPr="00F87E98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76DF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D9E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FF2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862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8478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2E2406" w:rsidRPr="007126D7" w14:paraId="2BA4B9F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74C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B98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1872C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B995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26D6F32E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F3BEB5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B12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4CFC3BD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D864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1EA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72B48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6CF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126D7" w14:paraId="75FA0F92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ECC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7DE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159D729E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C24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333E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018BA554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2AA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5024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439B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529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8CE5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68EDA5AC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440D6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21B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55E0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2C4C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3FF822B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C9A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3A4B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456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91C8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67D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2E2406" w:rsidRPr="007126D7" w14:paraId="0E3A5D6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B549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B0C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610579B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0B4B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FD5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865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A23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771F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90E4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503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347E006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DE95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FEF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989C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5FC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3D97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C41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7D7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2E6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D5A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37068784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32073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0C73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C1A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E003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1A3BD757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DA7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6B2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F2D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159AE294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F68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8335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246B86C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B6E9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C7F6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EE8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7EF0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0AF1A03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729D56F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556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77E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2AB7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33B800EB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FC4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71A60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2EF2E4F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5915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5DD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A11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2B6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23D3CB4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0F2AB5C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F367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9B4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B92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736B185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7E7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EE4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0F64F40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2E2406" w:rsidRPr="007126D7" w14:paraId="3014F5E0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E6EB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A3A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44A8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D3D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4D14039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13DBA68F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6D79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BDA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C14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31286B7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4217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5D5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40E8B4D7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96459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793B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6B08B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6B63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5E1772D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16B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7FDB796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19FE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FA51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1D57C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CAA3" w14:textId="77777777" w:rsidR="002E2406" w:rsidRPr="007126D7" w:rsidRDefault="002E2406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6165D23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A3D68C3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2E2406" w:rsidRPr="007126D7" w14:paraId="4B9ACF47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7831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D2B5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3A9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FF69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74103456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B53D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9B183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BCBF3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0F8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921A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2E2406" w:rsidRPr="007126D7" w14:paraId="2AB7C4C5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EBCD9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937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18784240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4FD0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CD21B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0CB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413F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1D0D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4BBC5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1FE1" w14:textId="77777777" w:rsidR="002E2406" w:rsidRPr="007126D7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2E2406" w:rsidRPr="007126D7" w14:paraId="404DADD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7EB9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722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37EDE7B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E4A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4CC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AA1C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C2C6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EE2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78A2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F9B3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0FD382C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5AED55BB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FF5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AE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46ED36C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A4A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2F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55DE877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B348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A813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AF5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9F05A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92A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0595B27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2E2406" w:rsidRPr="007126D7" w14:paraId="2382023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BC1E" w14:textId="77777777" w:rsidR="002E2406" w:rsidRPr="007126D7" w:rsidRDefault="002E2406" w:rsidP="002E240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3A9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260E8FE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512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787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700C86FB" w14:textId="77777777" w:rsidR="002E2406" w:rsidRPr="00037854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2BA340E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D78D2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0CBC9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9A0A" w14:textId="77777777" w:rsidR="002E2406" w:rsidRPr="007126D7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3811" w14:textId="77777777" w:rsidR="002E2406" w:rsidRPr="007126D7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B41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4D9B1899" w14:textId="77777777" w:rsidR="002E2406" w:rsidRDefault="002E2406" w:rsidP="000039F1">
      <w:pPr>
        <w:spacing w:before="40" w:after="40" w:line="192" w:lineRule="auto"/>
        <w:ind w:right="57"/>
        <w:rPr>
          <w:sz w:val="20"/>
        </w:rPr>
      </w:pPr>
    </w:p>
    <w:p w14:paraId="774841E8" w14:textId="77777777" w:rsidR="002E2406" w:rsidRDefault="002E2406" w:rsidP="00D0730E">
      <w:pPr>
        <w:pStyle w:val="Heading1"/>
        <w:spacing w:line="360" w:lineRule="auto"/>
      </w:pPr>
      <w:r>
        <w:lastRenderedPageBreak/>
        <w:t xml:space="preserve">LINIA 204 </w:t>
      </w:r>
    </w:p>
    <w:p w14:paraId="2A15641C" w14:textId="77777777" w:rsidR="002E2406" w:rsidRDefault="002E2406" w:rsidP="0055419D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BĂBENI - ALUNU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2E2406" w14:paraId="0794F876" w14:textId="77777777">
        <w:trPr>
          <w:cantSplit/>
          <w:trHeight w:val="17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E3F58" w14:textId="77777777" w:rsidR="002E2406" w:rsidRDefault="002E2406" w:rsidP="002E240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DD25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1+150</w:t>
            </w:r>
          </w:p>
          <w:p w14:paraId="55F0CDE6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40+125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DB41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1944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Băbeni -</w:t>
            </w:r>
          </w:p>
          <w:p w14:paraId="012D1894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9532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782E" w14:textId="77777777" w:rsidR="002E2406" w:rsidRPr="00D2006A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59EB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8B14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37BC" w14:textId="77777777" w:rsidR="002E2406" w:rsidRPr="007126D7" w:rsidRDefault="002E2406">
            <w:pPr>
              <w:spacing w:before="40" w:after="40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C280D59" w14:textId="77777777" w:rsidR="002E2406" w:rsidRDefault="002E2406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7B42ADD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7445" w14:textId="77777777" w:rsidR="002E2406" w:rsidRDefault="002E2406" w:rsidP="002E240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7E1D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12E6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DED7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Băbeni</w:t>
            </w:r>
          </w:p>
          <w:p w14:paraId="0522BD6B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4 - 6 </w:t>
            </w:r>
          </w:p>
          <w:p w14:paraId="20C96726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D5E6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74C8C220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marca de siguran-ţă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4334" w14:textId="77777777" w:rsidR="002E2406" w:rsidRPr="00D2006A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2006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0C37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6A27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541A5" w14:textId="77777777" w:rsidR="002E2406" w:rsidRDefault="002E2406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  <w:tr w:rsidR="002E2406" w14:paraId="611F1E9A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248B" w14:textId="77777777" w:rsidR="002E2406" w:rsidRDefault="002E2406" w:rsidP="002E240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D48B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  <w:p w14:paraId="7319AF7C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23D4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1588E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Popești -</w:t>
            </w:r>
          </w:p>
          <w:p w14:paraId="308EFF93" w14:textId="77777777" w:rsidR="002E2406" w:rsidRDefault="002E2406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Berbeşti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88E2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482E" w14:textId="77777777" w:rsidR="002E2406" w:rsidRPr="00D2006A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CCC7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0AD63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6031" w14:textId="77777777" w:rsidR="002E2406" w:rsidRDefault="002E2406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Trenurile circulă numai la lumina zilei.</w:t>
            </w:r>
          </w:p>
        </w:tc>
      </w:tr>
      <w:tr w:rsidR="002E2406" w14:paraId="42D19F7D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DBE1" w14:textId="77777777" w:rsidR="002E2406" w:rsidRDefault="002E2406" w:rsidP="002E240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109B9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E6E2" w14:textId="77777777" w:rsidR="002E2406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536D" w14:textId="77777777" w:rsidR="002E2406" w:rsidRPr="00BF74BF" w:rsidRDefault="002E2406">
            <w:pPr>
              <w:spacing w:before="40" w:after="40"/>
              <w:ind w:lef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St. Berbeşti linia 1 primiri – expedieri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6905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BDEB84A" w14:textId="77777777" w:rsidR="002E2406" w:rsidRDefault="002E2406" w:rsidP="00BF74B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AFB3" w14:textId="77777777" w:rsidR="002E2406" w:rsidRPr="00D2006A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11E13" w14:textId="77777777" w:rsidR="002E2406" w:rsidRDefault="002E2406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B93A6" w14:textId="77777777" w:rsidR="002E2406" w:rsidRPr="004467F9" w:rsidRDefault="002E2406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0B7D" w14:textId="77777777" w:rsidR="002E2406" w:rsidRDefault="002E2406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</w:tbl>
    <w:p w14:paraId="7EE05985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5E54212A" w14:textId="77777777" w:rsidR="002E2406" w:rsidRDefault="002E2406" w:rsidP="005B00A7">
      <w:pPr>
        <w:pStyle w:val="Heading1"/>
        <w:spacing w:line="360" w:lineRule="auto"/>
      </w:pPr>
      <w:r>
        <w:t>LINIA 218</w:t>
      </w:r>
    </w:p>
    <w:p w14:paraId="5C893773" w14:textId="77777777" w:rsidR="002E2406" w:rsidRDefault="002E2406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2E2406" w14:paraId="5A7A301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25E6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AA5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B7E1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F85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Timişoara Nord</w:t>
            </w:r>
          </w:p>
          <w:p w14:paraId="5D343E5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0299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</w:t>
            </w:r>
          </w:p>
          <w:p w14:paraId="63F583BE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BF9E5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F787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B94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D8FF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804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:rsidRPr="00A8307A" w14:paraId="6BE24A1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B095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0FE1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1D13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6926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3186AB66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44A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peste sch. 11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</w:rPr>
              <w:t>51</w:t>
            </w:r>
            <w:r>
              <w:rPr>
                <w:b/>
                <w:bCs/>
                <w:sz w:val="20"/>
                <w:szCs w:val="20"/>
              </w:rPr>
              <w:t xml:space="preserve">, 97 </w:t>
            </w:r>
          </w:p>
          <w:p w14:paraId="05D91B15" w14:textId="77777777" w:rsidR="002E2406" w:rsidRPr="00664FA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A8A0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A8307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0493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5E62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AD6C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FCB73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</w:rPr>
              <w:t xml:space="preserve">Peron, </w:t>
            </w:r>
          </w:p>
          <w:p w14:paraId="770D8E8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5E227B55" w14:textId="77777777" w:rsidR="002E2406" w:rsidRPr="00664FA3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</w:rPr>
              <w:t>Lugoj.</w:t>
            </w:r>
          </w:p>
        </w:tc>
      </w:tr>
      <w:tr w:rsidR="002E2406" w:rsidRPr="00A8307A" w14:paraId="2283110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2E03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2001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83F5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0D52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B44C8E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E02C" w14:textId="77777777" w:rsidR="002E2406" w:rsidRPr="00664FA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5C90DB1D" w14:textId="77777777" w:rsidR="002E2406" w:rsidRPr="00664FA3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CD4A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8307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5CFD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05DD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3D2B8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7791BF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51F0901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32A9432E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2E2406" w:rsidRPr="00A8307A" w14:paraId="2D90BC6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1BA8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C024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0331" w14:textId="77777777" w:rsidR="002E2406" w:rsidRPr="003F40D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27AC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0F68C628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6A9BF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13, 17, 29, 43, 59, 63, 69, 73, 75</w:t>
            </w:r>
            <w:r>
              <w:rPr>
                <w:b/>
                <w:bCs/>
                <w:sz w:val="20"/>
              </w:rPr>
              <w:t xml:space="preserve">, </w:t>
            </w:r>
            <w:r w:rsidRPr="00A8307A">
              <w:rPr>
                <w:b/>
                <w:bCs/>
                <w:sz w:val="20"/>
              </w:rPr>
              <w:t>79</w:t>
            </w:r>
            <w:r>
              <w:rPr>
                <w:b/>
                <w:bCs/>
                <w:sz w:val="20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ED96" w14:textId="77777777" w:rsidR="002E2406" w:rsidRPr="003F40D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3F40D2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6E3C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A5FF" w14:textId="77777777" w:rsidR="002E2406" w:rsidRPr="003F40D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1C4D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C988C4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2E2406" w:rsidRPr="00A8307A" w14:paraId="3CE8D96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2577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1799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52D4" w14:textId="77777777" w:rsidR="002E2406" w:rsidRPr="003F40D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64770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3CCF64E9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149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09A5A573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D012" w14:textId="77777777" w:rsidR="002E2406" w:rsidRPr="003F40D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3F40D2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0B38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24487" w14:textId="77777777" w:rsidR="002E2406" w:rsidRPr="003F40D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B912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77D310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5 - 12, Cap X.</w:t>
            </w:r>
          </w:p>
        </w:tc>
      </w:tr>
      <w:tr w:rsidR="002E2406" w:rsidRPr="00A8307A" w14:paraId="2497F3F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9D3B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4BA59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DC0F9" w14:textId="77777777" w:rsidR="002E2406" w:rsidRPr="0073283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0E5BA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829DF2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36338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12B7" w14:textId="77777777" w:rsidR="002E2406" w:rsidRPr="007B4F6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7B4F6A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D93C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EBC11" w14:textId="77777777" w:rsidR="002E2406" w:rsidRPr="00732832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1E03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C4A55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și de la st. Timișoara Sud, Timișoara Vest și Ronaț Triaj.</w:t>
            </w:r>
          </w:p>
          <w:p w14:paraId="5F077C8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4222C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D3D52A3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2E2406" w:rsidRPr="00A8307A" w14:paraId="04FCB07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C9EF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C94A" w14:textId="77777777" w:rsidR="002E2406" w:rsidRPr="00A8307A" w:rsidRDefault="002E240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8F247" w14:textId="77777777" w:rsidR="002E2406" w:rsidRPr="00732832" w:rsidRDefault="002E240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351D5" w14:textId="77777777" w:rsidR="002E2406" w:rsidRPr="00A8307A" w:rsidRDefault="002E2406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43770928" w14:textId="77777777" w:rsidR="002E2406" w:rsidRPr="00A8307A" w:rsidRDefault="002E2406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26E3" w14:textId="77777777" w:rsidR="002E2406" w:rsidRDefault="002E240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F8BA6C2" w14:textId="77777777" w:rsidR="002E2406" w:rsidRDefault="002E240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B894794" w14:textId="77777777" w:rsidR="002E2406" w:rsidRDefault="002E240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F4F92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2F4F92">
              <w:rPr>
                <w:b/>
                <w:bCs/>
                <w:sz w:val="18"/>
                <w:szCs w:val="18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D036" w14:textId="77777777" w:rsidR="002E2406" w:rsidRPr="007B4F6A" w:rsidRDefault="002E240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F5A1F" w14:textId="77777777" w:rsidR="002E2406" w:rsidRPr="00A8307A" w:rsidRDefault="002E240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1B12" w14:textId="77777777" w:rsidR="002E2406" w:rsidRPr="00732832" w:rsidRDefault="002E240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6A24" w14:textId="77777777" w:rsidR="002E2406" w:rsidRDefault="002E2406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2E2406" w:rsidRPr="00A8307A" w14:paraId="4AEE18C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657E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8471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ABA9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263F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1A260D0A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FD6B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</w:t>
            </w:r>
            <w:r>
              <w:rPr>
                <w:b/>
                <w:bCs/>
                <w:sz w:val="20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C1F8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B26991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279A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16FD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ABC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9F7A5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</w:rPr>
              <w:t>5</w:t>
            </w:r>
            <w:r>
              <w:rPr>
                <w:b/>
                <w:bCs/>
                <w:i/>
                <w:iCs/>
                <w:sz w:val="20"/>
              </w:rPr>
              <w:t xml:space="preserve"> Reșița și </w:t>
            </w:r>
          </w:p>
          <w:p w14:paraId="2A243ABC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8307A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8307A" w14:paraId="763CECA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AA739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1060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DE1B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AA98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5B9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299950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48F809BC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A4E5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E9D4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2BBA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163E0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49B152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Vest și liniile 1 - 6 Reșița, liniile </w:t>
            </w:r>
          </w:p>
          <w:p w14:paraId="32A4C596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8307A" w14:paraId="1E9D736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72E1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E6E6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D221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32E40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4D9A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137ECA1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497DB49B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692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3558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436BA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5B87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551841B4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2E2406" w:rsidRPr="00A8307A" w14:paraId="6F589CE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13AD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999C" w14:textId="77777777" w:rsidR="002E2406" w:rsidRPr="00A8307A" w:rsidRDefault="002E240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AD45" w14:textId="77777777" w:rsidR="002E2406" w:rsidRPr="00B26991" w:rsidRDefault="002E240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015D" w14:textId="77777777" w:rsidR="002E2406" w:rsidRPr="00A8307A" w:rsidRDefault="002E2406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29B1" w14:textId="77777777" w:rsidR="002E2406" w:rsidRDefault="002E240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871747F" w14:textId="77777777" w:rsidR="002E2406" w:rsidRDefault="002E240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538EF617" w14:textId="77777777" w:rsidR="002E2406" w:rsidRDefault="002E240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B4E9" w14:textId="77777777" w:rsidR="002E2406" w:rsidRDefault="002E240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1F58" w14:textId="77777777" w:rsidR="002E2406" w:rsidRPr="00A8307A" w:rsidRDefault="002E240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3E80" w14:textId="77777777" w:rsidR="002E2406" w:rsidRPr="00B26991" w:rsidRDefault="002E240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6B93" w14:textId="77777777" w:rsidR="002E2406" w:rsidRPr="00FD3B28" w:rsidRDefault="002E240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5664AD49" w14:textId="77777777" w:rsidR="002E2406" w:rsidRDefault="002E240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2E2406" w:rsidRPr="00A8307A" w14:paraId="426EB90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9D37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2983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5AF6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5713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473A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2EF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E092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EEAB" w14:textId="77777777" w:rsidR="002E2406" w:rsidRPr="00B2699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07B7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2E2406" w:rsidRPr="00A8307A" w14:paraId="26983DD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B25D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6BB0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E081" w14:textId="77777777" w:rsidR="002E2406" w:rsidRPr="000D3BB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9D17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35FB483C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E73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4AC8CC0C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C280" w14:textId="77777777" w:rsidR="002E2406" w:rsidRPr="000D3BB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0D3BBC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6FAF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557B" w14:textId="77777777" w:rsidR="002E2406" w:rsidRPr="000D3BB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1F69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40BCD0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2E2406" w:rsidRPr="00A8307A" w14:paraId="6F4FF05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6FD8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8C48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685B1" w14:textId="77777777" w:rsidR="002E2406" w:rsidRPr="009658E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A17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1EE6BEC8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C2FE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256ED" w14:textId="77777777" w:rsidR="002E2406" w:rsidRPr="009658E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9658E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94F8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C3E3" w14:textId="77777777" w:rsidR="002E2406" w:rsidRPr="009658E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B47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2BA46E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2E2406" w:rsidRPr="00A8307A" w14:paraId="3314FF6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43E4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7465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161D" w14:textId="77777777" w:rsidR="002E2406" w:rsidRPr="00472E19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450E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2E6D00D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9213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32, 76, 78, </w:t>
            </w:r>
            <w:r>
              <w:rPr>
                <w:b/>
                <w:bCs/>
                <w:sz w:val="20"/>
              </w:rPr>
              <w:t xml:space="preserve">și </w:t>
            </w:r>
            <w:r w:rsidRPr="00A8307A">
              <w:rPr>
                <w:b/>
                <w:bCs/>
                <w:sz w:val="20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A571" w14:textId="77777777" w:rsidR="002E2406" w:rsidRPr="00472E19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472E19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9EEB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6010" w14:textId="77777777" w:rsidR="002E2406" w:rsidRPr="00472E19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EC41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77340E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2E2406" w:rsidRPr="00A8307A" w14:paraId="7268E0E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4E02" w14:textId="77777777" w:rsidR="002E2406" w:rsidRPr="00A75A00" w:rsidRDefault="002E2406" w:rsidP="002E2406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82C8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52D9D" w14:textId="77777777" w:rsidR="002E2406" w:rsidRPr="00530A8D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BCB9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75EBD321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9597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C4C2" w14:textId="77777777" w:rsidR="002E2406" w:rsidRPr="00530A8D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530A8D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068A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C196" w14:textId="77777777" w:rsidR="002E2406" w:rsidRPr="00530A8D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D6F15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5B5F6E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2E2406" w14:paraId="22C38B06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8742E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DCB2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353F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78B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41B6111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 </w:t>
            </w:r>
          </w:p>
          <w:p w14:paraId="00BA83B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B2BC" w14:textId="77777777" w:rsidR="002E2406" w:rsidRPr="00447EF5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447EF5">
              <w:rPr>
                <w:b/>
                <w:bCs/>
                <w:sz w:val="18"/>
                <w:szCs w:val="18"/>
              </w:rPr>
              <w:t>peste toate apara-tele de cale din stația Ronaţ Triaj</w:t>
            </w:r>
          </w:p>
          <w:p w14:paraId="488787D3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47EF5">
              <w:rPr>
                <w:b/>
                <w:bCs/>
                <w:sz w:val="18"/>
                <w:szCs w:val="18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9178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624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857A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75E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0018C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3 - 8 abătute.</w:t>
            </w:r>
          </w:p>
        </w:tc>
      </w:tr>
      <w:tr w:rsidR="002E2406" w14:paraId="5175EA72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1AE7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9F2D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597F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75C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0236451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7704BF7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4913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A064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01B0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9738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80AE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diagonala 2 - 4 Ronaţ Triaj Grupa A.</w:t>
            </w:r>
          </w:p>
        </w:tc>
      </w:tr>
      <w:tr w:rsidR="002E2406" w14:paraId="24E4D950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04A9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9A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1798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DE6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3263675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333F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CC0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281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1A39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2D4D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3B6D8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3, Cap Y.</w:t>
            </w:r>
          </w:p>
        </w:tc>
      </w:tr>
      <w:tr w:rsidR="002E2406" w14:paraId="00E7CF6B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97AB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4718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61C4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787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6E0B518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9703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286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E65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1816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D47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1FB63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 și </w:t>
            </w:r>
          </w:p>
          <w:p w14:paraId="069E45C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Ronaț Triaj Grupa A. </w:t>
            </w:r>
          </w:p>
        </w:tc>
      </w:tr>
      <w:tr w:rsidR="002E2406" w14:paraId="3B66099F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F377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13E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10+400</w:t>
            </w:r>
          </w:p>
          <w:p w14:paraId="0638FA3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377B4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413E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2F2D354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B80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29E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A6D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B2AA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6EA4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49B340C1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E736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1E34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DA6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A9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15F1745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EB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C1C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EDC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B5E1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3B7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91714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Cap X.</w:t>
            </w:r>
          </w:p>
        </w:tc>
      </w:tr>
      <w:tr w:rsidR="002E2406" w14:paraId="1F222F4D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FA09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27E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98EA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08F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62E6FD1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69F9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7CB35BE1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D28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2695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89E3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C98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F4B72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abătută. </w:t>
            </w:r>
          </w:p>
        </w:tc>
      </w:tr>
      <w:tr w:rsidR="002E2406" w14:paraId="507E1B4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6D4B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CBA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16+050</w:t>
            </w:r>
          </w:p>
          <w:p w14:paraId="7E4FDE2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23C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90A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Sânandrei -</w:t>
            </w:r>
          </w:p>
          <w:p w14:paraId="57BA926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FA3E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F64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3F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3B01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F633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2E2406" w14:paraId="4D8FA85E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88A7F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E39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19+700</w:t>
            </w:r>
          </w:p>
          <w:p w14:paraId="16C9975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08D6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47E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Băile Calacea, </w:t>
            </w:r>
            <w:r>
              <w:rPr>
                <w:b/>
                <w:bCs/>
                <w:sz w:val="20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B465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453D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48E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4D823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6BF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de viteză semnalizată în trepte</w:t>
            </w:r>
          </w:p>
        </w:tc>
      </w:tr>
      <w:tr w:rsidR="002E2406" w14:paraId="428F2BE5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B07BA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1B6C" w14:textId="77777777" w:rsidR="002E2406" w:rsidRDefault="002E240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  <w:p w14:paraId="2CBCE88F" w14:textId="77777777" w:rsidR="002E2406" w:rsidRDefault="002E240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861F" w14:textId="77777777" w:rsidR="002E2406" w:rsidRDefault="002E240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3ABD" w14:textId="77777777" w:rsidR="002E2406" w:rsidRDefault="002E2406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A3895" w14:textId="77777777" w:rsidR="002E2406" w:rsidRPr="00465A98" w:rsidRDefault="002E240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7064" w14:textId="77777777" w:rsidR="002E2406" w:rsidRDefault="002E240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7203" w14:textId="77777777" w:rsidR="002E2406" w:rsidRDefault="002E240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B415" w14:textId="77777777" w:rsidR="002E2406" w:rsidRPr="00984D71" w:rsidRDefault="002E240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5F0C" w14:textId="77777777" w:rsidR="002E2406" w:rsidRDefault="002E2406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5245DB9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3D68C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70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D28E5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BF9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F5DA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83C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9CD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0639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57BB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F71DF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 Cap X.</w:t>
            </w:r>
          </w:p>
        </w:tc>
      </w:tr>
      <w:tr w:rsidR="002E2406" w14:paraId="78234BD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6B6C7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ED8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1311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307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  <w:p w14:paraId="0EC0356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D60BE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28055F4C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5AD4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EE8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0AA4F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61A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2A26E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2E2406" w14:paraId="0C09D758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CAAB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0D6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25+100</w:t>
            </w:r>
          </w:p>
          <w:p w14:paraId="5F6B68C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BECE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C6F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Băile Calacea -Orțișoara și </w:t>
            </w:r>
          </w:p>
          <w:p w14:paraId="4F80D62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1CA4E59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FA7C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6F3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864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9667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DF3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</w:rPr>
              <w:br/>
              <w:t>Podețe provizorii.</w:t>
            </w:r>
          </w:p>
        </w:tc>
      </w:tr>
      <w:tr w:rsidR="002E2406" w14:paraId="6E8821FD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6F693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5AA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0FF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3E68" w14:textId="77777777" w:rsidR="002E2406" w:rsidRDefault="002E240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3987FBEA" w14:textId="77777777" w:rsidR="002E2406" w:rsidRDefault="002E240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1B92" w14:textId="77777777" w:rsidR="002E2406" w:rsidRDefault="002E240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între</w:t>
            </w:r>
          </w:p>
          <w:p w14:paraId="6DA68887" w14:textId="77777777" w:rsidR="002E2406" w:rsidRPr="0017470F" w:rsidRDefault="002E240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sch. 11 și Ax </w:t>
            </w: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90B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79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1159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41B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E5F853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CC6F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C35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0A83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D28D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4F63C2F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BDC6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2BEC1D50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4B6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560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E0E33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3BB8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2F085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Cap X.</w:t>
            </w:r>
          </w:p>
        </w:tc>
      </w:tr>
      <w:tr w:rsidR="002E2406" w14:paraId="7D00AE8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3F43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DFD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B6D6" w14:textId="77777777" w:rsidR="002E2406" w:rsidRPr="00CF787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FC0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10A4223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135A8" w14:textId="77777777" w:rsidR="002E2406" w:rsidRPr="00465A98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peste sch. 10</w:t>
            </w:r>
            <w:r>
              <w:rPr>
                <w:b/>
                <w:bCs/>
                <w:sz w:val="20"/>
                <w:szCs w:val="20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1ED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CE8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F1E1" w14:textId="77777777" w:rsidR="002E2406" w:rsidRPr="00984D71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2BD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și 4 abătute, Cap Y.</w:t>
            </w:r>
          </w:p>
        </w:tc>
      </w:tr>
      <w:tr w:rsidR="002E2406" w14:paraId="60AD50BE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09BA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E887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31+300</w:t>
            </w:r>
          </w:p>
          <w:p w14:paraId="175F7995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0A64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3802F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Orțișoara - </w:t>
            </w:r>
          </w:p>
          <w:p w14:paraId="3D996D75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Vinga și St. Vinga</w:t>
            </w:r>
          </w:p>
          <w:p w14:paraId="4208E7F0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B222" w14:textId="77777777" w:rsidR="002E2406" w:rsidRPr="00465A98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BB48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BFCE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050C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7494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7EB15BB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DD3B6E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F707F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B26C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9D7E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D6D2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0D6E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1852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AFB8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0CF1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775B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</w:t>
            </w:r>
          </w:p>
        </w:tc>
      </w:tr>
      <w:tr w:rsidR="002E2406" w14:paraId="1FDFCB6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65E8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5DE2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D7076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0BAC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CB728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B32B4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ED92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ACD23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C7C0D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Cap X.</w:t>
            </w:r>
          </w:p>
        </w:tc>
      </w:tr>
      <w:tr w:rsidR="002E2406" w14:paraId="74D28BD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F4BE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192E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5D2BA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FB52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32C9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1320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8A37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46C8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4897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Y.</w:t>
            </w:r>
          </w:p>
        </w:tc>
      </w:tr>
      <w:tr w:rsidR="002E2406" w14:paraId="657A17C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9FC8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8C0F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CB1B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925E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Valea Viilor </w:t>
            </w:r>
          </w:p>
          <w:p w14:paraId="3C49E588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73E2" w14:textId="77777777" w:rsidR="002E2406" w:rsidRPr="00465A98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B15F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3E3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88584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D6C4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6A3770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65B2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11D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4296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4F28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Viilor</w:t>
            </w:r>
          </w:p>
          <w:p w14:paraId="287D8321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5B68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9D7E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5B63B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A589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6A23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0F93BC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 Cap Y.</w:t>
            </w:r>
          </w:p>
        </w:tc>
      </w:tr>
      <w:tr w:rsidR="002E2406" w14:paraId="27101D2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1852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ADEC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100D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89FB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3C52320F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350D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1821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6CC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D586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2C01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F5F049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2E2406" w14:paraId="0E473B8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3116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F86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5D7B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1306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02E390C5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82E5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8746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718E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286E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1E79E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5F6234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 abătută Cap X.</w:t>
            </w:r>
          </w:p>
        </w:tc>
      </w:tr>
      <w:tr w:rsidR="002E2406" w14:paraId="145C8D0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C32A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1367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1489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9581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5C4F1F26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AD1DD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FC0E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66B9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4A58B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9346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51ACBC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2E2406" w14:paraId="40A6EB8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17A3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8B8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8BAF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9EC6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7F4808D6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8041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9947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50CDE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4C7C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EE7E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770927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2E2406" w14:paraId="2D19475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0D2F" w14:textId="77777777" w:rsidR="002E2406" w:rsidRDefault="002E2406" w:rsidP="002E240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AE2C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AF9E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0DE0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75921D2B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EFD0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B556" w14:textId="77777777" w:rsidR="002E2406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759F" w14:textId="77777777" w:rsidR="002E2406" w:rsidRDefault="002E240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F76B" w14:textId="77777777" w:rsidR="002E2406" w:rsidRPr="00984D71" w:rsidRDefault="002E240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8ADF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B23146" w14:textId="77777777" w:rsidR="002E2406" w:rsidRDefault="002E240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Cap Y.</w:t>
            </w:r>
          </w:p>
        </w:tc>
      </w:tr>
    </w:tbl>
    <w:p w14:paraId="3DD2804A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550D34AC" w14:textId="77777777" w:rsidR="002E2406" w:rsidRDefault="002E2406" w:rsidP="001D4EEA">
      <w:pPr>
        <w:pStyle w:val="Heading1"/>
        <w:spacing w:line="360" w:lineRule="auto"/>
      </w:pPr>
      <w:r>
        <w:t>LINIA 301 Eb</w:t>
      </w:r>
    </w:p>
    <w:p w14:paraId="76AA9CE6" w14:textId="77777777" w:rsidR="002E2406" w:rsidRDefault="002E2406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14:paraId="0EA2D8A6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0B69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655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2B7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804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3F6DC39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24</w:t>
            </w:r>
          </w:p>
          <w:p w14:paraId="70F445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B9CE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8F2C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4EB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72+528</w:t>
            </w:r>
          </w:p>
          <w:p w14:paraId="1187034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55C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290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1ACFC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2E2406" w14:paraId="40DB0485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FE5F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407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A6A7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A23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5662CE0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D4C8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BD0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43C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71+900</w:t>
            </w:r>
          </w:p>
          <w:p w14:paraId="695516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71F2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7B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68F06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pod metalic Km. 71+350 și sch. 2 Cap. Y Chiajna Km. 71+900.</w:t>
            </w:r>
          </w:p>
        </w:tc>
      </w:tr>
      <w:tr w:rsidR="002E2406" w14:paraId="0AB30BC9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3424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20A0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68+850</w:t>
            </w:r>
          </w:p>
          <w:p w14:paraId="08280D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22D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3E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3754E2D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B808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DCA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BD30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7DA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156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59A4B39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C403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5E1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584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26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351901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206C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48191D8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F7A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E19A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C421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2FD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A46A9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 Cap X.</w:t>
            </w:r>
          </w:p>
        </w:tc>
      </w:tr>
      <w:tr w:rsidR="002E2406" w14:paraId="512967FC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82CE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DC0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8F9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E4B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181B83D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D75E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5FF2750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ECC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310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F11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263F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208F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7 - 10.</w:t>
            </w:r>
          </w:p>
        </w:tc>
      </w:tr>
      <w:tr w:rsidR="002E2406" w14:paraId="097C82E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1007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EC27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6A74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B23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08E7CC2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151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D9AC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50A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2211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AD9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3C0AF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  linia 7 abătută.</w:t>
            </w:r>
          </w:p>
        </w:tc>
      </w:tr>
      <w:tr w:rsidR="002E2406" w14:paraId="4D0260C4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09CD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B93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5DBA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62A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747CFEA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14D2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425B97E" w14:textId="77777777" w:rsidR="002E2406" w:rsidRDefault="002E2406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A04B1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E60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3BD8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8D0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3F58A5E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0D47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40F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64C0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00D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20F582A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801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B6971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8D64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9E3C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5D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FC312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 abătute.</w:t>
            </w:r>
          </w:p>
        </w:tc>
      </w:tr>
      <w:tr w:rsidR="002E2406" w14:paraId="22FFE581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07A7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3A6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609B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1018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12F5B05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57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E6DC4A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82D8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8C4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857F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27F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620DE20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573C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7CA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D78E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533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54F8CC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161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43943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8F1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E3CD8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F0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515B07B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4C71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443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59+280</w:t>
            </w:r>
          </w:p>
          <w:p w14:paraId="244908E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6BF90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BBA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40DE9BF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3711D8E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DF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34DA2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37F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B8CE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7618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65FFD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1, 2 și III.</w:t>
            </w:r>
          </w:p>
        </w:tc>
      </w:tr>
      <w:tr w:rsidR="002E2406" w14:paraId="1F81540B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2770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DBD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60+300</w:t>
            </w:r>
          </w:p>
          <w:p w14:paraId="781F8D0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97F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8D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76B31A7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29F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91F8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C6B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0CDD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49B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F9934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1, 2 și 3 directă </w:t>
            </w:r>
          </w:p>
          <w:p w14:paraId="5593BB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2E2406" w14:paraId="01AB2536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EC88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C02A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53+300</w:t>
            </w:r>
          </w:p>
          <w:p w14:paraId="42DDE9E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0FDE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A66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7D5035F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4788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239D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18B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5C9F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388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6C2093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2DA2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6F5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B5D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293C" w14:textId="77777777" w:rsidR="002E2406" w:rsidRDefault="002E2406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68D0A482" w14:textId="77777777" w:rsidR="002E2406" w:rsidRDefault="002E2406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F48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8DA86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42DB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53+400</w:t>
            </w:r>
          </w:p>
          <w:p w14:paraId="6E4A494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F301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33B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4B998DE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4D48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8AA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73FE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BCE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25B7C2E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CF67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88901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CA74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0A6B41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BC54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B4B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18DF5F67" w14:textId="77777777">
        <w:trPr>
          <w:cantSplit/>
          <w:trHeight w:val="8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66E79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0CB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8E25B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80C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CD6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518CF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3E8522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4683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C6B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0E82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86D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29AD0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1, 2, 3 primiri - expedieri.</w:t>
            </w:r>
          </w:p>
        </w:tc>
      </w:tr>
      <w:tr w:rsidR="002E2406" w14:paraId="6DF0385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A9F0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4CE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34C4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4C1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63F62F8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1CB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8E0B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15A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C4AD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3DC1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67A1CCC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8DAC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CE6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69B5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120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261F949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4C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F282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1AC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3FF71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6B2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44BA67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73FB" w14:textId="77777777" w:rsidR="002E2406" w:rsidRDefault="002E2406" w:rsidP="002E240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550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B626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AA0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1D1E4FF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A1F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E4B6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DD0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CD7F" w14:textId="77777777" w:rsidR="002E2406" w:rsidRPr="00521173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6417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53DEA7D" w14:textId="77777777" w:rsidR="002E2406" w:rsidRPr="007972D9" w:rsidRDefault="002E2406">
      <w:pPr>
        <w:spacing w:before="40" w:after="40" w:line="192" w:lineRule="auto"/>
        <w:ind w:right="57"/>
        <w:rPr>
          <w:sz w:val="20"/>
          <w:szCs w:val="20"/>
        </w:rPr>
      </w:pPr>
    </w:p>
    <w:p w14:paraId="0E40D1EB" w14:textId="77777777" w:rsidR="002E2406" w:rsidRDefault="002E2406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67C1D599" w14:textId="77777777" w:rsidR="002E2406" w:rsidRPr="005D215B" w:rsidRDefault="002E2406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14:paraId="59990371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3563" w14:textId="77777777" w:rsidR="002E2406" w:rsidRDefault="002E2406" w:rsidP="002E2406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D28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194C0" w14:textId="77777777" w:rsidR="002E2406" w:rsidRPr="00B3607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98C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4DC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C7A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FF6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36ECFE3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252B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EC5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2E2406" w14:paraId="6FD0D8D7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F757" w14:textId="77777777" w:rsidR="002E2406" w:rsidRDefault="002E2406" w:rsidP="002E2406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B70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22AC" w14:textId="77777777" w:rsidR="002E2406" w:rsidRPr="00B3607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CAA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E61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49644C9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B64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02C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6F5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881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F8B81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4CBC533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2E2406" w14:paraId="5BFFD59C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9FF9" w14:textId="77777777" w:rsidR="002E2406" w:rsidRDefault="002E2406" w:rsidP="002E2406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F4A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019C" w14:textId="77777777" w:rsidR="002E2406" w:rsidRPr="00B3607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82D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2C93F1F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60FE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5D8D113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83C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4B1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196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996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2E2406" w14:paraId="1D18D31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A46E" w14:textId="77777777" w:rsidR="002E2406" w:rsidRDefault="002E2406" w:rsidP="002E2406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D2D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96B9" w14:textId="77777777" w:rsidR="002E2406" w:rsidRPr="00B3607C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F0C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1F12E2C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Călcâi sch. 24, </w:t>
            </w:r>
          </w:p>
          <w:p w14:paraId="3292846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EE97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757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E87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  <w:p w14:paraId="481DEFD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258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BA1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6B86A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</w:tbl>
    <w:p w14:paraId="5C67C657" w14:textId="77777777" w:rsidR="002E2406" w:rsidRDefault="002E2406">
      <w:pPr>
        <w:spacing w:before="40" w:after="40" w:line="192" w:lineRule="auto"/>
        <w:ind w:right="57"/>
        <w:rPr>
          <w:sz w:val="20"/>
          <w:lang w:val="en-US"/>
        </w:rPr>
      </w:pPr>
    </w:p>
    <w:p w14:paraId="04075550" w14:textId="77777777" w:rsidR="002E2406" w:rsidRDefault="002E2406" w:rsidP="00F14E3C">
      <w:pPr>
        <w:pStyle w:val="Heading1"/>
        <w:spacing w:line="360" w:lineRule="auto"/>
      </w:pPr>
      <w:r>
        <w:t>LINIA 301 F1</w:t>
      </w:r>
    </w:p>
    <w:p w14:paraId="28609D87" w14:textId="77777777" w:rsidR="002E2406" w:rsidRDefault="002E2406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2E2406" w14:paraId="405FD2DF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181D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1E2B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403B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416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F59DA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77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872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2FA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5C18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E4A2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D2538EB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95E5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46B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89C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AC8E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90AB95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DE0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AA0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AA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CC7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E39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9DC67D8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8A41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B54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700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A31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6E6EF8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F45B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32A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5C1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1BF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CD5A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79DF415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8198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599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8F61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28E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33BD72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8D3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5E6C657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7F7CFC9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20FF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F65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DE7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751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0A6AD3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9A5B7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406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E6D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C930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E7148B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424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C039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E1F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C0D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5C8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5285BC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0E337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8E9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0405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17C1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AC2251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5E00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9CB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5A4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ABD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151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DD67E8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29F3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39C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58D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CF2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D19064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95F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8107CE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5EA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9B2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7A5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4A0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242A2F5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E8C9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639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CDA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2B2D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16307D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BB7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53866B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5FC9CFE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C38AA3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60F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8F9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A6B1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35A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B89B32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4455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349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4CA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099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FCA056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29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07D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D0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226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0B2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50D9A54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C7A7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004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568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050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EC3E02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B5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DA1E77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773A8E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F05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400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473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7CB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7213119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6492D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3A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EFA0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FB3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0C28C0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06B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5F3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5DB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0CB9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03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787DBAA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60E7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491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7187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39BA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5861AA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1DC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71F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1C1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993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68B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DF7B9AF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08E3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B75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89D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1BF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721629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549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8DE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A6F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6B2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C3E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4257E54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B2199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4DF2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266B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2CA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5094A1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759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2BE86A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EDF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C3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DE22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832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29FF75A0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213A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773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C42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20A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33E0DE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67A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23F99B9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39D23B8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98A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A90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EB6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AC0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D59D4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2E2406" w14:paraId="6B826C1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43E1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8F6E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4EB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6E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7393D3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E6B0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5A8BE12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3495C3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F1D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5CE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53E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537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2E2406" w14:paraId="2699535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AB915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09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7B3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BDA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817CD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5359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299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4F9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233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8F8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5E769C1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D88A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61F3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6F3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D8C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2AF680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48D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C68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6EF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291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262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0C6C269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E4CF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AEE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3F6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C1B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B674FA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3A9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AD6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5BB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CC74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6ED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443ED77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189A" w14:textId="77777777" w:rsidR="002E2406" w:rsidRDefault="002E2406" w:rsidP="002E240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995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8B72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72D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53D7ED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DF8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A99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EF3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5C3A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015B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3EDD055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40228C9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08780FE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0106568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6B3325F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5CF9BBEE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10A62F54" w14:textId="77777777" w:rsidR="002E2406" w:rsidRDefault="002E2406" w:rsidP="007E3B63">
      <w:pPr>
        <w:pStyle w:val="Heading1"/>
        <w:spacing w:line="360" w:lineRule="auto"/>
      </w:pPr>
      <w:r>
        <w:t>LINIA 301 G</w:t>
      </w:r>
    </w:p>
    <w:p w14:paraId="52725CB1" w14:textId="77777777" w:rsidR="002E2406" w:rsidRDefault="002E2406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2E2406" w14:paraId="29682D2C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ACE77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AF6EB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83BC0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90E9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E91888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F7C6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8C57C8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7F8F9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75AC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32524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4B889" w14:textId="77777777" w:rsidR="002E2406" w:rsidRDefault="002E2406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A98E788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9BCD0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D4A8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039F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D73C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EE077F6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6CED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719E9F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8319D1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23 - 31 şi </w:t>
            </w:r>
          </w:p>
          <w:p w14:paraId="72647EE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648CE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3C04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55664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FFCF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6976F6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2E2406" w14:paraId="6E3E85C9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71995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D466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32FD2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E409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FAFB3C6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0762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B111A4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A2A999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24637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C6D1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205A4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F28D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7FFE94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F6D5F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3D15E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3E6BB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756C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8F89E4E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DEEE6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2E237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D511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BC108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9312A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9144EC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44A04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8486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E8629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DBE9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1F49B3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26A77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B0B89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64902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B9B15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947CD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1A8B31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EF0D2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9A1E5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4C6E7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F575F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6E7ADFB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A413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3A17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5E93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17392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B7A8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C88C69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1A40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D92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6C3A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CD17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FACF81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117A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8C9329D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7AD7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60B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722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E69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AF3BAF5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1866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CF711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243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029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545365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7965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9DB0BD4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7361B2D5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880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FE5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E164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AE97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9336F99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3C9E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5DBB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8AC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B95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201CA12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E65D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8DF3EBF" w14:textId="77777777" w:rsidR="002E2406" w:rsidRDefault="002E2406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11BC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25F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AE2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BD9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70493C3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1254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00D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5B7B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549D1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18D790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811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2D5A8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4DF59FBD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DFB30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3EF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9F51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C8BC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6E097BA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73E8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83D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B2E9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6C6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EC0E058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B434C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7E58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D79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FC6D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8E09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207DAD1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BE13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DA0EA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0BD2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56D3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174A6D4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10C79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BB868A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C1B0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A2973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D035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5A4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A973845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3DED" w14:textId="77777777" w:rsidR="002E2406" w:rsidRDefault="002E2406" w:rsidP="002E240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50D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2B3C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5490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763EFB2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700F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B49C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9140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1026" w14:textId="77777777" w:rsidR="002E2406" w:rsidRDefault="002E240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C8215" w14:textId="77777777" w:rsidR="002E2406" w:rsidRDefault="002E240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6568455" w14:textId="77777777" w:rsidR="002E2406" w:rsidRDefault="002E2406">
      <w:pPr>
        <w:spacing w:before="40" w:line="192" w:lineRule="auto"/>
        <w:ind w:right="57"/>
        <w:rPr>
          <w:sz w:val="20"/>
        </w:rPr>
      </w:pPr>
    </w:p>
    <w:p w14:paraId="2009BC4F" w14:textId="77777777" w:rsidR="002E2406" w:rsidRDefault="002E2406" w:rsidP="00956F37">
      <w:pPr>
        <w:pStyle w:val="Heading1"/>
        <w:spacing w:line="360" w:lineRule="auto"/>
      </w:pPr>
      <w:r>
        <w:t>LINIA 301 N</w:t>
      </w:r>
    </w:p>
    <w:p w14:paraId="3089F2F3" w14:textId="77777777" w:rsidR="002E2406" w:rsidRDefault="002E2406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2E2406" w14:paraId="468D48B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1C5C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C53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E058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522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F3AA4B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BDF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049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211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5734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5CA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80C8C0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4F7F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8808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4FC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2B0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857ED2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D91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1EF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5CA7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23E7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56D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0B86FE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20F0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D981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87D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F76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AF2226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B5A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EE6B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D26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88EB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6E8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CAD0C8" w14:textId="77777777" w:rsidR="002E2406" w:rsidRPr="00474FB0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2E2406" w14:paraId="266F319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FCCF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6FC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539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D50E" w14:textId="77777777" w:rsidR="002E2406" w:rsidRDefault="002E2406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68E28D8" w14:textId="77777777" w:rsidR="002E2406" w:rsidRDefault="002E2406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A7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593D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E2A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7104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6C3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E4FB18D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CC37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1E76" w14:textId="77777777" w:rsidR="002E2406" w:rsidRDefault="002E240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95D1" w14:textId="77777777" w:rsidR="002E2406" w:rsidRDefault="002E240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963FF" w14:textId="77777777" w:rsidR="002E2406" w:rsidRDefault="002E2406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E4DC" w14:textId="77777777" w:rsidR="002E2406" w:rsidRPr="00E4222D" w:rsidRDefault="002E240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0BF1A0BF" w14:textId="77777777" w:rsidR="002E2406" w:rsidRPr="00E4222D" w:rsidRDefault="002E240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4FB0642D" w14:textId="77777777" w:rsidR="002E2406" w:rsidRPr="00E4222D" w:rsidRDefault="002E240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3CFFF34E" w14:textId="77777777" w:rsidR="002E2406" w:rsidRDefault="002E240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5D2D3" w14:textId="77777777" w:rsidR="002E2406" w:rsidRDefault="002E240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5BA2D" w14:textId="77777777" w:rsidR="002E2406" w:rsidRDefault="002E240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1BCE" w14:textId="77777777" w:rsidR="002E2406" w:rsidRPr="0022092F" w:rsidRDefault="002E240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5DF0" w14:textId="77777777" w:rsidR="002E2406" w:rsidRDefault="002E2406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E14586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67AF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68E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7F4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598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DFE7958" w14:textId="77777777" w:rsidR="002E2406" w:rsidRDefault="002E2406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203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591B234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57 și </w:t>
            </w:r>
          </w:p>
          <w:p w14:paraId="0124CB8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11F7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257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51D2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FCE5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357BAC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Cap București Nord </w:t>
            </w:r>
          </w:p>
          <w:p w14:paraId="6491F2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paletă cu diagonală.</w:t>
            </w:r>
          </w:p>
        </w:tc>
      </w:tr>
      <w:tr w:rsidR="002E2406" w14:paraId="7F31A5C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0678B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309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0510E1E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095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730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01CB49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4DD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BE52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541F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10D20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187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3E8DB574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3CCE" w14:textId="77777777" w:rsidR="002E2406" w:rsidRDefault="002E2406" w:rsidP="002E240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7F9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3B4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512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4E47AD4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E5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52594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3CBB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EAB6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3D40" w14:textId="77777777" w:rsidR="002E2406" w:rsidRPr="0022092F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87E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D770080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69980418" w14:textId="77777777" w:rsidR="002E2406" w:rsidRDefault="002E2406" w:rsidP="007F72A5">
      <w:pPr>
        <w:pStyle w:val="Heading1"/>
        <w:spacing w:line="360" w:lineRule="auto"/>
      </w:pPr>
      <w:r>
        <w:t>LINIA 301 O</w:t>
      </w:r>
    </w:p>
    <w:p w14:paraId="07E1F2A0" w14:textId="77777777" w:rsidR="002E2406" w:rsidRDefault="002E2406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2E2406" w14:paraId="7D67967D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598CE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BE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1E50A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9BD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EC3F7A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918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E2702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381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A552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01E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27FEF3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339F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182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7AC3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5D5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3EF858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3863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6F21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4109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5542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AE1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6818BE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8EDAB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870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AD9B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7C96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3E367A2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7FF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60ADFC7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539B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0F0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CDEA7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6A1C" w14:textId="77777777" w:rsidR="002E2406" w:rsidRDefault="002E2406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CE451E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5E63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EAF4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93FB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E5D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571507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321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7340B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CA41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CE1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6AB3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C068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FD748F4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6B600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108D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4792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849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1DEFC9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BF7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F72D6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3F01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C011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16F7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D7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0B692C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92A1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0A1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323B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D06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AD310D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A6AB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1BC69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8057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776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7BAF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D24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341EBD7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24EB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42A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0777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314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694B455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009C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774C63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8739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5B9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81EF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76E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F2736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2E2406" w14:paraId="797314A6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8481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503D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0DA58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453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E759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B6173A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9831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46C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45DB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A2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7A12B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2C242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2E2406" w14:paraId="57556AB5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1E83" w14:textId="77777777" w:rsidR="002E2406" w:rsidRDefault="002E2406" w:rsidP="002E240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B6B5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F98F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DBC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6D9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11D4082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0E49B94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BA78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6ED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7232" w14:textId="77777777" w:rsidR="002E2406" w:rsidRPr="00F1029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A94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8ADCB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64421CB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02EB78C0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3475F13D" w14:textId="77777777" w:rsidR="002E2406" w:rsidRDefault="002E2406" w:rsidP="003260D9">
      <w:pPr>
        <w:pStyle w:val="Heading1"/>
        <w:spacing w:line="360" w:lineRule="auto"/>
      </w:pPr>
      <w:r>
        <w:t>LINIA 301 P</w:t>
      </w:r>
    </w:p>
    <w:p w14:paraId="2BB48D40" w14:textId="77777777" w:rsidR="002E2406" w:rsidRDefault="002E2406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14:paraId="64743BA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B8CCB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1899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58AF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006C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F907B3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1FE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D819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11D5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2A04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9B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4F2EE3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74B7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7988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52335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891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32AF85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E18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A8E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69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86A84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B276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262519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612A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5009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69E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57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0D2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BFDF0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DFC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2F1C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202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ACA5D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2E2406" w:rsidRPr="00A8307A" w14:paraId="285044D5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0E1B3" w14:textId="77777777" w:rsidR="002E2406" w:rsidRPr="00A75A00" w:rsidRDefault="002E2406" w:rsidP="002E2406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73C3" w14:textId="77777777" w:rsidR="002E2406" w:rsidRPr="00A8307A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AA40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2B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057317B5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1BA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7F2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D350" w14:textId="77777777" w:rsidR="002E2406" w:rsidRPr="00A8307A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8877" w14:textId="77777777" w:rsidR="002E2406" w:rsidRPr="00A8307A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265B" w14:textId="77777777" w:rsidR="002E2406" w:rsidRPr="00A8307A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702907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55B4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A851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01A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D99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0CAB088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6C3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78AD95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397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C49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EB6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31AC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1BF3D5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CFE2B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A8C3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2552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6848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7A6B1F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2DC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178F4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4C8C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6D1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5AE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55A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2E2406" w14:paraId="266F859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F420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3336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7250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3CC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5BA96B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4D4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B84BCF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1F6F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D660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3E9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9F0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CE4D1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2E2406" w14:paraId="07B1C53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4B86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20B6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68F1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BFF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AAE748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1F2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5EE14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2FD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727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1DA3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3F15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BDC16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2E2406" w14:paraId="7E878F9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BFCB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A42A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BBC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7411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8A93A9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A86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BA0C46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15DC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513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AE73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4FF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2E769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2E2406" w14:paraId="1CBB5E5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5173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683E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E69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276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427F15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61C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1F1EA3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F34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E17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40F5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C47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3F757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8ABE8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2E2406" w14:paraId="3DFE59E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E728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3CD68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13D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282D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5D13FA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C3B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E9A9D6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7C95E13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08E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143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E982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048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A69DB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2E2406" w14:paraId="7F3DF40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4251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153C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89A6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59A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02640C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EC1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61362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488E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751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B8105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927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9C4CD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2E2406" w14:paraId="270AC44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BBC3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EE33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E383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C8E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5CCBF4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0AD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D52CFB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76683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90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885B2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074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BB2F1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2E2406" w14:paraId="3B6AECB9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8460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33A3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C91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094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8B95F16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847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A3C6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C02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6FD6A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D1A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7CE2CC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49E1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F9F5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EED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88D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D109F0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EAB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8675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6957A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14B6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7F5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00D0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B109B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2E2406" w14:paraId="062F2498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7FDAB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783E" w14:textId="77777777" w:rsidR="002E2406" w:rsidRDefault="002E240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A463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36D7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FC7BDE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508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53A4B8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011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ABD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766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2DB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EE2C8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2E2406" w14:paraId="33DAF257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7DC3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488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A1A1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627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EBF872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4438" w14:textId="77777777" w:rsidR="002E2406" w:rsidRDefault="002E2406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293617E0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1B3EA5D9" w14:textId="77777777" w:rsidR="002E2406" w:rsidRDefault="002E240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3585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B184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FBB14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D33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70A252D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D10A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359E1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BE04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184D" w14:textId="77777777" w:rsidR="002E2406" w:rsidRDefault="002E2406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64591C4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499E0B7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6E8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DF27E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BFB9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060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C407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B30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EC19CC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F3D5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0CF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50B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9FC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80F5AC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B19FB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AC06BC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8B76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0E9A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F087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48E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CFA5C0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D26A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0EF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E721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CF2E" w14:textId="77777777" w:rsidR="002E2406" w:rsidRDefault="002E240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FD6EAA8" w14:textId="77777777" w:rsidR="002E2406" w:rsidRDefault="002E240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0BCB" w14:textId="77777777" w:rsidR="002E2406" w:rsidRDefault="002E240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D23FA4" w14:textId="77777777" w:rsidR="002E2406" w:rsidRDefault="002E240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048B4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D7D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1525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20C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CA2EC5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10B3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82D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17F9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946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A1B2C2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DF7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17E7F0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A64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3F77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6BDD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032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6E651A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12C95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105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CCFF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21F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134A81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A1F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14F8D9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7ECA5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E232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4A68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521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92B826D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8110" w14:textId="77777777" w:rsidR="002E2406" w:rsidRDefault="002E2406" w:rsidP="002E240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EECE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F6B9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DAA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DCCB1B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FDF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021A43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622B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C81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F2A0" w14:textId="77777777" w:rsidR="002E2406" w:rsidRPr="001B37B8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968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5377C51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02F8E3C3" w14:textId="77777777" w:rsidR="002E2406" w:rsidRDefault="002E2406" w:rsidP="00100E16">
      <w:pPr>
        <w:pStyle w:val="Heading1"/>
        <w:spacing w:line="360" w:lineRule="auto"/>
      </w:pPr>
      <w:r>
        <w:t>LINIA 301 Z2</w:t>
      </w:r>
    </w:p>
    <w:p w14:paraId="21465F02" w14:textId="77777777" w:rsidR="002E2406" w:rsidRDefault="002E2406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2E2406" w14:paraId="7F76A20D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A38A" w14:textId="77777777" w:rsidR="002E2406" w:rsidRDefault="002E2406" w:rsidP="002E240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A2C3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E8D2" w14:textId="77777777" w:rsidR="002E2406" w:rsidRPr="0035335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9782" w14:textId="77777777" w:rsidR="002E2406" w:rsidRDefault="002E2406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Bucureştii Noi</w:t>
            </w:r>
          </w:p>
          <w:p w14:paraId="200E1A30" w14:textId="77777777" w:rsidR="002E2406" w:rsidRDefault="002E2406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739C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3D30F25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/ 22</w:t>
            </w:r>
          </w:p>
          <w:p w14:paraId="32F8F8BA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46ABBD5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A010" w14:textId="77777777" w:rsidR="002E2406" w:rsidRPr="0035335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D5CCD" w14:textId="77777777" w:rsidR="002E2406" w:rsidRDefault="002E240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2040" w14:textId="77777777" w:rsidR="002E2406" w:rsidRPr="00353356" w:rsidRDefault="002E240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3A27" w14:textId="77777777" w:rsidR="002E2406" w:rsidRDefault="002E240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5BAA3B" w14:textId="77777777" w:rsidR="002E2406" w:rsidRDefault="002E240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9E7EE2" w14:textId="77777777" w:rsidR="002E2406" w:rsidRDefault="002E240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Grupa C Bucureștii Noi în direcția Post Rudeni.</w:t>
            </w:r>
          </w:p>
        </w:tc>
      </w:tr>
    </w:tbl>
    <w:p w14:paraId="0533D9F7" w14:textId="77777777" w:rsidR="002E2406" w:rsidRDefault="002E2406">
      <w:pPr>
        <w:spacing w:before="40" w:line="192" w:lineRule="auto"/>
        <w:ind w:right="57"/>
        <w:rPr>
          <w:sz w:val="20"/>
        </w:rPr>
      </w:pPr>
    </w:p>
    <w:p w14:paraId="0F0F8518" w14:textId="77777777" w:rsidR="006C10C0" w:rsidRDefault="006C10C0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EB3D851" w14:textId="77777777" w:rsidR="006C10C0" w:rsidRDefault="006C10C0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759B9E63" w14:textId="77777777" w:rsidR="006C10C0" w:rsidRDefault="006C10C0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90FE995" w14:textId="347E8AB2" w:rsidR="002E2406" w:rsidRDefault="002E2406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304</w:t>
      </w:r>
    </w:p>
    <w:p w14:paraId="5280D883" w14:textId="77777777" w:rsidR="002E2406" w:rsidRDefault="002E2406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2E2406" w14:paraId="41A47A2C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FC32" w14:textId="77777777" w:rsidR="002E2406" w:rsidRDefault="002E2406" w:rsidP="002E240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DE58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4974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947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23ACBBA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34A8ADE5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000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6E231F6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5479B2F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BD2F502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E3AAC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B66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24D7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2D2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F3281D1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B789" w14:textId="77777777" w:rsidR="002E2406" w:rsidRDefault="002E2406" w:rsidP="002E240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DC8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3E79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8578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5B31A7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330A56B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7E8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9354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BD4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3CBD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E0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CA8AA3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AF894" w14:textId="77777777" w:rsidR="002E2406" w:rsidRDefault="002E2406" w:rsidP="002E240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F34D0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CA89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9B5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3AD46ECB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02AB2F1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7C39B0C2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EFFE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5ABF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27B5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A07D3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ADE8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CEAFCB8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664B5" w14:textId="77777777" w:rsidR="002E2406" w:rsidRDefault="002E2406" w:rsidP="002E240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4918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19A6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3DFED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65627324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0CE8297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5CBE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7414C18F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714D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759C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A4F4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2931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0817C8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CFFE" w14:textId="77777777" w:rsidR="002E2406" w:rsidRDefault="002E2406" w:rsidP="002E240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4979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66B8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90C9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632857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D8C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4B33989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AED5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9D527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26B6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038A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1029886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439E" w14:textId="77777777" w:rsidR="002E2406" w:rsidRDefault="002E2406" w:rsidP="002E240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8EDAD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C131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A493E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498C490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43B99783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5634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2255EC06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C6191" w14:textId="77777777" w:rsidR="002E2406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EB23" w14:textId="77777777" w:rsidR="002E2406" w:rsidRDefault="002E240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9A65" w14:textId="77777777" w:rsidR="002E2406" w:rsidRPr="00594E5B" w:rsidRDefault="002E240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F81F" w14:textId="77777777" w:rsidR="002E2406" w:rsidRDefault="002E240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BA22FA9" w14:textId="77777777" w:rsidR="002E2406" w:rsidRDefault="002E2406">
      <w:pPr>
        <w:spacing w:before="40" w:after="40" w:line="192" w:lineRule="auto"/>
        <w:ind w:right="57"/>
        <w:rPr>
          <w:sz w:val="20"/>
          <w:lang w:val="en-US"/>
        </w:rPr>
      </w:pPr>
    </w:p>
    <w:p w14:paraId="42C717B8" w14:textId="77777777" w:rsidR="002E2406" w:rsidRDefault="002E2406" w:rsidP="00F0370D">
      <w:pPr>
        <w:pStyle w:val="Heading1"/>
        <w:spacing w:line="360" w:lineRule="auto"/>
      </w:pPr>
      <w:r>
        <w:t>LINIA 800</w:t>
      </w:r>
    </w:p>
    <w:p w14:paraId="6AE5CFEC" w14:textId="77777777" w:rsidR="002E2406" w:rsidRDefault="002E2406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2E2406" w14:paraId="1CEA2D8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68806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D084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25053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0482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69D15B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74953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4DD4E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ABF3F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7996D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58D4A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125ACE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20948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AFC8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78E8F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4B58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9E5C58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6B330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523A8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5E17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74867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17DD8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53BE3DE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7B154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AA3F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0B512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F6B8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77D4FD2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BF83D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F2AE8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DCB9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83A5F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4122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D9FCA5" w14:textId="77777777" w:rsidR="002E2406" w:rsidRDefault="002E2406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2E2406" w:rsidRPr="00A8307A" w14:paraId="69757D5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99957" w14:textId="77777777" w:rsidR="002E2406" w:rsidRPr="00A75A00" w:rsidRDefault="002E2406" w:rsidP="002E2406">
            <w:pPr>
              <w:numPr>
                <w:ilvl w:val="0"/>
                <w:numId w:val="28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C70F4" w14:textId="77777777" w:rsidR="002E2406" w:rsidRPr="00A8307A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60C05" w14:textId="77777777" w:rsidR="002E2406" w:rsidRPr="00A8307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7EB52" w14:textId="77777777" w:rsidR="002E2406" w:rsidRPr="00A8307A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B518E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CB460DE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2EF522E7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D48D44F" w14:textId="77777777" w:rsidR="002E2406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58CC0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58879" w14:textId="77777777" w:rsidR="002E2406" w:rsidRPr="00A8307A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18B48" w14:textId="77777777" w:rsidR="002E2406" w:rsidRPr="00A8307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936C6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47402B" w14:textId="77777777" w:rsidR="002E2406" w:rsidRPr="00A8307A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2E2406" w14:paraId="4139C7F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97DA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671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3EC9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7AA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66B396D5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69B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481B0A8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47A5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53E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2315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A5D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60459C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955D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FEE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CAC1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FCD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B7AD" w14:textId="77777777" w:rsidR="002E2406" w:rsidRDefault="002E2406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BD1385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7EC7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E5BB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DAB0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9642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47A49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55EDE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453D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FFCA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BEED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5C1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ED71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C5C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CA00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1FE3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CF810F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FA8B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B630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477C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1326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6DFF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BDA1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BC3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1C74F45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0166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7972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E7EA47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7614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B1A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81EC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0E0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085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3ECE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38D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0E9B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383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502D29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E17627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E2406" w14:paraId="40F540F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2B17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049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F2326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19E1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CBF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ACE7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029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518A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D108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B0969E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8ED103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2E2406" w14:paraId="40E1910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A7BFB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18C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BCBF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9EF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35D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DB4A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4E4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833D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46A4B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8E7C63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46C433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2E2406" w14:paraId="2FFE555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6B5F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ED5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BD35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603D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D0A9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DCEB2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3A5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DCD83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E404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856DF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D8172F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2E2406" w14:paraId="563626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E0B1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CA5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E52A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3E45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B7E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D56124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7D19D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20C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E9E6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0F91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2E2406" w14:paraId="0E09719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6E4E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A199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061A166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C450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A08C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953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124F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2470" w14:textId="77777777" w:rsidR="002E2406" w:rsidRDefault="002E240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045297F6" w14:textId="77777777" w:rsidR="002E2406" w:rsidRDefault="002E240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5F7A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7C47A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14:paraId="6D6C77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7453C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DC0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9C9E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0E6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325E3C76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4E9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CD708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3D3F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1AD496F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7B88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0466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14:paraId="638CD8F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E572D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5DC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40BB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FF54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4B73189A" w14:textId="77777777" w:rsidR="002E2406" w:rsidRPr="008B2519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9E2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956AEE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EBD8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8BD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B729" w14:textId="77777777" w:rsidR="002E2406" w:rsidRPr="008D08DE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63B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2E2406" w14:paraId="5037367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51A1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60A8" w14:textId="77777777" w:rsidR="002E2406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FEB3" w14:textId="77777777" w:rsidR="002E2406" w:rsidRPr="001161EA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E190" w14:textId="77777777" w:rsidR="002E2406" w:rsidRDefault="002E2406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1101FE33" w14:textId="77777777" w:rsidR="002E2406" w:rsidRDefault="002E2406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19670" w14:textId="77777777" w:rsidR="002E2406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4A750B19" w14:textId="77777777" w:rsidR="002E2406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91B5" w14:textId="77777777" w:rsidR="002E2406" w:rsidRPr="001161EA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7523" w14:textId="77777777" w:rsidR="002E2406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BC3F" w14:textId="77777777" w:rsidR="002E2406" w:rsidRPr="008D08DE" w:rsidRDefault="002E240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99288" w14:textId="77777777" w:rsidR="002E2406" w:rsidRDefault="002E2406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2E2406" w14:paraId="3D416BC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0D08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AF1E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15E4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747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Feteşti</w:t>
            </w:r>
          </w:p>
          <w:p w14:paraId="1081D7C3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1D0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1A97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B0CC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8310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B7B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1DD79E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8C27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811E" w14:textId="77777777" w:rsidR="002E2406" w:rsidRDefault="002E240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4AA4" w14:textId="77777777" w:rsidR="002E2406" w:rsidRPr="001161EA" w:rsidRDefault="002E240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6141" w14:textId="77777777" w:rsidR="002E2406" w:rsidRDefault="002E2406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AEC4" w14:textId="77777777" w:rsidR="002E2406" w:rsidRDefault="002E240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58DD" w14:textId="77777777" w:rsidR="002E2406" w:rsidRPr="001161EA" w:rsidRDefault="002E240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F0F3" w14:textId="77777777" w:rsidR="002E2406" w:rsidRDefault="002E240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6BDF" w14:textId="77777777" w:rsidR="002E2406" w:rsidRDefault="002E240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42CC" w14:textId="77777777" w:rsidR="002E2406" w:rsidRDefault="002E240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6EBD5E74" w14:textId="77777777" w:rsidR="002E2406" w:rsidRDefault="002E240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2E2406" w14:paraId="63490F4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A2C0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7CE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E1D7" w14:textId="77777777" w:rsidR="002E2406" w:rsidRPr="001161EA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B2A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76D95C7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6F3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D60622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75A15AF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B7A97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ACA0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1EFF" w14:textId="77777777" w:rsidR="002E2406" w:rsidRPr="001161EA" w:rsidRDefault="002E240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CA91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2E2406" w14:paraId="475EAF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FCD9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D37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823F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8FD1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35E122D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C2C9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4177EB2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3084535D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F2B8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782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2F70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DB468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B32D6C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8A83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F8C3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3462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3B63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8E3301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A41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2B94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6DB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9C24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EF8F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584307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10239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2E2406" w14:paraId="2812EE3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CE6F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38C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72C5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D8EA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85071A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16E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449A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BA0F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3C3CA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AFD44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B02056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D659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05C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75712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14B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D6BC61C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164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C602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010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921B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CA5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AE5BC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46AA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94D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FC977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924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168828A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AC5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38481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23F9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402DD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B86A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A9C216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C6F6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C70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21999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F12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54D4017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65A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AE4F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EE5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005C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75DB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7F3D279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89BC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E90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BBEF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BAC7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DB45FF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5BD287E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AED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521B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A8E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909D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CA0E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29092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C802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F42D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616E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6ED6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337D23A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9D5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E048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E8F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6DFE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A08F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E06E62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5AF776A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2E2406" w14:paraId="50BF621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A463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591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62C8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55891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783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33E778A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3C25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333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F2578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D279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B39747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2E2406" w14:paraId="43E858D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403A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DC4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0050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D973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2608E932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6E38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8D02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4CD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38D16FA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3A0E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0EBD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2E2406" w14:paraId="15FB4A5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93A2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086C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E486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CD2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64167A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134C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8C26CF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15DC16A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D2D9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AD2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1865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C95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94B32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A8B143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61A51AA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2E2406" w14:paraId="57A048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E9EE6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D47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BD30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99C1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A6A473E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165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31513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3D0B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79D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9C80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C174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363A0DC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C30D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8CC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C44D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8A2D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CABAFC5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071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4AB3ADC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D280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6F5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133B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381DE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04F9369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1C86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385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3E97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10A7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16DC2CA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9D6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0661EA2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560198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2BF4D1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7FFC71E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A4D8A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D6E8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81F1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E447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2B10C0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FD435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CEC8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4A90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86DBF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60726E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C690D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906D83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5EB3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B7E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8EE1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1AB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142A10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BF09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7E5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4AD8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F585" w14:textId="77777777" w:rsidR="002E2406" w:rsidRDefault="002E240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6E7B9DF" w14:textId="77777777" w:rsidR="002E2406" w:rsidRDefault="002E240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6F95" w14:textId="77777777" w:rsidR="002E2406" w:rsidRPr="00F565BC" w:rsidRDefault="002E2406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0E0FA39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8018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E0F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3A804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5DD9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2E2406" w14:paraId="4B71872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2ABB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1C6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83E9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3775C" w14:textId="77777777" w:rsidR="002E2406" w:rsidRDefault="002E240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636C5B0" w14:textId="77777777" w:rsidR="002E2406" w:rsidRDefault="002E240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AC6E" w14:textId="77777777" w:rsidR="002E2406" w:rsidRDefault="002E240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1C5DA58" w14:textId="77777777" w:rsidR="002E2406" w:rsidRDefault="002E240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2867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C75F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33B9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FA21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2E2406" w14:paraId="2789508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A6DF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3A77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034E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8BF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E81919F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432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068E019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9EA02" w14:textId="77777777" w:rsidR="002E2406" w:rsidRPr="001161EA" w:rsidRDefault="002E240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412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EA02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FFBC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6BE7AD6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747B1C4D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31F9AC4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5251CF44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2E2406" w14:paraId="2772F94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20E72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2459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C4A9D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5289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D262204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E1E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92E048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56F9B8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DB17B" w14:textId="77777777" w:rsidR="002E2406" w:rsidRPr="001161EA" w:rsidRDefault="002E240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7AB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F5A6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CC3A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30AEA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A81D26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2E2406" w14:paraId="2084C22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9ED2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9956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E30D1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3863A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B21150F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1A232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5423" w14:textId="77777777" w:rsidR="002E2406" w:rsidRDefault="002E240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772A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65CB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E6ED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0B8E532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103D738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2E2406" w14:paraId="45E8F28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250A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C66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1C9C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984C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E67CD17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BC6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ED08FF7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E5EC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7DDB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FC58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A83E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6298180E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DFC080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2E2406" w14:paraId="11C06A8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DA9F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B45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533D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23E0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146249D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7658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0FFE419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5E52A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4A6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462EE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148F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35B5927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2E2406" w14:paraId="727F1B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40BF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4A89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9474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F9AF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4E4A9CB8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1F6B1922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027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7D5B9C9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503C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EAEE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A433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AF60B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1CDE2B6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2E2406" w14:paraId="464E6F3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1317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1A7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4183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2937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B8CE8AB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98C1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D32B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F528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E5E3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ED95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4869AB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0451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B7CE0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9B54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DCC65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307013B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F34D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93A9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9E34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AE244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3F71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2E2406" w14:paraId="6984378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1B81" w14:textId="77777777" w:rsidR="002E2406" w:rsidRDefault="002E2406" w:rsidP="002E240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D6E3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B70E" w14:textId="77777777" w:rsidR="002E2406" w:rsidRPr="001161EA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5FD7" w14:textId="77777777" w:rsidR="002E2406" w:rsidRDefault="002E240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8715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1184" w14:textId="77777777" w:rsidR="002E2406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A31C" w14:textId="77777777" w:rsidR="002E2406" w:rsidRDefault="002E240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3ED0" w14:textId="77777777" w:rsidR="002E2406" w:rsidRPr="008D08DE" w:rsidRDefault="002E240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A301" w14:textId="77777777" w:rsidR="002E2406" w:rsidRDefault="002E240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1052170C" w14:textId="77777777" w:rsidR="002E2406" w:rsidRDefault="002E2406">
      <w:pPr>
        <w:spacing w:before="40" w:after="40" w:line="192" w:lineRule="auto"/>
        <w:ind w:right="57"/>
        <w:rPr>
          <w:sz w:val="20"/>
        </w:rPr>
      </w:pPr>
    </w:p>
    <w:p w14:paraId="19C6C763" w14:textId="77777777" w:rsidR="002E2406" w:rsidRPr="00C21F42" w:rsidRDefault="002E24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9DBD869" w14:textId="77777777" w:rsidR="002E2406" w:rsidRPr="00C21F42" w:rsidRDefault="002E24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020A1DDF" w14:textId="77777777" w:rsidR="002E2406" w:rsidRPr="00C21F42" w:rsidRDefault="002E24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5928B2E0" w14:textId="77777777" w:rsidR="002E2406" w:rsidRPr="00C21F42" w:rsidRDefault="002E2406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963246E" w14:textId="77777777" w:rsidR="002E2406" w:rsidRDefault="002E2406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3B794D67" w14:textId="77777777" w:rsidR="002E2406" w:rsidRPr="00C21F42" w:rsidRDefault="002E2406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379B4029" w14:textId="77777777" w:rsidR="002E2406" w:rsidRPr="00C21F42" w:rsidRDefault="002E2406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6D2D3D3D" w14:textId="6E181FFE" w:rsidR="001513BB" w:rsidRPr="006C10C0" w:rsidRDefault="002E2406" w:rsidP="006C10C0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sectPr w:rsidR="001513BB" w:rsidRPr="006C10C0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8D15" w14:textId="77777777" w:rsidR="0021207C" w:rsidRDefault="0021207C">
      <w:r>
        <w:separator/>
      </w:r>
    </w:p>
  </w:endnote>
  <w:endnote w:type="continuationSeparator" w:id="0">
    <w:p w14:paraId="730B4564" w14:textId="77777777" w:rsidR="0021207C" w:rsidRDefault="0021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F8D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A7D1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C031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C3300" w14:textId="77777777" w:rsidR="0021207C" w:rsidRDefault="0021207C">
      <w:r>
        <w:separator/>
      </w:r>
    </w:p>
  </w:footnote>
  <w:footnote w:type="continuationSeparator" w:id="0">
    <w:p w14:paraId="7CA00E2C" w14:textId="77777777" w:rsidR="0021207C" w:rsidRDefault="00212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33D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423">
      <w:rPr>
        <w:rStyle w:val="PageNumber"/>
      </w:rPr>
      <w:t>2</w:t>
    </w:r>
    <w:r>
      <w:rPr>
        <w:rStyle w:val="PageNumber"/>
      </w:rPr>
      <w:fldChar w:fldCharType="end"/>
    </w:r>
  </w:p>
  <w:p w14:paraId="11BDE99C" w14:textId="1BEF4537" w:rsidR="00615117" w:rsidRDefault="005D1033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1645D7">
      <w:rPr>
        <w:b/>
        <w:bCs/>
        <w:i/>
        <w:iCs/>
        <w:sz w:val="22"/>
      </w:rPr>
      <w:t>decada 11-20 iulie 2026</w:t>
    </w:r>
  </w:p>
  <w:p w14:paraId="3DB7AF1C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0C321935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AC589C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448C5D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3BC98E2C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E600547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04B73FBA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5146843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7AF093D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A63FC6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8D7449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56F968C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4EF411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9A0ED1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1DB46E1D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DF1117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437242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2718DB5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56276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37628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4648DC9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4432A4D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4FBAB49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8AE34C2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5E2AC9A5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A86B09C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25EFA2CF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8FDB32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7CE17F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87B0977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327222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F55F8D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0379B8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55906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D92D3B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D18BD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545AD0C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095F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4FC3">
      <w:rPr>
        <w:rStyle w:val="PageNumber"/>
      </w:rPr>
      <w:t>3</w:t>
    </w:r>
    <w:r>
      <w:rPr>
        <w:rStyle w:val="PageNumber"/>
      </w:rPr>
      <w:fldChar w:fldCharType="end"/>
    </w:r>
  </w:p>
  <w:p w14:paraId="04AB4819" w14:textId="21DD1FAC" w:rsidR="00D66BBF" w:rsidRPr="00A048AC" w:rsidRDefault="005D1033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1645D7">
      <w:rPr>
        <w:b/>
        <w:bCs/>
        <w:i/>
        <w:iCs/>
        <w:sz w:val="22"/>
      </w:rPr>
      <w:t>decada 11-20 iulie 2026</w:t>
    </w:r>
  </w:p>
  <w:p w14:paraId="39F99E9B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8466AA3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075D040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42C2E358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998745F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78B537C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B2AA4C3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1E28223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FFBF42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7590877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1DA68DA2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9942F8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64EF55C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CBAC567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3433E1E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456E1A7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2BF9D58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A820393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8CFDC3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940249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6CC78871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DCA58FA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6C4477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02F64F24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3E46C05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3B4CABA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76240C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F5B9F41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8F96AB6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737FA9BF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39FF83B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B029C04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01C7B83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04B56CE1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F1E9F7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4D9A7F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7D0DD75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70A32C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D4B4CA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CC91B6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A2E26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378B9B0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65F2A07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84D7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76CD"/>
    <w:multiLevelType w:val="hybridMultilevel"/>
    <w:tmpl w:val="8854935C"/>
    <w:lvl w:ilvl="0" w:tplc="A6D4BBA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81428A"/>
    <w:multiLevelType w:val="hybridMultilevel"/>
    <w:tmpl w:val="83D61018"/>
    <w:lvl w:ilvl="0" w:tplc="F742337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9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223C"/>
    <w:multiLevelType w:val="hybridMultilevel"/>
    <w:tmpl w:val="A97A1A8A"/>
    <w:lvl w:ilvl="0" w:tplc="082E405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28BC7E02"/>
    <w:multiLevelType w:val="hybridMultilevel"/>
    <w:tmpl w:val="63E6CBEA"/>
    <w:lvl w:ilvl="0" w:tplc="E1DE9424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554FF"/>
    <w:multiLevelType w:val="hybridMultilevel"/>
    <w:tmpl w:val="43DCCE3A"/>
    <w:lvl w:ilvl="0" w:tplc="F61C5308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D584C"/>
    <w:multiLevelType w:val="hybridMultilevel"/>
    <w:tmpl w:val="62F02A9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2B7A1D6E"/>
    <w:multiLevelType w:val="hybridMultilevel"/>
    <w:tmpl w:val="05DC0D3E"/>
    <w:lvl w:ilvl="0" w:tplc="22E62D8A">
      <w:start w:val="1"/>
      <w:numFmt w:val="decimal"/>
      <w:lvlRestart w:val="0"/>
      <w:suff w:val="nothing"/>
      <w:lvlText w:val="%1"/>
      <w:lvlJc w:val="right"/>
      <w:pPr>
        <w:ind w:left="89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30B83224"/>
    <w:multiLevelType w:val="hybridMultilevel"/>
    <w:tmpl w:val="AEF80C88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2A4BE4"/>
    <w:multiLevelType w:val="hybridMultilevel"/>
    <w:tmpl w:val="46EE7772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9354ED"/>
    <w:multiLevelType w:val="hybridMultilevel"/>
    <w:tmpl w:val="290E5CC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 w15:restartNumberingAfterBreak="0">
    <w:nsid w:val="576162D3"/>
    <w:multiLevelType w:val="hybridMultilevel"/>
    <w:tmpl w:val="E3CED892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2C203F"/>
    <w:multiLevelType w:val="hybridMultilevel"/>
    <w:tmpl w:val="8578CED0"/>
    <w:lvl w:ilvl="0" w:tplc="0FF0AF0A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3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7ED173F0"/>
    <w:multiLevelType w:val="hybridMultilevel"/>
    <w:tmpl w:val="18B8A2CC"/>
    <w:lvl w:ilvl="0" w:tplc="373A3346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749352202">
    <w:abstractNumId w:val="29"/>
  </w:num>
  <w:num w:numId="2" w16cid:durableId="277107865">
    <w:abstractNumId w:val="26"/>
  </w:num>
  <w:num w:numId="3" w16cid:durableId="765229852">
    <w:abstractNumId w:val="24"/>
  </w:num>
  <w:num w:numId="4" w16cid:durableId="1379433946">
    <w:abstractNumId w:val="5"/>
  </w:num>
  <w:num w:numId="5" w16cid:durableId="1537279061">
    <w:abstractNumId w:val="20"/>
  </w:num>
  <w:num w:numId="6" w16cid:durableId="698431999">
    <w:abstractNumId w:val="28"/>
  </w:num>
  <w:num w:numId="7" w16cid:durableId="635840581">
    <w:abstractNumId w:val="10"/>
  </w:num>
  <w:num w:numId="8" w16cid:durableId="777484799">
    <w:abstractNumId w:val="7"/>
  </w:num>
  <w:num w:numId="9" w16cid:durableId="1782987979">
    <w:abstractNumId w:val="14"/>
  </w:num>
  <w:num w:numId="10" w16cid:durableId="1139684058">
    <w:abstractNumId w:val="15"/>
  </w:num>
  <w:num w:numId="11" w16cid:durableId="1039742535">
    <w:abstractNumId w:val="18"/>
  </w:num>
  <w:num w:numId="12" w16cid:durableId="567109309">
    <w:abstractNumId w:val="35"/>
  </w:num>
  <w:num w:numId="13" w16cid:durableId="694968736">
    <w:abstractNumId w:val="12"/>
  </w:num>
  <w:num w:numId="14" w16cid:durableId="759913594">
    <w:abstractNumId w:val="23"/>
  </w:num>
  <w:num w:numId="15" w16cid:durableId="911308363">
    <w:abstractNumId w:val="33"/>
  </w:num>
  <w:num w:numId="16" w16cid:durableId="188035861">
    <w:abstractNumId w:val="1"/>
  </w:num>
  <w:num w:numId="17" w16cid:durableId="1352027240">
    <w:abstractNumId w:val="11"/>
  </w:num>
  <w:num w:numId="18" w16cid:durableId="1646230504">
    <w:abstractNumId w:val="0"/>
  </w:num>
  <w:num w:numId="19" w16cid:durableId="528417192">
    <w:abstractNumId w:val="32"/>
  </w:num>
  <w:num w:numId="20" w16cid:durableId="1853566201">
    <w:abstractNumId w:val="9"/>
  </w:num>
  <w:num w:numId="21" w16cid:durableId="665937118">
    <w:abstractNumId w:val="2"/>
  </w:num>
  <w:num w:numId="22" w16cid:durableId="1599749297">
    <w:abstractNumId w:val="27"/>
  </w:num>
  <w:num w:numId="23" w16cid:durableId="353460626">
    <w:abstractNumId w:val="31"/>
  </w:num>
  <w:num w:numId="24" w16cid:durableId="274218594">
    <w:abstractNumId w:val="36"/>
  </w:num>
  <w:num w:numId="25" w16cid:durableId="1814326426">
    <w:abstractNumId w:val="17"/>
  </w:num>
  <w:num w:numId="26" w16cid:durableId="73864117">
    <w:abstractNumId w:val="22"/>
  </w:num>
  <w:num w:numId="27" w16cid:durableId="750153080">
    <w:abstractNumId w:val="30"/>
  </w:num>
  <w:num w:numId="28" w16cid:durableId="1129013899">
    <w:abstractNumId w:val="4"/>
  </w:num>
  <w:num w:numId="29" w16cid:durableId="447510042">
    <w:abstractNumId w:val="25"/>
  </w:num>
  <w:num w:numId="30" w16cid:durableId="1168718250">
    <w:abstractNumId w:val="19"/>
  </w:num>
  <w:num w:numId="31" w16cid:durableId="195432704">
    <w:abstractNumId w:val="6"/>
  </w:num>
  <w:num w:numId="32" w16cid:durableId="1506092145">
    <w:abstractNumId w:val="8"/>
  </w:num>
  <w:num w:numId="33" w16cid:durableId="824778644">
    <w:abstractNumId w:val="16"/>
  </w:num>
  <w:num w:numId="34" w16cid:durableId="22753295">
    <w:abstractNumId w:val="21"/>
  </w:num>
  <w:num w:numId="35" w16cid:durableId="350959171">
    <w:abstractNumId w:val="3"/>
  </w:num>
  <w:num w:numId="36" w16cid:durableId="1511992630">
    <w:abstractNumId w:val="34"/>
  </w:num>
  <w:num w:numId="37" w16cid:durableId="1319454252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EkT/wHqBml9tAa/Q54VZlPtHHD9Imhna1X5Q/5D0iV7RBQ5BLrKFQZ1f0WI0/uEwi7lWy2RAvXQYN5GnujhLeQ==" w:salt="yJCPIEYzRvtq09HhG7gGBQ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96F"/>
    <w:rsid w:val="00002A6B"/>
    <w:rsid w:val="00002C0A"/>
    <w:rsid w:val="000037A8"/>
    <w:rsid w:val="0000465F"/>
    <w:rsid w:val="000057DB"/>
    <w:rsid w:val="00005D44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89D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5D58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BEF"/>
    <w:rsid w:val="00021D57"/>
    <w:rsid w:val="000227F7"/>
    <w:rsid w:val="00022E94"/>
    <w:rsid w:val="00023468"/>
    <w:rsid w:val="00023D7E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615"/>
    <w:rsid w:val="00042783"/>
    <w:rsid w:val="00042BA8"/>
    <w:rsid w:val="00042CB7"/>
    <w:rsid w:val="00042E36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0CE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549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5748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EEF"/>
    <w:rsid w:val="0006363B"/>
    <w:rsid w:val="0006421E"/>
    <w:rsid w:val="0006443E"/>
    <w:rsid w:val="00065908"/>
    <w:rsid w:val="00065F7E"/>
    <w:rsid w:val="000662C8"/>
    <w:rsid w:val="000663D8"/>
    <w:rsid w:val="00066442"/>
    <w:rsid w:val="00066855"/>
    <w:rsid w:val="00067039"/>
    <w:rsid w:val="000673D3"/>
    <w:rsid w:val="0006768A"/>
    <w:rsid w:val="00067F77"/>
    <w:rsid w:val="000701D5"/>
    <w:rsid w:val="00070208"/>
    <w:rsid w:val="000705EB"/>
    <w:rsid w:val="0007118C"/>
    <w:rsid w:val="00071A41"/>
    <w:rsid w:val="00071B0C"/>
    <w:rsid w:val="00072302"/>
    <w:rsid w:val="000728F0"/>
    <w:rsid w:val="000728F2"/>
    <w:rsid w:val="00073391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604B"/>
    <w:rsid w:val="0007605B"/>
    <w:rsid w:val="000766EC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5FCC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9F9"/>
    <w:rsid w:val="00095C84"/>
    <w:rsid w:val="00095D0F"/>
    <w:rsid w:val="00096999"/>
    <w:rsid w:val="00096DDA"/>
    <w:rsid w:val="0009720C"/>
    <w:rsid w:val="000973C0"/>
    <w:rsid w:val="00097607"/>
    <w:rsid w:val="0009769E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286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48C6"/>
    <w:rsid w:val="000B5649"/>
    <w:rsid w:val="000B5731"/>
    <w:rsid w:val="000B5AEF"/>
    <w:rsid w:val="000B628B"/>
    <w:rsid w:val="000B64CD"/>
    <w:rsid w:val="000B6B47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0CC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4D9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2324"/>
    <w:rsid w:val="000F29E5"/>
    <w:rsid w:val="000F3620"/>
    <w:rsid w:val="000F386E"/>
    <w:rsid w:val="000F3DB5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BA6"/>
    <w:rsid w:val="00100BCC"/>
    <w:rsid w:val="001014A7"/>
    <w:rsid w:val="001015B2"/>
    <w:rsid w:val="00101B24"/>
    <w:rsid w:val="00102272"/>
    <w:rsid w:val="00102807"/>
    <w:rsid w:val="00102E15"/>
    <w:rsid w:val="001031D9"/>
    <w:rsid w:val="0010330B"/>
    <w:rsid w:val="001033FE"/>
    <w:rsid w:val="001043C0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A1E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468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380"/>
    <w:rsid w:val="00135957"/>
    <w:rsid w:val="0013615A"/>
    <w:rsid w:val="00136D6A"/>
    <w:rsid w:val="00136EC7"/>
    <w:rsid w:val="001375EC"/>
    <w:rsid w:val="0013767B"/>
    <w:rsid w:val="0014066F"/>
    <w:rsid w:val="00140A9F"/>
    <w:rsid w:val="001413DB"/>
    <w:rsid w:val="00141761"/>
    <w:rsid w:val="0014199A"/>
    <w:rsid w:val="00141E4A"/>
    <w:rsid w:val="0014214D"/>
    <w:rsid w:val="001427BF"/>
    <w:rsid w:val="00142C7C"/>
    <w:rsid w:val="00142D64"/>
    <w:rsid w:val="00143804"/>
    <w:rsid w:val="00143BDF"/>
    <w:rsid w:val="00143C07"/>
    <w:rsid w:val="00143CB7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95A"/>
    <w:rsid w:val="00151C5A"/>
    <w:rsid w:val="00151D94"/>
    <w:rsid w:val="001526AC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61"/>
    <w:rsid w:val="001620FE"/>
    <w:rsid w:val="00162C15"/>
    <w:rsid w:val="00162EC4"/>
    <w:rsid w:val="001639B7"/>
    <w:rsid w:val="001645D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662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F49"/>
    <w:rsid w:val="00181BE8"/>
    <w:rsid w:val="00182422"/>
    <w:rsid w:val="00182758"/>
    <w:rsid w:val="00182917"/>
    <w:rsid w:val="0018439E"/>
    <w:rsid w:val="0018549B"/>
    <w:rsid w:val="00185757"/>
    <w:rsid w:val="00185948"/>
    <w:rsid w:val="001860D7"/>
    <w:rsid w:val="00186ABE"/>
    <w:rsid w:val="00186BB0"/>
    <w:rsid w:val="00187D9A"/>
    <w:rsid w:val="00187D9D"/>
    <w:rsid w:val="00187DD1"/>
    <w:rsid w:val="00190C1E"/>
    <w:rsid w:val="00191273"/>
    <w:rsid w:val="00191A63"/>
    <w:rsid w:val="00192072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68A9"/>
    <w:rsid w:val="00197AD7"/>
    <w:rsid w:val="00197C6B"/>
    <w:rsid w:val="00197E12"/>
    <w:rsid w:val="001A011D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9A8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084"/>
    <w:rsid w:val="001D371E"/>
    <w:rsid w:val="001D3BA4"/>
    <w:rsid w:val="001D4226"/>
    <w:rsid w:val="001D437D"/>
    <w:rsid w:val="001D4421"/>
    <w:rsid w:val="001D4BA8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73A4"/>
    <w:rsid w:val="001F0579"/>
    <w:rsid w:val="001F1061"/>
    <w:rsid w:val="001F279F"/>
    <w:rsid w:val="001F2B93"/>
    <w:rsid w:val="001F2D22"/>
    <w:rsid w:val="001F36A8"/>
    <w:rsid w:val="001F3943"/>
    <w:rsid w:val="001F4057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DEA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EFA"/>
    <w:rsid w:val="002102ED"/>
    <w:rsid w:val="00210B35"/>
    <w:rsid w:val="00210F5D"/>
    <w:rsid w:val="002119D6"/>
    <w:rsid w:val="0021207C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A"/>
    <w:rsid w:val="0021503F"/>
    <w:rsid w:val="0021573F"/>
    <w:rsid w:val="0021614B"/>
    <w:rsid w:val="00216431"/>
    <w:rsid w:val="002168A6"/>
    <w:rsid w:val="00216CDB"/>
    <w:rsid w:val="0021782F"/>
    <w:rsid w:val="00217850"/>
    <w:rsid w:val="00217935"/>
    <w:rsid w:val="00217EFC"/>
    <w:rsid w:val="00220312"/>
    <w:rsid w:val="0022062E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0EC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3AB5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E79"/>
    <w:rsid w:val="00244051"/>
    <w:rsid w:val="00244373"/>
    <w:rsid w:val="00244401"/>
    <w:rsid w:val="002445E9"/>
    <w:rsid w:val="00244815"/>
    <w:rsid w:val="00244862"/>
    <w:rsid w:val="00244FC3"/>
    <w:rsid w:val="00245253"/>
    <w:rsid w:val="00245EAB"/>
    <w:rsid w:val="00246C28"/>
    <w:rsid w:val="0024738E"/>
    <w:rsid w:val="00247A22"/>
    <w:rsid w:val="00247A7E"/>
    <w:rsid w:val="002500AC"/>
    <w:rsid w:val="002505F4"/>
    <w:rsid w:val="00250758"/>
    <w:rsid w:val="0025075E"/>
    <w:rsid w:val="00250A05"/>
    <w:rsid w:val="00250F32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DA3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0EB0"/>
    <w:rsid w:val="002819C5"/>
    <w:rsid w:val="00282112"/>
    <w:rsid w:val="002826CE"/>
    <w:rsid w:val="00283633"/>
    <w:rsid w:val="00283844"/>
    <w:rsid w:val="002844A8"/>
    <w:rsid w:val="0028453F"/>
    <w:rsid w:val="0028496F"/>
    <w:rsid w:val="00285469"/>
    <w:rsid w:val="00285601"/>
    <w:rsid w:val="00285919"/>
    <w:rsid w:val="00285F2D"/>
    <w:rsid w:val="00286325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87CDA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86E"/>
    <w:rsid w:val="00293BC0"/>
    <w:rsid w:val="00293D2B"/>
    <w:rsid w:val="00293F1F"/>
    <w:rsid w:val="00294975"/>
    <w:rsid w:val="00294A61"/>
    <w:rsid w:val="002959C1"/>
    <w:rsid w:val="00295DAD"/>
    <w:rsid w:val="00295F3E"/>
    <w:rsid w:val="00296010"/>
    <w:rsid w:val="00296629"/>
    <w:rsid w:val="0029674F"/>
    <w:rsid w:val="002977DF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6CD"/>
    <w:rsid w:val="002B272A"/>
    <w:rsid w:val="002B2A1E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E4B"/>
    <w:rsid w:val="002C639A"/>
    <w:rsid w:val="002C669E"/>
    <w:rsid w:val="002C6E11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480"/>
    <w:rsid w:val="002D5533"/>
    <w:rsid w:val="002D55B2"/>
    <w:rsid w:val="002D56FC"/>
    <w:rsid w:val="002D6252"/>
    <w:rsid w:val="002D7E9B"/>
    <w:rsid w:val="002D7F8D"/>
    <w:rsid w:val="002E0F68"/>
    <w:rsid w:val="002E175F"/>
    <w:rsid w:val="002E1995"/>
    <w:rsid w:val="002E1A6F"/>
    <w:rsid w:val="002E1EB8"/>
    <w:rsid w:val="002E2406"/>
    <w:rsid w:val="002E25A1"/>
    <w:rsid w:val="002E25E8"/>
    <w:rsid w:val="002E2674"/>
    <w:rsid w:val="002E26C0"/>
    <w:rsid w:val="002E2808"/>
    <w:rsid w:val="002E3817"/>
    <w:rsid w:val="002E398C"/>
    <w:rsid w:val="002E3CDB"/>
    <w:rsid w:val="002E4255"/>
    <w:rsid w:val="002E4A9E"/>
    <w:rsid w:val="002E5077"/>
    <w:rsid w:val="002E51C4"/>
    <w:rsid w:val="002E544D"/>
    <w:rsid w:val="002E5479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68"/>
    <w:rsid w:val="002F18B4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8D0"/>
    <w:rsid w:val="002F7D73"/>
    <w:rsid w:val="00300A21"/>
    <w:rsid w:val="00300E84"/>
    <w:rsid w:val="003017E1"/>
    <w:rsid w:val="003028CA"/>
    <w:rsid w:val="00302F78"/>
    <w:rsid w:val="00303053"/>
    <w:rsid w:val="00303744"/>
    <w:rsid w:val="00303A69"/>
    <w:rsid w:val="00303FC3"/>
    <w:rsid w:val="00303FCE"/>
    <w:rsid w:val="00304018"/>
    <w:rsid w:val="00304099"/>
    <w:rsid w:val="003041E8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976"/>
    <w:rsid w:val="003232A5"/>
    <w:rsid w:val="0032357E"/>
    <w:rsid w:val="00323BEA"/>
    <w:rsid w:val="00324352"/>
    <w:rsid w:val="00324A26"/>
    <w:rsid w:val="00324ADE"/>
    <w:rsid w:val="003250F4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069"/>
    <w:rsid w:val="0033147C"/>
    <w:rsid w:val="00331497"/>
    <w:rsid w:val="00331FAD"/>
    <w:rsid w:val="0033214A"/>
    <w:rsid w:val="003321BF"/>
    <w:rsid w:val="003323A6"/>
    <w:rsid w:val="003327DF"/>
    <w:rsid w:val="00332B6E"/>
    <w:rsid w:val="00332F6F"/>
    <w:rsid w:val="003334BC"/>
    <w:rsid w:val="003338EA"/>
    <w:rsid w:val="003341B0"/>
    <w:rsid w:val="003351DA"/>
    <w:rsid w:val="003352B1"/>
    <w:rsid w:val="00335E3A"/>
    <w:rsid w:val="00336143"/>
    <w:rsid w:val="003362C8"/>
    <w:rsid w:val="0033693D"/>
    <w:rsid w:val="0033695F"/>
    <w:rsid w:val="00336A66"/>
    <w:rsid w:val="00336DCF"/>
    <w:rsid w:val="00336FD2"/>
    <w:rsid w:val="003370A0"/>
    <w:rsid w:val="003377E7"/>
    <w:rsid w:val="0033782A"/>
    <w:rsid w:val="00337974"/>
    <w:rsid w:val="00340302"/>
    <w:rsid w:val="003417E3"/>
    <w:rsid w:val="00341BA1"/>
    <w:rsid w:val="00341D83"/>
    <w:rsid w:val="003425B7"/>
    <w:rsid w:val="003430F2"/>
    <w:rsid w:val="00343190"/>
    <w:rsid w:val="0034336F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05E"/>
    <w:rsid w:val="00370AB7"/>
    <w:rsid w:val="00370CCA"/>
    <w:rsid w:val="0037127A"/>
    <w:rsid w:val="0037144F"/>
    <w:rsid w:val="00371573"/>
    <w:rsid w:val="00371756"/>
    <w:rsid w:val="003719B0"/>
    <w:rsid w:val="00371C41"/>
    <w:rsid w:val="00372908"/>
    <w:rsid w:val="00373139"/>
    <w:rsid w:val="003735AE"/>
    <w:rsid w:val="0037456F"/>
    <w:rsid w:val="00374D5F"/>
    <w:rsid w:val="00374E60"/>
    <w:rsid w:val="00375049"/>
    <w:rsid w:val="003756D6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CF2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2A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36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75A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966"/>
    <w:rsid w:val="003D3A26"/>
    <w:rsid w:val="003D4D8F"/>
    <w:rsid w:val="003D5006"/>
    <w:rsid w:val="003D5A42"/>
    <w:rsid w:val="003D62FC"/>
    <w:rsid w:val="003D6377"/>
    <w:rsid w:val="003D653B"/>
    <w:rsid w:val="003D682D"/>
    <w:rsid w:val="003D6FA4"/>
    <w:rsid w:val="003D6FAE"/>
    <w:rsid w:val="003D7B03"/>
    <w:rsid w:val="003E031C"/>
    <w:rsid w:val="003E045D"/>
    <w:rsid w:val="003E04AF"/>
    <w:rsid w:val="003E083D"/>
    <w:rsid w:val="003E0B79"/>
    <w:rsid w:val="003E0E71"/>
    <w:rsid w:val="003E0EC2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55A6"/>
    <w:rsid w:val="003E59C7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30E5"/>
    <w:rsid w:val="0040427F"/>
    <w:rsid w:val="004049AB"/>
    <w:rsid w:val="004049AE"/>
    <w:rsid w:val="004049BC"/>
    <w:rsid w:val="00404E26"/>
    <w:rsid w:val="00404E8A"/>
    <w:rsid w:val="00405A07"/>
    <w:rsid w:val="00406F11"/>
    <w:rsid w:val="004076FE"/>
    <w:rsid w:val="00407725"/>
    <w:rsid w:val="00407791"/>
    <w:rsid w:val="004079E9"/>
    <w:rsid w:val="00407C63"/>
    <w:rsid w:val="00407DA7"/>
    <w:rsid w:val="00407DF2"/>
    <w:rsid w:val="00407E57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92"/>
    <w:rsid w:val="0041481C"/>
    <w:rsid w:val="004148FD"/>
    <w:rsid w:val="004150DA"/>
    <w:rsid w:val="00415426"/>
    <w:rsid w:val="00415976"/>
    <w:rsid w:val="00415B4C"/>
    <w:rsid w:val="00415B54"/>
    <w:rsid w:val="00415FFA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27A2B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3B23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098"/>
    <w:rsid w:val="004418F2"/>
    <w:rsid w:val="00441DE4"/>
    <w:rsid w:val="00441F0C"/>
    <w:rsid w:val="004422D8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C0E"/>
    <w:rsid w:val="00456F3B"/>
    <w:rsid w:val="0045756F"/>
    <w:rsid w:val="00457684"/>
    <w:rsid w:val="004578F5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0EDA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454E"/>
    <w:rsid w:val="00475C7D"/>
    <w:rsid w:val="0047604C"/>
    <w:rsid w:val="00476B5D"/>
    <w:rsid w:val="004771ED"/>
    <w:rsid w:val="004774BA"/>
    <w:rsid w:val="00477A18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FF7"/>
    <w:rsid w:val="004862D0"/>
    <w:rsid w:val="004866BB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B33"/>
    <w:rsid w:val="00491C74"/>
    <w:rsid w:val="00492093"/>
    <w:rsid w:val="00492D59"/>
    <w:rsid w:val="00493005"/>
    <w:rsid w:val="004931AE"/>
    <w:rsid w:val="00494814"/>
    <w:rsid w:val="00495259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3ED8"/>
    <w:rsid w:val="004A4015"/>
    <w:rsid w:val="004A5279"/>
    <w:rsid w:val="004A52C8"/>
    <w:rsid w:val="004A538D"/>
    <w:rsid w:val="004A55E6"/>
    <w:rsid w:val="004A5B76"/>
    <w:rsid w:val="004A5E52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44A"/>
    <w:rsid w:val="004B3B61"/>
    <w:rsid w:val="004B3B68"/>
    <w:rsid w:val="004B40FE"/>
    <w:rsid w:val="004B4332"/>
    <w:rsid w:val="004B4990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AC3"/>
    <w:rsid w:val="004C1E00"/>
    <w:rsid w:val="004C22F8"/>
    <w:rsid w:val="004C2AE2"/>
    <w:rsid w:val="004C34B9"/>
    <w:rsid w:val="004C3AE3"/>
    <w:rsid w:val="004C3EEF"/>
    <w:rsid w:val="004C40FB"/>
    <w:rsid w:val="004C453A"/>
    <w:rsid w:val="004C5094"/>
    <w:rsid w:val="004C5110"/>
    <w:rsid w:val="004C52BB"/>
    <w:rsid w:val="004C564E"/>
    <w:rsid w:val="004C568A"/>
    <w:rsid w:val="004C56DE"/>
    <w:rsid w:val="004C5C34"/>
    <w:rsid w:val="004C6638"/>
    <w:rsid w:val="004C67DD"/>
    <w:rsid w:val="004C70D1"/>
    <w:rsid w:val="004C7D10"/>
    <w:rsid w:val="004C7DEA"/>
    <w:rsid w:val="004D0580"/>
    <w:rsid w:val="004D060C"/>
    <w:rsid w:val="004D0C97"/>
    <w:rsid w:val="004D0F1F"/>
    <w:rsid w:val="004D0FC8"/>
    <w:rsid w:val="004D16AD"/>
    <w:rsid w:val="004D1AE6"/>
    <w:rsid w:val="004D1C55"/>
    <w:rsid w:val="004D2163"/>
    <w:rsid w:val="004D2191"/>
    <w:rsid w:val="004D254C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6B"/>
    <w:rsid w:val="004D58F5"/>
    <w:rsid w:val="004D65DB"/>
    <w:rsid w:val="004D6B0D"/>
    <w:rsid w:val="004E0240"/>
    <w:rsid w:val="004E0BA1"/>
    <w:rsid w:val="004E0C04"/>
    <w:rsid w:val="004E0EED"/>
    <w:rsid w:val="004E19C7"/>
    <w:rsid w:val="004E2199"/>
    <w:rsid w:val="004E2366"/>
    <w:rsid w:val="004E2B09"/>
    <w:rsid w:val="004E3189"/>
    <w:rsid w:val="004E31DB"/>
    <w:rsid w:val="004E3E4F"/>
    <w:rsid w:val="004E4A23"/>
    <w:rsid w:val="004E5294"/>
    <w:rsid w:val="004E54E3"/>
    <w:rsid w:val="004E5AE6"/>
    <w:rsid w:val="004E5DE1"/>
    <w:rsid w:val="004E5F39"/>
    <w:rsid w:val="004E5F49"/>
    <w:rsid w:val="004E6072"/>
    <w:rsid w:val="004E6B40"/>
    <w:rsid w:val="004E6B4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296"/>
    <w:rsid w:val="004F48A5"/>
    <w:rsid w:val="004F4D2D"/>
    <w:rsid w:val="004F4EDA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48B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156"/>
    <w:rsid w:val="005134F9"/>
    <w:rsid w:val="00513926"/>
    <w:rsid w:val="005139A3"/>
    <w:rsid w:val="00513C2F"/>
    <w:rsid w:val="00513FC6"/>
    <w:rsid w:val="005140A0"/>
    <w:rsid w:val="005146D1"/>
    <w:rsid w:val="005148E9"/>
    <w:rsid w:val="0051535B"/>
    <w:rsid w:val="005158D0"/>
    <w:rsid w:val="00515A0D"/>
    <w:rsid w:val="00515F9C"/>
    <w:rsid w:val="0051617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CB3"/>
    <w:rsid w:val="005220CC"/>
    <w:rsid w:val="005222E9"/>
    <w:rsid w:val="0052232B"/>
    <w:rsid w:val="00522594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C14"/>
    <w:rsid w:val="00524F01"/>
    <w:rsid w:val="00525620"/>
    <w:rsid w:val="005256C4"/>
    <w:rsid w:val="00525AAB"/>
    <w:rsid w:val="00525C28"/>
    <w:rsid w:val="00525CEF"/>
    <w:rsid w:val="005263DA"/>
    <w:rsid w:val="00526504"/>
    <w:rsid w:val="00526664"/>
    <w:rsid w:val="005266A2"/>
    <w:rsid w:val="005268ED"/>
    <w:rsid w:val="00526993"/>
    <w:rsid w:val="00526BC3"/>
    <w:rsid w:val="0053000A"/>
    <w:rsid w:val="005300FA"/>
    <w:rsid w:val="005310D3"/>
    <w:rsid w:val="005310F3"/>
    <w:rsid w:val="00531301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CAF"/>
    <w:rsid w:val="00544D0C"/>
    <w:rsid w:val="00545037"/>
    <w:rsid w:val="005452DC"/>
    <w:rsid w:val="005457B0"/>
    <w:rsid w:val="0054634C"/>
    <w:rsid w:val="00546DCA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0A4B"/>
    <w:rsid w:val="0055107C"/>
    <w:rsid w:val="00551F08"/>
    <w:rsid w:val="00552433"/>
    <w:rsid w:val="00552B9C"/>
    <w:rsid w:val="00552F44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97A"/>
    <w:rsid w:val="00561AB2"/>
    <w:rsid w:val="00562232"/>
    <w:rsid w:val="00562B3A"/>
    <w:rsid w:val="00562B7E"/>
    <w:rsid w:val="005631BF"/>
    <w:rsid w:val="005631F5"/>
    <w:rsid w:val="00563426"/>
    <w:rsid w:val="00563823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18F"/>
    <w:rsid w:val="00567464"/>
    <w:rsid w:val="00567AA8"/>
    <w:rsid w:val="00567B12"/>
    <w:rsid w:val="00570BC5"/>
    <w:rsid w:val="00571635"/>
    <w:rsid w:val="00571CCB"/>
    <w:rsid w:val="005724D8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AED"/>
    <w:rsid w:val="00584CFD"/>
    <w:rsid w:val="00584EEE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2670"/>
    <w:rsid w:val="00593608"/>
    <w:rsid w:val="00593AD1"/>
    <w:rsid w:val="00594150"/>
    <w:rsid w:val="0059435F"/>
    <w:rsid w:val="005943C1"/>
    <w:rsid w:val="005946C4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13C9"/>
    <w:rsid w:val="005A1A74"/>
    <w:rsid w:val="005A20BC"/>
    <w:rsid w:val="005A2138"/>
    <w:rsid w:val="005A24D2"/>
    <w:rsid w:val="005A305E"/>
    <w:rsid w:val="005A32B2"/>
    <w:rsid w:val="005A3F70"/>
    <w:rsid w:val="005A42D0"/>
    <w:rsid w:val="005A4589"/>
    <w:rsid w:val="005A48C4"/>
    <w:rsid w:val="005A4960"/>
    <w:rsid w:val="005A4987"/>
    <w:rsid w:val="005A4A41"/>
    <w:rsid w:val="005A55B4"/>
    <w:rsid w:val="005A5CF5"/>
    <w:rsid w:val="005A5DD0"/>
    <w:rsid w:val="005A60C0"/>
    <w:rsid w:val="005A6657"/>
    <w:rsid w:val="005A6EC5"/>
    <w:rsid w:val="005A6FBB"/>
    <w:rsid w:val="005A7537"/>
    <w:rsid w:val="005A7BBA"/>
    <w:rsid w:val="005A7C77"/>
    <w:rsid w:val="005B063B"/>
    <w:rsid w:val="005B0BFA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104"/>
    <w:rsid w:val="005B5206"/>
    <w:rsid w:val="005B526A"/>
    <w:rsid w:val="005B5776"/>
    <w:rsid w:val="005B5A78"/>
    <w:rsid w:val="005B6434"/>
    <w:rsid w:val="005B65EC"/>
    <w:rsid w:val="005B68E7"/>
    <w:rsid w:val="005B6AC7"/>
    <w:rsid w:val="005B7700"/>
    <w:rsid w:val="005B7A45"/>
    <w:rsid w:val="005B7FC0"/>
    <w:rsid w:val="005C012D"/>
    <w:rsid w:val="005C0677"/>
    <w:rsid w:val="005C0A12"/>
    <w:rsid w:val="005C0C16"/>
    <w:rsid w:val="005C0D93"/>
    <w:rsid w:val="005C0E39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033"/>
    <w:rsid w:val="005D11D0"/>
    <w:rsid w:val="005D156F"/>
    <w:rsid w:val="005D16F9"/>
    <w:rsid w:val="005D2034"/>
    <w:rsid w:val="005D2CC0"/>
    <w:rsid w:val="005D3460"/>
    <w:rsid w:val="005D39D5"/>
    <w:rsid w:val="005D4086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BB4"/>
    <w:rsid w:val="005E3D02"/>
    <w:rsid w:val="005E3D12"/>
    <w:rsid w:val="005E3FE1"/>
    <w:rsid w:val="005E4018"/>
    <w:rsid w:val="005E460D"/>
    <w:rsid w:val="005E4F8B"/>
    <w:rsid w:val="005E55B8"/>
    <w:rsid w:val="005E5AB3"/>
    <w:rsid w:val="005E5B3D"/>
    <w:rsid w:val="005E6128"/>
    <w:rsid w:val="005E643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3FF"/>
    <w:rsid w:val="005F266D"/>
    <w:rsid w:val="005F373C"/>
    <w:rsid w:val="005F3E51"/>
    <w:rsid w:val="005F41FA"/>
    <w:rsid w:val="005F5913"/>
    <w:rsid w:val="005F6742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0EE"/>
    <w:rsid w:val="00615117"/>
    <w:rsid w:val="0061536D"/>
    <w:rsid w:val="00615713"/>
    <w:rsid w:val="00615789"/>
    <w:rsid w:val="00615BCE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21B9"/>
    <w:rsid w:val="00623070"/>
    <w:rsid w:val="00623F91"/>
    <w:rsid w:val="0062454E"/>
    <w:rsid w:val="00624D11"/>
    <w:rsid w:val="00625275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7B1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47B"/>
    <w:rsid w:val="006529AF"/>
    <w:rsid w:val="00652D49"/>
    <w:rsid w:val="0065343C"/>
    <w:rsid w:val="00653B6A"/>
    <w:rsid w:val="00653F03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47C"/>
    <w:rsid w:val="00671797"/>
    <w:rsid w:val="006721DE"/>
    <w:rsid w:val="00672723"/>
    <w:rsid w:val="00672937"/>
    <w:rsid w:val="00672DB6"/>
    <w:rsid w:val="00672FA6"/>
    <w:rsid w:val="0067473B"/>
    <w:rsid w:val="00674859"/>
    <w:rsid w:val="00675254"/>
    <w:rsid w:val="00675AB6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A4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267"/>
    <w:rsid w:val="00692423"/>
    <w:rsid w:val="0069292F"/>
    <w:rsid w:val="006929CB"/>
    <w:rsid w:val="00692B53"/>
    <w:rsid w:val="00692D99"/>
    <w:rsid w:val="0069348E"/>
    <w:rsid w:val="00693953"/>
    <w:rsid w:val="0069426B"/>
    <w:rsid w:val="006943E5"/>
    <w:rsid w:val="006944FC"/>
    <w:rsid w:val="00694787"/>
    <w:rsid w:val="00694DCB"/>
    <w:rsid w:val="00695368"/>
    <w:rsid w:val="00695774"/>
    <w:rsid w:val="0069681D"/>
    <w:rsid w:val="00696A5D"/>
    <w:rsid w:val="00696D94"/>
    <w:rsid w:val="0069739F"/>
    <w:rsid w:val="006979A8"/>
    <w:rsid w:val="00697A3A"/>
    <w:rsid w:val="006A00CD"/>
    <w:rsid w:val="006A07B6"/>
    <w:rsid w:val="006A0A45"/>
    <w:rsid w:val="006A0AB3"/>
    <w:rsid w:val="006A0DE0"/>
    <w:rsid w:val="006A0E30"/>
    <w:rsid w:val="006A0E75"/>
    <w:rsid w:val="006A1301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B3"/>
    <w:rsid w:val="006B0D39"/>
    <w:rsid w:val="006B0D90"/>
    <w:rsid w:val="006B10B7"/>
    <w:rsid w:val="006B24E4"/>
    <w:rsid w:val="006B2553"/>
    <w:rsid w:val="006B2ACB"/>
    <w:rsid w:val="006B2EF6"/>
    <w:rsid w:val="006B30C3"/>
    <w:rsid w:val="006B3356"/>
    <w:rsid w:val="006B33FC"/>
    <w:rsid w:val="006B34F4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0C0"/>
    <w:rsid w:val="006C15FE"/>
    <w:rsid w:val="006C18D8"/>
    <w:rsid w:val="006C1ADC"/>
    <w:rsid w:val="006C1D0F"/>
    <w:rsid w:val="006C21BC"/>
    <w:rsid w:val="006C2C66"/>
    <w:rsid w:val="006C311C"/>
    <w:rsid w:val="006C3141"/>
    <w:rsid w:val="006C3491"/>
    <w:rsid w:val="006C3833"/>
    <w:rsid w:val="006C3E98"/>
    <w:rsid w:val="006C417E"/>
    <w:rsid w:val="006C4475"/>
    <w:rsid w:val="006C48C8"/>
    <w:rsid w:val="006C4A0F"/>
    <w:rsid w:val="006C5AAB"/>
    <w:rsid w:val="006C61E2"/>
    <w:rsid w:val="006C6DC1"/>
    <w:rsid w:val="006C6DE7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292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91"/>
    <w:rsid w:val="006F07BA"/>
    <w:rsid w:val="006F11AB"/>
    <w:rsid w:val="006F1253"/>
    <w:rsid w:val="006F1537"/>
    <w:rsid w:val="006F302D"/>
    <w:rsid w:val="006F33A5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5CA"/>
    <w:rsid w:val="00702988"/>
    <w:rsid w:val="00703BE1"/>
    <w:rsid w:val="00703E5A"/>
    <w:rsid w:val="007043A3"/>
    <w:rsid w:val="007045A5"/>
    <w:rsid w:val="00704D2C"/>
    <w:rsid w:val="00705787"/>
    <w:rsid w:val="00705BE3"/>
    <w:rsid w:val="0070610B"/>
    <w:rsid w:val="00706250"/>
    <w:rsid w:val="00706B1A"/>
    <w:rsid w:val="00707FE4"/>
    <w:rsid w:val="00710066"/>
    <w:rsid w:val="0071036D"/>
    <w:rsid w:val="007109B7"/>
    <w:rsid w:val="00710CEC"/>
    <w:rsid w:val="00711760"/>
    <w:rsid w:val="00711AC7"/>
    <w:rsid w:val="00711BF7"/>
    <w:rsid w:val="00712059"/>
    <w:rsid w:val="0071240F"/>
    <w:rsid w:val="007129CB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4544"/>
    <w:rsid w:val="00724C6E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396"/>
    <w:rsid w:val="00743521"/>
    <w:rsid w:val="00743DBF"/>
    <w:rsid w:val="007446E8"/>
    <w:rsid w:val="0074474C"/>
    <w:rsid w:val="00744B32"/>
    <w:rsid w:val="007451F2"/>
    <w:rsid w:val="00745219"/>
    <w:rsid w:val="00745272"/>
    <w:rsid w:val="0074604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FD3"/>
    <w:rsid w:val="00751475"/>
    <w:rsid w:val="007526AF"/>
    <w:rsid w:val="007527AC"/>
    <w:rsid w:val="00752CD0"/>
    <w:rsid w:val="007530F1"/>
    <w:rsid w:val="00753293"/>
    <w:rsid w:val="00753776"/>
    <w:rsid w:val="007537BB"/>
    <w:rsid w:val="00753993"/>
    <w:rsid w:val="00754288"/>
    <w:rsid w:val="00754A6D"/>
    <w:rsid w:val="00754EDD"/>
    <w:rsid w:val="00755194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15A8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811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AE9"/>
    <w:rsid w:val="007C302E"/>
    <w:rsid w:val="007C30D7"/>
    <w:rsid w:val="007C3397"/>
    <w:rsid w:val="007C36E2"/>
    <w:rsid w:val="007C3E59"/>
    <w:rsid w:val="007C3E6A"/>
    <w:rsid w:val="007C40FF"/>
    <w:rsid w:val="007C43EF"/>
    <w:rsid w:val="007C4411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0CC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66E7"/>
    <w:rsid w:val="007E7677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C46"/>
    <w:rsid w:val="007F3F02"/>
    <w:rsid w:val="007F4250"/>
    <w:rsid w:val="007F42AE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7BC5"/>
    <w:rsid w:val="007F7F8C"/>
    <w:rsid w:val="00800907"/>
    <w:rsid w:val="008009E3"/>
    <w:rsid w:val="00800BFB"/>
    <w:rsid w:val="00800C45"/>
    <w:rsid w:val="00801BE3"/>
    <w:rsid w:val="008023D7"/>
    <w:rsid w:val="00802AED"/>
    <w:rsid w:val="00803098"/>
    <w:rsid w:val="008030E1"/>
    <w:rsid w:val="0080415E"/>
    <w:rsid w:val="0080418C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13CC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0EC9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4041"/>
    <w:rsid w:val="00834256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10BA"/>
    <w:rsid w:val="0084119D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914"/>
    <w:rsid w:val="00853211"/>
    <w:rsid w:val="0085377D"/>
    <w:rsid w:val="00853A12"/>
    <w:rsid w:val="00853D5E"/>
    <w:rsid w:val="00854423"/>
    <w:rsid w:val="008546C7"/>
    <w:rsid w:val="008553D5"/>
    <w:rsid w:val="00856220"/>
    <w:rsid w:val="00856A3A"/>
    <w:rsid w:val="00856D7F"/>
    <w:rsid w:val="00856E61"/>
    <w:rsid w:val="00857EBB"/>
    <w:rsid w:val="008602A5"/>
    <w:rsid w:val="00861069"/>
    <w:rsid w:val="00861664"/>
    <w:rsid w:val="00861CDA"/>
    <w:rsid w:val="00862729"/>
    <w:rsid w:val="00862AAE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AAA"/>
    <w:rsid w:val="00870AAE"/>
    <w:rsid w:val="00870B7B"/>
    <w:rsid w:val="00870D05"/>
    <w:rsid w:val="00872CCB"/>
    <w:rsid w:val="00872E9C"/>
    <w:rsid w:val="008731AD"/>
    <w:rsid w:val="008731CB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17D"/>
    <w:rsid w:val="00885200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827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40A"/>
    <w:rsid w:val="008B36C0"/>
    <w:rsid w:val="008B3725"/>
    <w:rsid w:val="008B44A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B77DA"/>
    <w:rsid w:val="008C0541"/>
    <w:rsid w:val="008C0A07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E0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7DC"/>
    <w:rsid w:val="008D3BBA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299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5EB4"/>
    <w:rsid w:val="008E62A7"/>
    <w:rsid w:val="008E653D"/>
    <w:rsid w:val="008E6F50"/>
    <w:rsid w:val="008E73C2"/>
    <w:rsid w:val="008E73DF"/>
    <w:rsid w:val="008E75B4"/>
    <w:rsid w:val="008E7A7D"/>
    <w:rsid w:val="008E7B3B"/>
    <w:rsid w:val="008F01B1"/>
    <w:rsid w:val="008F05B1"/>
    <w:rsid w:val="008F0875"/>
    <w:rsid w:val="008F0E64"/>
    <w:rsid w:val="008F0F25"/>
    <w:rsid w:val="008F0F3B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876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88A"/>
    <w:rsid w:val="008F7F25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51E1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AB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B90"/>
    <w:rsid w:val="009405EC"/>
    <w:rsid w:val="009416E7"/>
    <w:rsid w:val="009431A3"/>
    <w:rsid w:val="00943433"/>
    <w:rsid w:val="009439DB"/>
    <w:rsid w:val="00943AA3"/>
    <w:rsid w:val="00943CF9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04"/>
    <w:rsid w:val="0095166F"/>
    <w:rsid w:val="0095183B"/>
    <w:rsid w:val="00951C49"/>
    <w:rsid w:val="00951D45"/>
    <w:rsid w:val="00951FCA"/>
    <w:rsid w:val="009527FE"/>
    <w:rsid w:val="00952953"/>
    <w:rsid w:val="009529D0"/>
    <w:rsid w:val="00952BF7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717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0DAC"/>
    <w:rsid w:val="009819D7"/>
    <w:rsid w:val="00981EBC"/>
    <w:rsid w:val="00982CDD"/>
    <w:rsid w:val="00982CED"/>
    <w:rsid w:val="00983448"/>
    <w:rsid w:val="009834EF"/>
    <w:rsid w:val="0098369E"/>
    <w:rsid w:val="009836D9"/>
    <w:rsid w:val="00983AAA"/>
    <w:rsid w:val="00983BE6"/>
    <w:rsid w:val="00983CF4"/>
    <w:rsid w:val="0098433D"/>
    <w:rsid w:val="0098507A"/>
    <w:rsid w:val="009850BB"/>
    <w:rsid w:val="009856C3"/>
    <w:rsid w:val="00985F2A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4C6E"/>
    <w:rsid w:val="0099518E"/>
    <w:rsid w:val="00995727"/>
    <w:rsid w:val="00995A0B"/>
    <w:rsid w:val="00995B83"/>
    <w:rsid w:val="00996820"/>
    <w:rsid w:val="00997551"/>
    <w:rsid w:val="009A09EC"/>
    <w:rsid w:val="009A0BC9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D20"/>
    <w:rsid w:val="009B008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1B4"/>
    <w:rsid w:val="009B43D8"/>
    <w:rsid w:val="009B4BDF"/>
    <w:rsid w:val="009B5560"/>
    <w:rsid w:val="009B55EC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3D7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B4E"/>
    <w:rsid w:val="009D4F07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4C0E"/>
    <w:rsid w:val="009E607F"/>
    <w:rsid w:val="009E6ECC"/>
    <w:rsid w:val="009E7814"/>
    <w:rsid w:val="009E7EC2"/>
    <w:rsid w:val="009F0081"/>
    <w:rsid w:val="009F0850"/>
    <w:rsid w:val="009F1622"/>
    <w:rsid w:val="009F18B4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572"/>
    <w:rsid w:val="009F486B"/>
    <w:rsid w:val="009F498A"/>
    <w:rsid w:val="009F4A73"/>
    <w:rsid w:val="009F4C96"/>
    <w:rsid w:val="009F54EC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1F7D"/>
    <w:rsid w:val="00A02376"/>
    <w:rsid w:val="00A024EF"/>
    <w:rsid w:val="00A0305E"/>
    <w:rsid w:val="00A031D3"/>
    <w:rsid w:val="00A03503"/>
    <w:rsid w:val="00A03AA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2004"/>
    <w:rsid w:val="00A12962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86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7F81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D60"/>
    <w:rsid w:val="00A36E47"/>
    <w:rsid w:val="00A37AC0"/>
    <w:rsid w:val="00A37CB9"/>
    <w:rsid w:val="00A40AAB"/>
    <w:rsid w:val="00A41866"/>
    <w:rsid w:val="00A42131"/>
    <w:rsid w:val="00A42DF7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678"/>
    <w:rsid w:val="00A508F8"/>
    <w:rsid w:val="00A524A9"/>
    <w:rsid w:val="00A538F2"/>
    <w:rsid w:val="00A5391C"/>
    <w:rsid w:val="00A540B9"/>
    <w:rsid w:val="00A540BB"/>
    <w:rsid w:val="00A54494"/>
    <w:rsid w:val="00A54925"/>
    <w:rsid w:val="00A54946"/>
    <w:rsid w:val="00A55A69"/>
    <w:rsid w:val="00A55DBD"/>
    <w:rsid w:val="00A5619B"/>
    <w:rsid w:val="00A568C5"/>
    <w:rsid w:val="00A56BDD"/>
    <w:rsid w:val="00A60088"/>
    <w:rsid w:val="00A6078A"/>
    <w:rsid w:val="00A60BB0"/>
    <w:rsid w:val="00A60F23"/>
    <w:rsid w:val="00A60FCD"/>
    <w:rsid w:val="00A611AA"/>
    <w:rsid w:val="00A61267"/>
    <w:rsid w:val="00A613E4"/>
    <w:rsid w:val="00A61691"/>
    <w:rsid w:val="00A618DC"/>
    <w:rsid w:val="00A61AF8"/>
    <w:rsid w:val="00A61D66"/>
    <w:rsid w:val="00A61DD3"/>
    <w:rsid w:val="00A61F0D"/>
    <w:rsid w:val="00A621C1"/>
    <w:rsid w:val="00A630C4"/>
    <w:rsid w:val="00A630FF"/>
    <w:rsid w:val="00A639CC"/>
    <w:rsid w:val="00A64EA8"/>
    <w:rsid w:val="00A64F1D"/>
    <w:rsid w:val="00A65B38"/>
    <w:rsid w:val="00A662B7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77EC9"/>
    <w:rsid w:val="00A80D33"/>
    <w:rsid w:val="00A80DBE"/>
    <w:rsid w:val="00A80FD5"/>
    <w:rsid w:val="00A81E69"/>
    <w:rsid w:val="00A827A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7C4"/>
    <w:rsid w:val="00AA08AF"/>
    <w:rsid w:val="00AA0ABF"/>
    <w:rsid w:val="00AA0FB9"/>
    <w:rsid w:val="00AA12C7"/>
    <w:rsid w:val="00AA2161"/>
    <w:rsid w:val="00AA3AE4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D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92E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983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258"/>
    <w:rsid w:val="00B21367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59"/>
    <w:rsid w:val="00B26B76"/>
    <w:rsid w:val="00B26C84"/>
    <w:rsid w:val="00B26E9C"/>
    <w:rsid w:val="00B275DE"/>
    <w:rsid w:val="00B2765E"/>
    <w:rsid w:val="00B2768A"/>
    <w:rsid w:val="00B27B8A"/>
    <w:rsid w:val="00B27E2C"/>
    <w:rsid w:val="00B303FC"/>
    <w:rsid w:val="00B306BF"/>
    <w:rsid w:val="00B30859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BD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9FC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BA0"/>
    <w:rsid w:val="00B4506F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9A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41B"/>
    <w:rsid w:val="00B745F9"/>
    <w:rsid w:val="00B74C03"/>
    <w:rsid w:val="00B75224"/>
    <w:rsid w:val="00B75967"/>
    <w:rsid w:val="00B75D11"/>
    <w:rsid w:val="00B76437"/>
    <w:rsid w:val="00B7682A"/>
    <w:rsid w:val="00B76B56"/>
    <w:rsid w:val="00B778A2"/>
    <w:rsid w:val="00B80641"/>
    <w:rsid w:val="00B8067A"/>
    <w:rsid w:val="00B80938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A65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6BE"/>
    <w:rsid w:val="00B96EE7"/>
    <w:rsid w:val="00B97054"/>
    <w:rsid w:val="00B9735A"/>
    <w:rsid w:val="00B97C7B"/>
    <w:rsid w:val="00BA0B29"/>
    <w:rsid w:val="00BA0D06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3E6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301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DE8"/>
    <w:rsid w:val="00BB3FF6"/>
    <w:rsid w:val="00BB49F0"/>
    <w:rsid w:val="00BB51D6"/>
    <w:rsid w:val="00BB5425"/>
    <w:rsid w:val="00BB56AE"/>
    <w:rsid w:val="00BB59AC"/>
    <w:rsid w:val="00BB5A42"/>
    <w:rsid w:val="00BB6623"/>
    <w:rsid w:val="00BB67ED"/>
    <w:rsid w:val="00BB7281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111"/>
    <w:rsid w:val="00BC26A8"/>
    <w:rsid w:val="00BC27E3"/>
    <w:rsid w:val="00BC2967"/>
    <w:rsid w:val="00BC2D1D"/>
    <w:rsid w:val="00BC2E31"/>
    <w:rsid w:val="00BC3262"/>
    <w:rsid w:val="00BC35E3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C7076"/>
    <w:rsid w:val="00BC7659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3AA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205"/>
    <w:rsid w:val="00C02D9A"/>
    <w:rsid w:val="00C03217"/>
    <w:rsid w:val="00C03472"/>
    <w:rsid w:val="00C04DFF"/>
    <w:rsid w:val="00C05612"/>
    <w:rsid w:val="00C05D26"/>
    <w:rsid w:val="00C0615B"/>
    <w:rsid w:val="00C06728"/>
    <w:rsid w:val="00C06B86"/>
    <w:rsid w:val="00C06D05"/>
    <w:rsid w:val="00C06D75"/>
    <w:rsid w:val="00C07E77"/>
    <w:rsid w:val="00C07FCE"/>
    <w:rsid w:val="00C1005E"/>
    <w:rsid w:val="00C107C5"/>
    <w:rsid w:val="00C10FC3"/>
    <w:rsid w:val="00C116C3"/>
    <w:rsid w:val="00C11B40"/>
    <w:rsid w:val="00C120FB"/>
    <w:rsid w:val="00C12139"/>
    <w:rsid w:val="00C12AF9"/>
    <w:rsid w:val="00C12D79"/>
    <w:rsid w:val="00C12EC7"/>
    <w:rsid w:val="00C13922"/>
    <w:rsid w:val="00C13E11"/>
    <w:rsid w:val="00C14022"/>
    <w:rsid w:val="00C14795"/>
    <w:rsid w:val="00C15C90"/>
    <w:rsid w:val="00C16CF6"/>
    <w:rsid w:val="00C16DD4"/>
    <w:rsid w:val="00C174F2"/>
    <w:rsid w:val="00C17522"/>
    <w:rsid w:val="00C17A09"/>
    <w:rsid w:val="00C17BFD"/>
    <w:rsid w:val="00C17D9A"/>
    <w:rsid w:val="00C17DA4"/>
    <w:rsid w:val="00C20924"/>
    <w:rsid w:val="00C21449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13E"/>
    <w:rsid w:val="00C2652F"/>
    <w:rsid w:val="00C268C3"/>
    <w:rsid w:val="00C26EEC"/>
    <w:rsid w:val="00C2709E"/>
    <w:rsid w:val="00C27234"/>
    <w:rsid w:val="00C272DE"/>
    <w:rsid w:val="00C300FD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4E8C"/>
    <w:rsid w:val="00C46283"/>
    <w:rsid w:val="00C46753"/>
    <w:rsid w:val="00C46C8F"/>
    <w:rsid w:val="00C4740A"/>
    <w:rsid w:val="00C4780D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71F"/>
    <w:rsid w:val="00C54903"/>
    <w:rsid w:val="00C54AC0"/>
    <w:rsid w:val="00C54B64"/>
    <w:rsid w:val="00C54C44"/>
    <w:rsid w:val="00C54D83"/>
    <w:rsid w:val="00C550C1"/>
    <w:rsid w:val="00C55611"/>
    <w:rsid w:val="00C557F0"/>
    <w:rsid w:val="00C56256"/>
    <w:rsid w:val="00C564D4"/>
    <w:rsid w:val="00C568FB"/>
    <w:rsid w:val="00C57087"/>
    <w:rsid w:val="00C57BF9"/>
    <w:rsid w:val="00C57CF8"/>
    <w:rsid w:val="00C57FEE"/>
    <w:rsid w:val="00C60214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77E56"/>
    <w:rsid w:val="00C80123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6EB0"/>
    <w:rsid w:val="00C8717F"/>
    <w:rsid w:val="00C87B7B"/>
    <w:rsid w:val="00C905F5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313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89F"/>
    <w:rsid w:val="00CA7A60"/>
    <w:rsid w:val="00CA7EB0"/>
    <w:rsid w:val="00CB03DD"/>
    <w:rsid w:val="00CB058E"/>
    <w:rsid w:val="00CB0CD1"/>
    <w:rsid w:val="00CB0E1C"/>
    <w:rsid w:val="00CB0E30"/>
    <w:rsid w:val="00CB1C46"/>
    <w:rsid w:val="00CB3C19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F32"/>
    <w:rsid w:val="00CC089A"/>
    <w:rsid w:val="00CC094E"/>
    <w:rsid w:val="00CC0D13"/>
    <w:rsid w:val="00CC15FB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DAA"/>
    <w:rsid w:val="00CC7C74"/>
    <w:rsid w:val="00CD02CC"/>
    <w:rsid w:val="00CD0B73"/>
    <w:rsid w:val="00CD0DB1"/>
    <w:rsid w:val="00CD0FF7"/>
    <w:rsid w:val="00CD1458"/>
    <w:rsid w:val="00CD173E"/>
    <w:rsid w:val="00CD1ACA"/>
    <w:rsid w:val="00CD1C47"/>
    <w:rsid w:val="00CD2042"/>
    <w:rsid w:val="00CD24DF"/>
    <w:rsid w:val="00CD2AAE"/>
    <w:rsid w:val="00CD2E47"/>
    <w:rsid w:val="00CD30A2"/>
    <w:rsid w:val="00CD36EF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38A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003"/>
    <w:rsid w:val="00CF62DC"/>
    <w:rsid w:val="00CF6ADB"/>
    <w:rsid w:val="00CF6F72"/>
    <w:rsid w:val="00CF75F1"/>
    <w:rsid w:val="00CF76B8"/>
    <w:rsid w:val="00CF777C"/>
    <w:rsid w:val="00D00188"/>
    <w:rsid w:val="00D007AC"/>
    <w:rsid w:val="00D00AA7"/>
    <w:rsid w:val="00D02292"/>
    <w:rsid w:val="00D02620"/>
    <w:rsid w:val="00D0262A"/>
    <w:rsid w:val="00D0280F"/>
    <w:rsid w:val="00D03088"/>
    <w:rsid w:val="00D030FA"/>
    <w:rsid w:val="00D031D4"/>
    <w:rsid w:val="00D035E2"/>
    <w:rsid w:val="00D04262"/>
    <w:rsid w:val="00D04C5A"/>
    <w:rsid w:val="00D05158"/>
    <w:rsid w:val="00D0579F"/>
    <w:rsid w:val="00D061DE"/>
    <w:rsid w:val="00D07255"/>
    <w:rsid w:val="00D07B33"/>
    <w:rsid w:val="00D103AF"/>
    <w:rsid w:val="00D109DC"/>
    <w:rsid w:val="00D10BA4"/>
    <w:rsid w:val="00D10C24"/>
    <w:rsid w:val="00D11481"/>
    <w:rsid w:val="00D114CE"/>
    <w:rsid w:val="00D117DB"/>
    <w:rsid w:val="00D11D0E"/>
    <w:rsid w:val="00D12BB6"/>
    <w:rsid w:val="00D12FA3"/>
    <w:rsid w:val="00D13233"/>
    <w:rsid w:val="00D1350D"/>
    <w:rsid w:val="00D13B52"/>
    <w:rsid w:val="00D13E83"/>
    <w:rsid w:val="00D14076"/>
    <w:rsid w:val="00D14A56"/>
    <w:rsid w:val="00D15192"/>
    <w:rsid w:val="00D153E7"/>
    <w:rsid w:val="00D15949"/>
    <w:rsid w:val="00D15CEF"/>
    <w:rsid w:val="00D15F5C"/>
    <w:rsid w:val="00D1614C"/>
    <w:rsid w:val="00D16AB2"/>
    <w:rsid w:val="00D16B06"/>
    <w:rsid w:val="00D16F07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98F"/>
    <w:rsid w:val="00D23D63"/>
    <w:rsid w:val="00D23DCC"/>
    <w:rsid w:val="00D23DCD"/>
    <w:rsid w:val="00D23E37"/>
    <w:rsid w:val="00D24146"/>
    <w:rsid w:val="00D24D43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799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34B5"/>
    <w:rsid w:val="00D449A5"/>
    <w:rsid w:val="00D455D9"/>
    <w:rsid w:val="00D46143"/>
    <w:rsid w:val="00D46DF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F49"/>
    <w:rsid w:val="00D540F9"/>
    <w:rsid w:val="00D5422E"/>
    <w:rsid w:val="00D54632"/>
    <w:rsid w:val="00D54685"/>
    <w:rsid w:val="00D546DD"/>
    <w:rsid w:val="00D54721"/>
    <w:rsid w:val="00D54CC3"/>
    <w:rsid w:val="00D54D28"/>
    <w:rsid w:val="00D55187"/>
    <w:rsid w:val="00D55CEB"/>
    <w:rsid w:val="00D56456"/>
    <w:rsid w:val="00D56A39"/>
    <w:rsid w:val="00D56EF1"/>
    <w:rsid w:val="00D56F13"/>
    <w:rsid w:val="00D57F05"/>
    <w:rsid w:val="00D600A4"/>
    <w:rsid w:val="00D601F0"/>
    <w:rsid w:val="00D605BE"/>
    <w:rsid w:val="00D60850"/>
    <w:rsid w:val="00D60EC9"/>
    <w:rsid w:val="00D60F72"/>
    <w:rsid w:val="00D61E98"/>
    <w:rsid w:val="00D62746"/>
    <w:rsid w:val="00D62B23"/>
    <w:rsid w:val="00D631FF"/>
    <w:rsid w:val="00D633D9"/>
    <w:rsid w:val="00D63807"/>
    <w:rsid w:val="00D63A16"/>
    <w:rsid w:val="00D63BB7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67E10"/>
    <w:rsid w:val="00D700E4"/>
    <w:rsid w:val="00D70761"/>
    <w:rsid w:val="00D714FD"/>
    <w:rsid w:val="00D71887"/>
    <w:rsid w:val="00D72028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C55"/>
    <w:rsid w:val="00D83DE6"/>
    <w:rsid w:val="00D84525"/>
    <w:rsid w:val="00D846EB"/>
    <w:rsid w:val="00D85582"/>
    <w:rsid w:val="00D8569F"/>
    <w:rsid w:val="00D86233"/>
    <w:rsid w:val="00D86716"/>
    <w:rsid w:val="00D86C7A"/>
    <w:rsid w:val="00D870B8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6AA"/>
    <w:rsid w:val="00DA082E"/>
    <w:rsid w:val="00DA118C"/>
    <w:rsid w:val="00DA1216"/>
    <w:rsid w:val="00DA15F7"/>
    <w:rsid w:val="00DA16AD"/>
    <w:rsid w:val="00DA1D3F"/>
    <w:rsid w:val="00DA212E"/>
    <w:rsid w:val="00DA2199"/>
    <w:rsid w:val="00DA27F1"/>
    <w:rsid w:val="00DA2AA3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51"/>
    <w:rsid w:val="00DC22A8"/>
    <w:rsid w:val="00DC22CA"/>
    <w:rsid w:val="00DC293D"/>
    <w:rsid w:val="00DC29BA"/>
    <w:rsid w:val="00DC2CB4"/>
    <w:rsid w:val="00DC3109"/>
    <w:rsid w:val="00DC3342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AE0"/>
    <w:rsid w:val="00DC6B48"/>
    <w:rsid w:val="00DC71EE"/>
    <w:rsid w:val="00DC76D6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154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67"/>
    <w:rsid w:val="00DE49AF"/>
    <w:rsid w:val="00DE49BB"/>
    <w:rsid w:val="00DE5D22"/>
    <w:rsid w:val="00DE6264"/>
    <w:rsid w:val="00DE6621"/>
    <w:rsid w:val="00DE6EB5"/>
    <w:rsid w:val="00DE76BD"/>
    <w:rsid w:val="00DE7742"/>
    <w:rsid w:val="00DE79BE"/>
    <w:rsid w:val="00DE7BE5"/>
    <w:rsid w:val="00DF0124"/>
    <w:rsid w:val="00DF08D0"/>
    <w:rsid w:val="00DF1506"/>
    <w:rsid w:val="00DF1571"/>
    <w:rsid w:val="00DF16BD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13A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6BC6"/>
    <w:rsid w:val="00E17355"/>
    <w:rsid w:val="00E203DD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42D"/>
    <w:rsid w:val="00E25A13"/>
    <w:rsid w:val="00E25BA7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3BFB"/>
    <w:rsid w:val="00E53C36"/>
    <w:rsid w:val="00E54B80"/>
    <w:rsid w:val="00E54B92"/>
    <w:rsid w:val="00E55A0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6B"/>
    <w:rsid w:val="00E60AA9"/>
    <w:rsid w:val="00E61786"/>
    <w:rsid w:val="00E61D8D"/>
    <w:rsid w:val="00E62E49"/>
    <w:rsid w:val="00E62F28"/>
    <w:rsid w:val="00E636E8"/>
    <w:rsid w:val="00E65105"/>
    <w:rsid w:val="00E65988"/>
    <w:rsid w:val="00E65B00"/>
    <w:rsid w:val="00E65C1F"/>
    <w:rsid w:val="00E66020"/>
    <w:rsid w:val="00E665BD"/>
    <w:rsid w:val="00E667BF"/>
    <w:rsid w:val="00E66D5C"/>
    <w:rsid w:val="00E66F39"/>
    <w:rsid w:val="00E66F81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0A31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AD0"/>
    <w:rsid w:val="00E83BF4"/>
    <w:rsid w:val="00E8421B"/>
    <w:rsid w:val="00E84474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5F6C"/>
    <w:rsid w:val="00E864F7"/>
    <w:rsid w:val="00E86623"/>
    <w:rsid w:val="00E866EB"/>
    <w:rsid w:val="00E869CB"/>
    <w:rsid w:val="00E87D68"/>
    <w:rsid w:val="00E9020A"/>
    <w:rsid w:val="00E92416"/>
    <w:rsid w:val="00E92423"/>
    <w:rsid w:val="00E9271F"/>
    <w:rsid w:val="00E928EA"/>
    <w:rsid w:val="00E92C26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1E6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3C44"/>
    <w:rsid w:val="00EA4306"/>
    <w:rsid w:val="00EA4C5A"/>
    <w:rsid w:val="00EA4EF5"/>
    <w:rsid w:val="00EA5034"/>
    <w:rsid w:val="00EA5263"/>
    <w:rsid w:val="00EA542F"/>
    <w:rsid w:val="00EA55AE"/>
    <w:rsid w:val="00EA5703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104"/>
    <w:rsid w:val="00EB73BE"/>
    <w:rsid w:val="00EB7D7E"/>
    <w:rsid w:val="00EB7EBA"/>
    <w:rsid w:val="00EC0038"/>
    <w:rsid w:val="00EC01C6"/>
    <w:rsid w:val="00EC03D7"/>
    <w:rsid w:val="00EC0533"/>
    <w:rsid w:val="00EC0609"/>
    <w:rsid w:val="00EC161B"/>
    <w:rsid w:val="00EC241F"/>
    <w:rsid w:val="00EC2483"/>
    <w:rsid w:val="00EC2629"/>
    <w:rsid w:val="00EC2824"/>
    <w:rsid w:val="00EC285B"/>
    <w:rsid w:val="00EC2C7F"/>
    <w:rsid w:val="00EC3470"/>
    <w:rsid w:val="00EC371D"/>
    <w:rsid w:val="00EC374E"/>
    <w:rsid w:val="00EC39FE"/>
    <w:rsid w:val="00EC4B4E"/>
    <w:rsid w:val="00EC504C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885"/>
    <w:rsid w:val="00ED1B19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E3D"/>
    <w:rsid w:val="00EE531B"/>
    <w:rsid w:val="00EE55DC"/>
    <w:rsid w:val="00EE5BCB"/>
    <w:rsid w:val="00EE5D3C"/>
    <w:rsid w:val="00EE61A9"/>
    <w:rsid w:val="00EE61B5"/>
    <w:rsid w:val="00EE6C74"/>
    <w:rsid w:val="00EE6ED7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FED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58A7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544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31EF"/>
    <w:rsid w:val="00F23298"/>
    <w:rsid w:val="00F23765"/>
    <w:rsid w:val="00F23821"/>
    <w:rsid w:val="00F2440A"/>
    <w:rsid w:val="00F24AA5"/>
    <w:rsid w:val="00F24BF9"/>
    <w:rsid w:val="00F25375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B36"/>
    <w:rsid w:val="00F34DD8"/>
    <w:rsid w:val="00F35515"/>
    <w:rsid w:val="00F355A3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0A66"/>
    <w:rsid w:val="00F40E9B"/>
    <w:rsid w:val="00F411C5"/>
    <w:rsid w:val="00F412B5"/>
    <w:rsid w:val="00F413DA"/>
    <w:rsid w:val="00F41D84"/>
    <w:rsid w:val="00F435CB"/>
    <w:rsid w:val="00F43BF7"/>
    <w:rsid w:val="00F43FB0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7203"/>
    <w:rsid w:val="00F6746D"/>
    <w:rsid w:val="00F677A2"/>
    <w:rsid w:val="00F67981"/>
    <w:rsid w:val="00F67A51"/>
    <w:rsid w:val="00F67F22"/>
    <w:rsid w:val="00F705D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06C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617C"/>
    <w:rsid w:val="00F76215"/>
    <w:rsid w:val="00F76553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2CBA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287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5E8"/>
    <w:rsid w:val="00FB0DBF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25D"/>
    <w:rsid w:val="00FB4313"/>
    <w:rsid w:val="00FB48BE"/>
    <w:rsid w:val="00FB4FB6"/>
    <w:rsid w:val="00FB55B6"/>
    <w:rsid w:val="00FB5896"/>
    <w:rsid w:val="00FB5FBB"/>
    <w:rsid w:val="00FB6090"/>
    <w:rsid w:val="00FB60BB"/>
    <w:rsid w:val="00FB654E"/>
    <w:rsid w:val="00FB6BF9"/>
    <w:rsid w:val="00FB727E"/>
    <w:rsid w:val="00FB769C"/>
    <w:rsid w:val="00FB7719"/>
    <w:rsid w:val="00FB7A80"/>
    <w:rsid w:val="00FC017F"/>
    <w:rsid w:val="00FC0952"/>
    <w:rsid w:val="00FC1430"/>
    <w:rsid w:val="00FC18A9"/>
    <w:rsid w:val="00FC1944"/>
    <w:rsid w:val="00FC1A80"/>
    <w:rsid w:val="00FC24D2"/>
    <w:rsid w:val="00FC25ED"/>
    <w:rsid w:val="00FC26F1"/>
    <w:rsid w:val="00FC33CA"/>
    <w:rsid w:val="00FC34F5"/>
    <w:rsid w:val="00FC3506"/>
    <w:rsid w:val="00FC395C"/>
    <w:rsid w:val="00FC3A37"/>
    <w:rsid w:val="00FC44CF"/>
    <w:rsid w:val="00FC51E1"/>
    <w:rsid w:val="00FC582D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4ACF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948"/>
    <w:rsid w:val="00FE4D36"/>
    <w:rsid w:val="00FE4ECB"/>
    <w:rsid w:val="00FE525D"/>
    <w:rsid w:val="00FE5A06"/>
    <w:rsid w:val="00FE6575"/>
    <w:rsid w:val="00FE6752"/>
    <w:rsid w:val="00FE695E"/>
    <w:rsid w:val="00FE70A6"/>
    <w:rsid w:val="00FE7925"/>
    <w:rsid w:val="00FF01FF"/>
    <w:rsid w:val="00FF0379"/>
    <w:rsid w:val="00FF0706"/>
    <w:rsid w:val="00FF10BB"/>
    <w:rsid w:val="00FF127A"/>
    <w:rsid w:val="00FF1296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8A06E92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3A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697A3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97A3A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697A3A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697A3A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697A3A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697A3A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697A3A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697A3A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697A3A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697A3A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697A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97A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7A3A"/>
  </w:style>
  <w:style w:type="paragraph" w:styleId="BlockText">
    <w:name w:val="Block Text"/>
    <w:basedOn w:val="Normal"/>
    <w:rsid w:val="00697A3A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697A3A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697A3A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697A3A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A61F0D"/>
    <w:rPr>
      <w:color w:val="0000FF"/>
      <w:u w:val="single"/>
    </w:rPr>
  </w:style>
  <w:style w:type="character" w:styleId="FollowedHyperlink">
    <w:name w:val="FollowedHyperlink"/>
    <w:rsid w:val="00A61F0D"/>
    <w:rPr>
      <w:color w:val="800080"/>
      <w:u w:val="single"/>
    </w:rPr>
  </w:style>
  <w:style w:type="character" w:customStyle="1" w:styleId="Heading1Char">
    <w:name w:val="Heading 1 Char"/>
    <w:aliases w:val="BAR Char"/>
    <w:link w:val="Heading1"/>
    <w:rsid w:val="00A42DF7"/>
    <w:rPr>
      <w:b/>
      <w:bCs/>
      <w:noProof/>
      <w:sz w:val="24"/>
      <w:szCs w:val="24"/>
      <w:lang w:val="ro-RO"/>
    </w:rPr>
  </w:style>
  <w:style w:type="character" w:customStyle="1" w:styleId="Heading2Char">
    <w:name w:val="Heading 2 Char"/>
    <w:link w:val="Heading2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ing7Char">
    <w:name w:val="Heading 7 Char"/>
    <w:link w:val="Heading7"/>
    <w:rsid w:val="00A42DF7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A42DF7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A42DF7"/>
    <w:rPr>
      <w:b/>
      <w:bCs/>
      <w:i/>
      <w:iCs/>
      <w:noProof/>
      <w:szCs w:val="24"/>
      <w:lang w:val="ro-RO"/>
    </w:rPr>
  </w:style>
  <w:style w:type="character" w:customStyle="1" w:styleId="BodyTextChar">
    <w:name w:val="Body Text Char"/>
    <w:link w:val="BodyText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erChar">
    <w:name w:val="Header Char"/>
    <w:link w:val="Header"/>
    <w:rsid w:val="00A42DF7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A42DF7"/>
    <w:rPr>
      <w:noProof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F7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A42DF7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basedOn w:val="Normal"/>
    <w:rsid w:val="00A42DF7"/>
    <w:pPr>
      <w:numPr>
        <w:numId w:val="29"/>
      </w:numPr>
      <w:tabs>
        <w:tab w:val="clear" w:pos="96"/>
        <w:tab w:val="num" w:pos="870"/>
      </w:tabs>
      <w:ind w:left="870" w:hanging="360"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3</TotalTime>
  <Pages>1</Pages>
  <Words>14147</Words>
  <Characters>80642</Characters>
  <Application>Microsoft Office Word</Application>
  <DocSecurity>0</DocSecurity>
  <Lines>672</Lines>
  <Paragraphs>189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2026-07-03T07:20:00Z</dcterms:created>
  <dcterms:modified xsi:type="dcterms:W3CDTF">2026-07-03T08:31:00Z</dcterms:modified>
</cp:coreProperties>
</file>