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772F" w14:textId="77777777" w:rsidR="006522ED" w:rsidRPr="00484029" w:rsidRDefault="006522ED" w:rsidP="00FE7F5E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484029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1DAAD720" w14:textId="0045E24A" w:rsidR="006522ED" w:rsidRPr="00484029" w:rsidRDefault="006522ED" w:rsidP="00FE7F5E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484029">
        <w:rPr>
          <w:b/>
          <w:sz w:val="16"/>
          <w:szCs w:val="16"/>
          <w:lang w:val="ro-RO"/>
        </w:rPr>
        <w:t xml:space="preserve"> (de la pagina 1 la pagina )</w:t>
      </w:r>
    </w:p>
    <w:p w14:paraId="3E0BBAFF" w14:textId="77777777" w:rsidR="006522ED" w:rsidRDefault="006522ED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63119057" w14:textId="77777777" w:rsidR="006522ED" w:rsidRDefault="006522ED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33DB534A" w14:textId="77777777" w:rsidR="006522ED" w:rsidRDefault="006522ED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00171720" w14:textId="77777777" w:rsidR="006522ED" w:rsidRDefault="006522ED">
      <w:pPr>
        <w:jc w:val="center"/>
        <w:rPr>
          <w:sz w:val="28"/>
        </w:rPr>
      </w:pPr>
    </w:p>
    <w:p w14:paraId="10DEE6EB" w14:textId="77777777" w:rsidR="006522ED" w:rsidRDefault="006522ED">
      <w:pPr>
        <w:jc w:val="center"/>
        <w:rPr>
          <w:sz w:val="28"/>
        </w:rPr>
      </w:pPr>
    </w:p>
    <w:p w14:paraId="524D7301" w14:textId="77777777" w:rsidR="006522ED" w:rsidRDefault="006522ED">
      <w:pPr>
        <w:jc w:val="center"/>
        <w:rPr>
          <w:sz w:val="28"/>
        </w:rPr>
      </w:pPr>
    </w:p>
    <w:p w14:paraId="765F4131" w14:textId="77777777" w:rsidR="006522ED" w:rsidRDefault="006522ED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3F54DAA1" w14:textId="77777777" w:rsidR="006522ED" w:rsidRDefault="006522ED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GALAŢI</w:t>
      </w:r>
    </w:p>
    <w:p w14:paraId="35543505" w14:textId="77777777" w:rsidR="006522ED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09435A8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7pt;margin-top:2.8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7A82D52F" w14:textId="77777777" w:rsidR="006522ED" w:rsidRDefault="006522ED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08395A26" w14:textId="77777777" w:rsidR="006522ED" w:rsidRDefault="006522ED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21-31 iulie 2026</w:t>
      </w:r>
    </w:p>
    <w:p w14:paraId="1B4410D7" w14:textId="77777777" w:rsidR="006522ED" w:rsidRDefault="006522ED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6522ED" w14:paraId="34B590F7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1D46C1F4" w14:textId="77777777" w:rsidR="006522ED" w:rsidRDefault="006522ED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3E8B69CF" w14:textId="77777777" w:rsidR="006522ED" w:rsidRDefault="006522ED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0566FE93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B40EEBE" w14:textId="77777777" w:rsidR="006522ED" w:rsidRDefault="006522ED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6513E8B4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47D340FE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E7136EE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2854F618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E71C1F2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4D2A48D7" w14:textId="77777777" w:rsidR="006522ED" w:rsidRDefault="006522ED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6A393778" w14:textId="77777777" w:rsidR="006522ED" w:rsidRDefault="006522ED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3011EEDB" w14:textId="77777777" w:rsidR="006522ED" w:rsidRDefault="006522ED" w:rsidP="001934AA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3B050F7E" w14:textId="77777777" w:rsidR="006522ED" w:rsidRDefault="006522ED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4C3016A3" w14:textId="77777777" w:rsidR="006522ED" w:rsidRDefault="006522ED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6BE13817" w14:textId="77777777" w:rsidR="006522ED" w:rsidRDefault="006522ED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3A31B222" w14:textId="77777777" w:rsidR="006522ED" w:rsidRDefault="006522ED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1F8B8BDC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478131AA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425B302F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3F54445B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1ECF2343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0B8890C4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1126775D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0BBDDB31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D8EA751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6522ED" w14:paraId="771D9C9A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34871299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3CE13A45" w14:textId="77777777" w:rsidR="006522ED" w:rsidRDefault="006522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278535DF" w14:textId="77777777" w:rsidR="006522ED" w:rsidRDefault="006522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3C706675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3F17640E" w14:textId="77777777" w:rsidR="006522ED" w:rsidRDefault="006522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F6646D9" w14:textId="77777777" w:rsidR="006522ED" w:rsidRDefault="006522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11B8E3E7" w14:textId="77777777" w:rsidR="006522ED" w:rsidRDefault="006522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D0BCC23" w14:textId="77777777" w:rsidR="006522ED" w:rsidRDefault="006522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48A355E6" w14:textId="77777777" w:rsidR="006522ED" w:rsidRDefault="006522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D2323B5" w14:textId="77777777" w:rsidR="006522ED" w:rsidRDefault="006522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081DB7B7" w14:textId="77777777" w:rsidR="006522ED" w:rsidRDefault="006522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460DB7D5" w14:textId="77777777" w:rsidR="006522ED" w:rsidRDefault="006522ED">
      <w:pPr>
        <w:spacing w:line="192" w:lineRule="auto"/>
        <w:jc w:val="center"/>
      </w:pPr>
    </w:p>
    <w:p w14:paraId="175231D6" w14:textId="77777777" w:rsidR="006522ED" w:rsidRDefault="006522ED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474E8ED9" w14:textId="77777777" w:rsidR="006522ED" w:rsidRPr="007E3B71" w:rsidRDefault="006522ED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2BCAE5D6" w14:textId="77777777" w:rsidR="006522ED" w:rsidRPr="007E3B71" w:rsidRDefault="006522ED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21E015C4" w14:textId="77777777" w:rsidR="006522ED" w:rsidRPr="007E3B71" w:rsidRDefault="006522ED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46129847" w14:textId="77777777" w:rsidR="006522ED" w:rsidRDefault="006522ED" w:rsidP="0095691E">
      <w:pPr>
        <w:pStyle w:val="Heading1"/>
        <w:spacing w:line="360" w:lineRule="auto"/>
      </w:pPr>
      <w:r>
        <w:t>LINIA 300</w:t>
      </w:r>
    </w:p>
    <w:p w14:paraId="5268C5D1" w14:textId="77777777" w:rsidR="006522ED" w:rsidRDefault="006522ED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6522ED" w14:paraId="545A561C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9BD9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1B75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0390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7DA8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A1387C6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C866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DF917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93A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1BB77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1A9C2" w14:textId="77777777" w:rsidR="006522ED" w:rsidRPr="00D344C9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4732DB70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659D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AB7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F2729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2071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84F7302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BD30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C1322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B36D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3FA6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CC874" w14:textId="77777777" w:rsidR="006522ED" w:rsidRPr="00D344C9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2AF8FC09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9349A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3B46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D1063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838D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8F58D0B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0AA27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8FC54C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C9853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CA009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6B16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0176" w14:textId="77777777" w:rsidR="006522ED" w:rsidRPr="00D344C9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10DD6DF" w14:textId="77777777" w:rsidR="006522ED" w:rsidRPr="00D344C9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6522ED" w14:paraId="755222FC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9A2A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117FD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21769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CA19" w14:textId="77777777" w:rsidR="006522ED" w:rsidRDefault="006522ED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1CDE858" w14:textId="77777777" w:rsidR="006522ED" w:rsidRDefault="006522ED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7217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C3749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1CFEC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279DD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9C0B0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B23242F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11E9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CF4EF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D2DD8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49A13" w14:textId="77777777" w:rsidR="006522ED" w:rsidRDefault="006522ED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A63D" w14:textId="77777777" w:rsidR="006522ED" w:rsidRPr="00E4222D" w:rsidRDefault="006522ED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55115C1C" w14:textId="77777777" w:rsidR="006522ED" w:rsidRPr="00E4222D" w:rsidRDefault="006522ED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6077205" w14:textId="77777777" w:rsidR="006522ED" w:rsidRPr="00E4222D" w:rsidRDefault="006522ED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6ADE71C" w14:textId="77777777" w:rsidR="006522ED" w:rsidRDefault="006522ED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7E6FA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DB7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30A0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D5B44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D0FEA02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FE8E0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5D65C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D39FF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6DCC8" w14:textId="77777777" w:rsidR="006522ED" w:rsidRPr="00E4222D" w:rsidRDefault="006522ED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0A2EB" w14:textId="77777777" w:rsidR="006522ED" w:rsidRPr="00E4222D" w:rsidRDefault="006522ED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70F66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6A9D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382DE18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3576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9D0E6" w14:textId="77777777" w:rsidR="006522ED" w:rsidRPr="00E4222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6522ED" w14:paraId="6D335F53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427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A7AD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D71C3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21E7B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F7829F3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443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2BCC6C2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1B7D9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E29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F7DEA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E69BA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77FAD7BD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51A86FAE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CE21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998D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E8B56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46FA2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304B6A67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DAF02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16FC567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ECEA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1A77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1A377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91161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EBC8788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6522ED" w14:paraId="5558F01B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1490B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BF4E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12F5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A3C30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3C898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29CF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7EC0D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71B7805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9C36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95F6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21AD15CB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031D2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4225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1226A11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2414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817F7" w14:textId="77777777" w:rsidR="006522ED" w:rsidRDefault="006522ED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305C2C95" w14:textId="77777777" w:rsidR="006522ED" w:rsidRDefault="006522ED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1F67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9301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04602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AA0DB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9BB24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50B8B565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9CBB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7E898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0122D7E7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73BD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E3B2" w14:textId="77777777" w:rsidR="006522ED" w:rsidRDefault="006522ED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8CDF5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23198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5609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69E66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79555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236FF01C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3C386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0D1B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DBE8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33F7B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11F71040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346D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16E2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BB69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86C9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2861E" w14:textId="77777777" w:rsidR="006522ED" w:rsidRPr="00D344C9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6DFFCF4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3964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57549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1680F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C8B6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19DDCFFA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065D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1CFAF89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478E1115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30322547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0ECCD5AF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E5996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FC67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E213E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2914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376AD123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17E602A2" w14:textId="77777777" w:rsidR="006522ED" w:rsidRPr="004870EE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6522ED" w14:paraId="43711CB1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9DA2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C0F9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759FE9F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12E003E6" w14:textId="77777777" w:rsidR="006522ED" w:rsidRDefault="006522ED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37024D92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AAA9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E0050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F050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DDFF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E7FD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2CDB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878D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2517E80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67E80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FEA4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BE10B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1366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616E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A915C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5BA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973D86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C7BA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52D9F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E3FAC3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6522ED" w14:paraId="1EB374B2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E131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E2C91" w14:textId="77777777" w:rsidR="006522ED" w:rsidRDefault="006522ED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7220BC1F" w14:textId="77777777" w:rsidR="006522ED" w:rsidRDefault="006522ED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DDE6E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B14D4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ACE0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EA12F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A5C38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0A983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3BFEA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A1625C2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6522ED" w14:paraId="5756BE1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95B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AC5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A1572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58FF4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05FC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82558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D940F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04F5DD4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7318D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4EDFA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FDA5E0B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6522ED" w14:paraId="2C70A1F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2A8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C479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52A7A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B5FF6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51D0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4C31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FAD0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5E6E768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2846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F778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36BF7C03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265C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8915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56BB7F1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80EDD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F2F3E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3A3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9F78B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65B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DE01F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BE4A6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52DE979F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5526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5F62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1954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F867A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6E3C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DA4C3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6814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112AD36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7A0D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17D2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49D43770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BA1C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A2229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776D7B0C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67AD0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25659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79DE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16D48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05C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C53A0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0F1AC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22D6721C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FA98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70107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1586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9A76B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8A9BD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606B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E1E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317D679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C6A52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78A6F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6EEE764A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44EFA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8624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EB31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A804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19DD8CFA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61F78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5A237D4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495CE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3FF38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B2BB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69EE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82F9991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5231BCE" w14:textId="77777777" w:rsidR="006522ED" w:rsidRPr="00D344C9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6522ED" w14:paraId="7E7DD89C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CE786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AD639" w14:textId="77777777" w:rsidR="006522ED" w:rsidRDefault="006522ED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4D491AAE" w14:textId="77777777" w:rsidR="006522ED" w:rsidRDefault="006522ED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1541D" w14:textId="77777777" w:rsidR="006522ED" w:rsidRPr="00600D25" w:rsidRDefault="006522ED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49A47" w14:textId="77777777" w:rsidR="006522ED" w:rsidRDefault="006522ED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2AAF630C" w14:textId="77777777" w:rsidR="006522ED" w:rsidRDefault="006522ED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78141" w14:textId="77777777" w:rsidR="006522ED" w:rsidRDefault="006522ED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64F6F" w14:textId="77777777" w:rsidR="006522ED" w:rsidRDefault="006522ED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57B3" w14:textId="77777777" w:rsidR="006522ED" w:rsidRDefault="006522ED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2B2B49F7" w14:textId="77777777" w:rsidR="006522ED" w:rsidRDefault="006522ED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15DB3" w14:textId="77777777" w:rsidR="006522ED" w:rsidRPr="00600D25" w:rsidRDefault="006522ED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4751E" w14:textId="77777777" w:rsidR="006522ED" w:rsidRDefault="006522ED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6522ED" w14:paraId="2782CB63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BDB46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7D6FC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F511F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E85A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2489B996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170C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7DF9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07579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8FC1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AF0F" w14:textId="77777777" w:rsidR="006522ED" w:rsidRPr="00D344C9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31446FF8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14EE2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C1D9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86D33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DF3F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E43B0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7B93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C789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62EA150F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6DE1B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7CBC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0052AB7" w14:textId="77777777" w:rsidR="006522ED" w:rsidRPr="00D344C9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6522ED" w14:paraId="1D35BEF8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84D7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1B0C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5AB8234D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F2CCB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65032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F6FF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67254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CB1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7581F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43EC" w14:textId="77777777" w:rsidR="006522ED" w:rsidRDefault="006522ED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536AA73" w14:textId="77777777" w:rsidR="006522ED" w:rsidRPr="00D344C9" w:rsidRDefault="006522ED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6522ED" w14:paraId="342A0C3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BE49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E67E7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5AD4CEF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204B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9E10" w14:textId="77777777" w:rsidR="006522ED" w:rsidRDefault="006522ED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4B083DD" w14:textId="77777777" w:rsidR="006522ED" w:rsidRDefault="006522ED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F63AB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35F5B4F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7C3EA46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0A36689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6458322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6895B0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4F30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BE11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46A81F54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6B4DB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4F924" w14:textId="77777777" w:rsidR="006522ED" w:rsidRDefault="006522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3A6D422" w14:textId="77777777" w:rsidR="006522ED" w:rsidRDefault="006522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2251883" w14:textId="77777777" w:rsidR="006522ED" w:rsidRPr="00D344C9" w:rsidRDefault="006522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6522ED" w14:paraId="1793E912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47845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6CF6D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52B4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18F85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00BA9C6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CDD34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33F10A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746A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4E49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360A2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EFB85" w14:textId="77777777" w:rsidR="006522ED" w:rsidRDefault="006522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61400E6" w14:textId="77777777" w:rsidR="006522ED" w:rsidRDefault="006522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8733A65" w14:textId="77777777" w:rsidR="006522ED" w:rsidRDefault="006522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6522ED" w14:paraId="1668B297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109B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F8C5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1EDF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83F3B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CCE9BB0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A64C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6AF39915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4B4EA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3944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AD1C0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89BF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1A1371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6522ED" w14:paraId="64B9EBC3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80AD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DEF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A125B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ED1F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BA3B8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7B12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4858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099E138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05820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17691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DCE770D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1EA5143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80F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5780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FA62F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4D5D" w14:textId="77777777" w:rsidR="006522ED" w:rsidRDefault="006522ED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BF08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4C00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0A1C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A15FE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AA9E8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41C0B961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4F086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C1227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15B54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97457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A310ABD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5EC64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C293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739D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224E1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D7B52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6826889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487B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8652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C8C6A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87DC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135FFC75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DFC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AD0BC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6692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DDBFC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D16F4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4F4D1BB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30E0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D78C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0C4FD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016B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0F9D21BE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42E8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9197C8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61CA590C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AC708B0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0DEC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3E33C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16018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56C2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9D0261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5711C07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6522ED" w14:paraId="61B69D8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E5B1B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A0A26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450DB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EE7E8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BC37CFC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90E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F2916E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1605C" w14:textId="77777777" w:rsidR="006522ED" w:rsidRPr="00600D25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A703A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053DC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E0340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EDF907A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6522ED" w14:paraId="50382AF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6B5D6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AB28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B796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5BC3A" w14:textId="77777777" w:rsidR="006522ED" w:rsidRDefault="006522ED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1C82C288" w14:textId="77777777" w:rsidR="006522ED" w:rsidRDefault="006522ED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D9D7E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FCC8F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73F00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AD8E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6F029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6522ED" w14:paraId="7EAC26C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FA70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55BF3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5B21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609BC" w14:textId="77777777" w:rsidR="006522ED" w:rsidRDefault="006522ED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3F8037CE" w14:textId="77777777" w:rsidR="006522ED" w:rsidRDefault="006522ED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B0C1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AA91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236F9" w14:textId="77777777" w:rsidR="006522ED" w:rsidRDefault="006522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3AE13" w14:textId="77777777" w:rsidR="006522ED" w:rsidRDefault="006522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CA8B" w14:textId="77777777" w:rsidR="006522ED" w:rsidRDefault="006522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6522ED" w14:paraId="76715C8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DE1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AF5B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279D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9758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4D8F04B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4318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D99C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14E8" w14:textId="77777777" w:rsidR="006522ED" w:rsidRPr="00E731A9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7886F3F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6C49B23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74C23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B84C" w14:textId="77777777" w:rsidR="006522ED" w:rsidRDefault="006522ED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21EB36CB" w14:textId="77777777" w:rsidR="006522ED" w:rsidRDefault="006522ED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57A1D4E6" w14:textId="77777777" w:rsidR="006522ED" w:rsidRPr="001D4392" w:rsidRDefault="006522ED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6522ED" w14:paraId="0D70758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6E91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875D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E71C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FDEF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3E29BDB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FE55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9FAA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FACC" w14:textId="77777777" w:rsidR="006522ED" w:rsidRPr="00E731A9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16F54D3D" w14:textId="77777777" w:rsidR="006522ED" w:rsidRPr="00E731A9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5BA0CA9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4287F95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632B5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4465C" w14:textId="77777777" w:rsidR="006522ED" w:rsidRPr="00616BAF" w:rsidRDefault="006522ED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78C13F6" w14:textId="77777777" w:rsidR="006522ED" w:rsidRDefault="006522ED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3E6845C" w14:textId="77777777" w:rsidR="006522ED" w:rsidRPr="003B726B" w:rsidRDefault="006522ED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6522ED" w14:paraId="590CDE0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A3136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EA4A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08CA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12D5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0C75962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D784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C4B82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7C8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6CAB8A7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B798F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3085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083BD9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30DF907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ED9C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5AC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46DB8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1F532" w14:textId="77777777" w:rsidR="006522ED" w:rsidRDefault="006522ED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5ED878B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367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5E327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81A2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0DD01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531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17D2075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046C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642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ADEA5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0A3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5440317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5EA5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BABC1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BBA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27B45D93" w14:textId="77777777" w:rsidR="006522ED" w:rsidRPr="00E731A9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4D768AB2" w14:textId="77777777" w:rsidR="006522ED" w:rsidRPr="00E731A9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57B3B4A4" w14:textId="77777777" w:rsidR="006522ED" w:rsidRPr="001D4392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5D996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91972" w14:textId="77777777" w:rsidR="006522ED" w:rsidRDefault="006522ED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CF20EF7" w14:textId="77777777" w:rsidR="006522ED" w:rsidRDefault="006522ED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D3510CB" w14:textId="77777777" w:rsidR="006522ED" w:rsidRPr="003B726B" w:rsidRDefault="006522ED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6522ED" w14:paraId="4982F9B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C5BC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EA66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35114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A4FE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2708DA8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4B6C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3BCB1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9D1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6E68ECBE" w14:textId="77777777" w:rsidR="006522ED" w:rsidRPr="00E731A9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4A4F251E" w14:textId="77777777" w:rsidR="006522ED" w:rsidRPr="00E731A9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594FBF8C" w14:textId="77777777" w:rsidR="006522ED" w:rsidRPr="001D4392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43AE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53A23" w14:textId="77777777" w:rsidR="006522ED" w:rsidRPr="00616BAF" w:rsidRDefault="006522ED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C9438B7" w14:textId="77777777" w:rsidR="006522ED" w:rsidRDefault="006522ED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D50A2D0" w14:textId="77777777" w:rsidR="006522ED" w:rsidRPr="003B726B" w:rsidRDefault="006522ED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6522ED" w14:paraId="7210FB3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236D9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EEF1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DB90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0DB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580DD64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855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4E22C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5991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386EB86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65331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429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252434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8EB9DC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6522ED" w14:paraId="27E1A7E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1691C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16A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3F4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FA5B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5B55414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70B6654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789B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B0B51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E1A7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6549FA4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28433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68AA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6522ED" w14:paraId="608C279D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3C36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C28E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E6C7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A2C2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1C1B743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5F20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2585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4207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DDEF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FF8A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941F93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6522ED" w14:paraId="251DDFCD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88A5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164A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10BE7A1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72A8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1A0F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5C6959B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43CA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3406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98D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BD8C2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7641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2A7A97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04D339F4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F88BA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D057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0E575B0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D041A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3260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801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C7F8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5D02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EA3F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5C925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12027F1D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6E28AB63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304E2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114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63C44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B90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6CC0D71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3D09A61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5948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ECBAA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187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3A3E7F2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15F7A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8906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6522ED" w14:paraId="5AC25153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3EB6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952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E4B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14CF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10F2B60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E5F5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5DC984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A7F16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A37A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A2A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B4426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4F7135D2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6D01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9F49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A51C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F125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5DA0249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C40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7922A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F1E6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134DA09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BEE3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D1E0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2D4E9865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AA30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8F3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01F9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94E3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B0DD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FCEC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371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1A970BD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E8143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1C3BA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5CDE8EF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1204046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6522ED" w14:paraId="00224594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921C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776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CAFD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72F9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1A18977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204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C02E9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895C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61E7247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0C3A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031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08D19C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773B3DBA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3FC4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34D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3014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492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44942BC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FECE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20F0BB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66414A1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1C5242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9FD43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B34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9C2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7DD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549BC757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1ED11A2F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02B4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0903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9DCEF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D8AD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70D39DD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FFA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A7CF5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8A90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578A728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62D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5662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7BC533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5CFC5D03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2F3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A53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8528D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3B2B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489B882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BF3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D8BD33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835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31CB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60F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EC98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9C7470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6522ED" w14:paraId="7DAB13D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91FE5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96BE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E7E33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C443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0661DC1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CCE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175610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842D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981F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B690D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D16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2F3CA7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6522ED" w14:paraId="53D6685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0C6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A8C0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53BB185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06F0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3F66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0F01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6304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E875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102BDED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FBE48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BF8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23B1808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BF7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6838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0601C43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4AF8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C44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2D9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CF9E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0C63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17324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AFE4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A99A73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6522ED" w14:paraId="4F147A8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CFC8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FE0E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45B2F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ADC4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BDE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3BCC23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0D9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AA15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B684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736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3CDC38B3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C8E4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A93A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5C6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913F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FD32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9C56D7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65631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539F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E94D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1EE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573FAFB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7F342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08B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10DF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247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A60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E9FC72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89EEE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5CFE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68B2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C2D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1BCD47F7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70A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06B3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4B1E436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C63CA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1E0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28554CE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196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C878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8B48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7CC2F23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21665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1FD60" w14:textId="77777777" w:rsidR="006522ED" w:rsidRPr="0019324E" w:rsidRDefault="006522ED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A52402A" w14:textId="77777777" w:rsidR="006522ED" w:rsidRPr="000160B5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50746180" w14:textId="77777777" w:rsidR="006522ED" w:rsidRPr="006B78FD" w:rsidRDefault="006522ED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19CD613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87C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AB35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F8565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D5DA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76E306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482E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345E2EC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59336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D4F5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A1F3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9EB15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D2C253A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6522ED" w14:paraId="037DE5D5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D63A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F15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F53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0BD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736923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3395204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40FC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D97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E56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B4A20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77496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D70527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91987DD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6522ED" w14:paraId="15C8DD11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6C6D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E5C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5CBF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DCA8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EE0293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D9F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14C491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369D38E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89C89D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12FCF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3FA3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8D36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0EC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A44EBE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11AA216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6522ED" w14:paraId="2B42CDA7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59C0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0BED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44AE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5836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2BDF49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DCC6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2576788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DF30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E1B1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2155A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9E8FF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6A3C6D87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6522ED" w14:paraId="3C18040A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851F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C4EF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06FD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EE6A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CC3B79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5E4C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79657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F69D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C15A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6D02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388AB394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6522ED" w14:paraId="75A1C8EB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FD43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20F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700A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07A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48D3BB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0939648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79D16E1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988A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B505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214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85EF0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0078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7ECC0218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5CA9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A005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CACC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229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5F4BB9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38CD8DA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40C0654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7F2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FBD6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082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EF9E3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544C5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5F0B867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4C5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04D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24315DB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5F22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6A6F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CC1314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EDF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6097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079B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769A3AD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14B3D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02EEA" w14:textId="77777777" w:rsidR="006522ED" w:rsidRPr="0019324E" w:rsidRDefault="006522ED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E5492FC" w14:textId="77777777" w:rsidR="006522ED" w:rsidRPr="000160B5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1D97AE6E" w14:textId="77777777" w:rsidR="006522ED" w:rsidRPr="005C2BB7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D5EEC4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2F25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74B9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226BE03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30DD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05F6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3049F44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DF2A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3ECB5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9A0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D897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02174" w14:textId="77777777" w:rsidR="006522ED" w:rsidRPr="00DE4F3A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54704B6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7309E71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5DF439EC" w14:textId="77777777" w:rsidR="006522ED" w:rsidRPr="00DE4F3A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6522ED" w14:paraId="3158C74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159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2BE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45D8316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C0E05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28D5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39550CE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0EDE0DD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6D0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0FFD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4407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C8C8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8794B" w14:textId="77777777" w:rsidR="006522ED" w:rsidRPr="00DE4F3A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1E522DE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51B6DF7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6FA89493" w14:textId="77777777" w:rsidR="006522ED" w:rsidRPr="00DE4F3A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6522ED" w14:paraId="5B0941A6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128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BAC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78BC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96A0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1FE5F67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C542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FC63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3FD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55885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EDB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1D5ED33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851C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016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2CA481C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48B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6C45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6F16FCF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48FB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1C0D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0091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AC167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A6FC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5A856150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18C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694A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74B1307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493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F86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209297E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B2E2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337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1E10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3BB16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D358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9BA48BD" w14:textId="77777777" w:rsidR="006522ED" w:rsidRPr="00CB2A72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6522ED" w14:paraId="710A024D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30E0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20A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74C7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A74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6027E08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A32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C1DC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E686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90C59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5147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160117D0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3830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58C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FE9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01E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6D96C7A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04F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0D05B4A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EE85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B3B7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DAD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CFE5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EE72AD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562AFD9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6522ED" w14:paraId="785F8F81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B4354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D34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CB2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206F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4FF1089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470A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2E66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CC8C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377EE38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1067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103E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6522ED" w14:paraId="351EF610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138DC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F001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B76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052C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8843F2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6E6F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086CBD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256F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6ED9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809E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10C7C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168B7C7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595F391D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6522ED" w14:paraId="09488976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8632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29D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8284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E984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CB44C6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50F1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D81049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7B27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67BC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8D3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DC6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878890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32DA611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6522ED" w14:paraId="0020BBE5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E1896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1FD1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808C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6239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071565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B123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EC5A49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FC14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18E5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D876E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13DD0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ED068A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6522ED" w14:paraId="29ADA95B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4F8EB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EFB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1FD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9F84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4A6FFA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AA28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E29EE5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A06AE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F111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F449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75F9F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A6C3FE3" w14:textId="77777777" w:rsidR="006522ED" w:rsidRPr="00D344C9" w:rsidRDefault="006522ED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15DBBB50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6522ED" w14:paraId="09456245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D1D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DE1E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33D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49B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7A623CA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DD0B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C2A95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A81E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1E55500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B2A34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DFA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E9831C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2FB9E2FA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6522ED" w14:paraId="302448BA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B58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CBCC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4423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285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89F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6FCB17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6CE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E75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14BF2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B847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555A55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1B3F75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6522ED" w14:paraId="788F02BB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6E10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3EB7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CFBF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9F98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5C65C97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EC0E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2D6A721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F44F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62A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6B7F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092A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0A7986A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6522ED" w14:paraId="273CC4CD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8B32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E86E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A700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F4F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75EE55D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53600154" w14:textId="77777777" w:rsidR="006522ED" w:rsidRDefault="006522ED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E6D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741C2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29B2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4F96DB5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89C7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C27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E9E3AA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6D082FE7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6C5C9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E9DA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26C73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769B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4590826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878B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24F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3678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5436B42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A126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229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EE973B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159ADCE8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2B29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B416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9A6F9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7770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16DEF7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146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2E0A1A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CB7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B1F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6C50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203F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7E49A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7DC9DB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6522ED" w14:paraId="1D2C0485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973F0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1BF3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172B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2A0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AB7397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345D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E3B463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252AD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A796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F89D5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732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E68FFD8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6522ED" w14:paraId="301500EC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6305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870A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5F58F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285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50A970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1BAD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78CFB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BAD6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A858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14119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B004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B964D01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6522ED" w14:paraId="204820B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1243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8357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6FE80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552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E45C58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EE3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65DE3DC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3D34E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280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2ACC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EB8C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05BDB303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CEC6C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A51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1E17D2C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EB07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5266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595E9DA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2C28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E3526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9C6C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71B4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C7F5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6522ED" w14:paraId="16346DA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925A0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40E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73C6E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F41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21D2160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41E8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F0E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32F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16E65ED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070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2B20" w14:textId="77777777" w:rsidR="006522ED" w:rsidRPr="00FF6B4A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6522ED" w14:paraId="4A33EE0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053D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D890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4357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719F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D511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7FC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FA7E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45F906E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9EE41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31DE" w14:textId="77777777" w:rsidR="006522ED" w:rsidRPr="00FF6B4A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6522ED" w14:paraId="3515A03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A7A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CB4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3D5423F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754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A68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D1CB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090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EDB2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AB0E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05A50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6B5027A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FCF86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F8F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4A2F4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487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4D8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E0CB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B249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B49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D932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37F4EDD6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3A3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417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2862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021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C8686A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919F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C95523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0317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69D7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49687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FBC3F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B57276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6522ED" w14:paraId="28AFA73A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03D5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0DB1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203F4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E987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176C95C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BC1A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CFFDD0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F67CD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E12E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9290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E811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E2A529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6522ED" w14:paraId="669E322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F2845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8D4D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76FA9DB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4C40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6F3E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50D8287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D3A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30ED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F937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A26BC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E2A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7580BB4B" w14:textId="77777777" w:rsidR="006522ED" w:rsidRPr="00F10273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6522ED" w14:paraId="6B3A750E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67FB2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DA9B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59B52B2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51DD5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643B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11E1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D664C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A660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9BEB1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5481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B9B989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54C8362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98D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A3D0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3770E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1B3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F0F1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32C4A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6F68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174CD5F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2ECD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6DC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6522ED" w14:paraId="321D1EB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214E4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8346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73807CB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2BA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0A84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298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AA89D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3772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0325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45D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0651436A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FBD0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4778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9A39F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EC1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5BBC2CA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18D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DC556E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075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D23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98AB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005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CB63D0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6522ED" w14:paraId="64BC1A02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4009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86F5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40A16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3D1A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798E971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E3C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A955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F5C0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97DD0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C5A2D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3B3AAB47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9845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444D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04B2BC2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93D9F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D69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244EA39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7BDC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8BC9C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786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0B993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C1D4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6AC4E0A" w14:textId="77777777" w:rsidR="006522ED" w:rsidRPr="00056F61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6522ED" w14:paraId="7E0C5C67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98DD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7E0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2A59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822D2" w14:textId="77777777" w:rsidR="006522ED" w:rsidRDefault="006522ED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726CA156" w14:textId="77777777" w:rsidR="006522ED" w:rsidRDefault="006522ED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6524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F7FAD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202C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1301CB7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492D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213C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6522ED" w14:paraId="0E289090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1C95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D41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55243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1B61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5DD49EA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81D6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DECC7F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315E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B1A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FFB1D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1431B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2825C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73EC56D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6522ED" w14:paraId="51C24903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E8D00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404A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4C39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CE55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6B475B7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D307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E4E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71C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2E003B5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1FE4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3E88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7ECE9A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6CD48C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3C6D8CE0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6522ED" w14:paraId="49D21A7E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7D78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4FF7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1C8A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BC47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C982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7C89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7D5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0702F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CA56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5A820A4D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6522ED" w14:paraId="3BEEDD40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2A8B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D70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850A0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9EF5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42B038D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0A40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2B023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BFCB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08AAD5B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4BFA5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8D65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3BD38054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6522ED" w14:paraId="42684E76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A5B5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3F93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21A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49EE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D10A81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E09B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C98BA7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6CF49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AEBD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E25B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99BB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4DD6BEF3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6522ED" w14:paraId="7A8DCC02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6EB12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4E21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49F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AE9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3E5C35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42E2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AB16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4C19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2A8E7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6557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587AD016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6522ED" w14:paraId="348EFFE4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857C6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C01E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1AC86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4D9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CAE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22ECD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A465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A3A19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3A287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6522ED" w14:paraId="2C63B0C3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BA86A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8DB8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9940A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13BF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6682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6B61F1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53D4AD6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10DD4D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AA9FB7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0DE25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70A1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A9CE6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1F22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06E8EDB5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0694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6182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99FCE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4839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7E2A1FC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3391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983038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EEEC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99E2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8CB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726D1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6522ED" w14:paraId="651F2E7B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3DAB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C35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8CBC8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A14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95F0BAB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2E4F934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139A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D53A6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BF9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8540E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D54E9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296B6E6A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71B9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A7A2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DCFD0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32A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5430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A072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AE0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0460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DB09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3C4D53EB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793C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06C5" w14:textId="77777777" w:rsidR="006522ED" w:rsidRDefault="006522ED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9865D" w14:textId="77777777" w:rsidR="006522ED" w:rsidRDefault="006522ED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46C9C" w14:textId="77777777" w:rsidR="006522ED" w:rsidRDefault="006522ED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531779CF" w14:textId="77777777" w:rsidR="006522ED" w:rsidRDefault="006522ED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46A8CB92" w14:textId="77777777" w:rsidR="006522ED" w:rsidRDefault="006522ED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683EB" w14:textId="77777777" w:rsidR="006522ED" w:rsidRDefault="006522ED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FAD15" w14:textId="77777777" w:rsidR="006522ED" w:rsidRDefault="006522ED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FC8E2" w14:textId="77777777" w:rsidR="006522ED" w:rsidRDefault="006522ED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46BA602A" w14:textId="77777777" w:rsidR="006522ED" w:rsidRDefault="006522ED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811D5" w14:textId="77777777" w:rsidR="006522ED" w:rsidRDefault="006522ED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0BC6" w14:textId="77777777" w:rsidR="006522ED" w:rsidRDefault="006522ED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5742F242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1F8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C8BD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D775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51E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6B5D6E2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764DE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59A5A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325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BA7B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35CE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10F26CB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4A05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5B8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474+400</w:t>
            </w:r>
          </w:p>
          <w:p w14:paraId="7C9F3FE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7669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2466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AAD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B2C5C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1A3F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B6DE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01E9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220BC902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049A5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1CA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58BB5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673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290D4EE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87D9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B16A78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6F25BD2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976F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92B6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30375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86EB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4EC66898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B0E7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7DD8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A5125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CEC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3CBE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25E8C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1DDA0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1AB028E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0CFD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82A2A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0A54C934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7792B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03A5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482A0B2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5C7E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AFD4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36CC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0DBEA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1A71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47D78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231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0569DE32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8AE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D1C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488+600</w:t>
            </w:r>
          </w:p>
          <w:p w14:paraId="75D0DEB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CC0C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C2C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 xml:space="preserve"> – Parcurs 1 (călcâi R7 și </w:t>
            </w:r>
          </w:p>
          <w:p w14:paraId="24481086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B72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612A9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6CB0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2867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CA10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protecție muncitori între orele 07.00 – 18.00.</w:t>
            </w:r>
          </w:p>
          <w:p w14:paraId="2C95AF11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107F1B5F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DCE6C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4F02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E1017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C090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29CF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1A1BB64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42C646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2614E6D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87FA7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F054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1850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863EF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1F0EA93C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6522ED" w14:paraId="14B11EF2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9C44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CD86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6A8D4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7BCCE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0A632B5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26FD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A4129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28D7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75AB258A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C0842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59FD2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23524D7B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CF3B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EB07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3C6477C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50AFA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FD4C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C3CC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474E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E79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3058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58B6B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6C0944CC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337B5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CF44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498+100</w:t>
            </w:r>
          </w:p>
          <w:p w14:paraId="79A4BD68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28A8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B81D5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0A931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763FC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BAAC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D49B4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1438D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169432FC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13860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94D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C1E5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3F57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8BB95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107D7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68C3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578EBE6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C3344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77F1C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6522ED" w14:paraId="2B1C6773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4B0E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3996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21968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57BC8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A68B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09F419F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512C7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E47F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BB4D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62593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5FD38F64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961B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B45B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EC421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6DAE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29F81973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0DB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B32FE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FF2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B926B" w14:textId="77777777" w:rsidR="006522ED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CEF4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398D26BD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D60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0B20D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B63D4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1A452" w14:textId="77777777" w:rsidR="006522ED" w:rsidRDefault="006522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98B4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1330B9B9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4F51B803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D0D21B6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4BD2F5B2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87871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16B87" w14:textId="77777777" w:rsidR="006522ED" w:rsidRDefault="006522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0A36" w14:textId="77777777" w:rsidR="006522ED" w:rsidRPr="00600D25" w:rsidRDefault="006522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F903B" w14:textId="77777777" w:rsidR="006522ED" w:rsidRPr="00D344C9" w:rsidRDefault="006522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6522ED" w14:paraId="382DCB17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EB8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EEC09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0164" w14:textId="77777777" w:rsidR="006522ED" w:rsidRPr="00600D25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C374A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2051E32F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538A0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11DA0E98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756EA719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10D532C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73C7C33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167599BB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8974F4F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A6244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89901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28E15" w14:textId="77777777" w:rsidR="006522ED" w:rsidRPr="00600D25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1A9D9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03372568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025A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81E19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7208" w14:textId="77777777" w:rsidR="006522ED" w:rsidRPr="00600D25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E8BA6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25E04AFB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93356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32DE6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4D195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912E1" w14:textId="77777777" w:rsidR="006522ED" w:rsidRPr="00600D25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5FBBC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6CA59F86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2AC8B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23F50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3E9B5" w14:textId="77777777" w:rsidR="006522ED" w:rsidRPr="00600D25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99229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8D45C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257A05E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36B012E9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2498A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0540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26B72" w14:textId="77777777" w:rsidR="006522ED" w:rsidRPr="00600D25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0F6B7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6522ED" w14:paraId="620B940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5B7B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6A268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525133F7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36FD0" w14:textId="77777777" w:rsidR="006522ED" w:rsidRPr="00600D25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53351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5C2E591B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D40DD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E593D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27C36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3F19E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9179D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3823AF5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A16D8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B61EA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3B2D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2024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C30B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B5F28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330F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A2C4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5E449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3AD01EF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83B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9B449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6516E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94A5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953CF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10C2F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D34B3" w14:textId="77777777" w:rsidR="006522ED" w:rsidRDefault="006522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B97C3" w14:textId="77777777" w:rsidR="006522ED" w:rsidRDefault="006522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9DA7F" w14:textId="77777777" w:rsidR="006522ED" w:rsidRDefault="006522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6522ED" w14:paraId="13DDE64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BC7B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9C17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8FD4B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9DF0B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76B2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C725D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429D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438EF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8EFA3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6522ED" w14:paraId="06B44A4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161F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5856A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786C31C2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E239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A390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83B92A4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59AC9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D893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46B27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F724A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406C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0C91B6E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22D8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8920A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24378438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8121E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BBE18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1AF89D93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E359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BAA17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2F9D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46C3C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F73D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7D1F13E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28A4B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38EF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0C3512ED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C95D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E8A0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3191511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A304D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BCF04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AC83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3F22F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ED1B0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106A501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B128E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3ADD2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4222" w14:textId="77777777" w:rsidR="006522ED" w:rsidRDefault="006522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5DAF6" w14:textId="77777777" w:rsidR="006522ED" w:rsidRDefault="006522ED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DC338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097E" w14:textId="77777777" w:rsidR="006522ED" w:rsidRDefault="006522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11EC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76405AD4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97DE4" w14:textId="77777777" w:rsidR="006522ED" w:rsidRDefault="006522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F4582" w14:textId="77777777" w:rsidR="006522ED" w:rsidRDefault="006522ED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0BBE455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031BD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0B43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B685" w14:textId="77777777" w:rsidR="006522ED" w:rsidRDefault="006522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BFA77" w14:textId="77777777" w:rsidR="006522ED" w:rsidRDefault="006522ED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5B4F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FA264" w14:textId="77777777" w:rsidR="006522ED" w:rsidRDefault="006522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5B51D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3641EAD5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CA4B" w14:textId="77777777" w:rsidR="006522ED" w:rsidRDefault="006522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F5BB6" w14:textId="77777777" w:rsidR="006522ED" w:rsidRDefault="006522ED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760DE7A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7B829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0B94A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10ECC" w14:textId="77777777" w:rsidR="006522ED" w:rsidRDefault="006522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16374" w14:textId="77777777" w:rsidR="006522ED" w:rsidRDefault="006522ED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12D96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EA22B" w14:textId="77777777" w:rsidR="006522ED" w:rsidRDefault="006522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01AD2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5111C3E7" w14:textId="77777777" w:rsidR="006522ED" w:rsidRDefault="006522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580D" w14:textId="77777777" w:rsidR="006522ED" w:rsidRDefault="006522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FAA1D" w14:textId="77777777" w:rsidR="006522ED" w:rsidRDefault="006522ED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6522ED" w14:paraId="38F9C55E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C2E89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FAD6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0BF01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6C57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543C9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3D64B5D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6045B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1DB2B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1DEBA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A8B2B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6522ED" w14:paraId="58F264A5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56B55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80F6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7121E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EDDF0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469B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682A36B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4040E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C722B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4905F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3618F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6522ED" w14:paraId="3AD181C5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BE289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E7E61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33C8E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71464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5FD19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B677A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5A0E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4C7C4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08DA3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C865B1D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29624A84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6522ED" w14:paraId="1A36B759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C37EA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BB36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F116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DD78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CFD77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492E6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46522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8B28E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A5F6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7C9A6EF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2E15ED20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6522ED" w14:paraId="5024D269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49930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A7B1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F28A9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7C2CC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  <w:p w14:paraId="23D8D910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0331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35A79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2AE79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C1B9E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5710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5T - 7T Oradea Est Cap Y.</w:t>
            </w:r>
          </w:p>
        </w:tc>
      </w:tr>
      <w:tr w:rsidR="006522ED" w14:paraId="49C89FD4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8D89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0505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5292828F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7799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05A6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95559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BF8F9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B206E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6BB7E9BC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BFF8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74B82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6748DE72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86D8B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4C0E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597C4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C1C82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40E8D0E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2628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29EBB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2961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01F9D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9BEC7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30E88BC5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6446D63D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C95BB8E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6522ED" w14:paraId="150EB784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AD8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00662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1BEA1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B2F63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545970C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07609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D0677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E0336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EB63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F45A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239A1429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69043F49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2FCBDEA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6522ED" w14:paraId="323C752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2FFF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1BB36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7C76E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AA55F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3570242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E622A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8A3F9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76292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D5015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15AF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3D8AD588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122E9F18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19A29A5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6522ED" w14:paraId="3037FAC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6889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2F27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0CDC6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30044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E1AA8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14C83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1213E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37B2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57FE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407A8B2F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83A50BB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6522ED" w14:paraId="2651872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CDD97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DCB44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BA846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36497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686C28E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2A949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53E58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5943A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4623E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9B0F4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0E463E9C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7DCA277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6522ED" w14:paraId="7F752B4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98C93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2B4DA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0D3AE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94CC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95A471B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686FD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69E1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BD201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2E2D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C6EEE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78288097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DA22C8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6522ED" w14:paraId="06BB91C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D7E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8A17D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4A280E94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41941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DC7B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005C3CEB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9BBDD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90BD7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1763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61A77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177A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206B545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3DC26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196BE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6DF0B0F1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0F70D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27DF9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2437818A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15AF0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A4776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43C07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FCCCC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6DA7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6DEB871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820B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CC42D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EC691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488D0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148C4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69613954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13936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A375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7AD5A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2141C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C8A5BC6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2EFA074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6522ED" w14:paraId="03C81C5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953A4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AAE6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347AF7D2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20AF4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B2069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73A07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0F3D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751D5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B1478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335C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6522ED" w14:paraId="0622FA6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37611" w14:textId="77777777" w:rsidR="006522ED" w:rsidRDefault="006522ED" w:rsidP="006522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42D1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5DE12131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349C4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1AC6E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FC10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AE48" w14:textId="77777777" w:rsidR="006522ED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4CA09" w14:textId="77777777" w:rsidR="006522ED" w:rsidRDefault="006522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798DB" w14:textId="77777777" w:rsidR="006522ED" w:rsidRPr="00600D25" w:rsidRDefault="006522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DE60" w14:textId="77777777" w:rsidR="006522ED" w:rsidRDefault="006522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41103EE1" w14:textId="77777777" w:rsidR="006522ED" w:rsidRPr="00DE2227" w:rsidRDefault="006522ED" w:rsidP="0095691E"/>
    <w:p w14:paraId="27490B24" w14:textId="77777777" w:rsidR="006522ED" w:rsidRPr="0095691E" w:rsidRDefault="006522ED" w:rsidP="0095691E"/>
    <w:p w14:paraId="0F9B4862" w14:textId="77777777" w:rsidR="006522ED" w:rsidRDefault="006522ED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53348B7D" w14:textId="77777777" w:rsidR="006522ED" w:rsidRPr="005D215B" w:rsidRDefault="006522ED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6522ED" w14:paraId="07808F2D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1F3A" w14:textId="77777777" w:rsidR="006522ED" w:rsidRDefault="006522ED" w:rsidP="006522ED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C9E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9DC2B" w14:textId="77777777" w:rsidR="006522ED" w:rsidRPr="00B3607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51A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A8E4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0FC4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A27D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2C78832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D6E8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08D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6522ED" w14:paraId="15DFF4C6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62DF" w14:textId="77777777" w:rsidR="006522ED" w:rsidRDefault="006522ED" w:rsidP="006522ED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B07B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BC63" w14:textId="77777777" w:rsidR="006522ED" w:rsidRPr="00B3607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1E67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A45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46B874C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4CCD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2FFB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8DE6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135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FAE43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14121C9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6522ED" w14:paraId="0CA98E32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E0594" w14:textId="77777777" w:rsidR="006522ED" w:rsidRDefault="006522ED" w:rsidP="006522ED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8DAB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B005C" w14:textId="77777777" w:rsidR="006522ED" w:rsidRPr="00B3607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9A28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0B0C544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109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0A87A1E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A23D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E70B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6BC0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81E2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6522ED" w14:paraId="5CD1BE40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0C757" w14:textId="77777777" w:rsidR="006522ED" w:rsidRDefault="006522ED" w:rsidP="006522ED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30C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B914" w14:textId="77777777" w:rsidR="006522ED" w:rsidRPr="00B3607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00F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6907011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Călcâi sch. 24, </w:t>
            </w:r>
          </w:p>
          <w:p w14:paraId="4CC2A4A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382D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E783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021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4+500</w:t>
            </w:r>
          </w:p>
          <w:p w14:paraId="0949E8D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76A4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6347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88668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</w:tbl>
    <w:p w14:paraId="757C9775" w14:textId="77777777" w:rsidR="006522ED" w:rsidRDefault="006522ED">
      <w:pPr>
        <w:spacing w:before="40" w:after="40" w:line="192" w:lineRule="auto"/>
        <w:ind w:right="57"/>
        <w:rPr>
          <w:sz w:val="20"/>
          <w:lang w:val="en-US"/>
        </w:rPr>
      </w:pPr>
    </w:p>
    <w:p w14:paraId="48113822" w14:textId="77777777" w:rsidR="006522ED" w:rsidRDefault="006522ED" w:rsidP="00F14E3C">
      <w:pPr>
        <w:pStyle w:val="Heading1"/>
        <w:spacing w:line="360" w:lineRule="auto"/>
      </w:pPr>
      <w:r>
        <w:t>LINIA 301 F1</w:t>
      </w:r>
    </w:p>
    <w:p w14:paraId="57A359D9" w14:textId="77777777" w:rsidR="006522ED" w:rsidRDefault="006522ED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6522ED" w14:paraId="0435130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AD072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B6D8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470F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6BD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3CE3FD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F74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68F5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6610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675D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501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2822A1A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8049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11F5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875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084D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3A6334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1E7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B862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578D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2D5F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B57C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255A606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620FB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C13F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3828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5191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D4F866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4068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BD644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7CB6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2894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858D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DBC7C84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EED33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EB72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48C1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E0D4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8BFC02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C22F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117170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1DDA6C2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34E68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3E7D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2DB54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521C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020493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1D5E1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6F16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6EB8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5A8D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93A954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C6FA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30984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0F63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2F0D9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B69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5325D9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605A5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3610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64C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DA75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6DAC97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EDD7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5A9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7922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8B3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01E9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8AA2AE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E83A4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CED1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156C4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A5FE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E9D7AA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6535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869380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7608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FCC4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D7FF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E00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DDCFE31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24D4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AC05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1B5F3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E1E2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CB7366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DDEE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84D68E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0CBE8B7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4F8048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29BC4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772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F1CC4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6B1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D178EE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082A8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2D3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15E9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BF9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4C4A2D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931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4DF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E58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456E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698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C187CB3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1CBE5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7EED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1FE4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5AE2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1571AB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96ED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00E386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1C976CE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A1323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D268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B791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1006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C63D923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4DBC9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722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73A19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CC75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A47608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F807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082D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846B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D1DA4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6E38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3F9EF1F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DC970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5B09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881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CDA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9B1E1C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F309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D0A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FE71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2502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AA5D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5BF72F6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3806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D2E2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437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CDF4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9CEDB4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BC0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A5C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641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757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3FC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71D05A1C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A0DA7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A81A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DCB0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284B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1BA2AA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3687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33CC6E2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BD4B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7F6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3DBA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F515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312209F5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DC667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13C5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527D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6CA4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49A2DA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72EA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0F265AB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4D74183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029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D3F2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DD04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1F3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E2995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6522ED" w14:paraId="44E17526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C3F0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900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0F9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F5F5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87A332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913D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0E4B139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13C7F8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604F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28C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F661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5DF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6522ED" w14:paraId="5C479177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7FC2A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841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4B7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0763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A34063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FCEC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EE8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888E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85B5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5ABA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71CE9C1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73F9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1E6F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142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F08A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53B23F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F90E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69D0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3B8D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7D88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A1ED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1657133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062EF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522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C683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4C8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C80314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0822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F20D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C855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55C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DCB8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0E29C7B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4A118" w14:textId="77777777" w:rsidR="006522ED" w:rsidRDefault="006522ED" w:rsidP="006522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016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333D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8A92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30D31A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6A54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F42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841F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B8D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B93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57D14EA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13C308F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3C3B398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471AD56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6B7A60D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2099FC51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12EB36F8" w14:textId="77777777" w:rsidR="006522ED" w:rsidRDefault="006522ED" w:rsidP="007E3B63">
      <w:pPr>
        <w:pStyle w:val="Heading1"/>
        <w:spacing w:line="360" w:lineRule="auto"/>
      </w:pPr>
      <w:r>
        <w:lastRenderedPageBreak/>
        <w:t>LINIA 301 G</w:t>
      </w:r>
    </w:p>
    <w:p w14:paraId="64A894AB" w14:textId="77777777" w:rsidR="006522ED" w:rsidRDefault="006522ED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6522ED" w14:paraId="537CE88D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C5663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AEDE2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4A960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2C382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52320FB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4ECFC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AF47B67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F01FF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C7CD6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DF87C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25F40" w14:textId="77777777" w:rsidR="006522ED" w:rsidRDefault="006522ED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D4979F0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23BF1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27AC5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CB8E6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E2785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AAEFC9A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D46E8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C361D81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316B502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23 - 31 şi </w:t>
            </w:r>
          </w:p>
          <w:p w14:paraId="392ACAB8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FC924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42AD1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B6B5E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2CE03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FE63344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6522ED" w14:paraId="129DAC04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7DBE7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C2675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BFB72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A0CF3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2FF8A27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3DA74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1C05748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AE10F0C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AEF72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0BB4A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DB551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19713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8AEDDF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CCF73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F38E2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6023B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059E4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3D54C1B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57E33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754ED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1DF3D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E0A85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63E3F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CF8542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70A5A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4F790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A1320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C74DC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F9C0BA3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765C0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74235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39B5C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BE36C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09F9F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7B1B8E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046C3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77957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6B18E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68234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CEDFB22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7ECBE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20101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D3DE3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BDB9E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53868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45F74D8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089C8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29924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9F1F7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45C2F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A514D8B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89880" w14:textId="77777777" w:rsidR="006522ED" w:rsidRDefault="006522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69F3986" w14:textId="77777777" w:rsidR="006522ED" w:rsidRDefault="006522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870B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FA822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1F300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407E4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9707BEA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25317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A8447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17959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93833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98DF9CE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548A6" w14:textId="77777777" w:rsidR="006522ED" w:rsidRDefault="006522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3B0E8F6" w14:textId="77777777" w:rsidR="006522ED" w:rsidRDefault="006522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4E60B59" w14:textId="77777777" w:rsidR="006522ED" w:rsidRDefault="006522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10F9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10C6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6607B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045BE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6DE5FC2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E9D71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E54C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B6801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1CE92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92E9991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64A69" w14:textId="77777777" w:rsidR="006522ED" w:rsidRDefault="006522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1216600" w14:textId="77777777" w:rsidR="006522ED" w:rsidRDefault="006522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2EF43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87F9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A42DC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3BEE0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A57EF18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C5ACA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AB88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86A6F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7D8A0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9BE43BA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8E2A0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85B0CD6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7808391E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429C2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ED0A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C7253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A9DE4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82434A0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5F8F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AC3BF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4536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05C0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D298E7C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0EED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578CE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6774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5A735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5C77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253CD24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3871C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24B9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A83F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746F6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FAA2F8C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E215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D63F967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999F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91AE3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96429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44FBC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FB90E61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1C301" w14:textId="77777777" w:rsidR="006522ED" w:rsidRDefault="006522ED" w:rsidP="006522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2F0E8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AB5A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88F0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61458F2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1C32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793A9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8B101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B61CF" w14:textId="77777777" w:rsidR="006522ED" w:rsidRDefault="006522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41226" w14:textId="77777777" w:rsidR="006522ED" w:rsidRDefault="006522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9695928" w14:textId="77777777" w:rsidR="006522ED" w:rsidRDefault="006522ED">
      <w:pPr>
        <w:spacing w:before="40" w:line="192" w:lineRule="auto"/>
        <w:ind w:right="57"/>
        <w:rPr>
          <w:sz w:val="20"/>
          <w:lang w:val="ro-RO"/>
        </w:rPr>
      </w:pPr>
    </w:p>
    <w:p w14:paraId="6C2BC44F" w14:textId="77777777" w:rsidR="006522ED" w:rsidRDefault="006522ED" w:rsidP="00956F37">
      <w:pPr>
        <w:pStyle w:val="Heading1"/>
        <w:spacing w:line="360" w:lineRule="auto"/>
      </w:pPr>
      <w:r>
        <w:t>LINIA 301 N</w:t>
      </w:r>
    </w:p>
    <w:p w14:paraId="66170102" w14:textId="77777777" w:rsidR="006522ED" w:rsidRDefault="006522ED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6522ED" w14:paraId="6CCED711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EA2BD" w14:textId="77777777" w:rsidR="006522ED" w:rsidRDefault="006522ED" w:rsidP="006522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ED8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6F93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469C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E9B089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4F75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F1A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B76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F2662" w14:textId="77777777" w:rsidR="006522ED" w:rsidRPr="0022092F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05A2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F8033DA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D85A9" w14:textId="77777777" w:rsidR="006522ED" w:rsidRDefault="006522ED" w:rsidP="006522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D802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521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9B72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E13B80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614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AE3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F7FF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E0637" w14:textId="77777777" w:rsidR="006522ED" w:rsidRPr="0022092F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6F1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BBC494C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21242" w14:textId="77777777" w:rsidR="006522ED" w:rsidRDefault="006522ED" w:rsidP="006522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31C3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DF9D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809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DED94A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D66B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A91B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D58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40FB6" w14:textId="77777777" w:rsidR="006522ED" w:rsidRPr="0022092F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B874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E8126D9" w14:textId="77777777" w:rsidR="006522ED" w:rsidRPr="00474FB0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6522ED" w14:paraId="606A236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A2C2" w14:textId="77777777" w:rsidR="006522ED" w:rsidRDefault="006522ED" w:rsidP="006522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9E2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4286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5A13" w14:textId="77777777" w:rsidR="006522ED" w:rsidRDefault="006522ED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CDF7680" w14:textId="77777777" w:rsidR="006522ED" w:rsidRDefault="006522ED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E00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CF42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EE35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56245" w14:textId="77777777" w:rsidR="006522ED" w:rsidRPr="0022092F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B1B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212E34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D29C4" w14:textId="77777777" w:rsidR="006522ED" w:rsidRDefault="006522ED" w:rsidP="006522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82E00" w14:textId="77777777" w:rsidR="006522ED" w:rsidRDefault="006522ED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9A21F" w14:textId="77777777" w:rsidR="006522ED" w:rsidRDefault="006522ED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D5D38" w14:textId="77777777" w:rsidR="006522ED" w:rsidRDefault="006522ED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E2500" w14:textId="77777777" w:rsidR="006522ED" w:rsidRPr="00E4222D" w:rsidRDefault="006522ED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4C4E7446" w14:textId="77777777" w:rsidR="006522ED" w:rsidRPr="00E4222D" w:rsidRDefault="006522ED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78CF8442" w14:textId="77777777" w:rsidR="006522ED" w:rsidRPr="00E4222D" w:rsidRDefault="006522ED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C11C838" w14:textId="77777777" w:rsidR="006522ED" w:rsidRDefault="006522ED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AEA14" w14:textId="77777777" w:rsidR="006522ED" w:rsidRDefault="006522ED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E406" w14:textId="77777777" w:rsidR="006522ED" w:rsidRDefault="006522ED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7D17" w14:textId="77777777" w:rsidR="006522ED" w:rsidRPr="0022092F" w:rsidRDefault="006522ED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BD10" w14:textId="77777777" w:rsidR="006522ED" w:rsidRDefault="006522ED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433E2A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29A7" w14:textId="77777777" w:rsidR="006522ED" w:rsidRDefault="006522ED" w:rsidP="006522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BBAD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B043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2DD78" w14:textId="77777777" w:rsidR="006522ED" w:rsidRDefault="006522ED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72A58" w14:textId="77777777" w:rsidR="006522ED" w:rsidRDefault="006522ED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0659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E96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2FCB" w14:textId="77777777" w:rsidR="006522ED" w:rsidRPr="0022092F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1346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041F2A13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A0F75" w14:textId="77777777" w:rsidR="006522ED" w:rsidRDefault="006522ED" w:rsidP="006522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FD49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3F0BA3E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CE41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6044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383F79D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27A6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DC4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6147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C16AA" w14:textId="77777777" w:rsidR="006522ED" w:rsidRPr="0022092F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2DC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4EE6B339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DDB44" w14:textId="77777777" w:rsidR="006522ED" w:rsidRDefault="006522ED" w:rsidP="006522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9AA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593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EE5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1E3865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634B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411A4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A502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144F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F103F" w14:textId="77777777" w:rsidR="006522ED" w:rsidRPr="0022092F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EFEE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376657B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55EB5F7D" w14:textId="77777777" w:rsidR="006522ED" w:rsidRDefault="006522ED" w:rsidP="007F72A5">
      <w:pPr>
        <w:pStyle w:val="Heading1"/>
        <w:spacing w:line="360" w:lineRule="auto"/>
      </w:pPr>
      <w:r>
        <w:t>LINIA 301 O</w:t>
      </w:r>
    </w:p>
    <w:p w14:paraId="41BB1614" w14:textId="77777777" w:rsidR="006522ED" w:rsidRDefault="006522ED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6522ED" w14:paraId="6410D122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AC4AC" w14:textId="77777777" w:rsidR="006522ED" w:rsidRDefault="006522ED" w:rsidP="006522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7D84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19EF8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C755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254DB3D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90C0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063D4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2A7A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E574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56C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A0BF12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FD4F" w14:textId="77777777" w:rsidR="006522ED" w:rsidRDefault="006522ED" w:rsidP="006522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9B87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73F66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D11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CAC6F0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CA1C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6621F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F268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5551F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F3E7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91204A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7A74" w14:textId="77777777" w:rsidR="006522ED" w:rsidRDefault="006522ED" w:rsidP="006522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A0F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8E722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FC4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2965CC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30DF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1EBD9B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BD3D6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A5D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8EE90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4F2C4" w14:textId="77777777" w:rsidR="006522ED" w:rsidRDefault="006522ED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BD9B87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232D" w14:textId="77777777" w:rsidR="006522ED" w:rsidRDefault="006522ED" w:rsidP="006522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3FE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2507E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C7D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F2E5E2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FA59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E1338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2A46C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AB01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2D2BA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AF80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A7224BF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6E015" w14:textId="77777777" w:rsidR="006522ED" w:rsidRDefault="006522ED" w:rsidP="006522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F75A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129FD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489B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97494F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38CE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C0D36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B08AF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8FB7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4C30D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9F1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1FCED2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8777E" w14:textId="77777777" w:rsidR="006522ED" w:rsidRDefault="006522ED" w:rsidP="006522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D214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4D20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72E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51DF80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180D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F78461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C577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34A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BD7DF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45A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97C39F8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FB4E" w14:textId="77777777" w:rsidR="006522ED" w:rsidRDefault="006522ED" w:rsidP="006522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2C3E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1D288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6509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770DCE7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6E54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E86AF3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4D7D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2935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B7620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9DD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37106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6522ED" w14:paraId="474AE867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8CC0A" w14:textId="77777777" w:rsidR="006522ED" w:rsidRDefault="006522ED" w:rsidP="006522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79A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6D62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147C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A9A6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491E20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9EAD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C29E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D265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451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5C038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0079B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6522ED" w14:paraId="54F947E0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9FB8" w14:textId="77777777" w:rsidR="006522ED" w:rsidRDefault="006522ED" w:rsidP="006522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29B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2898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4190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D1C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391D580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35C7B58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AD3FB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30DE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999A9" w14:textId="77777777" w:rsidR="006522ED" w:rsidRPr="00F1029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9F2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3F05F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65D5C52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7A474CFD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0E9AFBDD" w14:textId="77777777" w:rsidR="006522ED" w:rsidRDefault="006522ED" w:rsidP="003260D9">
      <w:pPr>
        <w:pStyle w:val="Heading1"/>
        <w:spacing w:line="360" w:lineRule="auto"/>
      </w:pPr>
      <w:r>
        <w:t>LINIA 301 P</w:t>
      </w:r>
    </w:p>
    <w:p w14:paraId="6ABD0FBF" w14:textId="77777777" w:rsidR="006522ED" w:rsidRDefault="006522ED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6522ED" w14:paraId="05F987F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1F0A5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9D71D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E4009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B849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0998CB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FA6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D5A6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19D0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2373E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F83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16B13A7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1EAF7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F694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2E02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DCF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CB0D7B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FD92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B6399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8ACA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4C58E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C39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9B58CC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DD66A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9E29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B7C30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097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0E84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B22B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082C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4F4A3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9F8D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91C31F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6522ED" w:rsidRPr="00A8307A" w14:paraId="72E79E0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56830" w14:textId="77777777" w:rsidR="006522ED" w:rsidRPr="00A75A00" w:rsidRDefault="006522ED" w:rsidP="006522ED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AA305" w14:textId="77777777" w:rsidR="006522ED" w:rsidRPr="00A8307A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EFC0" w14:textId="77777777" w:rsidR="006522ED" w:rsidRPr="00A8307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6792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2613D126" w14:textId="77777777" w:rsidR="006522ED" w:rsidRPr="00A8307A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B66C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4026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CA573" w14:textId="77777777" w:rsidR="006522ED" w:rsidRPr="00A8307A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3EE90" w14:textId="77777777" w:rsidR="006522ED" w:rsidRPr="00A8307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F696" w14:textId="77777777" w:rsidR="006522ED" w:rsidRPr="00A8307A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9E1357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3B99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93A52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F182F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85F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EA3F64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AF00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61483E1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420D3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184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BCBD6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7902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0BE9F4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C7975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60EE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8C16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E0B1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9ED8A0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4888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C8785F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BB237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0E57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0A979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2889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6522ED" w14:paraId="20CCCC1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8CBB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3AF08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EC297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D7E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C0753F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E409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971C54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844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1237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0C6A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7F31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B6404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6522ED" w14:paraId="43DEF77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E8890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DFF9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F70C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F6BE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DEBC0B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AB5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056A67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CE5F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0150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423AF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9BE8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AE0AB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6522ED" w14:paraId="5018E5E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92F6E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D7191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AA303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C940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FC8177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986F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BFBEEA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E46B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CBFF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D3196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0C9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D534F6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6522ED" w14:paraId="6DEF2B6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88218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3AEE2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8D79C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46EC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D8A08A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BCCE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F6FD37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156FF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66C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C616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1413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F095C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ADE9C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6522ED" w14:paraId="0A05602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BE4D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14626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CDFCC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24D3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499AC2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DEDD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24B5A1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2FCC8C5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808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EB6B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49339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0DE8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A4CAC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6522ED" w14:paraId="4D00EB7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D8A3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4A85B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54F2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68FF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C8EF97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4025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8D9EC5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BA1CF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B7FD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4BF90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5CA5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D0029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6522ED" w14:paraId="27C89A3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546E9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E31F5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71A0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6D6F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682E69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5865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388FED7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5754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0DB1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2DBD3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803E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1A44A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6522ED" w14:paraId="4001CBC5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08712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90A3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B818D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5CAE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FD4C63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34A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FD04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6F2B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9262C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A56D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5826D23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32CB8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754C0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35A5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5EA5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A0CA91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666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3C8DDE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5C84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0173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7C43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E3B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9BBBD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6522ED" w14:paraId="19D60CD3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1DAD7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53F27" w14:textId="77777777" w:rsidR="006522ED" w:rsidRDefault="006522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474DC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416E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D4E926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42D8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A6343E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19133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C0A8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D7F78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D39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044BA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6522ED" w14:paraId="407E173C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6AA02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4E0C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FE1CC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2F1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899795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105B3" w14:textId="77777777" w:rsidR="006522ED" w:rsidRDefault="006522ED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07D490FA" w14:textId="77777777" w:rsidR="006522ED" w:rsidRDefault="006522ED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00CA7E59" w14:textId="77777777" w:rsidR="006522ED" w:rsidRDefault="006522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DC04B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704A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9F5A7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1B4B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575D69F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E3B54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D9E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A12B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0E84F" w14:textId="77777777" w:rsidR="006522ED" w:rsidRDefault="006522ED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054CD19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6F10DB0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7C1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194FCE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256E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0C72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5D780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90E4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4738884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4BFB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BB3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C2CEE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701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97DF79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FC9F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743394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50DD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CD48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0FE67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C8F5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74C0188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2B97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9E83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F68B1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23CB" w14:textId="77777777" w:rsidR="006522ED" w:rsidRDefault="006522ED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8BA0640" w14:textId="77777777" w:rsidR="006522ED" w:rsidRDefault="006522ED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EA77A" w14:textId="77777777" w:rsidR="006522ED" w:rsidRDefault="006522ED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2BBF88B" w14:textId="77777777" w:rsidR="006522ED" w:rsidRDefault="006522ED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AC4D6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E258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7E96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2073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441F22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3807D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5438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7A13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FC6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DE0AD0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BA23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969FCF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FD9A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B21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62E11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E74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DAAF86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45AC7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B413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181F2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E5C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B25B3F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1A0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2E309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B1DF3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A7E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29D8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B2BC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3AB999D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B7CD" w14:textId="77777777" w:rsidR="006522ED" w:rsidRDefault="006522ED" w:rsidP="006522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FFD4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4636A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68C1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A38F2C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6540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4931A1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CB401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2677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96ADE" w14:textId="77777777" w:rsidR="006522ED" w:rsidRPr="001B37B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5D0E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930ED42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0A1189BE" w14:textId="77777777" w:rsidR="006522ED" w:rsidRDefault="006522ED" w:rsidP="00E81B3B">
      <w:pPr>
        <w:pStyle w:val="Heading1"/>
        <w:spacing w:line="360" w:lineRule="auto"/>
      </w:pPr>
      <w:r>
        <w:t>LINIA 314 G</w:t>
      </w:r>
    </w:p>
    <w:p w14:paraId="5DDE06DA" w14:textId="77777777" w:rsidR="006522ED" w:rsidRDefault="006522ED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6522ED" w14:paraId="02D321FE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C851" w14:textId="77777777" w:rsidR="006522ED" w:rsidRDefault="006522ED" w:rsidP="006522E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8D3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43CE3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0BC5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00704D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85189C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EFFF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87F1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0C2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372F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F072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88F44DB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BBC2D" w14:textId="77777777" w:rsidR="006522ED" w:rsidRDefault="006522ED" w:rsidP="006522E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EFF5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7F4B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5B4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B57965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4A30A3C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837B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AF04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FB2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F030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D3B0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D0360CB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144F2" w14:textId="77777777" w:rsidR="006522ED" w:rsidRDefault="006522ED" w:rsidP="006522E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EB6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8BEA1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610E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562AB9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3CA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A1A33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C0B9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48906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992B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217EEAD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6522ED" w14:paraId="0838FFA5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511CE" w14:textId="77777777" w:rsidR="006522ED" w:rsidRDefault="006522ED" w:rsidP="006522E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DF4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9A84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3720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6293EB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8E99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6B1E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B391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9DD02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04B4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1759DF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6522ED" w14:paraId="1B3234AF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40F4C" w14:textId="77777777" w:rsidR="006522ED" w:rsidRDefault="006522ED" w:rsidP="006522E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B8C7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3B86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D72A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A64248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5ED9D07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651F506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695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4E8C0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1E5C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960A1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CF00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37B9234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BF11E" w14:textId="77777777" w:rsidR="006522ED" w:rsidRDefault="006522ED" w:rsidP="006522E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DFA0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E526E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4F7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9BDFAF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7851D02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75ABAD7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1F0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4E19A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A22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2191" w14:textId="77777777" w:rsidR="006522ED" w:rsidRPr="00DF53C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784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6A4DC5C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446E05EF" w14:textId="77777777" w:rsidR="006522ED" w:rsidRDefault="006522ED" w:rsidP="003A5387">
      <w:pPr>
        <w:pStyle w:val="Heading1"/>
        <w:spacing w:line="360" w:lineRule="auto"/>
      </w:pPr>
      <w:r>
        <w:t>LINIA 316</w:t>
      </w:r>
    </w:p>
    <w:p w14:paraId="4BE668A2" w14:textId="77777777" w:rsidR="006522ED" w:rsidRDefault="006522ED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6522ED" w14:paraId="618F974F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8DB47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1171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E26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AFAC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46A2E72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AABB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98E0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B602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5041F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C037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3CA1E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E1CCA7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6522ED" w14:paraId="0E7BECC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CA384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D56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D5B3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2062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3F67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41321DD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3AAEFA2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65BF5D1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7964358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1465FF3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27FBC68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D019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1D23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9CAF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CC6B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3C02C9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6522ED" w14:paraId="7B971174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79085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00C5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5CA4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FB18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055B745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B330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73266D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4BC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9C6D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E187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1AD1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DA3C4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47190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6522ED" w14:paraId="101B540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58407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6E82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59B8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599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23721EB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22C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07E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85B3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3F53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A0DA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1C047B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8003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597C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93D4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E54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11540C7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FE66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628A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33DF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8473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F078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4EE185D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B2B24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2D5C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3DCF002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334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E031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4059555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B7EE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0931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19D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65AA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CD75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77A68847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6468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9B3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92224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94A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686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889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F4A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6BF98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14C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CA9E156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0D45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4E51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40E6433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E030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002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798DC57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E26C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2562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07A1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000C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CCF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6522ED" w14:paraId="15E49490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68B65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626E" w14:textId="77777777" w:rsidR="006522ED" w:rsidRDefault="006522ED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4862ED67" w14:textId="77777777" w:rsidR="006522ED" w:rsidRDefault="006522ED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6149" w14:textId="77777777" w:rsidR="006522ED" w:rsidRDefault="006522ED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2F154" w14:textId="77777777" w:rsidR="006522ED" w:rsidRDefault="006522ED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63E10C1D" w14:textId="77777777" w:rsidR="006522ED" w:rsidRDefault="006522ED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AA441" w14:textId="77777777" w:rsidR="006522ED" w:rsidRDefault="006522ED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24CA" w14:textId="77777777" w:rsidR="006522ED" w:rsidRDefault="006522ED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BFE53" w14:textId="77777777" w:rsidR="006522ED" w:rsidRDefault="006522ED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87EAF" w14:textId="77777777" w:rsidR="006522ED" w:rsidRPr="00F6236C" w:rsidRDefault="006522ED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0D2D3" w14:textId="77777777" w:rsidR="006522ED" w:rsidRDefault="006522ED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3A91F65E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41CB8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EB8D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6BC4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4147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73C135D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B1C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C4228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2DAD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22992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9A1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48E5D04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57F5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C036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94FA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2148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9A95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53C1B6C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498E0A7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9357CE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4406ABA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DC71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AC6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8F1E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22A5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F765656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31208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7A3D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5F86E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84EC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165318B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E89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1174A0E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424C6C9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DE38D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F48C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C8BD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D01A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6522ED" w14:paraId="02FED0FC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B112F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F202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5EF1371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BF6D3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8EBB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4896ECD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90ADC" w14:textId="77777777" w:rsidR="006522ED" w:rsidRPr="00273EC0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28572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632F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F062D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C64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6522ED" w14:paraId="7E73744A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40275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EEAB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05A40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30EA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7926AE4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5DB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F13DC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C07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9F531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2FB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B09B37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141E8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A210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292F1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BE94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01E094A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3479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E8144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1DF8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FF02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BB5C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32A3BE2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A9BC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77DA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BEF97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36D1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393CE12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647D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E1508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9DAB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7FC89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0091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4EDB16F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163C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BA10" w14:textId="77777777" w:rsidR="006522ED" w:rsidRDefault="006522ED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5CB3CF7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6916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752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627AB5F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4435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1C52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36D1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C5257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7E5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6ECC845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B827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19F4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89BC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BB4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744BE11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8055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41A8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0913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B3E3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4DB4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E8C9B9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DBFC5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2AB0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809CE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CEAA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5342885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6627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CCFF0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206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C134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A5E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305026B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5E8B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FC5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7099B3E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83F5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B276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31BE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D22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3E19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B1D4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E68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426EA0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A84E1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8ACE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49DE839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C32D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75844" w14:textId="77777777" w:rsidR="006522ED" w:rsidRPr="00830247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213C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D826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14DD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4EF07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2ADE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6522ED" w14:paraId="7275F73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2B8B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97B7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6DD35E5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66FE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0553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45225727" w14:textId="77777777" w:rsidR="006522ED" w:rsidRPr="00830247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65F2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CB81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F96F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01DB6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92A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6522ED" w14:paraId="0F63E57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D2D2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940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0FDA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D39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4A483A5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330C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81A9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206C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376C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9DB0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E4AC0F2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1AB6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B78D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8410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275D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46D0897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6362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95309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4F5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6C878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689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394758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8FE6D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54E7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57C05E9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5AA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51D5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3C74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0658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0300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DF52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A2CC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6522ED" w14:paraId="1E7DC889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EA953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2756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9B67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6DE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6EA766C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E9A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5EA1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EA1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78B6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FA29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789156C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2FA66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CF19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6A5D4C8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EB2A3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7E2E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303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F988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AAA8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BC63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101A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0DAB839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9B18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867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362A8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C8E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74F4C78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7259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9D776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BC05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E3706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1B93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9BDFDCD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4276D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945D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8CFEE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7EE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1619580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F0A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787B8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E6F2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A94FE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290B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77A9E9" w14:textId="77777777" w:rsidR="006522ED" w:rsidRPr="000D7AA7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6522ED" w14:paraId="47BDA3A2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771D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84F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44D0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A98E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6647EE3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AA53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05A9D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FEC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B8FB6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4E40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5DF0B475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B60AE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8E37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003AB6B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D276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6F15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0F35F4E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1B27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74F12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1645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5E27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2D92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F43E0C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7D4CD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BB6A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14F2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C325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36436CA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BF59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6FA9C0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03BB0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EC0E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B4252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2CE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2DB046A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0EFB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2811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148FE56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EFF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DC7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3E31170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3D6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B9F0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0EC3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F2EA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DDB7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25684F2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6522ED" w14:paraId="19665BD9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27DAE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6B5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E5DAA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C2F0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33650B8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796F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CE5B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7B9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5ED28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CBE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8DD6031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E6249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D44D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5C58B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8212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760C2C0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2137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166B8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53F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401C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39C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6444873F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FEECC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8EE6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237B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4058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5F947F0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9325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CF970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A229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ED493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E8B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6522ED" w14:paraId="4C763A25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5786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8F2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F1B4B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6BD1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6181526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2FF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38B1D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CD1D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A298D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8CBF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6522ED" w14:paraId="4215589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16EBD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310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00129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9420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7195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3437EF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B70B8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047B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2D16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D926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4F45C14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7DA52D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3EE25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ED1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4C0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E526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544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B3C864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90A6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0970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F2604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2109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5EA33FF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A80D835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7644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F41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99A40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742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7C589D8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A42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3C6511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1F956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162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8F18B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172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6FC26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6522ED" w14:paraId="1B1BC332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4258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02A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4CFD0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5290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4EA4539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152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49C0940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C5524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B3C8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E5AB7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AFD7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BB8A8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BE99B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6522ED" w14:paraId="4CCAE2C2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C141B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C197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B2EA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175D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3E52100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618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0D2FF7E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5D83F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5AA6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F546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547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57875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EFB39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6522ED" w14:paraId="22720E33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9FA08" w14:textId="77777777" w:rsidR="006522ED" w:rsidRDefault="006522ED" w:rsidP="006522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B84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07968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41E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6904154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6D5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195CD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E9AA" w14:textId="77777777" w:rsidR="006522ED" w:rsidRPr="00514DA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DE8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8443" w14:textId="77777777" w:rsidR="006522ED" w:rsidRPr="00F6236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1C00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41980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0C978336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195541C4" w14:textId="77777777" w:rsidR="006522ED" w:rsidRDefault="006522ED" w:rsidP="00380064">
      <w:pPr>
        <w:pStyle w:val="Heading1"/>
        <w:spacing w:line="360" w:lineRule="auto"/>
      </w:pPr>
      <w:r>
        <w:t>LINIA 500</w:t>
      </w:r>
    </w:p>
    <w:p w14:paraId="76C8AF9A" w14:textId="77777777" w:rsidR="006522ED" w:rsidRPr="00071303" w:rsidRDefault="006522ED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6522ED" w14:paraId="1450D605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59804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588A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29AA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504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07546E64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4D1BA774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DEA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7EB1EB3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4D17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F102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B3C66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8F08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750B7F22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4944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AB28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FFCEC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6CAB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7C2AC3C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0FA5EDE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4A8B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26EA0AC4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CC5A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BA00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69518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272D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2FF00E52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938EE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9ECC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68EDAB3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5E48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9DB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39B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CFF2C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09F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8E714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5B36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197C775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3775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64AE8" w14:textId="77777777" w:rsidR="006522ED" w:rsidRDefault="006522ED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4AA74" w14:textId="77777777" w:rsidR="006522ED" w:rsidRPr="00D33E71" w:rsidRDefault="006522ED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0DDE" w14:textId="77777777" w:rsidR="006522ED" w:rsidRDefault="006522ED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BC84" w14:textId="77777777" w:rsidR="006522ED" w:rsidRDefault="006522ED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D6A4" w14:textId="77777777" w:rsidR="006522ED" w:rsidRDefault="006522ED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F1E62" w14:textId="77777777" w:rsidR="006522ED" w:rsidRDefault="006522ED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00CD500D" w14:textId="77777777" w:rsidR="006522ED" w:rsidRDefault="006522ED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4A9E9" w14:textId="77777777" w:rsidR="006522ED" w:rsidRPr="00D33E71" w:rsidRDefault="006522ED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72968" w14:textId="77777777" w:rsidR="006522ED" w:rsidRDefault="006522ED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40846B99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A0DB4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A3D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7E55FC5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81C2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1C0A0" w14:textId="77777777" w:rsidR="006522ED" w:rsidRPr="0008670B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03A7891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4D436F2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1AA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7AA05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27FD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F6F64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14B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:rsidRPr="00456545" w14:paraId="7E6B0B1E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B27C" w14:textId="77777777" w:rsidR="006522ED" w:rsidRPr="00456545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1A17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18C12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74C5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4F991347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6AED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E1AA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E8E2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713CB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F4FF4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522ED" w:rsidRPr="00456545" w14:paraId="330840F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6890A" w14:textId="77777777" w:rsidR="006522ED" w:rsidRPr="00456545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2A50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80545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F097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7C7B45E3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51B10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098F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7722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386E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BAF13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522ED" w:rsidRPr="00456545" w14:paraId="7219C093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063F8" w14:textId="77777777" w:rsidR="006522ED" w:rsidRPr="00456545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81C0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C58FB55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ED933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53E4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3ED22DE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84CE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B7DDB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1406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FF60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5CD81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522ED" w:rsidRPr="00456545" w14:paraId="44C49BE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CB33" w14:textId="77777777" w:rsidR="006522ED" w:rsidRPr="00456545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950D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A4F6F31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9AD40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8533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70DD64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12A9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DEC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AF7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D6F52E3" w14:textId="77777777" w:rsidR="006522ED" w:rsidRPr="00456545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8756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C2E9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2294839" w14:textId="77777777" w:rsidR="006522ED" w:rsidRPr="00A3090B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:rsidRPr="00456545" w14:paraId="6F59A67B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DEE05" w14:textId="77777777" w:rsidR="006522ED" w:rsidRPr="00456545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10E6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93E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3D7A4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B94766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39906195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72FC624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30CC4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DA66D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7AA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061CA82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6BDC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59748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:rsidRPr="00456545" w14:paraId="1AE9D8DE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AA4D" w14:textId="77777777" w:rsidR="006522ED" w:rsidRPr="00456545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424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BD1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FBA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57DD85B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F8DB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4CD0704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2F441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1263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5276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5CFF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583B5A" w14:textId="77777777" w:rsidR="006522ED" w:rsidRPr="005F21B7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6522ED" w:rsidRPr="00456545" w14:paraId="5CA1F90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18927" w14:textId="77777777" w:rsidR="006522ED" w:rsidRPr="00456545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621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5D7A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E0FF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7EA6B63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4D1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660082E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A3C7F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F9B8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F014E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F70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2FDF9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6522ED" w:rsidRPr="00456545" w14:paraId="151BA59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B5277" w14:textId="77777777" w:rsidR="006522ED" w:rsidRPr="00456545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77FA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96DD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74C6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59AA3AD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4CB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109AC54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4D8DF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0D25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C3C0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C7CA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17260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6522ED" w:rsidRPr="00456545" w14:paraId="1F514871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BE4F9" w14:textId="77777777" w:rsidR="006522ED" w:rsidRPr="00456545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05D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9CE38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9198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5E04379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770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BE696E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86D45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4B6E0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7BCD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4BC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42D9B5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12A6AD4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6522ED" w:rsidRPr="00456545" w14:paraId="4C809381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E8E0" w14:textId="77777777" w:rsidR="006522ED" w:rsidRPr="00456545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9A5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BC196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E8A5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EB05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0711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7DF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29B1055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69773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CDD2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2D0C50B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6522ED" w14:paraId="495D7233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7A9B4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6698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6C15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E4E1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9E7FC1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DD4F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049F074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63E8086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88701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014C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8B01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AEB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722DA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F4DEF4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0BE0621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A1EC44C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6522ED" w14:paraId="55546C7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2D928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AA1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66CE0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9C4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B570D8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F0E0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7B9BA1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3B241FB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1FE9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761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3F39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C276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806F0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0A2FA2C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60847A4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6522ED" w14:paraId="00079268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19CD9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AEA3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2C78922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BCF44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292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5986F25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290BFBC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5D02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A5CF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8EC2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7D0F4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238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C84B8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6522ED" w14:paraId="7551554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85102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A08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47534A9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2E4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5E09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26D6AED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D623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AD1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67F1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725A6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C07E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4958F8E5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6522ED" w14:paraId="554FE30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2BC06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03A1" w14:textId="77777777" w:rsidR="006522ED" w:rsidRDefault="006522ED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BFBF9" w14:textId="77777777" w:rsidR="006522ED" w:rsidRDefault="006522ED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E5A0B" w14:textId="77777777" w:rsidR="006522ED" w:rsidRDefault="006522ED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465148FD" w14:textId="77777777" w:rsidR="006522ED" w:rsidRDefault="006522ED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9E874" w14:textId="77777777" w:rsidR="006522ED" w:rsidRDefault="006522ED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77C1C" w14:textId="77777777" w:rsidR="006522ED" w:rsidRDefault="006522ED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1336F" w14:textId="77777777" w:rsidR="006522ED" w:rsidRDefault="006522ED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698F0D80" w14:textId="77777777" w:rsidR="006522ED" w:rsidRDefault="006522ED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5E215" w14:textId="77777777" w:rsidR="006522ED" w:rsidRPr="00D33E71" w:rsidRDefault="006522ED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1FC2" w14:textId="77777777" w:rsidR="006522ED" w:rsidRDefault="006522ED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7B325766" w14:textId="77777777" w:rsidR="006522ED" w:rsidRDefault="006522ED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6522ED" w14:paraId="1F78FBC3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68BCA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DC050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5EF7A7A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8D0B2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B1AA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4593D6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6352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1AF46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DA50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CE64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B535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26AB1DF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226E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D7C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713C182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7AF6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068B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120E291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634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00038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56B9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D5473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9C63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5A56F49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4E5742F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92310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2D53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B300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E05C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670FCA6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5A77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6615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109A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0BECAE6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B71A0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B030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ADDE999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1F055AF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A46D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DAC2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1799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20BD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506C1DE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091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1AF91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94E8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7613E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A888C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6E69DFD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FBC87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0581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13EE8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7131D" w14:textId="77777777" w:rsidR="006522ED" w:rsidRDefault="006522ED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6A75084A" w14:textId="77777777" w:rsidR="006522ED" w:rsidRDefault="006522ED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BE70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B0A2D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24C3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1BE3D5F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35C3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55F67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3E20421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0FE4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A9C3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86DC1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77BA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FFF76E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26A5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587CE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7D6A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75E1D4C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8F0A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796D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0FA644A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4FB25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3A58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822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B242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1C75D98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7248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0F83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9E9C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A8BA6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5205" w14:textId="77777777" w:rsidR="006522ED" w:rsidRPr="00534A55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12D3672E" w14:textId="77777777" w:rsidR="006522ED" w:rsidRPr="00534A55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32A0FA0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6522ED" w14:paraId="3ED1374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42769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CD3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E04A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D4AA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0175C55C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101F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60DC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BBEA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D3095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D94E8" w14:textId="77777777" w:rsidR="006522ED" w:rsidRPr="00534A55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6FB63469" w14:textId="77777777" w:rsidR="006522ED" w:rsidRPr="00534A55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C059FD3" w14:textId="77777777" w:rsidR="006522ED" w:rsidRPr="00534A55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6522ED" w14:paraId="59320DA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29AF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1EE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649C8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55C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324C57C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07F1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8F46B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57CE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738536B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18018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C02BE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2C25A6F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EA88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95C30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29626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FB42" w14:textId="77777777" w:rsidR="006522ED" w:rsidRPr="000C4604" w:rsidRDefault="006522ED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1E97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F25856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2D7C2CE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30A90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8E0B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EBB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C31B5" w14:textId="77777777" w:rsidR="006522ED" w:rsidRPr="000C4604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4EABB403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6522ED" w14:paraId="2E04FB2C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31D55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2A4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7F54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99EE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7CD2C6C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0DAF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C4C28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276F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471BCDA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88A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B08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23986F5F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49AD5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9AA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33BE824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92780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327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77D4E3D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3D35207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71F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C012B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A79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0A1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1F8D6" w14:textId="77777777" w:rsidR="006522ED" w:rsidRPr="00BB30B6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473F37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5F50389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6522ED" w14:paraId="5D6A4F7C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559EB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74E0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88110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C109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11E5392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EBE9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2D238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771A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F0BAC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ABB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4DEB03FD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2C00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E1A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965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6886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3EBBE0D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508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71C4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432A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4617CAE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F7CB3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F99C5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57A3705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4F08E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D43C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6A6E6BC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AAC5B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F5D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868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ED1F2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EFC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38E5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92C6" w14:textId="77777777" w:rsidR="006522ED" w:rsidRPr="000C4604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6522ED" w14:paraId="538954CB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AE06D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8F5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8AD7E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471E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3389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EA1D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39CA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71EDB3E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C24DF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6B6F" w14:textId="77777777" w:rsidR="006522ED" w:rsidRPr="000C4604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6522ED" w14:paraId="597694FF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D6EC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FFA2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4A5C322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E1F9F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FFBD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653D423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2336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3D0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3E3E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246BBF4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6123C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662EA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34D59B0" w14:textId="77777777" w:rsidR="006522ED" w:rsidRPr="006C1F61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48201C83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CF3B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0E70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7E51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6C3C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4C61F87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F67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5D5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F8C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68D87F4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89AF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E87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624B3AC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7B1AA45A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6522ED" w14:paraId="1C67FE73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2A555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7C42" w14:textId="77777777" w:rsidR="006522ED" w:rsidRDefault="006522ED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A34D" w14:textId="77777777" w:rsidR="006522ED" w:rsidRDefault="006522ED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9AB14" w14:textId="77777777" w:rsidR="006522ED" w:rsidRDefault="006522ED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CA2C" w14:textId="77777777" w:rsidR="006522ED" w:rsidRDefault="006522ED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CE4C1" w14:textId="77777777" w:rsidR="006522ED" w:rsidRDefault="006522ED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BA2D" w14:textId="77777777" w:rsidR="006522ED" w:rsidRDefault="006522ED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2FFC7" w14:textId="77777777" w:rsidR="006522ED" w:rsidRDefault="006522ED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B4E4F" w14:textId="77777777" w:rsidR="006522ED" w:rsidRPr="004143AF" w:rsidRDefault="006522ED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4315BAFA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3BC5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E50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5666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84F8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F20D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CBB0A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0591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73EEB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59C9C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6323500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EC67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3EE40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67780E5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B6B57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1978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427E4B3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5F0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593A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DDD5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30C1062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6052B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3E40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94E125E" w14:textId="77777777" w:rsidR="006522ED" w:rsidRPr="00D84BDE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0ADC8DE6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1F901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A7AC0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2DC3D3F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8929C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D549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C742B74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FD4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925B2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81CB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8143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B1D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45AB7A00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6468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4B7E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109C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00C5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E05661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BEF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F0DE0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41A8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394B545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F3B2A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7E85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289CAD69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428FD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56DB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FBD6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3271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0D4FA235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E809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E687A60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B73F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A25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C0A98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24CA" w14:textId="77777777" w:rsidR="006522ED" w:rsidRPr="00534C03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5F63335F" w14:textId="77777777" w:rsidR="006522ED" w:rsidRPr="00534C03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BB6A31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6522ED" w14:paraId="4ADF6291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56432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9DD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4EA12C7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42954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2294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4D9721C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889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C726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4EE0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5BCC214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4F350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71416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BEA6988" w14:textId="77777777" w:rsidR="006522ED" w:rsidRPr="00D84BDE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0DE0AD0B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53E8C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D73F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7DE60B1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4FA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D4D5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45E2D0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2BF20E2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5D93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BE8A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9334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1CFEA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0DAA" w14:textId="77777777" w:rsidR="006522ED" w:rsidRPr="001F07B1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5B2FB7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4E64D8DE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6522ED" w14:paraId="01E68E6B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4427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7F1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2139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E6FA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78D713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D433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1496974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F6F5D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0360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56BF5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5F6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43B8FF7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2B2D3F6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6522ED" w14:paraId="20BFB315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2483C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E37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82982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304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AC0E0C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818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7829B5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F583C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8F5F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2FAC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BB2D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7A099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37CF24B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6522ED" w14:paraId="3110BEB3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5EE1D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CC54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9CAB4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229E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A2EDDA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971B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68C0F2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7827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19C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D3B0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C0D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AF7B0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6522ED" w14:paraId="1E11032A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0A11B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17EF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0DB17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E9E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626457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4A3B4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8FB53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44D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D3F4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72E6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EBFB8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0D1C9F1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6522ED" w14:paraId="68F1E878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31DC1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312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ABC9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10DF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801B5A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1B0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13823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3409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21C07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A085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CEDC9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6522ED" w14:paraId="1581143F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2C58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2034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3EC45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BDF1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F1B69C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4BB2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57C76D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74436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09100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78E7A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1EAA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5074377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6522ED" w14:paraId="524CAA26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6EF6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77E1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8D46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47F4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AA2F61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7DED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6BDD6E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AE145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DD1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FCBED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F8A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96B374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076F423C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6522ED" w14:paraId="52FFE088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500A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3807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490EE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AE4F" w14:textId="77777777" w:rsidR="006522ED" w:rsidRPr="00AD0C48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DB40136" w14:textId="77777777" w:rsidR="006522ED" w:rsidRPr="00AD0C48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F5FC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629B24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A147A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08AB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6C588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4C294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CE98F3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29117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5D8F06AC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6522ED" w14:paraId="45D3A838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9866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4567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3C7E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B9420" w14:textId="77777777" w:rsidR="006522ED" w:rsidRDefault="006522ED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82E6E1D" w14:textId="77777777" w:rsidR="006522ED" w:rsidRDefault="006522ED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484303E2" w14:textId="77777777" w:rsidR="006522ED" w:rsidRDefault="006522ED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4DF8DB87" w14:textId="77777777" w:rsidR="006522ED" w:rsidRPr="002532C4" w:rsidRDefault="006522ED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AAF7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B72BB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D305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58E72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66E6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1627B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5AFF014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03E0100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6522ED" w14:paraId="0AD39B47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957B7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6EC7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B2532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EA1F8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168606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9A9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B6FA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805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B7C8B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D2C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135CD4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1BDD10A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6522ED" w14:paraId="01CDC5DA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89B67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EA97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90FFB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6D56B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8863D6B" w14:textId="77777777" w:rsidR="006522ED" w:rsidRPr="0037264C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F9A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C55F6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A6D3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C0528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C24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FEC83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3254FF2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6522ED" w14:paraId="462DBC91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FCA2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7B4C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F5D02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F557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443B564" w14:textId="77777777" w:rsidR="006522ED" w:rsidRPr="003A070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28C4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510C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029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39E8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733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AFE69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6522ED" w14:paraId="20D7175D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E9BB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E89B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62912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2471E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97F30D9" w14:textId="77777777" w:rsidR="006522ED" w:rsidRPr="00F401C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1E4B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452F882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669C6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4C09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C939B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70C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9F845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72A436CC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6522ED" w14:paraId="1621B9C7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809F2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8DD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2D93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92A49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F37E9BE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0F0EF2D8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139F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89BB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ABD5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E3766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035D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0F827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630D73D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6522ED" w14:paraId="2E60D669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0C363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7A5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733FB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1D0C4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652CBF7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6167AEA0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61A31F8B" w14:textId="77777777" w:rsidR="006522ED" w:rsidRPr="002532C4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DF52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DB52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49FD3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41C9F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AD7B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82DDD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2885C199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6522ED" w14:paraId="2BB12EBB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4D17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481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5CCB7BC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ECDF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DD7C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40D4B9E9" w14:textId="77777777" w:rsidR="006522ED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3BECEDA5" w14:textId="77777777" w:rsidR="006522ED" w:rsidRDefault="006522ED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B028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A082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7AF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7F4A1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B19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498CF4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6522ED" w14:paraId="6B6C3A24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A775A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1931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563B9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FA637" w14:textId="77777777" w:rsidR="006522ED" w:rsidRPr="002D1130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7C388F7A" w14:textId="77777777" w:rsidR="006522ED" w:rsidRPr="002D1130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20E53322" w14:textId="77777777" w:rsidR="006522ED" w:rsidRPr="002D1130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63E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C33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D686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171AE7F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209E7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2E9F0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55825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1675270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2766397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17B662F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4B0073E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6522ED" w14:paraId="66366B4D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F5843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9CC72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4FD8B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85F4" w14:textId="77777777" w:rsidR="006522ED" w:rsidRPr="002D1130" w:rsidRDefault="006522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2ADEB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E6C4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FB13D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0D6F484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9555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E8BC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6522ED" w14:paraId="6D38BFC3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F4BF4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1A77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08D8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A426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B022D8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9722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2168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7411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8CC93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E65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117C6CC6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6D65960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6522ED" w14:paraId="7D9F2EEE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918E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B5D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227B1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6D51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8C3A93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BFA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62AD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E6E19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29A9C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2313B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2907871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20D745D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6522ED" w14:paraId="0BC69D8F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85AE4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3D58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3DA83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2A317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057787C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5D955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F52C4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71CF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2200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80D8E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76DCB2DC" w14:textId="77777777" w:rsidR="006522ED" w:rsidRPr="00CB3447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6522ED" w14:paraId="21FDF1D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71F56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9FC6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51DA3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ED9B8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41F34A13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D99D7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85E6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4BC9E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3664E11A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C64E8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F68A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499F94F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2C69316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38A0B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37FAC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9B64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6FDC2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B851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36E8E82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EC2CA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6FB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17907" w14:textId="77777777" w:rsidR="006522ED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CC833" w14:textId="77777777" w:rsidR="006522ED" w:rsidRPr="004143AF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1E033AC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42CF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7E09C" w14:textId="77777777" w:rsidR="006522ED" w:rsidRDefault="006522ED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0793E" w14:textId="77777777" w:rsidR="006522ED" w:rsidRPr="00D33E71" w:rsidRDefault="006522ED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1EAF" w14:textId="77777777" w:rsidR="006522ED" w:rsidRDefault="006522ED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377DED47" w14:textId="77777777" w:rsidR="006522ED" w:rsidRDefault="006522ED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47E21" w14:textId="77777777" w:rsidR="006522ED" w:rsidRDefault="006522ED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7A0D0" w14:textId="77777777" w:rsidR="006522ED" w:rsidRDefault="006522ED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129E6" w14:textId="77777777" w:rsidR="006522ED" w:rsidRDefault="006522ED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2A55" w14:textId="77777777" w:rsidR="006522ED" w:rsidRDefault="006522ED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1C72F" w14:textId="77777777" w:rsidR="006522ED" w:rsidRPr="004143AF" w:rsidRDefault="006522ED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6522ED" w14:paraId="366D98C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2C2ED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E7C0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68B9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4EFC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5703E1DA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C4CE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EF230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0516" w14:textId="77777777" w:rsidR="006522ED" w:rsidRDefault="006522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5FB2E" w14:textId="77777777" w:rsidR="006522ED" w:rsidRPr="00D33E71" w:rsidRDefault="006522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D38D" w14:textId="77777777" w:rsidR="006522ED" w:rsidRDefault="006522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6522ED" w14:paraId="3B708F3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AA186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50FE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47270CC5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1BC01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6556B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6477C8A7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9A640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BE18F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8EB8A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0D6A3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0C53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6522ED" w14:paraId="4A21622F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2FA42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7A88C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9ABEB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544E4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75C0B598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36F18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9D4B2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17692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EAAF0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0823E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453680F9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80DC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C6551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2567B5C2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AB72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1F155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41735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111D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C5C9B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95C55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8014B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6522ED" w14:paraId="1DC1EE85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EAB6B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31558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692E8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EA221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0FAEA049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7D142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3A86C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0E9BD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3BB78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D332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178ED8E7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8377D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581B6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1202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5D056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3D064584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59D5D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092CC68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88088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B794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A57E6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ACFB2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17F9AFB6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C57F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C8017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ABBDD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5C808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60079DF7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07E1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FEEF731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DCBF8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6D9A3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81550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6266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175522D1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6859F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20EC" w14:textId="77777777" w:rsidR="006522ED" w:rsidRDefault="006522ED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B064" w14:textId="77777777" w:rsidR="006522ED" w:rsidRPr="00D33E71" w:rsidRDefault="006522ED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97B7" w14:textId="77777777" w:rsidR="006522ED" w:rsidRDefault="006522ED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38A0017A" w14:textId="77777777" w:rsidR="006522ED" w:rsidRDefault="006522ED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56F6C" w14:textId="77777777" w:rsidR="006522ED" w:rsidRDefault="006522ED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77074B9" w14:textId="77777777" w:rsidR="006522ED" w:rsidRDefault="006522ED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ACC06" w14:textId="77777777" w:rsidR="006522ED" w:rsidRPr="00D33E71" w:rsidRDefault="006522ED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1F4D2" w14:textId="77777777" w:rsidR="006522ED" w:rsidRDefault="006522ED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9F2AF" w14:textId="77777777" w:rsidR="006522ED" w:rsidRPr="00D33E71" w:rsidRDefault="006522ED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FE79D" w14:textId="77777777" w:rsidR="006522ED" w:rsidRDefault="006522ED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3793E64C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568EB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D3AB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307DB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15A5D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2647AA7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1C7B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8CB5CEC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CB89316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7FEFAC86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28BA827F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D18AF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89D2E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2E2F9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4E90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04B791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1202F392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1646DCDE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6522ED" w14:paraId="71F04F2C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6CD8C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848D3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EC61B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D299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E261AC9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E7DBE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AB01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F1C0F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424FE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114B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6522ED" w14:paraId="70AB04AE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3E87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D781E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5DDC8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A150E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97673EF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A53FE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E850BA4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C80A6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033A0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95A5E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C8870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5F1B9E85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F78CD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3865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2787F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7914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1552BF0C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7ED7A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DDE2B0C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7F26615E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7E7256A5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EFC1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483AC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C3F0B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B4FA6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0128B168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D410A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4E59D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98EBB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557B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0E8D1658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EC75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CE23113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1C818750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3030C0A2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E602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CECB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0315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B2573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1DF0FDF2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A8361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ED43E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10FC0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03F1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78B205CF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C2CE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50F2" w14:textId="77777777" w:rsidR="006522ED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3446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F2BAE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BB2A3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24754598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AE184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A4C0F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4C3C0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67098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10AA5AE0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D0D54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CA53411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48CB6763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E4A1A6E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3BE4C328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F9D29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D209D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8DE08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ABF30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26D76942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B91B0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F2FD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6BCE3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91660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456C2669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A5333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426A930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723A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BE21B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DE0C7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50A42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0D713DC9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DD661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1311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461F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CF006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5720EB13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70A07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4E786504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82650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BF6D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695E1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DE69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6522ED" w14:paraId="5825F5E7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011D" w14:textId="77777777" w:rsidR="006522ED" w:rsidRDefault="006522ED" w:rsidP="006522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39F1D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BCC64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CDC4A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021BDE90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0235E3AD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C2184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EA23D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2AF77" w14:textId="77777777" w:rsidR="006522ED" w:rsidRDefault="006522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22FA3" w14:textId="77777777" w:rsidR="006522ED" w:rsidRPr="00D33E71" w:rsidRDefault="006522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A5E07" w14:textId="77777777" w:rsidR="006522ED" w:rsidRDefault="006522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3578412" w14:textId="77777777" w:rsidR="006522ED" w:rsidRPr="00BA7DAE" w:rsidRDefault="006522ED" w:rsidP="000A5D7E">
      <w:pPr>
        <w:tabs>
          <w:tab w:val="left" w:pos="2748"/>
        </w:tabs>
        <w:rPr>
          <w:sz w:val="20"/>
          <w:lang w:val="ro-RO"/>
        </w:rPr>
      </w:pPr>
    </w:p>
    <w:p w14:paraId="0262F2D2" w14:textId="77777777" w:rsidR="006522ED" w:rsidRDefault="006522ED" w:rsidP="00F663CA">
      <w:pPr>
        <w:pStyle w:val="Heading1"/>
        <w:spacing w:line="360" w:lineRule="auto"/>
      </w:pPr>
      <w:r>
        <w:t>LINIA 501</w:t>
      </w:r>
    </w:p>
    <w:p w14:paraId="290A05A8" w14:textId="77777777" w:rsidR="006522ED" w:rsidRPr="003A27E1" w:rsidRDefault="006522ED" w:rsidP="0099543A">
      <w:pPr>
        <w:pStyle w:val="Heading1"/>
        <w:spacing w:line="360" w:lineRule="auto"/>
      </w:pPr>
      <w:r>
        <w:t>BUZĂU - NEHOIAŞU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6522ED" w14:paraId="77094CF1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CDB0" w14:textId="77777777" w:rsidR="006522ED" w:rsidRDefault="006522ED" w:rsidP="006522E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A804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13+300</w:t>
            </w:r>
          </w:p>
          <w:p w14:paraId="6347E52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13+350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E175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2B4E7" w14:textId="77777777" w:rsidR="006522ED" w:rsidRDefault="006522ED">
            <w:pPr>
              <w:spacing w:before="20" w:after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Buzău Nord - Berca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009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B398" w14:textId="77777777" w:rsidR="006522ED" w:rsidRPr="00E240C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5B44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A40A" w14:textId="77777777" w:rsidR="006522ED" w:rsidRPr="00B754A2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EFFD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41F2EECD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9AD17" w14:textId="77777777" w:rsidR="006522ED" w:rsidRDefault="006522ED" w:rsidP="006522E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28C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15+325</w:t>
            </w:r>
          </w:p>
          <w:p w14:paraId="5873BAA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15+375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85E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C0F50" w14:textId="77777777" w:rsidR="006522ED" w:rsidRDefault="006522ED">
            <w:pPr>
              <w:spacing w:before="20" w:after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Buzău Nord - Berca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42C3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A7CD" w14:textId="77777777" w:rsidR="006522ED" w:rsidRPr="00E240C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518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814E5" w14:textId="77777777" w:rsidR="006522ED" w:rsidRPr="00B754A2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64F0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FC002EB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0C818DA7" w14:textId="77777777" w:rsidR="006522ED" w:rsidRDefault="006522ED" w:rsidP="00E7698F">
      <w:pPr>
        <w:pStyle w:val="Heading1"/>
        <w:spacing w:line="360" w:lineRule="auto"/>
      </w:pPr>
      <w:r>
        <w:t>LINIA 504</w:t>
      </w:r>
    </w:p>
    <w:p w14:paraId="6124056D" w14:textId="77777777" w:rsidR="006522ED" w:rsidRPr="00A16A49" w:rsidRDefault="006522ED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6522ED" w14:paraId="1299D27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1048F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8B33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1A1154C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F8F1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0FF6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7BE3FC8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C5BA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5ED5E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FE9D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9D96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5520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2B17BC3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489B8DC0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6522ED" w14:paraId="6FF1A962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B3522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22B6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6E67BDE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DE6B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8EE8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6AA4323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690F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5182C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D16C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4AF0362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1A4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D5138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6522ED" w14:paraId="5553ADAE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BFEDA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BA8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D866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9C2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7FC80DE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A6EA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3A966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98C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429EF0C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7621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A48B1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6522ED" w14:paraId="6E358DFF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ABDF6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6405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1D2FF9E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6BF4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45E7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29E8A12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ADED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37BC6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0587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6EFD7DC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3061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2B601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60AD2A1D" w14:textId="77777777" w:rsidR="006522ED" w:rsidRPr="00D0576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933D484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56C52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42DB" w14:textId="77777777" w:rsidR="006522ED" w:rsidRDefault="006522ED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1336A6D3" w14:textId="77777777" w:rsidR="006522ED" w:rsidRDefault="006522ED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A94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93E2" w14:textId="77777777" w:rsidR="006522ED" w:rsidRDefault="006522ED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41321A72" w14:textId="77777777" w:rsidR="006522ED" w:rsidRDefault="006522ED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5CF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4F3A7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4522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00E4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E7BB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6522ED" w14:paraId="054AB1E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8ECB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EB61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9BD5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FE27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7BFCFE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24971D7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15A0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8BB67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A42F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1B2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991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423D48EC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71859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DE1B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97CC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4C0D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6EF6330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034E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9BBDC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8C73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FF63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6F9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6522ED" w14:paraId="3A08A04F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35C80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0816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028C6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9192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0C6FCA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78CE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511C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499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ABA0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3F27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6522ED" w14:paraId="27DFE2A7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AC692" w14:textId="77777777" w:rsidR="006522ED" w:rsidRDefault="006522ED" w:rsidP="006522ED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C10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27D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533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0F69B2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BEA6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C888D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F4AD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7B843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89C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5915796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6522ED" w14:paraId="5CB77B46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DFE8" w14:textId="77777777" w:rsidR="006522ED" w:rsidRDefault="006522ED" w:rsidP="006522ED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ACC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A5FC3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8782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80678D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8F9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EA81D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0C5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B55F5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D606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6522ED" w14:paraId="4EE7D70A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06F2" w14:textId="77777777" w:rsidR="006522ED" w:rsidRDefault="006522ED" w:rsidP="006522ED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4359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2311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614E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0F7D821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49CD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116C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3BF1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87D1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20CF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6522ED" w14:paraId="1F6B701E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171C7" w14:textId="77777777" w:rsidR="006522ED" w:rsidRDefault="006522ED" w:rsidP="006522ED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69C4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70D1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2C2A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292CB3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A3C65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63BB281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BC11A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BCBC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4AA4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A673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8F7A46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6522ED" w14:paraId="69996048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012B" w14:textId="77777777" w:rsidR="006522ED" w:rsidRDefault="006522ED" w:rsidP="006522ED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B96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B2B63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C4AA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FD9ED9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DC2B4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1A35A57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DABA1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DE1C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C7D06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09D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65F7AC4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6522ED" w14:paraId="22DF4031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F9C59" w14:textId="77777777" w:rsidR="006522ED" w:rsidRDefault="006522ED" w:rsidP="006522ED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D54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BE18D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D97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38AC15C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D5CAC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90E5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83A5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7DC2AC1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0C6B2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37A8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38C033B4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E5A69" w14:textId="77777777" w:rsidR="006522ED" w:rsidRDefault="006522ED" w:rsidP="006522ED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5A5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0DC9A08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074F3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453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04F294D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4B161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5B5B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8573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79661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0CB3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663A53E5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C4181" w14:textId="77777777" w:rsidR="006522ED" w:rsidRDefault="006522ED" w:rsidP="006522ED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9C5C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5744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AB3D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2CC2164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C523E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B4BE8D2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810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5C0F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5C6A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B125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5A960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6522ED" w14:paraId="7FD861B7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171B9" w14:textId="77777777" w:rsidR="006522ED" w:rsidRDefault="006522ED" w:rsidP="006522ED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4B7E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ED4E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9B8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47DD5C6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33B6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1827642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6AB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A74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54296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859D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CC90B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6522ED" w14:paraId="4960B445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9B440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4BE0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A4CDC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70C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C999E5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C3D9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44085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06A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83ACA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4367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231A775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6522ED" w14:paraId="589A003D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0A458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D7F5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5369F48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5EDE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861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226A068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8B2B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D229A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514A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753E4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A3542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6522ED" w14:paraId="0344140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80724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6C7E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712F718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36A6A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2FA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14F475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1233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F93AC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0FFE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39A1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DA0F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6522ED" w14:paraId="5BD640D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0CED1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B2150" w14:textId="77777777" w:rsidR="006522ED" w:rsidRDefault="006522ED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7BC9CE6E" w14:textId="77777777" w:rsidR="006522ED" w:rsidRDefault="006522ED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14009" w14:textId="77777777" w:rsidR="006522ED" w:rsidRDefault="006522ED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2464D" w14:textId="77777777" w:rsidR="006522ED" w:rsidRDefault="006522ED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94FD82D" w14:textId="77777777" w:rsidR="006522ED" w:rsidRDefault="006522ED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53F3F" w14:textId="77777777" w:rsidR="006522ED" w:rsidRDefault="006522ED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801F8" w14:textId="77777777" w:rsidR="006522ED" w:rsidRPr="00D0473F" w:rsidRDefault="006522ED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055C4" w14:textId="77777777" w:rsidR="006522ED" w:rsidRDefault="006522ED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35C5" w14:textId="77777777" w:rsidR="006522ED" w:rsidRPr="00D0473F" w:rsidRDefault="006522ED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679D1" w14:textId="77777777" w:rsidR="006522ED" w:rsidRPr="004C4194" w:rsidRDefault="006522ED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4AC2A0F" w14:textId="77777777" w:rsidR="006522ED" w:rsidRDefault="006522ED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2707FD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24535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D89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42723C7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6A2DC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28E8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BC31BF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40EA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1BF6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8C3D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EA8E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D241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408D8C2" w14:textId="77777777" w:rsidR="006522ED" w:rsidRPr="00D0576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EDA982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439A2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EB6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15EB537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DF623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88AD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DC3F45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2507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6371B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CD81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B60B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A55AD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E4597BA" w14:textId="77777777" w:rsidR="006522ED" w:rsidRPr="00D0576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947491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0B5A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C46D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67D6D3C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C7DF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878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285B5E3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A874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3743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E7D9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8769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8BAC3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AE188BC" w14:textId="77777777" w:rsidR="006522ED" w:rsidRPr="00D0576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3FB233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0647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6875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F61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B5F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383B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4D3C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FBD2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88781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344A5" w14:textId="77777777" w:rsidR="006522ED" w:rsidRPr="00E03C2B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063D2D2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6522ED" w14:paraId="24595CB8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B9B9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8AAA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4C3878B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C552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BB45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28A2ABD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784C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E14DF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808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D339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2082D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490715A" w14:textId="77777777" w:rsidR="006522ED" w:rsidRPr="00D0576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342447D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6BC37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346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2B79B2D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21F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9EE5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7B39C2A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D068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FB006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0A75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0107E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5767B" w14:textId="77777777" w:rsidR="006522ED" w:rsidRPr="00E4349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33AF3C2E" w14:textId="77777777" w:rsidR="006522ED" w:rsidRPr="00E4349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64A46EF9" w14:textId="77777777" w:rsidR="006522ED" w:rsidRPr="00E4349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6522ED" w14:paraId="4AA985A1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36D0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CDB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47528F0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597F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3E72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87A4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8980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2C49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C036A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B9BF9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14B8E94" w14:textId="77777777" w:rsidR="006522ED" w:rsidRPr="00D0576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0A11087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83E5D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D6906" w14:textId="77777777" w:rsidR="006522ED" w:rsidRDefault="006522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5BB2F2F4" w14:textId="77777777" w:rsidR="006522ED" w:rsidRDefault="006522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F6A81" w14:textId="77777777" w:rsidR="006522ED" w:rsidRPr="00D0473F" w:rsidRDefault="006522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5DE5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366F4C4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15B0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FA79" w14:textId="77777777" w:rsidR="006522ED" w:rsidRDefault="006522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8BF43" w14:textId="77777777" w:rsidR="006522ED" w:rsidRDefault="006522ED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E35DE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7F42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2DFD952" w14:textId="77777777" w:rsidR="006522ED" w:rsidRPr="00D0576C" w:rsidRDefault="006522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99F0028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400E7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3937B" w14:textId="77777777" w:rsidR="006522ED" w:rsidRDefault="006522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605DAF5F" w14:textId="77777777" w:rsidR="006522ED" w:rsidRDefault="006522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DB99D" w14:textId="77777777" w:rsidR="006522ED" w:rsidRDefault="006522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6774D" w14:textId="77777777" w:rsidR="006522ED" w:rsidRDefault="006522ED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55FBB8D0" w14:textId="77777777" w:rsidR="006522ED" w:rsidRDefault="006522ED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D65C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5640" w14:textId="77777777" w:rsidR="006522ED" w:rsidRDefault="006522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A8C06" w14:textId="77777777" w:rsidR="006522ED" w:rsidRDefault="006522ED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A938D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B6C1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6522ED" w14:paraId="3F195B1A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5C8CA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4A11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6A24893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0834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308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51B6AC6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3965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3BE32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4A39" w14:textId="77777777" w:rsidR="006522ED" w:rsidRDefault="006522ED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0402E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AE585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6F42416" w14:textId="77777777" w:rsidR="006522ED" w:rsidRPr="00D0576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04CC4F9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8B8A1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FDD9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25C3DEC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6C06D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0F5A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13ED02A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90BD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F699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ACC2" w14:textId="77777777" w:rsidR="006522ED" w:rsidRDefault="006522ED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790ED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FB715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78F5215" w14:textId="77777777" w:rsidR="006522ED" w:rsidRPr="00D0576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236B0E7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D5A07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82A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2D181EC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1978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EAB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F2BB3" w14:textId="77777777" w:rsidR="006522ED" w:rsidRDefault="006522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C34D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DD05" w14:textId="77777777" w:rsidR="006522ED" w:rsidRDefault="006522ED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07BE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5F8D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02780A7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6522ED" w14:paraId="3B8F8A15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D6BCF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9F2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08200C9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B9C6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6AE4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2AE7DED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8ED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F7796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8DE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FE402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AFBB1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B767C68" w14:textId="77777777" w:rsidR="006522ED" w:rsidRPr="00D0576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4472044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11B7A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D49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454D6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792B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5A24A7A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1D4A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873C5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E29A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CFE4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745D5" w14:textId="77777777" w:rsidR="006522ED" w:rsidRPr="00423757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25BEB45A" w14:textId="77777777" w:rsidR="006522ED" w:rsidRPr="00423757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2019AE7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6522ED" w14:paraId="40AD2F14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D8F0C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577A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B452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82DE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6305B6D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E0E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79106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3795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19548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ACE0" w14:textId="77777777" w:rsidR="006522ED" w:rsidRPr="00F94F88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0CBCF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4EB9959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6522ED" w14:paraId="5D966907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EEF4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2D49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764194E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AD7E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9C5B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1962963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946D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FB346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D400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02FC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86638" w14:textId="77777777" w:rsidR="006522ED" w:rsidRPr="00F94F88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3AEEFDE9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26F4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B50A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0A230EB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90EDF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C734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169F44C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E8C4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7DDD9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6C33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1390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66B0" w14:textId="77777777" w:rsidR="006522ED" w:rsidRPr="004C4194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2C42C95" w14:textId="77777777" w:rsidR="006522ED" w:rsidRPr="00D0576C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A361827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FACCF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77E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50E8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AA9A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A710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6C5E4CB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78B2E7E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277122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2CFF896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1EB6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201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8C8B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7715" w14:textId="77777777" w:rsidR="006522ED" w:rsidRPr="006E4685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890AAF7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5A7F" w14:textId="77777777" w:rsidR="006522ED" w:rsidRDefault="006522ED" w:rsidP="006522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9B2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AA31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F03A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431C82F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8773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0662A27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FAA7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C4F8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3F13F" w14:textId="77777777" w:rsidR="006522ED" w:rsidRPr="00D0473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AB36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20FBA2F2" w14:textId="77777777" w:rsidR="006522ED" w:rsidRDefault="006522ED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4405AF92" w14:textId="77777777" w:rsidR="006522ED" w:rsidRDefault="006522ED" w:rsidP="00547665">
      <w:pPr>
        <w:pStyle w:val="Heading1"/>
        <w:spacing w:line="360" w:lineRule="auto"/>
      </w:pPr>
      <w:r>
        <w:lastRenderedPageBreak/>
        <w:t>LINIA 505</w:t>
      </w:r>
    </w:p>
    <w:p w14:paraId="292D5AFE" w14:textId="77777777" w:rsidR="006522ED" w:rsidRPr="009479E0" w:rsidRDefault="006522ED" w:rsidP="001E02E2">
      <w:pPr>
        <w:pStyle w:val="Heading1"/>
        <w:spacing w:line="360" w:lineRule="auto"/>
        <w:rPr>
          <w:sz w:val="20"/>
          <w:szCs w:val="20"/>
        </w:rPr>
      </w:pPr>
      <w:r>
        <w:t>COMĂNEŞTI - MOINEŞTI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6522ED" w14:paraId="72D7DD9B" w14:textId="77777777">
        <w:trPr>
          <w:cantSplit/>
          <w:trHeight w:val="89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8BC7" w14:textId="77777777" w:rsidR="006522ED" w:rsidRDefault="006522ED" w:rsidP="006522ED">
            <w:pPr>
              <w:numPr>
                <w:ilvl w:val="0"/>
                <w:numId w:val="2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7326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55C7C" w14:textId="77777777" w:rsidR="006522ED" w:rsidRPr="00277A5C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9A40A" w14:textId="77777777" w:rsidR="006522ED" w:rsidRDefault="006522ED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Moinești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6E6C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3E1382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0233859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5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984E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FDA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B7E5B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15B339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3 Cap X St. Moinești</w:t>
            </w:r>
          </w:p>
        </w:tc>
      </w:tr>
    </w:tbl>
    <w:p w14:paraId="5E5D7FC3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1C85AE67" w14:textId="77777777" w:rsidR="006522ED" w:rsidRDefault="006522ED" w:rsidP="00F04622">
      <w:pPr>
        <w:pStyle w:val="Heading1"/>
        <w:spacing w:line="360" w:lineRule="auto"/>
      </w:pPr>
      <w:r>
        <w:t>LINIA 600</w:t>
      </w:r>
    </w:p>
    <w:p w14:paraId="4F805A3E" w14:textId="77777777" w:rsidR="006522ED" w:rsidRDefault="006522ED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6522ED" w14:paraId="4C7A5BFE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2D88A" w14:textId="77777777" w:rsidR="006522ED" w:rsidRDefault="006522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9DBB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653E83B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0294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D2153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0A044965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04BC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0CCF" w14:textId="77777777" w:rsidR="006522ED" w:rsidRPr="002F6C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D150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61E0" w14:textId="77777777" w:rsidR="006522ED" w:rsidRPr="00C1413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0932A" w14:textId="77777777" w:rsidR="006522ED" w:rsidRPr="009E2C90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430D920A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FFC9" w14:textId="77777777" w:rsidR="006522ED" w:rsidRDefault="006522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C73B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713F5DE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A33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C3A4A" w14:textId="77777777" w:rsidR="006522ED" w:rsidRDefault="006522ED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40950365" w14:textId="77777777" w:rsidR="006522ED" w:rsidRDefault="006522ED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23B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6FE26" w14:textId="77777777" w:rsidR="006522ED" w:rsidRPr="002F6C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A30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B890F" w14:textId="77777777" w:rsidR="006522ED" w:rsidRPr="00C1413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5B06E" w14:textId="77777777" w:rsidR="006522ED" w:rsidRPr="005D499E" w:rsidRDefault="006522ED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66E5DB4" w14:textId="77777777" w:rsidR="006522ED" w:rsidRPr="009E2C90" w:rsidRDefault="006522ED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4B4873FB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866B1" w14:textId="77777777" w:rsidR="006522ED" w:rsidRDefault="006522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8851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0F95C54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0D8D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CA3E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16047548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40CF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165D2" w14:textId="77777777" w:rsidR="006522ED" w:rsidRPr="002F6C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152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59B7E" w14:textId="77777777" w:rsidR="006522ED" w:rsidRPr="00C1413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B0E83" w14:textId="77777777" w:rsidR="006522ED" w:rsidRPr="00DD03D3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6522ED" w14:paraId="0453DDC4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64D75" w14:textId="77777777" w:rsidR="006522ED" w:rsidRDefault="006522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6633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8E30F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BAB7D" w14:textId="77777777" w:rsidR="006522ED" w:rsidRDefault="006522ED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EA9C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35F07" w14:textId="77777777" w:rsidR="006522ED" w:rsidRPr="002F6C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16A9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2A435" w14:textId="77777777" w:rsidR="006522ED" w:rsidRPr="00C1413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24312" w14:textId="77777777" w:rsidR="006522ED" w:rsidRPr="00DD03D3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6522ED" w14:paraId="1575DC01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F529D" w14:textId="77777777" w:rsidR="006522ED" w:rsidRDefault="006522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238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317CF1B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20D7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B5E1A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71B5FD69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7898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4A8FD" w14:textId="77777777" w:rsidR="006522ED" w:rsidRPr="002F6C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9F6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6A2FC" w14:textId="77777777" w:rsidR="006522ED" w:rsidRPr="00C1413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675B" w14:textId="77777777" w:rsidR="006522ED" w:rsidRPr="005D499E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2F34BE50" w14:textId="77777777" w:rsidR="006522ED" w:rsidRPr="009E2C90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3DF4FA68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DD24" w14:textId="77777777" w:rsidR="006522ED" w:rsidRDefault="006522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1928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14E041A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47FD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F7FC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1ADB491A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3A0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EA7E8" w14:textId="77777777" w:rsidR="006522ED" w:rsidRPr="002F6C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642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BAD40" w14:textId="77777777" w:rsidR="006522ED" w:rsidRPr="00C1413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22BBE" w14:textId="77777777" w:rsidR="006522ED" w:rsidRPr="005D20EA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6522ED" w14:paraId="233E73FB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2E36" w14:textId="77777777" w:rsidR="006522ED" w:rsidRDefault="006522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4C3E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160D541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0771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45FD4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539D18A3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7102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2F046" w14:textId="77777777" w:rsidR="006522ED" w:rsidRPr="002F6C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873F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4951B" w14:textId="77777777" w:rsidR="006522ED" w:rsidRPr="00C1413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8FB41" w14:textId="77777777" w:rsidR="006522ED" w:rsidRPr="005D499E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97BF3A2" w14:textId="77777777" w:rsidR="006522ED" w:rsidRPr="009E2C90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0F8720AD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42DD7" w14:textId="77777777" w:rsidR="006522ED" w:rsidRDefault="006522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F59C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1574553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575E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A3E5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5DD154C4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DD57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3683" w14:textId="77777777" w:rsidR="006522ED" w:rsidRPr="002F6C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EF1D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1A6EA" w14:textId="77777777" w:rsidR="006522ED" w:rsidRPr="00C1413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D53F9" w14:textId="77777777" w:rsidR="006522ED" w:rsidRPr="005D499E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29BB3FB1" w14:textId="77777777" w:rsidR="006522ED" w:rsidRPr="009E2C90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68ECB1C8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493D" w14:textId="77777777" w:rsidR="006522ED" w:rsidRDefault="006522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927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69D18E0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29D5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B545F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7F008FB5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612B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97310" w14:textId="77777777" w:rsidR="006522ED" w:rsidRPr="002F6C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0129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11C7" w14:textId="77777777" w:rsidR="006522ED" w:rsidRPr="00C1413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7D59B" w14:textId="77777777" w:rsidR="006522ED" w:rsidRPr="005D499E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38AA51A" w14:textId="77777777" w:rsidR="006522ED" w:rsidRPr="009E2C90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59D2833F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2F9A" w14:textId="77777777" w:rsidR="006522ED" w:rsidRDefault="006522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8210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46A6F91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E6CA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BFEB7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7927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AACDB" w14:textId="77777777" w:rsidR="006522ED" w:rsidRPr="002F6C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62E4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AB9D4" w14:textId="77777777" w:rsidR="006522ED" w:rsidRPr="00C1413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7D7E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6522ED" w14:paraId="19CBE9E2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E8EA" w14:textId="77777777" w:rsidR="006522ED" w:rsidRDefault="006522ED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161D3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7D22CF90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1C784" w14:textId="77777777" w:rsidR="006522ED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FE4B2" w14:textId="77777777" w:rsidR="006522ED" w:rsidRDefault="006522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58762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7AB37" w14:textId="77777777" w:rsidR="006522ED" w:rsidRPr="002F6CED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05D69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C4582" w14:textId="77777777" w:rsidR="006522ED" w:rsidRPr="00C14131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36732" w14:textId="77777777" w:rsidR="006522ED" w:rsidRDefault="006522ED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130AA0EA" w14:textId="77777777" w:rsidR="006522ED" w:rsidRDefault="006522ED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6522ED" w14:paraId="3A1A3ED1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83168" w14:textId="77777777" w:rsidR="006522ED" w:rsidRDefault="006522ED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465D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209F" w14:textId="77777777" w:rsidR="006522ED" w:rsidRPr="00C14131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4E81" w14:textId="77777777" w:rsidR="006522ED" w:rsidRDefault="006522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1FF45D11" w14:textId="77777777" w:rsidR="006522ED" w:rsidRDefault="006522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32379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1994D20B" w14:textId="77777777" w:rsidR="006522ED" w:rsidRDefault="006522ED" w:rsidP="006522ED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7D4AB7D9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367C0774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6BE4A" w14:textId="77777777" w:rsidR="006522ED" w:rsidRPr="002F6CED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EBDD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1BA1" w14:textId="77777777" w:rsidR="006522ED" w:rsidRPr="00C14131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FDEFB" w14:textId="77777777" w:rsidR="006522ED" w:rsidRDefault="006522ED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75CE3E89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A6AE" w14:textId="77777777" w:rsidR="006522ED" w:rsidRDefault="006522ED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F1104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C9BF2" w14:textId="77777777" w:rsidR="006522ED" w:rsidRPr="00C14131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7766A" w14:textId="77777777" w:rsidR="006522ED" w:rsidRDefault="006522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E56C91A" w14:textId="77777777" w:rsidR="006522ED" w:rsidRDefault="006522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526DC961" w14:textId="77777777" w:rsidR="006522ED" w:rsidRDefault="006522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6D65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218AFC1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481B66D0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2263" w14:textId="77777777" w:rsidR="006522ED" w:rsidRPr="002F6CED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0E39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68DE1" w14:textId="77777777" w:rsidR="006522ED" w:rsidRPr="00C14131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DBD3E" w14:textId="77777777" w:rsidR="006522ED" w:rsidRDefault="006522ED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6FC1B874" w14:textId="77777777" w:rsidR="006522ED" w:rsidRDefault="006522ED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6522ED" w14:paraId="66F08D9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20C7A" w14:textId="77777777" w:rsidR="006522ED" w:rsidRDefault="006522ED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55DCA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F470" w14:textId="77777777" w:rsidR="006522ED" w:rsidRPr="00C14131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2F72" w14:textId="77777777" w:rsidR="006522ED" w:rsidRDefault="006522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4042228C" w14:textId="77777777" w:rsidR="006522ED" w:rsidRDefault="006522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4318C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15D95C9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81644" w14:textId="77777777" w:rsidR="006522ED" w:rsidRPr="002F6CED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E4CD" w14:textId="77777777" w:rsidR="006522ED" w:rsidRDefault="006522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86BDB" w14:textId="77777777" w:rsidR="006522ED" w:rsidRPr="00C14131" w:rsidRDefault="006522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932A" w14:textId="77777777" w:rsidR="006522ED" w:rsidRDefault="006522ED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3574EA2B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0FAAE5F9" w14:textId="77777777" w:rsidR="006522ED" w:rsidRDefault="006522ED" w:rsidP="003C645F">
      <w:pPr>
        <w:pStyle w:val="Heading1"/>
        <w:spacing w:line="360" w:lineRule="auto"/>
      </w:pPr>
      <w:r>
        <w:t>LINIA 602</w:t>
      </w:r>
    </w:p>
    <w:p w14:paraId="2A452FEA" w14:textId="77777777" w:rsidR="006522ED" w:rsidRDefault="006522ED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6522ED" w14:paraId="388166A8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BEF29" w14:textId="77777777" w:rsidR="006522ED" w:rsidRDefault="006522ED" w:rsidP="006522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2D8D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32E5FEA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512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ED76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339A832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545E" w14:textId="77777777" w:rsidR="006522ED" w:rsidRPr="00406474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269A5" w14:textId="77777777" w:rsidR="006522ED" w:rsidRPr="00DA41E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BD46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63D1529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AEBA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923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290B7B2E" w14:textId="77777777" w:rsidR="006522ED" w:rsidRPr="0007619C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77982576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17CB" w14:textId="77777777" w:rsidR="006522ED" w:rsidRDefault="006522ED" w:rsidP="006522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99BA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4614B4B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513D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E12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64453CC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A881F" w14:textId="77777777" w:rsidR="006522ED" w:rsidRPr="00406474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EC93" w14:textId="77777777" w:rsidR="006522ED" w:rsidRPr="00DA41E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478A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2846644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2EE1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9A9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387EE80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2E226AA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4ACD91F8" w14:textId="77777777" w:rsidR="006522ED" w:rsidRDefault="006522ED" w:rsidP="004F6534">
      <w:pPr>
        <w:pStyle w:val="Heading1"/>
        <w:spacing w:line="360" w:lineRule="auto"/>
      </w:pPr>
      <w:r>
        <w:t>LINIA 700</w:t>
      </w:r>
    </w:p>
    <w:p w14:paraId="4B65BC52" w14:textId="77777777" w:rsidR="006522ED" w:rsidRDefault="006522ED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6522ED" w14:paraId="79FC7B1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67ED7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CCAE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1071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9CAE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69A000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0971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01E5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240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A09A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092C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AFA1020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C1406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91A3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DF3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5D59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7BFB38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52A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D73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021B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957A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5293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9F48B62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94E81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56B2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C8B2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3957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C3A9DF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B30D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CE0B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08E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3192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9A0F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E1513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6522ED" w14:paraId="7716D0D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40C7D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FE1BD" w14:textId="77777777" w:rsidR="006522ED" w:rsidRDefault="006522ED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3F0B2" w14:textId="77777777" w:rsidR="006522ED" w:rsidRDefault="006522ED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98C2" w14:textId="77777777" w:rsidR="006522ED" w:rsidRDefault="006522ED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17E1" w14:textId="77777777" w:rsidR="006522ED" w:rsidRPr="00E4222D" w:rsidRDefault="006522ED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0FADE91" w14:textId="77777777" w:rsidR="006522ED" w:rsidRPr="00E4222D" w:rsidRDefault="006522ED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233933A0" w14:textId="77777777" w:rsidR="006522ED" w:rsidRPr="00E4222D" w:rsidRDefault="006522ED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47E3785" w14:textId="77777777" w:rsidR="006522ED" w:rsidRDefault="006522ED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E492" w14:textId="77777777" w:rsidR="006522ED" w:rsidRDefault="006522ED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AD85" w14:textId="77777777" w:rsidR="006522ED" w:rsidRDefault="006522ED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ACA83" w14:textId="77777777" w:rsidR="006522ED" w:rsidRDefault="006522ED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805E4" w14:textId="77777777" w:rsidR="006522ED" w:rsidRDefault="006522ED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52B80D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DB12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C164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FB2B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887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4AB3EB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7AC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020C43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5A1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DD67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A1A7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B20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DC757C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CC0C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FA48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A36A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4E15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1F68E0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40CF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86353A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DE0C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5E0D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FF6D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E7D3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514E37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FB6EE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9741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6A56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59DC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78341F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7B7E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4EA6812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123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5A6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623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72F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714E92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2A7D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5EA9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5228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85E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42D443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FB70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53D130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430F058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4B330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FE6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F41B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B4A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8A5D7A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05BC7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8B0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B6C0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D06C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849511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A88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4A27618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63D60B6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5C91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BDA9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E1B10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11BD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2ECA64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F05B2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A6A4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D411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650C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BB63BE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4398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F9D3A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F81D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5627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0042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ED5F67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40EFD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0036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FA49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A1FB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5FF16F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165D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0A4BB31C" w14:textId="77777777" w:rsidR="006522ED" w:rsidRPr="00B401EA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2E4C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F9B8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7AB1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A58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23875C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D8182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E4B3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95C6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A647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9ADC22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D916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4FC1053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1400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555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781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FED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E2E73D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BE334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48D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18D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43C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52BE23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1F3B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6D3F308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6B491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9F79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D332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129D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6522ED" w14:paraId="5870097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15E9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B3E3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EDB7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7088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B9EECC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E379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7FD705D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7606B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AD0F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B94B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742F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6522ED" w14:paraId="60BAF41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7117C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6AF4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A3A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5AAC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075C38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BCCA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7B478AC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02A4835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E476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8B1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4DD8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3290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521806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4024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095D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1678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E24E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557975F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A29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9298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A26B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45CCD13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F96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7D19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6522ED" w14:paraId="07A4ECA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C4E1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BDC0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5E9A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1096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6DE3740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5F0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1976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B50A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6E01A32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025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D7DE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06ADCDC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695CF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DFE5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2344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C733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5B0DD72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036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5536A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DE5A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64E0BAF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2955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8EA9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6522ED" w14:paraId="3EFA246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CE4A6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C907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0F1B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4B9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1408807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BC3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2390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8160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174F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0F59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0682A7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36401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0330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0B21B9D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3D02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B6CA" w14:textId="77777777" w:rsidR="006522ED" w:rsidRDefault="006522ED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54D548AF" w14:textId="77777777" w:rsidR="006522ED" w:rsidRDefault="006522ED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2519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0FCE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2E4B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DF0B1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7B7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6522ED" w14:paraId="39E3B10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2351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4B45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60+700</w:t>
            </w:r>
          </w:p>
          <w:p w14:paraId="622754A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9B6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47C0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5E763E67" w14:textId="77777777" w:rsidR="006522ED" w:rsidRPr="008A1A04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4E1E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A87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A008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BA40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CF65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4F01384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AA384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0009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7A9310E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C06F1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33F2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3ABB129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4E6A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463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EC87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DC1C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F670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6522ED" w14:paraId="05C8C26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1FB0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E9FD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0146F38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8E4D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2C4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5002528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6010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16106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FEF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3720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A7F6" w14:textId="77777777" w:rsidR="006522ED" w:rsidRPr="00C20CA5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17C39F9" w14:textId="77777777" w:rsidR="006522ED" w:rsidRPr="00EB107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96D820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5AA35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F51B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009D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58A6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273AF4A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416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80B4C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3F2EA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AAC8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9E01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571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475EB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0AC67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6522ED" w14:paraId="26A1623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301FE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3BE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6CD5C89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C00B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D48D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711FB6E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68B84CC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6433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C5A8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AFCC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0925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266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2CDC9DE0" w14:textId="77777777" w:rsidR="006522ED" w:rsidRPr="00C401D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6522ED" w14:paraId="14B7E71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252B1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214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480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680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46B0367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7125CC6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521FFB4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723D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725C0A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65B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4188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3D2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083D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756DEA0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6522ED" w14:paraId="1A5666B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9EB9F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136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2D600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8879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620D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BD6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D2EC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5299372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5B45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4AAB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2A0D960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AFE082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4CD7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34C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FC7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2C7198E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48B1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2581C9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E7C2B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E3BE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C4B2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B1EE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40607F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416C2C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FC7D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0201BC7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756A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50EF5" w14:textId="77777777" w:rsidR="006522ED" w:rsidRDefault="006522ED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020B8AE6" w14:textId="77777777" w:rsidR="006522ED" w:rsidRDefault="006522ED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C4E6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7BB41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7793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18B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D8B4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115CCE6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6CD717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45BF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88E3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5718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68E1512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7B2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025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B24F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0875C00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5355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5884" w14:textId="77777777" w:rsidR="006522ED" w:rsidRPr="00C20CA5" w:rsidRDefault="006522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710CC134" w14:textId="77777777" w:rsidR="006522ED" w:rsidRPr="00EB107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A46FF7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BEC0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09F3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90E8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E2C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21FAE3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A278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77A3EF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053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BAC8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6C02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6CE5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25E91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6B23B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6522ED" w14:paraId="16E3003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2A6EF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F59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C88B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656D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E0E0E9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3396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FCF2B1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146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CA7C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80D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9CF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07C475A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6522ED" w14:paraId="01FB559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BB7FD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2A5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C409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0F5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2F53E3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FF51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2D49F63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6FEF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0D81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E122A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B71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0CB5E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ABBEC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2FC3B4C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6522ED" w14:paraId="7FF7549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6224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C23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9F3B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87FD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47C1F3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38F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4128703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F4D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1012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5AEA6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9F7B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D0E00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3031E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1AF68FC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6522ED" w14:paraId="42DBC64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5B3CC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F6BC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B25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87F2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4233EF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088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B26D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F35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971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A2DA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26F5AFB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62CFB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7BC8010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6522ED" w14:paraId="2CABD22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17054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E94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853C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31DA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EE6B05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FDC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A50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6F9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6F6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6205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E12F78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AFCF8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4BB9A99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6522ED" w14:paraId="635077A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938BE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2BB6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CF560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473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7D6F76B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A4A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56FC31E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429F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AAC8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A12B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D7FA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E6FCD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7E8F6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6522ED" w14:paraId="1CA2D52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BFB18" w14:textId="77777777" w:rsidR="006522ED" w:rsidRDefault="006522ED" w:rsidP="006522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C99F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69A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F323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368576E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C52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C24D6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E2F9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555E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D5DD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706535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38B897C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2DD9082C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1D3C9081" w14:textId="77777777" w:rsidR="006522ED" w:rsidRDefault="006522ED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37805C9C" w14:textId="77777777" w:rsidR="006522ED" w:rsidRDefault="006522ED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6522ED" w14:paraId="360ED594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DABE8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B7F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5C8DB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62C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0F4873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219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3BAA60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3A804FA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CB63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980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2DB53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4BB0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A878DA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52FE0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53E8977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1D07247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6522ED" w14:paraId="731E7721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45B44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E2AF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7D09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9A9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331326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8850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1C4E41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696F322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4D0C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B03E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11D3E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B9E1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BC34D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3743F25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44B51CC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6522ED" w14:paraId="75D0C381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D0F97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C158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7933D29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38556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F05FC" w14:textId="77777777" w:rsidR="006522ED" w:rsidRDefault="006522ED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8559B45" w14:textId="77777777" w:rsidR="006522ED" w:rsidRDefault="006522ED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2705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BD3DB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38C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D0F4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6165B" w14:textId="77777777" w:rsidR="006522ED" w:rsidRPr="006A2576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71A4623E" w14:textId="77777777" w:rsidR="006522ED" w:rsidRPr="006A2576" w:rsidRDefault="006522ED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4A59E5C6" w14:textId="77777777" w:rsidR="006522ED" w:rsidRDefault="006522ED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6522ED" w14:paraId="3D7EAD2A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91F40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CFF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4316F7E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1CD4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C437B" w14:textId="77777777" w:rsidR="006522ED" w:rsidRDefault="006522ED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58BB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CB7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881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F136E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2F7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6522ED" w14:paraId="535F652C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6024B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2CF8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45EFAD6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B457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3ECC5" w14:textId="77777777" w:rsidR="006522ED" w:rsidRDefault="006522ED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F30E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317D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B4FE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C29C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A99E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6522ED" w14:paraId="682C9B2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9278C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E22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08A7BAA8" w14:textId="77777777" w:rsidR="006522ED" w:rsidRDefault="006522ED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07E7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1A23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9D7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28A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93B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9AA4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63FD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6522ED" w14:paraId="7BC473E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85ABF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DFA5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050AF61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9EDB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0DF45" w14:textId="77777777" w:rsidR="006522ED" w:rsidRPr="001904F7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3E3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CB1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AAF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0BB1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7200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6522ED" w14:paraId="63B62664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E4638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B74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349BC59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8A89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8AE8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C4CA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68EAB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1FD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E869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F63D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6522ED" w14:paraId="51A70429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AAC2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2CBE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4755980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59A4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AB47" w14:textId="77777777" w:rsidR="006522ED" w:rsidRPr="00DA3842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849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20E0A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5B2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349A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E4F8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F4D0A2A" w14:textId="77777777" w:rsidR="006522ED" w:rsidRDefault="006522ED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098BC23B" w14:textId="77777777" w:rsidR="006522ED" w:rsidRDefault="006522ED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6522ED" w14:paraId="4F4E00BE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7719D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E49E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41563A2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0A63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FFA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D517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ABA4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978F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315C5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6DF36" w14:textId="77777777" w:rsidR="006522ED" w:rsidRPr="00175A2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6522ED" w14:paraId="5A0D6E33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F68F6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B3C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5F00CB3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CDAE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F57B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5CB1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D44F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B8B2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52AD5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91B6A" w14:textId="77777777" w:rsidR="006522ED" w:rsidRPr="00175A2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7997522A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97950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FC349" w14:textId="77777777" w:rsidR="006522ED" w:rsidRDefault="006522E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39D77" w14:textId="77777777" w:rsidR="006522ED" w:rsidRDefault="006522ED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C9ED1" w14:textId="77777777" w:rsidR="006522ED" w:rsidRDefault="006522ED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7A55A7CA" w14:textId="77777777" w:rsidR="006522ED" w:rsidRDefault="006522ED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2F7EE" w14:textId="77777777" w:rsidR="006522ED" w:rsidRDefault="006522E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9BE2F91" w14:textId="77777777" w:rsidR="006522ED" w:rsidRDefault="006522E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399CE" w14:textId="77777777" w:rsidR="006522ED" w:rsidRDefault="006522ED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03C4A" w14:textId="77777777" w:rsidR="006522ED" w:rsidRDefault="006522E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5D585" w14:textId="77777777" w:rsidR="006522ED" w:rsidRPr="001304AF" w:rsidRDefault="006522ED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4C39" w14:textId="77777777" w:rsidR="006522ED" w:rsidRDefault="006522ED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71F8C2" w14:textId="77777777" w:rsidR="006522ED" w:rsidRDefault="006522ED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60D9FC" w14:textId="77777777" w:rsidR="006522ED" w:rsidRPr="00175A24" w:rsidRDefault="006522ED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6522ED" w14:paraId="258AB8FF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8093F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969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A1858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4C5D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D172CE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1E18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7D4A7A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11F7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EC7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9FE01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2459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8350B9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0AC09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6522ED" w14:paraId="7FDB3CC3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D033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B0BE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42217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C944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9E19CB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7184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57AAA1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D0A54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212A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27E36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0CCE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A20F04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AE255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6522ED" w14:paraId="55A79685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713F5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54F1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7B17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118F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E48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654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05AD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735AE85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F33F6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113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6C47D650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662A2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8D0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602A58B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E76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5D9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B987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9CF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4B53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8928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A7B4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6522ED" w14:paraId="231AFD01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A982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4B02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780EB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997A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F7BCB2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E00D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0EE4331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EF84" w14:textId="77777777" w:rsidR="006522ED" w:rsidRPr="00CA3079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985F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A3CD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CD83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8BFD9F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6522ED" w14:paraId="5C00FDC5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8E262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1AD5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702366A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5E72B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20FA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BBF2187" w14:textId="77777777" w:rsidR="006522ED" w:rsidRPr="00180EA2" w:rsidRDefault="006522ED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62A2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32E0" w14:textId="77777777" w:rsidR="006522ED" w:rsidRPr="00CA3079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875E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FA6B7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B69C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0D528E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C8F998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6522ED" w14:paraId="370875F2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5DFC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66A3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54F0A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6200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CF7995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26E8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81028" w14:textId="77777777" w:rsidR="006522ED" w:rsidRPr="00CA3079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0AED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07AF4B2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254EE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18C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180A74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1F9DCA2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60E39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6522ED" w14:paraId="71CE0C63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18713" w14:textId="77777777" w:rsidR="006522ED" w:rsidRDefault="006522ED" w:rsidP="006522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7CCA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F9F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1D4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73CCFA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78B8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6DB124B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3FDA7CC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228F9" w14:textId="77777777" w:rsidR="006522ED" w:rsidRPr="00CA3079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BF4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828E9" w14:textId="77777777" w:rsidR="006522ED" w:rsidRPr="001304A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635A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344A2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120DFD9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3DC60C2E" w14:textId="77777777" w:rsidR="006522ED" w:rsidRPr="00B71446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08BE1D57" w14:textId="77777777" w:rsidR="006522ED" w:rsidRDefault="006522ED">
      <w:pPr>
        <w:tabs>
          <w:tab w:val="left" w:pos="6382"/>
        </w:tabs>
        <w:rPr>
          <w:sz w:val="20"/>
        </w:rPr>
      </w:pPr>
    </w:p>
    <w:p w14:paraId="013E0C03" w14:textId="77777777" w:rsidR="006522ED" w:rsidRDefault="006522ED" w:rsidP="00B52218">
      <w:pPr>
        <w:pStyle w:val="Heading1"/>
        <w:spacing w:line="360" w:lineRule="auto"/>
      </w:pPr>
      <w:r>
        <w:lastRenderedPageBreak/>
        <w:t>LINIA 704</w:t>
      </w:r>
    </w:p>
    <w:p w14:paraId="445F8F87" w14:textId="77777777" w:rsidR="006522ED" w:rsidRDefault="006522ED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6522ED" w14:paraId="2280F4C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20FFA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B84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6FD90FB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122E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F772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77BB0A8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FC47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165D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6DC8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1A1712D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B90BD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C5E14" w14:textId="77777777" w:rsidR="006522ED" w:rsidRPr="001467E0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B2200AE" w14:textId="77777777" w:rsidR="006522ED" w:rsidRPr="00C00026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8101587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AF013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DFD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F49BE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CB85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09C7E16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541F0E6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9358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846C7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010F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8ABCD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3B4E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7878FC0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6AF6F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53BE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A2BA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A679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3544607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B35D54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DE0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9BF8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6A51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862F5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937A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53AF7F62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963C5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647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D0D24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DEFF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182C11C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6DB1DAF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A75B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1598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3193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B719B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0F3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9E0813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B6C5D8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B0E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E9789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8168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4875C00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8552EE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523A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52E9C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9DCF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6504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6254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83A46E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CACB57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79BB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5A4D0CB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E0839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459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2480148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18AF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F77B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EE3A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79C1545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C73A2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CB6FD" w14:textId="77777777" w:rsidR="006522ED" w:rsidRPr="001467E0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984D709" w14:textId="77777777" w:rsidR="006522ED" w:rsidRPr="008D7F2C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AFBD182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BF6643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D75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50CC8EA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A9422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1BDE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25BF5A2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611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5771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E6AB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087B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F2F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6522ED" w14:paraId="49F2013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A1266A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BA79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857A5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12F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11A0105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E7A7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2A49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DA1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A2DDF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A08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7806E1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531A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1E82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42CF6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D987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016E981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DB78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1064B4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1A4BD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B79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61F89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9D4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62130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6522ED" w14:paraId="3C4D71E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B9EC7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703E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4C98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04C5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64ED9FB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5F28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4CDFF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FA40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37137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FCF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8722C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6522ED" w14:paraId="2D4D697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57D6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E4BD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03932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05A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888FDB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F65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3ED90B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6E15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1E1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F8E35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F5B1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36B1B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6522ED" w14:paraId="411A5DC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3D0DA" w14:textId="77777777" w:rsidR="006522ED" w:rsidRDefault="006522ED" w:rsidP="006522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EDC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8FB6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2F73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2D3828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344B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AAF175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1531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BA8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518E4" w14:textId="77777777" w:rsidR="006522ED" w:rsidRPr="00E4080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D2D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2D978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2B8C3EF6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3C47CA13" w14:textId="77777777" w:rsidR="006522ED" w:rsidRDefault="006522ED" w:rsidP="00D06EF4">
      <w:pPr>
        <w:pStyle w:val="Heading1"/>
        <w:spacing w:line="360" w:lineRule="auto"/>
      </w:pPr>
      <w:r>
        <w:t>LINIA 705</w:t>
      </w:r>
    </w:p>
    <w:p w14:paraId="29201A5D" w14:textId="77777777" w:rsidR="006522ED" w:rsidRDefault="006522ED" w:rsidP="00F227EA">
      <w:pPr>
        <w:pStyle w:val="Heading1"/>
        <w:spacing w:line="360" w:lineRule="auto"/>
        <w:rPr>
          <w:b w:val="0"/>
          <w:bCs w:val="0"/>
          <w:sz w:val="8"/>
        </w:rPr>
      </w:pPr>
      <w:r>
        <w:t>GALAŢI - BÂRLAD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6522ED" w14:paraId="10D5BB08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024FF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821D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  <w:p w14:paraId="2BF7928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C87D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4AE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-</w:t>
            </w:r>
          </w:p>
          <w:p w14:paraId="7E99BA6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02C3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D72D4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B0CF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DA41E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EFD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6522ED" w14:paraId="2C1A3329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EBC8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5B9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9+250</w:t>
            </w:r>
          </w:p>
          <w:p w14:paraId="5F751E3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48303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2E6ED" w14:textId="77777777" w:rsidR="006522ED" w:rsidRDefault="006522ED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-</w:t>
            </w:r>
          </w:p>
          <w:p w14:paraId="1D91EDF6" w14:textId="77777777" w:rsidR="006522ED" w:rsidRDefault="006522ED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2C45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4275D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6CCC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4B9A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3290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6522ED" w14:paraId="0FAEB14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96D29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D796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AD58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4F5C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7275302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14C51AB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FA51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D5ACA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0E5C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AE5F1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3DA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B7DF5B4" w14:textId="77777777">
        <w:trPr>
          <w:cantSplit/>
          <w:trHeight w:val="6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39057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1F2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87122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9030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5F3565E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22FC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93F79E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3 - 7 </w:t>
            </w:r>
          </w:p>
          <w:p w14:paraId="4334448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4735859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30BE8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CAE8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6201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FA3C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DB7E0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3.</w:t>
            </w:r>
          </w:p>
        </w:tc>
      </w:tr>
      <w:tr w:rsidR="006522ED" w14:paraId="41332CA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F892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CE6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55B2B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6B1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46F455E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0651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426D0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1B72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C38D9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A2F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1F1B82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şi 4.</w:t>
            </w:r>
          </w:p>
        </w:tc>
      </w:tr>
      <w:tr w:rsidR="006522ED" w14:paraId="19578C1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5C7A1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8631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27+300</w:t>
            </w:r>
          </w:p>
          <w:p w14:paraId="67CDA5D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366B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496B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 -</w:t>
            </w:r>
          </w:p>
          <w:p w14:paraId="2DE7B1C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Foltești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95A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0AC4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1F3C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19BFD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A276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6522ED" w14:paraId="1468AE3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169E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7C5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  <w:p w14:paraId="687D363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5F9D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F158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Tg. Bujor</w:t>
            </w:r>
          </w:p>
          <w:p w14:paraId="0C09ED7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850D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2031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CF8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D5DE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3A5B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6522ED" w14:paraId="27F76F5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C335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0723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66+950</w:t>
            </w:r>
          </w:p>
          <w:p w14:paraId="3ACA770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5399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F48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Tg. Bujor -</w:t>
            </w:r>
          </w:p>
          <w:p w14:paraId="2EB6B78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A40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2B9E4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23F8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B5CB4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569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5FF0AEB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5B0A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96C1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80+600</w:t>
            </w:r>
          </w:p>
          <w:p w14:paraId="59C3B56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C3A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4D7B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 -</w:t>
            </w:r>
          </w:p>
          <w:p w14:paraId="7D13AA3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5148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193A1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427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75A79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690D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permanentă.</w:t>
            </w:r>
          </w:p>
        </w:tc>
      </w:tr>
      <w:tr w:rsidR="006522ED" w14:paraId="1077966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AF440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9125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98+575</w:t>
            </w:r>
          </w:p>
          <w:p w14:paraId="03B089D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3C8F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2058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 -</w:t>
            </w:r>
          </w:p>
          <w:p w14:paraId="6F7BA6D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B3E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1C198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CB6D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0238A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0242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6522ED" w14:paraId="55A35B4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2BE85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3D5D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104+943</w:t>
            </w:r>
          </w:p>
          <w:p w14:paraId="5890B8E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104+999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18D18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A72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 -</w:t>
            </w:r>
          </w:p>
          <w:p w14:paraId="313EC64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Bălăbăneşti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6B9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4D16F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44A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E60EA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8B019" w14:textId="77777777" w:rsidR="006522ED" w:rsidRPr="00D84B80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84B8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98886AD" w14:textId="77777777" w:rsidR="006522ED" w:rsidRPr="00577556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7755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84E425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E173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2E22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9CE73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1F00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Bereşti </w:t>
            </w:r>
          </w:p>
          <w:p w14:paraId="2C22767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4126998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DA18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A495A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CD9F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2969E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92CF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40A4C07" w14:textId="77777777">
        <w:trPr>
          <w:cantSplit/>
          <w:trHeight w:val="125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CCB0" w14:textId="77777777" w:rsidR="006522ED" w:rsidRDefault="006522ED" w:rsidP="006522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732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75244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F64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Bereşti </w:t>
            </w:r>
          </w:p>
          <w:p w14:paraId="53432FF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  <w:p w14:paraId="53942FC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F58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4AB553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6,  7, diag.</w:t>
            </w:r>
          </w:p>
          <w:p w14:paraId="0BF169A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  -  5, </w:t>
            </w:r>
          </w:p>
          <w:p w14:paraId="476F5F3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 -  7, </w:t>
            </w:r>
          </w:p>
          <w:p w14:paraId="16A3E31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 -  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BF912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E9D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2085" w14:textId="77777777" w:rsidR="006522ED" w:rsidRPr="006A1A9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5D5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B4AAD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2 - 6.</w:t>
            </w:r>
          </w:p>
        </w:tc>
      </w:tr>
    </w:tbl>
    <w:p w14:paraId="1A136730" w14:textId="77777777" w:rsidR="006522ED" w:rsidRPr="00454E32" w:rsidRDefault="006522ED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656313BE" w14:textId="77777777" w:rsidR="006522ED" w:rsidRDefault="006522ED" w:rsidP="00BD6EB6">
      <w:pPr>
        <w:pStyle w:val="Heading1"/>
        <w:spacing w:line="360" w:lineRule="auto"/>
      </w:pPr>
      <w:r>
        <w:t>LINIA 706 A</w:t>
      </w:r>
    </w:p>
    <w:p w14:paraId="24F93F8F" w14:textId="77777777" w:rsidR="006522ED" w:rsidRDefault="006522ED" w:rsidP="00D70D6B">
      <w:pPr>
        <w:pStyle w:val="Heading1"/>
        <w:spacing w:line="360" w:lineRule="auto"/>
        <w:rPr>
          <w:b w:val="0"/>
          <w:bCs w:val="0"/>
          <w:sz w:val="8"/>
        </w:rPr>
      </w:pPr>
      <w:r>
        <w:t>GALAŢI BRATEŞ - RAMIFICAŢIE HALTA TUNEL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6522ED" w14:paraId="3609D17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1B22" w14:textId="77777777" w:rsidR="006522ED" w:rsidRDefault="006522ED" w:rsidP="006522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5941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ED454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4672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0E26AF7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74AB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356E" w14:textId="77777777" w:rsidR="006522ED" w:rsidRPr="000B62B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0ACF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8E1DC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BC9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F9B223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4A003" w14:textId="77777777" w:rsidR="006522ED" w:rsidRDefault="006522ED" w:rsidP="006522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B634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BE8D1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6DE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918C1F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5E24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9572E9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0F1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36E8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2DE1F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018E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27A8B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7FB04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1 - 4.</w:t>
            </w:r>
          </w:p>
        </w:tc>
      </w:tr>
      <w:tr w:rsidR="006522ED" w14:paraId="771390E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C39DA" w14:textId="77777777" w:rsidR="006522ED" w:rsidRDefault="006522ED" w:rsidP="006522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4179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8F86F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7D3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40A4488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E514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2125F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BC3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CBE55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EA4B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72A2A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D7B3A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şi 9.</w:t>
            </w:r>
          </w:p>
        </w:tc>
      </w:tr>
      <w:tr w:rsidR="006522ED" w14:paraId="00DF55B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4D66" w14:textId="77777777" w:rsidR="006522ED" w:rsidRDefault="006522ED" w:rsidP="006522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227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E67C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9EB0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2DFB40E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402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6F3C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2DF3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9380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658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EF9F3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BC038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6522ED" w14:paraId="47DB202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90064" w14:textId="77777777" w:rsidR="006522ED" w:rsidRDefault="006522ED" w:rsidP="006522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0AFC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54F02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E7C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C4C18F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1EC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C0B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29E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485F0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322E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8FB6A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5F660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  <w:tr w:rsidR="006522ED" w14:paraId="094C6C02" w14:textId="77777777">
        <w:trPr>
          <w:cantSplit/>
          <w:trHeight w:val="12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FFD7" w14:textId="77777777" w:rsidR="006522ED" w:rsidRDefault="006522ED" w:rsidP="006522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BC5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30CC9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E3C0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472D86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AFD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24, 26,  36 </w:t>
            </w:r>
          </w:p>
          <w:p w14:paraId="043BF0B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A8EED0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 32 / 38, 34 / 40, 46 / 50 şi </w:t>
            </w:r>
          </w:p>
          <w:p w14:paraId="28272C9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73012" w14:textId="77777777" w:rsidR="006522ED" w:rsidRPr="000B62B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BDC6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27E23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C9B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50A33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89222C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1 - 13.</w:t>
            </w:r>
          </w:p>
        </w:tc>
      </w:tr>
      <w:tr w:rsidR="006522ED" w14:paraId="0962325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8420C" w14:textId="77777777" w:rsidR="006522ED" w:rsidRDefault="006522ED" w:rsidP="006522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A9E7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E792C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B786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1997FFE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43E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4953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E439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2D590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7BE8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64B98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2F29C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şi 6.</w:t>
            </w:r>
          </w:p>
        </w:tc>
      </w:tr>
      <w:tr w:rsidR="006522ED" w14:paraId="2D3772DF" w14:textId="77777777">
        <w:trPr>
          <w:cantSplit/>
          <w:trHeight w:val="15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25AA0" w14:textId="77777777" w:rsidR="006522ED" w:rsidRDefault="006522ED" w:rsidP="006522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666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38CE9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BDE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303EDB1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73C6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7185D0E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5AB12E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7F0095D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şi </w:t>
            </w:r>
          </w:p>
          <w:p w14:paraId="5481FB6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585C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702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2C83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154B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ACA48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3004D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</w:tbl>
    <w:p w14:paraId="433E8DA8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0104AFE7" w14:textId="77777777" w:rsidR="006522ED" w:rsidRDefault="006522ED" w:rsidP="0094622D">
      <w:pPr>
        <w:pStyle w:val="Heading1"/>
        <w:spacing w:line="360" w:lineRule="auto"/>
      </w:pPr>
      <w:r>
        <w:lastRenderedPageBreak/>
        <w:t>LINIA 706 B</w:t>
      </w:r>
    </w:p>
    <w:p w14:paraId="2BDCE239" w14:textId="77777777" w:rsidR="006522ED" w:rsidRDefault="006522ED" w:rsidP="00961F23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RAMIFICAŢIE TULUCEŞTI - GALAŢI BRATEŞ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3"/>
        <w:gridCol w:w="870"/>
        <w:gridCol w:w="755"/>
        <w:gridCol w:w="870"/>
        <w:gridCol w:w="755"/>
        <w:gridCol w:w="2490"/>
      </w:tblGrid>
      <w:tr w:rsidR="006522ED" w14:paraId="3864F2BD" w14:textId="77777777">
        <w:trPr>
          <w:cantSplit/>
          <w:trHeight w:val="100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F6C1D" w14:textId="77777777" w:rsidR="006522ED" w:rsidRDefault="006522ED" w:rsidP="006522E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37DD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FBFCD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10BC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1C4E066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19CA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244306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15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0AE0F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277D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B598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236D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50E15B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6522ED" w14:paraId="5B082E68" w14:textId="77777777">
        <w:trPr>
          <w:cantSplit/>
          <w:trHeight w:val="340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18E6" w14:textId="77777777" w:rsidR="006522ED" w:rsidRDefault="006522ED" w:rsidP="006522E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4FA0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8F3DF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0B2AB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522F8F3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5704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00A0F9C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A9B4B0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7299BEB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şi </w:t>
            </w:r>
          </w:p>
          <w:p w14:paraId="0F36EEE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85EE6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79D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90B19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B829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DDCCF4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6522ED" w14:paraId="40181EE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9294A" w14:textId="77777777" w:rsidR="006522ED" w:rsidRDefault="006522ED" w:rsidP="006522E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F01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4BE5B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789A6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2FF84E97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BD3E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DA8C6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9BE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D7CB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57AE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6522ED" w14:paraId="4CF48878" w14:textId="77777777">
        <w:trPr>
          <w:cantSplit/>
          <w:trHeight w:val="10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71002" w14:textId="77777777" w:rsidR="006522ED" w:rsidRDefault="006522ED" w:rsidP="006522E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E197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46E27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D2A4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BD7BCCF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34C3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840572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B709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6806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8C8BB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9B8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9F1667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1 - 4.</w:t>
            </w:r>
          </w:p>
        </w:tc>
      </w:tr>
      <w:tr w:rsidR="006522ED" w14:paraId="61EDAA8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47FF" w14:textId="77777777" w:rsidR="006522ED" w:rsidRDefault="006522ED" w:rsidP="006522E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EAC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D0E9C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65383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29E7E16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065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8AE45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2656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9268A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85B5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0E25F9D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şi 2.</w:t>
            </w:r>
          </w:p>
        </w:tc>
      </w:tr>
      <w:tr w:rsidR="006522ED" w14:paraId="49F7C9AE" w14:textId="77777777">
        <w:trPr>
          <w:cantSplit/>
          <w:trHeight w:val="7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3000F" w14:textId="77777777" w:rsidR="006522ED" w:rsidRDefault="006522ED" w:rsidP="006522E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408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739DD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3A8A0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43D8FE0E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7498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DD110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A0BA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0D3F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E71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BEDB9A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şi 9.</w:t>
            </w:r>
          </w:p>
        </w:tc>
      </w:tr>
      <w:tr w:rsidR="006522ED" w14:paraId="60663F6E" w14:textId="77777777">
        <w:trPr>
          <w:cantSplit/>
          <w:trHeight w:val="7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0F0C7" w14:textId="77777777" w:rsidR="006522ED" w:rsidRDefault="006522ED" w:rsidP="006522ED">
            <w:pPr>
              <w:numPr>
                <w:ilvl w:val="0"/>
                <w:numId w:val="1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1D09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29F0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CA68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3EED909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925A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578F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E6FA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1DED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EF924" w14:textId="77777777" w:rsidR="006522ED" w:rsidRPr="00484EAF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3B8D76F" w14:textId="77777777" w:rsidR="006522ED" w:rsidRPr="00484EAF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252D92D2" w14:textId="77777777" w:rsidR="006522ED" w:rsidRPr="00484EAF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6522ED" w14:paraId="2C87BCF9" w14:textId="77777777">
        <w:trPr>
          <w:cantSplit/>
          <w:trHeight w:val="88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C4131" w14:textId="77777777" w:rsidR="006522ED" w:rsidRDefault="006522ED" w:rsidP="006522E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DD3A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DD296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49664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763A4242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CC63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24, 26 şi 36, T.D.J.</w:t>
            </w:r>
          </w:p>
          <w:p w14:paraId="691C85D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32 / 38, 34 / 40, 46 / 50 şi </w:t>
            </w:r>
          </w:p>
          <w:p w14:paraId="064777D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DAB80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4E6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0A2E6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62C3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40B31F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1 - 13.</w:t>
            </w:r>
          </w:p>
        </w:tc>
      </w:tr>
      <w:tr w:rsidR="006522ED" w14:paraId="41BF7CEE" w14:textId="77777777">
        <w:trPr>
          <w:cantSplit/>
          <w:trHeight w:val="5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96ECD" w14:textId="77777777" w:rsidR="006522ED" w:rsidRDefault="006522ED" w:rsidP="006522E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CA03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B2DA2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2568D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083F29A1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C71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F4F6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4F3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CE69F" w14:textId="77777777" w:rsidR="006522ED" w:rsidRPr="00147184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81BF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6464B3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5 şi 6.</w:t>
            </w:r>
          </w:p>
        </w:tc>
      </w:tr>
    </w:tbl>
    <w:p w14:paraId="6A28800A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02B374C7" w14:textId="77777777" w:rsidR="006522ED" w:rsidRDefault="006522ED" w:rsidP="00155979">
      <w:pPr>
        <w:pStyle w:val="Heading1"/>
        <w:spacing w:line="360" w:lineRule="auto"/>
      </w:pPr>
      <w:r>
        <w:t>LINIA 706 E</w:t>
      </w:r>
    </w:p>
    <w:p w14:paraId="3993A127" w14:textId="77777777" w:rsidR="006522ED" w:rsidRDefault="006522ED" w:rsidP="00427A2C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- GALAŢI MĂRFURI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6522ED" w14:paraId="3A90B59D" w14:textId="77777777">
        <w:trPr>
          <w:cantSplit/>
          <w:trHeight w:val="28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2B1C" w14:textId="77777777" w:rsidR="006522ED" w:rsidRDefault="006522ED" w:rsidP="006522ED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CF2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E581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4866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17D5648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3F13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35294B0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C3138E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576076B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</w:t>
            </w:r>
          </w:p>
          <w:p w14:paraId="2AB830C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734801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2A981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87B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C46C1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33AB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033F9DA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6522ED" w14:paraId="749F7333" w14:textId="77777777">
        <w:trPr>
          <w:cantSplit/>
          <w:trHeight w:val="40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4119E" w14:textId="77777777" w:rsidR="006522ED" w:rsidRDefault="006522ED" w:rsidP="006522ED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4B31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3BC6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9E569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112B5C0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360F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BB1E2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3EFE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6A790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71FE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6522ED" w14:paraId="12936A6C" w14:textId="77777777">
        <w:trPr>
          <w:cantSplit/>
          <w:trHeight w:val="6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351A8" w14:textId="77777777" w:rsidR="006522ED" w:rsidRDefault="006522ED" w:rsidP="006522ED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63B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1F9F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2D195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20F0B29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BE90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D988AA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67AA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986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C736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33C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7E0B52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1 - 4.</w:t>
            </w:r>
          </w:p>
        </w:tc>
      </w:tr>
      <w:tr w:rsidR="006522ED" w14:paraId="4E229058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7A5D" w14:textId="77777777" w:rsidR="006522ED" w:rsidRDefault="006522ED" w:rsidP="006522ED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1266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B882D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3EDC1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FC4E2ED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617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1AAA9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CD11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F1675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D66F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B42D64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și 2.</w:t>
            </w:r>
          </w:p>
        </w:tc>
      </w:tr>
      <w:tr w:rsidR="006522ED" w14:paraId="40339402" w14:textId="77777777">
        <w:trPr>
          <w:cantSplit/>
          <w:trHeight w:val="3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86F3D" w14:textId="77777777" w:rsidR="006522ED" w:rsidRDefault="006522ED" w:rsidP="006522ED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046E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C3022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F4EA2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358853A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DCE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A9A3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9C6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A1C9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886B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B950D7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și 9.</w:t>
            </w:r>
          </w:p>
        </w:tc>
      </w:tr>
      <w:tr w:rsidR="006522ED" w14:paraId="45FD80A5" w14:textId="77777777">
        <w:trPr>
          <w:cantSplit/>
          <w:trHeight w:val="3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1E686" w14:textId="77777777" w:rsidR="006522ED" w:rsidRDefault="006522ED" w:rsidP="006522ED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555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76FA1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22D7C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35B7B827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07C4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D381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CB07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A2889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1D3CE" w14:textId="77777777" w:rsidR="006522ED" w:rsidRPr="001A5376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03175CFB" w14:textId="77777777" w:rsidR="006522ED" w:rsidRPr="001A5376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3256C62D" w14:textId="77777777" w:rsidR="006522ED" w:rsidRPr="001A5376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6522ED" w14:paraId="029F278B" w14:textId="77777777">
        <w:trPr>
          <w:cantSplit/>
          <w:trHeight w:val="30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11AF" w14:textId="77777777" w:rsidR="006522ED" w:rsidRDefault="006522ED" w:rsidP="006522ED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C34F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827F7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18D5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18F5EA6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ED3C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37F727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24, 26 </w:t>
            </w:r>
          </w:p>
          <w:p w14:paraId="4B569AF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36 </w:t>
            </w:r>
          </w:p>
          <w:p w14:paraId="5483D2D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03D600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32 / 38, 34 / 40, 46 / 50 </w:t>
            </w:r>
          </w:p>
          <w:p w14:paraId="2D9983B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55E225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98721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1D72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6D42B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664E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7195A0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1 - 13.</w:t>
            </w:r>
          </w:p>
        </w:tc>
      </w:tr>
      <w:tr w:rsidR="006522ED" w14:paraId="7E6041D5" w14:textId="77777777">
        <w:trPr>
          <w:cantSplit/>
          <w:trHeight w:val="8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BC0A" w14:textId="77777777" w:rsidR="006522ED" w:rsidRDefault="006522ED" w:rsidP="006522ED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9C7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E0B26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EA34B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87B6311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44F8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CB68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714B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1C82F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96C8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FD5F68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5 și 6.</w:t>
            </w:r>
          </w:p>
        </w:tc>
      </w:tr>
      <w:tr w:rsidR="006522ED" w14:paraId="2E0FBC7B" w14:textId="77777777">
        <w:trPr>
          <w:cantSplit/>
          <w:trHeight w:val="13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A74A6" w14:textId="77777777" w:rsidR="006522ED" w:rsidRDefault="006522ED" w:rsidP="006522ED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9F04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0+691</w:t>
            </w:r>
          </w:p>
          <w:p w14:paraId="2BB3A3D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1+185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6278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4B65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Brateş - </w:t>
            </w:r>
          </w:p>
          <w:p w14:paraId="14CF2534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3089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E6F3C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E48D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ECC5" w14:textId="77777777" w:rsidR="006522ED" w:rsidRPr="00ED347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0FC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BEEAA8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De la schimbătorul numărul 6 Grupa Galaţi Brateş, la schimbătorul numărul 1 Grupa Galaţi Mărfuri.</w:t>
            </w:r>
          </w:p>
        </w:tc>
      </w:tr>
    </w:tbl>
    <w:p w14:paraId="2CBE7534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2F5F0B54" w14:textId="77777777" w:rsidR="006522ED" w:rsidRDefault="006522ED" w:rsidP="00D762FB">
      <w:pPr>
        <w:pStyle w:val="Heading1"/>
        <w:spacing w:line="360" w:lineRule="auto"/>
      </w:pPr>
      <w:r>
        <w:t>LINIA 706 F</w:t>
      </w:r>
    </w:p>
    <w:p w14:paraId="6C4258F3" w14:textId="77777777" w:rsidR="006522ED" w:rsidRDefault="006522ED" w:rsidP="004B5C20">
      <w:pPr>
        <w:pStyle w:val="Heading1"/>
        <w:spacing w:line="360" w:lineRule="auto"/>
        <w:rPr>
          <w:b w:val="0"/>
          <w:bCs w:val="0"/>
          <w:sz w:val="8"/>
        </w:rPr>
      </w:pPr>
      <w:r>
        <w:t>GALAŢI CĂLĂTORI - GALAŢI BRATEŞ - GALAŢI TRANSBORDARE - GALAŢI LARGĂ A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3"/>
        <w:gridCol w:w="2201"/>
        <w:gridCol w:w="869"/>
        <w:gridCol w:w="753"/>
        <w:gridCol w:w="869"/>
        <w:gridCol w:w="753"/>
        <w:gridCol w:w="2490"/>
      </w:tblGrid>
      <w:tr w:rsidR="006522ED" w14:paraId="6C075E2A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B4E66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B7D1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AB3A0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9B3B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1F5FCB2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2151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1FF0502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 şi 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09DFF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A1CB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BC96E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68F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5683B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6522ED" w14:paraId="42ABD098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45FED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0EBE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260+480</w:t>
            </w:r>
          </w:p>
          <w:p w14:paraId="7CF5D60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260+915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9D37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47C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Călători -</w:t>
            </w:r>
          </w:p>
          <w:p w14:paraId="1563A6C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 Brateş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52C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4309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E603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E4E23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700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8F8CA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semnalul M 1 </w:t>
            </w:r>
          </w:p>
          <w:p w14:paraId="3914762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staţia Galaţi Călători</w:t>
            </w:r>
          </w:p>
          <w:p w14:paraId="6106986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semnalul M 11 </w:t>
            </w:r>
          </w:p>
          <w:p w14:paraId="5512860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staţia </w:t>
            </w:r>
            <w:r w:rsidRPr="007412FF">
              <w:rPr>
                <w:b/>
                <w:bCs/>
                <w:i/>
                <w:sz w:val="20"/>
                <w:lang w:val="ro-RO"/>
              </w:rPr>
              <w:t>Galaţi Brateş.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</w:tr>
      <w:tr w:rsidR="006522ED" w14:paraId="1DE109AC" w14:textId="77777777">
        <w:trPr>
          <w:cantSplit/>
          <w:trHeight w:val="19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E3733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8938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00FB0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6998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4EC613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9D23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17 </w:t>
            </w:r>
          </w:p>
          <w:p w14:paraId="4FE28F6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1A3385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21 / 23, 25 / 29 </w:t>
            </w:r>
          </w:p>
          <w:p w14:paraId="2DB4E24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F59AFF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297D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1A38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93D0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72A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24125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1 - 14.</w:t>
            </w:r>
          </w:p>
        </w:tc>
      </w:tr>
      <w:tr w:rsidR="006522ED" w14:paraId="7BE8DACF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CD271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2136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FA599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09B2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4DBF6F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E969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04A49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AADA9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51BD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8E615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FA6A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6D89120" w14:textId="77777777">
        <w:trPr>
          <w:cantSplit/>
          <w:trHeight w:val="9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335B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2032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A184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478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DD9DD2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57DA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FB245C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B1871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56F4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AFAE4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7DF9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69406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1 - 4.</w:t>
            </w:r>
          </w:p>
        </w:tc>
      </w:tr>
      <w:tr w:rsidR="006522ED" w14:paraId="6E370EDF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4D11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D7A3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65F54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4011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3F9C43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400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B3D43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A2DF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376BE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F081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56A64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şi 2.</w:t>
            </w:r>
          </w:p>
        </w:tc>
      </w:tr>
      <w:tr w:rsidR="006522ED" w14:paraId="02F83C3C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2699C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A756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65081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B09F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C19AC1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792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57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18672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F87D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A7D46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4B52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177BE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şi 92.</w:t>
            </w:r>
          </w:p>
        </w:tc>
      </w:tr>
      <w:tr w:rsidR="006522ED" w14:paraId="3484C662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86F1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4876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C09B9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DE47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2EB174A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50DF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F09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F2F2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15BB0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4B5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91879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0AAC6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  <w:tr w:rsidR="006522ED" w14:paraId="7095F885" w14:textId="77777777">
        <w:trPr>
          <w:cantSplit/>
          <w:trHeight w:val="38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B64B5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369B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A8164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CE3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83DFB9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A4B2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3526CA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nr.  24, 26 </w:t>
            </w:r>
          </w:p>
          <w:p w14:paraId="7C1E960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 36 </w:t>
            </w:r>
          </w:p>
          <w:p w14:paraId="3C6DC10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9936F4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nr. </w:t>
            </w:r>
          </w:p>
          <w:p w14:paraId="0820DE0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32 / 38, 34 / 40, 46 / 50 </w:t>
            </w:r>
          </w:p>
          <w:p w14:paraId="6FF3315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FBA007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1F30E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6680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DB63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D237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8605B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1 - 13.</w:t>
            </w:r>
          </w:p>
        </w:tc>
      </w:tr>
      <w:tr w:rsidR="006522ED" w14:paraId="0F67EE1D" w14:textId="77777777">
        <w:trPr>
          <w:cantSplit/>
          <w:trHeight w:val="78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C0B9D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654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7DCBD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BFBE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44AB73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427A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A51131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60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589E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F680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00ED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E42A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2040F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6.</w:t>
            </w:r>
          </w:p>
        </w:tc>
      </w:tr>
      <w:tr w:rsidR="006522ED" w14:paraId="0743D885" w14:textId="77777777">
        <w:trPr>
          <w:cantSplit/>
          <w:trHeight w:val="2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6877C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8555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264+000</w:t>
            </w:r>
          </w:p>
          <w:p w14:paraId="4C5E0A3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266+300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BFC76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121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Transbordare - Galaţi Largă 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99F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F5D1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0140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D978D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BE6D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7C775FB1" w14:textId="77777777">
        <w:trPr>
          <w:cantSplit/>
          <w:trHeight w:val="2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616F2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175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F46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6CD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6E80126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prim. - expedieri</w:t>
            </w:r>
          </w:p>
          <w:p w14:paraId="424EFB9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D72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8EBE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E2D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424E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F742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23F0121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089C" w14:textId="77777777" w:rsidR="006522ED" w:rsidRDefault="006522ED" w:rsidP="006522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9ED2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C2958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DA9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05602FC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631E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C8606E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nr.  28 </w:t>
            </w:r>
          </w:p>
          <w:p w14:paraId="2CC3691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 15 </w:t>
            </w:r>
          </w:p>
          <w:p w14:paraId="5FA27DE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7C4E0C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6EF442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9 - 13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63F58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8EF2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AAEDD" w14:textId="77777777" w:rsidR="006522ED" w:rsidRPr="00D5555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3210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B649E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8 - 10.</w:t>
            </w:r>
          </w:p>
        </w:tc>
      </w:tr>
    </w:tbl>
    <w:p w14:paraId="761B4EBD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31F6B823" w14:textId="77777777" w:rsidR="006522ED" w:rsidRDefault="006522ED" w:rsidP="002F1D47">
      <w:pPr>
        <w:pStyle w:val="Heading1"/>
        <w:spacing w:line="360" w:lineRule="auto"/>
      </w:pPr>
      <w:r>
        <w:t>LINIA 706 H</w:t>
      </w:r>
    </w:p>
    <w:p w14:paraId="6102EE87" w14:textId="77777777" w:rsidR="006522ED" w:rsidRDefault="006522ED" w:rsidP="0075000F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- GALAŢI BAZIN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6522ED" w14:paraId="19EEE704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ACC0" w14:textId="77777777" w:rsidR="006522ED" w:rsidRDefault="006522ED" w:rsidP="006522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1175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68E7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1DA9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177E1FE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5A20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55E00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40B1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9D960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53349" w14:textId="77777777" w:rsidR="006522ED" w:rsidRPr="00211C81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17D3136" w14:textId="77777777" w:rsidR="006522ED" w:rsidRPr="00211C81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1AD5DF94" w14:textId="77777777" w:rsidR="006522ED" w:rsidRPr="00211C81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6522ED" w14:paraId="0E598B85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4B68" w14:textId="77777777" w:rsidR="006522ED" w:rsidRDefault="006522ED" w:rsidP="006522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D58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9B876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77B6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29B5544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2C48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24, 26, 36 și TDJ 32/38, 34/40, 46/50 și 48/52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9688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B1F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4AC0C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9153D" w14:textId="77777777" w:rsidR="006522ED" w:rsidRPr="00211C81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CD08692" w14:textId="77777777" w:rsidR="006522ED" w:rsidRPr="00211C81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66C77ED4" w14:textId="77777777" w:rsidR="006522ED" w:rsidRPr="00211C81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3</w:t>
            </w: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.</w:t>
            </w:r>
          </w:p>
        </w:tc>
      </w:tr>
      <w:tr w:rsidR="006522ED" w14:paraId="381E9D05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A3480" w14:textId="77777777" w:rsidR="006522ED" w:rsidRDefault="006522ED" w:rsidP="006522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CDB6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F480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5DCE5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228038C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D013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3FE9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A7A0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8984A" w14:textId="77777777" w:rsidR="006522ED" w:rsidRPr="005650BB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33BC" w14:textId="77777777" w:rsidR="006522ED" w:rsidRPr="00211C81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A889FDF" w14:textId="77777777" w:rsidR="006522ED" w:rsidRPr="00211C81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5669E90E" w14:textId="77777777" w:rsidR="006522ED" w:rsidRPr="00211C81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5 și 6</w:t>
            </w: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.</w:t>
            </w:r>
          </w:p>
        </w:tc>
      </w:tr>
      <w:tr w:rsidR="006522ED" w14:paraId="69B2E8BB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A7FB" w14:textId="77777777" w:rsidR="006522ED" w:rsidRDefault="006522ED" w:rsidP="006522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EF8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0+647</w:t>
            </w:r>
          </w:p>
          <w:p w14:paraId="0A13A90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2+234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7E747" w14:textId="77777777" w:rsidR="006522ED" w:rsidRPr="004C242C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C242C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06D0D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Brateş -</w:t>
            </w:r>
          </w:p>
          <w:p w14:paraId="7DE478E4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Bazin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EB5B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D32AD" w14:textId="77777777" w:rsidR="006522ED" w:rsidRPr="004F0B2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DD57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F08D" w14:textId="77777777" w:rsidR="006522ED" w:rsidRPr="004F0B2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050D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769954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De la schimbătorul numărul 6 </w:t>
            </w:r>
          </w:p>
          <w:p w14:paraId="5891A55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Grupa Galaţi Brateş, </w:t>
            </w:r>
          </w:p>
          <w:p w14:paraId="6680791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la T.D.J. numărul 38 / 40 Grupa Galaţi Bazin.</w:t>
            </w:r>
          </w:p>
        </w:tc>
      </w:tr>
    </w:tbl>
    <w:p w14:paraId="0F974BAB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657B6296" w14:textId="77777777" w:rsidR="006522ED" w:rsidRDefault="006522ED" w:rsidP="00661BBB">
      <w:pPr>
        <w:pStyle w:val="Heading1"/>
        <w:spacing w:line="360" w:lineRule="auto"/>
      </w:pPr>
      <w:r>
        <w:t>LINIA 706 J</w:t>
      </w:r>
    </w:p>
    <w:p w14:paraId="4981FEAA" w14:textId="77777777" w:rsidR="006522ED" w:rsidRDefault="006522ED" w:rsidP="00B5312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MĂRFURI - GALAŢI BAZIN - GALAŢI LARGĂ A (CALE LARGĂ)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6522ED" w14:paraId="4F518605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3A85C" w14:textId="77777777" w:rsidR="006522ED" w:rsidRDefault="006522ED" w:rsidP="006522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E9AC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1+525</w:t>
            </w:r>
          </w:p>
          <w:p w14:paraId="02F4977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37B88" w14:textId="77777777" w:rsidR="006522ED" w:rsidRPr="009B367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B367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FF4E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Mărfuri</w:t>
            </w:r>
          </w:p>
          <w:p w14:paraId="48FD174C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6 directă </w:t>
            </w:r>
          </w:p>
          <w:p w14:paraId="30738EC9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9762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5CA46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DA3B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D82FB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6D4B0" w14:textId="77777777" w:rsidR="006522ED" w:rsidRPr="000B6A72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54A474B" w14:textId="77777777" w:rsidR="006522ED" w:rsidRPr="000B6A72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2D9DDCB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peste sch. 2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 </w:t>
            </w: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cale largă, </w:t>
            </w:r>
          </w:p>
          <w:p w14:paraId="1C2840F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st. </w:t>
            </w:r>
            <w:r w:rsidRPr="000B6A72">
              <w:rPr>
                <w:b/>
                <w:bCs/>
                <w:i/>
                <w:iCs/>
                <w:sz w:val="20"/>
                <w:lang w:val="ro-RO"/>
              </w:rPr>
              <w:t>Galaţi Mărfuri, Cap Y.</w:t>
            </w:r>
          </w:p>
        </w:tc>
      </w:tr>
      <w:tr w:rsidR="006522ED" w14:paraId="724E1F9A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476F" w14:textId="77777777" w:rsidR="006522ED" w:rsidRDefault="006522ED" w:rsidP="006522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42A1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1+570</w:t>
            </w:r>
          </w:p>
          <w:p w14:paraId="6EBF9A1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4+180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7F146" w14:textId="77777777" w:rsidR="006522ED" w:rsidRPr="009B367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E0D2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Mărfuri -</w:t>
            </w:r>
          </w:p>
          <w:p w14:paraId="3EA0C2B0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B11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B2F9E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EBB0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EF31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DBE1" w14:textId="77777777" w:rsidR="006522ED" w:rsidRPr="000B6A72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6522ED" w14:paraId="01325394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F411F" w14:textId="77777777" w:rsidR="006522ED" w:rsidRDefault="006522ED" w:rsidP="006522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2049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64BBA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ED9F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Galaţi Largă A </w:t>
            </w:r>
          </w:p>
          <w:p w14:paraId="1E4FB871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0</w:t>
            </w:r>
          </w:p>
          <w:p w14:paraId="73638C0F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1007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B3649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E67B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8442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AB017" w14:textId="77777777" w:rsidR="006522ED" w:rsidRPr="000B6A72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6522ED" w14:paraId="3E1DF0F4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CF391" w14:textId="77777777" w:rsidR="006522ED" w:rsidRDefault="006522ED" w:rsidP="006522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A7E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DAD3C" w14:textId="77777777" w:rsidR="006522ED" w:rsidRPr="009B367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B81FE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5816CF64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E1F16E0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90A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230B4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C775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366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7639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329F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6522ED" w14:paraId="1CE5E1E8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93AA" w14:textId="77777777" w:rsidR="006522ED" w:rsidRDefault="006522ED" w:rsidP="006522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A9E2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10266" w14:textId="77777777" w:rsidR="006522ED" w:rsidRPr="009B367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D58E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0D2E5B8A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  <w:p w14:paraId="467A8464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6535C033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567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2042D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71B7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5C4BA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F04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6522ED" w14:paraId="46925C80" w14:textId="77777777">
        <w:trPr>
          <w:cantSplit/>
          <w:trHeight w:val="195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83129" w14:textId="77777777" w:rsidR="006522ED" w:rsidRDefault="006522ED" w:rsidP="006522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2CE5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35871" w14:textId="77777777" w:rsidR="006522ED" w:rsidRPr="009B3676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C9A8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36690D5F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B91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6FF3C7C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cale şi </w:t>
            </w:r>
          </w:p>
          <w:p w14:paraId="7643F31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de legătură dintre acestea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16C15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C775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C3A6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9FE14" w14:textId="77777777" w:rsidR="006522ED" w:rsidRPr="008C7758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50BA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33BC21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0 - 7.</w:t>
            </w:r>
          </w:p>
        </w:tc>
      </w:tr>
    </w:tbl>
    <w:p w14:paraId="77F37A68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2A316430" w14:textId="77777777" w:rsidR="006522ED" w:rsidRDefault="006522ED" w:rsidP="00A97D04">
      <w:pPr>
        <w:pStyle w:val="Heading1"/>
        <w:spacing w:line="360" w:lineRule="auto"/>
      </w:pPr>
      <w:r>
        <w:t>LINIA 706 K</w:t>
      </w:r>
    </w:p>
    <w:p w14:paraId="43DD54F0" w14:textId="77777777" w:rsidR="006522ED" w:rsidRDefault="006522ED" w:rsidP="001012E1">
      <w:pPr>
        <w:pStyle w:val="Heading1"/>
        <w:spacing w:line="360" w:lineRule="auto"/>
        <w:rPr>
          <w:b w:val="0"/>
          <w:bCs w:val="0"/>
          <w:sz w:val="8"/>
        </w:rPr>
      </w:pPr>
      <w:r>
        <w:t>GALAŢI BRATEŞ - GALAŢI LARGĂ (CALE LARGĂ)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6522ED" w14:paraId="72284159" w14:textId="77777777">
        <w:trPr>
          <w:cantSplit/>
          <w:trHeight w:val="12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55D1" w14:textId="77777777" w:rsidR="006522ED" w:rsidRDefault="006522ED" w:rsidP="006522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EDD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260+180</w:t>
            </w:r>
          </w:p>
          <w:p w14:paraId="4F88624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261+160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F71EC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37B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Călători -</w:t>
            </w:r>
          </w:p>
          <w:p w14:paraId="4A8F235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Brateş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C61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E8798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4BC3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7143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3EFF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7A457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semnalul M 27 din staţia Galaţi Călători</w:t>
            </w:r>
          </w:p>
          <w:p w14:paraId="0BC741B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semnalul M 25 </w:t>
            </w:r>
          </w:p>
          <w:p w14:paraId="7631DE4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 staţia Galaţi Brateş.</w:t>
            </w:r>
          </w:p>
        </w:tc>
      </w:tr>
      <w:tr w:rsidR="006522ED" w14:paraId="70AEC610" w14:textId="77777777">
        <w:trPr>
          <w:cantSplit/>
          <w:trHeight w:val="1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D62A" w14:textId="77777777" w:rsidR="006522ED" w:rsidRDefault="006522ED" w:rsidP="006522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7D33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A32C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69FA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1148C81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16AE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</w:t>
            </w:r>
          </w:p>
          <w:p w14:paraId="72DE26F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A64F1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F51D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341E0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24F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EE4FCC9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150F1" w14:textId="77777777" w:rsidR="006522ED" w:rsidRDefault="006522ED" w:rsidP="006522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1FF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2EA7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8BA7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26168CE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81E5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de la călcâiul sch. </w:t>
            </w:r>
          </w:p>
          <w:p w14:paraId="0020875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nr.  66 până la călcâiul sch. </w:t>
            </w:r>
          </w:p>
          <w:p w14:paraId="7AF59E2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nr. 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0DD2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BF67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A665B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7D1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FD830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semnalele M 46</w:t>
            </w:r>
          </w:p>
          <w:p w14:paraId="35984D9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M 4 cale largă.</w:t>
            </w:r>
          </w:p>
        </w:tc>
      </w:tr>
      <w:tr w:rsidR="006522ED" w14:paraId="2337C793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27294" w14:textId="77777777" w:rsidR="006522ED" w:rsidRDefault="006522ED" w:rsidP="006522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25D2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C5C49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D426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Largă A</w:t>
            </w:r>
          </w:p>
          <w:p w14:paraId="4BCA044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0 prim.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2BF8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99C0C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4263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AEC1D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F01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510D8D3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019BC" w14:textId="77777777" w:rsidR="006522ED" w:rsidRDefault="006522ED" w:rsidP="006522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8182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2E490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26E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Largă A</w:t>
            </w:r>
          </w:p>
          <w:p w14:paraId="54CB52E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prim. - expedieri</w:t>
            </w:r>
          </w:p>
          <w:p w14:paraId="1738B84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2F48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CC739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3B53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CD5B3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F2D7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20E4C87" w14:textId="77777777">
        <w:trPr>
          <w:cantSplit/>
          <w:trHeight w:val="1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C3FB" w14:textId="77777777" w:rsidR="006522ED" w:rsidRDefault="006522ED" w:rsidP="006522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D704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8B2C0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E459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50E19E6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5E33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7D6B08C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E3D8D7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de legătură dintre acestea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9FFB3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699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5BCF5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08C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5F906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34AE4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0 - 7.</w:t>
            </w:r>
          </w:p>
        </w:tc>
      </w:tr>
      <w:tr w:rsidR="006522ED" w14:paraId="520F87FC" w14:textId="77777777">
        <w:trPr>
          <w:cantSplit/>
          <w:trHeight w:val="1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AD17A" w14:textId="77777777" w:rsidR="006522ED" w:rsidRDefault="006522ED" w:rsidP="006522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307A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9F67F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25BF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5BF03B3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ED2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vf. inimă de încă-lecare </w:t>
            </w:r>
          </w:p>
          <w:p w14:paraId="0C65613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284F140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des-călecare</w:t>
            </w:r>
          </w:p>
          <w:p w14:paraId="7CBF5DD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266+300</w:t>
            </w:r>
          </w:p>
          <w:p w14:paraId="547F645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până la vf. </w:t>
            </w:r>
          </w:p>
          <w:p w14:paraId="3638F44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</w:t>
            </w:r>
          </w:p>
          <w:p w14:paraId="420155F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Largă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BA159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9AB2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7A627" w14:textId="77777777" w:rsidR="006522ED" w:rsidRPr="007C168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DD55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8E0ACA8" w14:textId="77777777" w:rsidR="006522ED" w:rsidRPr="00487DEA" w:rsidRDefault="006522ED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44563030" w14:textId="77777777" w:rsidR="006522ED" w:rsidRDefault="006522ED" w:rsidP="0005618A">
      <w:pPr>
        <w:pStyle w:val="Heading1"/>
        <w:spacing w:line="360" w:lineRule="auto"/>
      </w:pPr>
      <w:r>
        <w:t>LINIA 706 K+F</w:t>
      </w:r>
    </w:p>
    <w:p w14:paraId="398373C9" w14:textId="77777777" w:rsidR="006522ED" w:rsidRDefault="006522ED" w:rsidP="008C2FBA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LARGĂ A - POD PRUT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6522ED" w14:paraId="4D79EBFD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DB167" w14:textId="77777777" w:rsidR="006522ED" w:rsidRDefault="006522ED" w:rsidP="006522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658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266+300</w:t>
            </w:r>
          </w:p>
          <w:p w14:paraId="53C3C7B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270+800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7AC5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F8F64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Largă A - Frontieră de Stat </w:t>
            </w:r>
          </w:p>
          <w:p w14:paraId="680CAF2A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Prut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D52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6B693" w14:textId="77777777" w:rsidR="006522ED" w:rsidRPr="00E021B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70B1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0EAD5" w14:textId="77777777" w:rsidR="006522ED" w:rsidRPr="00E021B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DF52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90291B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De la inima de încălecare - descălecare până la paleta de semnalizare a limitării de viteză </w:t>
            </w:r>
          </w:p>
          <w:p w14:paraId="129DDED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L.V. = 5 km/h pentru Scanner-ul de la Frontiera de Stat.</w:t>
            </w:r>
          </w:p>
        </w:tc>
      </w:tr>
      <w:tr w:rsidR="006522ED" w14:paraId="075C9135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F309C" w14:textId="77777777" w:rsidR="006522ED" w:rsidRDefault="006522ED" w:rsidP="006522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8B97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271+800</w:t>
            </w:r>
          </w:p>
          <w:p w14:paraId="1C511B6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272+054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DEDC" w14:textId="77777777" w:rsidR="006522ED" w:rsidRPr="00E021B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90B6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Galaţi Largă A - Frontieră de Stat  </w:t>
            </w:r>
          </w:p>
          <w:p w14:paraId="285A7A73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Pod Prut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8499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B3DEE" w14:textId="77777777" w:rsidR="006522ED" w:rsidRPr="00E021B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3AFC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B1061" w14:textId="77777777" w:rsidR="006522ED" w:rsidRPr="00E021B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01DB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D411CC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Pe toată lungimea Podului Prut, </w:t>
            </w:r>
          </w:p>
          <w:p w14:paraId="55FA88B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Cale largă şi normală, plus 24 m (prelungire distanţă 24 m din cauza introducerii pe teren a limitării  de  viteză permanente de 5 km / h).</w:t>
            </w:r>
          </w:p>
        </w:tc>
      </w:tr>
    </w:tbl>
    <w:p w14:paraId="053B49DE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65F279A8" w14:textId="77777777" w:rsidR="006522ED" w:rsidRDefault="006522ED" w:rsidP="006A59BE">
      <w:pPr>
        <w:pStyle w:val="Heading1"/>
        <w:spacing w:line="360" w:lineRule="auto"/>
      </w:pPr>
      <w:r>
        <w:t xml:space="preserve">LINIA 706 L </w:t>
      </w:r>
    </w:p>
    <w:p w14:paraId="22321845" w14:textId="77777777" w:rsidR="006522ED" w:rsidRDefault="006522ED" w:rsidP="000545DA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CALE LARGĂ - HALTĂ TUNEL - RAMIFICAŢIE TUNEL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6522ED" w14:paraId="45B1B472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DAAB" w14:textId="77777777" w:rsidR="006522ED" w:rsidRDefault="006522ED" w:rsidP="006522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6B68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1BCD" w14:textId="77777777" w:rsidR="006522ED" w:rsidRPr="00951D7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8819B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3A90F425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30B4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7D56" w14:textId="77777777" w:rsidR="006522ED" w:rsidRPr="00951D7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6297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11F7C" w14:textId="77777777" w:rsidR="006522ED" w:rsidRPr="00951D7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1917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3E57B2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  <w:tr w:rsidR="006522ED" w14:paraId="2FF67AEB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4653C" w14:textId="77777777" w:rsidR="006522ED" w:rsidRDefault="006522ED" w:rsidP="006522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C974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32DAA" w14:textId="77777777" w:rsidR="006522ED" w:rsidRPr="00951D7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BD488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4255654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D7DC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 până la vf. sch. 68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FFE89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982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EB7FC" w14:textId="77777777" w:rsidR="006522ED" w:rsidRPr="00951D7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1CE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3F1D7F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  <w:tr w:rsidR="006522ED" w14:paraId="31D12A70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64398" w14:textId="77777777" w:rsidR="006522ED" w:rsidRDefault="006522ED" w:rsidP="006522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D6D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C269" w14:textId="77777777" w:rsidR="006522ED" w:rsidRPr="00951D7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52616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2E30211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32B7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68 și 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D756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CED4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7EAD9" w14:textId="77777777" w:rsidR="006522ED" w:rsidRPr="00951D7A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853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9B9391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</w:tbl>
    <w:p w14:paraId="4055CBCD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44F44BB3" w14:textId="77777777" w:rsidR="006522ED" w:rsidRDefault="006522ED" w:rsidP="00BC4232">
      <w:pPr>
        <w:pStyle w:val="Heading1"/>
        <w:spacing w:line="360" w:lineRule="auto"/>
      </w:pPr>
      <w:r>
        <w:t>LINIA 708 A</w:t>
      </w:r>
    </w:p>
    <w:p w14:paraId="6B08D9E2" w14:textId="77777777" w:rsidR="006522ED" w:rsidRDefault="006522ED" w:rsidP="009A57E6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BARBOŞI CĂLĂTORI - BARBOŞI tRIAJ</w:t>
      </w:r>
      <w:r>
        <w:rPr>
          <w:caps/>
          <w:sz w:val="20"/>
        </w:rPr>
        <w:t xml:space="preserve">  </w:t>
      </w:r>
      <w:r>
        <w:t>RACORDARE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6522ED" w14:paraId="4A8F360B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B945C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75E9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3D604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61C2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773406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9FA9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18F70E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7C05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4B79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F0CB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81A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86985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 și 1 - 3 Furnal.</w:t>
            </w:r>
          </w:p>
        </w:tc>
      </w:tr>
      <w:tr w:rsidR="006522ED" w14:paraId="4B25079C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282C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71A9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30CD0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F3CC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B4ADD5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9CD3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2E2677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7E15A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D0F1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9A812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1A0F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39094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7 - 11.</w:t>
            </w:r>
          </w:p>
        </w:tc>
      </w:tr>
      <w:tr w:rsidR="006522ED" w14:paraId="2A113CAB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1D565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468D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088D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FDA2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7F09DE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56B7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057E2C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401DA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7D0F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7E26D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5BD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BF3F8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F5A6E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6, st. Barboși Triaj Grupa A Cap X.</w:t>
            </w:r>
          </w:p>
        </w:tc>
      </w:tr>
      <w:tr w:rsidR="006522ED" w14:paraId="487889A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47E8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07CA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DA2E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DEEA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DEA462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12D5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3F84414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37  /  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6496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4AAE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C5228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88E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98942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8 - 11.</w:t>
            </w:r>
          </w:p>
        </w:tc>
      </w:tr>
      <w:tr w:rsidR="006522ED" w14:paraId="29C12D2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51A84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70DC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92EC4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DF0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B8F265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ED6E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D47736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3DADD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27F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9830C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412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A1F85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şi 11.</w:t>
            </w:r>
          </w:p>
        </w:tc>
      </w:tr>
      <w:tr w:rsidR="006522ED" w14:paraId="399CDE6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CE057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760E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CEB44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3A6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7FFBC8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DCC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4F5D3C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3B14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95A8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325AA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DA2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86CE1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şi 2 Furnal.</w:t>
            </w:r>
          </w:p>
        </w:tc>
      </w:tr>
      <w:tr w:rsidR="006522ED" w14:paraId="1C8CDC0F" w14:textId="77777777">
        <w:trPr>
          <w:cantSplit/>
          <w:trHeight w:val="9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C3EE0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F91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46F13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FA9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76ACEF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A, linia 5 </w:t>
            </w:r>
          </w:p>
          <w:p w14:paraId="7792B35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7311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38F49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990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722D0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F892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8DB7CAE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E4D8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118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3B51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7E3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B001F6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1E7E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FEA137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A46FA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1B0D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B42DE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E8A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1B579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FC29C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 6.</w:t>
            </w:r>
          </w:p>
        </w:tc>
      </w:tr>
      <w:tr w:rsidR="006522ED" w14:paraId="041DDEEC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DA55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6AE6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E19E8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4CDB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144F00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8EA6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D052B3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6B776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920C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5653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748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218E9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674DB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6, st. Barboși Triaj Grupa A Cap Y.</w:t>
            </w:r>
          </w:p>
        </w:tc>
      </w:tr>
      <w:tr w:rsidR="006522ED" w14:paraId="090DE62D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DAB00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5D95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0D818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EEE9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5847AA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1A04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0A4D735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C45E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03C5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7A88D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A05F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C4697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6522ED" w14:paraId="4DFCCFC4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02D1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0E2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4BC51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95A9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A54898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 D </w:t>
            </w:r>
          </w:p>
          <w:p w14:paraId="282BD40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3FC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849BF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214C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401D1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67B8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53B5EF8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6C30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736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2544B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8903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3F19F6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D950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7CA05A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6C927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FCAF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36FF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FBE5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1636B49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4BBA4D7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6522ED" w14:paraId="6D107C97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73088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7C1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F52E7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C571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D66BC4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24B0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5155E2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AD03E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C9F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70036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FF36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120, </w:t>
            </w:r>
          </w:p>
          <w:p w14:paraId="02C9BAD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1010BC3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FDF6086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8A711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DF48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B4945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6AE9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BF3A3A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91EB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diag. </w:t>
            </w:r>
          </w:p>
          <w:p w14:paraId="407D555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28 - 118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96D1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989D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0CF9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565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0D și 1D.</w:t>
            </w:r>
          </w:p>
          <w:p w14:paraId="420D360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52E4587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6B951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01A9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D53F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982D1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9CC56D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CDB9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1D786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6003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39506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8ECD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C37A0E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11 şi 12.</w:t>
            </w:r>
          </w:p>
        </w:tc>
      </w:tr>
      <w:tr w:rsidR="006522ED" w14:paraId="0938A2B9" w14:textId="77777777">
        <w:tblPrEx>
          <w:tblCellMar>
            <w:left w:w="0" w:type="dxa"/>
            <w:right w:w="0" w:type="dxa"/>
          </w:tblCellMar>
        </w:tblPrEx>
        <w:trPr>
          <w:cantSplit/>
          <w:trHeight w:val="5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E08BB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F31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73DED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F8A03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B5E518E" w14:textId="77777777" w:rsidR="006522ED" w:rsidRDefault="006522E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A4D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36BF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4469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48C16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EE62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E169C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A39C7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</w:t>
            </w:r>
          </w:p>
          <w:p w14:paraId="0BB611F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şi Revizia de vagoane </w:t>
            </w:r>
          </w:p>
          <w:p w14:paraId="62DB116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Barboşi Triaj. </w:t>
            </w:r>
          </w:p>
        </w:tc>
      </w:tr>
      <w:tr w:rsidR="006522ED" w14:paraId="03912CBF" w14:textId="77777777">
        <w:trPr>
          <w:cantSplit/>
          <w:trHeight w:val="182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74D0D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3CE4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C67FC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DF64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53CEEE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  <w:p w14:paraId="1DA7201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5EC7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 sch. </w:t>
            </w:r>
          </w:p>
          <w:p w14:paraId="3FCD653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22, 24 </w:t>
            </w:r>
          </w:p>
          <w:p w14:paraId="45B12D4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şi </w:t>
            </w:r>
          </w:p>
          <w:p w14:paraId="3923A48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T.D.J.</w:t>
            </w:r>
          </w:p>
          <w:p w14:paraId="276BF32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30  /  34,</w:t>
            </w:r>
          </w:p>
          <w:p w14:paraId="735B579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32  / 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CE9F8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890F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DD3E2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6468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4BFF6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- 49.</w:t>
            </w:r>
          </w:p>
        </w:tc>
      </w:tr>
      <w:tr w:rsidR="006522ED" w14:paraId="2BBD5520" w14:textId="77777777">
        <w:trPr>
          <w:cantSplit/>
          <w:trHeight w:val="6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3C34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8862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A2B1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14B4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D128B2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0802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 sch. 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21C9B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537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F6230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6905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0D6A8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 49.</w:t>
            </w:r>
          </w:p>
        </w:tc>
      </w:tr>
      <w:tr w:rsidR="006522ED" w14:paraId="4096490B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7856B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616B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230D7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8711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7972FA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D2C8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3793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E32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17C4D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A4DA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918B35" w14:textId="77777777" w:rsidR="006522ED" w:rsidRPr="00245F94" w:rsidRDefault="006522ED">
            <w:pPr>
              <w:spacing w:before="40" w:after="40" w:line="360" w:lineRule="auto"/>
              <w:ind w:left="57" w:right="57"/>
              <w:rPr>
                <w:b/>
                <w:i/>
                <w:iCs/>
                <w:spacing w:val="-2"/>
                <w:sz w:val="20"/>
                <w:lang w:val="ro-RO"/>
              </w:rPr>
            </w:pP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Afectează intrări - ieşiri la liniile 0D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 xml:space="preserve"> </w:t>
            </w: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-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 xml:space="preserve"> </w:t>
            </w: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49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>.</w:t>
            </w:r>
          </w:p>
        </w:tc>
      </w:tr>
      <w:tr w:rsidR="006522ED" w14:paraId="6ED8ABAD" w14:textId="77777777">
        <w:trPr>
          <w:cantSplit/>
          <w:trHeight w:val="91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0E33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6A74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B0B3C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AAD2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5A0848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9426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046347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0C80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7537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6C60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C7EC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810B2B3" w14:textId="77777777">
        <w:trPr>
          <w:cantSplit/>
          <w:trHeight w:val="166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F0B4" w14:textId="77777777" w:rsidR="006522ED" w:rsidRDefault="006522ED" w:rsidP="006522E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EFB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61BB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8199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E0BEF0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DF2E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FBD52F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4A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420DA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065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10F8" w14:textId="77777777" w:rsidR="006522ED" w:rsidRPr="00DB1BA1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AEC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9089A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FD3CC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1 - 8 primiri - expedieri, st. Barboşi  Călători  Cap Y.</w:t>
            </w:r>
          </w:p>
        </w:tc>
      </w:tr>
    </w:tbl>
    <w:p w14:paraId="03A436CD" w14:textId="77777777" w:rsidR="006522ED" w:rsidRDefault="006522ED" w:rsidP="00F03EFC">
      <w:pPr>
        <w:spacing w:before="40" w:after="40" w:line="192" w:lineRule="auto"/>
        <w:ind w:right="57"/>
        <w:rPr>
          <w:sz w:val="20"/>
          <w:lang w:val="ro-RO"/>
        </w:rPr>
      </w:pPr>
    </w:p>
    <w:p w14:paraId="0A5356BC" w14:textId="77777777" w:rsidR="006522ED" w:rsidRDefault="006522ED" w:rsidP="00CA1B1F">
      <w:pPr>
        <w:pStyle w:val="Heading1"/>
        <w:spacing w:line="360" w:lineRule="auto"/>
      </w:pPr>
      <w:r>
        <w:t>LINIA 708 B</w:t>
      </w:r>
    </w:p>
    <w:p w14:paraId="3A33335A" w14:textId="77777777" w:rsidR="006522ED" w:rsidRDefault="006522ED" w:rsidP="00C0218F">
      <w:pPr>
        <w:pStyle w:val="Heading1"/>
        <w:spacing w:line="360" w:lineRule="auto"/>
        <w:rPr>
          <w:b w:val="0"/>
          <w:bCs w:val="0"/>
          <w:sz w:val="8"/>
        </w:rPr>
      </w:pPr>
      <w:r>
        <w:t>BARBOŞI TRIAJ - BARBOŞI CĂLĂTORI  BUCLA I şi BUCLA II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6522ED" w14:paraId="22A22A43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5E15B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33BD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BADD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C919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E2B327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DCF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F3AAC6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463EC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A4EA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D7B9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BAE8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teren.Afectează intrări - ieşiri la liniile 1-6</w:t>
            </w:r>
          </w:p>
        </w:tc>
      </w:tr>
      <w:tr w:rsidR="006522ED" w14:paraId="5F127802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C03F0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FDF7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74F5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BDD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E6B849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 D </w:t>
            </w:r>
          </w:p>
          <w:p w14:paraId="3DCBA55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31C2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BCF52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D5DB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243E0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B9E6" w14:textId="77777777" w:rsidR="006522ED" w:rsidRPr="005D0EFE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FC7B008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2BB31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382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B9CA5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5234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D285E7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1A7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1ACAD7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728C4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39C5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140B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A8F1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6A00157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20441AD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D0F7DE7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906A2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06C1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E7B47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C27F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CA6DC8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78CD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7933E4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8A3F4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74A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6CAB1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ACAD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120, </w:t>
            </w:r>
          </w:p>
          <w:p w14:paraId="6FD421B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381F8A7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B680F1A" w14:textId="77777777">
        <w:trPr>
          <w:cantSplit/>
          <w:trHeight w:val="5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C0C3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8DB6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49FE1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668C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35FA09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C76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diag. </w:t>
            </w:r>
          </w:p>
          <w:p w14:paraId="510F832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28 - 118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65D5B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85A2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774F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BEAF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0D  și 1D.</w:t>
            </w:r>
          </w:p>
          <w:p w14:paraId="3D10DFD7" w14:textId="77777777" w:rsidR="006522ED" w:rsidRPr="005D0EFE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9C7DF9E" w14:textId="77777777">
        <w:trPr>
          <w:cantSplit/>
          <w:trHeight w:val="64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823AC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D656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84496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C075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9B3183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5780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ACABAA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65F4C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B1E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02689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34F6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690E8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1D, 11 şi 12 din </w:t>
            </w:r>
          </w:p>
          <w:p w14:paraId="0E5E7C01" w14:textId="77777777" w:rsidR="006522ED" w:rsidRPr="005D0EFE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D0EFE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5D0EFE">
              <w:rPr>
                <w:b/>
                <w:bCs/>
                <w:i/>
                <w:sz w:val="20"/>
                <w:lang w:val="ro-RO"/>
              </w:rPr>
              <w:t>Barboşi Triaj Gr. B.</w:t>
            </w:r>
          </w:p>
        </w:tc>
      </w:tr>
      <w:tr w:rsidR="006522ED" w14:paraId="02065A5D" w14:textId="77777777">
        <w:trPr>
          <w:cantSplit/>
          <w:trHeight w:val="15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A582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68C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BAFF9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AA09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E2FEFD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FDD6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 sch. </w:t>
            </w:r>
          </w:p>
          <w:p w14:paraId="6BAE676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22, 24 </w:t>
            </w:r>
          </w:p>
          <w:p w14:paraId="1CC2AFB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şi </w:t>
            </w:r>
          </w:p>
          <w:p w14:paraId="73DBE7B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T.D.J.</w:t>
            </w:r>
          </w:p>
          <w:p w14:paraId="5654D7A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30  /  34,</w:t>
            </w:r>
          </w:p>
          <w:p w14:paraId="0FE1236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32  / 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70E0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134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32C5C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9ADA6" w14:textId="77777777" w:rsidR="006522ED" w:rsidRPr="00B2271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978641" w14:textId="77777777" w:rsidR="006522ED" w:rsidRPr="00B2271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- 49.</w:t>
            </w:r>
          </w:p>
        </w:tc>
      </w:tr>
      <w:tr w:rsidR="006522ED" w14:paraId="287D583B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40BB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207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B672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1DEA6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6E758BA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A9E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67C1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B004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6660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55A87" w14:textId="77777777" w:rsidR="006522ED" w:rsidRPr="00B2271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2EA504" w14:textId="77777777" w:rsidR="006522ED" w:rsidRPr="00B2271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45 - 49 şi Revizia de Vagoane Barboşi Triaj.</w:t>
            </w:r>
          </w:p>
        </w:tc>
      </w:tr>
      <w:tr w:rsidR="006522ED" w14:paraId="4C77FAC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E97BD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0125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D586C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EA8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CC2CE8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EAB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0CBF0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C9A3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51CA1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0E7F" w14:textId="77777777" w:rsidR="006522ED" w:rsidRPr="00B2271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E11F5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7B1F98" w14:textId="77777777" w:rsidR="006522ED" w:rsidRPr="00B2271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la liniile 1D -  49.</w:t>
            </w:r>
          </w:p>
        </w:tc>
      </w:tr>
      <w:tr w:rsidR="006522ED" w14:paraId="6EBC778C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BDDF0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048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05556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70C1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6104B8B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EEC8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5342F5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8D69A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D9C0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86ADA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F5A6" w14:textId="77777777" w:rsidR="006522ED" w:rsidRPr="00B2271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07D3F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-4"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pacing w:val="-4"/>
                <w:sz w:val="20"/>
                <w:lang w:val="ro-RO"/>
              </w:rPr>
              <w:t xml:space="preserve">Afectează intrări - ieşiri </w:t>
            </w:r>
          </w:p>
          <w:p w14:paraId="025AC176" w14:textId="77777777" w:rsidR="006522ED" w:rsidRPr="00B2271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-4"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pacing w:val="-4"/>
                <w:sz w:val="20"/>
                <w:lang w:val="ro-RO"/>
              </w:rPr>
              <w:t>la liniile 0D – 49.</w:t>
            </w:r>
          </w:p>
        </w:tc>
      </w:tr>
      <w:tr w:rsidR="006522ED" w14:paraId="03848B77" w14:textId="77777777">
        <w:tblPrEx>
          <w:tblCellMar>
            <w:left w:w="0" w:type="dxa"/>
            <w:right w:w="0" w:type="dxa"/>
          </w:tblCellMar>
        </w:tblPrEx>
        <w:trPr>
          <w:cantSplit/>
          <w:trHeight w:val="12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33218" w14:textId="77777777" w:rsidR="006522ED" w:rsidRDefault="006522ED" w:rsidP="006522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936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3+280</w:t>
            </w:r>
          </w:p>
          <w:p w14:paraId="05553B6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4+515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4957E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C9A8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Triaj -</w:t>
            </w:r>
          </w:p>
          <w:p w14:paraId="6580056D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D06C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AEF5E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BD9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3EE5" w14:textId="77777777" w:rsidR="006522ED" w:rsidRPr="00EE47D6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CA68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2DE3AF" w14:textId="77777777" w:rsidR="006522ED" w:rsidRPr="00B22714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 xml:space="preserve">De la călcâiul schimbătorului numărul 2 St. Barboşi Triaj Grupa B la schimbătorul numărul 7 St. Barboşi </w:t>
            </w:r>
            <w:r w:rsidRPr="00B22714">
              <w:rPr>
                <w:b/>
                <w:bCs/>
                <w:i/>
                <w:sz w:val="20"/>
                <w:lang w:val="ro-RO"/>
              </w:rPr>
              <w:t>Călători</w:t>
            </w:r>
            <w:r w:rsidRPr="00B2271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</w:tbl>
    <w:p w14:paraId="0EE7145F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51C860BE" w14:textId="77777777" w:rsidR="006522ED" w:rsidRDefault="006522ED" w:rsidP="00C025C3">
      <w:pPr>
        <w:pStyle w:val="Heading1"/>
        <w:spacing w:line="360" w:lineRule="auto"/>
      </w:pPr>
      <w:r>
        <w:t xml:space="preserve">LINIA 708 C </w:t>
      </w:r>
    </w:p>
    <w:p w14:paraId="0F3447C5" w14:textId="77777777" w:rsidR="006522ED" w:rsidRDefault="006522ED" w:rsidP="002A1D70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BARBOŞI TRAJ GRUPA A - RAMIFICAŢIE BARBOŞI TRIAJ POST 14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6522ED" w14:paraId="05E4A374" w14:textId="77777777">
        <w:trPr>
          <w:cantSplit/>
          <w:trHeight w:val="13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15E0" w14:textId="77777777" w:rsidR="006522ED" w:rsidRDefault="006522ED" w:rsidP="006522ED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0CE3" w14:textId="77777777" w:rsidR="006522ED" w:rsidRDefault="006522ED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14A7D" w14:textId="77777777" w:rsidR="006522ED" w:rsidRPr="0047363B" w:rsidRDefault="006522ED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7813" w14:textId="77777777" w:rsidR="006522ED" w:rsidRDefault="006522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5CB2427F" w14:textId="77777777" w:rsidR="006522ED" w:rsidRDefault="006522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DFAEC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00214" w14:textId="77777777" w:rsidR="006522ED" w:rsidRPr="004B2FA4" w:rsidRDefault="006522ED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CAB03" w14:textId="77777777" w:rsidR="006522ED" w:rsidRDefault="006522ED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3B3A" w14:textId="77777777" w:rsidR="006522ED" w:rsidRPr="0047363B" w:rsidRDefault="006522ED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1EF33" w14:textId="77777777" w:rsidR="006522ED" w:rsidRDefault="006522ED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FC223CF" w14:textId="77777777" w:rsidR="006522ED" w:rsidRDefault="006522ED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7 - 11.</w:t>
            </w:r>
          </w:p>
        </w:tc>
      </w:tr>
      <w:tr w:rsidR="006522ED" w14:paraId="6FF2326B" w14:textId="77777777">
        <w:trPr>
          <w:cantSplit/>
          <w:trHeight w:val="139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F584E" w14:textId="77777777" w:rsidR="006522ED" w:rsidRDefault="006522ED" w:rsidP="006522ED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B86E4" w14:textId="77777777" w:rsidR="006522ED" w:rsidRDefault="006522ED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2E1DF" w14:textId="77777777" w:rsidR="006522ED" w:rsidRPr="0047363B" w:rsidRDefault="006522ED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00A64" w14:textId="77777777" w:rsidR="006522ED" w:rsidRDefault="006522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61BB8B1F" w14:textId="77777777" w:rsidR="006522ED" w:rsidRDefault="006522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51A92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4BF8" w14:textId="77777777" w:rsidR="006522ED" w:rsidRPr="004B2FA4" w:rsidRDefault="006522ED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46FE5" w14:textId="77777777" w:rsidR="006522ED" w:rsidRDefault="006522ED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54EFB" w14:textId="77777777" w:rsidR="006522ED" w:rsidRPr="0047363B" w:rsidRDefault="006522ED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39BCC" w14:textId="77777777" w:rsidR="006522ED" w:rsidRDefault="006522ED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37CA5D1" w14:textId="77777777" w:rsidR="006522ED" w:rsidRDefault="006522ED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8 - 11.</w:t>
            </w:r>
          </w:p>
        </w:tc>
      </w:tr>
      <w:tr w:rsidR="006522ED" w14:paraId="2A7E9116" w14:textId="77777777">
        <w:trPr>
          <w:cantSplit/>
          <w:trHeight w:val="140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51780" w14:textId="77777777" w:rsidR="006522ED" w:rsidRDefault="006522ED" w:rsidP="006522ED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3613E" w14:textId="77777777" w:rsidR="006522ED" w:rsidRDefault="006522ED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55E6" w14:textId="77777777" w:rsidR="006522ED" w:rsidRPr="0047363B" w:rsidRDefault="006522ED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323F" w14:textId="77777777" w:rsidR="006522ED" w:rsidRDefault="006522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5D965E9F" w14:textId="77777777" w:rsidR="006522ED" w:rsidRDefault="006522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DB64" w14:textId="77777777" w:rsidR="006522ED" w:rsidRDefault="006522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57F2C" w14:textId="77777777" w:rsidR="006522ED" w:rsidRPr="004B2FA4" w:rsidRDefault="006522ED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6791" w14:textId="77777777" w:rsidR="006522ED" w:rsidRDefault="006522ED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E0270" w14:textId="77777777" w:rsidR="006522ED" w:rsidRPr="0047363B" w:rsidRDefault="006522ED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5794" w14:textId="77777777" w:rsidR="006522ED" w:rsidRDefault="006522ED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CACC141" w14:textId="77777777" w:rsidR="006522ED" w:rsidRDefault="006522ED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10 şi 11.</w:t>
            </w:r>
          </w:p>
        </w:tc>
      </w:tr>
    </w:tbl>
    <w:p w14:paraId="5490D4DA" w14:textId="77777777" w:rsidR="006522ED" w:rsidRDefault="006522ED">
      <w:pPr>
        <w:spacing w:line="192" w:lineRule="auto"/>
        <w:ind w:right="57"/>
        <w:rPr>
          <w:sz w:val="20"/>
          <w:lang w:val="ro-RO"/>
        </w:rPr>
      </w:pPr>
    </w:p>
    <w:p w14:paraId="572C2B2A" w14:textId="77777777" w:rsidR="006522ED" w:rsidRDefault="006522ED" w:rsidP="002030C7">
      <w:pPr>
        <w:pStyle w:val="Heading1"/>
        <w:spacing w:line="360" w:lineRule="auto"/>
      </w:pPr>
      <w:r>
        <w:t>LINIA 708 D</w:t>
      </w:r>
    </w:p>
    <w:p w14:paraId="5480D448" w14:textId="77777777" w:rsidR="006522ED" w:rsidRDefault="006522ED" w:rsidP="009A47B1">
      <w:pPr>
        <w:pStyle w:val="Heading1"/>
        <w:spacing w:line="360" w:lineRule="auto"/>
        <w:rPr>
          <w:b w:val="0"/>
          <w:bCs w:val="0"/>
          <w:sz w:val="8"/>
        </w:rPr>
      </w:pPr>
      <w:r>
        <w:t>BARBOŞI TRIAJ - MĂLINA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6522ED" w14:paraId="7CB3896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A8D1" w14:textId="77777777" w:rsidR="006522ED" w:rsidRDefault="006522ED" w:rsidP="006522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551E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343F6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30DA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F20B9D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5F05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E61991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AC147" w14:textId="77777777" w:rsidR="006522ED" w:rsidRPr="009A4F9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5840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5F194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A51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6CE7339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10 şi 11.</w:t>
            </w:r>
          </w:p>
        </w:tc>
      </w:tr>
      <w:tr w:rsidR="006522ED" w14:paraId="6725F5C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9148" w14:textId="77777777" w:rsidR="006522ED" w:rsidRDefault="006522ED" w:rsidP="006522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4237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66F1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9EA9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9488D4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878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B994DF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C33C" w14:textId="77777777" w:rsidR="006522ED" w:rsidRPr="009A4F9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ED22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F7A9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9F1F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5A64C6A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1 - 6 și 1 - 3 Furnal.</w:t>
            </w:r>
          </w:p>
        </w:tc>
      </w:tr>
      <w:tr w:rsidR="006522ED" w14:paraId="7E88D15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25F22" w14:textId="77777777" w:rsidR="006522ED" w:rsidRDefault="006522ED" w:rsidP="006522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69A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9FE63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0A2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EB08E6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403B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02099A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0273" w14:textId="77777777" w:rsidR="006522ED" w:rsidRPr="009A4F9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EBAA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AD649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648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692D00E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6522ED" w14:paraId="6BCD3B9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0479" w14:textId="77777777" w:rsidR="006522ED" w:rsidRDefault="006522ED" w:rsidP="006522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9839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94A4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8232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5DA801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C1A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91F442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DBF3" w14:textId="77777777" w:rsidR="006522E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A0D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72E58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E8C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12449322" w14:textId="77777777" w:rsidR="006522ED" w:rsidRPr="00E66186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66186">
              <w:rPr>
                <w:b/>
                <w:bCs/>
                <w:i/>
                <w:iCs/>
                <w:sz w:val="20"/>
                <w:lang w:val="ro-RO"/>
              </w:rPr>
              <w:t xml:space="preserve">la liniile 5 și 6, st. </w:t>
            </w:r>
            <w:r w:rsidRPr="00E66186">
              <w:rPr>
                <w:b/>
                <w:bCs/>
                <w:i/>
                <w:sz w:val="20"/>
                <w:lang w:val="ro-RO"/>
              </w:rPr>
              <w:t>Barboşi Triaj Gr. A, Cap X.</w:t>
            </w:r>
          </w:p>
        </w:tc>
      </w:tr>
      <w:tr w:rsidR="006522ED" w14:paraId="64A8A25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118F" w14:textId="77777777" w:rsidR="006522ED" w:rsidRDefault="006522ED" w:rsidP="006522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25E9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46157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6F1F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5CE574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BC2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DB01C" w14:textId="77777777" w:rsidR="006522ED" w:rsidRPr="009A4F9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A10F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AACA0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D537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8 - 11.</w:t>
            </w:r>
          </w:p>
        </w:tc>
      </w:tr>
      <w:tr w:rsidR="006522ED" w14:paraId="46BB683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821AB" w14:textId="77777777" w:rsidR="006522ED" w:rsidRDefault="006522ED" w:rsidP="006522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7CF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82B1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A94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11ACEA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5</w:t>
            </w:r>
          </w:p>
          <w:p w14:paraId="0C75B50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FA74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092A0" w14:textId="77777777" w:rsidR="006522ED" w:rsidRPr="009A4F9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E37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2F4F6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C60D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11FD1B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504A" w14:textId="77777777" w:rsidR="006522ED" w:rsidRDefault="006522ED" w:rsidP="006522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6EAD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30A5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2EB0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5504C0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0ACF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7792BA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1D14" w14:textId="77777777" w:rsidR="006522ED" w:rsidRPr="009A4F9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801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B43D2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5D73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41BDF94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10D74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1F şi 2F.</w:t>
            </w:r>
          </w:p>
        </w:tc>
      </w:tr>
      <w:tr w:rsidR="006522ED" w14:paraId="37F99AC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ADFB" w14:textId="77777777" w:rsidR="006522ED" w:rsidRDefault="006522ED" w:rsidP="006522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82EC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68146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A282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C3261B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A85C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14A681A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87442" w14:textId="77777777" w:rsidR="006522ED" w:rsidRPr="009A4F9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0AE0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99F5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C548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3E4370B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482D2B" w14:textId="77777777" w:rsidR="006522ED" w:rsidRPr="00130084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30084">
              <w:rPr>
                <w:b/>
                <w:bCs/>
                <w:i/>
                <w:iCs/>
                <w:sz w:val="20"/>
                <w:lang w:val="ro-RO"/>
              </w:rPr>
              <w:t>la liniile 5 și 6 st.</w:t>
            </w:r>
            <w:r w:rsidRPr="00130084">
              <w:rPr>
                <w:b/>
                <w:bCs/>
                <w:i/>
                <w:sz w:val="20"/>
                <w:lang w:val="ro-RO"/>
              </w:rPr>
              <w:t xml:space="preserve"> Barboşi Triaj Gr. A, Cap Y</w:t>
            </w:r>
            <w:r w:rsidRPr="0013008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6522ED" w14:paraId="6408C3C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44538" w14:textId="77777777" w:rsidR="006522ED" w:rsidRDefault="006522ED" w:rsidP="006522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6FA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37BF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2866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6EC275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D23D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944F20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 / 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4F6CA" w14:textId="77777777" w:rsidR="006522ED" w:rsidRPr="009A4F9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88D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517B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D06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2C991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F93F9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1F – 11A.</w:t>
            </w:r>
          </w:p>
        </w:tc>
      </w:tr>
      <w:tr w:rsidR="006522ED" w14:paraId="350E2CB1" w14:textId="77777777">
        <w:trPr>
          <w:cantSplit/>
          <w:trHeight w:val="1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C10F9" w14:textId="77777777" w:rsidR="006522ED" w:rsidRDefault="006522ED" w:rsidP="006522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EC3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9F98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6B1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75598F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A116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DD95AF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31CA1" w14:textId="77777777" w:rsidR="006522ED" w:rsidRPr="009A4F95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E2C1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E8C3B" w14:textId="77777777" w:rsidR="006522ED" w:rsidRPr="00091C1D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6826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F5BAD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</w:tbl>
    <w:p w14:paraId="7BD54090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68D15F54" w14:textId="77777777" w:rsidR="006522ED" w:rsidRDefault="006522ED" w:rsidP="000457EA">
      <w:pPr>
        <w:pStyle w:val="Heading1"/>
        <w:spacing w:line="276" w:lineRule="auto"/>
      </w:pPr>
      <w:r>
        <w:t>LINIA 708 E</w:t>
      </w:r>
    </w:p>
    <w:p w14:paraId="43430E41" w14:textId="77777777" w:rsidR="006522ED" w:rsidRDefault="006522ED" w:rsidP="000457EA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BARBOŞI CĂLĂTORI - CĂTUŞA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6522ED" w14:paraId="0C067855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AD4D" w14:textId="77777777" w:rsidR="006522ED" w:rsidRDefault="006522ED" w:rsidP="006522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4D1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8D2B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9E7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74FE7D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F35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678F8C0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40  /  40A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C7A7C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A45A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9D8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D32E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859B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406C7A5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06DB" w14:textId="77777777" w:rsidR="006522ED" w:rsidRDefault="006522ED" w:rsidP="006522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ADF5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605AA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F92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7499E4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9556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C4FC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CC9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09CEA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09199" w14:textId="77777777" w:rsidR="006522ED" w:rsidRPr="00337FC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0EDE9D8F" w14:textId="77777777" w:rsidR="006522ED" w:rsidRPr="00337FC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4F3DE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6522ED" w14:paraId="71BE7BED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5E108" w14:textId="77777777" w:rsidR="006522ED" w:rsidRDefault="006522ED" w:rsidP="006522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6AC7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288A0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0529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62D5D5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2E7C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2FCA9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3B5C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CA6B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F4204" w14:textId="77777777" w:rsidR="006522ED" w:rsidRPr="00337FC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4345071" w14:textId="77777777" w:rsidR="006522ED" w:rsidRPr="00337FC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FEF9B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la liniile 6 - 8 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6522ED" w14:paraId="330BA1CB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37DF" w14:textId="77777777" w:rsidR="006522ED" w:rsidRDefault="006522ED" w:rsidP="006522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D3AC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3E8A9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1807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E4A7D1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F09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6430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E5A0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C185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CD246" w14:textId="77777777" w:rsidR="006522ED" w:rsidRPr="00337FC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6522ED" w14:paraId="1DC86915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AC4D5" w14:textId="77777777" w:rsidR="006522ED" w:rsidRDefault="006522ED" w:rsidP="006522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E024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7B5E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B9E9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640C23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192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D994D6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B1B4B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F2E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D358E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2D73" w14:textId="77777777" w:rsidR="006522ED" w:rsidRPr="00337FC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7E87CB4" w14:textId="77777777" w:rsidR="006522ED" w:rsidRPr="00337FC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04DCD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</w:t>
            </w:r>
          </w:p>
          <w:p w14:paraId="6E98B03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 </w:t>
            </w:r>
          </w:p>
          <w:p w14:paraId="72AE24D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6522ED" w14:paraId="39CCCF57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412C9" w14:textId="77777777" w:rsidR="006522ED" w:rsidRDefault="006522ED" w:rsidP="006522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7FC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28E5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C22B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48EB175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941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F4F43B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A0C5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55E9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8318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316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88BFD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1 - 8 </w:t>
            </w:r>
          </w:p>
          <w:p w14:paraId="6033AEF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6522ED" w14:paraId="53D5523D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B15A0" w14:textId="77777777" w:rsidR="006522ED" w:rsidRDefault="006522ED" w:rsidP="006522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468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2C996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C5510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7A80AEC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7DDD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86B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7C0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2F2D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CC87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940F8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1 - 8 </w:t>
            </w:r>
          </w:p>
          <w:p w14:paraId="7E2520CF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expedieri, </w:t>
            </w:r>
          </w:p>
          <w:p w14:paraId="716892D1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 w:rsidRPr="003E6870">
              <w:rPr>
                <w:b/>
                <w:bCs/>
                <w:i/>
                <w:iCs/>
                <w:sz w:val="20"/>
                <w:lang w:val="ro-RO"/>
              </w:rPr>
              <w:t>st. Barboşi Călători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3E6870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6522ED" w14:paraId="45DFA6EF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0C0CF" w14:textId="77777777" w:rsidR="006522ED" w:rsidRDefault="006522ED" w:rsidP="006522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1861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F71DF5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31023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D346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 -</w:t>
            </w:r>
          </w:p>
          <w:p w14:paraId="315C05FD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Cătușa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816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7BCC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25FD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4F1C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ED21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013F717" w14:textId="77777777" w:rsidR="006522ED" w:rsidRPr="0099384A" w:rsidRDefault="006522ED" w:rsidP="000457EA">
      <w:pPr>
        <w:spacing w:before="40" w:after="40" w:line="276" w:lineRule="auto"/>
        <w:ind w:right="57"/>
        <w:rPr>
          <w:sz w:val="20"/>
          <w:szCs w:val="20"/>
          <w:lang w:val="ro-RO"/>
        </w:rPr>
      </w:pPr>
    </w:p>
    <w:p w14:paraId="1BA5948E" w14:textId="77777777" w:rsidR="006522ED" w:rsidRDefault="006522ED" w:rsidP="00E44A86">
      <w:pPr>
        <w:pStyle w:val="Heading1"/>
        <w:spacing w:line="276" w:lineRule="auto"/>
      </w:pPr>
      <w:r>
        <w:t>LINIA 708 F</w:t>
      </w:r>
    </w:p>
    <w:p w14:paraId="3A40CCD9" w14:textId="77777777" w:rsidR="006522ED" w:rsidRDefault="006522ED" w:rsidP="00E44A86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VARIANTA SUPRATRAVERSATĂ  BARBOŞI TRIAJ - BARBOŞI CĂLĂTORI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6522ED" w14:paraId="710B4F28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82B0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57C5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1+020</w:t>
            </w:r>
          </w:p>
          <w:p w14:paraId="27BF1C3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A86A7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CAD9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Complex Barboşi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CCD3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A139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D984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816F6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5D187" w14:textId="77777777" w:rsidR="006522ED" w:rsidRPr="0052422F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2422F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574130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2422F"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869BD3A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89A48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939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2D73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589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8415B1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1D </w:t>
            </w:r>
          </w:p>
          <w:p w14:paraId="0E50711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EB91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ED935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F8EC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58843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6AF9" w14:textId="77777777" w:rsidR="006522ED" w:rsidRPr="00DF516B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4EC591C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D540F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6BD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C6E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AAE2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3A7583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03E9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6C42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1E8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3194D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E8D5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228131E0" w14:textId="77777777" w:rsidR="006522ED" w:rsidRPr="00DF516B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51632E1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4459EFE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73D1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F014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1C1C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41B8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CD1E0C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8924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584F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9B5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59E90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F67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120</w:t>
            </w: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, </w:t>
            </w:r>
          </w:p>
          <w:p w14:paraId="185C32B0" w14:textId="77777777" w:rsidR="006522ED" w:rsidRPr="00DF516B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24113C5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E0ED01F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13CA2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FDBD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15111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FFF7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857A56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782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942EC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912C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3B3B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6FF3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BA482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6E280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1D, 11 şi 12 </w:t>
            </w:r>
          </w:p>
          <w:p w14:paraId="7503638B" w14:textId="77777777" w:rsidR="006522ED" w:rsidRPr="009D322E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</w:t>
            </w:r>
            <w:r w:rsidRPr="009D322E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9D322E">
              <w:rPr>
                <w:b/>
                <w:bCs/>
                <w:i/>
                <w:sz w:val="20"/>
                <w:lang w:val="ro-RO"/>
              </w:rPr>
              <w:t>Barboşi Triaj Gr. B.</w:t>
            </w:r>
          </w:p>
        </w:tc>
      </w:tr>
      <w:tr w:rsidR="006522ED" w14:paraId="115B6B93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FC38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2CAB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75DD7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7E40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22317F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2BA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7ADD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37E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FEB8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4DC9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EEA40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179C66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şi </w:t>
            </w:r>
          </w:p>
          <w:p w14:paraId="1FD7D89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369BC82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6522ED" w14:paraId="565F947B" w14:textId="77777777">
        <w:trPr>
          <w:cantSplit/>
          <w:trHeight w:val="3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A983A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EE14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61F1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E208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1E2F44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1E65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F5BD2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2769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B1BC0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4596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B5ED20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56CD7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şi </w:t>
            </w:r>
          </w:p>
          <w:p w14:paraId="0314930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4759AD7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6522ED" w14:paraId="6207599C" w14:textId="77777777">
        <w:trPr>
          <w:cantSplit/>
          <w:trHeight w:val="16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007A7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26AC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66D31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7CD0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F21C31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6F84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peste sch.   22, 24 </w:t>
            </w:r>
          </w:p>
          <w:p w14:paraId="06B0170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şi </w:t>
            </w:r>
          </w:p>
          <w:p w14:paraId="2C707A2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T.D.J. </w:t>
            </w:r>
          </w:p>
          <w:p w14:paraId="720BFC3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30 / 34 </w:t>
            </w:r>
          </w:p>
          <w:p w14:paraId="50D8C5F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şi </w:t>
            </w:r>
          </w:p>
          <w:p w14:paraId="272E8C4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32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AF46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8F9B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05019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A38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5740B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5AA20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– 49.</w:t>
            </w:r>
          </w:p>
        </w:tc>
      </w:tr>
      <w:tr w:rsidR="006522ED" w14:paraId="167CEFA3" w14:textId="77777777">
        <w:trPr>
          <w:cantSplit/>
          <w:trHeight w:val="9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598CD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3D63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E3C2D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3A4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0647F6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6DA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48F30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622B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DBCB0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845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5E576C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4CA53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41 - 49, </w:t>
            </w:r>
          </w:p>
          <w:p w14:paraId="236A5CA3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42709B3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</w:t>
            </w:r>
          </w:p>
          <w:p w14:paraId="74FFDAE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şi la liniile de spălare.</w:t>
            </w:r>
          </w:p>
        </w:tc>
      </w:tr>
      <w:tr w:rsidR="006522ED" w14:paraId="761B004B" w14:textId="77777777">
        <w:trPr>
          <w:cantSplit/>
          <w:trHeight w:val="31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20A78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77A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34E9B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83B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298396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DFF6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39CD37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A228E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414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3AA2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30A4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3F27A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E213C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</w:t>
            </w:r>
          </w:p>
          <w:p w14:paraId="121DA3C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şi Revizia de vagoane </w:t>
            </w:r>
          </w:p>
          <w:p w14:paraId="1620745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6522ED" w14:paraId="181D10F8" w14:textId="77777777">
        <w:trPr>
          <w:cantSplit/>
          <w:trHeight w:val="87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3848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6DF8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E874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77CA4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7F55288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BF2A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D4933A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7C4E997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 şi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1DB9E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32C9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18D5E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2F0F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CEF191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A305A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31 – 49.</w:t>
            </w:r>
          </w:p>
        </w:tc>
      </w:tr>
      <w:tr w:rsidR="006522ED" w14:paraId="0D52DBAB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0B523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1DEA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76578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C53EE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78CB92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842B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E146B1A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DB19F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3C6D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70FB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3DB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6522ED" w14:paraId="7A4716D9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1F375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9C2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47D67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BAE36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9C726A2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1E69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7985BF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BF6A8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2572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6885A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9B0F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44B7290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6D3C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5EA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0DEC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0E1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9979631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D01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160A04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0A35F" w14:textId="77777777" w:rsidR="006522ED" w:rsidRPr="008A45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517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A6040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B7A87" w14:textId="77777777" w:rsidR="006522ED" w:rsidRPr="00337FC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8C84982" w14:textId="77777777" w:rsidR="006522ED" w:rsidRPr="00337FC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B8F07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</w:t>
            </w:r>
          </w:p>
          <w:p w14:paraId="4FEE092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 </w:t>
            </w:r>
          </w:p>
          <w:p w14:paraId="79E2FE8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6522ED" w14:paraId="63426200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6B8FC" w14:textId="77777777" w:rsidR="006522ED" w:rsidRDefault="006522ED" w:rsidP="006522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357A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0+460</w:t>
            </w:r>
          </w:p>
          <w:p w14:paraId="1B65FBF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09803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47E0A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 -</w:t>
            </w:r>
          </w:p>
          <w:p w14:paraId="6673FC0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Barboși Triaj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893C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F199" w14:textId="77777777" w:rsidR="006522ED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3310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C1F3" w14:textId="77777777" w:rsidR="006522ED" w:rsidRPr="00E5716F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5547" w14:textId="77777777" w:rsidR="006522ED" w:rsidRPr="00337FC9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4B698B5" w14:textId="77777777" w:rsidR="006522ED" w:rsidRDefault="006522ED" w:rsidP="00E44A86">
      <w:pPr>
        <w:spacing w:before="40" w:after="40" w:line="276" w:lineRule="auto"/>
        <w:ind w:right="57"/>
        <w:rPr>
          <w:sz w:val="20"/>
          <w:lang w:val="ro-RO"/>
        </w:rPr>
      </w:pPr>
    </w:p>
    <w:p w14:paraId="74D26D49" w14:textId="77777777" w:rsidR="006522ED" w:rsidRDefault="006522ED" w:rsidP="002F0159">
      <w:pPr>
        <w:pStyle w:val="Heading1"/>
        <w:spacing w:line="276" w:lineRule="auto"/>
      </w:pPr>
      <w:r>
        <w:t>LINIA 708 H</w:t>
      </w:r>
    </w:p>
    <w:p w14:paraId="47B79184" w14:textId="77777777" w:rsidR="006522ED" w:rsidRDefault="006522ED" w:rsidP="002F0159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RAMIFICAŢIE BARBOŞI  PORT - BARBOŞI PORT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6522ED" w14:paraId="03317F9B" w14:textId="77777777">
        <w:trPr>
          <w:cantSplit/>
          <w:trHeight w:val="9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64280" w14:textId="77777777" w:rsidR="006522ED" w:rsidRDefault="006522ED" w:rsidP="006522ED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228A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51D7332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FC50" w14:textId="77777777" w:rsidR="006522ED" w:rsidRPr="00B724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56EB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Ramificaţie Barboşi Port -</w:t>
            </w:r>
          </w:p>
          <w:p w14:paraId="0E971E49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Port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190BD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A81AB" w14:textId="77777777" w:rsidR="006522ED" w:rsidRPr="00B724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D6340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557D5" w14:textId="77777777" w:rsidR="006522ED" w:rsidRPr="00DA56C3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7481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4157FA9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De la vârful sch. nr. 3R Ramificație Barboși Port</w:t>
            </w:r>
          </w:p>
          <w:p w14:paraId="07CF400E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la vârful sch. nr. 1 </w:t>
            </w:r>
          </w:p>
          <w:p w14:paraId="34D8FB67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st. Barboș Port.</w:t>
            </w:r>
          </w:p>
        </w:tc>
      </w:tr>
      <w:tr w:rsidR="006522ED" w14:paraId="3BE5A05B" w14:textId="77777777">
        <w:trPr>
          <w:cantSplit/>
          <w:trHeight w:val="58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900FA" w14:textId="77777777" w:rsidR="006522ED" w:rsidRDefault="006522ED" w:rsidP="006522ED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73BF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EFC4" w14:textId="77777777" w:rsidR="006522ED" w:rsidRPr="00B724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EF50B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1AEB5B60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241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42FDE19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2,  3,  </w:t>
            </w:r>
          </w:p>
          <w:p w14:paraId="20C34A6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5, 13,  15, 17,  19, 4,  </w:t>
            </w:r>
          </w:p>
          <w:p w14:paraId="7F09F2E8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6,</w:t>
            </w:r>
          </w:p>
          <w:p w14:paraId="3BB8B5E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827301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 / 11, </w:t>
            </w:r>
          </w:p>
          <w:p w14:paraId="526BCB2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10, peste diag.</w:t>
            </w:r>
          </w:p>
          <w:p w14:paraId="0C5D5BE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2 - 4, </w:t>
            </w:r>
          </w:p>
          <w:p w14:paraId="749A8FD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4 - 6, </w:t>
            </w:r>
          </w:p>
          <w:p w14:paraId="688E1C4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4 - 10, </w:t>
            </w:r>
          </w:p>
          <w:p w14:paraId="2EDFA78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1 - 3, </w:t>
            </w:r>
          </w:p>
          <w:p w14:paraId="552B0125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3 - 9,</w:t>
            </w:r>
          </w:p>
          <w:p w14:paraId="6DD7C221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11 - 15,</w:t>
            </w:r>
          </w:p>
          <w:p w14:paraId="093F5617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5 - 13, </w:t>
            </w:r>
          </w:p>
          <w:p w14:paraId="5DD66B9F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5 - 9, </w:t>
            </w:r>
          </w:p>
          <w:p w14:paraId="05EBA69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3 - 13,</w:t>
            </w:r>
          </w:p>
          <w:p w14:paraId="3C6334BE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11 - 17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2BD9" w14:textId="77777777" w:rsidR="006522ED" w:rsidRPr="00B724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724A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E00F9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7FB78" w14:textId="77777777" w:rsidR="006522ED" w:rsidRPr="00DA56C3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6E81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B3358E2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1 - 5.</w:t>
            </w:r>
          </w:p>
        </w:tc>
      </w:tr>
      <w:tr w:rsidR="006522ED" w14:paraId="58A5E7FD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59D1F" w14:textId="77777777" w:rsidR="006522ED" w:rsidRDefault="006522ED" w:rsidP="006522ED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94D6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C936" w14:textId="77777777" w:rsidR="006522ED" w:rsidRPr="00B724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CC93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6032E078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A36D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7528A" w14:textId="77777777" w:rsidR="006522ED" w:rsidRPr="00B724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4FF3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5F29F" w14:textId="77777777" w:rsidR="006522ED" w:rsidRPr="00DA56C3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9355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6522ED" w14:paraId="327352E6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1B304" w14:textId="77777777" w:rsidR="006522ED" w:rsidRDefault="006522ED" w:rsidP="006522ED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DA60C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1577" w14:textId="77777777" w:rsidR="006522ED" w:rsidRPr="00B724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C60DB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6ADC773D" w14:textId="77777777" w:rsidR="006522ED" w:rsidRDefault="006522ED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2, 3, 4 şi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5C84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50973" w14:textId="77777777" w:rsidR="006522ED" w:rsidRPr="00B724A5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724A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3DEB" w14:textId="77777777" w:rsidR="006522ED" w:rsidRDefault="006522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C429A" w14:textId="77777777" w:rsidR="006522ED" w:rsidRPr="00DA56C3" w:rsidRDefault="006522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3ECE1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0D400F42" w14:textId="77777777" w:rsidR="006522ED" w:rsidRPr="00C67EA9" w:rsidRDefault="006522ED" w:rsidP="002F0159">
      <w:pPr>
        <w:spacing w:before="40" w:after="40" w:line="276" w:lineRule="auto"/>
        <w:ind w:right="57"/>
        <w:rPr>
          <w:b/>
          <w:bCs/>
          <w:sz w:val="20"/>
          <w:lang w:val="ro-RO"/>
        </w:rPr>
      </w:pPr>
    </w:p>
    <w:p w14:paraId="1265B0C6" w14:textId="77777777" w:rsidR="006522ED" w:rsidRDefault="006522ED" w:rsidP="00F0370D">
      <w:pPr>
        <w:pStyle w:val="Heading1"/>
        <w:spacing w:line="360" w:lineRule="auto"/>
      </w:pPr>
      <w:r>
        <w:lastRenderedPageBreak/>
        <w:t>LINIA 800</w:t>
      </w:r>
    </w:p>
    <w:p w14:paraId="623B685B" w14:textId="77777777" w:rsidR="006522ED" w:rsidRDefault="006522ED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6522ED" w14:paraId="219138F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F4F64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56B1E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B5C27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B208E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A4CC000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EA6BB" w14:textId="77777777" w:rsidR="006522ED" w:rsidRDefault="006522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F0889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736E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117AC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61BB1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316D6C1E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2D8CF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453D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051DE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17C6E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A2F4614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03700" w14:textId="77777777" w:rsidR="006522ED" w:rsidRDefault="006522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AA44A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D6195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55B89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55868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EBD2597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988AC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D1D2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445DF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95AA6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CC75597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B600A" w14:textId="77777777" w:rsidR="006522ED" w:rsidRDefault="006522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045D7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3F34A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941D6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F946B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6FDB95F" w14:textId="77777777" w:rsidR="006522ED" w:rsidRDefault="006522ED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6522ED" w:rsidRPr="00A8307A" w14:paraId="35A27EC6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7CE8C" w14:textId="77777777" w:rsidR="006522ED" w:rsidRPr="00A75A00" w:rsidRDefault="006522ED" w:rsidP="006522ED">
            <w:pPr>
              <w:numPr>
                <w:ilvl w:val="0"/>
                <w:numId w:val="2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BAFA5" w14:textId="77777777" w:rsidR="006522ED" w:rsidRPr="00A8307A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E1E2A" w14:textId="77777777" w:rsidR="006522ED" w:rsidRPr="00A8307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80733" w14:textId="77777777" w:rsidR="006522ED" w:rsidRPr="00A8307A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9167A" w14:textId="77777777" w:rsidR="006522ED" w:rsidRDefault="006522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6703631" w14:textId="77777777" w:rsidR="006522ED" w:rsidRDefault="006522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19DBB08C" w14:textId="77777777" w:rsidR="006522ED" w:rsidRDefault="006522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C10ADEC" w14:textId="77777777" w:rsidR="006522ED" w:rsidRDefault="006522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D0004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665A9" w14:textId="77777777" w:rsidR="006522ED" w:rsidRPr="00A8307A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6AD75" w14:textId="77777777" w:rsidR="006522ED" w:rsidRPr="00A8307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929A9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900F29" w14:textId="77777777" w:rsidR="006522ED" w:rsidRPr="00A8307A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6522ED" w14:paraId="65B73A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63478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79E75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D78E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82F62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0F8EC9C7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F7E7A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60040E7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B1CA2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637F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CB7CB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3DD22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5861ABD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B18FD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8BC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16AC0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FB39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AB1BF" w14:textId="77777777" w:rsidR="006522ED" w:rsidRDefault="006522ED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AF1AAE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53FF3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30853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10B9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5685F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FD55E1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A8B89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7C93B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BAB1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A0579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0BF6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F6EF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EAB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672A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17F16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1100F3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84053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761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0959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16463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07A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60EA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B80A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1CBD38F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33B3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F16F1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736331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8263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7C0BF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A1C60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8988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C0D83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F0BAB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F77FD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AE8B9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EC371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0CB5C4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A619BD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6522ED" w14:paraId="7C09CAE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3B600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0F5E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C5C2C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8C159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E6A7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5BA1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307C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D4FE8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F3420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C4F75FB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6E0D87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6522ED" w14:paraId="1CFEEA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92DF3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481D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08A5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67F3B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BB36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D6BE1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4FEA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67D3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DCC0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467615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2CF6A6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6522ED" w14:paraId="6001239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AFCF6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761EE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4A4FA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9E987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0D0A9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1BD88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F7F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5148C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0E94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A64E2A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114140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6522ED" w14:paraId="4396BDB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F5510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F0E4C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43806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623C8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953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A630AA3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CB88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C02B6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E5F1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48FC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6522ED" w14:paraId="1D34892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05D5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E6DC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768579D9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7A08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67D05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6E2E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EF8B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4924" w14:textId="77777777" w:rsidR="006522ED" w:rsidRDefault="006522ED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1596B2E9" w14:textId="77777777" w:rsidR="006522ED" w:rsidRDefault="006522ED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A5D66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FA35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6522ED" w14:paraId="6A661F2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D5CC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C95CD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BB722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6F24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2E7D7F1D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2368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CAD4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F0A4B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55BAD2EF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B060B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3D16E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6522ED" w14:paraId="7812AE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41B4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674E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9129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3BF4A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3B8E5B37" w14:textId="77777777" w:rsidR="006522ED" w:rsidRPr="008B2519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24F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EC3B3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BA7E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A38A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B75EB" w14:textId="77777777" w:rsidR="006522ED" w:rsidRPr="008D08DE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794C3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6522ED" w14:paraId="7982173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C478D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1ED9F" w14:textId="77777777" w:rsidR="006522ED" w:rsidRDefault="006522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E147" w14:textId="77777777" w:rsidR="006522ED" w:rsidRPr="001161EA" w:rsidRDefault="006522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2593" w14:textId="77777777" w:rsidR="006522ED" w:rsidRDefault="006522ED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3A2E6EDD" w14:textId="77777777" w:rsidR="006522ED" w:rsidRDefault="006522ED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FF4CC" w14:textId="77777777" w:rsidR="006522ED" w:rsidRDefault="006522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563EE7C9" w14:textId="77777777" w:rsidR="006522ED" w:rsidRDefault="006522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EF445" w14:textId="77777777" w:rsidR="006522ED" w:rsidRPr="001161EA" w:rsidRDefault="006522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DC445" w14:textId="77777777" w:rsidR="006522ED" w:rsidRDefault="006522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76A9" w14:textId="77777777" w:rsidR="006522ED" w:rsidRPr="008D08DE" w:rsidRDefault="006522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2B4D" w14:textId="77777777" w:rsidR="006522ED" w:rsidRDefault="006522ED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6522ED" w14:paraId="3CBB609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09410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CD49A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4C08E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F2A8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Feteşti</w:t>
            </w:r>
          </w:p>
          <w:p w14:paraId="01690687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C274F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CD95D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BE0F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70BA8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70D70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2BD318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692FE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154F" w14:textId="77777777" w:rsidR="006522ED" w:rsidRDefault="006522ED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83510" w14:textId="77777777" w:rsidR="006522ED" w:rsidRPr="001161EA" w:rsidRDefault="006522ED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89DF3" w14:textId="77777777" w:rsidR="006522ED" w:rsidRDefault="006522ED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045EC" w14:textId="77777777" w:rsidR="006522ED" w:rsidRDefault="006522ED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55FC" w14:textId="77777777" w:rsidR="006522ED" w:rsidRPr="001161EA" w:rsidRDefault="006522ED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A89EC" w14:textId="77777777" w:rsidR="006522ED" w:rsidRDefault="006522ED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A19CC" w14:textId="77777777" w:rsidR="006522ED" w:rsidRDefault="006522ED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C72A3" w14:textId="77777777" w:rsidR="006522ED" w:rsidRDefault="006522ED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1936B4A7" w14:textId="77777777" w:rsidR="006522ED" w:rsidRDefault="006522ED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6522ED" w14:paraId="0489329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2C19F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AAA9B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FDED6" w14:textId="77777777" w:rsidR="006522ED" w:rsidRPr="001161EA" w:rsidRDefault="006522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4B279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4A2FBA2D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6319B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CA9D84F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3ADC0FBD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4929D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9596A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8232F" w14:textId="77777777" w:rsidR="006522ED" w:rsidRPr="001161EA" w:rsidRDefault="006522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A764C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6522ED" w14:paraId="6682EBE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147D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9D16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26B81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F1AD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7F0E746D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8017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4A5FF45B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5E2E268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7F87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13543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0F4E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CD26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F3757C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16A4A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7838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D7EA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3DCA3" w14:textId="77777777" w:rsidR="006522ED" w:rsidRDefault="006522ED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5642EA3" w14:textId="77777777" w:rsidR="006522ED" w:rsidRDefault="006522ED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F06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C099D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AB5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F2A9C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25BC4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6522ED" w14:paraId="3546379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4483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4198C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50665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3382B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2CE9D8B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EA1C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5528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FDCE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9C5E2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94BA3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B79291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7EA32A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6522ED" w14:paraId="5B9FDC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01BBC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E0C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EFD58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9D968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2964CB7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CB7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7CE8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7A09A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295B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7A2C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44FEEA9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43D30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C168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92CCE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8CD06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85E587D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5902D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8BCE1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2D5DC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335C3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2F58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F88771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1986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EDBA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D9BCB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E8A79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23301A0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21D69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F0728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2645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06381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6160A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706058A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D980D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1DBC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4AE88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86D59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4A7D649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782C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1F06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A30E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1D96B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A1C1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15387B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6F6E2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A16B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54EEF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1D701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B421356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50EC9924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BDE2F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7E54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1A69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FE2F9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201C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1D16CF0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B7F5C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9F26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4D86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C38E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5D7E910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F9C7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F47F1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7E41C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CDE1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0410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F98CAF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0C972298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6522ED" w14:paraId="30A7179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00C2B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F86F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8A3AA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A1FA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1B8E7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5E2F61E3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37DA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A7FBC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32B76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1160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4282F7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6522ED" w14:paraId="1A44409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00DB7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D88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0C174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4AE4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3497FF2B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F5A7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0EA20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29B07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5F12275E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D3A75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87745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6522ED" w14:paraId="0CEF108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EFFB4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793B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81EF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47BD3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6BF2ADD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C38A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17531E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8078A2F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D1A2B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1CF7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00A80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B26E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BD0F4F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013285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32FC1CF1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6522ED" w14:paraId="5FAD5B0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92597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EDF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1976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96E5A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20B4C29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9617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80BB7FE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E3143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4B4B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51D4F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210DA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23028B5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A0199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C0D33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FD00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0A792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0593E5A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9EEA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3A04765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0DD7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BDA15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1D75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1CCB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6A388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92CC0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6A3E7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AD32B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1B5F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C0AE401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9C1B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14E8A08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B6262B5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8719E8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49DBAD0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90B42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19B2D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AC9AA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76111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D3351A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CFA6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3E58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8434E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ADF15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2ACD0A3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CFD4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551D03E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A910D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700B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64B69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7C6D3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6F765CF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A565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60E33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B93B1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DCCFD" w14:textId="77777777" w:rsidR="006522ED" w:rsidRDefault="006522E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DCDB7BD" w14:textId="77777777" w:rsidR="006522ED" w:rsidRDefault="006522E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9F7C" w14:textId="77777777" w:rsidR="006522ED" w:rsidRPr="00F565BC" w:rsidRDefault="006522ED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0409190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4E12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CFB67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89CB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3EF75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6522ED" w14:paraId="7069194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DE3B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F3735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5A174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B7A2" w14:textId="77777777" w:rsidR="006522ED" w:rsidRDefault="006522E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564A030" w14:textId="77777777" w:rsidR="006522ED" w:rsidRDefault="006522E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21F36" w14:textId="77777777" w:rsidR="006522ED" w:rsidRDefault="006522ED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F544949" w14:textId="77777777" w:rsidR="006522ED" w:rsidRDefault="006522ED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C5A39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E1B5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BC241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15CC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6522ED" w14:paraId="5968CC4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E29D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E5EB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3E5AC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DFDC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17ED5BC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A6CD5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B8DF190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8CE0B" w14:textId="77777777" w:rsidR="006522ED" w:rsidRPr="001161EA" w:rsidRDefault="006522ED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566B2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18750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1014C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494B968D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73DB862C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47B735DA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5A99CD60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6522ED" w14:paraId="1008A26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1383A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6D5A6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0D36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A842B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25D3E43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A659B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B88E045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7D10A5BB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0214" w14:textId="77777777" w:rsidR="006522ED" w:rsidRPr="001161EA" w:rsidRDefault="006522ED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37895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5B245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4A5C8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38C3A5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B6708D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6522ED" w14:paraId="6E61FE7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E57D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5B11E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8BB65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CFF6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98BC1AC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1AAE5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5CAA3" w14:textId="77777777" w:rsidR="006522ED" w:rsidRDefault="006522ED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B8F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2B46B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2F8E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15BD4DC1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1A5C9F8F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6522ED" w14:paraId="1C0E65D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D4E44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0518F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A008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93EE0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26E0DC3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2CB61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3112466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46EE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3E52F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C3C48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418A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2B3C2B7E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5D4AE1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6522ED" w14:paraId="0C9F76A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6BE1A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DE16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FC88A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D01BE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31A8A4ED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D5D7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FD7665A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9551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2F966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6A802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020F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0633CF2C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6522ED" w14:paraId="7F99EC4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853FD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AF0E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84ED2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488AA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E8B81FA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390631B5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DCE16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4FC7F9F5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D0F49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030D8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B9B1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925D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39FC89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6522ED" w14:paraId="6809039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98DAC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CD65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71C00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EA6A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E32CA1E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90B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1EE2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A79C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FC789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D7FF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70B30D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C7DCB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2B3D4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9B91D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F52FF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7C2FC2B8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E14FD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0967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D5F93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7C37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25246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6522ED" w14:paraId="0606721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E0AD6" w14:textId="77777777" w:rsidR="006522ED" w:rsidRDefault="006522ED" w:rsidP="006522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2A64E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F421" w14:textId="77777777" w:rsidR="006522ED" w:rsidRPr="001161EA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C37C9" w14:textId="77777777" w:rsidR="006522ED" w:rsidRDefault="006522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CA6E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6839D" w14:textId="77777777" w:rsidR="006522ED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3D83B" w14:textId="77777777" w:rsidR="006522ED" w:rsidRDefault="006522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B00AA" w14:textId="77777777" w:rsidR="006522ED" w:rsidRPr="008D08DE" w:rsidRDefault="006522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3A33" w14:textId="77777777" w:rsidR="006522ED" w:rsidRDefault="006522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4053EC11" w14:textId="77777777" w:rsidR="006522ED" w:rsidRDefault="006522ED">
      <w:pPr>
        <w:spacing w:before="40" w:after="40" w:line="192" w:lineRule="auto"/>
        <w:ind w:right="57"/>
        <w:rPr>
          <w:sz w:val="20"/>
          <w:lang w:val="ro-RO"/>
        </w:rPr>
      </w:pPr>
    </w:p>
    <w:p w14:paraId="330CCC63" w14:textId="77777777" w:rsidR="006522ED" w:rsidRDefault="006522ED" w:rsidP="00FF5C69">
      <w:pPr>
        <w:pStyle w:val="Heading1"/>
        <w:spacing w:line="276" w:lineRule="auto"/>
      </w:pPr>
      <w:r>
        <w:t>LINIA 804</w:t>
      </w:r>
    </w:p>
    <w:p w14:paraId="0D09D180" w14:textId="77777777" w:rsidR="006522ED" w:rsidRDefault="006522ED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6522ED" w14:paraId="7970A4C2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6E5AE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6174F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5C08F60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383E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8C79A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7B8E5B19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9CD8A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ED98F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D2627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92E3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8FDE2" w14:textId="77777777" w:rsidR="006522ED" w:rsidRPr="00436B1D" w:rsidRDefault="006522ED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6522ED" w14:paraId="30A0620B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A8A0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EF99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4DF6829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CDC09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1FE70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42DAFF3B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4DAD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DE7C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FF74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1FF20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3D61" w14:textId="77777777" w:rsidR="006522ED" w:rsidRPr="00436B1D" w:rsidRDefault="006522ED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6522ED" w14:paraId="297B24E1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E157E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B3FEA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60FFD63D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C105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B501" w14:textId="77777777" w:rsidR="006522ED" w:rsidRDefault="006522E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B3BDF8C" w14:textId="77777777" w:rsidR="006522ED" w:rsidRDefault="006522E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E530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4286C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83BD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DAE98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FDB41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6522ED" w14:paraId="7D07D6AB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2A487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B240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37F9079C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5B4A6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415C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19A8465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F189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4F99F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93555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DF49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5D274" w14:textId="77777777" w:rsidR="006522ED" w:rsidRPr="00E25A4B" w:rsidRDefault="006522ED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19D78B4D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6522ED" w14:paraId="26E820C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36C30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2FE6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0BAC68D1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E0B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358BA" w14:textId="77777777" w:rsidR="006522ED" w:rsidRDefault="006522E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CCF9588" w14:textId="77777777" w:rsidR="006522ED" w:rsidRDefault="006522E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88AED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7E23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EEF6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42F0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9B66D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6522ED" w14:paraId="5B0260FD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6071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915D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36D1B" w14:textId="77777777" w:rsidR="006522ED" w:rsidRPr="00A152F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9A3A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7892487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1EF2A2D9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E1980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525F4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DF56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2F0C62AF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2AD7E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66D0C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348F7FA4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FBF07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1F5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059F6ED4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B7828" w14:textId="77777777" w:rsidR="006522ED" w:rsidRPr="00A152F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D78C3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423EAFB3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79E73E37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374ABC2B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49217E9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067A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F42D2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35D97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A2186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104F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2A9DEC3B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815C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F6489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0CBDD" w14:textId="77777777" w:rsidR="006522ED" w:rsidRPr="00A152F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BB52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6DC4110D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15CF1EE1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45E05AA8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2AC5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0A48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6433A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1AADBE19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27723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13A14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6522ED" w14:paraId="06F28D72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5A8B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486F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99E2B" w14:textId="77777777" w:rsidR="006522ED" w:rsidRPr="00A152F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5BB46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2F8E5C99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03833034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CED77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88EDF5F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C23FD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9100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0A303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A873A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7AFF8CD3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90BEF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B882C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0463CA3E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603A" w14:textId="77777777" w:rsidR="006522ED" w:rsidRPr="00A152F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514A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2D352A8D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E2333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95121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A28F1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18A1A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BFE83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6522ED" w14:paraId="470EFBAF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A856C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42FF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16B00469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5E677" w14:textId="77777777" w:rsidR="006522ED" w:rsidRPr="00A152F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75784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1F355F90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CD7C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AF466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ECB8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348D9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E6CE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0E472A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6522ED" w14:paraId="1F04B921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A36F4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AE1F7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1F3BAAD5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568A6" w14:textId="77777777" w:rsidR="006522ED" w:rsidRPr="00A152F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C75C9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0D1F4C7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4CCF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FCDF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CA206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07DB3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F45F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B15D121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6522ED" w14:paraId="45DBD2D0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EEE2C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D6E3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7597B88D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FDD40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7CCF9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6BEF356F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52E1E061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3E69C939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7B595D54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2E5E669D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35BB1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7A28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16E4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2F1CE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368E4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705DFBAB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4331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5692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8391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2F90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2C2171A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1819D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CA62021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5F63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74B2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B1079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F51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0AD59158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CD58A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0A3E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AB0B6" w14:textId="77777777" w:rsidR="006522ED" w:rsidRPr="00A152FB" w:rsidRDefault="006522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9F4D4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23526A7E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C38D2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89FC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65D23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00AB1" w14:textId="77777777" w:rsidR="006522ED" w:rsidRPr="00F9444C" w:rsidRDefault="006522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6EF43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381A25D1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592B1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7335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24D5891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83E9" w14:textId="77777777" w:rsidR="006522ED" w:rsidRPr="00A152FB" w:rsidRDefault="006522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56D7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667E3DBC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4804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E7873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BA0F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18299" w14:textId="77777777" w:rsidR="006522ED" w:rsidRPr="00F9444C" w:rsidRDefault="006522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C2DC8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B25116B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6522ED" w14:paraId="6435B47C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984A3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24684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12E825F9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58A36" w14:textId="77777777" w:rsidR="006522ED" w:rsidRPr="00A152FB" w:rsidRDefault="006522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421C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47E048A0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EF599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0AF66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5941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F9531" w14:textId="77777777" w:rsidR="006522ED" w:rsidRPr="00F9444C" w:rsidRDefault="006522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B5A48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EE3620F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6522ED" w14:paraId="07AAD839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9ED7B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8923A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E8F5E" w14:textId="77777777" w:rsidR="006522ED" w:rsidRPr="00A152FB" w:rsidRDefault="006522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C9E2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DB3E0E8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7FD3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B4A3E7C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FF87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6A7C5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F2695" w14:textId="77777777" w:rsidR="006522ED" w:rsidRPr="00F9444C" w:rsidRDefault="006522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7D8D3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5AF6076B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877BF3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6522ED" w14:paraId="58B3A3FC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A600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E16AE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8F265" w14:textId="77777777" w:rsidR="006522ED" w:rsidRPr="00A152F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7D6B9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6253C5D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AEB9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0E179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B8F1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1A81FB86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B14D5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AD7F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BCEFFB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D4F5FAD" w14:textId="77777777" w:rsidR="006522ED" w:rsidRDefault="006522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16547A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6522ED" w14:paraId="276C8397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6E850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B493C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6C85" w14:textId="77777777" w:rsidR="006522ED" w:rsidRPr="00A152F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10F78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EFB50D4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88D83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239B2C9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C747A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53A6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ECD49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5C63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754306E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6522ED" w14:paraId="484C1DBB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11033" w14:textId="77777777" w:rsidR="006522ED" w:rsidRDefault="006522ED" w:rsidP="006522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72DED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95D2" w14:textId="77777777" w:rsidR="006522ED" w:rsidRPr="00A152F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6006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23018BA4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D4A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5F8A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30C8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4C45216A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FAF16" w14:textId="77777777" w:rsidR="006522ED" w:rsidRPr="00F9444C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C8EB9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2B1D7690" w14:textId="77777777" w:rsidR="006522ED" w:rsidRDefault="006522ED" w:rsidP="00802827">
      <w:pPr>
        <w:spacing w:line="276" w:lineRule="auto"/>
        <w:ind w:right="57"/>
        <w:rPr>
          <w:sz w:val="20"/>
          <w:lang w:val="ro-RO"/>
        </w:rPr>
      </w:pPr>
    </w:p>
    <w:p w14:paraId="7D677FB0" w14:textId="77777777" w:rsidR="006522ED" w:rsidRDefault="006522ED" w:rsidP="00A73B8F">
      <w:pPr>
        <w:pStyle w:val="Heading1"/>
        <w:spacing w:line="360" w:lineRule="auto"/>
      </w:pPr>
      <w:r>
        <w:t>LINIA 813 B</w:t>
      </w:r>
    </w:p>
    <w:p w14:paraId="069A7DC0" w14:textId="77777777" w:rsidR="006522ED" w:rsidRDefault="006522ED" w:rsidP="00BA2E4F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FERRY BOAT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6522ED" w14:paraId="3CFFF80B" w14:textId="77777777">
        <w:trPr>
          <w:cantSplit/>
          <w:trHeight w:val="226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6D722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2FE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1C6BE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587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F98A75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9AEB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18FAB9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/ 11 </w:t>
            </w:r>
          </w:p>
          <w:p w14:paraId="6FB5CFC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4FDF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4E45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D97D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98D7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6204EE3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firul II 813 spre staţia </w:t>
            </w:r>
          </w:p>
          <w:p w14:paraId="7233819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Boat.</w:t>
            </w:r>
          </w:p>
        </w:tc>
      </w:tr>
      <w:tr w:rsidR="006522ED" w14:paraId="361E25A0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84A7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CDF8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2397DDE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82EF3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DDFD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17A02FF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Ferry Boat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CE4C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9704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48B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BAE7D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1C8D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E32C0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6522ED" w14:paraId="1AF491D9" w14:textId="77777777">
        <w:trPr>
          <w:cantSplit/>
          <w:trHeight w:val="12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2D5D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7122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FC240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DC8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838FC1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CDE2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7D5303C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527C2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3337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B1F8D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0F3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F632E4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 -  8.</w:t>
            </w:r>
          </w:p>
        </w:tc>
      </w:tr>
      <w:tr w:rsidR="006522ED" w14:paraId="3B180AEC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C0321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E5E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08B63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01ED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63C220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47F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D3A4E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29F2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136DA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1F0D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D0F89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DD913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6 - 16.</w:t>
            </w:r>
          </w:p>
        </w:tc>
      </w:tr>
      <w:tr w:rsidR="006522ED" w14:paraId="513DE7DE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7DED2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BE50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DDCA3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641A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581F8B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614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71632" w14:textId="77777777" w:rsidR="006522ED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4C7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22676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A488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4366BEDC" w14:textId="77777777">
        <w:trPr>
          <w:cantSplit/>
          <w:trHeight w:val="181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14A7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61ED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8EAB9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1C14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EEFB2C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B5AA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</w:t>
            </w:r>
          </w:p>
          <w:p w14:paraId="14C1C65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37D67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ECB4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97474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642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06F0EA9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6561D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8.</w:t>
            </w:r>
          </w:p>
        </w:tc>
      </w:tr>
      <w:tr w:rsidR="006522ED" w14:paraId="7E69ECD2" w14:textId="77777777">
        <w:trPr>
          <w:cantSplit/>
          <w:trHeight w:val="15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4C447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AC72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66069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D55B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644D2DF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029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6A77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51F6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1EFBB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6BFD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59511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D89115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  <w:tr w:rsidR="006522ED" w14:paraId="25211EF2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F2E6C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4C213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0867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256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9F1571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98F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741EE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9072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425C8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A2F7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3CB35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B8DDC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6522ED" w14:paraId="20310C3E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CE2DD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7ED8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666A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2A45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2582B9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C6B3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8E08A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ADF4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44028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17E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6886F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0E571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6522ED" w14:paraId="71F753CE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6132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774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BEC62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8111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D038C1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35E0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13A,</w:t>
            </w:r>
          </w:p>
          <w:p w14:paraId="13DAE11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96806" w14:textId="77777777" w:rsidR="006522ED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88B04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9F451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E956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54F32BBF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7048A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01F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46C8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4FC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7CF7F6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8554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DCC9F7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55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DAEA9" w14:textId="77777777" w:rsidR="006522ED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3F7F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AA429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8752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6EB29B0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și 13.</w:t>
            </w:r>
          </w:p>
        </w:tc>
      </w:tr>
      <w:tr w:rsidR="006522ED" w14:paraId="324C38F0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21921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AB93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F5B1A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C73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376645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877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2FDD80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5F55E27B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53 </w:t>
            </w:r>
          </w:p>
          <w:p w14:paraId="7CDE634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3560F" w14:textId="77777777" w:rsidR="006522ED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9715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ED69F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C89C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D1F3BF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6522ED" w14:paraId="068C92B7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130AC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4F60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F1F37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D756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16E6E34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67CB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66A1D7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57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9460B" w14:textId="77777777" w:rsidR="006522ED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0C620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D80F4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90DD9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6865056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15.</w:t>
            </w:r>
          </w:p>
        </w:tc>
      </w:tr>
      <w:tr w:rsidR="006522ED" w14:paraId="66DD6CA3" w14:textId="77777777">
        <w:trPr>
          <w:cantSplit/>
          <w:trHeight w:val="6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53199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CA07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59016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56A1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D82F25C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şi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614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8D7EE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0981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2B10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8C3D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0BAF9AFC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D9423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8E44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A17F0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5291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27A6BF43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11 și 13 - 17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427A2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157D5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3420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8AA22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3BEE7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1BF6E101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95AC9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B56D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8D95B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7723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1D749E7D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0EF5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A8C7C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C4D81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6539C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26A5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516D8439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2A2D3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D731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4E531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465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732B702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9B8F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2CB9DC3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8A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2B0FA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C561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8027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4432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E418AC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76036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6 - 11.</w:t>
            </w:r>
          </w:p>
        </w:tc>
      </w:tr>
      <w:tr w:rsidR="006522ED" w14:paraId="2277785A" w14:textId="77777777">
        <w:trPr>
          <w:cantSplit/>
          <w:trHeight w:val="9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65792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A663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00E4A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12391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6F2E6716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5A908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2836E" w14:textId="77777777" w:rsidR="006522ED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DF89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7D08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D9C2F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B5D8FB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5F34C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15 - 17.</w:t>
            </w:r>
          </w:p>
        </w:tc>
      </w:tr>
      <w:tr w:rsidR="006522ED" w14:paraId="71884000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0DCED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4DD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EC722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A4CA0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665A77E8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37B6DAB2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de tragere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0A937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898EB" w14:textId="77777777" w:rsidR="006522ED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F459C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E747F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80BA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848FAA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de tragere racordată din sch. nr. 4.</w:t>
            </w:r>
          </w:p>
        </w:tc>
      </w:tr>
      <w:tr w:rsidR="006522ED" w14:paraId="6576C445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38A3" w14:textId="77777777" w:rsidR="006522ED" w:rsidRDefault="006522ED" w:rsidP="006522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589C6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527D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04BE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04CD4D4B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DE55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04389" w14:textId="77777777" w:rsidR="006522ED" w:rsidRPr="00305F8E" w:rsidRDefault="006522E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BC4BE" w14:textId="77777777" w:rsidR="006522ED" w:rsidRDefault="006522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B564" w14:textId="77777777" w:rsidR="006522ED" w:rsidRPr="00305F8E" w:rsidRDefault="006522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6ADA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8F0777E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2513D5" w14:textId="77777777" w:rsidR="006522ED" w:rsidRDefault="006522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5 - 11.</w:t>
            </w:r>
          </w:p>
        </w:tc>
      </w:tr>
    </w:tbl>
    <w:p w14:paraId="18546881" w14:textId="77777777" w:rsidR="006522ED" w:rsidRDefault="006522ED" w:rsidP="002242FB">
      <w:pPr>
        <w:spacing w:before="40" w:after="40" w:line="192" w:lineRule="auto"/>
        <w:ind w:right="57"/>
        <w:rPr>
          <w:lang w:val="ro-RO"/>
        </w:rPr>
      </w:pPr>
    </w:p>
    <w:p w14:paraId="79B00E36" w14:textId="77777777" w:rsidR="006522ED" w:rsidRDefault="006522ED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721E2FD7" w14:textId="77777777" w:rsidR="006522ED" w:rsidRDefault="006522ED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6522ED" w14:paraId="191A7AEA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3F9F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B7B9F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259D3" w14:textId="77777777" w:rsidR="006522ED" w:rsidRPr="002B6917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CF666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705A5E8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AA2F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27AA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D6C3E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E44F1" w14:textId="77777777" w:rsidR="006522ED" w:rsidRPr="002A6824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790CA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44359B5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1B48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55C71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8393C" w14:textId="77777777" w:rsidR="006522ED" w:rsidRPr="002B6917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89900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B32658C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E8FD1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0790043E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F84A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0FB77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0DA7" w14:textId="77777777" w:rsidR="006522ED" w:rsidRPr="002A6824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4783D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62BDD0D8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667D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CB11C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36800" w14:textId="77777777" w:rsidR="006522ED" w:rsidRPr="002B6917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97FF8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57F413B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66340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504A80E4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553F813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004D2BBF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3EF2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019D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9C6B8" w14:textId="77777777" w:rsidR="006522ED" w:rsidRPr="002A6824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93CCA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120E7491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1E8E7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0B81E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41457" w14:textId="77777777" w:rsidR="006522ED" w:rsidRPr="002B6917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D2558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D0E95B6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21A72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170D4B27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8D26F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DE02B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7E35" w14:textId="77777777" w:rsidR="006522ED" w:rsidRPr="002A6824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6DA8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4D3ABBE7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A8A6F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DA12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C7DC1" w14:textId="77777777" w:rsidR="006522ED" w:rsidRPr="002B6917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49A1" w14:textId="77777777" w:rsidR="006522ED" w:rsidRDefault="006522E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4026A46" w14:textId="77777777" w:rsidR="006522ED" w:rsidRDefault="006522E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3CF8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0C2D4E8E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B4F43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CA797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6150F" w14:textId="77777777" w:rsidR="006522ED" w:rsidRPr="002A6824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2CC0C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6522ED" w14:paraId="75BE189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77B10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8EF1B" w14:textId="77777777" w:rsidR="006522ED" w:rsidRDefault="006522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98D91" w14:textId="77777777" w:rsidR="006522ED" w:rsidRPr="002B6917" w:rsidRDefault="006522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B457" w14:textId="77777777" w:rsidR="006522ED" w:rsidRDefault="006522E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37B3E14" w14:textId="77777777" w:rsidR="006522ED" w:rsidRDefault="006522E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96241" w14:textId="77777777" w:rsidR="006522ED" w:rsidRDefault="006522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750B1B0C" w14:textId="77777777" w:rsidR="006522ED" w:rsidRDefault="006522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9877B" w14:textId="77777777" w:rsidR="006522ED" w:rsidRDefault="006522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F57B8" w14:textId="77777777" w:rsidR="006522ED" w:rsidRDefault="006522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061C" w14:textId="77777777" w:rsidR="006522ED" w:rsidRPr="002A6824" w:rsidRDefault="006522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838F7" w14:textId="77777777" w:rsidR="006522ED" w:rsidRDefault="006522ED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6522ED" w14:paraId="077A1E8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185C3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52E5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9F8DA" w14:textId="77777777" w:rsidR="006522ED" w:rsidRPr="002B6917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C9EFB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9BBF095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5A093F19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67A0D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C4501A3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CBDE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E3224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6624" w14:textId="77777777" w:rsidR="006522ED" w:rsidRPr="002A6824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975D3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7DEE5DBF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28A1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ACAA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CB91F" w14:textId="77777777" w:rsidR="006522ED" w:rsidRPr="002B6917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990D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A1A69CE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9D4C2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B43F6E8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19B7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6FD9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EC707" w14:textId="77777777" w:rsidR="006522ED" w:rsidRPr="002A6824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204D" w14:textId="77777777" w:rsidR="006522ED" w:rsidRDefault="006522E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AF1EBC3" w14:textId="77777777" w:rsidR="006522ED" w:rsidRDefault="006522E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6522ED" w14:paraId="31AB8962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F5449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13D93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0E11" w14:textId="77777777" w:rsidR="006522ED" w:rsidRPr="002B6917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5799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69975FB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F029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FD6D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4910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DE6D" w14:textId="77777777" w:rsidR="006522ED" w:rsidRPr="002A6824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DFD9" w14:textId="77777777" w:rsidR="006522ED" w:rsidRDefault="006522E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6522ED" w14:paraId="7C84F7B1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250B1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E52D7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05DCF952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571E5" w14:textId="77777777" w:rsidR="006522ED" w:rsidRPr="002B6917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0D06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2CA366D0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13AC05EB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BF5E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95F6D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EB01E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0AE7285F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8433" w14:textId="77777777" w:rsidR="006522ED" w:rsidRPr="002A6824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8181" w14:textId="77777777" w:rsidR="006522ED" w:rsidRDefault="006522E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6522ED" w14:paraId="796202B2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4C98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A3079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24FD9" w14:textId="77777777" w:rsidR="006522ED" w:rsidRPr="002B6917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1306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021C82D5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DAF5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4C83979C" w14:textId="77777777" w:rsidR="006522ED" w:rsidRPr="00810F5B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C2BC3" w14:textId="77777777" w:rsidR="006522ED" w:rsidRPr="00557C88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7CDDA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10155" w14:textId="77777777" w:rsidR="006522ED" w:rsidRPr="002A6824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EB41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FE9DA20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6522ED" w14:paraId="786697C4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E5748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73F4D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0DCB" w14:textId="77777777" w:rsidR="006522ED" w:rsidRPr="002B6917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EDA7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6FADA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3C627F92" w14:textId="77777777" w:rsidR="006522ED" w:rsidRDefault="006522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4DFFA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14ECB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87478" w14:textId="77777777" w:rsidR="006522ED" w:rsidRPr="002A6824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91EAC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6D8A9442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6522ED" w14:paraId="7EDF71C0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93AB5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DF903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6B7F6" w14:textId="77777777" w:rsidR="006522ED" w:rsidRPr="002B6917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C4A55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C8348" w14:textId="77777777" w:rsidR="006522ED" w:rsidRDefault="006522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4A49" w14:textId="77777777" w:rsidR="006522ED" w:rsidRPr="00557C88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F7FEC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B83C8" w14:textId="77777777" w:rsidR="006522ED" w:rsidRPr="002A6824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B8406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249119" w14:textId="77777777" w:rsidR="006522ED" w:rsidRPr="00D83307" w:rsidRDefault="006522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6522ED" w14:paraId="375194AD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D4C0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A949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41FB2" w14:textId="77777777" w:rsidR="006522ED" w:rsidRPr="002B6917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0E91F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30CC3509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B6DF7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67273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177D4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EAF84" w14:textId="77777777" w:rsidR="006522ED" w:rsidRPr="002A6824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0614E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5F938C04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1722F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65DE6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1ED0" w14:textId="77777777" w:rsidR="006522ED" w:rsidRPr="002B6917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FEBB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52B03EB9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2389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720ED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6FBFD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F539" w14:textId="77777777" w:rsidR="006522ED" w:rsidRPr="002A6824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55D27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086BE624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500B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E80A0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50AB" w14:textId="77777777" w:rsidR="006522ED" w:rsidRPr="002B6917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88217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7743A19D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C0E93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1810" w14:textId="77777777" w:rsidR="006522ED" w:rsidRPr="00557C88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DEA1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C7E89" w14:textId="77777777" w:rsidR="006522ED" w:rsidRPr="002A6824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F2284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6522ED" w14:paraId="0B32E52A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8B1CB" w14:textId="77777777" w:rsidR="006522ED" w:rsidRDefault="006522ED" w:rsidP="006522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93DD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A33F7" w14:textId="77777777" w:rsidR="006522ED" w:rsidRPr="002B6917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86ACA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69C5A77A" w14:textId="77777777" w:rsidR="006522ED" w:rsidRPr="006315B8" w:rsidRDefault="006522ED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6DE9E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7316F" w14:textId="77777777" w:rsidR="006522ED" w:rsidRPr="00557C88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04796" w14:textId="77777777" w:rsidR="006522ED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44A6" w14:textId="77777777" w:rsidR="006522ED" w:rsidRPr="002A6824" w:rsidRDefault="006522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15126" w14:textId="77777777" w:rsidR="006522ED" w:rsidRDefault="006522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A8E453D" w14:textId="77777777" w:rsidR="006522ED" w:rsidRPr="00930181" w:rsidRDefault="006522ED">
      <w:pPr>
        <w:tabs>
          <w:tab w:val="left" w:pos="3183"/>
        </w:tabs>
      </w:pPr>
    </w:p>
    <w:p w14:paraId="32AF4B36" w14:textId="77777777" w:rsidR="006522ED" w:rsidRDefault="006522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DBE9EC3" w14:textId="77777777" w:rsidR="008D2C85" w:rsidRDefault="008D2C85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24E3BA5" w14:textId="77777777" w:rsidR="008D2C85" w:rsidRDefault="008D2C85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3D1EB0F" w14:textId="77777777" w:rsidR="008D2C85" w:rsidRPr="00C21F42" w:rsidRDefault="008D2C85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9E518B5" w14:textId="77777777" w:rsidR="006522ED" w:rsidRPr="00C21F42" w:rsidRDefault="006522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34F1932C" w14:textId="77777777" w:rsidR="006522ED" w:rsidRPr="00C21F42" w:rsidRDefault="006522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32A7DA66" w14:textId="77777777" w:rsidR="006522ED" w:rsidRPr="00C21F42" w:rsidRDefault="006522ED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6C72459B" w14:textId="77777777" w:rsidR="006522ED" w:rsidRDefault="006522ED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76E5413E" w14:textId="77777777" w:rsidR="006522ED" w:rsidRPr="00C21F42" w:rsidRDefault="006522ED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5404E421" w14:textId="77777777" w:rsidR="006522ED" w:rsidRPr="00C21F42" w:rsidRDefault="006522ED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5AB0A286" w14:textId="77777777" w:rsidR="006522ED" w:rsidRPr="00C21F42" w:rsidRDefault="006522ED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4557D508" w14:textId="77777777" w:rsidR="006522ED" w:rsidRPr="00C21F42" w:rsidRDefault="006522ED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D608E6F" w14:textId="77777777" w:rsidR="00FB37F1" w:rsidRPr="00642C72" w:rsidRDefault="00FB37F1" w:rsidP="00642C72"/>
    <w:sectPr w:rsidR="00FB37F1" w:rsidRPr="00642C72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592A" w14:textId="77777777" w:rsidR="009609BF" w:rsidRDefault="009609BF">
      <w:r>
        <w:separator/>
      </w:r>
    </w:p>
  </w:endnote>
  <w:endnote w:type="continuationSeparator" w:id="0">
    <w:p w14:paraId="4C38ED28" w14:textId="77777777" w:rsidR="009609BF" w:rsidRDefault="0096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ED6E" w14:textId="77777777" w:rsidR="005C7D70" w:rsidRDefault="005C7D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4626" w14:textId="77777777" w:rsidR="005C7D70" w:rsidRDefault="005C7D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70EA" w14:textId="77777777" w:rsidR="005C7D70" w:rsidRDefault="005C7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9CEB7" w14:textId="77777777" w:rsidR="009609BF" w:rsidRDefault="009609BF">
      <w:r>
        <w:separator/>
      </w:r>
    </w:p>
  </w:footnote>
  <w:footnote w:type="continuationSeparator" w:id="0">
    <w:p w14:paraId="6B84C4C2" w14:textId="77777777" w:rsidR="009609BF" w:rsidRDefault="00960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91A1" w14:textId="77777777" w:rsidR="006F5073" w:rsidRDefault="009032D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42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D6BE1A" w14:textId="111B5F57" w:rsidR="006F5073" w:rsidRDefault="00E4556F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8974F5">
      <w:rPr>
        <w:b/>
        <w:bCs/>
        <w:i/>
        <w:iCs/>
        <w:sz w:val="22"/>
      </w:rPr>
      <w:t>decada 21-31 iulie 2026</w:t>
    </w:r>
  </w:p>
  <w:p w14:paraId="5747EBDF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C01B1B">
      <w:rPr>
        <w:rStyle w:val="PageNumber"/>
        <w:b/>
        <w:bCs/>
      </w:rPr>
      <w:t>GALATI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27B0F2B2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7D30B096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4FF35DE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46657673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3D7E0154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2605CE6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7CC2BEB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EBDC2C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50E6B93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3E5C5A4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8014EA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65345C1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24BD304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8F1D270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022C07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03E94C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4BDDB629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3A21B0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4CF30CF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344650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11E3769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E4A0EB2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A229C34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7CCF530D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38B2039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2040D163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71AD7D68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6D7B959C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4A5B708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30F7D689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EEE1F2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02E362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7DF0F0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34FD86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792EE3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6CFC230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B59576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39277789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B0B6" w14:textId="77777777" w:rsidR="006F5073" w:rsidRDefault="009032D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215B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2CF2E3" w14:textId="4BECC238" w:rsidR="00004110" w:rsidRPr="00A048AC" w:rsidRDefault="00E4556F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8974F5">
      <w:rPr>
        <w:b/>
        <w:bCs/>
        <w:i/>
        <w:iCs/>
        <w:sz w:val="22"/>
      </w:rPr>
      <w:t>decada 21-31 iulie 2026</w:t>
    </w:r>
  </w:p>
  <w:p w14:paraId="4B6EADDB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01077A8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42CB64B6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FE37D8D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25543F20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C066B3E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0D4D0158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5E393BF3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C01B1B">
      <w:rPr>
        <w:rStyle w:val="PageNumber"/>
        <w:b/>
        <w:bCs/>
      </w:rPr>
      <w:t>GALATI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628629F0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54BDAED8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BE97EF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17B7C1A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F8D4FA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6B34A8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23EA42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2DEDD31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5AD853E7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38179A1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80122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845C7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081578E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ACBB01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332E9C4C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1E2EEFD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09B30776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3431E7E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9994414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07D5ACF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B58BF8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06B8119C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E883B4D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2B57EA91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66CE7E3C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1ACDC187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05AAEC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5003CA7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C7BB8E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718F8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2C9BC918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F7E673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F4AD6D0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51FD2F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0EDFD3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05170D0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11F0438B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8682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66D2B"/>
    <w:multiLevelType w:val="hybridMultilevel"/>
    <w:tmpl w:val="9F5E80B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05FF2E43"/>
    <w:multiLevelType w:val="hybridMultilevel"/>
    <w:tmpl w:val="112C42A0"/>
    <w:lvl w:ilvl="0" w:tplc="18D0268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947A8"/>
    <w:multiLevelType w:val="hybridMultilevel"/>
    <w:tmpl w:val="72EE7C20"/>
    <w:lvl w:ilvl="0" w:tplc="05AE5BE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 w15:restartNumberingAfterBreak="0">
    <w:nsid w:val="08C400D0"/>
    <w:multiLevelType w:val="hybridMultilevel"/>
    <w:tmpl w:val="BA560C2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08F71537"/>
    <w:multiLevelType w:val="hybridMultilevel"/>
    <w:tmpl w:val="8258CBE8"/>
    <w:lvl w:ilvl="0" w:tplc="F8624B1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B1001A"/>
    <w:multiLevelType w:val="hybridMultilevel"/>
    <w:tmpl w:val="893A1F9E"/>
    <w:lvl w:ilvl="0" w:tplc="D6F63A7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B878BE"/>
    <w:multiLevelType w:val="hybridMultilevel"/>
    <w:tmpl w:val="88BAE5CC"/>
    <w:lvl w:ilvl="0" w:tplc="BECE7C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1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10442BC8"/>
    <w:multiLevelType w:val="hybridMultilevel"/>
    <w:tmpl w:val="A10E389C"/>
    <w:lvl w:ilvl="0" w:tplc="C1A6AB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4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5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6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655BBD"/>
    <w:multiLevelType w:val="hybridMultilevel"/>
    <w:tmpl w:val="56649AF2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1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2BAF1DFA"/>
    <w:multiLevelType w:val="hybridMultilevel"/>
    <w:tmpl w:val="C3BA53BC"/>
    <w:lvl w:ilvl="0" w:tplc="6DF2420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EC50E4"/>
    <w:multiLevelType w:val="hybridMultilevel"/>
    <w:tmpl w:val="FA681E10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3F3C17EE"/>
    <w:multiLevelType w:val="hybridMultilevel"/>
    <w:tmpl w:val="49640428"/>
    <w:lvl w:ilvl="0" w:tplc="BA0E40A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45AB6C06"/>
    <w:multiLevelType w:val="hybridMultilevel"/>
    <w:tmpl w:val="609002C0"/>
    <w:lvl w:ilvl="0" w:tplc="D1728F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26C77"/>
    <w:multiLevelType w:val="hybridMultilevel"/>
    <w:tmpl w:val="B4B659C6"/>
    <w:lvl w:ilvl="0" w:tplc="01B267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632CA"/>
    <w:multiLevelType w:val="hybridMultilevel"/>
    <w:tmpl w:val="EA183726"/>
    <w:lvl w:ilvl="0" w:tplc="274A8B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1" w15:restartNumberingAfterBreak="0">
    <w:nsid w:val="521B0EB2"/>
    <w:multiLevelType w:val="hybridMultilevel"/>
    <w:tmpl w:val="D2940926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2" w15:restartNumberingAfterBreak="0">
    <w:nsid w:val="54143B75"/>
    <w:multiLevelType w:val="hybridMultilevel"/>
    <w:tmpl w:val="7EB0860C"/>
    <w:lvl w:ilvl="0" w:tplc="77D2509C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3" w15:restartNumberingAfterBreak="0">
    <w:nsid w:val="57CF5823"/>
    <w:multiLevelType w:val="hybridMultilevel"/>
    <w:tmpl w:val="2FE6D804"/>
    <w:lvl w:ilvl="0" w:tplc="97065C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71A20"/>
    <w:multiLevelType w:val="hybridMultilevel"/>
    <w:tmpl w:val="4C281BE6"/>
    <w:lvl w:ilvl="0" w:tplc="9E26A0A8">
      <w:start w:val="1"/>
      <w:numFmt w:val="decimal"/>
      <w:lvlRestart w:val="0"/>
      <w:suff w:val="nothing"/>
      <w:lvlText w:val="%1"/>
      <w:lvlJc w:val="right"/>
      <w:pPr>
        <w:ind w:left="142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37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EF0130"/>
    <w:multiLevelType w:val="hybridMultilevel"/>
    <w:tmpl w:val="770695A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F0065F"/>
    <w:multiLevelType w:val="hybridMultilevel"/>
    <w:tmpl w:val="3E128F6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1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000237215">
    <w:abstractNumId w:val="26"/>
  </w:num>
  <w:num w:numId="2" w16cid:durableId="861819633">
    <w:abstractNumId w:val="3"/>
  </w:num>
  <w:num w:numId="3" w16cid:durableId="1591767497">
    <w:abstractNumId w:val="2"/>
  </w:num>
  <w:num w:numId="4" w16cid:durableId="1122653465">
    <w:abstractNumId w:val="30"/>
  </w:num>
  <w:num w:numId="5" w16cid:durableId="777944883">
    <w:abstractNumId w:val="37"/>
  </w:num>
  <w:num w:numId="6" w16cid:durableId="1968508375">
    <w:abstractNumId w:val="41"/>
  </w:num>
  <w:num w:numId="7" w16cid:durableId="1549150130">
    <w:abstractNumId w:val="20"/>
  </w:num>
  <w:num w:numId="8" w16cid:durableId="198907255">
    <w:abstractNumId w:val="11"/>
  </w:num>
  <w:num w:numId="9" w16cid:durableId="431781731">
    <w:abstractNumId w:val="39"/>
  </w:num>
  <w:num w:numId="10" w16cid:durableId="1325358431">
    <w:abstractNumId w:val="17"/>
  </w:num>
  <w:num w:numId="11" w16cid:durableId="1855000937">
    <w:abstractNumId w:val="19"/>
  </w:num>
  <w:num w:numId="12" w16cid:durableId="959454411">
    <w:abstractNumId w:val="12"/>
  </w:num>
  <w:num w:numId="13" w16cid:durableId="1173565625">
    <w:abstractNumId w:val="35"/>
  </w:num>
  <w:num w:numId="14" w16cid:durableId="640156197">
    <w:abstractNumId w:val="34"/>
  </w:num>
  <w:num w:numId="15" w16cid:durableId="653335047">
    <w:abstractNumId w:val="27"/>
  </w:num>
  <w:num w:numId="16" w16cid:durableId="2047750135">
    <w:abstractNumId w:val="28"/>
  </w:num>
  <w:num w:numId="17" w16cid:durableId="1679386374">
    <w:abstractNumId w:val="9"/>
  </w:num>
  <w:num w:numId="18" w16cid:durableId="1510023386">
    <w:abstractNumId w:val="13"/>
  </w:num>
  <w:num w:numId="19" w16cid:durableId="1266616428">
    <w:abstractNumId w:val="4"/>
  </w:num>
  <w:num w:numId="20" w16cid:durableId="1029453343">
    <w:abstractNumId w:val="33"/>
  </w:num>
  <w:num w:numId="21" w16cid:durableId="1582984117">
    <w:abstractNumId w:val="29"/>
  </w:num>
  <w:num w:numId="22" w16cid:durableId="2063602025">
    <w:abstractNumId w:val="21"/>
  </w:num>
  <w:num w:numId="23" w16cid:durableId="1463235399">
    <w:abstractNumId w:val="7"/>
  </w:num>
  <w:num w:numId="24" w16cid:durableId="2057923312">
    <w:abstractNumId w:val="6"/>
  </w:num>
  <w:num w:numId="25" w16cid:durableId="2059743704">
    <w:abstractNumId w:val="25"/>
  </w:num>
  <w:num w:numId="26" w16cid:durableId="147095383">
    <w:abstractNumId w:val="8"/>
  </w:num>
  <w:num w:numId="27" w16cid:durableId="163328099">
    <w:abstractNumId w:val="23"/>
  </w:num>
  <w:num w:numId="28" w16cid:durableId="660425498">
    <w:abstractNumId w:val="10"/>
  </w:num>
  <w:num w:numId="29" w16cid:durableId="1945767896">
    <w:abstractNumId w:val="15"/>
  </w:num>
  <w:num w:numId="30" w16cid:durableId="1318147945">
    <w:abstractNumId w:val="14"/>
  </w:num>
  <w:num w:numId="31" w16cid:durableId="871113184">
    <w:abstractNumId w:val="36"/>
  </w:num>
  <w:num w:numId="32" w16cid:durableId="2027291874">
    <w:abstractNumId w:val="18"/>
  </w:num>
  <w:num w:numId="33" w16cid:durableId="641540049">
    <w:abstractNumId w:val="31"/>
  </w:num>
  <w:num w:numId="34" w16cid:durableId="739838168">
    <w:abstractNumId w:val="40"/>
  </w:num>
  <w:num w:numId="35" w16cid:durableId="2025284750">
    <w:abstractNumId w:val="38"/>
  </w:num>
  <w:num w:numId="36" w16cid:durableId="34431756">
    <w:abstractNumId w:val="1"/>
  </w:num>
  <w:num w:numId="37" w16cid:durableId="805053220">
    <w:abstractNumId w:val="22"/>
  </w:num>
  <w:num w:numId="38" w16cid:durableId="36777662">
    <w:abstractNumId w:val="32"/>
  </w:num>
  <w:num w:numId="39" w16cid:durableId="1914466302">
    <w:abstractNumId w:val="24"/>
  </w:num>
  <w:num w:numId="40" w16cid:durableId="1526557946">
    <w:abstractNumId w:val="5"/>
  </w:num>
  <w:num w:numId="41" w16cid:durableId="2025477355">
    <w:abstractNumId w:val="16"/>
  </w:num>
  <w:num w:numId="42" w16cid:durableId="2109692499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TrB9pIhpiRbXBrrxXpjx1ipKP2RKqFHXdyH5tI6E6FhPAr5CgoXE1mXyf5b99tjf7q8unKo9hwQd6KcACS1i9A==" w:salt="lJeppA4wBZ1Mm4Xv5OGkFg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8C3"/>
    <w:rsid w:val="00001FDE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5D8A"/>
    <w:rsid w:val="00005E7F"/>
    <w:rsid w:val="00006151"/>
    <w:rsid w:val="0000637C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36C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2A5F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C7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31"/>
    <w:rsid w:val="00052E84"/>
    <w:rsid w:val="0005428C"/>
    <w:rsid w:val="0005447B"/>
    <w:rsid w:val="00054A92"/>
    <w:rsid w:val="00054DD5"/>
    <w:rsid w:val="00054DDE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916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3E84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969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5B0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0B42"/>
    <w:rsid w:val="000825A4"/>
    <w:rsid w:val="00082704"/>
    <w:rsid w:val="00083EBE"/>
    <w:rsid w:val="00083F1D"/>
    <w:rsid w:val="000849CE"/>
    <w:rsid w:val="000851FF"/>
    <w:rsid w:val="00085588"/>
    <w:rsid w:val="00086325"/>
    <w:rsid w:val="00086881"/>
    <w:rsid w:val="00087050"/>
    <w:rsid w:val="00087C80"/>
    <w:rsid w:val="000902A4"/>
    <w:rsid w:val="000907E7"/>
    <w:rsid w:val="00091597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48BC"/>
    <w:rsid w:val="00094A69"/>
    <w:rsid w:val="00094F09"/>
    <w:rsid w:val="00095336"/>
    <w:rsid w:val="0009552E"/>
    <w:rsid w:val="000959A0"/>
    <w:rsid w:val="00095BDF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1B5"/>
    <w:rsid w:val="000A4308"/>
    <w:rsid w:val="000A4481"/>
    <w:rsid w:val="000A484A"/>
    <w:rsid w:val="000A4D14"/>
    <w:rsid w:val="000A4F21"/>
    <w:rsid w:val="000A50EC"/>
    <w:rsid w:val="000A52AD"/>
    <w:rsid w:val="000A558B"/>
    <w:rsid w:val="000A5E7D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8F6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E91"/>
    <w:rsid w:val="000D43E1"/>
    <w:rsid w:val="000D4D0E"/>
    <w:rsid w:val="000D52D2"/>
    <w:rsid w:val="000D53F8"/>
    <w:rsid w:val="000D567E"/>
    <w:rsid w:val="000D5CB8"/>
    <w:rsid w:val="000D5E36"/>
    <w:rsid w:val="000D5EDB"/>
    <w:rsid w:val="000D6084"/>
    <w:rsid w:val="000D6208"/>
    <w:rsid w:val="000D6601"/>
    <w:rsid w:val="000D7203"/>
    <w:rsid w:val="000D790D"/>
    <w:rsid w:val="000D7D26"/>
    <w:rsid w:val="000E0117"/>
    <w:rsid w:val="000E0541"/>
    <w:rsid w:val="000E08A4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3FED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775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1F77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505"/>
    <w:rsid w:val="000F4BB6"/>
    <w:rsid w:val="000F4DDF"/>
    <w:rsid w:val="000F4E55"/>
    <w:rsid w:val="000F4FFC"/>
    <w:rsid w:val="000F52F4"/>
    <w:rsid w:val="000F543B"/>
    <w:rsid w:val="000F5BE4"/>
    <w:rsid w:val="000F5D67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189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0F4F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619B"/>
    <w:rsid w:val="0014656F"/>
    <w:rsid w:val="0014665A"/>
    <w:rsid w:val="001467FB"/>
    <w:rsid w:val="00146A04"/>
    <w:rsid w:val="00146A61"/>
    <w:rsid w:val="00147225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15E"/>
    <w:rsid w:val="0015738F"/>
    <w:rsid w:val="001574C6"/>
    <w:rsid w:val="00157965"/>
    <w:rsid w:val="00160D55"/>
    <w:rsid w:val="001616EC"/>
    <w:rsid w:val="00161B3A"/>
    <w:rsid w:val="00161EA6"/>
    <w:rsid w:val="001620F9"/>
    <w:rsid w:val="00162E5A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2F1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3655"/>
    <w:rsid w:val="00183893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2EF4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A7E8D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2E5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274"/>
    <w:rsid w:val="001E04B9"/>
    <w:rsid w:val="001E0672"/>
    <w:rsid w:val="001E0B96"/>
    <w:rsid w:val="001E1739"/>
    <w:rsid w:val="001E1B1B"/>
    <w:rsid w:val="001E1C21"/>
    <w:rsid w:val="001E2701"/>
    <w:rsid w:val="001E2F83"/>
    <w:rsid w:val="001E3025"/>
    <w:rsid w:val="001E31D2"/>
    <w:rsid w:val="001E3211"/>
    <w:rsid w:val="001E3347"/>
    <w:rsid w:val="001E3429"/>
    <w:rsid w:val="001E3C85"/>
    <w:rsid w:val="001E482D"/>
    <w:rsid w:val="001E4BCB"/>
    <w:rsid w:val="001E51AA"/>
    <w:rsid w:val="001E5587"/>
    <w:rsid w:val="001E5AB2"/>
    <w:rsid w:val="001E5C07"/>
    <w:rsid w:val="001E697A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2F70"/>
    <w:rsid w:val="001F3544"/>
    <w:rsid w:val="001F35F1"/>
    <w:rsid w:val="001F394C"/>
    <w:rsid w:val="001F3A9E"/>
    <w:rsid w:val="001F407C"/>
    <w:rsid w:val="001F44A3"/>
    <w:rsid w:val="001F508B"/>
    <w:rsid w:val="001F538E"/>
    <w:rsid w:val="001F593A"/>
    <w:rsid w:val="001F59DF"/>
    <w:rsid w:val="001F6013"/>
    <w:rsid w:val="001F60E8"/>
    <w:rsid w:val="001F7300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4B7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190E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24B"/>
    <w:rsid w:val="00222522"/>
    <w:rsid w:val="002228B8"/>
    <w:rsid w:val="00222B24"/>
    <w:rsid w:val="00223240"/>
    <w:rsid w:val="0022368A"/>
    <w:rsid w:val="00223DDD"/>
    <w:rsid w:val="00224E01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339"/>
    <w:rsid w:val="002354BB"/>
    <w:rsid w:val="002357E0"/>
    <w:rsid w:val="00236800"/>
    <w:rsid w:val="00236882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DE7"/>
    <w:rsid w:val="00243FD2"/>
    <w:rsid w:val="00244823"/>
    <w:rsid w:val="00244868"/>
    <w:rsid w:val="002453B7"/>
    <w:rsid w:val="002455DA"/>
    <w:rsid w:val="00245744"/>
    <w:rsid w:val="00246578"/>
    <w:rsid w:val="002472CD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061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96D"/>
    <w:rsid w:val="00256B12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08F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29E3"/>
    <w:rsid w:val="00293180"/>
    <w:rsid w:val="00293B28"/>
    <w:rsid w:val="00293C56"/>
    <w:rsid w:val="0029455D"/>
    <w:rsid w:val="00294C1D"/>
    <w:rsid w:val="00294F7F"/>
    <w:rsid w:val="00295974"/>
    <w:rsid w:val="00295DFB"/>
    <w:rsid w:val="0029611A"/>
    <w:rsid w:val="00296A7E"/>
    <w:rsid w:val="00296FB7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A7C3B"/>
    <w:rsid w:val="002B03AB"/>
    <w:rsid w:val="002B131A"/>
    <w:rsid w:val="002B1D89"/>
    <w:rsid w:val="002B1DD3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6CB5"/>
    <w:rsid w:val="002B767F"/>
    <w:rsid w:val="002B7AEB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2099"/>
    <w:rsid w:val="002D2D8E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649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5AC9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779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77E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C3A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387"/>
    <w:rsid w:val="003426A8"/>
    <w:rsid w:val="003427AC"/>
    <w:rsid w:val="003427B1"/>
    <w:rsid w:val="00342829"/>
    <w:rsid w:val="0034284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AFF"/>
    <w:rsid w:val="00350EBB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4F5"/>
    <w:rsid w:val="003555E7"/>
    <w:rsid w:val="00355ACF"/>
    <w:rsid w:val="00355EE0"/>
    <w:rsid w:val="003562AB"/>
    <w:rsid w:val="00356753"/>
    <w:rsid w:val="00357663"/>
    <w:rsid w:val="00357866"/>
    <w:rsid w:val="00357A7E"/>
    <w:rsid w:val="00357F6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474"/>
    <w:rsid w:val="003656CA"/>
    <w:rsid w:val="00365AEA"/>
    <w:rsid w:val="00366046"/>
    <w:rsid w:val="00366155"/>
    <w:rsid w:val="003668F9"/>
    <w:rsid w:val="00367164"/>
    <w:rsid w:val="00367834"/>
    <w:rsid w:val="00367961"/>
    <w:rsid w:val="0037041B"/>
    <w:rsid w:val="00370867"/>
    <w:rsid w:val="00370EC4"/>
    <w:rsid w:val="003710FE"/>
    <w:rsid w:val="00371461"/>
    <w:rsid w:val="00371490"/>
    <w:rsid w:val="0037156C"/>
    <w:rsid w:val="003718DB"/>
    <w:rsid w:val="00371DF6"/>
    <w:rsid w:val="00371E42"/>
    <w:rsid w:val="003722A7"/>
    <w:rsid w:val="003723FA"/>
    <w:rsid w:val="00372B95"/>
    <w:rsid w:val="0037303C"/>
    <w:rsid w:val="0037355B"/>
    <w:rsid w:val="00373CA6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ED5"/>
    <w:rsid w:val="00383B81"/>
    <w:rsid w:val="00386BA4"/>
    <w:rsid w:val="00386BC6"/>
    <w:rsid w:val="00387032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407E"/>
    <w:rsid w:val="0039503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DA1"/>
    <w:rsid w:val="003A4E4C"/>
    <w:rsid w:val="003A57AA"/>
    <w:rsid w:val="003A5C85"/>
    <w:rsid w:val="003A5DAF"/>
    <w:rsid w:val="003A6145"/>
    <w:rsid w:val="003A63B2"/>
    <w:rsid w:val="003A7F79"/>
    <w:rsid w:val="003B00B1"/>
    <w:rsid w:val="003B00EF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E5C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366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F0B"/>
    <w:rsid w:val="003E6F3B"/>
    <w:rsid w:val="003E70E2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3B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4762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36F5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20A5C"/>
    <w:rsid w:val="00420AFB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0FDC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F86"/>
    <w:rsid w:val="00436073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7696"/>
    <w:rsid w:val="00450F7C"/>
    <w:rsid w:val="00451492"/>
    <w:rsid w:val="00452302"/>
    <w:rsid w:val="00452B7D"/>
    <w:rsid w:val="00452FC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708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26B"/>
    <w:rsid w:val="004A036B"/>
    <w:rsid w:val="004A0565"/>
    <w:rsid w:val="004A0912"/>
    <w:rsid w:val="004A16B2"/>
    <w:rsid w:val="004A19F3"/>
    <w:rsid w:val="004A1B81"/>
    <w:rsid w:val="004A2AB5"/>
    <w:rsid w:val="004A3813"/>
    <w:rsid w:val="004A3AC0"/>
    <w:rsid w:val="004A444B"/>
    <w:rsid w:val="004A4813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B71"/>
    <w:rsid w:val="004B6C03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121"/>
    <w:rsid w:val="004C1954"/>
    <w:rsid w:val="004C19A3"/>
    <w:rsid w:val="004C1A33"/>
    <w:rsid w:val="004C2352"/>
    <w:rsid w:val="004C2CAC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13E"/>
    <w:rsid w:val="004C614B"/>
    <w:rsid w:val="004C646B"/>
    <w:rsid w:val="004C7124"/>
    <w:rsid w:val="004C7371"/>
    <w:rsid w:val="004D04F1"/>
    <w:rsid w:val="004D0D86"/>
    <w:rsid w:val="004D1D64"/>
    <w:rsid w:val="004D216A"/>
    <w:rsid w:val="004D23A5"/>
    <w:rsid w:val="004D23D6"/>
    <w:rsid w:val="004D2CD8"/>
    <w:rsid w:val="004D2E74"/>
    <w:rsid w:val="004D32AE"/>
    <w:rsid w:val="004D34DA"/>
    <w:rsid w:val="004D3C04"/>
    <w:rsid w:val="004D3F59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20D3"/>
    <w:rsid w:val="004E2A7C"/>
    <w:rsid w:val="004E2B74"/>
    <w:rsid w:val="004E2C15"/>
    <w:rsid w:val="004E442B"/>
    <w:rsid w:val="004E481C"/>
    <w:rsid w:val="004E49AD"/>
    <w:rsid w:val="004E4B91"/>
    <w:rsid w:val="004E517F"/>
    <w:rsid w:val="004E547C"/>
    <w:rsid w:val="004E54A3"/>
    <w:rsid w:val="004E5FE1"/>
    <w:rsid w:val="004E607C"/>
    <w:rsid w:val="004E648C"/>
    <w:rsid w:val="004E668C"/>
    <w:rsid w:val="004E67AE"/>
    <w:rsid w:val="004E67FB"/>
    <w:rsid w:val="004E6A1F"/>
    <w:rsid w:val="004E753F"/>
    <w:rsid w:val="004F0055"/>
    <w:rsid w:val="004F010C"/>
    <w:rsid w:val="004F055E"/>
    <w:rsid w:val="004F0FE9"/>
    <w:rsid w:val="004F1225"/>
    <w:rsid w:val="004F1AA2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9AA"/>
    <w:rsid w:val="004F6A65"/>
    <w:rsid w:val="004F6EE8"/>
    <w:rsid w:val="004F7101"/>
    <w:rsid w:val="00500041"/>
    <w:rsid w:val="0050009F"/>
    <w:rsid w:val="00500A2A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E77"/>
    <w:rsid w:val="00504EFF"/>
    <w:rsid w:val="005051E9"/>
    <w:rsid w:val="00505754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B06"/>
    <w:rsid w:val="00511C65"/>
    <w:rsid w:val="00511D51"/>
    <w:rsid w:val="005120B2"/>
    <w:rsid w:val="00513317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46F8"/>
    <w:rsid w:val="0052589D"/>
    <w:rsid w:val="00525CC8"/>
    <w:rsid w:val="00526399"/>
    <w:rsid w:val="00526950"/>
    <w:rsid w:val="00526DCE"/>
    <w:rsid w:val="005275A5"/>
    <w:rsid w:val="00527869"/>
    <w:rsid w:val="005306CC"/>
    <w:rsid w:val="005309B9"/>
    <w:rsid w:val="00530FB7"/>
    <w:rsid w:val="005311B1"/>
    <w:rsid w:val="00532713"/>
    <w:rsid w:val="00532963"/>
    <w:rsid w:val="00532D66"/>
    <w:rsid w:val="00533615"/>
    <w:rsid w:val="00533B63"/>
    <w:rsid w:val="00534866"/>
    <w:rsid w:val="00534F3A"/>
    <w:rsid w:val="00535011"/>
    <w:rsid w:val="00535928"/>
    <w:rsid w:val="005359E6"/>
    <w:rsid w:val="00535C17"/>
    <w:rsid w:val="00536920"/>
    <w:rsid w:val="00536AB3"/>
    <w:rsid w:val="005379C4"/>
    <w:rsid w:val="00537ABD"/>
    <w:rsid w:val="0054001D"/>
    <w:rsid w:val="00540051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048"/>
    <w:rsid w:val="005471B2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D9"/>
    <w:rsid w:val="00557EE8"/>
    <w:rsid w:val="00560995"/>
    <w:rsid w:val="00560BC7"/>
    <w:rsid w:val="005612C4"/>
    <w:rsid w:val="005613F8"/>
    <w:rsid w:val="0056157F"/>
    <w:rsid w:val="00561777"/>
    <w:rsid w:val="0056236A"/>
    <w:rsid w:val="00562A5F"/>
    <w:rsid w:val="00562B3A"/>
    <w:rsid w:val="00562D64"/>
    <w:rsid w:val="00563C02"/>
    <w:rsid w:val="00563C76"/>
    <w:rsid w:val="00563FCF"/>
    <w:rsid w:val="005642BE"/>
    <w:rsid w:val="0056434A"/>
    <w:rsid w:val="005647B4"/>
    <w:rsid w:val="00564D8A"/>
    <w:rsid w:val="00565312"/>
    <w:rsid w:val="0056554E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A3F"/>
    <w:rsid w:val="00570F1A"/>
    <w:rsid w:val="00571CCB"/>
    <w:rsid w:val="00571D9D"/>
    <w:rsid w:val="00572909"/>
    <w:rsid w:val="00572C65"/>
    <w:rsid w:val="00573382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2AB5"/>
    <w:rsid w:val="00583208"/>
    <w:rsid w:val="0058336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E78"/>
    <w:rsid w:val="00594F17"/>
    <w:rsid w:val="00595492"/>
    <w:rsid w:val="005957A9"/>
    <w:rsid w:val="0059591D"/>
    <w:rsid w:val="00595C1F"/>
    <w:rsid w:val="00595DA4"/>
    <w:rsid w:val="00596665"/>
    <w:rsid w:val="00597582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36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2E17"/>
    <w:rsid w:val="005C3A1C"/>
    <w:rsid w:val="005C3D71"/>
    <w:rsid w:val="005C3DBE"/>
    <w:rsid w:val="005C3EA9"/>
    <w:rsid w:val="005C4CFF"/>
    <w:rsid w:val="005C4E20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C7D70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541"/>
    <w:rsid w:val="005D587C"/>
    <w:rsid w:val="005D5CFE"/>
    <w:rsid w:val="005D5F87"/>
    <w:rsid w:val="005D60C8"/>
    <w:rsid w:val="005D6278"/>
    <w:rsid w:val="005D714E"/>
    <w:rsid w:val="005D7386"/>
    <w:rsid w:val="005D73C6"/>
    <w:rsid w:val="005D7D58"/>
    <w:rsid w:val="005D7E42"/>
    <w:rsid w:val="005E0B9C"/>
    <w:rsid w:val="005E17BE"/>
    <w:rsid w:val="005E1ED5"/>
    <w:rsid w:val="005E1F23"/>
    <w:rsid w:val="005E1F70"/>
    <w:rsid w:val="005E22E3"/>
    <w:rsid w:val="005E28EA"/>
    <w:rsid w:val="005E2A94"/>
    <w:rsid w:val="005E2D3B"/>
    <w:rsid w:val="005E2EED"/>
    <w:rsid w:val="005E37C3"/>
    <w:rsid w:val="005E37DA"/>
    <w:rsid w:val="005E3A61"/>
    <w:rsid w:val="005E4358"/>
    <w:rsid w:val="005E4459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D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73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2DDD"/>
    <w:rsid w:val="00613A34"/>
    <w:rsid w:val="00613C25"/>
    <w:rsid w:val="00613E25"/>
    <w:rsid w:val="006141B9"/>
    <w:rsid w:val="006142C0"/>
    <w:rsid w:val="006146DF"/>
    <w:rsid w:val="006149AD"/>
    <w:rsid w:val="00614F82"/>
    <w:rsid w:val="00614F8C"/>
    <w:rsid w:val="006164FF"/>
    <w:rsid w:val="00617F8D"/>
    <w:rsid w:val="00620933"/>
    <w:rsid w:val="00620989"/>
    <w:rsid w:val="00620D52"/>
    <w:rsid w:val="00620ECF"/>
    <w:rsid w:val="00621769"/>
    <w:rsid w:val="00622DAF"/>
    <w:rsid w:val="00623351"/>
    <w:rsid w:val="00623505"/>
    <w:rsid w:val="006238E7"/>
    <w:rsid w:val="00624152"/>
    <w:rsid w:val="00624633"/>
    <w:rsid w:val="00624868"/>
    <w:rsid w:val="00625CBC"/>
    <w:rsid w:val="006260F9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2C72"/>
    <w:rsid w:val="00643903"/>
    <w:rsid w:val="006440B6"/>
    <w:rsid w:val="0064439C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6CB"/>
    <w:rsid w:val="00651B46"/>
    <w:rsid w:val="00651D62"/>
    <w:rsid w:val="006522ED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57D25"/>
    <w:rsid w:val="00660E35"/>
    <w:rsid w:val="0066176B"/>
    <w:rsid w:val="00661D27"/>
    <w:rsid w:val="0066294E"/>
    <w:rsid w:val="0066309E"/>
    <w:rsid w:val="0066359B"/>
    <w:rsid w:val="006637C0"/>
    <w:rsid w:val="00663882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6"/>
    <w:rsid w:val="00676983"/>
    <w:rsid w:val="00676D14"/>
    <w:rsid w:val="00676F93"/>
    <w:rsid w:val="00677279"/>
    <w:rsid w:val="00680488"/>
    <w:rsid w:val="00680DAF"/>
    <w:rsid w:val="006811EC"/>
    <w:rsid w:val="00681246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5BB3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3D3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6AD7"/>
    <w:rsid w:val="006A72BC"/>
    <w:rsid w:val="006B0113"/>
    <w:rsid w:val="006B0200"/>
    <w:rsid w:val="006B0426"/>
    <w:rsid w:val="006B12A8"/>
    <w:rsid w:val="006B1583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18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5D0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2932"/>
    <w:rsid w:val="006D2BB6"/>
    <w:rsid w:val="006D3539"/>
    <w:rsid w:val="006D3A57"/>
    <w:rsid w:val="006D50D5"/>
    <w:rsid w:val="006D51B9"/>
    <w:rsid w:val="006D5435"/>
    <w:rsid w:val="006D5D92"/>
    <w:rsid w:val="006D6C3C"/>
    <w:rsid w:val="006D6DE0"/>
    <w:rsid w:val="006D6EE3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3C6"/>
    <w:rsid w:val="006E37B4"/>
    <w:rsid w:val="006E3DD5"/>
    <w:rsid w:val="006E3F88"/>
    <w:rsid w:val="006E413E"/>
    <w:rsid w:val="006E42A5"/>
    <w:rsid w:val="006E4384"/>
    <w:rsid w:val="006E523C"/>
    <w:rsid w:val="006E7F6A"/>
    <w:rsid w:val="006F0596"/>
    <w:rsid w:val="006F0894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0CB7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F6C"/>
    <w:rsid w:val="00706FA6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737"/>
    <w:rsid w:val="007219B0"/>
    <w:rsid w:val="00722455"/>
    <w:rsid w:val="00722513"/>
    <w:rsid w:val="00722686"/>
    <w:rsid w:val="00722B35"/>
    <w:rsid w:val="00723AA9"/>
    <w:rsid w:val="00723EEF"/>
    <w:rsid w:val="007256AA"/>
    <w:rsid w:val="00725750"/>
    <w:rsid w:val="00725D50"/>
    <w:rsid w:val="00725DC0"/>
    <w:rsid w:val="0072650F"/>
    <w:rsid w:val="00726BD7"/>
    <w:rsid w:val="007275B5"/>
    <w:rsid w:val="00727FC0"/>
    <w:rsid w:val="00730064"/>
    <w:rsid w:val="00730467"/>
    <w:rsid w:val="007305E1"/>
    <w:rsid w:val="0073062D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37D3E"/>
    <w:rsid w:val="00740278"/>
    <w:rsid w:val="00740757"/>
    <w:rsid w:val="00741105"/>
    <w:rsid w:val="0074124C"/>
    <w:rsid w:val="00741A4A"/>
    <w:rsid w:val="00741B06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0E69"/>
    <w:rsid w:val="00751224"/>
    <w:rsid w:val="00751BF8"/>
    <w:rsid w:val="00751D6E"/>
    <w:rsid w:val="00751EF2"/>
    <w:rsid w:val="00751F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635B"/>
    <w:rsid w:val="007564CA"/>
    <w:rsid w:val="00756A23"/>
    <w:rsid w:val="00756ED0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AAF"/>
    <w:rsid w:val="00763379"/>
    <w:rsid w:val="007636B1"/>
    <w:rsid w:val="007638C3"/>
    <w:rsid w:val="00763CEE"/>
    <w:rsid w:val="00763EDE"/>
    <w:rsid w:val="00763F3E"/>
    <w:rsid w:val="00764000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895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4F35"/>
    <w:rsid w:val="007854AE"/>
    <w:rsid w:val="00785F86"/>
    <w:rsid w:val="007861E6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027"/>
    <w:rsid w:val="00796144"/>
    <w:rsid w:val="00796406"/>
    <w:rsid w:val="00796A09"/>
    <w:rsid w:val="00797323"/>
    <w:rsid w:val="00797701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A5A"/>
    <w:rsid w:val="007B1BA5"/>
    <w:rsid w:val="007B1C21"/>
    <w:rsid w:val="007B1F57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6A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03D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6A1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5C0A"/>
    <w:rsid w:val="007D6598"/>
    <w:rsid w:val="007D6641"/>
    <w:rsid w:val="007D78CE"/>
    <w:rsid w:val="007D7B5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3553"/>
    <w:rsid w:val="007E3E98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36F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2ED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4AA"/>
    <w:rsid w:val="00804848"/>
    <w:rsid w:val="00804A27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0B06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8A8"/>
    <w:rsid w:val="00861D21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C32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804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E06"/>
    <w:rsid w:val="00890058"/>
    <w:rsid w:val="008902AA"/>
    <w:rsid w:val="008906E7"/>
    <w:rsid w:val="008910A1"/>
    <w:rsid w:val="008910AC"/>
    <w:rsid w:val="00891858"/>
    <w:rsid w:val="00891C46"/>
    <w:rsid w:val="0089282A"/>
    <w:rsid w:val="00892DB8"/>
    <w:rsid w:val="0089323B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4F5"/>
    <w:rsid w:val="00897A47"/>
    <w:rsid w:val="00897CF8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E80"/>
    <w:rsid w:val="008A2EC9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4E59"/>
    <w:rsid w:val="008C569A"/>
    <w:rsid w:val="008C5703"/>
    <w:rsid w:val="008C57AB"/>
    <w:rsid w:val="008C5857"/>
    <w:rsid w:val="008C5907"/>
    <w:rsid w:val="008C5E33"/>
    <w:rsid w:val="008C5E50"/>
    <w:rsid w:val="008C5FB3"/>
    <w:rsid w:val="008C6D20"/>
    <w:rsid w:val="008C7233"/>
    <w:rsid w:val="008C7747"/>
    <w:rsid w:val="008C78FC"/>
    <w:rsid w:val="008C79DA"/>
    <w:rsid w:val="008C7C63"/>
    <w:rsid w:val="008C7C7A"/>
    <w:rsid w:val="008D0418"/>
    <w:rsid w:val="008D054E"/>
    <w:rsid w:val="008D09DB"/>
    <w:rsid w:val="008D0EA4"/>
    <w:rsid w:val="008D199F"/>
    <w:rsid w:val="008D1C01"/>
    <w:rsid w:val="008D1CEB"/>
    <w:rsid w:val="008D2387"/>
    <w:rsid w:val="008D263F"/>
    <w:rsid w:val="008D27C5"/>
    <w:rsid w:val="008D2C8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C58"/>
    <w:rsid w:val="008E13ED"/>
    <w:rsid w:val="008E1AAC"/>
    <w:rsid w:val="008E1F1C"/>
    <w:rsid w:val="008E235C"/>
    <w:rsid w:val="008E2FF5"/>
    <w:rsid w:val="008E31B5"/>
    <w:rsid w:val="008E32AC"/>
    <w:rsid w:val="008E347E"/>
    <w:rsid w:val="008E5536"/>
    <w:rsid w:val="008E55DE"/>
    <w:rsid w:val="008E56FA"/>
    <w:rsid w:val="008E5A70"/>
    <w:rsid w:val="008E623F"/>
    <w:rsid w:val="008E6ADE"/>
    <w:rsid w:val="008E6C40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6843"/>
    <w:rsid w:val="008F7F27"/>
    <w:rsid w:val="00900015"/>
    <w:rsid w:val="00900086"/>
    <w:rsid w:val="009003A4"/>
    <w:rsid w:val="00900459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2D5"/>
    <w:rsid w:val="00903A3B"/>
    <w:rsid w:val="00903FAA"/>
    <w:rsid w:val="00904200"/>
    <w:rsid w:val="009046E3"/>
    <w:rsid w:val="0090476C"/>
    <w:rsid w:val="00905584"/>
    <w:rsid w:val="009056A1"/>
    <w:rsid w:val="00905BC6"/>
    <w:rsid w:val="00905CDF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5E"/>
    <w:rsid w:val="009129D5"/>
    <w:rsid w:val="00912B8F"/>
    <w:rsid w:val="00913261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6D39"/>
    <w:rsid w:val="00917C44"/>
    <w:rsid w:val="00920C08"/>
    <w:rsid w:val="00920F11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4856"/>
    <w:rsid w:val="00925ABB"/>
    <w:rsid w:val="00925B39"/>
    <w:rsid w:val="009264F3"/>
    <w:rsid w:val="00926533"/>
    <w:rsid w:val="009266B1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659"/>
    <w:rsid w:val="00934B89"/>
    <w:rsid w:val="00934C51"/>
    <w:rsid w:val="00935142"/>
    <w:rsid w:val="00935391"/>
    <w:rsid w:val="0093542C"/>
    <w:rsid w:val="0093563F"/>
    <w:rsid w:val="0093576B"/>
    <w:rsid w:val="009358E4"/>
    <w:rsid w:val="00936637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908"/>
    <w:rsid w:val="00943C9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1FB8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9BF"/>
    <w:rsid w:val="00960AC8"/>
    <w:rsid w:val="0096106D"/>
    <w:rsid w:val="00961372"/>
    <w:rsid w:val="00961840"/>
    <w:rsid w:val="009619B1"/>
    <w:rsid w:val="00961A62"/>
    <w:rsid w:val="00961AFD"/>
    <w:rsid w:val="0096231E"/>
    <w:rsid w:val="00962A81"/>
    <w:rsid w:val="00962BED"/>
    <w:rsid w:val="00962FE7"/>
    <w:rsid w:val="009634D7"/>
    <w:rsid w:val="0096388A"/>
    <w:rsid w:val="00963A6D"/>
    <w:rsid w:val="009647AF"/>
    <w:rsid w:val="00964A0E"/>
    <w:rsid w:val="00964BFA"/>
    <w:rsid w:val="0096521B"/>
    <w:rsid w:val="00965B91"/>
    <w:rsid w:val="009667DB"/>
    <w:rsid w:val="00966D26"/>
    <w:rsid w:val="0096768B"/>
    <w:rsid w:val="00967AAC"/>
    <w:rsid w:val="00967B7C"/>
    <w:rsid w:val="00970154"/>
    <w:rsid w:val="009702C7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6FEA"/>
    <w:rsid w:val="009774AA"/>
    <w:rsid w:val="00977787"/>
    <w:rsid w:val="0097789A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13D"/>
    <w:rsid w:val="00984995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A2E"/>
    <w:rsid w:val="009A1E87"/>
    <w:rsid w:val="009A241B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37AA"/>
    <w:rsid w:val="009B3929"/>
    <w:rsid w:val="009B3977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627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5A6"/>
    <w:rsid w:val="009D5AD3"/>
    <w:rsid w:val="009D6054"/>
    <w:rsid w:val="009D63B7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47F"/>
    <w:rsid w:val="009E2A22"/>
    <w:rsid w:val="009E2B61"/>
    <w:rsid w:val="009E36E3"/>
    <w:rsid w:val="009E372A"/>
    <w:rsid w:val="009E3DE8"/>
    <w:rsid w:val="009E4154"/>
    <w:rsid w:val="009E57A1"/>
    <w:rsid w:val="009E5A1B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7AD"/>
    <w:rsid w:val="009F1CC7"/>
    <w:rsid w:val="009F2C2C"/>
    <w:rsid w:val="009F2E84"/>
    <w:rsid w:val="009F34A4"/>
    <w:rsid w:val="009F51D5"/>
    <w:rsid w:val="009F5415"/>
    <w:rsid w:val="009F5B60"/>
    <w:rsid w:val="009F5DA1"/>
    <w:rsid w:val="009F64C3"/>
    <w:rsid w:val="009F64DB"/>
    <w:rsid w:val="009F6EA2"/>
    <w:rsid w:val="009F728E"/>
    <w:rsid w:val="009F7993"/>
    <w:rsid w:val="00A01CBD"/>
    <w:rsid w:val="00A01D26"/>
    <w:rsid w:val="00A01F75"/>
    <w:rsid w:val="00A02136"/>
    <w:rsid w:val="00A02B5A"/>
    <w:rsid w:val="00A03102"/>
    <w:rsid w:val="00A039C2"/>
    <w:rsid w:val="00A03C9F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4A5"/>
    <w:rsid w:val="00A10AAD"/>
    <w:rsid w:val="00A10AF4"/>
    <w:rsid w:val="00A117BC"/>
    <w:rsid w:val="00A11E7D"/>
    <w:rsid w:val="00A122A4"/>
    <w:rsid w:val="00A124A9"/>
    <w:rsid w:val="00A12E25"/>
    <w:rsid w:val="00A12ED5"/>
    <w:rsid w:val="00A13B4A"/>
    <w:rsid w:val="00A13B55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5BFF"/>
    <w:rsid w:val="00A2692F"/>
    <w:rsid w:val="00A269E5"/>
    <w:rsid w:val="00A27436"/>
    <w:rsid w:val="00A2765E"/>
    <w:rsid w:val="00A278EA"/>
    <w:rsid w:val="00A27B68"/>
    <w:rsid w:val="00A27E0D"/>
    <w:rsid w:val="00A30156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8BE"/>
    <w:rsid w:val="00A409D2"/>
    <w:rsid w:val="00A40A4E"/>
    <w:rsid w:val="00A4129E"/>
    <w:rsid w:val="00A4154F"/>
    <w:rsid w:val="00A41581"/>
    <w:rsid w:val="00A415BE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706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41"/>
    <w:rsid w:val="00A56FA5"/>
    <w:rsid w:val="00A57D9A"/>
    <w:rsid w:val="00A60432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1CF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1AC"/>
    <w:rsid w:val="00A724B6"/>
    <w:rsid w:val="00A728A5"/>
    <w:rsid w:val="00A73685"/>
    <w:rsid w:val="00A73698"/>
    <w:rsid w:val="00A7382C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1606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A6A"/>
    <w:rsid w:val="00A86AFF"/>
    <w:rsid w:val="00A87B36"/>
    <w:rsid w:val="00A9068F"/>
    <w:rsid w:val="00A90882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4A2"/>
    <w:rsid w:val="00A93588"/>
    <w:rsid w:val="00A936B7"/>
    <w:rsid w:val="00A94CE5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3E5D"/>
    <w:rsid w:val="00AA415A"/>
    <w:rsid w:val="00AA42F0"/>
    <w:rsid w:val="00AA466A"/>
    <w:rsid w:val="00AA5606"/>
    <w:rsid w:val="00AA59B6"/>
    <w:rsid w:val="00AA64FF"/>
    <w:rsid w:val="00AA651A"/>
    <w:rsid w:val="00AA669D"/>
    <w:rsid w:val="00AA6A94"/>
    <w:rsid w:val="00AA7039"/>
    <w:rsid w:val="00AA79BF"/>
    <w:rsid w:val="00AA7B8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46A"/>
    <w:rsid w:val="00AB6699"/>
    <w:rsid w:val="00AB6B5D"/>
    <w:rsid w:val="00AB6C0E"/>
    <w:rsid w:val="00AB6FD2"/>
    <w:rsid w:val="00AB7769"/>
    <w:rsid w:val="00AC0383"/>
    <w:rsid w:val="00AC06A1"/>
    <w:rsid w:val="00AC1E51"/>
    <w:rsid w:val="00AC1F49"/>
    <w:rsid w:val="00AC2007"/>
    <w:rsid w:val="00AC2206"/>
    <w:rsid w:val="00AC2460"/>
    <w:rsid w:val="00AC2A70"/>
    <w:rsid w:val="00AC2F7D"/>
    <w:rsid w:val="00AC347D"/>
    <w:rsid w:val="00AC3BE0"/>
    <w:rsid w:val="00AC3C86"/>
    <w:rsid w:val="00AC3E10"/>
    <w:rsid w:val="00AC3F6F"/>
    <w:rsid w:val="00AC40FE"/>
    <w:rsid w:val="00AC4114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919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88E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663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2006"/>
    <w:rsid w:val="00B12EC7"/>
    <w:rsid w:val="00B12EEC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256E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275C6"/>
    <w:rsid w:val="00B31508"/>
    <w:rsid w:val="00B31AF7"/>
    <w:rsid w:val="00B31AFC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9EF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5B6C"/>
    <w:rsid w:val="00B462CB"/>
    <w:rsid w:val="00B46C0A"/>
    <w:rsid w:val="00B47551"/>
    <w:rsid w:val="00B50B17"/>
    <w:rsid w:val="00B50D05"/>
    <w:rsid w:val="00B51B44"/>
    <w:rsid w:val="00B51D0F"/>
    <w:rsid w:val="00B53AE1"/>
    <w:rsid w:val="00B53CFF"/>
    <w:rsid w:val="00B54A45"/>
    <w:rsid w:val="00B54B8E"/>
    <w:rsid w:val="00B550A7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A1F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648"/>
    <w:rsid w:val="00B64A72"/>
    <w:rsid w:val="00B64E3A"/>
    <w:rsid w:val="00B653DA"/>
    <w:rsid w:val="00B654BE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50"/>
    <w:rsid w:val="00B743F1"/>
    <w:rsid w:val="00B74473"/>
    <w:rsid w:val="00B74A7D"/>
    <w:rsid w:val="00B74EC6"/>
    <w:rsid w:val="00B764B3"/>
    <w:rsid w:val="00B77376"/>
    <w:rsid w:val="00B7759A"/>
    <w:rsid w:val="00B77FEB"/>
    <w:rsid w:val="00B80E32"/>
    <w:rsid w:val="00B80FE2"/>
    <w:rsid w:val="00B81130"/>
    <w:rsid w:val="00B81182"/>
    <w:rsid w:val="00B82195"/>
    <w:rsid w:val="00B822CD"/>
    <w:rsid w:val="00B823FB"/>
    <w:rsid w:val="00B8245D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87F5E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37D9"/>
    <w:rsid w:val="00B9499C"/>
    <w:rsid w:val="00B94FBE"/>
    <w:rsid w:val="00B95AB6"/>
    <w:rsid w:val="00B95B92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B7B1E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40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95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5665"/>
    <w:rsid w:val="00BD625D"/>
    <w:rsid w:val="00BD6264"/>
    <w:rsid w:val="00BD633C"/>
    <w:rsid w:val="00BD6904"/>
    <w:rsid w:val="00BD69FD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28D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86D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B"/>
    <w:rsid w:val="00C01B1C"/>
    <w:rsid w:val="00C01E36"/>
    <w:rsid w:val="00C02067"/>
    <w:rsid w:val="00C0294D"/>
    <w:rsid w:val="00C02D1C"/>
    <w:rsid w:val="00C037AA"/>
    <w:rsid w:val="00C03AFB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38E4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81D"/>
    <w:rsid w:val="00C309C6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37B8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5D04"/>
    <w:rsid w:val="00C46AB9"/>
    <w:rsid w:val="00C46C37"/>
    <w:rsid w:val="00C47952"/>
    <w:rsid w:val="00C50114"/>
    <w:rsid w:val="00C50202"/>
    <w:rsid w:val="00C50739"/>
    <w:rsid w:val="00C50A5D"/>
    <w:rsid w:val="00C51101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4939"/>
    <w:rsid w:val="00C55190"/>
    <w:rsid w:val="00C55E15"/>
    <w:rsid w:val="00C5769A"/>
    <w:rsid w:val="00C576B9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67DB9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4DA4"/>
    <w:rsid w:val="00C74F46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77BF9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403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2044"/>
    <w:rsid w:val="00CB2198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C4"/>
    <w:rsid w:val="00CB7AEF"/>
    <w:rsid w:val="00CB7EC5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1EC0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D81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39"/>
    <w:rsid w:val="00CE3BD9"/>
    <w:rsid w:val="00CE404C"/>
    <w:rsid w:val="00CE4482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1261"/>
    <w:rsid w:val="00CF1484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471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279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208"/>
    <w:rsid w:val="00D2398F"/>
    <w:rsid w:val="00D23CD8"/>
    <w:rsid w:val="00D2517B"/>
    <w:rsid w:val="00D25A88"/>
    <w:rsid w:val="00D25D3F"/>
    <w:rsid w:val="00D26531"/>
    <w:rsid w:val="00D267D8"/>
    <w:rsid w:val="00D267FC"/>
    <w:rsid w:val="00D26959"/>
    <w:rsid w:val="00D2698C"/>
    <w:rsid w:val="00D26EEA"/>
    <w:rsid w:val="00D27009"/>
    <w:rsid w:val="00D27422"/>
    <w:rsid w:val="00D276CB"/>
    <w:rsid w:val="00D27B0A"/>
    <w:rsid w:val="00D300C8"/>
    <w:rsid w:val="00D30E88"/>
    <w:rsid w:val="00D3190B"/>
    <w:rsid w:val="00D31B2C"/>
    <w:rsid w:val="00D3208B"/>
    <w:rsid w:val="00D32170"/>
    <w:rsid w:val="00D322E7"/>
    <w:rsid w:val="00D3257C"/>
    <w:rsid w:val="00D32C32"/>
    <w:rsid w:val="00D3313F"/>
    <w:rsid w:val="00D332C3"/>
    <w:rsid w:val="00D338A3"/>
    <w:rsid w:val="00D3391C"/>
    <w:rsid w:val="00D33CA4"/>
    <w:rsid w:val="00D3446E"/>
    <w:rsid w:val="00D345FE"/>
    <w:rsid w:val="00D348BB"/>
    <w:rsid w:val="00D34D79"/>
    <w:rsid w:val="00D354B3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5D22"/>
    <w:rsid w:val="00D46065"/>
    <w:rsid w:val="00D46EE6"/>
    <w:rsid w:val="00D47167"/>
    <w:rsid w:val="00D4752E"/>
    <w:rsid w:val="00D47923"/>
    <w:rsid w:val="00D47BCC"/>
    <w:rsid w:val="00D506FA"/>
    <w:rsid w:val="00D50749"/>
    <w:rsid w:val="00D508C3"/>
    <w:rsid w:val="00D50C71"/>
    <w:rsid w:val="00D514D4"/>
    <w:rsid w:val="00D514F7"/>
    <w:rsid w:val="00D515B9"/>
    <w:rsid w:val="00D51A19"/>
    <w:rsid w:val="00D51D5C"/>
    <w:rsid w:val="00D51F6D"/>
    <w:rsid w:val="00D52585"/>
    <w:rsid w:val="00D53C63"/>
    <w:rsid w:val="00D5521C"/>
    <w:rsid w:val="00D55555"/>
    <w:rsid w:val="00D55718"/>
    <w:rsid w:val="00D55803"/>
    <w:rsid w:val="00D56011"/>
    <w:rsid w:val="00D5602F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6C2"/>
    <w:rsid w:val="00D7270C"/>
    <w:rsid w:val="00D731CD"/>
    <w:rsid w:val="00D7348C"/>
    <w:rsid w:val="00D73582"/>
    <w:rsid w:val="00D73E14"/>
    <w:rsid w:val="00D74367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942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52B"/>
    <w:rsid w:val="00D86714"/>
    <w:rsid w:val="00D868E7"/>
    <w:rsid w:val="00D86AB4"/>
    <w:rsid w:val="00D86FCB"/>
    <w:rsid w:val="00D877C7"/>
    <w:rsid w:val="00D87935"/>
    <w:rsid w:val="00D87A41"/>
    <w:rsid w:val="00D87ACB"/>
    <w:rsid w:val="00D906DD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8F1"/>
    <w:rsid w:val="00D95AF1"/>
    <w:rsid w:val="00D96452"/>
    <w:rsid w:val="00D96E07"/>
    <w:rsid w:val="00D971FA"/>
    <w:rsid w:val="00D97498"/>
    <w:rsid w:val="00D976A9"/>
    <w:rsid w:val="00D97E85"/>
    <w:rsid w:val="00DA0E79"/>
    <w:rsid w:val="00DA14D9"/>
    <w:rsid w:val="00DA1650"/>
    <w:rsid w:val="00DA1911"/>
    <w:rsid w:val="00DA19F5"/>
    <w:rsid w:val="00DA1F15"/>
    <w:rsid w:val="00DA22FD"/>
    <w:rsid w:val="00DA27A1"/>
    <w:rsid w:val="00DA27E9"/>
    <w:rsid w:val="00DA320D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B6E19"/>
    <w:rsid w:val="00DC0659"/>
    <w:rsid w:val="00DC0E1B"/>
    <w:rsid w:val="00DC1047"/>
    <w:rsid w:val="00DC12DA"/>
    <w:rsid w:val="00DC1441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B27"/>
    <w:rsid w:val="00DD2CA2"/>
    <w:rsid w:val="00DD3327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6513"/>
    <w:rsid w:val="00DE6673"/>
    <w:rsid w:val="00DE69A4"/>
    <w:rsid w:val="00DE7B82"/>
    <w:rsid w:val="00DE7C3B"/>
    <w:rsid w:val="00DF0F21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C62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68B7"/>
    <w:rsid w:val="00E0700C"/>
    <w:rsid w:val="00E07745"/>
    <w:rsid w:val="00E1023D"/>
    <w:rsid w:val="00E10388"/>
    <w:rsid w:val="00E114FF"/>
    <w:rsid w:val="00E115D0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1CC3"/>
    <w:rsid w:val="00E223E0"/>
    <w:rsid w:val="00E22C93"/>
    <w:rsid w:val="00E22DE1"/>
    <w:rsid w:val="00E23AFC"/>
    <w:rsid w:val="00E23C75"/>
    <w:rsid w:val="00E23FC3"/>
    <w:rsid w:val="00E24142"/>
    <w:rsid w:val="00E24C79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723"/>
    <w:rsid w:val="00E3091E"/>
    <w:rsid w:val="00E309AC"/>
    <w:rsid w:val="00E310E8"/>
    <w:rsid w:val="00E311BE"/>
    <w:rsid w:val="00E312BE"/>
    <w:rsid w:val="00E314B5"/>
    <w:rsid w:val="00E328F9"/>
    <w:rsid w:val="00E329C5"/>
    <w:rsid w:val="00E32C51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079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471"/>
    <w:rsid w:val="00E4556F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BA6"/>
    <w:rsid w:val="00E512F1"/>
    <w:rsid w:val="00E51AF5"/>
    <w:rsid w:val="00E522FD"/>
    <w:rsid w:val="00E52444"/>
    <w:rsid w:val="00E527B6"/>
    <w:rsid w:val="00E52891"/>
    <w:rsid w:val="00E52C3B"/>
    <w:rsid w:val="00E52F42"/>
    <w:rsid w:val="00E5321C"/>
    <w:rsid w:val="00E53AEB"/>
    <w:rsid w:val="00E54F8E"/>
    <w:rsid w:val="00E55170"/>
    <w:rsid w:val="00E55A9F"/>
    <w:rsid w:val="00E55BE7"/>
    <w:rsid w:val="00E55D0D"/>
    <w:rsid w:val="00E56550"/>
    <w:rsid w:val="00E5697A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5FB2"/>
    <w:rsid w:val="00E666C4"/>
    <w:rsid w:val="00E66725"/>
    <w:rsid w:val="00E6676A"/>
    <w:rsid w:val="00E668C6"/>
    <w:rsid w:val="00E66F4B"/>
    <w:rsid w:val="00E670DE"/>
    <w:rsid w:val="00E67436"/>
    <w:rsid w:val="00E67A3B"/>
    <w:rsid w:val="00E67DC9"/>
    <w:rsid w:val="00E70A7D"/>
    <w:rsid w:val="00E71249"/>
    <w:rsid w:val="00E713D3"/>
    <w:rsid w:val="00E71982"/>
    <w:rsid w:val="00E72331"/>
    <w:rsid w:val="00E72453"/>
    <w:rsid w:val="00E724EE"/>
    <w:rsid w:val="00E7270A"/>
    <w:rsid w:val="00E72FB7"/>
    <w:rsid w:val="00E7331B"/>
    <w:rsid w:val="00E733A1"/>
    <w:rsid w:val="00E73565"/>
    <w:rsid w:val="00E73853"/>
    <w:rsid w:val="00E73FBA"/>
    <w:rsid w:val="00E74928"/>
    <w:rsid w:val="00E75250"/>
    <w:rsid w:val="00E7601F"/>
    <w:rsid w:val="00E76299"/>
    <w:rsid w:val="00E76918"/>
    <w:rsid w:val="00E76970"/>
    <w:rsid w:val="00E769D7"/>
    <w:rsid w:val="00E76C7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5E6A"/>
    <w:rsid w:val="00E864A5"/>
    <w:rsid w:val="00E86509"/>
    <w:rsid w:val="00E86C82"/>
    <w:rsid w:val="00E86D96"/>
    <w:rsid w:val="00E86F81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5DA3"/>
    <w:rsid w:val="00E96482"/>
    <w:rsid w:val="00E967EF"/>
    <w:rsid w:val="00E9697D"/>
    <w:rsid w:val="00E97608"/>
    <w:rsid w:val="00E978FB"/>
    <w:rsid w:val="00E979CB"/>
    <w:rsid w:val="00EA03E1"/>
    <w:rsid w:val="00EA0446"/>
    <w:rsid w:val="00EA0C63"/>
    <w:rsid w:val="00EA12E9"/>
    <w:rsid w:val="00EA16C9"/>
    <w:rsid w:val="00EA1A17"/>
    <w:rsid w:val="00EA2335"/>
    <w:rsid w:val="00EA3078"/>
    <w:rsid w:val="00EA3162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7C8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4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00B"/>
    <w:rsid w:val="00EC21DF"/>
    <w:rsid w:val="00EC2282"/>
    <w:rsid w:val="00EC248D"/>
    <w:rsid w:val="00EC2B14"/>
    <w:rsid w:val="00EC2C6C"/>
    <w:rsid w:val="00EC2DE9"/>
    <w:rsid w:val="00EC311D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00"/>
    <w:rsid w:val="00EC73DB"/>
    <w:rsid w:val="00EC759E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67"/>
    <w:rsid w:val="00ED68D8"/>
    <w:rsid w:val="00ED710A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84F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7AF"/>
    <w:rsid w:val="00EF1993"/>
    <w:rsid w:val="00EF1EED"/>
    <w:rsid w:val="00EF2364"/>
    <w:rsid w:val="00EF2503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DD7"/>
    <w:rsid w:val="00F00F72"/>
    <w:rsid w:val="00F0134E"/>
    <w:rsid w:val="00F01E4E"/>
    <w:rsid w:val="00F02379"/>
    <w:rsid w:val="00F0249A"/>
    <w:rsid w:val="00F02EC6"/>
    <w:rsid w:val="00F02FF1"/>
    <w:rsid w:val="00F035C2"/>
    <w:rsid w:val="00F03765"/>
    <w:rsid w:val="00F03C76"/>
    <w:rsid w:val="00F03E86"/>
    <w:rsid w:val="00F03FC9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0FD"/>
    <w:rsid w:val="00F31722"/>
    <w:rsid w:val="00F32010"/>
    <w:rsid w:val="00F3210D"/>
    <w:rsid w:val="00F326ED"/>
    <w:rsid w:val="00F32AC4"/>
    <w:rsid w:val="00F32D1F"/>
    <w:rsid w:val="00F3319E"/>
    <w:rsid w:val="00F3363B"/>
    <w:rsid w:val="00F336EE"/>
    <w:rsid w:val="00F338AE"/>
    <w:rsid w:val="00F33966"/>
    <w:rsid w:val="00F33A0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721"/>
    <w:rsid w:val="00F37B71"/>
    <w:rsid w:val="00F37D6D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462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8D9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64B"/>
    <w:rsid w:val="00F649C7"/>
    <w:rsid w:val="00F65017"/>
    <w:rsid w:val="00F653B6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15B"/>
    <w:rsid w:val="00F7247C"/>
    <w:rsid w:val="00F724CA"/>
    <w:rsid w:val="00F72AB3"/>
    <w:rsid w:val="00F7303B"/>
    <w:rsid w:val="00F73708"/>
    <w:rsid w:val="00F73880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3C0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6E97"/>
    <w:rsid w:val="00F87F55"/>
    <w:rsid w:val="00F9034A"/>
    <w:rsid w:val="00F906AC"/>
    <w:rsid w:val="00F907C9"/>
    <w:rsid w:val="00F90CE0"/>
    <w:rsid w:val="00F90F03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57A"/>
    <w:rsid w:val="00F96DC4"/>
    <w:rsid w:val="00F973AA"/>
    <w:rsid w:val="00F97446"/>
    <w:rsid w:val="00F9772A"/>
    <w:rsid w:val="00F97CBD"/>
    <w:rsid w:val="00FA0310"/>
    <w:rsid w:val="00FA128E"/>
    <w:rsid w:val="00FA199D"/>
    <w:rsid w:val="00FA1C19"/>
    <w:rsid w:val="00FA2013"/>
    <w:rsid w:val="00FA2228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7087"/>
    <w:rsid w:val="00FA7464"/>
    <w:rsid w:val="00FA7905"/>
    <w:rsid w:val="00FA7BB1"/>
    <w:rsid w:val="00FB0C7E"/>
    <w:rsid w:val="00FB0D6C"/>
    <w:rsid w:val="00FB1026"/>
    <w:rsid w:val="00FB1838"/>
    <w:rsid w:val="00FB1A38"/>
    <w:rsid w:val="00FB2040"/>
    <w:rsid w:val="00FB26E2"/>
    <w:rsid w:val="00FB35C6"/>
    <w:rsid w:val="00FB3678"/>
    <w:rsid w:val="00FB37F1"/>
    <w:rsid w:val="00FB3BA2"/>
    <w:rsid w:val="00FB3E84"/>
    <w:rsid w:val="00FB4418"/>
    <w:rsid w:val="00FB4621"/>
    <w:rsid w:val="00FB4AB5"/>
    <w:rsid w:val="00FB5E0C"/>
    <w:rsid w:val="00FB5FC1"/>
    <w:rsid w:val="00FB6090"/>
    <w:rsid w:val="00FB7599"/>
    <w:rsid w:val="00FB7719"/>
    <w:rsid w:val="00FB7A20"/>
    <w:rsid w:val="00FB7D05"/>
    <w:rsid w:val="00FC0665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AE5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2E97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51F4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58F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CFCB54E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B645A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B645A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594E78"/>
    <w:pPr>
      <w:numPr>
        <w:numId w:val="42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3</TotalTime>
  <Pages>1</Pages>
  <Words>13031</Words>
  <Characters>74277</Characters>
  <Application>Microsoft Office Word</Application>
  <DocSecurity>0</DocSecurity>
  <Lines>618</Lines>
  <Paragraphs>174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87134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2026-07-13T06:34:00Z</dcterms:created>
  <dcterms:modified xsi:type="dcterms:W3CDTF">2026-07-13T08:08:00Z</dcterms:modified>
</cp:coreProperties>
</file>