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B809" w14:textId="77777777" w:rsidR="00490716" w:rsidRPr="00484029" w:rsidRDefault="00490716" w:rsidP="00FE7F5E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48402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E31EF03" w14:textId="6ECFC289" w:rsidR="00490716" w:rsidRPr="00484029" w:rsidRDefault="00490716" w:rsidP="00FE7F5E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484029">
        <w:rPr>
          <w:b/>
          <w:sz w:val="16"/>
          <w:szCs w:val="16"/>
          <w:lang w:val="ro-RO"/>
        </w:rPr>
        <w:t xml:space="preserve"> (de la pagina 1 la pagina )</w:t>
      </w:r>
    </w:p>
    <w:p w14:paraId="5CAB5042" w14:textId="77777777" w:rsidR="00490716" w:rsidRDefault="00490716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3332CBB8" w14:textId="77777777" w:rsidR="00490716" w:rsidRDefault="00490716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3EBE2038" w14:textId="77777777" w:rsidR="00490716" w:rsidRDefault="00490716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1EE6DE09" w14:textId="77777777" w:rsidR="00490716" w:rsidRDefault="00490716">
      <w:pPr>
        <w:jc w:val="center"/>
        <w:rPr>
          <w:sz w:val="28"/>
        </w:rPr>
      </w:pPr>
    </w:p>
    <w:p w14:paraId="19E0C302" w14:textId="77777777" w:rsidR="00490716" w:rsidRDefault="00490716">
      <w:pPr>
        <w:jc w:val="center"/>
        <w:rPr>
          <w:sz w:val="28"/>
        </w:rPr>
      </w:pPr>
    </w:p>
    <w:p w14:paraId="5EA5DEFE" w14:textId="77777777" w:rsidR="00490716" w:rsidRDefault="00490716">
      <w:pPr>
        <w:jc w:val="center"/>
        <w:rPr>
          <w:sz w:val="28"/>
        </w:rPr>
      </w:pPr>
    </w:p>
    <w:p w14:paraId="7652ED54" w14:textId="77777777" w:rsidR="00490716" w:rsidRDefault="00490716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6667A4B4" w14:textId="77777777" w:rsidR="00490716" w:rsidRDefault="00490716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GALAŢI</w:t>
      </w:r>
    </w:p>
    <w:p w14:paraId="31266A87" w14:textId="77777777" w:rsidR="00490716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32A20FC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7pt;margin-top:2.8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29D18E6B" w14:textId="77777777" w:rsidR="00490716" w:rsidRDefault="0049071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67515C63" w14:textId="77777777" w:rsidR="00490716" w:rsidRDefault="0049071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375220AD" w14:textId="77777777" w:rsidR="00490716" w:rsidRDefault="00490716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490716" w14:paraId="194D95FE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4BC571A" w14:textId="77777777" w:rsidR="00490716" w:rsidRDefault="00490716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28665A83" w14:textId="77777777" w:rsidR="00490716" w:rsidRDefault="00490716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79AB13CD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332392DD" w14:textId="77777777" w:rsidR="00490716" w:rsidRDefault="00490716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76C5F7A2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3B9E968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E3BEF75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4C5E2994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36DF6F2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3CA77622" w14:textId="77777777" w:rsidR="00490716" w:rsidRDefault="00490716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7F6BD67B" w14:textId="77777777" w:rsidR="00490716" w:rsidRDefault="00490716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67102E9B" w14:textId="77777777" w:rsidR="00490716" w:rsidRDefault="00490716" w:rsidP="001934AA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72D8EF4F" w14:textId="77777777" w:rsidR="00490716" w:rsidRDefault="00490716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0761A556" w14:textId="77777777" w:rsidR="00490716" w:rsidRDefault="00490716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48107CA1" w14:textId="77777777" w:rsidR="00490716" w:rsidRDefault="00490716" w:rsidP="001934AA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3B8A02A8" w14:textId="77777777" w:rsidR="00490716" w:rsidRDefault="00490716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3894BC86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3D11442F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A71A14E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54460C32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1E4EB25B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4C1D1EE1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14368511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0A9BA32A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FCF2866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490716" w14:paraId="285B0320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507FE8F2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5618642E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00C81181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16543EB5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38F66C1D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09E6904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382FA3C2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6AA1322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15ACC809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2082BC17" w14:textId="77777777" w:rsidR="00490716" w:rsidRDefault="004907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2768862" w14:textId="77777777" w:rsidR="00490716" w:rsidRDefault="004907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4693AF34" w14:textId="77777777" w:rsidR="00490716" w:rsidRDefault="00490716">
      <w:pPr>
        <w:spacing w:line="192" w:lineRule="auto"/>
        <w:jc w:val="center"/>
      </w:pPr>
    </w:p>
    <w:p w14:paraId="2AB529CB" w14:textId="77777777" w:rsidR="00490716" w:rsidRDefault="00490716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03112AAA" w14:textId="77777777" w:rsidR="00490716" w:rsidRPr="007E3B71" w:rsidRDefault="0049071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49E6E09" w14:textId="77777777" w:rsidR="00490716" w:rsidRPr="007E3B71" w:rsidRDefault="0049071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CF0248B" w14:textId="77777777" w:rsidR="00490716" w:rsidRPr="007E3B71" w:rsidRDefault="0049071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602A1C51" w14:textId="77777777" w:rsidR="00490716" w:rsidRDefault="00490716" w:rsidP="0095691E">
      <w:pPr>
        <w:pStyle w:val="Heading1"/>
        <w:spacing w:line="360" w:lineRule="auto"/>
      </w:pPr>
      <w:r>
        <w:t>LINIA 300</w:t>
      </w:r>
    </w:p>
    <w:p w14:paraId="4A8D4AE8" w14:textId="77777777" w:rsidR="00490716" w:rsidRDefault="00490716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490716" w14:paraId="174175A3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F8D4F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CE02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D4F9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17E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7EC71F3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553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D675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6236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7C57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3DF7C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65625405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9CA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3DA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772D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AE79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3D8297B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1F2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3582E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ACE14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0A849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DC41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0D0D7AD9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E3CA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922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1C83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0C3D4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15679E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FCC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5D32D9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91A5A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4E26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B4D4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D9B9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73443C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490716" w14:paraId="60728FB7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7EE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66E1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638A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7049" w14:textId="77777777" w:rsidR="00490716" w:rsidRDefault="004907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865817A" w14:textId="77777777" w:rsidR="00490716" w:rsidRDefault="004907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500F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29677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167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C445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4F07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D82E52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46F5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F8E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605C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6F2E" w14:textId="77777777" w:rsidR="00490716" w:rsidRDefault="004907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15AB" w14:textId="77777777" w:rsidR="00490716" w:rsidRPr="00E4222D" w:rsidRDefault="004907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45F38C8" w14:textId="77777777" w:rsidR="00490716" w:rsidRPr="00E4222D" w:rsidRDefault="004907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34122DA5" w14:textId="77777777" w:rsidR="00490716" w:rsidRPr="00E4222D" w:rsidRDefault="004907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86DD661" w14:textId="77777777" w:rsidR="00490716" w:rsidRDefault="004907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60CFF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709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6EE2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B8AA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69DF067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4775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B21F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6E4C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3F96" w14:textId="77777777" w:rsidR="00490716" w:rsidRPr="00E4222D" w:rsidRDefault="004907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A3F92" w14:textId="77777777" w:rsidR="00490716" w:rsidRPr="00E4222D" w:rsidRDefault="004907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5BB54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3F9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73342E9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38AF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A5A7A" w14:textId="77777777" w:rsidR="00490716" w:rsidRPr="00E4222D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490716" w14:paraId="38CE6BB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CA9D0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56EB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64B8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E9753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541012A2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B5A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7EFC71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5A2E2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696A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B413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F1F3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11AD1A1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7984C8C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843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628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1354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7241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609D014D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D11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82C812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44276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92A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6FE0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E8B3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A8EC79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490716" w14:paraId="4659552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8616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E5D4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308E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B2C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BFAB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45CE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A4F6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4D5D42E4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F049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D0A0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6649C87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A60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47E7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77941F5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992A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8F3D" w14:textId="77777777" w:rsidR="00490716" w:rsidRDefault="0049071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405EECBB" w14:textId="77777777" w:rsidR="00490716" w:rsidRDefault="0049071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C860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F321B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150B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E1BAB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2C5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4729700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B71C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2AF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1AA17A94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8527D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4D44" w14:textId="77777777" w:rsidR="00490716" w:rsidRDefault="0049071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E0AF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505E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E73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0064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7A88A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7BE12612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8C3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36F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51D17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9A4CB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EA3C461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A5C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11296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022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636D0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7638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4285FF1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E77A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FA7F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9B06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1A8F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FBAB092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4BBF6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E7BADE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9CC239B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377EC83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15D42786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F9FA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EAB7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A354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BDD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2ED87902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41A71965" w14:textId="77777777" w:rsidR="00490716" w:rsidRPr="004870EE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490716" w14:paraId="430F113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3FE5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7F78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0840C16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374761F5" w14:textId="77777777" w:rsidR="00490716" w:rsidRDefault="00490716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4885C4E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09888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86A7B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9B8B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2721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0C1B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5008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362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20143C6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5AC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381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D1B8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6F1E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77B4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7701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4E0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54C78B4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FF01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47A4A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5545A2C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490716" w14:paraId="04EE2FC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DFCE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20AF" w14:textId="77777777" w:rsidR="00490716" w:rsidRDefault="0049071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573E893A" w14:textId="77777777" w:rsidR="00490716" w:rsidRDefault="0049071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63FE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CCA9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2A84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C97F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C1D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16A4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94F64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567A9E9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490716" w14:paraId="286337C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C0D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6A0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3C0F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BBEE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60F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E254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961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696AE26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D4E3B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171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7955ED1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490716" w14:paraId="6E1D50D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2AC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EBB4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3E12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0A24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DB32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E1810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E93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3AD7CC4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751A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A12BA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24F36AC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26DA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609D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235388E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7773B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FB8F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70B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11F88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37268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DCFF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2D49E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19F21528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D855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C0A4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27235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56E4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1138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4127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3244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0A945B1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49C3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2C310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74D98D4B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58E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5B2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3748E0E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0A9C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BA13E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A59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D4E37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E8A1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9234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C189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0138CF0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5EFF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341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DBC22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7282A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957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F27E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69EF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732C753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9ADE1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3D9F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70CB8D11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50A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F6D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423AC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92C3D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7943072F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8CF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468839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8B0C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33B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8E1D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A7B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5D694EF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41C67EC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490716" w14:paraId="0EC0E78E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B83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A02BF" w14:textId="77777777" w:rsidR="00490716" w:rsidRDefault="004907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51C83626" w14:textId="77777777" w:rsidR="00490716" w:rsidRDefault="004907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24B4" w14:textId="77777777" w:rsidR="00490716" w:rsidRPr="00600D25" w:rsidRDefault="0049071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B927" w14:textId="77777777" w:rsidR="00490716" w:rsidRDefault="0049071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4889C3A4" w14:textId="77777777" w:rsidR="00490716" w:rsidRDefault="0049071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4670" w14:textId="77777777" w:rsidR="00490716" w:rsidRDefault="004907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23684" w14:textId="77777777" w:rsidR="00490716" w:rsidRDefault="0049071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3B25" w14:textId="77777777" w:rsidR="00490716" w:rsidRDefault="004907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15A3E870" w14:textId="77777777" w:rsidR="00490716" w:rsidRDefault="004907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DD0A" w14:textId="77777777" w:rsidR="00490716" w:rsidRPr="00600D25" w:rsidRDefault="0049071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A5FE" w14:textId="77777777" w:rsidR="00490716" w:rsidRDefault="00490716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490716" w14:paraId="07823D26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E3D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895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96B7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D3D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6A7654B0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DA9F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FB2C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6B90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06B3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EF3F7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6A9FB249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09C4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B9A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C4F5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D8ED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4C17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F6D2B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CA28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118761F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DBFA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CA9B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F646C69" w14:textId="77777777" w:rsidR="00490716" w:rsidRPr="00D344C9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490716" w14:paraId="6F1DA14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98E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7FFB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36F4AFC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446C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BDC0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43268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C0CF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96C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E288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4DC0" w14:textId="77777777" w:rsidR="00490716" w:rsidRDefault="0049071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A36B07F" w14:textId="77777777" w:rsidR="00490716" w:rsidRPr="00D344C9" w:rsidRDefault="0049071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490716" w14:paraId="4C4B7CC9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C98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11F3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371801B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7BF4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11045" w14:textId="77777777" w:rsidR="00490716" w:rsidRDefault="0049071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C89C544" w14:textId="77777777" w:rsidR="00490716" w:rsidRDefault="0049071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7CE6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01559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453C5AE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3777389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73C1C97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C5A1226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1FD5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1B1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18D57D6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954A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17CB" w14:textId="77777777" w:rsidR="00490716" w:rsidRDefault="004907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59A8D67" w14:textId="77777777" w:rsidR="00490716" w:rsidRDefault="004907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52F8D45" w14:textId="77777777" w:rsidR="00490716" w:rsidRPr="00D344C9" w:rsidRDefault="004907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490716" w14:paraId="22BB9FB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1A5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387B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803B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61E17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94D3D3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206D2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13CAE0F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5461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812C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90B2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FA593" w14:textId="77777777" w:rsidR="00490716" w:rsidRDefault="004907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4FD8FD" w14:textId="77777777" w:rsidR="00490716" w:rsidRDefault="004907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F441A8E" w14:textId="77777777" w:rsidR="00490716" w:rsidRDefault="004907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490716" w14:paraId="1AC04E9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B04A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287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C30A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70DA2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B42BFC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399B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5CED07A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5DE7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298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50C3D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3651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5E9F09C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490716" w14:paraId="59D7C0DE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2C580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9B8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DCC87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2C04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482F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E56E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62D6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001C763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3150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0A447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0CB145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2BD5C0B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E32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6B1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2B3E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BA89D" w14:textId="77777777" w:rsidR="00490716" w:rsidRDefault="00490716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66A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DEEED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DC08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E1E5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D081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71195DC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DFD9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B25F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AD8C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8ED3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7E732FB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AA7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648E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86D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58A44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2F17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0EF7952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354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594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13AB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724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2BB99151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9883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F8307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682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6EDF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49C3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22EDDDA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044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E0A35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7B1B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8B3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4A64646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B2F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8F9594B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50E373BA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0DB8C7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D8FF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7CB7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364B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D5D5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38D0627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431BB5E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490716" w14:paraId="462F9E1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A3E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F87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9AE4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01C1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9203CA8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B01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47C2B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D3B1" w14:textId="77777777" w:rsidR="00490716" w:rsidRPr="00600D25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33E0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D48A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ACDD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868881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490716" w14:paraId="201ED0F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DC43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B761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D130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0D2F" w14:textId="77777777" w:rsidR="00490716" w:rsidRDefault="004907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6BFA8961" w14:textId="77777777" w:rsidR="00490716" w:rsidRDefault="004907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4F1E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8F590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499D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1DDA3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70A9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490716" w14:paraId="55BCC62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ADA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B6E9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F0C85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182A" w14:textId="77777777" w:rsidR="00490716" w:rsidRDefault="004907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7DABF8E4" w14:textId="77777777" w:rsidR="00490716" w:rsidRDefault="004907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49EC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CFC2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03F8" w14:textId="77777777" w:rsidR="00490716" w:rsidRDefault="004907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074C" w14:textId="77777777" w:rsidR="00490716" w:rsidRDefault="004907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F662" w14:textId="77777777" w:rsidR="00490716" w:rsidRDefault="004907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490716" w14:paraId="6A45143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B6525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40A2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5EEC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6311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65A72A3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0D9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88B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66C76" w14:textId="77777777" w:rsidR="00490716" w:rsidRPr="00E731A9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39CBA32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543E5F5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50F8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8204D" w14:textId="77777777" w:rsidR="00490716" w:rsidRDefault="004907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1B7BD429" w14:textId="77777777" w:rsidR="00490716" w:rsidRDefault="004907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7886E67C" w14:textId="77777777" w:rsidR="00490716" w:rsidRPr="001D4392" w:rsidRDefault="00490716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490716" w14:paraId="5C9E229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5C9F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DAD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BA08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A0D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109D537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C8C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5301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4FF7" w14:textId="77777777" w:rsidR="00490716" w:rsidRPr="00E731A9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69DA8148" w14:textId="77777777" w:rsidR="00490716" w:rsidRPr="00E731A9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7E9E9D1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5FD77D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A352B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6547D" w14:textId="77777777" w:rsidR="00490716" w:rsidRPr="00616BAF" w:rsidRDefault="004907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0E41D25" w14:textId="77777777" w:rsidR="00490716" w:rsidRDefault="004907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A3EF732" w14:textId="77777777" w:rsidR="00490716" w:rsidRPr="003B726B" w:rsidRDefault="004907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490716" w14:paraId="3718170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1C43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11EC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F6AF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867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370D7CD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166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64BA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F2E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48543CD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F26FF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007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AB7C54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17B46A4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200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1F7D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2B79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9A849" w14:textId="77777777" w:rsidR="00490716" w:rsidRDefault="00490716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A39BE8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E275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061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31A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1F0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01F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279EFD3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D25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CFD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E01C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683C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0E79954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6D0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BA3B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44D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36C80363" w14:textId="77777777" w:rsidR="00490716" w:rsidRPr="00E731A9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3236BC8A" w14:textId="77777777" w:rsidR="00490716" w:rsidRPr="00E731A9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8EBD039" w14:textId="77777777" w:rsidR="00490716" w:rsidRPr="001D4392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0F99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21D8" w14:textId="77777777" w:rsidR="00490716" w:rsidRDefault="004907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B63D54" w14:textId="77777777" w:rsidR="00490716" w:rsidRDefault="004907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35B7B89" w14:textId="77777777" w:rsidR="00490716" w:rsidRPr="003B726B" w:rsidRDefault="0049071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490716" w14:paraId="6F3951B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83D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A1A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4A2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BD7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026334A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7FF7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BB2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76FE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1C6CAA04" w14:textId="77777777" w:rsidR="00490716" w:rsidRPr="00E731A9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0FC31EAB" w14:textId="77777777" w:rsidR="00490716" w:rsidRPr="00E731A9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4B7C36F9" w14:textId="77777777" w:rsidR="00490716" w:rsidRPr="001D4392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D8C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A40D5" w14:textId="77777777" w:rsidR="00490716" w:rsidRPr="00616BAF" w:rsidRDefault="004907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45ECA5" w14:textId="77777777" w:rsidR="00490716" w:rsidRDefault="004907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B943170" w14:textId="77777777" w:rsidR="00490716" w:rsidRPr="003B726B" w:rsidRDefault="0049071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490716" w14:paraId="1D51A40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533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286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E308A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D83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093B13F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BE3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01A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FB9B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21C4396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3C4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EA7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59E01D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9B985E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490716" w14:paraId="11D4AF7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DE56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546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AF2E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5C6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139B2D2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431FA7B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68C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9A51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1E5F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14B0656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52D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2EC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490716" w14:paraId="0C9C330B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BFE90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192B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078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4F4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08657DE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DCF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D0D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98B2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CB9F9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77EF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36FA1BA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490716" w14:paraId="04C5B000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ED1A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D2D3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4FDD3A8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B1DD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3AD6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2130E1A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855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4997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9CD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58F1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0ECE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83DC54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300EDEE6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DB1D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382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0B8064A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E3EA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622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12F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3CD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2EDA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DD5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F286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11CAE70F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43C6F694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FD1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258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FCBDE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CC7F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7760DB3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59C6066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4D0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6B99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9F5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63506D8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6BD78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6DE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490716" w14:paraId="6B345BAC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5B3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2EF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F43C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C37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1F61AEF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1858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0EB8EE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673C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5B87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BF7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0DD4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4632C0EA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DD7A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64F5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E51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A773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4EDBC32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BABE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AD5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54F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7859ABC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FD5C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D6BD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79125263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A9F3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9A0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DEF9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C577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E04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C2E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55C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45A6E48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8CC3B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C315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414BD9B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5EB25B5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490716" w14:paraId="307644B4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A4A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DB9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1BEF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2A7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2F46292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569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E89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DD7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26AB504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E3F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765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204E29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597FCA26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728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557C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61F6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7FD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28BC20E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6C25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99A529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705EE2D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3311B3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B16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7A4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611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6A4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6C001057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3A035132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E70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AFF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28E0B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035F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2823ACE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22F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3FC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825C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034E52D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764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1A2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53915B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706EC67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AFB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2DC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7EB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9E30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C179EB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0D98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14F4F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9B8A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CDCB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D362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04F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2F161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490716" w14:paraId="5024AC9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D54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6C4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143E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BEE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2A8A0F5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B71D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3CC35C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FA5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A60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A8D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5C4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FFD1E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490716" w14:paraId="7ABAD52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DC4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501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0EE09A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0A5B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069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D92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698E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046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08A97EE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CA3F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BAA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4094E0E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6C93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F310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5608832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5B9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5D3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89E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661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1AF1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A94A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69B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3D0E95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490716" w14:paraId="1306F27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6165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594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F54C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20A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386E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16BDBA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79B2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BAB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34B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D40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7F9382A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CF3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D359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EB09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846B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185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7BACCB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7AE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38B0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F56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F9B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1F71514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EC3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B751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6DAA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F0B7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7A30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7072D3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B51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A42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6FE2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E86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6CE0DA15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B72F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797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3B48999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8AA5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C05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03E0A3A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97A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C48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527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09E1C73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925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E51F9" w14:textId="77777777" w:rsidR="00490716" w:rsidRPr="0019324E" w:rsidRDefault="0049071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FEB6C70" w14:textId="77777777" w:rsidR="00490716" w:rsidRPr="000160B5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45ABDA41" w14:textId="77777777" w:rsidR="00490716" w:rsidRPr="006B78FD" w:rsidRDefault="0049071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B5F8149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5C1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30A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57E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367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6F36A5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46AC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12C1D50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5200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A0A1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65D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3135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6C8AB46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490716" w14:paraId="40EDCD2A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F93B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27F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180C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4B4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A358A2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2300FBB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77C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521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766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827C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AFFBF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E1FEE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BFDC14F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490716" w14:paraId="0D9007F3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9973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BEC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7E4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6D8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041473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679F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7913F1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1A2EFB3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768A2D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992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237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66B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B74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2CAE8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9305094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490716" w14:paraId="2548202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DA20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116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24F4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71D3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7F7E3E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CFF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4A0B156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A08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36E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6304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175E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898497E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490716" w14:paraId="5CDEF99D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F0B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167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7ED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F31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371E7D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8E4B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719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30B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D3F7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4693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241536AB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490716" w14:paraId="41C0AF60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DE6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3754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014A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201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2E9F2A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440E4C2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738D48F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4234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A8A5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689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AACF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4632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1B876454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CD1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D5A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E446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24B3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B4CD1E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0D1E537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5F755C1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BAD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BE96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F4B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608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8EB4B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714EA90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BA5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7A0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028F79F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2E3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7E8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B37A2C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D08B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4D69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9EEF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3BB2873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86B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5793" w14:textId="77777777" w:rsidR="00490716" w:rsidRPr="0019324E" w:rsidRDefault="0049071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9424E03" w14:textId="77777777" w:rsidR="00490716" w:rsidRPr="000160B5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6FB797FD" w14:textId="77777777" w:rsidR="00490716" w:rsidRPr="005C2BB7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DD864B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CBB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9CB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14D6211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B4C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750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F4485C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DF7C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7026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02D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CA8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370A" w14:textId="77777777" w:rsidR="00490716" w:rsidRPr="00DE4F3A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6CC47BF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48D4537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14933156" w14:textId="77777777" w:rsidR="00490716" w:rsidRPr="00DE4F3A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490716" w14:paraId="7E14207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BB9D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10F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04D9E0B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E19C1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DC1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8CDB25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1640CED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D56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9DA7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C47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EC6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9145" w14:textId="77777777" w:rsidR="00490716" w:rsidRPr="00DE4F3A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65D5CED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66D269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46E1478" w14:textId="77777777" w:rsidR="00490716" w:rsidRPr="00DE4F3A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490716" w14:paraId="657E931B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BCD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59B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E5D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D00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66A395F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429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1034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7CC3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BCA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BA4C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1524C57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E610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D2AC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569FCB7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DA1FF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809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DEDE93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98E9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2BDA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059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337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8D5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7420E900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C93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D15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12FE1E6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AA5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1942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51ADFC0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750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5ACD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946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837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3C7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CB202C4" w14:textId="77777777" w:rsidR="00490716" w:rsidRPr="00CB2A72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4664985D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9000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122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97A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6C3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294C04C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0FF7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6688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EDA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58D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D72D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6C37EBD5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5F86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798B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12F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5BAC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37CB87F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D0A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392DDE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99FD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60E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E15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911C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81BFD5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4D2208F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490716" w14:paraId="6591D936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3B1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029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7D7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3E8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3633FFF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535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C00D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738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0E9593F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E10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58A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490716" w14:paraId="45F1EF61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C9D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A25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5CD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39D0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65B42D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5E1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C6A409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DF58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1B0F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F851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CEFD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2A1BCBD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41D2902D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490716" w14:paraId="75CDC027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3EB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001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581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1D12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A12AA5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13F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1F0B95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2BA1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A1E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241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366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9345E1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90A939E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490716" w14:paraId="02E8B16B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9B5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411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BE0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3F5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6544E1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564C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03839F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5062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155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D688A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651A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6370BB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490716" w14:paraId="3740C030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168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563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57C8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68E5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09ECCB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1262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DC2A36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3877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293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B05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2019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CE829EF" w14:textId="77777777" w:rsidR="00490716" w:rsidRPr="00D344C9" w:rsidRDefault="00490716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219DA146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490716" w14:paraId="7C237610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CF6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4D5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529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E72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211B19F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A99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9DAA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6EA0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4C6BE30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8C5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993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ADB924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74870DA5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490716" w14:paraId="3EC3F884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3F3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277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4EF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EC7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B549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1F90A0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1D0D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719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5FE8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2E0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7D3F4B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95F0EB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490716" w14:paraId="09CFA676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B3B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9CE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CB3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AF40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78DFEF6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2EB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5C9A281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05BF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C36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C2F9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9B2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3B6648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490716" w14:paraId="375720B7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A93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DDE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AE6D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89E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146F2C8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080C124F" w14:textId="77777777" w:rsidR="00490716" w:rsidRDefault="00490716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1D5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843E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A13D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4829013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857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C914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14D237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3F3AA91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F03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186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86D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25F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05D8625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E69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3AA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89F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0EA74B5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E98B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5D2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65E6AF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6F893438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16D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A273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805D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95FE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BB00A6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550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B49B7F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A6FE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D1D3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90A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85E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A08838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3AA83A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490716" w14:paraId="57973472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3C1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CA1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814E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4E7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13BEFD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B3B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375E8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36B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EF1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DCE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ACB6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339484B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490716" w14:paraId="0F9CCBDC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D30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96A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2A3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9334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4F067A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57B7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41E392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289F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C6E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2ADFD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987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DB6ACB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490716" w14:paraId="7B71613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56FC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936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2D1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8E3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0CBC88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2EB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AE1575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0043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600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35AB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BE01C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0EF00470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A75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C5B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2A5ADDA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D1B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497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4561563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62D3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572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2C6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AFA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8F01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90716" w14:paraId="01FDE89C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705D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7078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AA4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470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755268B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78BB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F2E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5DE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E0861B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9EB3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9F16" w14:textId="77777777" w:rsidR="00490716" w:rsidRPr="00FF6B4A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90716" w14:paraId="2CBEB57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657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D5F7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3562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ADE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007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A4E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928C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737F0AE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1B6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1036" w14:textId="77777777" w:rsidR="00490716" w:rsidRPr="00FF6B4A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490716" w14:paraId="3876BF6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8BDF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6A43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1CC74A7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FB72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294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E3F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134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A875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776D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F1B6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07DC057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24D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FB5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164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0A7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4AC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A22A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C239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E14E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7D12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4706F8A6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601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C18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2A1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8A4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3046C8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99D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6AAC80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C45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0BA2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2831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3102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8B0F07E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490716" w14:paraId="1A3ED41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DE13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56D1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8010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16F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949451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D456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B8C280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7E5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1E1D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10EE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3338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6DB82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490716" w14:paraId="46F2CEC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207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785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4AAF565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900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7F1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5CDD1B9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D94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8B8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5A2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009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AFE0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3E2FB300" w14:textId="77777777" w:rsidR="00490716" w:rsidRPr="00F10273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90716" w14:paraId="7C87F86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3A8F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210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42F116E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99F6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E37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31E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7DC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B15B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D89F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8DB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72FB6E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0760D59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94D0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99B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5185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A74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561A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1E1B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FD4D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78D6011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E0C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6EC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490716" w14:paraId="3098811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8B2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1E7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0D8C319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50F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933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827A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065E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C1AE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69E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EC1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75E8747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810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1D4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E96F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3473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18D00AF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1EA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39E70F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FE8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1472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6A0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220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C822B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490716" w14:paraId="024DAB2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A71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143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D9EF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7E51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164C4CC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CC7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6DA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C47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7A6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F75F9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4331FF8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948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53C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48906AA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9854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BD0F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0D6D309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9B3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CFA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BC30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FEC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996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14B35E" w14:textId="77777777" w:rsidR="00490716" w:rsidRPr="00056F61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490716" w14:paraId="632FE0A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CAD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6A0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F6DBC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8630" w14:textId="77777777" w:rsidR="00490716" w:rsidRDefault="0049071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0CC59E75" w14:textId="77777777" w:rsidR="00490716" w:rsidRDefault="0049071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98C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5BC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296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4ABEF49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90F4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F8C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490716" w14:paraId="2A23248F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A26A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D98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78A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F82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55E5088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11A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0277F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0880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F842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BA6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6F51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B25451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FD8C5A5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490716" w14:paraId="57A3353E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3EB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8D83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42E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F47F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1DA7F95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493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333F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FCC2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2E88E7D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EE0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753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F921C3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3525F3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5A1AF7D9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490716" w14:paraId="3D8F4C65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E7D9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E8B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2669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0FE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36E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62D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3A0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2F92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7E1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7E2A731E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490716" w14:paraId="6CFB0D7E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29A5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67F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CA50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FB3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1A589E88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9A8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20B3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702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5E20679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294ED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FAB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0AAB6980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490716" w14:paraId="0FBDD30A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8B3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95B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7D01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11A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F20796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4BA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A09C48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333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F70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B18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288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D89EFB5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490716" w14:paraId="737C89C2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5E9C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FAD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EC0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E6E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E245ED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7B6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51C3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697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59D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815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F2FAFEA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490716" w14:paraId="2F41119E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CAF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55F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E8F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896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B13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D25D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20E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7BE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74C26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490716" w14:paraId="1213071C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9CA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E29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CE4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98C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6682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7969A2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67A498E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08B459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9FA747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0B85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CFE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76C1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D87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49206636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6C9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728F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B371D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33E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E19A24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409B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6A6601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2B2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F33B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C410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E4A97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490716" w14:paraId="429ECE1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DFA0F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067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8B8C2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D21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BED114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30BD995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FE7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FF7B9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F46D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007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3FAF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1DF6780F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EAD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8F8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075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F596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4DB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3CBE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1CC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599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D5C9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5AC35683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917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8C85" w14:textId="77777777" w:rsidR="00490716" w:rsidRDefault="004907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9673" w14:textId="77777777" w:rsidR="00490716" w:rsidRDefault="0049071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5BDF" w14:textId="77777777" w:rsidR="00490716" w:rsidRDefault="0049071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555C464A" w14:textId="77777777" w:rsidR="00490716" w:rsidRDefault="0049071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50017247" w14:textId="77777777" w:rsidR="00490716" w:rsidRDefault="0049071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EF1F" w14:textId="77777777" w:rsidR="00490716" w:rsidRDefault="004907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7697" w14:textId="77777777" w:rsidR="00490716" w:rsidRDefault="0049071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6223" w14:textId="77777777" w:rsidR="00490716" w:rsidRDefault="004907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4C2AA60A" w14:textId="77777777" w:rsidR="00490716" w:rsidRDefault="004907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B8DC" w14:textId="77777777" w:rsidR="00490716" w:rsidRDefault="0049071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80A0" w14:textId="77777777" w:rsidR="00490716" w:rsidRDefault="00490716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1A1141D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B80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E51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E7E5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D70C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3C56B74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244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34B5A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E7ED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81A0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C591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4D087111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99B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D02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83D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0CF1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017F6AD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2AC8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311522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4A8A178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2DF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FB7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97CD9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385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33A447C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6A6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CA0F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3D9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935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118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5178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931E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B4B2A9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3F31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02F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248565D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2377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D2F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7BAA998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D2E9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27F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8D0B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D1B3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9A8C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C30C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544A" w14:textId="77777777" w:rsidR="00490716" w:rsidRPr="00373561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ție muncitori între orele 7,00-18,00. Nesemnalizată pe teren.</w:t>
            </w:r>
          </w:p>
        </w:tc>
      </w:tr>
      <w:tr w:rsidR="00490716" w14:paraId="0588E6F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A89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76E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2021B2D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79E4D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DDE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D5F9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6BE3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A30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386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957F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5BD90966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F2D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C20E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6EB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A8EAA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F95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F7D091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AD2C80A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03511E4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21F0B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DBFC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299B7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07A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04235DFB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490716" w14:paraId="411F77BC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7622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2B54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C7E8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B199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4F601BC3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F83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DAF5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B595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030EE109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C9D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55EE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3A04E85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2CD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B06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68BA700F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D234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FE2B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72F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422E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870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C062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22DB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04A9D7C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9DE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9A6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77EC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55CD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F74B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3346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029B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756AF00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9F1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24D3D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490716" w14:paraId="21EAD078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E29B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FFF78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86A0C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3BD4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91C6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DC3032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5B9C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6036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F114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50AD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717CAD66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5A5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B823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EC36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90C2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5BE644B5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B29D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F093A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1C7E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E5D27" w14:textId="77777777" w:rsidR="00490716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88D97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493A92B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1033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4EF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3CC9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C9CE" w14:textId="77777777" w:rsidR="00490716" w:rsidRDefault="004907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B510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70EDD664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6F46A147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3A610D1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14DFC452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3F93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D6AC" w14:textId="77777777" w:rsidR="00490716" w:rsidRDefault="004907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7061" w14:textId="77777777" w:rsidR="00490716" w:rsidRPr="00600D25" w:rsidRDefault="004907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28A8" w14:textId="77777777" w:rsidR="00490716" w:rsidRPr="00D344C9" w:rsidRDefault="004907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490716" w14:paraId="7698AE4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6C1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17562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384C" w14:textId="77777777" w:rsidR="00490716" w:rsidRPr="00600D25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993A6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5072318D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DDF1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BC639BA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4EA13982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A281F20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03EBB83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51AC3C7F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799BEE9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C444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3375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BF4F" w14:textId="77777777" w:rsidR="00490716" w:rsidRPr="00600D25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0F32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285AB02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C891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4F3F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054A" w14:textId="77777777" w:rsidR="00490716" w:rsidRPr="00600D25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ED2E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2421DCF2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0495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ABB5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27F4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B9662" w14:textId="77777777" w:rsidR="00490716" w:rsidRPr="00600D25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DFCD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634CCCBB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0170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ED8C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CEC1" w14:textId="77777777" w:rsidR="00490716" w:rsidRPr="00600D25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8931D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8093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791545B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0D5DEF71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875B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AEF0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F0DA" w14:textId="77777777" w:rsidR="00490716" w:rsidRPr="00600D25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8F7E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490716" w14:paraId="32A6C06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1AC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B70F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129AA813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E8A7D" w14:textId="77777777" w:rsidR="00490716" w:rsidRPr="00600D25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3AFFB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7D031077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8EBA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6C2E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0F3B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2133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D8867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5CD3AC9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A89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E17B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F4BD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D452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2994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FD9CD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4871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EF05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4FBD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477F7A2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3AFC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AC9D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DF6C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F0AA6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6908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32DF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65C1F" w14:textId="77777777" w:rsidR="00490716" w:rsidRDefault="004907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8D333" w14:textId="77777777" w:rsidR="00490716" w:rsidRDefault="004907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1F5F" w14:textId="77777777" w:rsidR="00490716" w:rsidRDefault="004907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490716" w14:paraId="7B17176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AACD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328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ED10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4E7F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51D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D66D9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6B53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167B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C69E4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490716" w14:paraId="54A4878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8F65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95F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0D68F23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AE0E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1F78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A4292FF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E1202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BA9B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4AB05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A913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F19A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6B60727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ECC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8AF8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3BEF55E3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EC0CD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7626C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C879CE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2C2D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B2C1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926B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F9E5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1BD1B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300E86F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789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39479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6143A86B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EF21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2B228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A799B65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5CFD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B33F3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A32D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F480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B5C8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6A6AEC8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D366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0AD8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0339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53D5" w14:textId="77777777" w:rsidR="00490716" w:rsidRDefault="0049071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0013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EAFBF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F9DE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3DD69E6D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A146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FE6ED" w14:textId="77777777" w:rsidR="00490716" w:rsidRDefault="0049071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3C22FED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26D4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4B6F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D8E9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33897" w14:textId="77777777" w:rsidR="00490716" w:rsidRDefault="0049071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EB971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13EC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FF8D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6BB5B49D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D68F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F899" w14:textId="77777777" w:rsidR="00490716" w:rsidRDefault="0049071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7C2C8A1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6DB8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C04DD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3DAB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A97A" w14:textId="77777777" w:rsidR="00490716" w:rsidRDefault="0049071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9DC9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1A82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DC0B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4D1484B6" w14:textId="77777777" w:rsidR="00490716" w:rsidRDefault="004907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177B" w14:textId="77777777" w:rsidR="00490716" w:rsidRDefault="004907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899A" w14:textId="77777777" w:rsidR="00490716" w:rsidRDefault="0049071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490716" w14:paraId="4B305967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C0E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B723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9834B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EBC52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B7B2B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180F152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A251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DADC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2172B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A02A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490716" w14:paraId="74DF9CBD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9EB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5ADF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E040A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C41A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1CCB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8A2819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37D7C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1FE40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AEFF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D4CFE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490716" w14:paraId="56E3ADB8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F13A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0D91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77886929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742E7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7F3F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59D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8C83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68F7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7C3E8A5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32A9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3046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3FB26EB8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3FD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E655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632CF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E033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A40FCCA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E9950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7A49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35C2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3B66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EB5D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6F2391DC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429F9610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4CC870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490716" w14:paraId="138AD347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E5067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44CD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4DF5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6F8C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91A0288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0FD8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CB5A7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1758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75D1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8820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6B6D0C1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5176A23B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3A8846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490716" w14:paraId="09AD466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0935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1BDC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8615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FD88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1D37C0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AEEF8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E5752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933F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5A30B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9796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40005758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68239C90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93A3919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490716" w14:paraId="1771B60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B55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9A1C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CCEE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6BF77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45EC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34CA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233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CDC28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C904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4CCA7A2A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BD83B0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90716" w14:paraId="55565CE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0223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BB928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AEF1B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389D1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0DAFACF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8FA0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97FB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747D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EC66F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F8729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2E310CE2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C7FD8A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90716" w14:paraId="31013FE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74C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B3AA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0232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21F7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ECFC67C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8760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18F5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59DA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DACA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1BA6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091885DA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CD3B631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490716" w14:paraId="313748A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7369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14B99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70FE1F38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A43F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9FD4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7B672279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2824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B809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18F9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CCAEB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77A2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3B9DBDA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B47D3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279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250FBA8E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4B17A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71A3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519254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BF7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DD16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6DAC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F2504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BF9E0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6D866C5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24B46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E8375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62733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A792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4FEC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5EE6004D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75A5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C1574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ED2A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3EED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DDCB554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725504C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490716" w14:paraId="6886BC0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513E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78E10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5D31F425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24DA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B13C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6362C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F4A1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724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9A3C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A91E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490716" w14:paraId="15FBB89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B04F" w14:textId="77777777" w:rsidR="00490716" w:rsidRDefault="00490716" w:rsidP="004907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8BC9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17F663A1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E783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6622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8DC26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287AD" w14:textId="77777777" w:rsidR="00490716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BEB04" w14:textId="77777777" w:rsidR="00490716" w:rsidRDefault="004907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B2E7" w14:textId="77777777" w:rsidR="00490716" w:rsidRPr="00600D25" w:rsidRDefault="004907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EF1B" w14:textId="77777777" w:rsidR="00490716" w:rsidRDefault="004907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74E4AA1A" w14:textId="77777777" w:rsidR="00490716" w:rsidRPr="00836022" w:rsidRDefault="00490716" w:rsidP="0095691E">
      <w:pPr>
        <w:spacing w:before="40" w:line="192" w:lineRule="auto"/>
        <w:ind w:right="57"/>
        <w:rPr>
          <w:sz w:val="20"/>
          <w:lang w:val="en-US"/>
        </w:rPr>
      </w:pPr>
    </w:p>
    <w:p w14:paraId="035EAB53" w14:textId="77777777" w:rsidR="00490716" w:rsidRPr="00DE2227" w:rsidRDefault="00490716" w:rsidP="0095691E"/>
    <w:p w14:paraId="61DF36A3" w14:textId="77777777" w:rsidR="00490716" w:rsidRPr="0095691E" w:rsidRDefault="00490716" w:rsidP="0095691E"/>
    <w:p w14:paraId="4C434A70" w14:textId="77777777" w:rsidR="00490716" w:rsidRDefault="00490716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4C8B9B87" w14:textId="77777777" w:rsidR="00490716" w:rsidRPr="005D215B" w:rsidRDefault="00490716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90716" w14:paraId="7FC8B422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7904" w14:textId="77777777" w:rsidR="00490716" w:rsidRDefault="00490716" w:rsidP="00490716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424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787C" w14:textId="77777777" w:rsidR="00490716" w:rsidRPr="00B3607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183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D06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18D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14E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6CF1994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688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882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490716" w14:paraId="5A7D949B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6660" w14:textId="77777777" w:rsidR="00490716" w:rsidRDefault="00490716" w:rsidP="00490716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B4B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09E9A" w14:textId="77777777" w:rsidR="00490716" w:rsidRPr="00B3607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484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6B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6E6078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A74D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05F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7E27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EF1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490DB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5EA0D0F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490716" w14:paraId="6A631F5F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E856" w14:textId="77777777" w:rsidR="00490716" w:rsidRDefault="00490716" w:rsidP="00490716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DF8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A917" w14:textId="77777777" w:rsidR="00490716" w:rsidRPr="00B3607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D02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234BC76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E6B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68F125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189E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4A8A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F5E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1DB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490716" w14:paraId="29EB09CA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6A6E" w14:textId="77777777" w:rsidR="00490716" w:rsidRDefault="00490716" w:rsidP="00490716">
            <w:pPr>
              <w:numPr>
                <w:ilvl w:val="0"/>
                <w:numId w:val="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05E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75C2" w14:textId="77777777" w:rsidR="00490716" w:rsidRPr="00B3607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785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2E041B1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6E8FFC6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2B3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FD02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0F01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583845C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BFF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A80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627A0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6DEFF73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8E34EF1" w14:textId="77777777" w:rsidR="00490716" w:rsidRDefault="00490716">
      <w:pPr>
        <w:spacing w:before="40" w:after="40" w:line="192" w:lineRule="auto"/>
        <w:ind w:right="57"/>
        <w:rPr>
          <w:sz w:val="20"/>
          <w:lang w:val="en-US"/>
        </w:rPr>
      </w:pPr>
    </w:p>
    <w:p w14:paraId="5A2BE26A" w14:textId="77777777" w:rsidR="00490716" w:rsidRDefault="00490716" w:rsidP="00F14E3C">
      <w:pPr>
        <w:pStyle w:val="Heading1"/>
        <w:spacing w:line="360" w:lineRule="auto"/>
      </w:pPr>
      <w:r>
        <w:t>LINIA 301 F1</w:t>
      </w:r>
    </w:p>
    <w:p w14:paraId="6099F3CB" w14:textId="77777777" w:rsidR="00490716" w:rsidRDefault="00490716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490716" w14:paraId="533FEEE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932F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D1CC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130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BC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3AB77A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43A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4B07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370F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BCF9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53C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322B3EC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DAF3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87D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7A1A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CD7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DC84E8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9D00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C33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BAB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D3C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53B5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9D8A070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68D6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963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5F7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68B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728561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F59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988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B57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0FCA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0B7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5FF361E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DBA2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7B8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44F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47F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268E4E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6C6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301B0F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52EF950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5137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D77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4B3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61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7764CA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BD6AC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50B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3F5D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E9AF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EDAE65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984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AAE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12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1973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2BF6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D2AAD8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87CC3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1E9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EB0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DAF9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5E674C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9C6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FD8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DA23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45D2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D79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343645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0DC4D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6D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5D6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563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3C06A5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C78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03F4EC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D04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60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3CD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940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E24EBCC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9C31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EE0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48E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B4F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5AF48A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2A9C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FB8D85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61515F2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9BC015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C6889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01E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9BE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2A5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44E9EB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B573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BA1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0E59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1C9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C0A7F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901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019E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F62D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2EA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0CD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A96D943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D44E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F6C4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E07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270A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B378ED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39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F037EF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342A34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289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3DE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122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9DA4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94F55F8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9BD87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A3E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E5A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F54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406CAA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955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E69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279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6AD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83B1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6AC93F2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CD8E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9ED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B1A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CAD0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3F5E3B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DF7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636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F60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455D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CD10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BC35A99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9BE9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F54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E1D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B3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3811B2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7B1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0BC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CE85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7F5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0C3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191F2800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82A3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862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3EF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57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D18FEA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E823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63067C9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0D1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F045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5C87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8F8D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041C8750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3DF2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64B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F80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0BA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C1CB67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3CD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22D8BC4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6FBAFEE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0BB7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2AF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F72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755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BBC90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490716" w14:paraId="677F2CC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B325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7D4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B5A79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A9E9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F2B70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A6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5B4A676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06E7E5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9CD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B61D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43C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F8C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490716" w14:paraId="2E885A5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5A344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1A6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3C6AD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B71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CE1917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97B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094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61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795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6F8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DA92B1C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F8BF5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1E9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7E9A9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BF1E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39D02E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A17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905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D932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E2B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574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F71992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7AA7D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44A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23F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B93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BBF3DA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C864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545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B76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9681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B48B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12BED7B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477C" w14:textId="77777777" w:rsidR="00490716" w:rsidRDefault="00490716" w:rsidP="004907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94EB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DA72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94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89CCD6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0C69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E82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9CA5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C2B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1F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2D85D69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028579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55A07FB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0950F31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018B89A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6D427B85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4911D47B" w14:textId="77777777" w:rsidR="00490716" w:rsidRDefault="00490716" w:rsidP="007E3B63">
      <w:pPr>
        <w:pStyle w:val="Heading1"/>
        <w:spacing w:line="360" w:lineRule="auto"/>
      </w:pPr>
      <w:r>
        <w:t>LINIA 301 G</w:t>
      </w:r>
    </w:p>
    <w:p w14:paraId="4C1155BD" w14:textId="77777777" w:rsidR="00490716" w:rsidRDefault="00490716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490716" w14:paraId="1F83BDCB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31272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770A4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8F328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52C7C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FC85A8D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6B454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780E3F1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55DD4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D8094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AA38E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146BD" w14:textId="77777777" w:rsidR="00490716" w:rsidRDefault="00490716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0FD26CE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4D543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62DE0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ACF9B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B2FFF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6CD1670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2A77E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64080AF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395B9B3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3201F918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DEB3C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60448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F33CB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2D354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B21C87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490716" w14:paraId="7DAC405D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69CC7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9665E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90987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F50AA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25674AF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718D7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610E3F3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1058DB6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A4DF0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CF3B0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D7862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03272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39ED96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E20DA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F28C9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C557A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7F479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DDAA6E9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23A7E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AEBBC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25DCB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50E10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494311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EFE27F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7831D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DAD94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8C987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813D1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3CEF41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3382C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EEC96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73951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EB7F6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4228B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087EEA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FA66B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00421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B34BE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30CD5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C4FF682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0BCBB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5342A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F0E1E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D6D18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EDD2E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20A3BB7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28D4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3FE2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860A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E54E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B0DB99A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21BD" w14:textId="77777777" w:rsidR="00490716" w:rsidRDefault="0049071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2990C80" w14:textId="77777777" w:rsidR="00490716" w:rsidRDefault="0049071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7738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8EB1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CCA1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1C66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B20B141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99F9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ABAB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27A2A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7C32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13A42F7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A512" w14:textId="77777777" w:rsidR="00490716" w:rsidRDefault="0049071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2F464E1" w14:textId="77777777" w:rsidR="00490716" w:rsidRDefault="0049071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4CED9B4" w14:textId="77777777" w:rsidR="00490716" w:rsidRDefault="0049071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94EF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88260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E3F6B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BB9A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0F11FFE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C7D5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F937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78DB9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B2CC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89C059E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3925" w14:textId="77777777" w:rsidR="00490716" w:rsidRDefault="0049071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BED0381" w14:textId="77777777" w:rsidR="00490716" w:rsidRDefault="00490716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3524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98A4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C171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CDB2D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269AC46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53A86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0C35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2BE3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88D1D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68A6FB9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CC0C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25CB8E8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7A2E803B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6379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0586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BED74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33B6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F63AD94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ED7E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E28D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04A8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54CF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6F65062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8882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B2F4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F84E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B4FB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5E9B5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B014565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E507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045A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BD1F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03298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841AD16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A03DB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1929A63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99CA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9B59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6B51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CEED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1509649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011BA" w14:textId="77777777" w:rsidR="00490716" w:rsidRDefault="00490716" w:rsidP="004907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E4D6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BBE87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4A9C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1D02F66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6FEAC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4E32E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2C42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C3ED" w14:textId="77777777" w:rsidR="00490716" w:rsidRDefault="00490716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B6724" w14:textId="77777777" w:rsidR="00490716" w:rsidRDefault="004907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BA24FED" w14:textId="77777777" w:rsidR="00490716" w:rsidRDefault="00490716">
      <w:pPr>
        <w:spacing w:before="40" w:line="192" w:lineRule="auto"/>
        <w:ind w:right="57"/>
        <w:rPr>
          <w:sz w:val="20"/>
          <w:lang w:val="ro-RO"/>
        </w:rPr>
      </w:pPr>
    </w:p>
    <w:p w14:paraId="6F70DCF2" w14:textId="77777777" w:rsidR="00490716" w:rsidRDefault="00490716" w:rsidP="00956F37">
      <w:pPr>
        <w:pStyle w:val="Heading1"/>
        <w:spacing w:line="360" w:lineRule="auto"/>
      </w:pPr>
      <w:r>
        <w:t>LINIA 301 N</w:t>
      </w:r>
    </w:p>
    <w:p w14:paraId="57D9276C" w14:textId="77777777" w:rsidR="00490716" w:rsidRDefault="00490716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490716" w14:paraId="3918A1E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A4FA6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5EF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AE8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629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B720F0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4C2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C6F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E3A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E1FA" w14:textId="77777777" w:rsidR="00490716" w:rsidRPr="0022092F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F8E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F9D67C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77EE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09F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D55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AD1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38CD67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A8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5F00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6C07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99B4" w14:textId="77777777" w:rsidR="00490716" w:rsidRPr="0022092F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6D9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4C008E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3BA7B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AB1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8A3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394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EB2DFD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178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A3B4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11D9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7E013" w14:textId="77777777" w:rsidR="00490716" w:rsidRPr="0022092F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0CA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EEFF2B" w14:textId="77777777" w:rsidR="00490716" w:rsidRPr="00474FB0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490716" w14:paraId="5E97ED4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A8E3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E8E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AB7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0704A" w14:textId="77777777" w:rsidR="00490716" w:rsidRDefault="0049071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560A239" w14:textId="77777777" w:rsidR="00490716" w:rsidRDefault="0049071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C284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98F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2B4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C81D" w14:textId="77777777" w:rsidR="00490716" w:rsidRPr="0022092F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D67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346D2C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5FF0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34EF" w14:textId="77777777" w:rsidR="00490716" w:rsidRDefault="004907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77E3" w14:textId="77777777" w:rsidR="00490716" w:rsidRDefault="004907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08BE" w14:textId="77777777" w:rsidR="00490716" w:rsidRDefault="00490716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5397" w14:textId="77777777" w:rsidR="00490716" w:rsidRPr="00E4222D" w:rsidRDefault="004907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345975C" w14:textId="77777777" w:rsidR="00490716" w:rsidRPr="00E4222D" w:rsidRDefault="004907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6FCC4D2E" w14:textId="77777777" w:rsidR="00490716" w:rsidRPr="00E4222D" w:rsidRDefault="004907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BB9D6B9" w14:textId="77777777" w:rsidR="00490716" w:rsidRDefault="004907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382B" w14:textId="77777777" w:rsidR="00490716" w:rsidRDefault="004907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AB5F9" w14:textId="77777777" w:rsidR="00490716" w:rsidRDefault="004907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3B7BF" w14:textId="77777777" w:rsidR="00490716" w:rsidRPr="0022092F" w:rsidRDefault="004907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ED42" w14:textId="77777777" w:rsidR="00490716" w:rsidRDefault="00490716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44B122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A895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02DD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CAB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588C" w14:textId="77777777" w:rsidR="00490716" w:rsidRDefault="00490716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3F34A" w14:textId="77777777" w:rsidR="00490716" w:rsidRDefault="00490716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1E3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31D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3F4E" w14:textId="77777777" w:rsidR="00490716" w:rsidRPr="0022092F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4555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0293D44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F4F9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E50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0333041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F76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908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21054E8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36A5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58E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9679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E53F" w14:textId="77777777" w:rsidR="00490716" w:rsidRPr="0022092F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701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04458F59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E6DB" w14:textId="77777777" w:rsidR="00490716" w:rsidRDefault="00490716" w:rsidP="004907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C66C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D85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90DF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2B1AE1E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34D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4CA80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9D1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239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4674" w14:textId="77777777" w:rsidR="00490716" w:rsidRPr="0022092F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2878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B990C3D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50CA4A08" w14:textId="77777777" w:rsidR="00490716" w:rsidRDefault="00490716" w:rsidP="007F72A5">
      <w:pPr>
        <w:pStyle w:val="Heading1"/>
        <w:spacing w:line="360" w:lineRule="auto"/>
      </w:pPr>
      <w:r>
        <w:t>LINIA 301 O</w:t>
      </w:r>
    </w:p>
    <w:p w14:paraId="7B86F2F0" w14:textId="77777777" w:rsidR="00490716" w:rsidRDefault="00490716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90716" w14:paraId="7741D85B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2DFD2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2DD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686E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8192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5D9DB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A6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8C1C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D50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4D7B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B47E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B11213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15CB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ED49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EF934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10E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FF3BBD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B009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2DC67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27B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5AE10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397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8D380B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202F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6545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2A7C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DA1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AB7A0C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D0A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B137E4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BF03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F946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1E99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96F2" w14:textId="77777777" w:rsidR="00490716" w:rsidRDefault="00490716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69266A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5B78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01E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F52B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6A0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59E89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C165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C1AA0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83C9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A2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DCDB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8D9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CB05500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8A49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AD60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BDA3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C9B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97A5CF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960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8033C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002FB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4A4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3944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DDC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B4563F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98BC8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46C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3758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1A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0F2057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9B0C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790966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6614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6C86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3D81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58E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742E94E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EB73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A956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AA6D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DEF0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F282B7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914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6E86C6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6F32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C69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E771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C56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0FA53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490716" w14:paraId="5446334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D2E80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C42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1730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27DA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5B1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463538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7723F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6DAC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539E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C55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76841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B5A9F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490716" w14:paraId="320EE2E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A4719" w14:textId="77777777" w:rsidR="00490716" w:rsidRDefault="00490716" w:rsidP="004907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645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7B4C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0FE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6C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4C37C0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11DEE1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78B1F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EE3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9889" w14:textId="77777777" w:rsidR="00490716" w:rsidRPr="00F1029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B907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A2171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3E5DDDB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0023D80B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3E4E58FB" w14:textId="77777777" w:rsidR="00490716" w:rsidRDefault="00490716" w:rsidP="003260D9">
      <w:pPr>
        <w:pStyle w:val="Heading1"/>
        <w:spacing w:line="360" w:lineRule="auto"/>
      </w:pPr>
      <w:r>
        <w:lastRenderedPageBreak/>
        <w:t>LINIA 301 P</w:t>
      </w:r>
    </w:p>
    <w:p w14:paraId="5EB87551" w14:textId="77777777" w:rsidR="00490716" w:rsidRDefault="00490716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90716" w14:paraId="1110960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7FFC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E568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67C0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07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D45253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108E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FEEB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F06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2D94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56D5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71EF9E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26FC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7919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8EF8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AA6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CB601A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9C42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C76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FBB1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76A9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F20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C53E34F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AFB9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0FA4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F2B4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F9B1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8D1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110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294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E89A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4B4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6D2C9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490716" w:rsidRPr="00A8307A" w14:paraId="59302E25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3AB8" w14:textId="77777777" w:rsidR="00490716" w:rsidRPr="00A75A00" w:rsidRDefault="00490716" w:rsidP="00490716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89C5" w14:textId="77777777" w:rsidR="00490716" w:rsidRPr="00A8307A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3E1B" w14:textId="77777777" w:rsidR="00490716" w:rsidRPr="00A830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6F3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474A8AC5" w14:textId="77777777" w:rsidR="00490716" w:rsidRPr="00A8307A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7B1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CF5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30B7" w14:textId="77777777" w:rsidR="00490716" w:rsidRPr="00A8307A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B199" w14:textId="77777777" w:rsidR="00490716" w:rsidRPr="00A830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219C" w14:textId="77777777" w:rsidR="00490716" w:rsidRPr="00A8307A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E63DDF9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1E6E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2566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7FD1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E2C8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BDEE1F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10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21DEB8C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011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603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F2E0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24D7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66194C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7552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98CB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E5A97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518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483BA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E90D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274ED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85390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AA3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9519F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1C4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490716" w14:paraId="03C24FF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53B62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F511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7E8B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C6D9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D65248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283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6C7F0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2BB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34B0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B6BF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776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15B4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490716" w14:paraId="6ED53D2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396D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F91E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ECAAB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1C2A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1A4A9C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10FF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A9ED2D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81D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E95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AF10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D2A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FF225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490716" w14:paraId="7ABFE67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90AF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2DC4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687C6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B36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FB5AB9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A1E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FE71F0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BF3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3D8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45C0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AB3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126BD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490716" w14:paraId="7195AF0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D7B1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7C57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E3AE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6E6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B27C68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C8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64393D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B513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322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7F2D5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9CD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1D94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C9ECF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490716" w14:paraId="5E0901A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88D2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9BB5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4A2B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1E2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A6F73E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EFAD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9A9658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32A946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6DCD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057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CF0B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BBE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BB5DC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490716" w14:paraId="6720EA0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1D278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3F4CC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2095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D23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AEF4D6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F05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A9DD0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323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2A94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6E45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71B5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31C3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490716" w14:paraId="0CF9DA0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ED0E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275A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6583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26D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F04CA5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17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E4286F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EC1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8B3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28F8E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9F48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F5E25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490716" w14:paraId="7C8103F6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536C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535D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FDAA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D254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E1C937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2720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838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B2E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02B1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B1CE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AEDB72E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F517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75F5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028E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F78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E58A5C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6B7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1328C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C91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126D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7FD1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1E8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F65A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490716" w14:paraId="1D10DF9A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22D9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AAF15" w14:textId="77777777" w:rsidR="00490716" w:rsidRDefault="004907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B80B6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595E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7551D0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97E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A3DC83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BD4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F15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3227A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63C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517CC9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490716" w14:paraId="43F0F60C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EDE81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C0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125E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862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00D5B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FFAD" w14:textId="77777777" w:rsidR="00490716" w:rsidRDefault="00490716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71F47047" w14:textId="77777777" w:rsidR="00490716" w:rsidRDefault="00490716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9844B3A" w14:textId="77777777" w:rsidR="00490716" w:rsidRDefault="0049071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DE96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1DA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B43CA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6C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47C913B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BFC7C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1D78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E52D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E3B7" w14:textId="77777777" w:rsidR="00490716" w:rsidRDefault="00490716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280D9A5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2CE660D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E915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8B9AF8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EFB52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C64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C9D1F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903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BB22FE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275A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E73E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0DFA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1E5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862C66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1116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E4EBD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96284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24A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B7460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8E0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1B15972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D768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8A1F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9F28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B478" w14:textId="77777777" w:rsidR="00490716" w:rsidRDefault="0049071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69951DC" w14:textId="77777777" w:rsidR="00490716" w:rsidRDefault="0049071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3ED6" w14:textId="77777777" w:rsidR="00490716" w:rsidRDefault="0049071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6057062" w14:textId="77777777" w:rsidR="00490716" w:rsidRDefault="0049071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534DE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1D9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ED844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B867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56FCAF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2D52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AAD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B8E5F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7AD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FF1BFD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E7C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1ED35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E2344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DB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96C2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94C4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AD5EA23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9F550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4F5D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56DB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108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3A43C3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06E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C0046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0B95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45DA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A63C8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B06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AC82416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F338" w14:textId="77777777" w:rsidR="00490716" w:rsidRDefault="00490716" w:rsidP="004907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66F2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313C4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35E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EC371E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9C9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B84EF0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8C6C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03D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4693" w14:textId="77777777" w:rsidR="00490716" w:rsidRPr="001B37B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30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B1D5D58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3E3F4115" w14:textId="77777777" w:rsidR="00490716" w:rsidRDefault="00490716" w:rsidP="00E81B3B">
      <w:pPr>
        <w:pStyle w:val="Heading1"/>
        <w:spacing w:line="360" w:lineRule="auto"/>
      </w:pPr>
      <w:r>
        <w:t>LINIA 314 G</w:t>
      </w:r>
    </w:p>
    <w:p w14:paraId="1BB08E29" w14:textId="77777777" w:rsidR="00490716" w:rsidRDefault="00490716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90716" w14:paraId="631B17D6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A71F7" w14:textId="77777777" w:rsidR="00490716" w:rsidRDefault="00490716" w:rsidP="004907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2FD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3336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A53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00904F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751072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06F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0639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74C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A9E0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C23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699E943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4981" w14:textId="77777777" w:rsidR="00490716" w:rsidRDefault="00490716" w:rsidP="004907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AE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1A99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3C6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162B0B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222EA4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342D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4AA1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E2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269F9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83C3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886EC59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716D" w14:textId="77777777" w:rsidR="00490716" w:rsidRDefault="00490716" w:rsidP="004907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446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18A6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893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D011F5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C31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46AB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CF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23CF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B05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567C1E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648353D4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F0F8" w14:textId="77777777" w:rsidR="00490716" w:rsidRDefault="00490716" w:rsidP="004907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1D6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F06C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457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005AA3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A3C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E294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1BD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B2F0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84F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696DC0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1C1A28E0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C5B5" w14:textId="77777777" w:rsidR="00490716" w:rsidRDefault="00490716" w:rsidP="004907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74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5C10C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B907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6FD244C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70A46EE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6F40CA5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A39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0F82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A96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5ABE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0020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0F3D534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CF8D" w14:textId="77777777" w:rsidR="00490716" w:rsidRDefault="00490716" w:rsidP="00490716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143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3A19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D32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3F438BF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1D5D1B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17F32F1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928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DA3F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08C3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C278" w14:textId="77777777" w:rsidR="00490716" w:rsidRPr="00DF53C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6C4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5471DEE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76DC2622" w14:textId="77777777" w:rsidR="00490716" w:rsidRDefault="00490716" w:rsidP="003A5387">
      <w:pPr>
        <w:pStyle w:val="Heading1"/>
        <w:spacing w:line="360" w:lineRule="auto"/>
      </w:pPr>
      <w:r>
        <w:t>LINIA 316</w:t>
      </w:r>
    </w:p>
    <w:p w14:paraId="76AFEDD2" w14:textId="77777777" w:rsidR="00490716" w:rsidRDefault="00490716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90716" w14:paraId="6E3BE3BF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7AB6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87D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EFE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AF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201A185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47D4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CA3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11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131C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0B1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E8423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A42582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490716" w14:paraId="4AC872C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F699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07C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F252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DDF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466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7C7140D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1FD0C33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26DD991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1E4753E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316AE6D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6D268D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580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488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2A00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1C7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93D7B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490716" w14:paraId="4D002DC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9406D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452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FB64D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717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3D2B366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DD0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3D2F87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2931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E8F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613E4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C23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79384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72179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490716" w14:paraId="62C0B23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A4754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0EE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506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0D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1483B42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27F2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5C0B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A88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1917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928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851EDC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D786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DB5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54A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6AA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40D8564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5B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72C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A71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E7B0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059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D5D954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B459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172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0C666CA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6C2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90F6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55119AB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61A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52C1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8A2E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E5522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AB5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1E6B20B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7D84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FF7C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0C04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CD50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761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273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E0E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4CFE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6EA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CC05AB8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CADE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072B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0C1D24E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9C2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C0B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7654B3D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9DF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082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2C08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B406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3F2A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0FABD579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FE3D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493F" w14:textId="77777777" w:rsidR="00490716" w:rsidRDefault="004907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5158BC9E" w14:textId="77777777" w:rsidR="00490716" w:rsidRDefault="004907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E538" w14:textId="77777777" w:rsidR="00490716" w:rsidRDefault="0049071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7DCC" w14:textId="77777777" w:rsidR="00490716" w:rsidRDefault="0049071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747CB686" w14:textId="77777777" w:rsidR="00490716" w:rsidRDefault="0049071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3474" w14:textId="77777777" w:rsidR="00490716" w:rsidRDefault="004907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0370F" w14:textId="77777777" w:rsidR="00490716" w:rsidRDefault="0049071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0A19" w14:textId="77777777" w:rsidR="00490716" w:rsidRDefault="004907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93E24" w14:textId="77777777" w:rsidR="00490716" w:rsidRPr="00F6236C" w:rsidRDefault="0049071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DBD8" w14:textId="77777777" w:rsidR="00490716" w:rsidRDefault="00490716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72688678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3AEE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68A3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0E77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1CFE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7FF2E2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8C2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9280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2CA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57E2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5DC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46278A7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B933E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8FD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7B8B4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735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689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EB6FA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5CBEF4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4B63D9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7E65D66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BDC9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085A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773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87B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1F25D2E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BA492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18E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3C88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D2B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6690C83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CAF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3840F9B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2FB7D47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EB8EA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C11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B37B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3AC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490716" w14:paraId="2588086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D575F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DB10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26BE32E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0F45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BDF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484E1FF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C77FA" w14:textId="77777777" w:rsidR="00490716" w:rsidRPr="00273EC0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B5B1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E3B8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063B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BFC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7657D7AF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7CEC1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B2C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69DF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4C1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1E9D753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664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83C5D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722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49F8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7814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994C97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52AE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2ABA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0530E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EFFD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54EA17C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EF0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DEAA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0FC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0E0C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CA8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53705A7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F908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975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228E3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6F3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7192A09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8AF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27341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53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0D15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B83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6E62657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BD6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A556" w14:textId="77777777" w:rsidR="00490716" w:rsidRDefault="00490716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1B06AAA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F33F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B56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74E7A0A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2E0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4490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44E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C7E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F5A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0C1DDC33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986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1F4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1E1E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41F1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375A0D8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A8C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948C9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4D7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9BCCC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A2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2AE3C3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54127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70F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F6D0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76FE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354D427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B77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F679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65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249B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30F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6552CA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8EFCE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AC4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17F1BC5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3750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DCC8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65E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1E1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3E8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0AB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1A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BCAC9D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0BE3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0D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2E0A78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67F0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69CA" w14:textId="77777777" w:rsidR="00490716" w:rsidRPr="00830247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19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39B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8AAA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75C0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EE0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587CB7A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6A3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5DA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6B03CC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B7AD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3A89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6D68CFE6" w14:textId="77777777" w:rsidR="00490716" w:rsidRPr="00830247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C995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C43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C26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7DC3E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E7A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77D6B26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F7443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175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7444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7CE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70DE9D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6EC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1AC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B3C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7E78A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5CC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F3A2AB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37BF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2468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35A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661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66A02D7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152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BBC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A8A6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B7C17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31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C555AB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DCB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EB9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7E9FE5A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84D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0CC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6A0E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EA5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570A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EC1B4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A01D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31CA2ED2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5EE82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A46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EDF94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1AA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548ED26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B40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FDE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AD6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5FD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BE55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21F5765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2FD90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65DE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69FCF93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0FFA8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999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DDDB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CDB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C8F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27C2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25A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518B144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8A997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CEE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9E4D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F21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041A7CB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FA3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A3A4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5AE3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FD9B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2D39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463A578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4E365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751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D575C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5A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544331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D4D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9010A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9BB5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4E93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09C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47B125" w14:textId="77777777" w:rsidR="00490716" w:rsidRPr="000D7AA7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490716" w14:paraId="6853DDC0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FBBF1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9F41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6647B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B71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09C3047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E374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3232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AA1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0CFE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67F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6E173522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F938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BDDD1" w14:textId="77777777" w:rsidR="00490716" w:rsidRDefault="0049071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7A29" w14:textId="77777777" w:rsidR="00490716" w:rsidRPr="00F6236C" w:rsidRDefault="0049071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4B90" w14:textId="77777777" w:rsidR="00490716" w:rsidRDefault="00490716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144FB6E5" w14:textId="77777777" w:rsidR="00490716" w:rsidRDefault="00490716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3207" w14:textId="77777777" w:rsidR="00490716" w:rsidRDefault="0049071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1149" w14:textId="77777777" w:rsidR="00490716" w:rsidRDefault="0049071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7CFB9" w14:textId="77777777" w:rsidR="00490716" w:rsidRDefault="0049071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BA83" w14:textId="77777777" w:rsidR="00490716" w:rsidRPr="00F6236C" w:rsidRDefault="0049071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7DFF3" w14:textId="77777777" w:rsidR="00490716" w:rsidRDefault="00490716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10CA8B5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E519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600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4B09D9A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F2E0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F7B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5ABD2FA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E88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C0AF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EF8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4AAF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EA1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5ED670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099D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A880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24786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894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19B4C84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405B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90C009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7DA5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116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D2E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2D9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61D18E2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720D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682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56AD282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C3D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B1C5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5F4B44D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DDE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C36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F96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A9EEF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031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0FFFC26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490716" w14:paraId="52E32FBA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8857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513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7C22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CCF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D96E47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8C2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A556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D24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28EFD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454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81EEFAC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AD878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F74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28C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92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7114BB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2B26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3DE9B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FC67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8043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98C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58BEF621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6A2F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589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E961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41B7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76BF377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CA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2882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8D79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3D04A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A7A3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490716" w14:paraId="49DEA8A7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536A4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059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A3A1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A3F6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2E3F9CE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0F6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6781B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A5D6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F1297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8E53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90716" w14:paraId="2C4E9B4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EC8D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CDE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6B0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411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DC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778CA4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5E549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D7E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D2743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82DD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0C72D47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483D19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9A6E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C4B2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CAF5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E2E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E3B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57443A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BC9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624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E99A3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B32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2FCD5D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D68AECF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B692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40C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02CB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F2B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3BC7856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D29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77D466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272A0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4271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D45D9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66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804DB9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490716" w14:paraId="6B59A5F5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0035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D64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761F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F5C6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1729A14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1F4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7F458B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349B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E41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3E24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96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B68DB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68A39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490716" w14:paraId="22349210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A5BB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EF5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4D8D7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69D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56CD91F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7CD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5515A6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0D1F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267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68D82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96F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6004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97DE3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490716" w14:paraId="59D13B6C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3E7C" w14:textId="77777777" w:rsidR="00490716" w:rsidRDefault="00490716" w:rsidP="004907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10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0A48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75A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7109472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B78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C5E5C6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B587" w14:textId="77777777" w:rsidR="00490716" w:rsidRPr="00514DA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2D00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3DADD" w14:textId="77777777" w:rsidR="00490716" w:rsidRPr="00F6236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11D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5B9893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4AE18C87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078F6D73" w14:textId="77777777" w:rsidR="00490716" w:rsidRDefault="00490716" w:rsidP="00380064">
      <w:pPr>
        <w:pStyle w:val="Heading1"/>
        <w:spacing w:line="360" w:lineRule="auto"/>
      </w:pPr>
      <w:r>
        <w:t>LINIA 500</w:t>
      </w:r>
    </w:p>
    <w:p w14:paraId="246686E8" w14:textId="77777777" w:rsidR="00490716" w:rsidRPr="00071303" w:rsidRDefault="00490716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490716" w14:paraId="0D2A6DD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399E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12E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093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8E1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625520D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76DAA3C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411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5C8E251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D399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722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B071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CAA3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6E57DC6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F97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500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EC4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F6D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6A5CE6F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0915D4F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FBC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78FEC8A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32B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8F2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5C6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ACB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475E0290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E875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89B5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B0CDD8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A89D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A6C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86B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6032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0BF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3601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9E3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6DE960C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527B3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F29F" w14:textId="77777777" w:rsidR="00490716" w:rsidRDefault="004907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86326" w14:textId="77777777" w:rsidR="00490716" w:rsidRPr="00D33E71" w:rsidRDefault="0049071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9B26" w14:textId="77777777" w:rsidR="00490716" w:rsidRDefault="00490716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CC6C9" w14:textId="77777777" w:rsidR="00490716" w:rsidRDefault="004907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FFE3" w14:textId="77777777" w:rsidR="00490716" w:rsidRDefault="0049071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6C78" w14:textId="77777777" w:rsidR="00490716" w:rsidRDefault="004907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25142F6" w14:textId="77777777" w:rsidR="00490716" w:rsidRDefault="004907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2AB84" w14:textId="77777777" w:rsidR="00490716" w:rsidRPr="00D33E71" w:rsidRDefault="0049071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99C2" w14:textId="77777777" w:rsidR="00490716" w:rsidRDefault="00490716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4598C49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4A3A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5DE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3327122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5AA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BB99" w14:textId="77777777" w:rsidR="00490716" w:rsidRPr="0008670B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3299B61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4DEC9F6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CDC1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EAE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4536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01B5D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982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:rsidRPr="00456545" w14:paraId="003A7E44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0728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15582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3D1B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2FB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5F6D6EF1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04FF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5E44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0FF4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3AE6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5A93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90716" w:rsidRPr="00456545" w14:paraId="178A9AD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A768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1D2C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E16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CE2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6ED20A9B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DC523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087AF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38B7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8CCA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DFB9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90716" w:rsidRPr="00456545" w14:paraId="72B9014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313C1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B14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201396D0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7A1D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682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BB1794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76B7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2B508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D6F7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7A2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FB64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90716" w:rsidRPr="00456545" w14:paraId="5653BA4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9B05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D87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ACA62A3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E86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5B1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479202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504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5B7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B20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D8408D6" w14:textId="77777777" w:rsidR="00490716" w:rsidRPr="00456545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DB39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FF9B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513DEB6" w14:textId="77777777" w:rsidR="00490716" w:rsidRPr="00A3090B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:rsidRPr="00456545" w14:paraId="71987D49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ADD9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3544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A1C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412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17F5F6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3E7C553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42DE655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A6B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E57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CD4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7AB1E7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F7F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3D468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:rsidRPr="00456545" w14:paraId="7546C71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3BC1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13B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FFB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2B3F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73BFE6A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B94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4ACF920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134B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153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7BB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CB19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259160" w14:textId="77777777" w:rsidR="00490716" w:rsidRPr="005F21B7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490716" w:rsidRPr="00456545" w14:paraId="062D243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DEE7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0F1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3067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11A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2C79F8A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C3C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F16BFF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71EA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176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3B0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7F3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F2803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490716" w:rsidRPr="00456545" w14:paraId="5A22810D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CC84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8D7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D9D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A4C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336E75C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4D6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D0C2B4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55D7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B4A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6D7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5A2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9D932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490716" w:rsidRPr="00456545" w14:paraId="34FFEDD0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DB9AB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CF2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ED8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446E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7BBFF77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306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4CFBD00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C355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7A7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A79B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2BBA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04CC8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3A283ED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490716" w:rsidRPr="00456545" w14:paraId="0C7F5CA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1C61" w14:textId="77777777" w:rsidR="00490716" w:rsidRPr="00456545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8A9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4BB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D62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DAD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AFE3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76C3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1BFF17C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F88E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1455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77F4FC4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490716" w14:paraId="62DFDB2F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4E4F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2E5C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8653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CF0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96143B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871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324224A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2E84C83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21D5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0B8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6A4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07C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4953A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81AEDA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7C1C248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EB1B7A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490716" w14:paraId="583FB8D6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87F87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35A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6EA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8DE9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A607CE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9F2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6D6D20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4A4498A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3D4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ABA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D7C3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A4E5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AC859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4F8D18B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72F9124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490716" w14:paraId="36D3F557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D1AC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2647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27E5E14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15BA2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17B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1E0B945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3D474ED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8312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3F2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975E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C2EFA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F86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612BA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490716" w14:paraId="5C1DD9C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7DE72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C56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8ABFD4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715A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340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423DE26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499C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B94B9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509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042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2EB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6A3A5D65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490716" w14:paraId="17C969A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E12A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5BB22" w14:textId="77777777" w:rsidR="00490716" w:rsidRDefault="004907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EE02" w14:textId="77777777" w:rsidR="00490716" w:rsidRDefault="0049071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7EC0" w14:textId="77777777" w:rsidR="00490716" w:rsidRDefault="00490716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2A6E2BD2" w14:textId="77777777" w:rsidR="00490716" w:rsidRDefault="00490716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E73D" w14:textId="77777777" w:rsidR="00490716" w:rsidRDefault="004907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F8BC" w14:textId="77777777" w:rsidR="00490716" w:rsidRDefault="0049071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51B83" w14:textId="77777777" w:rsidR="00490716" w:rsidRDefault="004907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1DBD5AEA" w14:textId="77777777" w:rsidR="00490716" w:rsidRDefault="004907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5932F" w14:textId="77777777" w:rsidR="00490716" w:rsidRPr="00D33E71" w:rsidRDefault="0049071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332F" w14:textId="77777777" w:rsidR="00490716" w:rsidRDefault="00490716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23448C5C" w14:textId="77777777" w:rsidR="00490716" w:rsidRDefault="00490716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490716" w14:paraId="2D26498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2442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3CEF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0AE7D58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DF1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AB4F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05DB97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080D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837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B41C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F37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E2D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6E2E655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218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21AB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3176E76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DC0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981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E006FE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146E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29C3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F9A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C5C8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3BA6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04B2745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2CA037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D4A9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1C4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C0A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1AFC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BD018D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C90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763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32A8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2473C9D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26777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0278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E237EF4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46280C3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1E15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D42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1324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3BC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6322D44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997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0C6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784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F43E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D94D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7B6CD3C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0230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29B3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A6F05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CFF6" w14:textId="77777777" w:rsidR="00490716" w:rsidRDefault="00490716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0203CC3D" w14:textId="77777777" w:rsidR="00490716" w:rsidRDefault="00490716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EF8A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1D39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FC8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5A03CBA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25E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E7E4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05E07B4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F4E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19F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B641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A4D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4470D18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2D53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D9DA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5A7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3AF01C2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55E49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E6FE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5B1BB81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7CC7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A40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264A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D5F0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7E32DA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AD5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F9F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28E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5449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6304C" w14:textId="77777777" w:rsidR="00490716" w:rsidRPr="00534A5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5EF7B7C9" w14:textId="77777777" w:rsidR="00490716" w:rsidRPr="00534A5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052949A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490716" w14:paraId="2B4FB44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B2D4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6478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0D8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EFDC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2DBB1C3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6C1D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877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92D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593C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35CC" w14:textId="77777777" w:rsidR="00490716" w:rsidRPr="00534A5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2A068F0E" w14:textId="77777777" w:rsidR="00490716" w:rsidRPr="00534A5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8AACB8D" w14:textId="77777777" w:rsidR="00490716" w:rsidRPr="00534A55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490716" w14:paraId="7955F93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7372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99D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3E4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DE5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42ECD605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67E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E5DA5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2A0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7C192DE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05EC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A323D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575062F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7AA5F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E4A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313B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937B" w14:textId="77777777" w:rsidR="00490716" w:rsidRPr="000C4604" w:rsidRDefault="00490716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A90A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B3C2EA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5ED5E02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45A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E91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2E9C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CCB3" w14:textId="77777777" w:rsidR="00490716" w:rsidRPr="000C4604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32A0A115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490716" w14:paraId="3A39C64D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853D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3C4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E501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2B3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380673E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7B7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C16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518A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658EC9A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09F8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D38D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768679FD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9550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04A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2380227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7CD63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EF66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2B4EAF8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04B14C4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FF0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BB6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6FE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13C7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6C1F6" w14:textId="77777777" w:rsidR="00490716" w:rsidRPr="00BB30B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1BBE03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2F94B23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490716" w14:paraId="497E928C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E915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7C0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2719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EA2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0621047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4916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36A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449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F0C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EB91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1727CD25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E8BE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5795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FBC4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684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4CFCDF4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9A2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CC6C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32C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3921240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1218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F5D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091ACB57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BE35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F92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49FA325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7BF7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2815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8621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8A9E8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0C0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9E8C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1C34" w14:textId="77777777" w:rsidR="00490716" w:rsidRPr="000C4604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490716" w14:paraId="3DEFB938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70EA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B69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D8A7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61C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B4D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4F8A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1F1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0077E43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D00E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5F09" w14:textId="77777777" w:rsidR="00490716" w:rsidRPr="000C4604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490716" w14:paraId="2A221221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6C7A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5F4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04133AA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CF46C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CD7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594B4BC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086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3674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FFD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47B6E28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E4BB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CBE6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0871AF6" w14:textId="77777777" w:rsidR="00490716" w:rsidRPr="006C1F61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63432434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E4FC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A22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F34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083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3F82F1C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23F0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9B4C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2FE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59EDA94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17A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56F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0C4DF2A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25630853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490716" w14:paraId="6914EA68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C6BE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376B" w14:textId="77777777" w:rsidR="00490716" w:rsidRDefault="0049071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0042" w14:textId="77777777" w:rsidR="00490716" w:rsidRDefault="0049071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852B" w14:textId="77777777" w:rsidR="00490716" w:rsidRDefault="00490716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BAE60" w14:textId="77777777" w:rsidR="00490716" w:rsidRDefault="0049071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D44B5" w14:textId="77777777" w:rsidR="00490716" w:rsidRDefault="0049071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B78E" w14:textId="77777777" w:rsidR="00490716" w:rsidRDefault="0049071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BC0B0" w14:textId="77777777" w:rsidR="00490716" w:rsidRDefault="0049071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14C0" w14:textId="77777777" w:rsidR="00490716" w:rsidRPr="004143AF" w:rsidRDefault="00490716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13DD3548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17DE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1D3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FBC8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0CF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030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7C5DC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6A1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57D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9843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3CD7EA09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1D736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9F41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6D6803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474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0FF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302A225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589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C75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1163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BED6D1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E8E33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36FB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3A43026" w14:textId="77777777" w:rsidR="00490716" w:rsidRPr="00D84BDE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330318A3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390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BE1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0EF6E2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6FB1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ADB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60D470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000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94CB5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0788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C6C1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BBC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0F29B27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006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4B6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96E5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CA8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8E64FC5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114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D364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942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579924B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4ED0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477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1E0FC37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54D4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26A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96A3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B24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B6DFC3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1C85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91E61F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A783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4117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E3FD9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1E01" w14:textId="77777777" w:rsidR="00490716" w:rsidRPr="00534C03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419FF2B7" w14:textId="77777777" w:rsidR="00490716" w:rsidRPr="00534C03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02F34F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490716" w14:paraId="5C7B3A85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AC7A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AA9C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17FE88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1D1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E9D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5684535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FF9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E1EE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854A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D23975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242F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E84F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F5CF6F6" w14:textId="77777777" w:rsidR="00490716" w:rsidRPr="00D84BDE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7E1C41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E39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31E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1C8F7C8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37EE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81D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C603A4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2A7699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B86F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D21C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551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044F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558B" w14:textId="77777777" w:rsidR="00490716" w:rsidRPr="001F07B1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4998AD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41702FAD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490716" w14:paraId="5EC7B743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D2BDA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8478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C1B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6CF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62AE1C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6E2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EA2A65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E93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D6D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32F2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C43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17E536E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4F788D0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490716" w14:paraId="580FC301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5E22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FB3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738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EA4A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F0FBE1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31E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B13319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B942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DF2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AEF7B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2209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4A2C8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649C37A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490716" w14:paraId="5A80FF58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E62F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9DB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5A2F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A77E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F8701B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45D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73619F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7F1B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F040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961F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3FF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B0AA4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490716" w14:paraId="0044F4F1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AA90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C16C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A5AD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ED8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3BF6FC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DD3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679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982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BB49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973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9C0B1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316163F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90716" w14:paraId="460EC092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7ED7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FEE4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D882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CE5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612B4A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245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D860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DDD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BB2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CA19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609A5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490716" w14:paraId="4A88DCB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E7243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4A4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8931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062A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BE667F4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E51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F16867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02B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A94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F1B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B24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77E941A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490716" w14:paraId="5E0AC2F1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931AC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38CB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A44CA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B9F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7C44EF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148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71F2F4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95C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2998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7DC20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B7E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2FF18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2252D03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490716" w14:paraId="7EE9367F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8625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172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DFC1A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5AB9" w14:textId="77777777" w:rsidR="00490716" w:rsidRPr="00AD0C48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3CE268E" w14:textId="77777777" w:rsidR="00490716" w:rsidRPr="00AD0C48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C3A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9C445C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6724F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C1A4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5231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07A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417F8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C7632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7033665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90716" w14:paraId="5AC00F90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C96C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444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738CB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B304" w14:textId="77777777" w:rsidR="00490716" w:rsidRDefault="004907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D62702E" w14:textId="77777777" w:rsidR="00490716" w:rsidRDefault="004907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64765260" w14:textId="77777777" w:rsidR="00490716" w:rsidRDefault="004907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2A431986" w14:textId="77777777" w:rsidR="00490716" w:rsidRPr="002532C4" w:rsidRDefault="004907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EBB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C01D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2F81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94B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D29F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3EC6F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43639EF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5FD71EA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490716" w14:paraId="18529006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DCCF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AE5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D21D6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ED9A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283052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8E18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2C1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811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535D4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ED8E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53524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068786FF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90716" w14:paraId="573C1DA9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F02D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9B873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064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4D86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F19D9F5" w14:textId="77777777" w:rsidR="00490716" w:rsidRPr="0037264C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B626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AA71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8F48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8F7F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A91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E3D84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02ECF33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90716" w14:paraId="3AAFAA47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C692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0A84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9272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F368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3A0CE5F" w14:textId="77777777" w:rsidR="00490716" w:rsidRPr="003A070D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FA7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9720D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54FC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0F8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836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7968A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490716" w14:paraId="78004904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42BB5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D5DE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162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3C235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7CE32F5" w14:textId="77777777" w:rsidR="00490716" w:rsidRPr="00F401CD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DAA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66236B2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8412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A7DE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AB6E7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B22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8A744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759BE07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90716" w14:paraId="6A396846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E1969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ADD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924F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9094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7725A3B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18FC4275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E3EC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A00BA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A32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093A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CBD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01B64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23BB79B9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490716" w14:paraId="3FC2D0FF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3CDE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D8A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6DDD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800B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F50E7C9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2DD8CFEE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71ADA2FE" w14:textId="77777777" w:rsidR="00490716" w:rsidRPr="002532C4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D9B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63909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F10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5C7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AFE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65CC2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0555985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490716" w14:paraId="4E25C430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9CBB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807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68A9F02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03D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57D9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27B50CA1" w14:textId="77777777" w:rsidR="00490716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67B24C6F" w14:textId="77777777" w:rsidR="00490716" w:rsidRDefault="00490716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374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3BF43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D307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8891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112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52A23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490716" w14:paraId="6DFC6B5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513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9B8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736C6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34A1" w14:textId="77777777" w:rsidR="00490716" w:rsidRPr="002D1130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5998D124" w14:textId="77777777" w:rsidR="00490716" w:rsidRPr="002D1130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569C24F3" w14:textId="77777777" w:rsidR="00490716" w:rsidRPr="002D1130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541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0F8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8C5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3DF1795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C322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5DDB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67CB1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11E7E743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089FB30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71A31A0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1929A71B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490716" w14:paraId="6B14FD57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E8262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AFA9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B9DD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3A77" w14:textId="77777777" w:rsidR="00490716" w:rsidRPr="002D1130" w:rsidRDefault="004907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D9F4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43B8A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CE15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32ECC58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1C0FA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0BD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90716" w14:paraId="3298E47C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7ED9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1958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9C03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7E08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55C7E4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DD6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E63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EE8A8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47AE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9F1A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16C6677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547BF5F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490716" w14:paraId="1F4EA48C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24B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6441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F62B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0A05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843355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41DD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822A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67F0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9CBC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C1C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49C78D25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077E9CB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490716" w14:paraId="329B0BE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4BB4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3FEBF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D4BB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E0C7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A84F9C6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05B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D65B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4697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C70D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2068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277AF1CD" w14:textId="77777777" w:rsidR="00490716" w:rsidRPr="00CB3447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490716" w14:paraId="7EBDA58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933C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110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33A6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360E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7C9E8D40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CC1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0B63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DBE2B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1FB52C00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5AE35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CF31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7915D85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3227D951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5A07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8FB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B4846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09081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6E12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2F5F6DC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31879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C81A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F67E2" w14:textId="77777777" w:rsidR="00490716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2C28" w14:textId="77777777" w:rsidR="00490716" w:rsidRPr="004143AF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2F59915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C9A6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BB3F" w14:textId="77777777" w:rsidR="00490716" w:rsidRDefault="0049071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46D7" w14:textId="77777777" w:rsidR="00490716" w:rsidRPr="00D33E71" w:rsidRDefault="0049071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26F9B" w14:textId="77777777" w:rsidR="00490716" w:rsidRDefault="00490716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2E2094C8" w14:textId="77777777" w:rsidR="00490716" w:rsidRDefault="00490716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7FB8" w14:textId="77777777" w:rsidR="00490716" w:rsidRDefault="0049071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7F21" w14:textId="77777777" w:rsidR="00490716" w:rsidRDefault="0049071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1BAD4" w14:textId="77777777" w:rsidR="00490716" w:rsidRDefault="0049071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2672" w14:textId="77777777" w:rsidR="00490716" w:rsidRDefault="0049071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9C35" w14:textId="77777777" w:rsidR="00490716" w:rsidRPr="004143AF" w:rsidRDefault="00490716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490716" w14:paraId="347FBF0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B82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8C74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F609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FA472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6CC44F8D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BF85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2F5A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67F6" w14:textId="77777777" w:rsidR="00490716" w:rsidRDefault="004907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E2128" w14:textId="77777777" w:rsidR="00490716" w:rsidRPr="00D33E71" w:rsidRDefault="004907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DEBC" w14:textId="77777777" w:rsidR="00490716" w:rsidRDefault="004907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90716" w14:paraId="0FCE0E5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EBE0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A7AB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4D654D45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3D89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991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39701B62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6242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147C9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B9A47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A4860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2F4B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90716" w14:paraId="1A3208F1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CF83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ACA9A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5315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1E00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618EC9E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39B73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F5508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EDF9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29AC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7882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03AFD104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C6BE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1B8D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5643B05C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A5D7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22F0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D3883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DE603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D48F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0591F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7FF0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490716" w14:paraId="1B37D8FB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4AB7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142B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6640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7AAC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56E0CEA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E963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A3315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AEB4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915D1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D86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2DDD86B3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E38F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BEA4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5D51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A7B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255D2524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A8E1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A696833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49AB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DB98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A3215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1DA2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087F0C77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5595F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4AE8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855E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92DE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0F1FC8F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E26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6444D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A13B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325F5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F375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A5F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75A89B8B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DDE4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63131" w14:textId="77777777" w:rsidR="00490716" w:rsidRDefault="004907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1BF0" w14:textId="77777777" w:rsidR="00490716" w:rsidRPr="00D33E71" w:rsidRDefault="0049071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98AF" w14:textId="77777777" w:rsidR="00490716" w:rsidRDefault="00490716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DA44AE3" w14:textId="77777777" w:rsidR="00490716" w:rsidRDefault="00490716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9D416" w14:textId="77777777" w:rsidR="00490716" w:rsidRDefault="004907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9AA1FF2" w14:textId="77777777" w:rsidR="00490716" w:rsidRDefault="004907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331F" w14:textId="77777777" w:rsidR="00490716" w:rsidRPr="00D33E71" w:rsidRDefault="0049071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0C8C" w14:textId="77777777" w:rsidR="00490716" w:rsidRDefault="004907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19FF" w14:textId="77777777" w:rsidR="00490716" w:rsidRPr="00D33E71" w:rsidRDefault="0049071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61BE3" w14:textId="77777777" w:rsidR="00490716" w:rsidRDefault="00490716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06A1F824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419A8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2D1A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2DF0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34D0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F6E0D9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47C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E2A62AC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B18687B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326D043C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B484B90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9E04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DCF7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ABD95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7CC6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396C00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47F11B02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07A601DC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490716" w14:paraId="2CA5BE4E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3ECB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AB0AF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1997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7A4F9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C30CCAF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2287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E5D6D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E3E7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15CB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F6C5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490716" w14:paraId="0179570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8EE6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0238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F123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C0E7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1A63B0D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5975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58C163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AB50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E650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8B7D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20FC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663A0DEF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E47C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92D1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36146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8612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E6F353E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85C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2ACAAA90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3BFE218B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1F599310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7DD1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68CD3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54296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365C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6A632F4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57199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EA61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3F03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43A2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E208D44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86DB9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6F65483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0314D44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51203B20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90F38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CAF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FD43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A82B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13D934F7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4600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6955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BB1F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548D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406B793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2492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DCF7" w14:textId="77777777" w:rsidR="00490716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C72D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BBD9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5E0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3F26889B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B117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36C2A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528F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26D9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77BFFB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E1C1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E9A6D86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7568814C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53535B9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255AD074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A83E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0B8A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1B61A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DEC9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C886AFC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3760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2DA15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529AD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A7B6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07AAF77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5DEE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7F45B2A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1CB8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9D1A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3DB9F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D08D3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5829B5F2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0156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3E80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6A72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38F39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4A0A688E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EA54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707F4AB7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4324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B53C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B3FC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A7AE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90716" w14:paraId="44288BD3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E8F1" w14:textId="77777777" w:rsidR="00490716" w:rsidRDefault="00490716" w:rsidP="004907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5232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3089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F8F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12013B73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54527508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8DF8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349AB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1895" w14:textId="77777777" w:rsidR="00490716" w:rsidRDefault="004907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08CE" w14:textId="77777777" w:rsidR="00490716" w:rsidRPr="00D33E71" w:rsidRDefault="004907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8D0A1" w14:textId="77777777" w:rsidR="00490716" w:rsidRDefault="004907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2890799" w14:textId="77777777" w:rsidR="00490716" w:rsidRPr="00BA7DAE" w:rsidRDefault="00490716" w:rsidP="000A5D7E">
      <w:pPr>
        <w:tabs>
          <w:tab w:val="left" w:pos="2748"/>
        </w:tabs>
        <w:rPr>
          <w:sz w:val="20"/>
          <w:lang w:val="ro-RO"/>
        </w:rPr>
      </w:pPr>
    </w:p>
    <w:p w14:paraId="1E387C15" w14:textId="77777777" w:rsidR="00490716" w:rsidRDefault="00490716" w:rsidP="00F663CA">
      <w:pPr>
        <w:pStyle w:val="Heading1"/>
        <w:spacing w:line="360" w:lineRule="auto"/>
      </w:pPr>
      <w:r>
        <w:lastRenderedPageBreak/>
        <w:t>LINIA 501</w:t>
      </w:r>
    </w:p>
    <w:p w14:paraId="77FCF297" w14:textId="77777777" w:rsidR="00490716" w:rsidRPr="003A27E1" w:rsidRDefault="00490716" w:rsidP="0099543A">
      <w:pPr>
        <w:pStyle w:val="Heading1"/>
        <w:spacing w:line="360" w:lineRule="auto"/>
      </w:pPr>
      <w:r>
        <w:t>BUZĂU - NEHOIAŞU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490716" w14:paraId="34A1245E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7734" w14:textId="77777777" w:rsidR="00490716" w:rsidRDefault="00490716" w:rsidP="004907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D28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13+300</w:t>
            </w:r>
          </w:p>
          <w:p w14:paraId="2C09F15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13+350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78F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58E91" w14:textId="77777777" w:rsidR="00490716" w:rsidRDefault="00490716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226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6997" w14:textId="77777777" w:rsidR="00490716" w:rsidRPr="00E240C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B65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665E4" w14:textId="77777777" w:rsidR="00490716" w:rsidRPr="00B754A2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D09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46DDE3F1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EDE3" w14:textId="77777777" w:rsidR="00490716" w:rsidRDefault="00490716" w:rsidP="004907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D8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15+325</w:t>
            </w:r>
          </w:p>
          <w:p w14:paraId="040D71C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8BB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2D65" w14:textId="77777777" w:rsidR="00490716" w:rsidRDefault="00490716">
            <w:pPr>
              <w:spacing w:before="20" w:after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Buzău Nord - Berca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558D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8E64" w14:textId="77777777" w:rsidR="00490716" w:rsidRPr="00E240C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4F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5AFEC" w14:textId="77777777" w:rsidR="00490716" w:rsidRPr="00B754A2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B2E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97E6BD8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423D4093" w14:textId="77777777" w:rsidR="00490716" w:rsidRDefault="00490716" w:rsidP="00E7698F">
      <w:pPr>
        <w:pStyle w:val="Heading1"/>
        <w:spacing w:line="360" w:lineRule="auto"/>
      </w:pPr>
      <w:r>
        <w:t>LINIA 504</w:t>
      </w:r>
    </w:p>
    <w:p w14:paraId="42E3279C" w14:textId="77777777" w:rsidR="00490716" w:rsidRPr="00A16A49" w:rsidRDefault="00490716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90716" w14:paraId="4C5781F5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36E34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7954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7D05F30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9E6A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7A7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4A1D746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741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08F9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182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F53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4A0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51A166F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37F85166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490716" w14:paraId="5D5843D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6DEB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A90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2C9AAD5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710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BB6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162F88E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3027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3850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3FF1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71CD039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B98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ACD5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90716" w14:paraId="3CFF2FA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F6E7E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940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138C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C875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0A009BB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EBD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F471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713F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4CA6106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E3D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46DB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90716" w14:paraId="1055B05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3E952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AA57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5D9B76D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F1A4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DF8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18B6BAF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FAB2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3EE7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C79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7A978AA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F00C0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79FA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0FA03674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B7C76C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0BC3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206BE" w14:textId="77777777" w:rsidR="00490716" w:rsidRDefault="00490716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7E4964C3" w14:textId="77777777" w:rsidR="00490716" w:rsidRDefault="00490716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B807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C679" w14:textId="77777777" w:rsidR="00490716" w:rsidRDefault="00490716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77A9CBBF" w14:textId="77777777" w:rsidR="00490716" w:rsidRDefault="00490716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A5CA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DBF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6B2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512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B996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90716" w14:paraId="3D8EA43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739F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8CB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9FF9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0FC9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E36B3F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73A33B1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915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78D4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7C8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C0F9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F56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23072DA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B63D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F6F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FD8F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32E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B35037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926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AC53A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F7F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0C964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AF07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490716" w14:paraId="6C44D76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B974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D7EE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AC6CD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809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1C7CE3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F034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7DF9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9D7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8AB2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90D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490716" w14:paraId="1214F6E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61B6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94E1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CE4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83E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AB46C3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32A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9305A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8D9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A9BB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36B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637EC9E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490716" w14:paraId="2F8E648A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05D59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F4F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E5E7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828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EEBEE1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52F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4FFB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14E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5E53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546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490716" w14:paraId="4698850E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C98B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90F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0574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FD9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9BD2D9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12B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99892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0BC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C879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B06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490716" w14:paraId="066A2E6B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541AD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70A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723D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512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36BE11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0C39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5E9B5C1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9F2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C86B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00E1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83A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865047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490716" w14:paraId="2A8CD1D5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6DC7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739E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CE6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E2F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BF326D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63C1B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7DCB997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B145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6E9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995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44E5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64E07C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490716" w14:paraId="44AB8238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93F2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944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B72B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A48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18CD492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1D0E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6600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B4E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457AF3A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43CD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E0E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13FFE033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78F0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337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6225BFA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858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380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6772560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AA4A2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91C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383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57CB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0CA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0F56E9B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B83A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6FA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005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18C3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443D749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DE28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EA4CFE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896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528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75D5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4B1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947B9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490716" w14:paraId="2D9F59F9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B7E0" w14:textId="77777777" w:rsidR="00490716" w:rsidRDefault="00490716" w:rsidP="00490716">
            <w:pPr>
              <w:pStyle w:val="Style1"/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D96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C13C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F2DC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78B200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8693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BD2A8CC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2431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4D74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4CF4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C132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D7387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490716" w14:paraId="1161A801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666B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033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47D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14C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A17813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5D96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0363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D02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EE5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6EF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14F836F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490716" w14:paraId="6EBB3371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6F505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2A5A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2ABA7DB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D0C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6E8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26F03EF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3DF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D0BA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743C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7C85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5AF84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90716" w14:paraId="08F15841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63C0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6D3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0D0737E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8F0C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A34A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21019D4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BFE7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17BB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4433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460FD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9E0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90716" w14:paraId="330B4BD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6EEF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9EF1" w14:textId="77777777" w:rsidR="00490716" w:rsidRDefault="004907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5A054E67" w14:textId="77777777" w:rsidR="00490716" w:rsidRDefault="004907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B0DE" w14:textId="77777777" w:rsidR="00490716" w:rsidRDefault="0049071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6FA41" w14:textId="77777777" w:rsidR="00490716" w:rsidRDefault="00490716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F0B8600" w14:textId="77777777" w:rsidR="00490716" w:rsidRDefault="00490716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878A" w14:textId="77777777" w:rsidR="00490716" w:rsidRDefault="004907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954B" w14:textId="77777777" w:rsidR="00490716" w:rsidRPr="00D0473F" w:rsidRDefault="0049071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481E" w14:textId="77777777" w:rsidR="00490716" w:rsidRDefault="004907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39A0F" w14:textId="77777777" w:rsidR="00490716" w:rsidRPr="00D0473F" w:rsidRDefault="0049071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A389F" w14:textId="77777777" w:rsidR="00490716" w:rsidRPr="004C4194" w:rsidRDefault="00490716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F0AF951" w14:textId="77777777" w:rsidR="00490716" w:rsidRDefault="00490716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B2A20A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8CEB8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F465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08CADEE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5FFE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7AD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BCDCB8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653A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5A4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02E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18B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9C58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E0AB0B7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7B6899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FED6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32D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3CDFD09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8413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CED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2B8873A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9C94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C5D92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E98A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5C9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C93F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3935F29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2BF617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9AD65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A40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3A59899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F32EE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913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83D43D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C2C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3C6E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E2B6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376AB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C41B6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F719072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EE3750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172F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3BF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26C8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916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B06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0C2D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1E9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9DFD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B48B" w14:textId="77777777" w:rsidR="00490716" w:rsidRPr="00E03C2B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34A73D3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490716" w14:paraId="4E2E6A7C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CE9BA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652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2D88682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6C79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4DE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5D6858A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FDC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11E6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1E1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866A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6879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FE0CD3C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2AA27D6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0244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E82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18453CB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7F71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7AA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17834D7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224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B330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0C4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809D0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3A5F" w14:textId="77777777" w:rsidR="00490716" w:rsidRPr="00E4349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384FEC3" w14:textId="77777777" w:rsidR="00490716" w:rsidRPr="00E4349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502E7E25" w14:textId="77777777" w:rsidR="00490716" w:rsidRPr="00E4349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490716" w14:paraId="745C232A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00C6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A97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69F1EAC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C961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4AD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8B6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C2B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AF10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B760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9925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1C8EDEA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10B2BB5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DF773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AD8D" w14:textId="77777777" w:rsidR="00490716" w:rsidRDefault="004907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3970CB98" w14:textId="77777777" w:rsidR="00490716" w:rsidRDefault="004907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F6A19" w14:textId="77777777" w:rsidR="00490716" w:rsidRPr="00D0473F" w:rsidRDefault="004907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1FC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2F8E790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CF11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7F64" w14:textId="77777777" w:rsidR="00490716" w:rsidRDefault="004907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EC5C" w14:textId="77777777" w:rsidR="00490716" w:rsidRDefault="004907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2E6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C3355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CCA1EC5" w14:textId="77777777" w:rsidR="00490716" w:rsidRPr="00D0576C" w:rsidRDefault="004907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03C6683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84CF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F309" w14:textId="77777777" w:rsidR="00490716" w:rsidRDefault="004907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2317613C" w14:textId="77777777" w:rsidR="00490716" w:rsidRDefault="004907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A00C7" w14:textId="77777777" w:rsidR="00490716" w:rsidRDefault="004907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C528" w14:textId="77777777" w:rsidR="00490716" w:rsidRDefault="00490716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0B247AD5" w14:textId="77777777" w:rsidR="00490716" w:rsidRDefault="00490716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F50E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CBFD" w14:textId="77777777" w:rsidR="00490716" w:rsidRDefault="004907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81B3" w14:textId="77777777" w:rsidR="00490716" w:rsidRDefault="004907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933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2B2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490716" w14:paraId="52827161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8648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581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15D84AD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B24F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4DE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1C1C67A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9DB5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DE0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19200" w14:textId="77777777" w:rsidR="00490716" w:rsidRDefault="004907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F392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F259E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E5308B8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07B7869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7DDD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692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10D76C9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711E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5A9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3BFD889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E5590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5321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0F06" w14:textId="77777777" w:rsidR="00490716" w:rsidRDefault="004907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FFEB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B0B0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0EC335E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2D1067D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3720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A9E8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2AC00A4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6A427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30A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5142" w14:textId="77777777" w:rsidR="00490716" w:rsidRDefault="004907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1B9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DFDA" w14:textId="77777777" w:rsidR="00490716" w:rsidRDefault="004907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802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DC08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45EF926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490716" w14:paraId="216DA521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2A74C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102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7DBDD0F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1016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1133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2C4A8B6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D71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AA22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CD7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41E5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D997F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0769CE4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EF4012D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4B5B7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CEF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07B7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C87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4F5BD7B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A12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8148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636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1B64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CC48" w14:textId="77777777" w:rsidR="00490716" w:rsidRPr="00423757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2F58B0DC" w14:textId="77777777" w:rsidR="00490716" w:rsidRPr="00423757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885C56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490716" w14:paraId="35E1F20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EAB3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963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96D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4A92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423A033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A9B8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E44F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891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CBEA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BA8E" w14:textId="77777777" w:rsidR="00490716" w:rsidRPr="00F94F88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D4BEA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20A35AD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490716" w14:paraId="6FFF85C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E325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D70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470B50E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B51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0DAD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398739A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783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807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02EB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37DC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7BAA1" w14:textId="77777777" w:rsidR="00490716" w:rsidRPr="00F94F88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75A65E6F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2F71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1C26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261C377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E411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2221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4803866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1AE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8CFF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0E94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3B8F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815D" w14:textId="77777777" w:rsidR="00490716" w:rsidRPr="004C4194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D9DB145" w14:textId="77777777" w:rsidR="00490716" w:rsidRPr="00D0576C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B10CAB6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B546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3F61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1BB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EDE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C09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82321A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56CE557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4B080C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4248488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2EEA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ADB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E043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73172" w14:textId="77777777" w:rsidR="00490716" w:rsidRPr="006E4685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D4A7953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A252" w14:textId="77777777" w:rsidR="00490716" w:rsidRDefault="00490716" w:rsidP="004907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2DE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07F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CEB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1F3243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400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3BC3060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AD3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BD7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B8C5" w14:textId="77777777" w:rsidR="00490716" w:rsidRPr="00D0473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4F3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5D1D5EC2" w14:textId="77777777" w:rsidR="00490716" w:rsidRDefault="00490716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07DCEEAC" w14:textId="77777777" w:rsidR="00490716" w:rsidRDefault="00490716" w:rsidP="00547665">
      <w:pPr>
        <w:pStyle w:val="Heading1"/>
        <w:spacing w:line="360" w:lineRule="auto"/>
      </w:pPr>
      <w:r>
        <w:t>LINIA 505</w:t>
      </w:r>
    </w:p>
    <w:p w14:paraId="41BCFBB9" w14:textId="77777777" w:rsidR="00490716" w:rsidRPr="009479E0" w:rsidRDefault="00490716" w:rsidP="001E02E2">
      <w:pPr>
        <w:pStyle w:val="Heading1"/>
        <w:spacing w:line="360" w:lineRule="auto"/>
        <w:rPr>
          <w:sz w:val="20"/>
          <w:szCs w:val="20"/>
        </w:rPr>
      </w:pPr>
      <w:r>
        <w:t>COMĂNEŞTI - MOINEŞTI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490716" w14:paraId="0C13B6CD" w14:textId="77777777">
        <w:trPr>
          <w:cantSplit/>
          <w:trHeight w:val="89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1CDBD" w14:textId="77777777" w:rsidR="00490716" w:rsidRDefault="00490716" w:rsidP="00490716">
            <w:pPr>
              <w:numPr>
                <w:ilvl w:val="0"/>
                <w:numId w:val="2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E83D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4B3E" w14:textId="77777777" w:rsidR="00490716" w:rsidRPr="00277A5C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4577" w14:textId="77777777" w:rsidR="00490716" w:rsidRDefault="00490716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Moinești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CC0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8C62F8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7619D3A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5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EC2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CA5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2ED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56053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3 Cap X St. Moinești</w:t>
            </w:r>
          </w:p>
        </w:tc>
      </w:tr>
    </w:tbl>
    <w:p w14:paraId="6B588E71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212AB9E8" w14:textId="77777777" w:rsidR="00490716" w:rsidRDefault="00490716" w:rsidP="00F04622">
      <w:pPr>
        <w:pStyle w:val="Heading1"/>
        <w:spacing w:line="360" w:lineRule="auto"/>
      </w:pPr>
      <w:r>
        <w:lastRenderedPageBreak/>
        <w:t>LINIA 600</w:t>
      </w:r>
    </w:p>
    <w:p w14:paraId="7F2AC315" w14:textId="77777777" w:rsidR="00490716" w:rsidRDefault="00490716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90716" w14:paraId="098EE193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F99C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AE9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7BB587C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1B0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23ECC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6250152A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CC2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D5447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0C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0283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3D00" w14:textId="77777777" w:rsidR="00490716" w:rsidRPr="009E2C90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00304E57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7D33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FDB3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730A27C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4996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6FAA" w14:textId="77777777" w:rsidR="00490716" w:rsidRDefault="00490716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22D19A89" w14:textId="77777777" w:rsidR="00490716" w:rsidRDefault="00490716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2421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DB79B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93F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6E33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978B7" w14:textId="77777777" w:rsidR="00490716" w:rsidRPr="005D499E" w:rsidRDefault="00490716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B18C451" w14:textId="77777777" w:rsidR="00490716" w:rsidRPr="009E2C90" w:rsidRDefault="00490716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552E8A62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A1D45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1CCB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369758E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85C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2B09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6DF8BDA7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912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D44C9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48E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4B995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6991" w14:textId="77777777" w:rsidR="00490716" w:rsidRPr="00DD03D3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490716" w14:paraId="618471F3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FBFF8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7C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EBA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B45F" w14:textId="77777777" w:rsidR="00490716" w:rsidRDefault="00490716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403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04BA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1FD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9E3A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DB1B" w14:textId="77777777" w:rsidR="00490716" w:rsidRPr="00DD03D3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490716" w14:paraId="43306618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45AA2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5CD2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2EFBEB8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0AF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720E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63DC46E5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A7C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E01A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7189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830B5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31EC" w14:textId="77777777" w:rsidR="00490716" w:rsidRPr="005D499E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4124FDFB" w14:textId="77777777" w:rsidR="00490716" w:rsidRPr="009E2C90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4B55A998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96D61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E0B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693B2C2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4290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B4DDA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14867F3C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EEE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C531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4BD0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48F4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F6DD8" w14:textId="77777777" w:rsidR="00490716" w:rsidRPr="005D20EA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90716" w14:paraId="2AC17B65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19EA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6FCD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3E7EFEA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17A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3ABB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2259D71A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B8A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4E43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41C5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BBDB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9083" w14:textId="77777777" w:rsidR="00490716" w:rsidRPr="005D499E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95B9DCC" w14:textId="77777777" w:rsidR="00490716" w:rsidRPr="009E2C90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62E80564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94D3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5594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333E4DC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E7D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27ED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46F47142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D9B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8BDC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683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D208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464C2" w14:textId="77777777" w:rsidR="00490716" w:rsidRPr="005D499E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400A36E0" w14:textId="77777777" w:rsidR="00490716" w:rsidRPr="009E2C90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6A439962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BB3F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34BA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100967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CD8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6079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7B01F724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239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B636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207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4FF8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B5AA" w14:textId="77777777" w:rsidR="00490716" w:rsidRPr="005D499E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256E2B2" w14:textId="77777777" w:rsidR="00490716" w:rsidRPr="009E2C90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5F74F05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032D2" w14:textId="77777777" w:rsidR="00490716" w:rsidRDefault="004907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A838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5BE562D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E52F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17451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8362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2FB4A" w14:textId="77777777" w:rsidR="00490716" w:rsidRPr="002F6CE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46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7609" w14:textId="77777777" w:rsidR="00490716" w:rsidRPr="00C1413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F374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490716" w14:paraId="0E930ADB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3234" w14:textId="77777777" w:rsidR="00490716" w:rsidRDefault="00490716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E85B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6BBFC173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D432D" w14:textId="77777777" w:rsidR="00490716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EC7E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5AC4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E580" w14:textId="77777777" w:rsidR="00490716" w:rsidRPr="002F6CED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203D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9B99" w14:textId="77777777" w:rsidR="00490716" w:rsidRPr="00C14131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3BD0" w14:textId="77777777" w:rsidR="00490716" w:rsidRDefault="00490716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6D0C5E85" w14:textId="77777777" w:rsidR="00490716" w:rsidRDefault="00490716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490716" w14:paraId="5E7062ED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34D2" w14:textId="77777777" w:rsidR="00490716" w:rsidRDefault="00490716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3E25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BF3D2" w14:textId="77777777" w:rsidR="00490716" w:rsidRPr="00C14131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AC16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7B797F1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CCB1F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2219448C" w14:textId="77777777" w:rsidR="00490716" w:rsidRDefault="00490716" w:rsidP="00490716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3E6771FF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218D13E3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B38C" w14:textId="77777777" w:rsidR="00490716" w:rsidRPr="002F6CED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D1A9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0508" w14:textId="77777777" w:rsidR="00490716" w:rsidRPr="00C14131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C611" w14:textId="77777777" w:rsidR="00490716" w:rsidRDefault="00490716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0A8A79A6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F564" w14:textId="77777777" w:rsidR="00490716" w:rsidRDefault="00490716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C841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5807" w14:textId="77777777" w:rsidR="00490716" w:rsidRPr="00C14131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DEC64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F42AF3E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2C499B31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6D16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00CA701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706FAC2C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D19E3" w14:textId="77777777" w:rsidR="00490716" w:rsidRPr="002F6CED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BD5A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261E" w14:textId="77777777" w:rsidR="00490716" w:rsidRPr="00C14131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59D6" w14:textId="77777777" w:rsidR="00490716" w:rsidRDefault="00490716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384D5A35" w14:textId="77777777" w:rsidR="00490716" w:rsidRDefault="00490716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490716" w14:paraId="76882FD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99956" w14:textId="77777777" w:rsidR="00490716" w:rsidRDefault="00490716" w:rsidP="00E02B0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C75BF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03D1" w14:textId="77777777" w:rsidR="00490716" w:rsidRPr="00C14131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4431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5DA5C86B" w14:textId="77777777" w:rsidR="00490716" w:rsidRDefault="00490716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88B0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1B69D47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CA8BA" w14:textId="77777777" w:rsidR="00490716" w:rsidRPr="002F6CED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1ABAF" w14:textId="77777777" w:rsidR="00490716" w:rsidRDefault="00490716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41052" w14:textId="77777777" w:rsidR="00490716" w:rsidRPr="00C14131" w:rsidRDefault="00490716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2F907" w14:textId="77777777" w:rsidR="00490716" w:rsidRDefault="00490716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61A07B69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2817B5B2" w14:textId="77777777" w:rsidR="00490716" w:rsidRDefault="00490716" w:rsidP="003C645F">
      <w:pPr>
        <w:pStyle w:val="Heading1"/>
        <w:spacing w:line="360" w:lineRule="auto"/>
      </w:pPr>
      <w:r>
        <w:t>LINIA 602</w:t>
      </w:r>
    </w:p>
    <w:p w14:paraId="30A2288F" w14:textId="77777777" w:rsidR="00490716" w:rsidRDefault="00490716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490716" w14:paraId="1895A09D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C6F2" w14:textId="77777777" w:rsidR="00490716" w:rsidRDefault="00490716" w:rsidP="004907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19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3A6B056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229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EF31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274FD40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E0BF" w14:textId="77777777" w:rsidR="00490716" w:rsidRPr="00406474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DA0D" w14:textId="77777777" w:rsidR="00490716" w:rsidRPr="00DA41E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1F6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46D37A3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43BF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3E1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12C487AD" w14:textId="77777777" w:rsidR="00490716" w:rsidRPr="0007619C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2414A781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F5351" w14:textId="77777777" w:rsidR="00490716" w:rsidRDefault="00490716" w:rsidP="004907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31A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00BA9F3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44C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A051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017252A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9CC91" w14:textId="77777777" w:rsidR="00490716" w:rsidRPr="00406474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841F" w14:textId="77777777" w:rsidR="00490716" w:rsidRPr="00DA41E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E71C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227EC07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9AC4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277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37F098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76AB6C9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7E7A2512" w14:textId="77777777" w:rsidR="00490716" w:rsidRDefault="00490716" w:rsidP="004F6534">
      <w:pPr>
        <w:pStyle w:val="Heading1"/>
        <w:spacing w:line="360" w:lineRule="auto"/>
      </w:pPr>
      <w:r>
        <w:lastRenderedPageBreak/>
        <w:t>LINIA 700</w:t>
      </w:r>
    </w:p>
    <w:p w14:paraId="2EED28C3" w14:textId="77777777" w:rsidR="00490716" w:rsidRDefault="00490716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490716" w14:paraId="0B5F563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992E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E597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2FA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ED0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E51A53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1FD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D06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C47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94B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428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4C0AB2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C70BF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42A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EDBE7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F65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F358E7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7F2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50F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A34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4721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9EF5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14A5DB3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1EB5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DE54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122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A2C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73792E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4FE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110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328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78B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2BD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92B58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490716" w14:paraId="5140576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6037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DCB2" w14:textId="77777777" w:rsidR="00490716" w:rsidRDefault="004907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73C6" w14:textId="77777777" w:rsidR="00490716" w:rsidRDefault="004907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56E56" w14:textId="77777777" w:rsidR="00490716" w:rsidRDefault="00490716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6B961" w14:textId="77777777" w:rsidR="00490716" w:rsidRPr="00E4222D" w:rsidRDefault="004907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2527370" w14:textId="77777777" w:rsidR="00490716" w:rsidRPr="00E4222D" w:rsidRDefault="004907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4023682E" w14:textId="77777777" w:rsidR="00490716" w:rsidRPr="00E4222D" w:rsidRDefault="004907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960740B" w14:textId="77777777" w:rsidR="00490716" w:rsidRDefault="004907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0A0D6" w14:textId="77777777" w:rsidR="00490716" w:rsidRDefault="004907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1F96" w14:textId="77777777" w:rsidR="00490716" w:rsidRDefault="004907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3A26B" w14:textId="77777777" w:rsidR="00490716" w:rsidRDefault="004907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D66A" w14:textId="77777777" w:rsidR="00490716" w:rsidRDefault="00490716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42826E1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F645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90B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28D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9F66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73ECAF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E82F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4F2E78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980C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745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4C34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3A7C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6370CD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85850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C5F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34F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524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51175F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0D6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6560AF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09A6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0D8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FF9C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76E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C6490B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4E2FC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A49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A31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CE0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0C085C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971A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74E9A9E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9A8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E89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FD83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7ACF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2CB44B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CE9E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7E6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F25B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C81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DD9536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495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04888C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59B3BD7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763A7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E21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B5A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0E8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856D8F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8A529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4C69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B7F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57D8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05CCAF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2CD9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51F67A6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77C32B2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C793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6C2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CBB3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D22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3770EB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8D04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4B41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D7D7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3376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AB0C62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A34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B8B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9DBA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BB49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C29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6DC559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4F3D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A42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94C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0CAA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C2AFDC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5D7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3AAA7135" w14:textId="77777777" w:rsidR="00490716" w:rsidRPr="00B401EA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CE3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4737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E5627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BD94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EBB35C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2392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8E3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259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4E1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600138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201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55AD404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F48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08F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378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38E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CEAEE9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2714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252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1F87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1ED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F6D918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5877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3CDAD7B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630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9BBB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2FE4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09B8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490716" w14:paraId="784A228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112B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C7C6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71A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C2BB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D1660A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B79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613DFC4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473F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460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A9E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8B7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490716" w14:paraId="15624B9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B45F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740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2B3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50B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9299E5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BD2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33855E2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1E7B0E1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3F3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2400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6AC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931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27DF45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B0FC9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97EB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0081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C4E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112993E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B328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137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0BA9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3F51FA3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940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C92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401772D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3A977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F75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6D9B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2CE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3942B24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EB91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A88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22D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32FCAB5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C72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E76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39D8201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E8770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B6E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B358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2B3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5200579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CEC5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66B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AC2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673087E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131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1ED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25C5C16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8B45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994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100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070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12FA4DE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31A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410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5074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34A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0E6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04D644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8A924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D8A1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3C68CA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F0B1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F13D" w14:textId="77777777" w:rsidR="00490716" w:rsidRDefault="00490716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1B187054" w14:textId="77777777" w:rsidR="00490716" w:rsidRDefault="00490716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9FEB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D6EC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6A6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4A5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995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61DD58C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C1BC8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9F6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56F9DA6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87A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D56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03CCB20E" w14:textId="77777777" w:rsidR="00490716" w:rsidRPr="008A1A04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6A3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1F95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B3F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5AF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53A6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4E24093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2C2D4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E2E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53C5B85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EE8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3DE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3053FCD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69F1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F66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73B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DFB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694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490716" w14:paraId="0E79BDE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47A5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60A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2668CD1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0F72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2A9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59D9303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B1CD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D8DA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F8F0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50E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27FF" w14:textId="77777777" w:rsidR="00490716" w:rsidRPr="00C20CA5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97E546D" w14:textId="77777777" w:rsidR="00490716" w:rsidRPr="00EB107D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E97DD2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0F40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E088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194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A84B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1023345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5DE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6CB2E6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E3D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47F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4DB7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41DA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13588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38155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490716" w14:paraId="39855F6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41F7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72E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0184D1E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62A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6BBC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5B6E59B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3374C9E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5A0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524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D325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622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87B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066DB354" w14:textId="77777777" w:rsidR="00490716" w:rsidRPr="00C401D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490716" w14:paraId="0DA3845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8D91D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155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677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26E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5C98A63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672C6EB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2E9FE57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5D5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8910BF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5E3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7EF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1C5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993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16BA8C4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490716" w14:paraId="7FD9978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BDB7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E85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F9A7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866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D55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715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06D9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043A38E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4B4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FBC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28D4D5C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95F3E6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A95B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B10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CE11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0964D64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12D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549CDE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BF4B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473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570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D954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4460AC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1A1F6B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4037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7F75E3E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47ED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1DB6F" w14:textId="77777777" w:rsidR="00490716" w:rsidRDefault="0049071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7DFC2469" w14:textId="77777777" w:rsidR="00490716" w:rsidRDefault="0049071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DD05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B81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B7A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3F3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869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62C3E18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17F3D8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7BD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915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1CDE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0BC606D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0543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CF7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1FD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37CCED8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1247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A1246" w14:textId="77777777" w:rsidR="00490716" w:rsidRPr="00C20CA5" w:rsidRDefault="004907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5EBD129" w14:textId="77777777" w:rsidR="00490716" w:rsidRPr="00EB107D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F4DD75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6E8F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2E5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51AB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FD0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D4FB6C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B89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36DAA4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A912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6ED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261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E67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42A14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329A1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490716" w14:paraId="36A6821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2766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605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3C0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E87C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D4BBAF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FFE9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0E648B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2D6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07A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7A7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C584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4BF2A4B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490716" w14:paraId="253A262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4BE7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A27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053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2CD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D5A767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941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4D03CAF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E175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122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998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490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6A5BF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57F4B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6D5306D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490716" w14:paraId="3275C96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72526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015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2F7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7CA8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0F1CF9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F4A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3A777CD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0E1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601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6D7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FB5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F430A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FADCF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38FBE46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490716" w14:paraId="62D3845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CAF5D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640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ACB2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0196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C9BE29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374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4C39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E8F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863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3CE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5046D7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E82D1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1716DAC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490716" w14:paraId="4A02041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EAF4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7868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CF5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7A6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130789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208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2AA52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C62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D97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FB3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512EA9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BE372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6957025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490716" w14:paraId="767BE44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FEE9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039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949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467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793E3D1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B2FC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1F244EE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4EC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185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0378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C8B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765DB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F5CB0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490716" w14:paraId="01B3674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4BDE" w14:textId="77777777" w:rsidR="00490716" w:rsidRDefault="00490716" w:rsidP="004907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2FA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253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17E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13A7FAF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0EE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5AF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5AE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006B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ABC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905FC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1B6825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5A8CD0B3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39FB8896" w14:textId="77777777" w:rsidR="00490716" w:rsidRDefault="00490716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01B3B465" w14:textId="77777777" w:rsidR="00490716" w:rsidRDefault="00490716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490716" w14:paraId="3638639C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2842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543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832C6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8E4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9EF040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1A6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AB187D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27B403A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671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275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C324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1F3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3A1A1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076BC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7BBE641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212CC6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490716" w14:paraId="3D27D95C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2297F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EAE1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9E16E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057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6006B2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C084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376FD8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36E8636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96386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BB2A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128CD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178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0EE58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3C87F7B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4737A7A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490716" w14:paraId="6B66E159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6588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D45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63D007D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9A38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2026" w14:textId="77777777" w:rsidR="00490716" w:rsidRDefault="0049071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1CB286C" w14:textId="77777777" w:rsidR="00490716" w:rsidRDefault="0049071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A902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9D920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851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2689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4BC9" w14:textId="77777777" w:rsidR="00490716" w:rsidRPr="006A257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485D14B8" w14:textId="77777777" w:rsidR="00490716" w:rsidRPr="006A2576" w:rsidRDefault="00490716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35F0A140" w14:textId="77777777" w:rsidR="00490716" w:rsidRDefault="00490716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6C251FE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1003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3268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7979979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8EBB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ED34" w14:textId="77777777" w:rsidR="00490716" w:rsidRDefault="0049071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D68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F5F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3D4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8F27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88E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07D6B5C8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7872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88C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4DCD17B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301D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BABAC" w14:textId="77777777" w:rsidR="00490716" w:rsidRDefault="0049071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588E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C2B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BF6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6B67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07B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62D52BA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5E25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9CE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2F5F9C70" w14:textId="77777777" w:rsidR="00490716" w:rsidRDefault="00490716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44B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EAA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287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451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D12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60B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BC86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6F764F2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A400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850E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590514B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7DBE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B6A88" w14:textId="77777777" w:rsidR="00490716" w:rsidRPr="001904F7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BFC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4A72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B6A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CCB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C2A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490716" w14:paraId="50CEB17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38A7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51C0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73A1560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B6A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98E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C24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773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9F13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9C7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DA63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7996A5A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C386B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2E3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5F321F6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AF00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73F4A" w14:textId="77777777" w:rsidR="00490716" w:rsidRPr="00DA3842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3F8A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521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64A3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A5A2D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58A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9DFAC27" w14:textId="77777777" w:rsidR="00490716" w:rsidRDefault="0049071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34DC1176" w14:textId="77777777" w:rsidR="00490716" w:rsidRDefault="0049071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3C3AD59E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8E1B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546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727824B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671A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EB6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E98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6D0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A97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F581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FCFB" w14:textId="77777777" w:rsidR="00490716" w:rsidRPr="00175A2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1551F77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DD39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0B0D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14FD1FD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B5EF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C84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A563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AEF7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2C1D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4163F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5C5C" w14:textId="77777777" w:rsidR="00490716" w:rsidRPr="00175A2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5FFB35BA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3824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763F" w14:textId="77777777" w:rsidR="00490716" w:rsidRDefault="004907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3F6D" w14:textId="77777777" w:rsidR="00490716" w:rsidRDefault="004907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B320F" w14:textId="77777777" w:rsidR="00490716" w:rsidRDefault="0049071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10C2DDC" w14:textId="77777777" w:rsidR="00490716" w:rsidRDefault="0049071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248A" w14:textId="77777777" w:rsidR="00490716" w:rsidRDefault="004907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9AEB73E" w14:textId="77777777" w:rsidR="00490716" w:rsidRDefault="004907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C20E" w14:textId="77777777" w:rsidR="00490716" w:rsidRDefault="004907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968BA" w14:textId="77777777" w:rsidR="00490716" w:rsidRDefault="004907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9904" w14:textId="77777777" w:rsidR="00490716" w:rsidRPr="001304AF" w:rsidRDefault="004907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E214" w14:textId="77777777" w:rsidR="00490716" w:rsidRDefault="004907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CAF8DF" w14:textId="77777777" w:rsidR="00490716" w:rsidRDefault="004907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BA7A85" w14:textId="77777777" w:rsidR="00490716" w:rsidRPr="00175A24" w:rsidRDefault="004907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490716" w14:paraId="155630F2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12B0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B5E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B2E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A95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8D990F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91E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438FE8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FA1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AEF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BBF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510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69EA1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45443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490716" w14:paraId="2BCBBF9E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07448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A2C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5B395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438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57586A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C7A6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1AFCBC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8AC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CD27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526E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18D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A2792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0F661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490716" w14:paraId="7E5344EB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ECA3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CF3B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DBC4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C7D4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F014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F87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7D2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A6BD4F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4652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7BC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62AA468A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F936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609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437324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1C4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341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686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6589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8D9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FFFF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CE7E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490716" w14:paraId="69AEF5C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0F500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C4C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21CD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7ED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8E95E3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22E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047A5B4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3DC3" w14:textId="77777777" w:rsidR="00490716" w:rsidRPr="00CA3079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742C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A6798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52A1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AD194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490716" w14:paraId="00DB1BC3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D159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4AA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6A50C44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C3DF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0C3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84A86E6" w14:textId="77777777" w:rsidR="00490716" w:rsidRPr="00180EA2" w:rsidRDefault="00490716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E9F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D7C5A" w14:textId="77777777" w:rsidR="00490716" w:rsidRPr="00CA3079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577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8696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D79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7ED24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7555CE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490716" w14:paraId="0A89B224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C0A2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EFAE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CD65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F68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E2CAB1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BF8C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D452" w14:textId="77777777" w:rsidR="00490716" w:rsidRPr="00CA3079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5021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0D4DFDF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4C11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6D42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F5F44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7A8F0E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2FA99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490716" w14:paraId="4BBC9731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CFF7" w14:textId="77777777" w:rsidR="00490716" w:rsidRDefault="00490716" w:rsidP="004907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1C1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2ECC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0CA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963DDA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22D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5912838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364BB23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FDB1" w14:textId="77777777" w:rsidR="00490716" w:rsidRPr="00CA3079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1FA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4366" w14:textId="77777777" w:rsidR="00490716" w:rsidRPr="001304A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66B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2E38F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2F4C6EA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223E512B" w14:textId="77777777" w:rsidR="00490716" w:rsidRPr="00B7144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1D0111F6" w14:textId="77777777" w:rsidR="00490716" w:rsidRDefault="00490716">
      <w:pPr>
        <w:tabs>
          <w:tab w:val="left" w:pos="6382"/>
        </w:tabs>
        <w:rPr>
          <w:sz w:val="20"/>
        </w:rPr>
      </w:pPr>
    </w:p>
    <w:p w14:paraId="66048824" w14:textId="77777777" w:rsidR="00490716" w:rsidRDefault="00490716" w:rsidP="00B52218">
      <w:pPr>
        <w:pStyle w:val="Heading1"/>
        <w:spacing w:line="360" w:lineRule="auto"/>
      </w:pPr>
      <w:r>
        <w:t>LINIA 704</w:t>
      </w:r>
    </w:p>
    <w:p w14:paraId="56E7B6BA" w14:textId="77777777" w:rsidR="00490716" w:rsidRDefault="00490716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90716" w14:paraId="3AAE2DA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DBC2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61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52B230F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DA46A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935D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4E42A5C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EEA7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6D90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E5E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4CF7EE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4E0A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BD55" w14:textId="77777777" w:rsidR="00490716" w:rsidRPr="001467E0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9CE4EB4" w14:textId="77777777" w:rsidR="00490716" w:rsidRPr="00C0002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4943AB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A267A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E2B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19DB8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57A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478AE01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5C4483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7E9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DA7E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EE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8FC4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3A8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49EC54D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1569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26F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0EE4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2402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7883233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9EA6D6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482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1FC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C780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44AA7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0BA6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7D80EB0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92C2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C2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8CFB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F457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4AE8A1B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5991189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91F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29D6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A2F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72490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6B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AA93B3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C533A0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680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4B0E6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34CC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67757DC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167356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73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8572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3CA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7D57E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6222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1B6599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5168EC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0B9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684F676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ECCC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31E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3A31B5C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552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8651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952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29EC278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3384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6481D" w14:textId="77777777" w:rsidR="00490716" w:rsidRPr="001467E0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F894F5B" w14:textId="77777777" w:rsidR="00490716" w:rsidRPr="008D7F2C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3828CE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969465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D18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0EBE8CB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97D2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58B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16025CB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ACF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F4DE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B59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9D5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64F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490716" w14:paraId="2E72891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648211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7B3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2A9F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0BB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0B77A82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7BC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EB5A5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5CC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E07E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084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8B96A39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16C59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995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5F7D3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1233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3781820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7AA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6202F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22AE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602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8438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404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A06E6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490716" w14:paraId="1D4B552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D4A3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597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21101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1BB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775C33B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0E2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BE5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81D2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18F2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CE6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746B7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490716" w14:paraId="10E047A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7C7F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06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CF7ED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008D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98F7CA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62D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D11DCB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5A4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1A5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167A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0E9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7FF4D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490716" w14:paraId="3899E88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994F5" w14:textId="77777777" w:rsidR="00490716" w:rsidRDefault="00490716" w:rsidP="004907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32D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EAEDC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D81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37D67C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2898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56279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0B38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200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2D80E" w14:textId="77777777" w:rsidR="00490716" w:rsidRPr="00E4080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7625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6346A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037A72EA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0137E310" w14:textId="77777777" w:rsidR="00490716" w:rsidRDefault="00490716" w:rsidP="00D06EF4">
      <w:pPr>
        <w:pStyle w:val="Heading1"/>
        <w:spacing w:line="360" w:lineRule="auto"/>
      </w:pPr>
      <w:r>
        <w:t>LINIA 705</w:t>
      </w:r>
    </w:p>
    <w:p w14:paraId="580E85B9" w14:textId="77777777" w:rsidR="00490716" w:rsidRDefault="00490716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90716" w14:paraId="3BDD85C8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EACB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31D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  <w:p w14:paraId="04DD7CA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48B5B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F6B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34A0212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980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8391A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731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2E842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520F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73AA6018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2764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0A1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9+250</w:t>
            </w:r>
          </w:p>
          <w:p w14:paraId="1025B0E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06FA1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2191" w14:textId="77777777" w:rsidR="00490716" w:rsidRDefault="00490716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-</w:t>
            </w:r>
          </w:p>
          <w:p w14:paraId="6A5FACB6" w14:textId="77777777" w:rsidR="00490716" w:rsidRDefault="00490716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B7A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67D3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BECC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9A7C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5B1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19B1EE3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5C85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586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F59C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A3B5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3D04228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2AD29F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F1CC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EAE9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BB7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C7BB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5224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25646E3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92B0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5A8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D3A7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6DE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33BA442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755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0A64BC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3 - 7 </w:t>
            </w:r>
          </w:p>
          <w:p w14:paraId="36B685A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13317E6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0EFC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CF4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FE9B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3BE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1FE9B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3.</w:t>
            </w:r>
          </w:p>
        </w:tc>
      </w:tr>
      <w:tr w:rsidR="00490716" w14:paraId="4007009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A1C6D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50A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D2FD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EF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Tuluceşti</w:t>
            </w:r>
          </w:p>
          <w:p w14:paraId="3A07640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0E4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07F73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1C3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56815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E25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B709F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şi 4.</w:t>
            </w:r>
          </w:p>
        </w:tc>
      </w:tr>
      <w:tr w:rsidR="00490716" w14:paraId="260898B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2D84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158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27+300</w:t>
            </w:r>
          </w:p>
          <w:p w14:paraId="63E841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C003A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191F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Tuluceşti -</w:t>
            </w:r>
          </w:p>
          <w:p w14:paraId="478912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A848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6D37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98A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FBA9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F4B4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2683F7F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C8B2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E1AF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07BC9E4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57C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071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Tg. Bujor</w:t>
            </w:r>
          </w:p>
          <w:p w14:paraId="4359039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D80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C51E7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C2F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A5279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AD68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3ABFD6E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B3BD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35A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66+950</w:t>
            </w:r>
          </w:p>
          <w:p w14:paraId="0D06E36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F7B3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652F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Tg. Bujor -</w:t>
            </w:r>
          </w:p>
          <w:p w14:paraId="6F1A3FE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36C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D44D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95D8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99F4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F4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1BF8D58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7E08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6E24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80+600</w:t>
            </w:r>
          </w:p>
          <w:p w14:paraId="09C2C0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66F3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3F1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67D7FB6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1C3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B2B0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BB7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A08B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DD17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permanentă.</w:t>
            </w:r>
          </w:p>
        </w:tc>
      </w:tr>
      <w:tr w:rsidR="00490716" w14:paraId="65EA91D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36DC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73B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98+575</w:t>
            </w:r>
          </w:p>
          <w:p w14:paraId="7C8146B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2FB3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D351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Bereşti -</w:t>
            </w:r>
          </w:p>
          <w:p w14:paraId="4C1A9CB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8E1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F280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BE78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D7E7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7E1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405F94A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D75E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316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104+943</w:t>
            </w:r>
          </w:p>
          <w:p w14:paraId="3F8CFB3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286E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D28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Bârlad -</w:t>
            </w:r>
          </w:p>
          <w:p w14:paraId="54B0A68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003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BA31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ACB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CA3D4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AA19" w14:textId="77777777" w:rsidR="00490716" w:rsidRPr="00D84B80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84B8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AEB4FC2" w14:textId="77777777" w:rsidR="00490716" w:rsidRPr="0057755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7755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E093AD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78A77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B3F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12364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806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6036D24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22DD13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052F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BD713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6CBB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2730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6320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DD5055C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301ED" w14:textId="77777777" w:rsidR="00490716" w:rsidRDefault="00490716" w:rsidP="004907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C74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A586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1C34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Bereşti </w:t>
            </w:r>
          </w:p>
          <w:p w14:paraId="197D13B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  <w:p w14:paraId="6E6B4C8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364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11D23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6,  7, diag.</w:t>
            </w:r>
          </w:p>
          <w:p w14:paraId="05DDE7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  -  5, </w:t>
            </w:r>
          </w:p>
          <w:p w14:paraId="2CFE5C0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 -  7, </w:t>
            </w:r>
          </w:p>
          <w:p w14:paraId="351DF64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CD070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A1A9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34B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92F6" w14:textId="77777777" w:rsidR="00490716" w:rsidRPr="006A1A9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E2B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3AC64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2 - 6.</w:t>
            </w:r>
          </w:p>
        </w:tc>
      </w:tr>
    </w:tbl>
    <w:p w14:paraId="403B4834" w14:textId="77777777" w:rsidR="00490716" w:rsidRPr="00454E32" w:rsidRDefault="00490716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2156A399" w14:textId="77777777" w:rsidR="00490716" w:rsidRDefault="00490716" w:rsidP="00BD6EB6">
      <w:pPr>
        <w:pStyle w:val="Heading1"/>
        <w:spacing w:line="360" w:lineRule="auto"/>
      </w:pPr>
      <w:r>
        <w:t>LINIA 706 A</w:t>
      </w:r>
    </w:p>
    <w:p w14:paraId="13CEEC37" w14:textId="77777777" w:rsidR="00490716" w:rsidRDefault="00490716" w:rsidP="00D70D6B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RAMIFICAŢIE HALTA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490716" w14:paraId="5D3799C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C656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D883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7271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0A4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72E2C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A52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8C28" w14:textId="77777777" w:rsidR="00490716" w:rsidRPr="000B62B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29CD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7DACB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16CC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BC6513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9F65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AFC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F13E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D799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87F6EA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5B93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B60438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9C1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01C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5747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482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733E9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359C9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1 - 4.</w:t>
            </w:r>
          </w:p>
        </w:tc>
      </w:tr>
      <w:tr w:rsidR="00490716" w14:paraId="11A63A1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491A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450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834E6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321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1B8BB0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D6F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65A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884E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00F9F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4484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57011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D111D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şi 9.</w:t>
            </w:r>
          </w:p>
        </w:tc>
      </w:tr>
      <w:tr w:rsidR="00490716" w14:paraId="01675B6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C3FE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BF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2925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A614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302F64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C39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1F10A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D22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84AD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BE8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6A5D0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7F297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490716" w14:paraId="0547AC4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97034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25E2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396ED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CCE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F7D91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148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F0E8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547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4A26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63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97363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07334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490716" w14:paraId="01DA40B5" w14:textId="77777777">
        <w:trPr>
          <w:cantSplit/>
          <w:trHeight w:val="12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CB39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177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B85B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396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534DCB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3359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24, 26,  36 </w:t>
            </w:r>
          </w:p>
          <w:p w14:paraId="5E2BB0A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D25E05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 32 / 38, 34 / 40, 46 / 50 şi </w:t>
            </w:r>
          </w:p>
          <w:p w14:paraId="411C87B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E844" w14:textId="77777777" w:rsidR="00490716" w:rsidRPr="000B62B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7DC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3058C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A5E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72354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F740B1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1 - 13.</w:t>
            </w:r>
          </w:p>
        </w:tc>
      </w:tr>
      <w:tr w:rsidR="00490716" w14:paraId="26730F0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20F1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98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FE31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981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82CAFF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D87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94F5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56FD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07AF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D0B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12EEF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6568D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şi 6.</w:t>
            </w:r>
          </w:p>
        </w:tc>
      </w:tr>
      <w:tr w:rsidR="00490716" w14:paraId="450A0E8C" w14:textId="77777777">
        <w:trPr>
          <w:cantSplit/>
          <w:trHeight w:val="15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4C8CD" w14:textId="77777777" w:rsidR="00490716" w:rsidRDefault="00490716" w:rsidP="004907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35F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283D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680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456AB36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14E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7AE7483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5CB04E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288718E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61D36F1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E9D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CBC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75BB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C3CF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5B5B6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CEFE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</w:tbl>
    <w:p w14:paraId="2DDCD7F8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3996A9EA" w14:textId="77777777" w:rsidR="00490716" w:rsidRDefault="00490716" w:rsidP="0094622D">
      <w:pPr>
        <w:pStyle w:val="Heading1"/>
        <w:spacing w:line="360" w:lineRule="auto"/>
      </w:pPr>
      <w:r>
        <w:lastRenderedPageBreak/>
        <w:t>LINIA 706 B</w:t>
      </w:r>
    </w:p>
    <w:p w14:paraId="64015ADC" w14:textId="77777777" w:rsidR="00490716" w:rsidRDefault="00490716" w:rsidP="00961F23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RAMIFICAŢIE TULUCEŞTI - GALAŢI BRATEŞ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3"/>
        <w:gridCol w:w="870"/>
        <w:gridCol w:w="755"/>
        <w:gridCol w:w="870"/>
        <w:gridCol w:w="755"/>
        <w:gridCol w:w="2490"/>
      </w:tblGrid>
      <w:tr w:rsidR="00490716" w14:paraId="4891BFF8" w14:textId="77777777">
        <w:trPr>
          <w:cantSplit/>
          <w:trHeight w:val="100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967F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412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60A5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2792D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A6F8804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1E50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07C4D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6DF8B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D66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E20D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C70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AFBCA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490716" w14:paraId="19D044A9" w14:textId="77777777">
        <w:trPr>
          <w:cantSplit/>
          <w:trHeight w:val="340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E570D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4BE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20B5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A8B5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D210676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C5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7A15750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43803A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13F21E9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şi </w:t>
            </w:r>
          </w:p>
          <w:p w14:paraId="4A8BCA9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8C15F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5FA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4A916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785A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7BF87F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490716" w14:paraId="5F77C96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6BBC4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4D2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1DFA7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DDC64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9CCB030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FDC5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79E1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46DC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383E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914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90716" w14:paraId="4390EC49" w14:textId="77777777">
        <w:trPr>
          <w:cantSplit/>
          <w:trHeight w:val="10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4277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99D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6378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9E34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0B27FFC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CC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8DA4A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CBA7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7AA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CF88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41B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7B0C56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490716" w14:paraId="7C197FC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58264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EFF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0AE8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820A6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6DD96D3F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0E2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1F1E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A9E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BAE4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8A9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0D0249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şi 2.</w:t>
            </w:r>
          </w:p>
        </w:tc>
      </w:tr>
      <w:tr w:rsidR="00490716" w14:paraId="1B087501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343D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F4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A8B6A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34768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05876230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733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3CDB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66DA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A68A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D42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176863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şi 9.</w:t>
            </w:r>
          </w:p>
        </w:tc>
      </w:tr>
      <w:tr w:rsidR="00490716" w14:paraId="70B47BD8" w14:textId="77777777">
        <w:trPr>
          <w:cantSplit/>
          <w:trHeight w:val="7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6C99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FD2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A2C4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339D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57F5BC1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C2B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EE5BC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610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E33F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A6FA" w14:textId="77777777" w:rsidR="00490716" w:rsidRPr="00484EAF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E1A9C6A" w14:textId="77777777" w:rsidR="00490716" w:rsidRPr="00484EAF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4DEF4EF2" w14:textId="77777777" w:rsidR="00490716" w:rsidRPr="00484EAF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484EAF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490716" w14:paraId="6B7BC355" w14:textId="77777777">
        <w:trPr>
          <w:cantSplit/>
          <w:trHeight w:val="88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FF6D1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C98C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DC02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25E5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7957B4FA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E58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24, 26 şi 36, T.D.J.</w:t>
            </w:r>
          </w:p>
          <w:p w14:paraId="4D5FB4D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şi </w:t>
            </w:r>
          </w:p>
          <w:p w14:paraId="6BA8BB2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78FF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4718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A08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6FB3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0E4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FCAA07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490716" w14:paraId="0CE286EF" w14:textId="77777777">
        <w:trPr>
          <w:cantSplit/>
          <w:trHeight w:val="5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919D" w14:textId="77777777" w:rsidR="00490716" w:rsidRDefault="00490716" w:rsidP="004907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BDFB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6BB6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051A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5B2F8412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874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44F03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03F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D5827" w14:textId="77777777" w:rsidR="00490716" w:rsidRPr="00147184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B8AD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C6A163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şi 6.</w:t>
            </w:r>
          </w:p>
        </w:tc>
      </w:tr>
    </w:tbl>
    <w:p w14:paraId="695F4195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140FED9A" w14:textId="77777777" w:rsidR="00490716" w:rsidRDefault="00490716" w:rsidP="00155979">
      <w:pPr>
        <w:pStyle w:val="Heading1"/>
        <w:spacing w:line="360" w:lineRule="auto"/>
      </w:pPr>
      <w:r>
        <w:t>LINIA 706 E</w:t>
      </w:r>
    </w:p>
    <w:p w14:paraId="421ADD20" w14:textId="77777777" w:rsidR="00490716" w:rsidRDefault="00490716" w:rsidP="00427A2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MĂRFURI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90716" w14:paraId="197D7E6D" w14:textId="77777777">
        <w:trPr>
          <w:cantSplit/>
          <w:trHeight w:val="28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E699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4A7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E34CA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F6A3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0E1891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AB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2CB431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7E189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425AE47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21 / 23, 25 / 29 </w:t>
            </w:r>
          </w:p>
          <w:p w14:paraId="33FC8ED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B018CF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153E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8FB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2F0D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022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13A6D3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1 - 14.</w:t>
            </w:r>
          </w:p>
        </w:tc>
      </w:tr>
      <w:tr w:rsidR="00490716" w14:paraId="1391E061" w14:textId="77777777">
        <w:trPr>
          <w:cantSplit/>
          <w:trHeight w:val="40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7D716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36FB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6C2B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849D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EC85073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4EA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E2947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47E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C80B2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ED1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90716" w14:paraId="718707A4" w14:textId="77777777">
        <w:trPr>
          <w:cantSplit/>
          <w:trHeight w:val="6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AC39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EF6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52ED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1D26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BF9067C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A880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6C2661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5481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D8BB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B84F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A90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AF76FC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1 - 4.</w:t>
            </w:r>
          </w:p>
        </w:tc>
      </w:tr>
      <w:tr w:rsidR="00490716" w14:paraId="0912538D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182F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BBC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D966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DED8E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69F2FB6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2B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BF17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4BAB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8EFE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982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52860B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și 2.</w:t>
            </w:r>
          </w:p>
        </w:tc>
      </w:tr>
      <w:tr w:rsidR="00490716" w14:paraId="63369C93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F542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9ED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5C0D2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30CA9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649771A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F3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7F72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F8C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BC542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B478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014A62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și 9.</w:t>
            </w:r>
          </w:p>
        </w:tc>
      </w:tr>
      <w:tr w:rsidR="00490716" w14:paraId="453FBFDE" w14:textId="77777777">
        <w:trPr>
          <w:cantSplit/>
          <w:trHeight w:val="3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AA04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4238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40E92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BBAD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48F9E02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9B7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6E9D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A47F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9AC8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D281" w14:textId="77777777" w:rsidR="00490716" w:rsidRPr="001A537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84D959F" w14:textId="77777777" w:rsidR="00490716" w:rsidRPr="001A537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0371F139" w14:textId="77777777" w:rsidR="00490716" w:rsidRPr="001A537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1A5376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490716" w14:paraId="0827D7F8" w14:textId="77777777">
        <w:trPr>
          <w:cantSplit/>
          <w:trHeight w:val="30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08F46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524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9CE7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105A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7421CA5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B88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02059E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24, 26 </w:t>
            </w:r>
          </w:p>
          <w:p w14:paraId="4424A98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36 </w:t>
            </w:r>
          </w:p>
          <w:p w14:paraId="4D87D6D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F49BE2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32 / 38, 34 / 40, 46 / 50 </w:t>
            </w:r>
          </w:p>
          <w:p w14:paraId="7B12073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DAC73D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FB37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58A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CD92E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A3B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1FA3DF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1 - 13.</w:t>
            </w:r>
          </w:p>
        </w:tc>
      </w:tr>
      <w:tr w:rsidR="00490716" w14:paraId="70825FE1" w14:textId="77777777">
        <w:trPr>
          <w:cantSplit/>
          <w:trHeight w:val="8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F126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378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8E69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0240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E491C41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D3A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EEE1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4FF5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58A9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441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B838B4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5 și 6.</w:t>
            </w:r>
          </w:p>
        </w:tc>
      </w:tr>
      <w:tr w:rsidR="00490716" w14:paraId="0CDA2E06" w14:textId="77777777">
        <w:trPr>
          <w:cantSplit/>
          <w:trHeight w:val="13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3312" w14:textId="77777777" w:rsidR="00490716" w:rsidRDefault="00490716" w:rsidP="004907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2EF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0+691</w:t>
            </w:r>
          </w:p>
          <w:p w14:paraId="3C07125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698CC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D347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AF1C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Brateş - </w:t>
            </w:r>
          </w:p>
          <w:p w14:paraId="2DBABFAE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4F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D56F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4B1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31FA" w14:textId="77777777" w:rsidR="00490716" w:rsidRPr="00ED347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FD2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324263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schimbătorul numărul 6 Grupa Galaţi Brateş, la schimbătorul numărul 1 Grupa Galaţi Mărfuri.</w:t>
            </w:r>
          </w:p>
        </w:tc>
      </w:tr>
    </w:tbl>
    <w:p w14:paraId="29245833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362B6405" w14:textId="77777777" w:rsidR="00490716" w:rsidRDefault="00490716" w:rsidP="00D762FB">
      <w:pPr>
        <w:pStyle w:val="Heading1"/>
        <w:spacing w:line="360" w:lineRule="auto"/>
      </w:pPr>
      <w:r>
        <w:t>LINIA 706 F</w:t>
      </w:r>
    </w:p>
    <w:p w14:paraId="39A8DE98" w14:textId="77777777" w:rsidR="00490716" w:rsidRDefault="00490716" w:rsidP="004B5C20">
      <w:pPr>
        <w:pStyle w:val="Heading1"/>
        <w:spacing w:line="360" w:lineRule="auto"/>
        <w:rPr>
          <w:b w:val="0"/>
          <w:bCs w:val="0"/>
          <w:sz w:val="8"/>
        </w:rPr>
      </w:pPr>
      <w:r>
        <w:t>GALAŢI CĂLĂTORI - GALAŢI BRATEŞ - GALAŢI TRANSBORDARE - GALAŢI LARGĂ A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3"/>
        <w:gridCol w:w="2201"/>
        <w:gridCol w:w="869"/>
        <w:gridCol w:w="753"/>
        <w:gridCol w:w="869"/>
        <w:gridCol w:w="753"/>
        <w:gridCol w:w="2490"/>
      </w:tblGrid>
      <w:tr w:rsidR="00490716" w14:paraId="44DE4D79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051B3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B09C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22721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D3B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252CD15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7DE9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02D3BE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 şi 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8DB8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942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27183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84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4FDD0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490716" w14:paraId="1B7F81F5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FA31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FE7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260+480</w:t>
            </w:r>
          </w:p>
          <w:p w14:paraId="598F252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260+915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F22F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CFC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60A5372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 Brateş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BB7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39858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4DF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1EFE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8ED8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FE676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semnalul M 1 </w:t>
            </w:r>
          </w:p>
          <w:p w14:paraId="73D0EBA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staţia Galaţi Călători</w:t>
            </w:r>
          </w:p>
          <w:p w14:paraId="30EE13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11 </w:t>
            </w:r>
          </w:p>
          <w:p w14:paraId="387C817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staţia </w:t>
            </w:r>
            <w:r w:rsidRPr="007412FF">
              <w:rPr>
                <w:b/>
                <w:bCs/>
                <w:i/>
                <w:sz w:val="20"/>
                <w:lang w:val="ro-RO"/>
              </w:rPr>
              <w:t>Galaţi Brateş.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</w:tr>
      <w:tr w:rsidR="00490716" w14:paraId="4D2D3C26" w14:textId="77777777">
        <w:trPr>
          <w:cantSplit/>
          <w:trHeight w:val="19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51AC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F9C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BC95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549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59C914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012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17 </w:t>
            </w:r>
          </w:p>
          <w:p w14:paraId="4D5C08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EB5DD0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21 / 23, 25 / 29 </w:t>
            </w:r>
          </w:p>
          <w:p w14:paraId="01ED95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284E46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31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A620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3E34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09D7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D37E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27492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1 - 14.</w:t>
            </w:r>
          </w:p>
        </w:tc>
      </w:tr>
      <w:tr w:rsidR="00490716" w14:paraId="6B43F40A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4A61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5D8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F7C7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65F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D83571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1025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B2CC0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B98D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038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B818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526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5B8AAA7" w14:textId="77777777">
        <w:trPr>
          <w:cantSplit/>
          <w:trHeight w:val="9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18AC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4DD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CBED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445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A6DF0E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FE7B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2A60B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și 39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BCD3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9F8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9C735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BED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DB0E1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1 - 4.</w:t>
            </w:r>
          </w:p>
        </w:tc>
      </w:tr>
      <w:tr w:rsidR="00490716" w14:paraId="07123823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8CC8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08C6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2AA7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1D5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B6E4FD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14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3DA26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4BC5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56CF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3C4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FB84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2.</w:t>
            </w:r>
          </w:p>
        </w:tc>
      </w:tr>
      <w:tr w:rsidR="00490716" w14:paraId="13B11E00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417F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9A7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BFF08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9F0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52900E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44F3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57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051D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1076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68490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695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4E376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şi 92.</w:t>
            </w:r>
          </w:p>
        </w:tc>
      </w:tr>
      <w:tr w:rsidR="00490716" w14:paraId="5ECFDAD7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B1D5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E4F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8E21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5D0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960DBF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675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FB7C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A12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7C42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CC1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E864B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6CB7B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1 - 14.</w:t>
            </w:r>
          </w:p>
        </w:tc>
      </w:tr>
      <w:tr w:rsidR="00490716" w14:paraId="7143308A" w14:textId="77777777">
        <w:trPr>
          <w:cantSplit/>
          <w:trHeight w:val="38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4644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889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627E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559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3D9739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DAE2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F5E8FA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24, 26 </w:t>
            </w:r>
          </w:p>
          <w:p w14:paraId="19BA5EE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36 </w:t>
            </w:r>
          </w:p>
          <w:p w14:paraId="1DD6836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97CD4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nr. </w:t>
            </w:r>
          </w:p>
          <w:p w14:paraId="54EF102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32 / 38, 34 / 40, 46 / 50 </w:t>
            </w:r>
          </w:p>
          <w:p w14:paraId="724C645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7B331B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 / 52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B237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AA2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F0FD3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F0F4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AB14A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1 - 13.</w:t>
            </w:r>
          </w:p>
        </w:tc>
      </w:tr>
      <w:tr w:rsidR="00490716" w14:paraId="205D8D65" w14:textId="77777777">
        <w:trPr>
          <w:cantSplit/>
          <w:trHeight w:val="78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A05FC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651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2DAD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005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4892E26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F0C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03872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42CC3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061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69C2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F81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556DA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6.</w:t>
            </w:r>
          </w:p>
        </w:tc>
      </w:tr>
      <w:tr w:rsidR="00490716" w14:paraId="3C059BCE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25B9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1EF5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264+000</w:t>
            </w:r>
          </w:p>
          <w:p w14:paraId="64A8B5B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6C79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37E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Transbordare - Galaţi Largă 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23E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A61F0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02F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9875A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838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091AB1F5" w14:textId="77777777">
        <w:trPr>
          <w:cantSplit/>
          <w:trHeight w:val="2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F0AC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D13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504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5BB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2095E7A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31E4DFE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E8B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D234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DFC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49632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EAE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4D4CF12" w14:textId="77777777">
        <w:trPr>
          <w:cantSplit/>
          <w:trHeight w:val="6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B827" w14:textId="77777777" w:rsidR="00490716" w:rsidRDefault="00490716" w:rsidP="004907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A9A3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2477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BAD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5BBD29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800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9BA4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nr.  28 </w:t>
            </w:r>
          </w:p>
          <w:p w14:paraId="310843C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 15 </w:t>
            </w:r>
          </w:p>
          <w:p w14:paraId="251E1BF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F239C5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4306AC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9 - 13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133C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5555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7AE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60D2" w14:textId="77777777" w:rsidR="00490716" w:rsidRPr="00D5555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B397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C8A0F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8 - 10.</w:t>
            </w:r>
          </w:p>
        </w:tc>
      </w:tr>
    </w:tbl>
    <w:p w14:paraId="1318B21E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7523B79D" w14:textId="77777777" w:rsidR="00490716" w:rsidRDefault="00490716" w:rsidP="002F1D47">
      <w:pPr>
        <w:pStyle w:val="Heading1"/>
        <w:spacing w:line="360" w:lineRule="auto"/>
      </w:pPr>
      <w:r>
        <w:t>LINIA 706 H</w:t>
      </w:r>
    </w:p>
    <w:p w14:paraId="7647E876" w14:textId="77777777" w:rsidR="00490716" w:rsidRDefault="00490716" w:rsidP="0075000F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- GALAŢI BAZIN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90716" w14:paraId="306EDA7F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DC65" w14:textId="77777777" w:rsidR="00490716" w:rsidRDefault="00490716" w:rsidP="004907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CED5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72CE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00A8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02A4133D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2B55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12, 54, 58, 62, 64 și TDJ 14/16 și 18/20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D4EE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5E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CBCF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49B57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5783BF6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30A120AA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1 - 14.</w:t>
            </w:r>
          </w:p>
        </w:tc>
      </w:tr>
      <w:tr w:rsidR="00490716" w14:paraId="6C882088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1194" w14:textId="77777777" w:rsidR="00490716" w:rsidRDefault="00490716" w:rsidP="004907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C33A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91AA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E8FF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5C2447FD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AE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24, 26, 36 și TDJ 32/38, 34/40, 46/50 și 48/52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16B8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59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6AFF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606D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201BFA62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6C6151B3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la liniile 1 - 1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3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490716" w14:paraId="5E0188CB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FFD0" w14:textId="77777777" w:rsidR="00490716" w:rsidRDefault="00490716" w:rsidP="004907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6928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FEEDB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08AC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6C188DE7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8D03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7AE0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B642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D4B49" w14:textId="77777777" w:rsidR="00490716" w:rsidRPr="005650BB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E0EAF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B95F6E9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432E3058" w14:textId="77777777" w:rsidR="00490716" w:rsidRPr="00211C81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5 și 6</w:t>
            </w:r>
            <w:r w:rsidRPr="00211C81">
              <w:rPr>
                <w:b/>
                <w:bCs/>
                <w:i/>
                <w:iCs/>
                <w:spacing w:val="6"/>
                <w:sz w:val="20"/>
                <w:lang w:val="ro-RO"/>
              </w:rPr>
              <w:t>.</w:t>
            </w:r>
          </w:p>
        </w:tc>
      </w:tr>
      <w:tr w:rsidR="00490716" w14:paraId="2A9034E2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B201" w14:textId="77777777" w:rsidR="00490716" w:rsidRDefault="00490716" w:rsidP="004907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BD8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0+647</w:t>
            </w:r>
          </w:p>
          <w:p w14:paraId="0099FD4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2B5D" w14:textId="77777777" w:rsidR="00490716" w:rsidRPr="004C242C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C242C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6CD2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 -</w:t>
            </w:r>
          </w:p>
          <w:p w14:paraId="74FD980E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Bazin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F38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6E05D" w14:textId="77777777" w:rsidR="00490716" w:rsidRPr="004F0B2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182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DEEEE" w14:textId="77777777" w:rsidR="00490716" w:rsidRPr="004F0B2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FAF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4F400C7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schimbătorul numărul 6 </w:t>
            </w:r>
          </w:p>
          <w:p w14:paraId="672BA55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Grupa Galaţi Brateş, </w:t>
            </w:r>
          </w:p>
          <w:p w14:paraId="107318E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la T.D.J. numărul 38 / 40 Grupa Galaţi Bazin.</w:t>
            </w:r>
          </w:p>
        </w:tc>
      </w:tr>
    </w:tbl>
    <w:p w14:paraId="79499472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6A3DE55D" w14:textId="77777777" w:rsidR="00490716" w:rsidRDefault="00490716" w:rsidP="00661BBB">
      <w:pPr>
        <w:pStyle w:val="Heading1"/>
        <w:spacing w:line="360" w:lineRule="auto"/>
      </w:pPr>
      <w:r>
        <w:t>LINIA 706 J</w:t>
      </w:r>
    </w:p>
    <w:p w14:paraId="63950676" w14:textId="77777777" w:rsidR="00490716" w:rsidRDefault="00490716" w:rsidP="00B5312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MĂRFURI - GALAŢI BAZIN - GALAŢI LARGĂ A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90716" w14:paraId="20035995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C95C" w14:textId="77777777" w:rsidR="00490716" w:rsidRDefault="00490716" w:rsidP="004907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CF3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1+525</w:t>
            </w:r>
          </w:p>
          <w:p w14:paraId="46DCA0C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37A0" w14:textId="77777777" w:rsidR="00490716" w:rsidRPr="009B367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B367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C65A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Mărfuri</w:t>
            </w:r>
          </w:p>
          <w:p w14:paraId="1CF01A47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6 directă </w:t>
            </w:r>
          </w:p>
          <w:p w14:paraId="422CD662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37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E7EA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E56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29C9A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EB2A9" w14:textId="77777777" w:rsidR="00490716" w:rsidRPr="000B6A72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35C8DAD5" w14:textId="77777777" w:rsidR="00490716" w:rsidRPr="000B6A72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Afectează intrări - ieşiri </w:t>
            </w:r>
          </w:p>
          <w:p w14:paraId="757FE44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peste sch. 2</w:t>
            </w: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 </w:t>
            </w: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cale largă, </w:t>
            </w:r>
          </w:p>
          <w:p w14:paraId="4664B1B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st. </w:t>
            </w:r>
            <w:r w:rsidRPr="000B6A72">
              <w:rPr>
                <w:b/>
                <w:bCs/>
                <w:i/>
                <w:iCs/>
                <w:sz w:val="20"/>
                <w:lang w:val="ro-RO"/>
              </w:rPr>
              <w:t>Galaţi Mărfuri, Cap Y.</w:t>
            </w:r>
          </w:p>
        </w:tc>
      </w:tr>
      <w:tr w:rsidR="00490716" w14:paraId="505958CD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6C44" w14:textId="77777777" w:rsidR="00490716" w:rsidRDefault="00490716" w:rsidP="004907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3CF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1+570</w:t>
            </w:r>
          </w:p>
          <w:p w14:paraId="54AD24B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4+180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9D02" w14:textId="77777777" w:rsidR="00490716" w:rsidRPr="009B367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21A5D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Mărfuri -</w:t>
            </w:r>
          </w:p>
          <w:p w14:paraId="6DDA23F2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E3A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C833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8256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F5781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B21A" w14:textId="77777777" w:rsidR="00490716" w:rsidRPr="000B6A72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 w:rsidRPr="000B6A72"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90716" w14:paraId="73391B8B" w14:textId="77777777">
        <w:trPr>
          <w:cantSplit/>
          <w:trHeight w:val="141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083A5" w14:textId="77777777" w:rsidR="00490716" w:rsidRDefault="00490716" w:rsidP="004907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1C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656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8D1E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</w:t>
            </w:r>
          </w:p>
          <w:p w14:paraId="4A308A2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</w:t>
            </w:r>
          </w:p>
          <w:p w14:paraId="43317E65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BC4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17CF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5CB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7476E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042E" w14:textId="77777777" w:rsidR="00490716" w:rsidRPr="000B6A72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90716" w14:paraId="072D8733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A498" w14:textId="77777777" w:rsidR="00490716" w:rsidRDefault="00490716" w:rsidP="004907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15A3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120E" w14:textId="77777777" w:rsidR="00490716" w:rsidRPr="009B367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524C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5235CB5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4C7402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9C5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C270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23BE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1A288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4EE0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90716" w14:paraId="277DEB44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86998" w14:textId="77777777" w:rsidR="00490716" w:rsidRDefault="00490716" w:rsidP="004907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E3A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6C30" w14:textId="77777777" w:rsidR="00490716" w:rsidRPr="009B367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44448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7E1C45A2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  <w:p w14:paraId="1DA862FF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5FEA8FF3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49C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80B5D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F83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6C1D4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9AD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90716" w14:paraId="156A4D2E" w14:textId="77777777">
        <w:trPr>
          <w:cantSplit/>
          <w:trHeight w:val="195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510B" w14:textId="77777777" w:rsidR="00490716" w:rsidRDefault="00490716" w:rsidP="004907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CD57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5C7C4" w14:textId="77777777" w:rsidR="00490716" w:rsidRPr="009B367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7103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6CF54C84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5484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2932D46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şi </w:t>
            </w:r>
          </w:p>
          <w:p w14:paraId="1E0AB8D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4ED8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C775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A86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AC37" w14:textId="77777777" w:rsidR="00490716" w:rsidRPr="008C7758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1599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01735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0 - 7.</w:t>
            </w:r>
          </w:p>
        </w:tc>
      </w:tr>
    </w:tbl>
    <w:p w14:paraId="2A1F8D5E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6830F0DB" w14:textId="77777777" w:rsidR="00490716" w:rsidRDefault="00490716" w:rsidP="00A97D04">
      <w:pPr>
        <w:pStyle w:val="Heading1"/>
        <w:spacing w:line="360" w:lineRule="auto"/>
      </w:pPr>
      <w:r>
        <w:t>LINIA 706 K</w:t>
      </w:r>
    </w:p>
    <w:p w14:paraId="3894F519" w14:textId="77777777" w:rsidR="00490716" w:rsidRDefault="00490716" w:rsidP="001012E1">
      <w:pPr>
        <w:pStyle w:val="Heading1"/>
        <w:spacing w:line="360" w:lineRule="auto"/>
        <w:rPr>
          <w:b w:val="0"/>
          <w:bCs w:val="0"/>
          <w:sz w:val="8"/>
        </w:rPr>
      </w:pPr>
      <w:r>
        <w:t>GALAŢI BRATEŞ - GALAŢI LARGĂ (CALE LARGĂ)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490716" w14:paraId="70FA28FB" w14:textId="77777777">
        <w:trPr>
          <w:cantSplit/>
          <w:trHeight w:val="12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B9D5E" w14:textId="77777777" w:rsidR="00490716" w:rsidRDefault="00490716" w:rsidP="004907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FE7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260+180</w:t>
            </w:r>
          </w:p>
          <w:p w14:paraId="44CEAA2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261+160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0689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19F5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Călători -</w:t>
            </w:r>
          </w:p>
          <w:p w14:paraId="516ACA2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Brateş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576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4B43A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2FC8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5AC8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6EE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5DF30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semnalul M 27 din staţia Galaţi Călători</w:t>
            </w:r>
          </w:p>
          <w:p w14:paraId="4842371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semnalul M 25 </w:t>
            </w:r>
          </w:p>
          <w:p w14:paraId="2F47CFC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 staţia Galaţi Brateş.</w:t>
            </w:r>
          </w:p>
        </w:tc>
      </w:tr>
      <w:tr w:rsidR="00490716" w14:paraId="25E25A8F" w14:textId="77777777">
        <w:trPr>
          <w:cantSplit/>
          <w:trHeight w:val="1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076A" w14:textId="77777777" w:rsidR="00490716" w:rsidRDefault="00490716" w:rsidP="004907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04C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6A36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675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7CCC762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largă + normală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C927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</w:t>
            </w:r>
          </w:p>
          <w:p w14:paraId="0AEB241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3A4F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AD75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15EC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0AB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04B174A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8D824" w14:textId="77777777" w:rsidR="00490716" w:rsidRDefault="00490716" w:rsidP="004907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8E62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115A4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216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Brateş</w:t>
            </w:r>
          </w:p>
          <w:p w14:paraId="27452FD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843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de la călcâiul sch. </w:t>
            </w:r>
          </w:p>
          <w:p w14:paraId="0D055E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nr.  66 până la călcâiul sch. </w:t>
            </w:r>
          </w:p>
          <w:p w14:paraId="2219F96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nr. 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20164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C47C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46BB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38A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01DB1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semnalele M 46</w:t>
            </w:r>
          </w:p>
          <w:p w14:paraId="693E26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M 4 cale largă.</w:t>
            </w:r>
          </w:p>
        </w:tc>
      </w:tr>
      <w:tr w:rsidR="00490716" w14:paraId="64C0CD62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394B" w14:textId="77777777" w:rsidR="00490716" w:rsidRDefault="00490716" w:rsidP="004907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A9B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5D506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2C5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2A339B1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0 prim.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600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AEB18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EFE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583F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2EF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1A3B001" w14:textId="77777777">
        <w:trPr>
          <w:cantSplit/>
          <w:trHeight w:val="16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0FED" w14:textId="77777777" w:rsidR="00490716" w:rsidRDefault="00490716" w:rsidP="004907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3E3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58EA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F46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Galaţi Largă A</w:t>
            </w:r>
          </w:p>
          <w:p w14:paraId="30E0123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prim. - expedieri</w:t>
            </w:r>
          </w:p>
          <w:p w14:paraId="1F28A8A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(cale largă + normală)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81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BAD35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07C1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0374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459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1C673F1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F885" w14:textId="77777777" w:rsidR="00490716" w:rsidRDefault="00490716" w:rsidP="004907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1DE5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334E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26E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61A6578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368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2FCF94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978687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de legătură dintre acestea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B289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168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F27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5CCD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DB1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EB118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0BE11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0 - 7.</w:t>
            </w:r>
          </w:p>
        </w:tc>
      </w:tr>
      <w:tr w:rsidR="00490716" w14:paraId="21430561" w14:textId="77777777">
        <w:trPr>
          <w:cantSplit/>
          <w:trHeight w:val="1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9674" w14:textId="77777777" w:rsidR="00490716" w:rsidRDefault="00490716" w:rsidP="00490716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B8E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65AB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A177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Largă A</w:t>
            </w:r>
          </w:p>
          <w:p w14:paraId="63A392A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E5A7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vf. inimă de încă-lecare </w:t>
            </w:r>
          </w:p>
          <w:p w14:paraId="1420CDB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497F9F9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des-călecare</w:t>
            </w:r>
          </w:p>
          <w:p w14:paraId="401A6F1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266+300</w:t>
            </w:r>
          </w:p>
          <w:p w14:paraId="5123F21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până la vf. </w:t>
            </w:r>
          </w:p>
          <w:p w14:paraId="6B0BFD9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  <w:p w14:paraId="460BF5B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Largă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DB343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E60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EBE4E" w14:textId="77777777" w:rsidR="00490716" w:rsidRPr="007C168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79F9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3322EAF" w14:textId="77777777" w:rsidR="00490716" w:rsidRPr="00487DEA" w:rsidRDefault="00490716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353D4ED4" w14:textId="77777777" w:rsidR="00490716" w:rsidRDefault="00490716" w:rsidP="0005618A">
      <w:pPr>
        <w:pStyle w:val="Heading1"/>
        <w:spacing w:line="360" w:lineRule="auto"/>
      </w:pPr>
      <w:r>
        <w:t>LINIA 706 K+F</w:t>
      </w:r>
    </w:p>
    <w:p w14:paraId="0C05E652" w14:textId="77777777" w:rsidR="00490716" w:rsidRDefault="00490716" w:rsidP="008C2FB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LARGĂ A - POD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90716" w14:paraId="2637024D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A052" w14:textId="77777777" w:rsidR="00490716" w:rsidRDefault="00490716" w:rsidP="004907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3D0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266+300</w:t>
            </w:r>
          </w:p>
          <w:p w14:paraId="4E42548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270+800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1CE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C3E8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Galaţi Largă A - Frontieră de Stat </w:t>
            </w:r>
          </w:p>
          <w:p w14:paraId="236743A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Prut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CD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6561" w14:textId="77777777" w:rsidR="00490716" w:rsidRPr="00E021B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F76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2679" w14:textId="77777777" w:rsidR="00490716" w:rsidRPr="00E021B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A87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BB2425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De la inima de încălecare - descălecare până la paleta de semnalizare a limitării de viteză </w:t>
            </w:r>
          </w:p>
          <w:p w14:paraId="30A788C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L.V. = 5 km/h pentru Scanner-ul de la Frontiera de Stat.</w:t>
            </w:r>
          </w:p>
        </w:tc>
      </w:tr>
      <w:tr w:rsidR="00490716" w14:paraId="5C5E63AD" w14:textId="77777777">
        <w:trPr>
          <w:cantSplit/>
          <w:trHeight w:val="99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00CCE" w14:textId="77777777" w:rsidR="00490716" w:rsidRDefault="00490716" w:rsidP="004907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039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271+800</w:t>
            </w:r>
          </w:p>
          <w:p w14:paraId="3C0EA00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272+054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D32A3" w14:textId="77777777" w:rsidR="00490716" w:rsidRPr="00E021B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C5CC0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Galaţi Largă A - Frontieră de Stat  </w:t>
            </w:r>
          </w:p>
          <w:p w14:paraId="47EEFACE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Pod Prut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8E7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F79EC" w14:textId="77777777" w:rsidR="00490716" w:rsidRPr="00E021B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402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1353" w14:textId="77777777" w:rsidR="00490716" w:rsidRPr="00E021B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08C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2E0B76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Pe toată lungimea Podului Prut, </w:t>
            </w:r>
          </w:p>
          <w:p w14:paraId="51E86B0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Cale largă şi normală, plus 24 m (prelungire distanţă 24 m din cauza introducerii pe teren a limitării  de  viteză permanente de 5 km / h).</w:t>
            </w:r>
          </w:p>
        </w:tc>
      </w:tr>
    </w:tbl>
    <w:p w14:paraId="2C22BAEA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2AF3FC06" w14:textId="77777777" w:rsidR="00490716" w:rsidRDefault="00490716" w:rsidP="006A59BE">
      <w:pPr>
        <w:pStyle w:val="Heading1"/>
        <w:spacing w:line="360" w:lineRule="auto"/>
      </w:pPr>
      <w:r>
        <w:t xml:space="preserve">LINIA 706 L </w:t>
      </w:r>
    </w:p>
    <w:p w14:paraId="6D1837DC" w14:textId="77777777" w:rsidR="00490716" w:rsidRDefault="00490716" w:rsidP="000545DA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GALAŢI BRATEŞ CALE LARGĂ - HALTĂ TUNEL - RAMIFICAŢIE TUNEL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90716" w14:paraId="40A2F1B5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3F047" w14:textId="77777777" w:rsidR="00490716" w:rsidRDefault="00490716" w:rsidP="0049071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A94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3906" w14:textId="77777777" w:rsidR="00490716" w:rsidRPr="00951D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7D69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14EC0402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728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8369" w14:textId="77777777" w:rsidR="00490716" w:rsidRPr="00951D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B14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3C27" w14:textId="77777777" w:rsidR="00490716" w:rsidRPr="00951D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972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56BB8F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490716" w14:paraId="05A56227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F85D8" w14:textId="77777777" w:rsidR="00490716" w:rsidRDefault="00490716" w:rsidP="0049071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E882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B4F50" w14:textId="77777777" w:rsidR="00490716" w:rsidRPr="00951D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7A8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2BEFEF1A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92A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 până la vf. sch. 68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2B8B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5E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B00A" w14:textId="77777777" w:rsidR="00490716" w:rsidRPr="00951D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502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6924D1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  <w:tr w:rsidR="00490716" w14:paraId="19662EC4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31503" w14:textId="77777777" w:rsidR="00490716" w:rsidRDefault="00490716" w:rsidP="00490716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D95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18B3" w14:textId="77777777" w:rsidR="00490716" w:rsidRPr="00951D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52CF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Brateş </w:t>
            </w:r>
          </w:p>
          <w:p w14:paraId="7A60A97C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F58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68 și 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2231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3A0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6214" w14:textId="77777777" w:rsidR="00490716" w:rsidRPr="00951D7A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5CB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54A2B2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15 - 17.</w:t>
            </w:r>
          </w:p>
        </w:tc>
      </w:tr>
    </w:tbl>
    <w:p w14:paraId="001CE681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241F5775" w14:textId="77777777" w:rsidR="00490716" w:rsidRDefault="00490716" w:rsidP="00BC4232">
      <w:pPr>
        <w:pStyle w:val="Heading1"/>
        <w:spacing w:line="360" w:lineRule="auto"/>
      </w:pPr>
      <w:r>
        <w:t>LINIA 708 A</w:t>
      </w:r>
    </w:p>
    <w:p w14:paraId="616AE91C" w14:textId="77777777" w:rsidR="00490716" w:rsidRDefault="00490716" w:rsidP="009A57E6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CĂLĂTORI - BARBOŞI tRIAJ</w:t>
      </w:r>
      <w:r>
        <w:rPr>
          <w:caps/>
          <w:sz w:val="20"/>
        </w:rPr>
        <w:t xml:space="preserve">  </w:t>
      </w:r>
      <w:r>
        <w:t>RACORDARE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90716" w14:paraId="12DE06F9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CD8F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C0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5792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65E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D6A8EB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9C2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55CBC6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FB5C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EA05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ABC25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B66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51600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 și 1 - 3 Furnal.</w:t>
            </w:r>
          </w:p>
        </w:tc>
      </w:tr>
      <w:tr w:rsidR="00490716" w14:paraId="2F1B821E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3FDE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5177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2431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632F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9EEB67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4FD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336B55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6AAB6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CA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FEE8C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21C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500D5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7 - 11.</w:t>
            </w:r>
          </w:p>
        </w:tc>
      </w:tr>
      <w:tr w:rsidR="00490716" w14:paraId="202E678A" w14:textId="77777777">
        <w:trPr>
          <w:cantSplit/>
          <w:trHeight w:val="5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B7A63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F85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DDC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EF6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40FBB1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8A96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7D7060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E3E0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F47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2382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3A8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89E9B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D8E74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X.</w:t>
            </w:r>
          </w:p>
        </w:tc>
      </w:tr>
      <w:tr w:rsidR="00490716" w14:paraId="17DB6C9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E88F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47E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A894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F64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F4DEAB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6D8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4243BD1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37  / 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A0E85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BE51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1CA2E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FA3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6BD51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8 - 11.</w:t>
            </w:r>
          </w:p>
        </w:tc>
      </w:tr>
      <w:tr w:rsidR="00490716" w14:paraId="5944F18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09E89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DFE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D372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76E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032835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59C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FB5FE1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78A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C4C0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97D0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D64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2A928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şi 11.</w:t>
            </w:r>
          </w:p>
        </w:tc>
      </w:tr>
      <w:tr w:rsidR="00490716" w14:paraId="43DCEE0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CA3D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6C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DC35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096B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B331D4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655F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F4C377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901E3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2EA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26DE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BCB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5E61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şi 2 Furnal.</w:t>
            </w:r>
          </w:p>
        </w:tc>
      </w:tr>
      <w:tr w:rsidR="00490716" w14:paraId="29CEA0D2" w14:textId="77777777">
        <w:trPr>
          <w:cantSplit/>
          <w:trHeight w:val="9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3F908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58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F4CE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2CA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CD39D6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A, linia 5 </w:t>
            </w:r>
          </w:p>
          <w:p w14:paraId="5D4AE5C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610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4F69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462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28222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2EE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1D7B6C3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5068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A7D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62F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430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C3E2E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3DA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3E037F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C1B7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722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338E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D87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0CAE3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8545E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 6.</w:t>
            </w:r>
          </w:p>
        </w:tc>
      </w:tr>
      <w:tr w:rsidR="00490716" w14:paraId="0BCDB068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3CBE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201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8D3E4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8FA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57481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E20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E6B021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C9E4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B74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022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A663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7F4AB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62B52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6, st. Barboși Triaj Grupa A Cap Y.</w:t>
            </w:r>
          </w:p>
        </w:tc>
      </w:tr>
      <w:tr w:rsidR="00490716" w14:paraId="4EAD7303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4192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7C4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A25A2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904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5D567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C1E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4A35683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7B30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1DAA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CFAB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4CA4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B018A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490716" w14:paraId="0268E99D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1F77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0F3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A9BE8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CE7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2ACE4D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4DD36FE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F24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04817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59F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A611A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EC6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BF9C365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6D65F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AC60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6213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30B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058D70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60F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976FF8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A3AF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33C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7D3C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6511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26A2E27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51D5A3C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490716" w14:paraId="1ED5E5E6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BDF4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8FF5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EA24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62D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0436E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164D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8B7040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F5B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9072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5529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103D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486D82B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2C3C42A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FC971AF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16B3F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F65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5AEF6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E0E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8E2712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166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0437E47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3152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5084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795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ED9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și 1D.</w:t>
            </w:r>
          </w:p>
          <w:p w14:paraId="521020D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D269ED2" w14:textId="77777777">
        <w:trPr>
          <w:cantSplit/>
          <w:trHeight w:val="6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B37A3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26C1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7C35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CC9B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78C177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E3E0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E52AE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C9A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21F53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73F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B5A924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11 şi 12.</w:t>
            </w:r>
          </w:p>
        </w:tc>
      </w:tr>
      <w:tr w:rsidR="00490716" w14:paraId="57A7876D" w14:textId="77777777">
        <w:tblPrEx>
          <w:tblCellMar>
            <w:left w:w="0" w:type="dxa"/>
            <w:right w:w="0" w:type="dxa"/>
          </w:tblCellMar>
        </w:tblPrEx>
        <w:trPr>
          <w:cantSplit/>
          <w:trHeight w:val="5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C8D7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9ED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9B968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7975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41283ED" w14:textId="77777777" w:rsidR="00490716" w:rsidRDefault="004907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EFD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F5A8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ECB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F367F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A18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54318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FDE92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02E7666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025024F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Barboşi Triaj. </w:t>
            </w:r>
          </w:p>
        </w:tc>
      </w:tr>
      <w:tr w:rsidR="00490716" w14:paraId="2E4C2558" w14:textId="77777777">
        <w:trPr>
          <w:cantSplit/>
          <w:trHeight w:val="182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540F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922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EA4D2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60C4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8516FD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  <w:p w14:paraId="373C242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2F97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3968AD7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7FD344E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6708601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475B0F1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0B5FFE0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AC8D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99E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1659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2F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29BD3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490716" w14:paraId="650B273B" w14:textId="77777777">
        <w:trPr>
          <w:cantSplit/>
          <w:trHeight w:val="6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7650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B0A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8FAF6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08D8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3E3406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B662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A7D64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9715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0FB9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E74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46612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 49.</w:t>
            </w:r>
          </w:p>
        </w:tc>
      </w:tr>
      <w:tr w:rsidR="00490716" w14:paraId="1EE42884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F67F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4DD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F391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DFF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0FAC0F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C31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A2124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B1BA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6443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89B1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3014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A3C5B2" w14:textId="77777777" w:rsidR="00490716" w:rsidRPr="00245F94" w:rsidRDefault="00490716">
            <w:pPr>
              <w:spacing w:before="40" w:after="40" w:line="360" w:lineRule="auto"/>
              <w:ind w:left="57" w:right="57"/>
              <w:rPr>
                <w:b/>
                <w:i/>
                <w:iCs/>
                <w:spacing w:val="-2"/>
                <w:sz w:val="20"/>
                <w:lang w:val="ro-RO"/>
              </w:rPr>
            </w:pP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Afectează intrări - ieşiri la liniile 0D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-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 xml:space="preserve"> </w:t>
            </w:r>
            <w:r w:rsidRPr="00245F94">
              <w:rPr>
                <w:b/>
                <w:i/>
                <w:iCs/>
                <w:spacing w:val="-2"/>
                <w:sz w:val="20"/>
                <w:lang w:val="ro-RO"/>
              </w:rPr>
              <w:t>49</w:t>
            </w:r>
            <w:r>
              <w:rPr>
                <w:b/>
                <w:i/>
                <w:iCs/>
                <w:spacing w:val="-2"/>
                <w:sz w:val="20"/>
                <w:lang w:val="ro-RO"/>
              </w:rPr>
              <w:t>.</w:t>
            </w:r>
          </w:p>
        </w:tc>
      </w:tr>
      <w:tr w:rsidR="00490716" w14:paraId="7DE7A344" w14:textId="77777777">
        <w:trPr>
          <w:cantSplit/>
          <w:trHeight w:val="9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042E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235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9725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F5EC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523C75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346A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ADA13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C911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65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CD3F5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175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33AF821" w14:textId="77777777">
        <w:trPr>
          <w:cantSplit/>
          <w:trHeight w:val="166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58EC" w14:textId="77777777" w:rsidR="00490716" w:rsidRDefault="00490716" w:rsidP="004907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31AE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8FC4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447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EBA898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18D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0D8D1E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4A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9F2F8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02B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F7AB" w14:textId="77777777" w:rsidR="00490716" w:rsidRPr="00DB1BA1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643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36619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4A80C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1 - 8 primiri - expedieri, st. Barboşi  Călători  Cap Y.</w:t>
            </w:r>
          </w:p>
        </w:tc>
      </w:tr>
    </w:tbl>
    <w:p w14:paraId="384DFFC7" w14:textId="77777777" w:rsidR="00490716" w:rsidRDefault="00490716" w:rsidP="00F03EFC">
      <w:pPr>
        <w:spacing w:before="40" w:after="40" w:line="192" w:lineRule="auto"/>
        <w:ind w:right="57"/>
        <w:rPr>
          <w:sz w:val="20"/>
          <w:lang w:val="ro-RO"/>
        </w:rPr>
      </w:pPr>
    </w:p>
    <w:p w14:paraId="77832631" w14:textId="77777777" w:rsidR="00490716" w:rsidRDefault="00490716" w:rsidP="00CA1B1F">
      <w:pPr>
        <w:pStyle w:val="Heading1"/>
        <w:spacing w:line="360" w:lineRule="auto"/>
      </w:pPr>
      <w:r>
        <w:t>LINIA 708 B</w:t>
      </w:r>
    </w:p>
    <w:p w14:paraId="7D5D1F68" w14:textId="77777777" w:rsidR="00490716" w:rsidRDefault="00490716" w:rsidP="00C0218F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BARBOŞI CĂLĂTORI  BUCLA I şi BUCLA II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90716" w14:paraId="79584261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AD17D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39A3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799D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4E0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F3B7D1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AB79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FA20CC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D78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461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5645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747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teren.Afectează intrări - ieşiri la liniile 1-6</w:t>
            </w:r>
          </w:p>
        </w:tc>
      </w:tr>
      <w:tr w:rsidR="00490716" w14:paraId="45403CEA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84F1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EC2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EBB6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554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0FE169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 D </w:t>
            </w:r>
          </w:p>
          <w:p w14:paraId="3EB5210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EDA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9C68F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19D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284B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DA143" w14:textId="77777777" w:rsidR="00490716" w:rsidRPr="005D0EFE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88FD452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B1FA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9CE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6F5D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F8A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B4135E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CA67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34BA58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BA6C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994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AFCAD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689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6B0455D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205E312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52FD08A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2801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7C8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98BC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5AC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FCBA4F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2F9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A7F77B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17D3B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05A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44AA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1BE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120, </w:t>
            </w:r>
          </w:p>
          <w:p w14:paraId="3572473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7C22915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B15B9FC" w14:textId="77777777">
        <w:trPr>
          <w:cantSplit/>
          <w:trHeight w:val="5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00EAF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0D2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E9F0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C625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C24BE3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9A3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diag. </w:t>
            </w:r>
          </w:p>
          <w:p w14:paraId="41027C4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28 - 118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A343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1F14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2ADAE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A11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0D  și 1D.</w:t>
            </w:r>
          </w:p>
          <w:p w14:paraId="0C8A9228" w14:textId="77777777" w:rsidR="00490716" w:rsidRPr="005D0EFE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58A01A7" w14:textId="77777777">
        <w:trPr>
          <w:cantSplit/>
          <w:trHeight w:val="64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CDE4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796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5022A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E37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2F224C4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2A2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3624AD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4C82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03B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DAAA6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85F1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941B4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1D, 11 şi 12 din </w:t>
            </w:r>
          </w:p>
          <w:p w14:paraId="6CE7D958" w14:textId="77777777" w:rsidR="00490716" w:rsidRPr="005D0EFE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D0EF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5D0EF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490716" w14:paraId="21F1E561" w14:textId="77777777">
        <w:trPr>
          <w:cantSplit/>
          <w:trHeight w:val="15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E20BB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A79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AFBEE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B14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F10C62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024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 sch. </w:t>
            </w:r>
          </w:p>
          <w:p w14:paraId="0FFA6EA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22, 24 </w:t>
            </w:r>
          </w:p>
          <w:p w14:paraId="1572F49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şi </w:t>
            </w:r>
          </w:p>
          <w:p w14:paraId="761E70D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T.D.J.</w:t>
            </w:r>
          </w:p>
          <w:p w14:paraId="08DAD69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30  /  34,</w:t>
            </w:r>
          </w:p>
          <w:p w14:paraId="4E6768F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32  / 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030C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DC3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C29BB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DF85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10E370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- 49.</w:t>
            </w:r>
          </w:p>
        </w:tc>
      </w:tr>
      <w:tr w:rsidR="00490716" w14:paraId="2BE7FA21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97BB9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5EF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261D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EE17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FF8D41A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CAE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CC00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4F70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08B5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EBEF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40040B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45 - 49 şi Revizia de Vagoane Barboşi Triaj.</w:t>
            </w:r>
          </w:p>
        </w:tc>
      </w:tr>
      <w:tr w:rsidR="00490716" w14:paraId="55D109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9F8C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CBCB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7FE2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054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B72382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156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EACBD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C1D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99C76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286A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81F6AA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4ABA12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la liniile 1D -  49.</w:t>
            </w:r>
          </w:p>
        </w:tc>
      </w:tr>
      <w:tr w:rsidR="00490716" w14:paraId="75F29B87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04BC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1705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D354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19AE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28BEBB8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E4E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E017EA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5116E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E47D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A828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44AA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F146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E7B0C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 xml:space="preserve">Afectează intrări - ieşiri </w:t>
            </w:r>
          </w:p>
          <w:p w14:paraId="74763595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-4"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pacing w:val="-4"/>
                <w:sz w:val="20"/>
                <w:lang w:val="ro-RO"/>
              </w:rPr>
              <w:t>la liniile 0D – 49.</w:t>
            </w:r>
          </w:p>
        </w:tc>
      </w:tr>
      <w:tr w:rsidR="00490716" w14:paraId="43DBBE10" w14:textId="77777777">
        <w:tblPrEx>
          <w:tblCellMar>
            <w:left w:w="0" w:type="dxa"/>
            <w:right w:w="0" w:type="dxa"/>
          </w:tblCellMar>
        </w:tblPrEx>
        <w:trPr>
          <w:cantSplit/>
          <w:trHeight w:val="12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8CF1" w14:textId="77777777" w:rsidR="00490716" w:rsidRDefault="00490716" w:rsidP="004907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DFF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3+280</w:t>
            </w:r>
          </w:p>
          <w:p w14:paraId="34695F5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B7E4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8883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Triaj -</w:t>
            </w:r>
          </w:p>
          <w:p w14:paraId="0863C589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DD83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49DE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9C0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5104" w14:textId="77777777" w:rsidR="00490716" w:rsidRPr="00EE47D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D5F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C4CC3B" w14:textId="77777777" w:rsidR="00490716" w:rsidRPr="00B22714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22714">
              <w:rPr>
                <w:b/>
                <w:bCs/>
                <w:i/>
                <w:iCs/>
                <w:sz w:val="20"/>
                <w:lang w:val="ro-RO"/>
              </w:rPr>
              <w:t xml:space="preserve">De la călcâiul schimbătorului numărul 2 St. Barboşi Triaj Grupa B la schimbătorul numărul 7 St. Barboşi </w:t>
            </w:r>
            <w:r w:rsidRPr="00B22714">
              <w:rPr>
                <w:b/>
                <w:bCs/>
                <w:i/>
                <w:sz w:val="20"/>
                <w:lang w:val="ro-RO"/>
              </w:rPr>
              <w:t>Călători</w:t>
            </w:r>
            <w:r w:rsidRPr="00B2271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</w:tbl>
    <w:p w14:paraId="6017425A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5DA3BFF7" w14:textId="77777777" w:rsidR="00490716" w:rsidRDefault="00490716" w:rsidP="00C025C3">
      <w:pPr>
        <w:pStyle w:val="Heading1"/>
        <w:spacing w:line="360" w:lineRule="auto"/>
      </w:pPr>
      <w:r>
        <w:t xml:space="preserve">LINIA 708 C </w:t>
      </w:r>
    </w:p>
    <w:p w14:paraId="6E085A44" w14:textId="77777777" w:rsidR="00490716" w:rsidRDefault="00490716" w:rsidP="002A1D70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BARBOŞI TRAJ GRUPA A - RAMIFICAŢIE BARBOŞI TRIAJ POST 14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490716" w14:paraId="49AB1CAF" w14:textId="77777777">
        <w:trPr>
          <w:cantSplit/>
          <w:trHeight w:val="13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E65A" w14:textId="77777777" w:rsidR="00490716" w:rsidRDefault="00490716" w:rsidP="00490716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0EA15" w14:textId="77777777" w:rsidR="00490716" w:rsidRDefault="00490716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E3DE" w14:textId="77777777" w:rsidR="00490716" w:rsidRPr="0047363B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2BD5A" w14:textId="77777777" w:rsidR="00490716" w:rsidRDefault="00490716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43F6E948" w14:textId="77777777" w:rsidR="00490716" w:rsidRDefault="00490716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42D9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7AE9" w14:textId="77777777" w:rsidR="00490716" w:rsidRPr="004B2FA4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5350E" w14:textId="77777777" w:rsidR="00490716" w:rsidRDefault="00490716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3007" w14:textId="77777777" w:rsidR="00490716" w:rsidRPr="0047363B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637F" w14:textId="77777777" w:rsidR="00490716" w:rsidRDefault="00490716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0FF1C8A5" w14:textId="77777777" w:rsidR="00490716" w:rsidRDefault="00490716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7 - 11.</w:t>
            </w:r>
          </w:p>
        </w:tc>
      </w:tr>
      <w:tr w:rsidR="00490716" w14:paraId="15544DAA" w14:textId="77777777">
        <w:trPr>
          <w:cantSplit/>
          <w:trHeight w:val="139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84F00" w14:textId="77777777" w:rsidR="00490716" w:rsidRDefault="00490716" w:rsidP="00490716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B7C47" w14:textId="77777777" w:rsidR="00490716" w:rsidRDefault="00490716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BA25B" w14:textId="77777777" w:rsidR="00490716" w:rsidRPr="0047363B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072D9" w14:textId="77777777" w:rsidR="00490716" w:rsidRDefault="00490716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5CF2B6FD" w14:textId="77777777" w:rsidR="00490716" w:rsidRDefault="00490716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2DEAD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79B9" w14:textId="77777777" w:rsidR="00490716" w:rsidRPr="004B2FA4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971B" w14:textId="77777777" w:rsidR="00490716" w:rsidRDefault="00490716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0CC0A" w14:textId="77777777" w:rsidR="00490716" w:rsidRPr="0047363B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05E53" w14:textId="77777777" w:rsidR="00490716" w:rsidRDefault="00490716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5CCF3C97" w14:textId="77777777" w:rsidR="00490716" w:rsidRDefault="00490716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8 - 11.</w:t>
            </w:r>
          </w:p>
        </w:tc>
      </w:tr>
      <w:tr w:rsidR="00490716" w14:paraId="62A70252" w14:textId="77777777">
        <w:trPr>
          <w:cantSplit/>
          <w:trHeight w:val="140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404F" w14:textId="77777777" w:rsidR="00490716" w:rsidRDefault="00490716" w:rsidP="00490716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F077" w14:textId="77777777" w:rsidR="00490716" w:rsidRDefault="00490716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CFEF" w14:textId="77777777" w:rsidR="00490716" w:rsidRPr="0047363B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E156" w14:textId="77777777" w:rsidR="00490716" w:rsidRDefault="00490716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Barboşi Triaj Gr. A</w:t>
            </w:r>
          </w:p>
          <w:p w14:paraId="0C6E6E19" w14:textId="77777777" w:rsidR="00490716" w:rsidRDefault="00490716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5DFF" w14:textId="77777777" w:rsidR="00490716" w:rsidRDefault="00490716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B9DB" w14:textId="77777777" w:rsidR="00490716" w:rsidRPr="004B2FA4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  <w:r w:rsidRPr="004B2FA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E591" w14:textId="77777777" w:rsidR="00490716" w:rsidRDefault="00490716">
            <w:pPr>
              <w:spacing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DD1CD" w14:textId="77777777" w:rsidR="00490716" w:rsidRPr="0047363B" w:rsidRDefault="00490716">
            <w:pPr>
              <w:spacing w:before="120" w:line="360" w:lineRule="auto"/>
              <w:ind w:left="57" w:right="57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6957E" w14:textId="77777777" w:rsidR="00490716" w:rsidRDefault="00490716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61C1CB74" w14:textId="77777777" w:rsidR="00490716" w:rsidRDefault="00490716">
            <w:pPr>
              <w:spacing w:line="360" w:lineRule="auto"/>
              <w:ind w:left="9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10 şi 11.</w:t>
            </w:r>
          </w:p>
        </w:tc>
      </w:tr>
    </w:tbl>
    <w:p w14:paraId="3C10F42F" w14:textId="77777777" w:rsidR="00490716" w:rsidRDefault="00490716">
      <w:pPr>
        <w:spacing w:line="192" w:lineRule="auto"/>
        <w:ind w:right="57"/>
        <w:rPr>
          <w:sz w:val="20"/>
          <w:lang w:val="ro-RO"/>
        </w:rPr>
      </w:pPr>
    </w:p>
    <w:p w14:paraId="30AB285A" w14:textId="77777777" w:rsidR="00490716" w:rsidRDefault="00490716" w:rsidP="002030C7">
      <w:pPr>
        <w:pStyle w:val="Heading1"/>
        <w:spacing w:line="360" w:lineRule="auto"/>
      </w:pPr>
      <w:r>
        <w:t>LINIA 708 D</w:t>
      </w:r>
    </w:p>
    <w:p w14:paraId="3137E069" w14:textId="77777777" w:rsidR="00490716" w:rsidRDefault="00490716" w:rsidP="009A47B1">
      <w:pPr>
        <w:pStyle w:val="Heading1"/>
        <w:spacing w:line="360" w:lineRule="auto"/>
        <w:rPr>
          <w:b w:val="0"/>
          <w:bCs w:val="0"/>
          <w:sz w:val="8"/>
        </w:rPr>
      </w:pPr>
      <w:r>
        <w:t>BARBOŞI TRIAJ - MĂLINA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90716" w14:paraId="5D786DD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DC35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C2B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E7159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F23C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19C1E8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AD77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B3998B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4C187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4D7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4D2E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C91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7D450FB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10 şi 11.</w:t>
            </w:r>
          </w:p>
        </w:tc>
      </w:tr>
      <w:tr w:rsidR="00490716" w14:paraId="4CB0161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B2B0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105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6E2B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A2BE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84242C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F02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EF238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C38C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E929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CF06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4F21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08695A0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1 - 6 și 1 - 3 Furnal.</w:t>
            </w:r>
          </w:p>
        </w:tc>
      </w:tr>
      <w:tr w:rsidR="00490716" w14:paraId="3A30A70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2044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A05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379C1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D1E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2BA8CB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0CF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81D606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8AD0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324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3956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781E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8DEE6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490716" w14:paraId="7084707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CC93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081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D272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22B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BA60B3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FCD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FD7D4D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CF9C6" w14:textId="77777777" w:rsidR="00490716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E7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3CADC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A56F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32794CE" w14:textId="77777777" w:rsidR="00490716" w:rsidRPr="00E6618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66186">
              <w:rPr>
                <w:b/>
                <w:bCs/>
                <w:i/>
                <w:iCs/>
                <w:sz w:val="20"/>
                <w:lang w:val="ro-RO"/>
              </w:rPr>
              <w:t xml:space="preserve">la liniile 5 și 6, st. </w:t>
            </w:r>
            <w:r w:rsidRPr="00E66186">
              <w:rPr>
                <w:b/>
                <w:bCs/>
                <w:i/>
                <w:sz w:val="20"/>
                <w:lang w:val="ro-RO"/>
              </w:rPr>
              <w:t>Barboşi Triaj Gr. A, Cap X.</w:t>
            </w:r>
          </w:p>
        </w:tc>
      </w:tr>
      <w:tr w:rsidR="00490716" w14:paraId="1E314EE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569B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35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7E1B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93D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E86BA1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E56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A55C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B40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E692E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5CE2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8 - 11.</w:t>
            </w:r>
          </w:p>
        </w:tc>
      </w:tr>
      <w:tr w:rsidR="00490716" w14:paraId="17FCA74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02D9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63B5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3447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26B4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40B24D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5</w:t>
            </w:r>
          </w:p>
          <w:p w14:paraId="3A912AF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A1DE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B88E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06E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04FD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950C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55D427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19FA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5FF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E5FE5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B3D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E8E707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5CA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FB4519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A3A03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0551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1314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9C1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2CF5FBB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C55BB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şi 2F.</w:t>
            </w:r>
          </w:p>
        </w:tc>
      </w:tr>
      <w:tr w:rsidR="00490716" w14:paraId="334520A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C326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3C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67D4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096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DD0A90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7D7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D0AA3A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6B46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1575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6DB5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83D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27CE5C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BA61C2" w14:textId="77777777" w:rsidR="00490716" w:rsidRPr="00130084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30084">
              <w:rPr>
                <w:b/>
                <w:bCs/>
                <w:i/>
                <w:iCs/>
                <w:sz w:val="20"/>
                <w:lang w:val="ro-RO"/>
              </w:rPr>
              <w:t>la liniile 5 și 6 st.</w:t>
            </w:r>
            <w:r w:rsidRPr="00130084">
              <w:rPr>
                <w:b/>
                <w:bCs/>
                <w:i/>
                <w:sz w:val="20"/>
                <w:lang w:val="ro-RO"/>
              </w:rPr>
              <w:t xml:space="preserve"> Barboşi Triaj Gr. A, Cap Y</w:t>
            </w:r>
            <w:r w:rsidRPr="0013008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90716" w14:paraId="1A72343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6919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CF2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FABD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E9E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4B8C9B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1F7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B630C5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 / 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3AB9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9A4F9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2B23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7859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1ABE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6D626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654E1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1F – 11A.</w:t>
            </w:r>
          </w:p>
        </w:tc>
      </w:tr>
      <w:tr w:rsidR="00490716" w14:paraId="38ACD88D" w14:textId="77777777">
        <w:trPr>
          <w:cantSplit/>
          <w:trHeight w:val="1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8DC8" w14:textId="77777777" w:rsidR="00490716" w:rsidRDefault="00490716" w:rsidP="004907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FD0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11C5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381B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E3335F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6C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7AA4C9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8C399" w14:textId="77777777" w:rsidR="00490716" w:rsidRPr="009A4F95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AB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0FE4" w14:textId="77777777" w:rsidR="00490716" w:rsidRPr="00091C1D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44C3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9C77C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</w:tbl>
    <w:p w14:paraId="59FC7456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6B57EBDC" w14:textId="77777777" w:rsidR="00490716" w:rsidRDefault="00490716" w:rsidP="000457EA">
      <w:pPr>
        <w:pStyle w:val="Heading1"/>
        <w:spacing w:line="276" w:lineRule="auto"/>
      </w:pPr>
      <w:r>
        <w:t>LINIA 708 E</w:t>
      </w:r>
    </w:p>
    <w:p w14:paraId="2700387B" w14:textId="77777777" w:rsidR="00490716" w:rsidRDefault="00490716" w:rsidP="000457EA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BARBOŞI CĂLĂTORI - CĂTUŞA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490716" w14:paraId="52D6ADE1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38D57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277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A013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9DA4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248E7A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111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61FB4DB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40  /  40A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20FED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A45A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966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C5DDD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C85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CEE0FF2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98481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14B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F9D40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56A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D98F33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6BDA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66625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94F0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216C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0553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88D19DE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2635E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90716" w14:paraId="7D89EA4F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7F86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6EB8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8E8E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7C8B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FECA48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56F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2B59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8E05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DF0A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6B62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93B65E5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C0CD1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la liniile 6 - 8 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90716" w14:paraId="28DF23AF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E6EA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6F8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7E8A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59D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10E46B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AF51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C981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124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E4BBE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8DF8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90716" w14:paraId="4E4857CD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BA15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7726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8FF0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B37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F9ACEC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378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6EB4AE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3CDE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9D12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FACB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22F9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6D059394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FB8EE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12A5EA6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021DDA3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90716" w14:paraId="703418A0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30B0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98E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4610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B3B8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26B86DE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B13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98582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D3D1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D83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5170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0EEC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B5583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4E06A6A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490716" w14:paraId="303B2D6A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A8AA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430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F8AB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BC0DD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022CB29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8947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CE3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67C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A106A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B6C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53FAE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1 - 8 </w:t>
            </w:r>
          </w:p>
          <w:p w14:paraId="63CC71BD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expedieri, </w:t>
            </w:r>
          </w:p>
          <w:p w14:paraId="35343DFF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i/>
                <w:iCs/>
                <w:sz w:val="20"/>
                <w:lang w:val="ro-RO"/>
              </w:rPr>
            </w:pPr>
            <w:r w:rsidRPr="003E6870">
              <w:rPr>
                <w:b/>
                <w:bCs/>
                <w:i/>
                <w:iCs/>
                <w:sz w:val="20"/>
                <w:lang w:val="ro-RO"/>
              </w:rPr>
              <w:t>st. Barboşi Călători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3E6870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90716" w14:paraId="00CB1FFA" w14:textId="77777777">
        <w:tblPrEx>
          <w:tblCellMar>
            <w:left w:w="0" w:type="dxa"/>
            <w:right w:w="0" w:type="dxa"/>
          </w:tblCellMar>
        </w:tblPrEx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03D0" w14:textId="77777777" w:rsidR="00490716" w:rsidRDefault="00490716" w:rsidP="004907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1274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0CC3A5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DEE5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1AF04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2CA3EC4B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Cătușa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CC9C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54B4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3CB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B1E4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2BE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B96723F" w14:textId="77777777" w:rsidR="00490716" w:rsidRPr="0099384A" w:rsidRDefault="00490716" w:rsidP="000457EA">
      <w:pPr>
        <w:spacing w:before="40" w:after="40" w:line="276" w:lineRule="auto"/>
        <w:ind w:right="57"/>
        <w:rPr>
          <w:sz w:val="20"/>
          <w:szCs w:val="20"/>
          <w:lang w:val="ro-RO"/>
        </w:rPr>
      </w:pPr>
    </w:p>
    <w:p w14:paraId="4DCE008E" w14:textId="77777777" w:rsidR="00490716" w:rsidRDefault="00490716" w:rsidP="00E44A86">
      <w:pPr>
        <w:pStyle w:val="Heading1"/>
        <w:spacing w:line="276" w:lineRule="auto"/>
      </w:pPr>
      <w:r>
        <w:t>LINIA 708 F</w:t>
      </w:r>
    </w:p>
    <w:p w14:paraId="72F8288A" w14:textId="77777777" w:rsidR="00490716" w:rsidRDefault="00490716" w:rsidP="00E44A86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VARIANTA SUPRATRAVERSATĂ  BARBOŞI TRIAJ - BARBOŞI CĂLĂTORI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490716" w14:paraId="63D459B2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37FC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902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1+020</w:t>
            </w:r>
          </w:p>
          <w:p w14:paraId="514EADD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C9A1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173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Complex Barboşi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C01E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FCF3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C8E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EECFD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6512" w14:textId="77777777" w:rsidR="00490716" w:rsidRPr="0052422F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2422F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BA0687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52422F"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50B30CC4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F1E8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A2ED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4CF7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7F9C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7424F55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B, linia 1D </w:t>
            </w:r>
          </w:p>
          <w:p w14:paraId="48E50C7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B61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5D5D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780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3D05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91F4" w14:textId="77777777" w:rsidR="00490716" w:rsidRPr="00DF516B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A361104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8DD8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A51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FC29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691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346E7A0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C8D9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263B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798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1C0F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A4F4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118, </w:t>
            </w:r>
          </w:p>
          <w:p w14:paraId="691F485A" w14:textId="77777777" w:rsidR="00490716" w:rsidRPr="00DF516B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7027996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077C24C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78A43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014F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02AE8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D97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065027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B97F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F22A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E13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D2E6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6B76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nr.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120</w:t>
            </w:r>
            <w:r w:rsidRPr="00DF516B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</w:p>
          <w:p w14:paraId="27775312" w14:textId="77777777" w:rsidR="00490716" w:rsidRPr="00DF516B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liniile 0D și 1D.</w:t>
            </w:r>
          </w:p>
          <w:p w14:paraId="27BAB32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F516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52EDF4F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C35D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493E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41C8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791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AF41C4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CCB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7AC7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F16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8602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DE2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767FC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1171B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1D, 11 şi 12 </w:t>
            </w:r>
          </w:p>
          <w:p w14:paraId="0C44C464" w14:textId="77777777" w:rsidR="00490716" w:rsidRPr="009D322E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</w:t>
            </w:r>
            <w:r w:rsidRPr="009D322E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9D322E">
              <w:rPr>
                <w:b/>
                <w:bCs/>
                <w:i/>
                <w:sz w:val="20"/>
                <w:lang w:val="ro-RO"/>
              </w:rPr>
              <w:t>Barboşi Triaj Gr. B.</w:t>
            </w:r>
          </w:p>
        </w:tc>
      </w:tr>
      <w:tr w:rsidR="00490716" w14:paraId="06091633" w14:textId="77777777">
        <w:trPr>
          <w:cantSplit/>
          <w:trHeight w:val="67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9AF45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5AE2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D274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1B1BE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051C746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7DF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56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51CF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4D4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CB1B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AAF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52BB3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E3FFE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61DCDDC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71347F6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490716" w14:paraId="40036540" w14:textId="77777777">
        <w:trPr>
          <w:cantSplit/>
          <w:trHeight w:val="3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4C6A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469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DEA9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97A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A1E3D4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F2E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46DC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B2F9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D0972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3B98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1B26A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A7FA1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şi </w:t>
            </w:r>
          </w:p>
          <w:p w14:paraId="0E3126A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0EA3E13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490716" w14:paraId="02648E26" w14:textId="77777777">
        <w:trPr>
          <w:cantSplit/>
          <w:trHeight w:val="16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2E87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C88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BF5C9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0DFB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4F230BB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5CAC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peste sch.   22, 24 </w:t>
            </w:r>
          </w:p>
          <w:p w14:paraId="3DC0A62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22B2338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T.D.J. </w:t>
            </w:r>
          </w:p>
          <w:p w14:paraId="296F9F5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30 / 34 </w:t>
            </w:r>
          </w:p>
          <w:p w14:paraId="3A4038D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şi </w:t>
            </w:r>
          </w:p>
          <w:p w14:paraId="4CD0D24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32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4058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332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42EF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7F6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763FB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76C4B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– 49.</w:t>
            </w:r>
          </w:p>
        </w:tc>
      </w:tr>
      <w:tr w:rsidR="00490716" w14:paraId="629DFA0C" w14:textId="77777777">
        <w:trPr>
          <w:cantSplit/>
          <w:trHeight w:val="98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E0518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59E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4716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AE6D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64379E4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E1B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8CA9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F256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E3D7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9FD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59161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B12F4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41 - 49, </w:t>
            </w:r>
          </w:p>
          <w:p w14:paraId="2D70404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Revizia Vagoane </w:t>
            </w:r>
          </w:p>
          <w:p w14:paraId="465E396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</w:t>
            </w:r>
          </w:p>
          <w:p w14:paraId="27CC45C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şi la liniile de spălare.</w:t>
            </w:r>
          </w:p>
        </w:tc>
      </w:tr>
      <w:tr w:rsidR="00490716" w14:paraId="679AC387" w14:textId="77777777">
        <w:trPr>
          <w:cantSplit/>
          <w:trHeight w:val="3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89E1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6FA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321C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5C7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1C27806C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5E2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20659A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3071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E3CC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E4C8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B868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A3BF09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E46A4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45 - 49 </w:t>
            </w:r>
          </w:p>
          <w:p w14:paraId="0DCDED8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şi Revizia de vagoane </w:t>
            </w:r>
          </w:p>
          <w:p w14:paraId="301D1AD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Barboşi Triaj.</w:t>
            </w:r>
          </w:p>
        </w:tc>
      </w:tr>
      <w:tr w:rsidR="00490716" w14:paraId="1E028A4E" w14:textId="77777777">
        <w:trPr>
          <w:cantSplit/>
          <w:trHeight w:val="87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F8B2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98A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569F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F9A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Triaj</w:t>
            </w:r>
          </w:p>
          <w:p w14:paraId="5BE7AC4D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9FE6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D30CB7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3FA9A9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 şi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ED64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F610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8A77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8027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D2BC2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8853C6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31 – 49.</w:t>
            </w:r>
          </w:p>
        </w:tc>
      </w:tr>
      <w:tr w:rsidR="00490716" w14:paraId="1BA46A14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8EBA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05ED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662D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A0CB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7DC5A6B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B06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2CE6C0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9930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5716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A81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8804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DD44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90716" w14:paraId="338348BF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6380B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A90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6F3F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7C4E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485B3ED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43AA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25BE5C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B2FB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01E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E186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B86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9F3868A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8EA5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1FD1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6087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FF7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ECFA18A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4FEE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963C09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C83C" w14:textId="77777777" w:rsidR="00490716" w:rsidRPr="008A45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7C0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6818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B401A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917080D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9CB60F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 xml:space="preserve"> - 8 </w:t>
            </w:r>
          </w:p>
          <w:p w14:paraId="6E01476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 </w:t>
            </w:r>
          </w:p>
          <w:p w14:paraId="421CE7C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37FC9"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337FC9">
              <w:rPr>
                <w:b/>
                <w:bCs/>
                <w:i/>
                <w:sz w:val="20"/>
                <w:lang w:val="ro-RO"/>
              </w:rPr>
              <w:t>t. Barboşi Călători Cap Y</w:t>
            </w:r>
            <w:r w:rsidRPr="00337FC9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490716" w14:paraId="79F7CF3C" w14:textId="77777777">
        <w:trPr>
          <w:cantSplit/>
          <w:trHeight w:val="4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5B83" w14:textId="77777777" w:rsidR="00490716" w:rsidRDefault="00490716" w:rsidP="004907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C825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0+460</w:t>
            </w:r>
          </w:p>
          <w:p w14:paraId="4890FD9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C70C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09D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 -</w:t>
            </w:r>
          </w:p>
          <w:p w14:paraId="4348B8A7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Barboși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0AAF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DC4E" w14:textId="77777777" w:rsidR="00490716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86B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B170" w14:textId="77777777" w:rsidR="00490716" w:rsidRPr="00E5716F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F91F" w14:textId="77777777" w:rsidR="00490716" w:rsidRPr="00337FC9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2D61ABF" w14:textId="77777777" w:rsidR="00490716" w:rsidRDefault="00490716" w:rsidP="00E44A86">
      <w:pPr>
        <w:spacing w:before="40" w:after="40" w:line="276" w:lineRule="auto"/>
        <w:ind w:right="57"/>
        <w:rPr>
          <w:sz w:val="20"/>
          <w:lang w:val="ro-RO"/>
        </w:rPr>
      </w:pPr>
    </w:p>
    <w:p w14:paraId="4AEC73E4" w14:textId="77777777" w:rsidR="00490716" w:rsidRDefault="00490716" w:rsidP="002F0159">
      <w:pPr>
        <w:pStyle w:val="Heading1"/>
        <w:spacing w:line="276" w:lineRule="auto"/>
      </w:pPr>
      <w:r>
        <w:t>LINIA 708 H</w:t>
      </w:r>
    </w:p>
    <w:p w14:paraId="6C26BCD4" w14:textId="77777777" w:rsidR="00490716" w:rsidRDefault="00490716" w:rsidP="002F0159">
      <w:pPr>
        <w:pStyle w:val="Heading1"/>
        <w:spacing w:line="276" w:lineRule="auto"/>
        <w:rPr>
          <w:b w:val="0"/>
          <w:bCs w:val="0"/>
          <w:sz w:val="8"/>
        </w:rPr>
      </w:pPr>
      <w:r>
        <w:rPr>
          <w:caps/>
        </w:rPr>
        <w:t>RAMIFICAŢIE BARBOŞI  PORT - BARBOŞI PORT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90716" w14:paraId="21C83417" w14:textId="77777777">
        <w:trPr>
          <w:cantSplit/>
          <w:trHeight w:val="9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0A67" w14:textId="77777777" w:rsidR="00490716" w:rsidRDefault="00490716" w:rsidP="004907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6CEC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6F7C5C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CF3E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A56D6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Ramificaţie Barboşi Port -</w:t>
            </w:r>
          </w:p>
          <w:p w14:paraId="22E23D5D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Port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E8A8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266FF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290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4DC1" w14:textId="77777777" w:rsidR="00490716" w:rsidRPr="00DA56C3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DF40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1981509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De la vârful sch. nr. 3R Ramificație Barboși Port</w:t>
            </w:r>
          </w:p>
          <w:p w14:paraId="10FCE55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 xml:space="preserve">la vârful sch. nr. 1 </w:t>
            </w:r>
          </w:p>
          <w:p w14:paraId="50F6A94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st. Barboș Port.</w:t>
            </w:r>
          </w:p>
        </w:tc>
      </w:tr>
      <w:tr w:rsidR="00490716" w14:paraId="3118B96C" w14:textId="77777777">
        <w:trPr>
          <w:cantSplit/>
          <w:trHeight w:val="58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0FC1" w14:textId="77777777" w:rsidR="00490716" w:rsidRDefault="00490716" w:rsidP="004907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017D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3379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94C7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05067EBF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20CE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5BAC5A3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2,  3,  </w:t>
            </w:r>
          </w:p>
          <w:p w14:paraId="7E0F13C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5, 13,  15, 17,  19, 4,  </w:t>
            </w:r>
          </w:p>
          <w:p w14:paraId="2377956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6,</w:t>
            </w:r>
          </w:p>
          <w:p w14:paraId="3DABB36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F0DB96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 / 11, </w:t>
            </w:r>
          </w:p>
          <w:p w14:paraId="4C8F69FB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10, peste diag.</w:t>
            </w:r>
          </w:p>
          <w:p w14:paraId="34E1A4DD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2 - 4, </w:t>
            </w:r>
          </w:p>
          <w:p w14:paraId="4F7E949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4 - 6, </w:t>
            </w:r>
          </w:p>
          <w:p w14:paraId="46174AA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4 - 10, </w:t>
            </w:r>
          </w:p>
          <w:p w14:paraId="0698EFA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1 - 3, </w:t>
            </w:r>
          </w:p>
          <w:p w14:paraId="342E5F2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3 - 9,</w:t>
            </w:r>
          </w:p>
          <w:p w14:paraId="7204A584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11 - 15,</w:t>
            </w:r>
          </w:p>
          <w:p w14:paraId="374EB70F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5 - 13, </w:t>
            </w:r>
          </w:p>
          <w:p w14:paraId="61D188E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5 - 9, </w:t>
            </w:r>
          </w:p>
          <w:p w14:paraId="3E7DC03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3 - 13,</w:t>
            </w:r>
          </w:p>
          <w:p w14:paraId="7943BD97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11 - 17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523A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4505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CDBBB" w14:textId="77777777" w:rsidR="00490716" w:rsidRPr="00DA56C3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8C24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  <w:p w14:paraId="7A9B40F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liniile 1 - 5.</w:t>
            </w:r>
          </w:p>
        </w:tc>
      </w:tr>
      <w:tr w:rsidR="00490716" w14:paraId="1A4AF6A8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2ECA" w14:textId="77777777" w:rsidR="00490716" w:rsidRDefault="00490716" w:rsidP="004907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CAF6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EF19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C609B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772301EE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0FC2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4889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9F6A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71B6" w14:textId="77777777" w:rsidR="00490716" w:rsidRPr="00DA56C3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228A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490716" w14:paraId="108FAED2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3B82" w14:textId="77777777" w:rsidR="00490716" w:rsidRDefault="00490716" w:rsidP="004907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D813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0F51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7C07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Port</w:t>
            </w:r>
          </w:p>
          <w:p w14:paraId="17C0FE13" w14:textId="77777777" w:rsidR="00490716" w:rsidRDefault="00490716">
            <w:pPr>
              <w:spacing w:before="40" w:after="40" w:line="276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2, 3, 4 şi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FD72C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9CA2" w14:textId="77777777" w:rsidR="00490716" w:rsidRPr="00B724A5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724A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BD109" w14:textId="77777777" w:rsidR="00490716" w:rsidRDefault="004907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F2C78" w14:textId="77777777" w:rsidR="00490716" w:rsidRPr="00DA56C3" w:rsidRDefault="004907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EE81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73326D9A" w14:textId="77777777" w:rsidR="00490716" w:rsidRPr="00C67EA9" w:rsidRDefault="00490716" w:rsidP="002F0159">
      <w:pPr>
        <w:spacing w:before="40" w:after="40" w:line="276" w:lineRule="auto"/>
        <w:ind w:right="57"/>
        <w:rPr>
          <w:b/>
          <w:bCs/>
          <w:sz w:val="20"/>
          <w:lang w:val="ro-RO"/>
        </w:rPr>
      </w:pPr>
    </w:p>
    <w:p w14:paraId="08B88697" w14:textId="77777777" w:rsidR="00490716" w:rsidRDefault="00490716" w:rsidP="00F0370D">
      <w:pPr>
        <w:pStyle w:val="Heading1"/>
        <w:spacing w:line="360" w:lineRule="auto"/>
      </w:pPr>
      <w:r>
        <w:lastRenderedPageBreak/>
        <w:t>LINIA 800</w:t>
      </w:r>
    </w:p>
    <w:p w14:paraId="2A0FFA64" w14:textId="77777777" w:rsidR="00490716" w:rsidRDefault="00490716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490716" w14:paraId="5196A09D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59642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24A3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579C5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D3C22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058955B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695F5" w14:textId="77777777" w:rsidR="00490716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39FEF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B7C0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2CBAD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C744E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96A603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C7D6E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4A90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415C6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456A6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D0CFE24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E6AC4" w14:textId="77777777" w:rsidR="00490716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2CA2E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30C8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5156D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3C3C6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F492314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9FD4B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6DB8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05CC7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40D02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7F3C53A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22CCE" w14:textId="77777777" w:rsidR="00490716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DBE44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911F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313B7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80503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94FA0A" w14:textId="77777777" w:rsidR="00490716" w:rsidRDefault="00490716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490716" w:rsidRPr="00A8307A" w14:paraId="682948ED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3A11D" w14:textId="77777777" w:rsidR="00490716" w:rsidRPr="00A75A00" w:rsidRDefault="00490716" w:rsidP="00490716">
            <w:pPr>
              <w:numPr>
                <w:ilvl w:val="0"/>
                <w:numId w:val="2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8B046" w14:textId="77777777" w:rsidR="00490716" w:rsidRPr="00A8307A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F4600" w14:textId="77777777" w:rsidR="00490716" w:rsidRPr="00A8307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D15EF" w14:textId="77777777" w:rsidR="00490716" w:rsidRPr="00A8307A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F6AE9" w14:textId="77777777" w:rsidR="00490716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3553480" w14:textId="77777777" w:rsidR="00490716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36CBF3C2" w14:textId="77777777" w:rsidR="00490716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9532A79" w14:textId="77777777" w:rsidR="00490716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14B5C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4D55F" w14:textId="77777777" w:rsidR="00490716" w:rsidRPr="00A8307A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A8C41" w14:textId="77777777" w:rsidR="00490716" w:rsidRPr="00A8307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3854A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FD1C08" w14:textId="77777777" w:rsidR="00490716" w:rsidRPr="00A8307A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490716" w14:paraId="1D06DB2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AD34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561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A506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2838A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3EED0CFD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8272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64A36D9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12DCC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DE6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C40E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195E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2184C3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337BF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E718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62B66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BBC5A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896F" w14:textId="77777777" w:rsidR="00490716" w:rsidRDefault="00490716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1C63EC5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BE11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7C59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94AEF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7C2E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CDD1B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8067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DE5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2764F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86F8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C2D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9258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0FB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A4FD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2D69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24D1C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48A03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7BB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AFC05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170B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E8E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7D2C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003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008F01C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8B10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8EC7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576F6D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A7503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B97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3870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06AB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89C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EEE29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5915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D71B0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5EE8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E8A852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8E3AE9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490716" w14:paraId="397FC82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8ECDA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30FF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A39D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BD5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C7D7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DCF4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424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C6146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93F9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A56D41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5D407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490716" w14:paraId="5BCCEAE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C08D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D94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9284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0AE1D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786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C20DF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E4D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950DE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2E09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8303DB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37DAAD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490716" w14:paraId="6CE0364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6167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A32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DF1BB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5A7E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5929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3504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99F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2804F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4B23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5C61E4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246268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490716" w14:paraId="3C5933E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1D6D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E47F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2A663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2464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F70F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7C8AF1F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2CB4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B335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5CC79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1E16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490716" w14:paraId="0211001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99703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235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12C04F0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6168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D6E2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589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A2EC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DEEF5" w14:textId="77777777" w:rsidR="00490716" w:rsidRDefault="0049071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7E501D2" w14:textId="77777777" w:rsidR="00490716" w:rsidRDefault="0049071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3C6CF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EADDF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2E3CDAB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D935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2B87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AD75C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DE7C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7527EA79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B2357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6BFE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A94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14B8862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121E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B67E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2CC929E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EDBCB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E1A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679BD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90D7F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25F77FB4" w14:textId="77777777" w:rsidR="00490716" w:rsidRPr="008B2519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AE99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90F3CF7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288AD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307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E482" w14:textId="77777777" w:rsidR="00490716" w:rsidRPr="008D08DE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1270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490716" w14:paraId="5DCE22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6D3E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B3B2" w14:textId="77777777" w:rsidR="00490716" w:rsidRDefault="004907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9B23" w14:textId="77777777" w:rsidR="00490716" w:rsidRPr="001161EA" w:rsidRDefault="004907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8800" w14:textId="77777777" w:rsidR="00490716" w:rsidRDefault="00490716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35142C43" w14:textId="77777777" w:rsidR="00490716" w:rsidRDefault="00490716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CC05" w14:textId="77777777" w:rsidR="00490716" w:rsidRDefault="004907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3A89D92C" w14:textId="77777777" w:rsidR="00490716" w:rsidRDefault="004907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D4267" w14:textId="77777777" w:rsidR="00490716" w:rsidRPr="001161EA" w:rsidRDefault="004907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45F4" w14:textId="77777777" w:rsidR="00490716" w:rsidRDefault="004907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87FE" w14:textId="77777777" w:rsidR="00490716" w:rsidRPr="008D08DE" w:rsidRDefault="004907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F9E8" w14:textId="77777777" w:rsidR="00490716" w:rsidRDefault="00490716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490716" w14:paraId="710FFCC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EE2A5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BA24" w14:textId="77777777" w:rsidR="00490716" w:rsidRDefault="004907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EDFE" w14:textId="77777777" w:rsidR="00490716" w:rsidRPr="001161EA" w:rsidRDefault="004907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4E6DD" w14:textId="77777777" w:rsidR="00490716" w:rsidRDefault="00490716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991F7" w14:textId="77777777" w:rsidR="00490716" w:rsidRDefault="004907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76F0" w14:textId="77777777" w:rsidR="00490716" w:rsidRPr="001161EA" w:rsidRDefault="004907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B699" w14:textId="77777777" w:rsidR="00490716" w:rsidRDefault="004907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5C427" w14:textId="77777777" w:rsidR="00490716" w:rsidRDefault="004907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2EB53" w14:textId="77777777" w:rsidR="00490716" w:rsidRDefault="0049071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4BAAC337" w14:textId="77777777" w:rsidR="00490716" w:rsidRDefault="0049071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490716" w14:paraId="7D9FDF5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67E9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096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3B6B" w14:textId="77777777" w:rsidR="00490716" w:rsidRPr="001161EA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40C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B86E203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9977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F55366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2314FCC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1A708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1CC7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B856" w14:textId="77777777" w:rsidR="00490716" w:rsidRPr="001161EA" w:rsidRDefault="004907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A38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490716" w14:paraId="58CA49B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7F042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044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95E0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8A0B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222C8F68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403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135ADAC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1F8882E7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293A3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A52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A1026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52E0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687ACE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ED4A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B25F9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7F1F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B4E7" w14:textId="77777777" w:rsidR="00490716" w:rsidRDefault="0049071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61A10CF" w14:textId="77777777" w:rsidR="00490716" w:rsidRDefault="0049071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97A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0CA8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4FD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B789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CC0B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490716" w14:paraId="770CB3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1008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6DF3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38CB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883B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3A81A06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22CF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35BF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8BF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848A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5FDF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F3E1A1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239B61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490716" w14:paraId="2BE303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389C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949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F9A5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E1AC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BAC35D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A2EF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1DAA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3CB5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8901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9327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325AAE9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77BD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6E2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3FAA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20A4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E142325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2E09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092D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F191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2902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209B2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CB8FD6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5774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FE85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0EDB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9DBC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15FF54A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D001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9213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C95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80F8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81B0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C7C205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2DCE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213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CF0E7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85D0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0D469BB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1DB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6268A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3801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36DB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B6E1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152658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2A62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DDF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F7FC7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E09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875DEE3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5CF4A918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7D6A9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2DC2D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6877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566F6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BB05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DF9E70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435C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E22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917A7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5D39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EFE41C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429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E5A47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161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F79F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805B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45E49E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21607F21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490716" w14:paraId="0B897B8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1A23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90B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F0A7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176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9101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1EFD8AE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5F0CA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37CC7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C0D2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3306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12350A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490716" w14:paraId="7F09CD9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4BB0B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5609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6439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A71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0374E2AB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6E4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B3717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D4805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1960B96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E9EE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21CF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490716" w14:paraId="061848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7644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5DDE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C088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048A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E13E186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9EC9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13B34F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76C17E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D3ABB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D4B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BCC8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511C2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4715C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1BF02D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68D9C99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490716" w14:paraId="4BF3270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067B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9865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C09F8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6088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D7F41E9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4EE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AAFC3C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70E5A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50B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256C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7402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68909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DEBA6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158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7853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5C12C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A90979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573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2F61DCC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8572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3C2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B666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3CED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B668A1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A579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DAF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B683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58593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80224E8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9D3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63F2250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B82E2C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7436581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7F99E4F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0502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098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284F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407B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0E9075D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ABA2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5BC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B2AA0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1897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58F28E1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0194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1A7694F5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3EAA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DA6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D32D5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E7CD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118E2B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C4AA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A39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D9E3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1AC1C" w14:textId="77777777" w:rsidR="00490716" w:rsidRDefault="004907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994956D" w14:textId="77777777" w:rsidR="00490716" w:rsidRDefault="004907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359D" w14:textId="77777777" w:rsidR="00490716" w:rsidRPr="00F565BC" w:rsidRDefault="00490716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485698A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B4FF4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253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ADC09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1C31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490716" w14:paraId="05FB01C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8420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7F3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292B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D2093" w14:textId="77777777" w:rsidR="00490716" w:rsidRDefault="004907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B278BF5" w14:textId="77777777" w:rsidR="00490716" w:rsidRDefault="004907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106DA" w14:textId="77777777" w:rsidR="00490716" w:rsidRDefault="0049071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EE0B2A9" w14:textId="77777777" w:rsidR="00490716" w:rsidRDefault="0049071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D297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B27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D31C3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AE333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490716" w14:paraId="7B08404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135B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04388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7818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B19B1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915877F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BF81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268715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66FB" w14:textId="77777777" w:rsidR="00490716" w:rsidRPr="001161EA" w:rsidRDefault="004907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88A7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DF69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9E9B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23D96385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65CBBC88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540C97BB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0225B11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490716" w14:paraId="01AFFC7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0472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3E6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45EB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F5B3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C7CD01C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9437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A6AFE3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5A73DC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8CA51" w14:textId="77777777" w:rsidR="00490716" w:rsidRPr="001161EA" w:rsidRDefault="004907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378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09EA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5337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F82C8A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D16F84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490716" w14:paraId="689BF4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143A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D01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A73F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11D5C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9304DD5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9E2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F35F" w14:textId="77777777" w:rsidR="00490716" w:rsidRDefault="004907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35A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9BE9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107D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650352E4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4B8FD99B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490716" w14:paraId="3685BD6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742C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9A8B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DA92E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05A8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975BD7F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853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D4A147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F63A8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02BE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FD47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66D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65CBC622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7CF9BD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490716" w14:paraId="66D364C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CD10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DB9B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9EE88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9D76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345B1B3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075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289F41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F65E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5B5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5D8F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320E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0FD12DB6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490716" w14:paraId="57DEE9D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E377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21A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B9D7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25375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4088DFD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473BFE9F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003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25A816E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006B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EFAD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7B6A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7ADC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9630C63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490716" w14:paraId="369787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E8A18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48726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7AC5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B9BA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A94C619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8964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B923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25EA3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74D9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764E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460388C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E209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D5760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CB1F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6EE1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1388914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87DA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89E4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C58C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85DE9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6326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490716" w14:paraId="7C83E1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7B03" w14:textId="77777777" w:rsidR="00490716" w:rsidRDefault="00490716" w:rsidP="004907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2DC75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6173" w14:textId="77777777" w:rsidR="00490716" w:rsidRPr="001161EA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56A9" w14:textId="77777777" w:rsidR="00490716" w:rsidRDefault="004907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48217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6707" w14:textId="77777777" w:rsidR="00490716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33A2" w14:textId="77777777" w:rsidR="00490716" w:rsidRDefault="004907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C19E" w14:textId="77777777" w:rsidR="00490716" w:rsidRPr="008D08DE" w:rsidRDefault="004907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964D" w14:textId="77777777" w:rsidR="00490716" w:rsidRDefault="004907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6A7D9A1A" w14:textId="77777777" w:rsidR="00490716" w:rsidRDefault="00490716">
      <w:pPr>
        <w:spacing w:before="40" w:after="40" w:line="192" w:lineRule="auto"/>
        <w:ind w:right="57"/>
        <w:rPr>
          <w:sz w:val="20"/>
          <w:lang w:val="ro-RO"/>
        </w:rPr>
      </w:pPr>
    </w:p>
    <w:p w14:paraId="1A969C5A" w14:textId="77777777" w:rsidR="00490716" w:rsidRDefault="00490716" w:rsidP="00FF5C69">
      <w:pPr>
        <w:pStyle w:val="Heading1"/>
        <w:spacing w:line="276" w:lineRule="auto"/>
      </w:pPr>
      <w:r>
        <w:t>LINIA 804</w:t>
      </w:r>
    </w:p>
    <w:p w14:paraId="1EF8DF9F" w14:textId="77777777" w:rsidR="00490716" w:rsidRDefault="00490716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490716" w14:paraId="3810424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8FB5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EE6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7D0651C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C759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1F83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759DAF97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2D3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260E5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DB9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47571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A4970" w14:textId="77777777" w:rsidR="00490716" w:rsidRPr="00436B1D" w:rsidRDefault="004907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490716" w14:paraId="30893D3D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698B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EBD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0F1051A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83BA6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4FE96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06978B93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247A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269D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3790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28A0C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6B638" w14:textId="77777777" w:rsidR="00490716" w:rsidRPr="00436B1D" w:rsidRDefault="004907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490716" w14:paraId="7F9B5A92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1E29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4CBE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75805CC6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406A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0E04E" w14:textId="77777777" w:rsidR="00490716" w:rsidRDefault="004907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4C19F8C9" w14:textId="77777777" w:rsidR="00490716" w:rsidRDefault="004907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18F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C0BA0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6E1C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45CB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722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490716" w14:paraId="04D7CB16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7E6A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673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71A8D0D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DD5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AE60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4916DCB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AB0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151D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AF71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FDDC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B118" w14:textId="77777777" w:rsidR="00490716" w:rsidRPr="00E25A4B" w:rsidRDefault="0049071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5087CD32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90716" w14:paraId="73CEE9D6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CF40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9B64B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54F3589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E15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8952" w14:textId="77777777" w:rsidR="00490716" w:rsidRDefault="004907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64D4F524" w14:textId="77777777" w:rsidR="00490716" w:rsidRDefault="004907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D4490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C2406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E09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B7FC2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336E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490716" w14:paraId="588E9A9D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9FA4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3BC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36E4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6F45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53DC6482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4908C32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315D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CA2B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DD792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01B3D0F0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32F2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64AC0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13099892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6468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ECEC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057FC92B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5296D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F3E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1FF4567D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7BA6C443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47C429C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4B83F02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730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17EE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E260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3957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AED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52BF788A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D56E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EC63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7CD93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6822D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25CE943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216DA547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066A6AE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54F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558A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4AA0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3991BE82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47A9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EE5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490716" w14:paraId="59DA4C8C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266B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9A02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70EF9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654E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1973F1B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100CE47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105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2CDF75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7A8D1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42155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97B1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B24A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53FAA71F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78F1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867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20DEB06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BD67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BE06D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148D7E6E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0AB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FF6A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6AC2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8060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ABEF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490716" w14:paraId="541C0587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2C0C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8B5C2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26518E72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28362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70385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3C1ED2A5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C8C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378A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8585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17BC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47A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565F95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90716" w14:paraId="440E3C2B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F458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A7D0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5860BA3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C027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C486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02D3302E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F91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251B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95D8B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6415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3127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CBC6F7F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90716" w14:paraId="6CBB68E0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2013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6CA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6283A806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1C81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195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4537B3C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4F83BC6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4219DF0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758E60BD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72223841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10B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F4D77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BBA46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0CEF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1041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61DF4590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3C5A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46F3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1B4A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B62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3CD59CB6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CD1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6D65B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4C59A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526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0340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9E6B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7130A39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8538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A25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AEA4" w14:textId="77777777" w:rsidR="00490716" w:rsidRPr="00A152FB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8FC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3364F36D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7B8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EEF90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95B6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59A6" w14:textId="77777777" w:rsidR="00490716" w:rsidRPr="00F9444C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251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78904351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F3E5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83AB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24020E06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C558" w14:textId="77777777" w:rsidR="00490716" w:rsidRPr="00A152FB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BC4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7E63F2B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0C8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1121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C52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F47EC" w14:textId="77777777" w:rsidR="00490716" w:rsidRPr="00F9444C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06C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3DB8BD5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90716" w14:paraId="122C1566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36B91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27E4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18E44E0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143C6" w14:textId="77777777" w:rsidR="00490716" w:rsidRPr="00A152FB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1BA61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2B7DE9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378B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A661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ABF2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85A0" w14:textId="77777777" w:rsidR="00490716" w:rsidRPr="00F9444C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1D06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281371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490716" w14:paraId="27CFB56C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B6EE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B03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DD96" w14:textId="77777777" w:rsidR="00490716" w:rsidRPr="00A152FB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9C3FE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900D4E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251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43EC8C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5EB3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BBC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0828" w14:textId="77777777" w:rsidR="00490716" w:rsidRPr="00F9444C" w:rsidRDefault="004907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9CD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E424B7B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56AA4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490716" w14:paraId="68C0598C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B039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593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28883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F005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103AEE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D1D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3ED0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7937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6542321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B7F0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4283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9E6AA5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D6DE142" w14:textId="77777777" w:rsidR="00490716" w:rsidRDefault="004907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6765FD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490716" w14:paraId="084E1802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4A5E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9D15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C9BF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B7C81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EC42BB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DF6E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686CE13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588F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65DB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386E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FC4CD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662DDB97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490716" w14:paraId="6E32B2FC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CAA3" w14:textId="77777777" w:rsidR="00490716" w:rsidRDefault="00490716" w:rsidP="004907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94B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52CE" w14:textId="77777777" w:rsidR="00490716" w:rsidRPr="00A152F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8691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2A0471C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622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8FB43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2BE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741D32C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F1DC" w14:textId="77777777" w:rsidR="00490716" w:rsidRPr="00F9444C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383F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2A094F2E" w14:textId="77777777" w:rsidR="00490716" w:rsidRDefault="00490716" w:rsidP="00802827">
      <w:pPr>
        <w:spacing w:line="276" w:lineRule="auto"/>
        <w:ind w:right="57"/>
        <w:rPr>
          <w:sz w:val="20"/>
          <w:lang w:val="ro-RO"/>
        </w:rPr>
      </w:pPr>
    </w:p>
    <w:p w14:paraId="1707B72E" w14:textId="77777777" w:rsidR="00490716" w:rsidRDefault="00490716" w:rsidP="00A73B8F">
      <w:pPr>
        <w:pStyle w:val="Heading1"/>
        <w:spacing w:line="360" w:lineRule="auto"/>
      </w:pPr>
      <w:r>
        <w:t>LINIA 813 B</w:t>
      </w:r>
    </w:p>
    <w:p w14:paraId="1E0B1031" w14:textId="77777777" w:rsidR="00490716" w:rsidRDefault="00490716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490716" w14:paraId="12E7D8ED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8EF49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81F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936E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A22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A59842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E1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9518B6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585E6DB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4019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D14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7498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8E95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5C1BE39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34F76B9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490716" w14:paraId="6921D407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B7BD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BDF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18A7046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FA792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C7DE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4E67F0E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6E7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9215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F0FD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6746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9BCC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ACCC2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2B5A7003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01025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421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66B6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D45B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C4818A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A29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4554D9A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16B0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462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8622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AE2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1AA0F16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490716" w14:paraId="21AF256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7EA46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3485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DAF6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F19C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F6C143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FB18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99EEB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27D4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F9D0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8856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F3201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2280A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490716" w14:paraId="285CE94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5907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559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0303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4C8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ECD9B7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2AAD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6010" w14:textId="77777777" w:rsidR="00490716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F0AC0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C1F6C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E4A8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5A16600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9F17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FBB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6476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D98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00322D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D189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5584CA9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FC1E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FA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5F338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064E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C4B457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B58AF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490716" w14:paraId="7B9DE6B1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C4ED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710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8EA2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BC6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065EC2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11A8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3E477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9C3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EFD4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9B3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BE68E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9CBD45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490716" w14:paraId="32B290AC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81360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C4C7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AEE0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96F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046BE5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2110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6DE5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CC0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CABD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A17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7FCE0E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4D61E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490716" w14:paraId="129B32D9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EC95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4B84A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D683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1B1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6E3D70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548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68A0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BB0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20EBC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056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69439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52267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490716" w14:paraId="37F5D34B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7377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84C2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DC8DE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9D9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78D01B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D5B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4AC1B55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4E48" w14:textId="77777777" w:rsidR="00490716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5CFC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2261F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D38B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0EB972E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7C606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D5F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E28F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578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C2A85C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CB7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43C08C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2910" w14:textId="77777777" w:rsidR="00490716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06D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DFCF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1FE8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04DBA2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490716" w14:paraId="3434F732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382D8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F8F1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0EC2D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422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BF2C64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D66FC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654BF8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3C4503D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3EB1793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33314" w14:textId="77777777" w:rsidR="00490716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B5DC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9A17D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1E8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2BC15DB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490716" w14:paraId="0B04E4EB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F81A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ED76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B6FD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C9B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31D9DF0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C5B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9EE134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5CEFF" w14:textId="77777777" w:rsidR="00490716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0EC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227D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FDC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242E2D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490716" w14:paraId="2EC6E890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AF43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67767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90FE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53B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19DB4FF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80D4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2B84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239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46FDA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F9E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316D87A0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4A765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6815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E009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8A6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18E0F9D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DBE8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A3A1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15C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64C8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1411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4B6AA3FC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C87C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223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E09B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919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C1B54A6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5BB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B502E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FCB8D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CE12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471B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431736BA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D7D5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E5B1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6C93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22D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742D3B7E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04E5B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51DABD05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238FD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296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D8EE3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5EB9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81CB42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5F539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490716" w14:paraId="7D765EA1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B65A5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7503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E4A8A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7F2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3051C288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A56F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7ED8" w14:textId="77777777" w:rsidR="00490716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A176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E332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8DD17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5692CC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4A74F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490716" w14:paraId="24D458DB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92F17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65C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DC775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9BA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7F5792A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6F3600C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6E78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B075" w14:textId="77777777" w:rsidR="00490716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618E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518A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E38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74044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490716" w14:paraId="5764AEF5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8D39" w14:textId="77777777" w:rsidR="00490716" w:rsidRDefault="00490716" w:rsidP="004907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7803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B653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6C13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1148F5DD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D469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91AC" w14:textId="77777777" w:rsidR="00490716" w:rsidRPr="00305F8E" w:rsidRDefault="00490716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1894" w14:textId="77777777" w:rsidR="00490716" w:rsidRDefault="004907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95E0" w14:textId="77777777" w:rsidR="00490716" w:rsidRPr="00305F8E" w:rsidRDefault="004907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6E04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C87FC5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DA8D1F" w14:textId="77777777" w:rsidR="00490716" w:rsidRDefault="004907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4C98DEE5" w14:textId="77777777" w:rsidR="00490716" w:rsidRDefault="00490716" w:rsidP="002242FB">
      <w:pPr>
        <w:spacing w:before="40" w:after="40" w:line="192" w:lineRule="auto"/>
        <w:ind w:right="57"/>
        <w:rPr>
          <w:lang w:val="ro-RO"/>
        </w:rPr>
      </w:pPr>
    </w:p>
    <w:p w14:paraId="7ACEB3D7" w14:textId="77777777" w:rsidR="00490716" w:rsidRDefault="00490716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66D63ACF" w14:textId="77777777" w:rsidR="00490716" w:rsidRDefault="00490716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lastRenderedPageBreak/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490716" w14:paraId="416330B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1335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CA355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2CDDE" w14:textId="77777777" w:rsidR="00490716" w:rsidRPr="002B6917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09D42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D8DBE21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A09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4F8A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40E2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01F87" w14:textId="77777777" w:rsidR="00490716" w:rsidRPr="002A6824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2F5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09357EC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1A08C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E52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4378" w14:textId="77777777" w:rsidR="00490716" w:rsidRPr="002B6917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3520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3DCE0FF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05E5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5820294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D51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ECEB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5A101" w14:textId="77777777" w:rsidR="00490716" w:rsidRPr="002A6824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E6E9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7B31A30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9605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361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46532" w14:textId="77777777" w:rsidR="00490716" w:rsidRPr="002B6917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1764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8AD2448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5A68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01E2C172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7323E690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43510C57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30E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232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A4898" w14:textId="77777777" w:rsidR="00490716" w:rsidRPr="002A6824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C190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73FB1C7C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91FBC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4C6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0FB2" w14:textId="77777777" w:rsidR="00490716" w:rsidRPr="002B6917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038A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FE7CA4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FD74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46D3280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5D8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DA76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AE4D0" w14:textId="77777777" w:rsidR="00490716" w:rsidRPr="002A6824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FAD2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168E29F4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A4DB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16EF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C390" w14:textId="77777777" w:rsidR="00490716" w:rsidRPr="002B6917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4526" w14:textId="77777777" w:rsidR="00490716" w:rsidRDefault="004907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219BAD7" w14:textId="77777777" w:rsidR="00490716" w:rsidRDefault="004907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A37E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558A0D5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748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69E1C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790E" w14:textId="77777777" w:rsidR="00490716" w:rsidRPr="002A6824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E29C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490716" w14:paraId="3EA59A8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C40B7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ACD6" w14:textId="77777777" w:rsidR="00490716" w:rsidRDefault="004907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46FC" w14:textId="77777777" w:rsidR="00490716" w:rsidRPr="002B6917" w:rsidRDefault="004907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290F" w14:textId="77777777" w:rsidR="00490716" w:rsidRDefault="004907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655F37F" w14:textId="77777777" w:rsidR="00490716" w:rsidRDefault="004907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412E" w14:textId="77777777" w:rsidR="00490716" w:rsidRDefault="004907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3FB046B8" w14:textId="77777777" w:rsidR="00490716" w:rsidRDefault="004907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E5D8" w14:textId="77777777" w:rsidR="00490716" w:rsidRDefault="004907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89FA" w14:textId="77777777" w:rsidR="00490716" w:rsidRDefault="004907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D14FC" w14:textId="77777777" w:rsidR="00490716" w:rsidRPr="002A6824" w:rsidRDefault="004907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E73B" w14:textId="77777777" w:rsidR="00490716" w:rsidRDefault="00490716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490716" w14:paraId="1962F86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DE13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6A5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C474" w14:textId="77777777" w:rsidR="00490716" w:rsidRPr="002B6917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741B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461DABE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491187EF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BEA8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D6FCE9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543B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93041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F8C4" w14:textId="77777777" w:rsidR="00490716" w:rsidRPr="002A6824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5829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5456F865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9921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2C15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D1BC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7E44E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3BE30FF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6401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68B4B22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E5037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800EE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9814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2D94" w14:textId="77777777" w:rsidR="00490716" w:rsidRDefault="004907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345969" w14:textId="77777777" w:rsidR="00490716" w:rsidRDefault="004907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490716" w14:paraId="608313CE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2012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F232A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4C6D2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217C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92D588F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1680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B2150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DACC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8AC3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660E" w14:textId="77777777" w:rsidR="00490716" w:rsidRDefault="004907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490716" w14:paraId="0533C648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B542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5C46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1E31C538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BC5F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9036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5153194B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7BFE3C7E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39D57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FE46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C44F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5631CE5C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67A16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66F98" w14:textId="77777777" w:rsidR="00490716" w:rsidRDefault="004907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490716" w14:paraId="6C300E8E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A6424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8474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4C02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918F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3AD31AED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CD93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1AE66BD3" w14:textId="77777777" w:rsidR="00490716" w:rsidRPr="00810F5B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4AC2" w14:textId="77777777" w:rsidR="00490716" w:rsidRPr="00557C88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A46F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F364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1E98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F369D6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490716" w14:paraId="22120985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594C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67E3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60E8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D7E45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1FCAD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2ED749FF" w14:textId="77777777" w:rsidR="00490716" w:rsidRDefault="004907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8A9D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6DBF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0184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20995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70B670CB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490716" w14:paraId="2A393F5D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EAD7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50470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7F75B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4084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CD55A" w14:textId="77777777" w:rsidR="00490716" w:rsidRDefault="004907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CFE2" w14:textId="77777777" w:rsidR="00490716" w:rsidRPr="00557C88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10A68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3AE8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AB52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6A6F36" w14:textId="77777777" w:rsidR="00490716" w:rsidRPr="00D83307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490716" w14:paraId="7AF9627F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96F8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8D2C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AC2B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9F000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7248E592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0D5E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CEC1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827B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5D48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80A1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3A15B820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A350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A139A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E9EC3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71EF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7638D6E8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707F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BFD6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5266C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C11F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A278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52ABE6EB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77FE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3957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B85D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A811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39567DAD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02619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5529" w14:textId="77777777" w:rsidR="00490716" w:rsidRPr="00557C88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FC0F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79015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5E27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490716" w14:paraId="237907C7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9CAA" w14:textId="77777777" w:rsidR="00490716" w:rsidRDefault="00490716" w:rsidP="004907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F0B1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5BFD" w14:textId="77777777" w:rsidR="00490716" w:rsidRPr="002B6917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E0C3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33EE693D" w14:textId="77777777" w:rsidR="00490716" w:rsidRPr="006315B8" w:rsidRDefault="004907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1F2D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EF44" w14:textId="77777777" w:rsidR="00490716" w:rsidRPr="00557C88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EF74" w14:textId="77777777" w:rsidR="00490716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F043" w14:textId="77777777" w:rsidR="00490716" w:rsidRPr="002A6824" w:rsidRDefault="004907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F9E2" w14:textId="77777777" w:rsidR="00490716" w:rsidRDefault="004907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52C2B5E" w14:textId="77777777" w:rsidR="00490716" w:rsidRPr="00930181" w:rsidRDefault="00490716">
      <w:pPr>
        <w:tabs>
          <w:tab w:val="left" w:pos="3183"/>
        </w:tabs>
      </w:pPr>
    </w:p>
    <w:p w14:paraId="7D227F9E" w14:textId="77777777" w:rsidR="00490716" w:rsidRDefault="004907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AFA35FC" w14:textId="77777777" w:rsidR="008F4924" w:rsidRDefault="008F492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C511378" w14:textId="77777777" w:rsidR="008F4924" w:rsidRDefault="008F492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257BE1E" w14:textId="77777777" w:rsidR="008F4924" w:rsidRDefault="008F492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029B2F2" w14:textId="77777777" w:rsidR="008F4924" w:rsidRDefault="008F492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6185D9F" w14:textId="77777777" w:rsidR="008F4924" w:rsidRDefault="008F492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6B74C9A" w14:textId="77777777" w:rsidR="008F4924" w:rsidRDefault="008F492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605BCE1" w14:textId="77777777" w:rsidR="008F4924" w:rsidRPr="00C21F42" w:rsidRDefault="008F4924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F86BF38" w14:textId="77777777" w:rsidR="00490716" w:rsidRPr="00C21F42" w:rsidRDefault="004907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5F6293B2" w14:textId="77777777" w:rsidR="00490716" w:rsidRPr="00C21F42" w:rsidRDefault="004907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3C8F106" w14:textId="77777777" w:rsidR="00490716" w:rsidRPr="00C21F42" w:rsidRDefault="00490716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2ED35975" w14:textId="77777777" w:rsidR="00490716" w:rsidRDefault="00490716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7D1BB504" w14:textId="77777777" w:rsidR="00490716" w:rsidRPr="00C21F42" w:rsidRDefault="00490716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2AFC60A7" w14:textId="77777777" w:rsidR="00490716" w:rsidRPr="00C21F42" w:rsidRDefault="00490716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2F14A66F" w14:textId="77777777" w:rsidR="00490716" w:rsidRPr="00C21F42" w:rsidRDefault="00490716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4641B9E7" w14:textId="77777777" w:rsidR="00490716" w:rsidRPr="00C21F42" w:rsidRDefault="00490716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D608E6F" w14:textId="77777777" w:rsidR="00FB37F1" w:rsidRPr="00DE2C54" w:rsidRDefault="00FB37F1" w:rsidP="00DE2C54"/>
    <w:sectPr w:rsidR="00FB37F1" w:rsidRPr="00DE2C54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4CD3" w14:textId="77777777" w:rsidR="009C0DFB" w:rsidRDefault="009C0DFB">
      <w:r>
        <w:separator/>
      </w:r>
    </w:p>
  </w:endnote>
  <w:endnote w:type="continuationSeparator" w:id="0">
    <w:p w14:paraId="4F7A0D5C" w14:textId="77777777" w:rsidR="009C0DFB" w:rsidRDefault="009C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ED6E" w14:textId="77777777" w:rsidR="005C7D70" w:rsidRDefault="005C7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4626" w14:textId="77777777" w:rsidR="005C7D70" w:rsidRDefault="005C7D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70EA" w14:textId="77777777" w:rsidR="005C7D70" w:rsidRDefault="005C7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907FF" w14:textId="77777777" w:rsidR="009C0DFB" w:rsidRDefault="009C0DFB">
      <w:r>
        <w:separator/>
      </w:r>
    </w:p>
  </w:footnote>
  <w:footnote w:type="continuationSeparator" w:id="0">
    <w:p w14:paraId="6A1E8902" w14:textId="77777777" w:rsidR="009C0DFB" w:rsidRDefault="009C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91A1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2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D6BE1A" w14:textId="0A37DF81" w:rsidR="006F5073" w:rsidRDefault="00E4556F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505862">
      <w:rPr>
        <w:b/>
        <w:bCs/>
        <w:i/>
        <w:iCs/>
        <w:sz w:val="22"/>
      </w:rPr>
      <w:t>decada 1-10 august 2026</w:t>
    </w:r>
  </w:p>
  <w:p w14:paraId="5747EBDF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27B0F2B2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7D30B09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4FF35DE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46657673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3D7E015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2605CE6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7CC2BEB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EBDC2C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0E6B93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3E5C5A4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8014EA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5345C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24BD304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8F1D270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022C07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3E94C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BDDB629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3A21B0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CF30CF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344650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11E3769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4A0EB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A229C34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CCF530D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38B20399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2040D163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71AD7D6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6D7B959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4A5B708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0F7D689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EEE1F2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02E362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7DF0F0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4FD86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92EE3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6CFC23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B59576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9277789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B0B6" w14:textId="77777777" w:rsidR="006F5073" w:rsidRDefault="009032D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215B">
      <w:rPr>
        <w:rStyle w:val="PageNumber"/>
        <w:noProof/>
      </w:rPr>
      <w:t>3</w:t>
    </w:r>
    <w:r>
      <w:rPr>
        <w:rStyle w:val="PageNumber"/>
      </w:rPr>
      <w:fldChar w:fldCharType="end"/>
    </w:r>
  </w:p>
  <w:p w14:paraId="042CF2E3" w14:textId="5BDE4C41" w:rsidR="00004110" w:rsidRPr="00A048AC" w:rsidRDefault="00E4556F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505862">
      <w:rPr>
        <w:b/>
        <w:bCs/>
        <w:i/>
        <w:iCs/>
        <w:sz w:val="22"/>
      </w:rPr>
      <w:t>decada 1-10 august 2026</w:t>
    </w:r>
  </w:p>
  <w:p w14:paraId="4B6EADDB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1077A8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42CB64B6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FE37D8D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25543F20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C066B3E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D4D0158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E393BF3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C01B1B">
      <w:rPr>
        <w:rStyle w:val="PageNumber"/>
        <w:b/>
        <w:bCs/>
      </w:rPr>
      <w:t>GALATI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628629F0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4BDAED8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E97EF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7B7C1A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F8D4FA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B34A8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23EA42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2DEDD31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5AD853E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8179A1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80122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845C7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081578E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ACBB01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332E9C4C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1E2EEFD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09B30776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3431E7E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994414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07D5ACF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B58BF8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06B8119C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E883B4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2B57EA91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6CE7E3C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ACDC187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05AAEC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5003CA7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C7BB8E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718F8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2C9BC918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F7E673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F4AD6D0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51FD2F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EDFD3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170D0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11F0438B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8682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66D2B"/>
    <w:multiLevelType w:val="hybridMultilevel"/>
    <w:tmpl w:val="9F5E80B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05FF2E43"/>
    <w:multiLevelType w:val="hybridMultilevel"/>
    <w:tmpl w:val="112C42A0"/>
    <w:lvl w:ilvl="0" w:tplc="18D0268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947A8"/>
    <w:multiLevelType w:val="hybridMultilevel"/>
    <w:tmpl w:val="72EE7C20"/>
    <w:lvl w:ilvl="0" w:tplc="05AE5BE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08F71537"/>
    <w:multiLevelType w:val="hybridMultilevel"/>
    <w:tmpl w:val="8258CBE8"/>
    <w:lvl w:ilvl="0" w:tplc="F8624B1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B1001A"/>
    <w:multiLevelType w:val="hybridMultilevel"/>
    <w:tmpl w:val="893A1F9E"/>
    <w:lvl w:ilvl="0" w:tplc="D6F63A7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B878BE"/>
    <w:multiLevelType w:val="hybridMultilevel"/>
    <w:tmpl w:val="88BAE5CC"/>
    <w:lvl w:ilvl="0" w:tplc="BECE7C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1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0442BC8"/>
    <w:multiLevelType w:val="hybridMultilevel"/>
    <w:tmpl w:val="A10E389C"/>
    <w:lvl w:ilvl="0" w:tplc="C1A6AB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5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6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655BBD"/>
    <w:multiLevelType w:val="hybridMultilevel"/>
    <w:tmpl w:val="56649AF2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2BAF1DFA"/>
    <w:multiLevelType w:val="hybridMultilevel"/>
    <w:tmpl w:val="C3BA53BC"/>
    <w:lvl w:ilvl="0" w:tplc="6DF242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EC50E4"/>
    <w:multiLevelType w:val="hybridMultilevel"/>
    <w:tmpl w:val="FA681E10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3F3C17EE"/>
    <w:multiLevelType w:val="hybridMultilevel"/>
    <w:tmpl w:val="49640428"/>
    <w:lvl w:ilvl="0" w:tplc="BA0E40A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45AB6C06"/>
    <w:multiLevelType w:val="hybridMultilevel"/>
    <w:tmpl w:val="609002C0"/>
    <w:lvl w:ilvl="0" w:tplc="D1728F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632CA"/>
    <w:multiLevelType w:val="hybridMultilevel"/>
    <w:tmpl w:val="EA183726"/>
    <w:lvl w:ilvl="0" w:tplc="274A8B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1" w15:restartNumberingAfterBreak="0">
    <w:nsid w:val="521B0EB2"/>
    <w:multiLevelType w:val="hybridMultilevel"/>
    <w:tmpl w:val="D2940926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4143B75"/>
    <w:multiLevelType w:val="hybridMultilevel"/>
    <w:tmpl w:val="7EB0860C"/>
    <w:lvl w:ilvl="0" w:tplc="77D2509C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3" w15:restartNumberingAfterBreak="0">
    <w:nsid w:val="57CF5823"/>
    <w:multiLevelType w:val="hybridMultilevel"/>
    <w:tmpl w:val="2FE6D804"/>
    <w:lvl w:ilvl="0" w:tplc="97065C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71A20"/>
    <w:multiLevelType w:val="hybridMultilevel"/>
    <w:tmpl w:val="4C281BE6"/>
    <w:lvl w:ilvl="0" w:tplc="9E26A0A8">
      <w:start w:val="1"/>
      <w:numFmt w:val="decimal"/>
      <w:lvlRestart w:val="0"/>
      <w:suff w:val="nothing"/>
      <w:lvlText w:val="%1"/>
      <w:lvlJc w:val="right"/>
      <w:pPr>
        <w:ind w:left="142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37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EF0130"/>
    <w:multiLevelType w:val="hybridMultilevel"/>
    <w:tmpl w:val="770695A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F0065F"/>
    <w:multiLevelType w:val="hybridMultilevel"/>
    <w:tmpl w:val="3E128F6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000237215">
    <w:abstractNumId w:val="26"/>
  </w:num>
  <w:num w:numId="2" w16cid:durableId="861819633">
    <w:abstractNumId w:val="3"/>
  </w:num>
  <w:num w:numId="3" w16cid:durableId="1591767497">
    <w:abstractNumId w:val="2"/>
  </w:num>
  <w:num w:numId="4" w16cid:durableId="1122653465">
    <w:abstractNumId w:val="30"/>
  </w:num>
  <w:num w:numId="5" w16cid:durableId="777944883">
    <w:abstractNumId w:val="37"/>
  </w:num>
  <w:num w:numId="6" w16cid:durableId="1968508375">
    <w:abstractNumId w:val="41"/>
  </w:num>
  <w:num w:numId="7" w16cid:durableId="1549150130">
    <w:abstractNumId w:val="20"/>
  </w:num>
  <w:num w:numId="8" w16cid:durableId="198907255">
    <w:abstractNumId w:val="11"/>
  </w:num>
  <w:num w:numId="9" w16cid:durableId="431781731">
    <w:abstractNumId w:val="39"/>
  </w:num>
  <w:num w:numId="10" w16cid:durableId="1325358431">
    <w:abstractNumId w:val="17"/>
  </w:num>
  <w:num w:numId="11" w16cid:durableId="1855000937">
    <w:abstractNumId w:val="19"/>
  </w:num>
  <w:num w:numId="12" w16cid:durableId="959454411">
    <w:abstractNumId w:val="12"/>
  </w:num>
  <w:num w:numId="13" w16cid:durableId="1173565625">
    <w:abstractNumId w:val="35"/>
  </w:num>
  <w:num w:numId="14" w16cid:durableId="640156197">
    <w:abstractNumId w:val="34"/>
  </w:num>
  <w:num w:numId="15" w16cid:durableId="653335047">
    <w:abstractNumId w:val="27"/>
  </w:num>
  <w:num w:numId="16" w16cid:durableId="2047750135">
    <w:abstractNumId w:val="28"/>
  </w:num>
  <w:num w:numId="17" w16cid:durableId="1679386374">
    <w:abstractNumId w:val="9"/>
  </w:num>
  <w:num w:numId="18" w16cid:durableId="1510023386">
    <w:abstractNumId w:val="13"/>
  </w:num>
  <w:num w:numId="19" w16cid:durableId="1266616428">
    <w:abstractNumId w:val="4"/>
  </w:num>
  <w:num w:numId="20" w16cid:durableId="1029453343">
    <w:abstractNumId w:val="33"/>
  </w:num>
  <w:num w:numId="21" w16cid:durableId="1582984117">
    <w:abstractNumId w:val="29"/>
  </w:num>
  <w:num w:numId="22" w16cid:durableId="2063602025">
    <w:abstractNumId w:val="21"/>
  </w:num>
  <w:num w:numId="23" w16cid:durableId="1463235399">
    <w:abstractNumId w:val="7"/>
  </w:num>
  <w:num w:numId="24" w16cid:durableId="2057923312">
    <w:abstractNumId w:val="6"/>
  </w:num>
  <w:num w:numId="25" w16cid:durableId="2059743704">
    <w:abstractNumId w:val="25"/>
  </w:num>
  <w:num w:numId="26" w16cid:durableId="147095383">
    <w:abstractNumId w:val="8"/>
  </w:num>
  <w:num w:numId="27" w16cid:durableId="163328099">
    <w:abstractNumId w:val="23"/>
  </w:num>
  <w:num w:numId="28" w16cid:durableId="660425498">
    <w:abstractNumId w:val="10"/>
  </w:num>
  <w:num w:numId="29" w16cid:durableId="1945767896">
    <w:abstractNumId w:val="15"/>
  </w:num>
  <w:num w:numId="30" w16cid:durableId="1318147945">
    <w:abstractNumId w:val="14"/>
  </w:num>
  <w:num w:numId="31" w16cid:durableId="871113184">
    <w:abstractNumId w:val="36"/>
  </w:num>
  <w:num w:numId="32" w16cid:durableId="2027291874">
    <w:abstractNumId w:val="18"/>
  </w:num>
  <w:num w:numId="33" w16cid:durableId="641540049">
    <w:abstractNumId w:val="31"/>
  </w:num>
  <w:num w:numId="34" w16cid:durableId="739838168">
    <w:abstractNumId w:val="40"/>
  </w:num>
  <w:num w:numId="35" w16cid:durableId="2025284750">
    <w:abstractNumId w:val="38"/>
  </w:num>
  <w:num w:numId="36" w16cid:durableId="34431756">
    <w:abstractNumId w:val="1"/>
  </w:num>
  <w:num w:numId="37" w16cid:durableId="805053220">
    <w:abstractNumId w:val="22"/>
  </w:num>
  <w:num w:numId="38" w16cid:durableId="36777662">
    <w:abstractNumId w:val="32"/>
  </w:num>
  <w:num w:numId="39" w16cid:durableId="1914466302">
    <w:abstractNumId w:val="24"/>
  </w:num>
  <w:num w:numId="40" w16cid:durableId="1526557946">
    <w:abstractNumId w:val="5"/>
  </w:num>
  <w:num w:numId="41" w16cid:durableId="2025477355">
    <w:abstractNumId w:val="16"/>
  </w:num>
  <w:num w:numId="42" w16cid:durableId="2109692499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8GcXTsvFTYuV76TyCI7esUKZ3UBpmrhlg8NRLw8RsUSzuXg6+TIQABBJiZbGqzH2Mi8KAayfaFSbRun17e1UfQ==" w:salt="i37uYVN5r2oloTFfegz86w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8C3"/>
    <w:rsid w:val="00001FD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5D8A"/>
    <w:rsid w:val="00005E7F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36C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2A5F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7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31"/>
    <w:rsid w:val="00052E84"/>
    <w:rsid w:val="0005428C"/>
    <w:rsid w:val="0005447B"/>
    <w:rsid w:val="00054A92"/>
    <w:rsid w:val="00054DD5"/>
    <w:rsid w:val="00054DDE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916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3E84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969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5B0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0B42"/>
    <w:rsid w:val="000825A4"/>
    <w:rsid w:val="00082704"/>
    <w:rsid w:val="00083EBE"/>
    <w:rsid w:val="00083F1D"/>
    <w:rsid w:val="000849CE"/>
    <w:rsid w:val="000851FF"/>
    <w:rsid w:val="00085588"/>
    <w:rsid w:val="00086325"/>
    <w:rsid w:val="000864FC"/>
    <w:rsid w:val="00086881"/>
    <w:rsid w:val="00087050"/>
    <w:rsid w:val="00087C80"/>
    <w:rsid w:val="000902A4"/>
    <w:rsid w:val="000907E7"/>
    <w:rsid w:val="0009159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BDF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1B5"/>
    <w:rsid w:val="000A4308"/>
    <w:rsid w:val="000A4481"/>
    <w:rsid w:val="000A484A"/>
    <w:rsid w:val="000A4D14"/>
    <w:rsid w:val="000A4F21"/>
    <w:rsid w:val="000A50EC"/>
    <w:rsid w:val="000A52AD"/>
    <w:rsid w:val="000A558B"/>
    <w:rsid w:val="000A5E7D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8F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E91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7203"/>
    <w:rsid w:val="000D790D"/>
    <w:rsid w:val="000D7D26"/>
    <w:rsid w:val="000E0117"/>
    <w:rsid w:val="000E0541"/>
    <w:rsid w:val="000E08A4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3FED"/>
    <w:rsid w:val="000E427A"/>
    <w:rsid w:val="000E42CD"/>
    <w:rsid w:val="000E459A"/>
    <w:rsid w:val="000E4704"/>
    <w:rsid w:val="000E56ED"/>
    <w:rsid w:val="000E572C"/>
    <w:rsid w:val="000E5788"/>
    <w:rsid w:val="000E61CD"/>
    <w:rsid w:val="000E64DA"/>
    <w:rsid w:val="000E6526"/>
    <w:rsid w:val="000E6775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1F77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505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189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0F4F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619B"/>
    <w:rsid w:val="0014656F"/>
    <w:rsid w:val="0014665A"/>
    <w:rsid w:val="001467FB"/>
    <w:rsid w:val="00146A04"/>
    <w:rsid w:val="00146A61"/>
    <w:rsid w:val="00147225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15E"/>
    <w:rsid w:val="0015738F"/>
    <w:rsid w:val="001574C6"/>
    <w:rsid w:val="00157965"/>
    <w:rsid w:val="00160D55"/>
    <w:rsid w:val="001616EC"/>
    <w:rsid w:val="00161B3A"/>
    <w:rsid w:val="00161EA6"/>
    <w:rsid w:val="001620F9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2F1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655"/>
    <w:rsid w:val="00183893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EF4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A7E8D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2E5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274"/>
    <w:rsid w:val="001E04B9"/>
    <w:rsid w:val="001E0672"/>
    <w:rsid w:val="001E0B96"/>
    <w:rsid w:val="001E1739"/>
    <w:rsid w:val="001E1B1B"/>
    <w:rsid w:val="001E1C21"/>
    <w:rsid w:val="001E2701"/>
    <w:rsid w:val="001E2F83"/>
    <w:rsid w:val="001E3025"/>
    <w:rsid w:val="001E31D2"/>
    <w:rsid w:val="001E3211"/>
    <w:rsid w:val="001E3347"/>
    <w:rsid w:val="001E3429"/>
    <w:rsid w:val="001E3C85"/>
    <w:rsid w:val="001E482D"/>
    <w:rsid w:val="001E4BCB"/>
    <w:rsid w:val="001E51AA"/>
    <w:rsid w:val="001E5587"/>
    <w:rsid w:val="001E5AB2"/>
    <w:rsid w:val="001E5C07"/>
    <w:rsid w:val="001E697A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2F70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300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4B7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190E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24B"/>
    <w:rsid w:val="00222522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339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DE7"/>
    <w:rsid w:val="00243FD2"/>
    <w:rsid w:val="00244823"/>
    <w:rsid w:val="00244868"/>
    <w:rsid w:val="002453B7"/>
    <w:rsid w:val="002455DA"/>
    <w:rsid w:val="00245744"/>
    <w:rsid w:val="00246578"/>
    <w:rsid w:val="002472CD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061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6B12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08F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29E3"/>
    <w:rsid w:val="00293180"/>
    <w:rsid w:val="00293B28"/>
    <w:rsid w:val="00293C56"/>
    <w:rsid w:val="0029455D"/>
    <w:rsid w:val="00294C1D"/>
    <w:rsid w:val="00294F7F"/>
    <w:rsid w:val="00295974"/>
    <w:rsid w:val="00295DFB"/>
    <w:rsid w:val="0029611A"/>
    <w:rsid w:val="00296A7E"/>
    <w:rsid w:val="00296FB7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A7C3B"/>
    <w:rsid w:val="002B03AB"/>
    <w:rsid w:val="002B131A"/>
    <w:rsid w:val="002B1D89"/>
    <w:rsid w:val="002B1DD3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6CB5"/>
    <w:rsid w:val="002B767F"/>
    <w:rsid w:val="002B7AEB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8E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649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5AC9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779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77E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3A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387"/>
    <w:rsid w:val="003426A8"/>
    <w:rsid w:val="003427AC"/>
    <w:rsid w:val="003427B1"/>
    <w:rsid w:val="00342829"/>
    <w:rsid w:val="0034284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AFF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4F5"/>
    <w:rsid w:val="003555E7"/>
    <w:rsid w:val="00355ACF"/>
    <w:rsid w:val="00355EE0"/>
    <w:rsid w:val="003562AB"/>
    <w:rsid w:val="00356753"/>
    <w:rsid w:val="00357663"/>
    <w:rsid w:val="00357866"/>
    <w:rsid w:val="00357A7E"/>
    <w:rsid w:val="00357F6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474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56C"/>
    <w:rsid w:val="003718DB"/>
    <w:rsid w:val="00371DF6"/>
    <w:rsid w:val="00371E42"/>
    <w:rsid w:val="003722A7"/>
    <w:rsid w:val="003723FA"/>
    <w:rsid w:val="00372B95"/>
    <w:rsid w:val="0037303C"/>
    <w:rsid w:val="0037355B"/>
    <w:rsid w:val="00373CA6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6BA4"/>
    <w:rsid w:val="00386BC6"/>
    <w:rsid w:val="00387032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03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DA1"/>
    <w:rsid w:val="003A4E4C"/>
    <w:rsid w:val="003A57AA"/>
    <w:rsid w:val="003A5C85"/>
    <w:rsid w:val="003A5DAF"/>
    <w:rsid w:val="003A6145"/>
    <w:rsid w:val="003A63B2"/>
    <w:rsid w:val="003A7F79"/>
    <w:rsid w:val="003B00B1"/>
    <w:rsid w:val="003B00EF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E5C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366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F0B"/>
    <w:rsid w:val="003E6F3B"/>
    <w:rsid w:val="003E70E2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3B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4762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36F5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FB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0FDC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50F7C"/>
    <w:rsid w:val="00451492"/>
    <w:rsid w:val="00452302"/>
    <w:rsid w:val="00452B7D"/>
    <w:rsid w:val="00452FC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708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716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26B"/>
    <w:rsid w:val="004A036B"/>
    <w:rsid w:val="004A0565"/>
    <w:rsid w:val="004A0912"/>
    <w:rsid w:val="004A16B2"/>
    <w:rsid w:val="004A19F3"/>
    <w:rsid w:val="004A1B81"/>
    <w:rsid w:val="004A2AB5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B71"/>
    <w:rsid w:val="004B6C03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121"/>
    <w:rsid w:val="004C1954"/>
    <w:rsid w:val="004C19A3"/>
    <w:rsid w:val="004C1A33"/>
    <w:rsid w:val="004C2352"/>
    <w:rsid w:val="004C2CAC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0D86"/>
    <w:rsid w:val="004D1D64"/>
    <w:rsid w:val="004D216A"/>
    <w:rsid w:val="004D23A5"/>
    <w:rsid w:val="004D23D6"/>
    <w:rsid w:val="004D2CD8"/>
    <w:rsid w:val="004D2E74"/>
    <w:rsid w:val="004D32AE"/>
    <w:rsid w:val="004D34DA"/>
    <w:rsid w:val="004D3C04"/>
    <w:rsid w:val="004D3F59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0D3"/>
    <w:rsid w:val="004E2A7C"/>
    <w:rsid w:val="004E2B74"/>
    <w:rsid w:val="004E2C15"/>
    <w:rsid w:val="004E442B"/>
    <w:rsid w:val="004E481C"/>
    <w:rsid w:val="004E49AD"/>
    <w:rsid w:val="004E4B91"/>
    <w:rsid w:val="004E517F"/>
    <w:rsid w:val="004E547C"/>
    <w:rsid w:val="004E54A3"/>
    <w:rsid w:val="004E5FE1"/>
    <w:rsid w:val="004E607C"/>
    <w:rsid w:val="004E648C"/>
    <w:rsid w:val="004E668C"/>
    <w:rsid w:val="004E67AE"/>
    <w:rsid w:val="004E67FB"/>
    <w:rsid w:val="004E6A1F"/>
    <w:rsid w:val="004E753F"/>
    <w:rsid w:val="004F0055"/>
    <w:rsid w:val="004F010C"/>
    <w:rsid w:val="004F055E"/>
    <w:rsid w:val="004F0FE9"/>
    <w:rsid w:val="004F1225"/>
    <w:rsid w:val="004F1AA2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09F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FF"/>
    <w:rsid w:val="005051E9"/>
    <w:rsid w:val="00505754"/>
    <w:rsid w:val="00505862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B06"/>
    <w:rsid w:val="00511C65"/>
    <w:rsid w:val="00511D51"/>
    <w:rsid w:val="005120B2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46F8"/>
    <w:rsid w:val="0052589D"/>
    <w:rsid w:val="00525CC8"/>
    <w:rsid w:val="00526399"/>
    <w:rsid w:val="00526950"/>
    <w:rsid w:val="00526DCE"/>
    <w:rsid w:val="005275A5"/>
    <w:rsid w:val="00527869"/>
    <w:rsid w:val="005306CC"/>
    <w:rsid w:val="005309B9"/>
    <w:rsid w:val="00530FB7"/>
    <w:rsid w:val="005311B1"/>
    <w:rsid w:val="00532713"/>
    <w:rsid w:val="00532963"/>
    <w:rsid w:val="00532D66"/>
    <w:rsid w:val="00533615"/>
    <w:rsid w:val="00533B63"/>
    <w:rsid w:val="00534866"/>
    <w:rsid w:val="00534F3A"/>
    <w:rsid w:val="00535011"/>
    <w:rsid w:val="00535928"/>
    <w:rsid w:val="005359E6"/>
    <w:rsid w:val="00535C17"/>
    <w:rsid w:val="00536920"/>
    <w:rsid w:val="00536AB3"/>
    <w:rsid w:val="005379C4"/>
    <w:rsid w:val="00537ABD"/>
    <w:rsid w:val="0054001D"/>
    <w:rsid w:val="00540051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048"/>
    <w:rsid w:val="005471B2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D9"/>
    <w:rsid w:val="00557EE8"/>
    <w:rsid w:val="00560995"/>
    <w:rsid w:val="00560BC7"/>
    <w:rsid w:val="005612C4"/>
    <w:rsid w:val="005613F8"/>
    <w:rsid w:val="0056157F"/>
    <w:rsid w:val="00561777"/>
    <w:rsid w:val="0056236A"/>
    <w:rsid w:val="00562A5F"/>
    <w:rsid w:val="00562B3A"/>
    <w:rsid w:val="00562D64"/>
    <w:rsid w:val="00563C02"/>
    <w:rsid w:val="00563C76"/>
    <w:rsid w:val="00563FCF"/>
    <w:rsid w:val="005642BE"/>
    <w:rsid w:val="0056434A"/>
    <w:rsid w:val="005647B4"/>
    <w:rsid w:val="00564D8A"/>
    <w:rsid w:val="00565312"/>
    <w:rsid w:val="0056554E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A3F"/>
    <w:rsid w:val="00570F1A"/>
    <w:rsid w:val="00571CCB"/>
    <w:rsid w:val="00571D9D"/>
    <w:rsid w:val="00572909"/>
    <w:rsid w:val="00572C65"/>
    <w:rsid w:val="00573382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AB5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E78"/>
    <w:rsid w:val="00594F17"/>
    <w:rsid w:val="00595492"/>
    <w:rsid w:val="005957A9"/>
    <w:rsid w:val="0059591D"/>
    <w:rsid w:val="00595C1F"/>
    <w:rsid w:val="00595DA4"/>
    <w:rsid w:val="00596665"/>
    <w:rsid w:val="00597582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36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1939"/>
    <w:rsid w:val="005C1B54"/>
    <w:rsid w:val="005C201A"/>
    <w:rsid w:val="005C2A5C"/>
    <w:rsid w:val="005C2E17"/>
    <w:rsid w:val="005C3A1C"/>
    <w:rsid w:val="005C3D71"/>
    <w:rsid w:val="005C3DBE"/>
    <w:rsid w:val="005C3EA9"/>
    <w:rsid w:val="005C4CFF"/>
    <w:rsid w:val="005C4E20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C7D70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541"/>
    <w:rsid w:val="005D587C"/>
    <w:rsid w:val="005D5CFE"/>
    <w:rsid w:val="005D5F87"/>
    <w:rsid w:val="005D60C8"/>
    <w:rsid w:val="005D6278"/>
    <w:rsid w:val="005D714E"/>
    <w:rsid w:val="005D7386"/>
    <w:rsid w:val="005D73C6"/>
    <w:rsid w:val="005D7D58"/>
    <w:rsid w:val="005D7E42"/>
    <w:rsid w:val="005E0B9C"/>
    <w:rsid w:val="005E17BE"/>
    <w:rsid w:val="005E1ED5"/>
    <w:rsid w:val="005E1F23"/>
    <w:rsid w:val="005E1F70"/>
    <w:rsid w:val="005E22E3"/>
    <w:rsid w:val="005E28EA"/>
    <w:rsid w:val="005E2A94"/>
    <w:rsid w:val="005E2D3B"/>
    <w:rsid w:val="005E2EED"/>
    <w:rsid w:val="005E37C3"/>
    <w:rsid w:val="005E37DA"/>
    <w:rsid w:val="005E3A61"/>
    <w:rsid w:val="005E4358"/>
    <w:rsid w:val="005E4459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D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73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2DDD"/>
    <w:rsid w:val="00613A34"/>
    <w:rsid w:val="00613C25"/>
    <w:rsid w:val="00613E25"/>
    <w:rsid w:val="006141B9"/>
    <w:rsid w:val="006142C0"/>
    <w:rsid w:val="006146DF"/>
    <w:rsid w:val="006149AD"/>
    <w:rsid w:val="00614F82"/>
    <w:rsid w:val="00614F8C"/>
    <w:rsid w:val="006164FF"/>
    <w:rsid w:val="00617F8D"/>
    <w:rsid w:val="00620933"/>
    <w:rsid w:val="00620989"/>
    <w:rsid w:val="00620D52"/>
    <w:rsid w:val="00620ECF"/>
    <w:rsid w:val="00621769"/>
    <w:rsid w:val="00622DAF"/>
    <w:rsid w:val="00623351"/>
    <w:rsid w:val="00623505"/>
    <w:rsid w:val="006238E7"/>
    <w:rsid w:val="00624152"/>
    <w:rsid w:val="00624633"/>
    <w:rsid w:val="00624868"/>
    <w:rsid w:val="00625CBC"/>
    <w:rsid w:val="006260F9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2C72"/>
    <w:rsid w:val="00643903"/>
    <w:rsid w:val="006440B6"/>
    <w:rsid w:val="0064439C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40F"/>
    <w:rsid w:val="00647665"/>
    <w:rsid w:val="00647B07"/>
    <w:rsid w:val="0065072B"/>
    <w:rsid w:val="00651040"/>
    <w:rsid w:val="0065115F"/>
    <w:rsid w:val="006516CB"/>
    <w:rsid w:val="00651B46"/>
    <w:rsid w:val="00651D62"/>
    <w:rsid w:val="006522ED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57D25"/>
    <w:rsid w:val="00660E35"/>
    <w:rsid w:val="0066176B"/>
    <w:rsid w:val="00661D27"/>
    <w:rsid w:val="0066294E"/>
    <w:rsid w:val="0066309E"/>
    <w:rsid w:val="0066359B"/>
    <w:rsid w:val="006637C0"/>
    <w:rsid w:val="00663882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983"/>
    <w:rsid w:val="00676D14"/>
    <w:rsid w:val="00676F93"/>
    <w:rsid w:val="00677279"/>
    <w:rsid w:val="00680488"/>
    <w:rsid w:val="00680DAF"/>
    <w:rsid w:val="006811EC"/>
    <w:rsid w:val="00681246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5BB3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3D3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6AD7"/>
    <w:rsid w:val="006A72BC"/>
    <w:rsid w:val="006B0113"/>
    <w:rsid w:val="006B0200"/>
    <w:rsid w:val="006B0426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18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5D0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932"/>
    <w:rsid w:val="006D2BB6"/>
    <w:rsid w:val="006D3539"/>
    <w:rsid w:val="006D3A57"/>
    <w:rsid w:val="006D50D5"/>
    <w:rsid w:val="006D51B9"/>
    <w:rsid w:val="006D5435"/>
    <w:rsid w:val="006D5D92"/>
    <w:rsid w:val="006D6C3C"/>
    <w:rsid w:val="006D6DE0"/>
    <w:rsid w:val="006D6EE3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3C6"/>
    <w:rsid w:val="006E37B4"/>
    <w:rsid w:val="006E3DD5"/>
    <w:rsid w:val="006E3F88"/>
    <w:rsid w:val="006E413E"/>
    <w:rsid w:val="006E42A5"/>
    <w:rsid w:val="006E4384"/>
    <w:rsid w:val="006E523C"/>
    <w:rsid w:val="006E7F6A"/>
    <w:rsid w:val="006F0596"/>
    <w:rsid w:val="006F0894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0CB7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F6C"/>
    <w:rsid w:val="00706FA6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737"/>
    <w:rsid w:val="007219B0"/>
    <w:rsid w:val="00722455"/>
    <w:rsid w:val="00722513"/>
    <w:rsid w:val="00722686"/>
    <w:rsid w:val="00722B35"/>
    <w:rsid w:val="00723AA9"/>
    <w:rsid w:val="00723EEF"/>
    <w:rsid w:val="007256AA"/>
    <w:rsid w:val="00725750"/>
    <w:rsid w:val="00725D50"/>
    <w:rsid w:val="00725DC0"/>
    <w:rsid w:val="0072650F"/>
    <w:rsid w:val="00726BD7"/>
    <w:rsid w:val="007275B5"/>
    <w:rsid w:val="00727FC0"/>
    <w:rsid w:val="00730064"/>
    <w:rsid w:val="00730467"/>
    <w:rsid w:val="007305E1"/>
    <w:rsid w:val="0073062D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D3E"/>
    <w:rsid w:val="00740278"/>
    <w:rsid w:val="00740757"/>
    <w:rsid w:val="00741105"/>
    <w:rsid w:val="0074124C"/>
    <w:rsid w:val="00741A4A"/>
    <w:rsid w:val="00741B06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0E69"/>
    <w:rsid w:val="00751224"/>
    <w:rsid w:val="00751BF8"/>
    <w:rsid w:val="00751D6E"/>
    <w:rsid w:val="00751EF2"/>
    <w:rsid w:val="00751F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5B"/>
    <w:rsid w:val="007564CA"/>
    <w:rsid w:val="00756A23"/>
    <w:rsid w:val="00756ED0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000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895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4F35"/>
    <w:rsid w:val="007854AE"/>
    <w:rsid w:val="00785F86"/>
    <w:rsid w:val="007861E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027"/>
    <w:rsid w:val="00796144"/>
    <w:rsid w:val="00796406"/>
    <w:rsid w:val="00796A09"/>
    <w:rsid w:val="00797323"/>
    <w:rsid w:val="00797701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A5A"/>
    <w:rsid w:val="007B1BA5"/>
    <w:rsid w:val="007B1C21"/>
    <w:rsid w:val="007B1F57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6A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03D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6A1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5C0A"/>
    <w:rsid w:val="007D6598"/>
    <w:rsid w:val="007D6641"/>
    <w:rsid w:val="007D78CE"/>
    <w:rsid w:val="007D7B5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3553"/>
    <w:rsid w:val="007E3E98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36F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2ED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4AA"/>
    <w:rsid w:val="00804848"/>
    <w:rsid w:val="00804A27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B06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21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C32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804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E06"/>
    <w:rsid w:val="00890058"/>
    <w:rsid w:val="008902AA"/>
    <w:rsid w:val="008906E7"/>
    <w:rsid w:val="008910A1"/>
    <w:rsid w:val="008910AC"/>
    <w:rsid w:val="00891858"/>
    <w:rsid w:val="00891C46"/>
    <w:rsid w:val="0089282A"/>
    <w:rsid w:val="00892DB8"/>
    <w:rsid w:val="0089323B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4F5"/>
    <w:rsid w:val="00897A47"/>
    <w:rsid w:val="00897CF8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4E59"/>
    <w:rsid w:val="008C569A"/>
    <w:rsid w:val="008C5703"/>
    <w:rsid w:val="008C57AB"/>
    <w:rsid w:val="008C5857"/>
    <w:rsid w:val="008C5907"/>
    <w:rsid w:val="008C5E33"/>
    <w:rsid w:val="008C5E50"/>
    <w:rsid w:val="008C5FB3"/>
    <w:rsid w:val="008C6D20"/>
    <w:rsid w:val="008C7233"/>
    <w:rsid w:val="008C7747"/>
    <w:rsid w:val="008C78FC"/>
    <w:rsid w:val="008C79DA"/>
    <w:rsid w:val="008C7C63"/>
    <w:rsid w:val="008C7C7A"/>
    <w:rsid w:val="008D0418"/>
    <w:rsid w:val="008D054E"/>
    <w:rsid w:val="008D09DB"/>
    <w:rsid w:val="008D0EA4"/>
    <w:rsid w:val="008D199F"/>
    <w:rsid w:val="008D1C01"/>
    <w:rsid w:val="008D1CEB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C58"/>
    <w:rsid w:val="008E13ED"/>
    <w:rsid w:val="008E1AAC"/>
    <w:rsid w:val="008E1F1C"/>
    <w:rsid w:val="008E235C"/>
    <w:rsid w:val="008E2FF5"/>
    <w:rsid w:val="008E31B5"/>
    <w:rsid w:val="008E32AC"/>
    <w:rsid w:val="008E347E"/>
    <w:rsid w:val="008E5536"/>
    <w:rsid w:val="008E55DE"/>
    <w:rsid w:val="008E56FA"/>
    <w:rsid w:val="008E5A70"/>
    <w:rsid w:val="008E623F"/>
    <w:rsid w:val="008E6ADE"/>
    <w:rsid w:val="008E6C40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924"/>
    <w:rsid w:val="008F4E06"/>
    <w:rsid w:val="008F4FCE"/>
    <w:rsid w:val="008F514B"/>
    <w:rsid w:val="008F58B5"/>
    <w:rsid w:val="008F59A9"/>
    <w:rsid w:val="008F5AAA"/>
    <w:rsid w:val="008F60BA"/>
    <w:rsid w:val="008F6843"/>
    <w:rsid w:val="008F7F27"/>
    <w:rsid w:val="00900015"/>
    <w:rsid w:val="00900086"/>
    <w:rsid w:val="009003A4"/>
    <w:rsid w:val="00900459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2D5"/>
    <w:rsid w:val="00903A3B"/>
    <w:rsid w:val="00903FAA"/>
    <w:rsid w:val="00904200"/>
    <w:rsid w:val="009046E3"/>
    <w:rsid w:val="0090476C"/>
    <w:rsid w:val="00905584"/>
    <w:rsid w:val="009056A1"/>
    <w:rsid w:val="00905BC6"/>
    <w:rsid w:val="00905CDF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5E"/>
    <w:rsid w:val="009129D5"/>
    <w:rsid w:val="00912B8F"/>
    <w:rsid w:val="00913261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6D39"/>
    <w:rsid w:val="00917C44"/>
    <w:rsid w:val="00920C08"/>
    <w:rsid w:val="00920F11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856"/>
    <w:rsid w:val="00925ABB"/>
    <w:rsid w:val="00925B39"/>
    <w:rsid w:val="009264F3"/>
    <w:rsid w:val="00926533"/>
    <w:rsid w:val="009266B1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659"/>
    <w:rsid w:val="00934B89"/>
    <w:rsid w:val="00934C51"/>
    <w:rsid w:val="00935142"/>
    <w:rsid w:val="00935391"/>
    <w:rsid w:val="0093542C"/>
    <w:rsid w:val="0093563F"/>
    <w:rsid w:val="0093576B"/>
    <w:rsid w:val="009358E4"/>
    <w:rsid w:val="00936637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908"/>
    <w:rsid w:val="00943C9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1FB8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2FE7"/>
    <w:rsid w:val="009634D7"/>
    <w:rsid w:val="0096388A"/>
    <w:rsid w:val="00963A6D"/>
    <w:rsid w:val="009647AF"/>
    <w:rsid w:val="00964A0E"/>
    <w:rsid w:val="00964BFA"/>
    <w:rsid w:val="0096521B"/>
    <w:rsid w:val="00965B91"/>
    <w:rsid w:val="009667DB"/>
    <w:rsid w:val="00966D26"/>
    <w:rsid w:val="0096768B"/>
    <w:rsid w:val="00967AAC"/>
    <w:rsid w:val="00967B7C"/>
    <w:rsid w:val="00970154"/>
    <w:rsid w:val="009702C7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6FEA"/>
    <w:rsid w:val="009774AA"/>
    <w:rsid w:val="00977787"/>
    <w:rsid w:val="0097789A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13D"/>
    <w:rsid w:val="00984995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A2E"/>
    <w:rsid w:val="009A1E87"/>
    <w:rsid w:val="009A241B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0DFB"/>
    <w:rsid w:val="009C122A"/>
    <w:rsid w:val="009C14F7"/>
    <w:rsid w:val="009C2577"/>
    <w:rsid w:val="009C2BD9"/>
    <w:rsid w:val="009C3716"/>
    <w:rsid w:val="009C382C"/>
    <w:rsid w:val="009C3BA4"/>
    <w:rsid w:val="009C3BBB"/>
    <w:rsid w:val="009C4627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5A6"/>
    <w:rsid w:val="009D5AD3"/>
    <w:rsid w:val="009D6054"/>
    <w:rsid w:val="009D63B7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47F"/>
    <w:rsid w:val="009E2A22"/>
    <w:rsid w:val="009E2B61"/>
    <w:rsid w:val="009E36E3"/>
    <w:rsid w:val="009E372A"/>
    <w:rsid w:val="009E3DE8"/>
    <w:rsid w:val="009E4154"/>
    <w:rsid w:val="009E57A1"/>
    <w:rsid w:val="009E5A1B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7AD"/>
    <w:rsid w:val="009F1CC7"/>
    <w:rsid w:val="009F2C2C"/>
    <w:rsid w:val="009F2E84"/>
    <w:rsid w:val="009F34A4"/>
    <w:rsid w:val="009F51D5"/>
    <w:rsid w:val="009F5415"/>
    <w:rsid w:val="009F5B60"/>
    <w:rsid w:val="009F5DA1"/>
    <w:rsid w:val="009F64C3"/>
    <w:rsid w:val="009F64DB"/>
    <w:rsid w:val="009F6EA2"/>
    <w:rsid w:val="009F728E"/>
    <w:rsid w:val="009F7993"/>
    <w:rsid w:val="00A01CBD"/>
    <w:rsid w:val="00A01D26"/>
    <w:rsid w:val="00A01F75"/>
    <w:rsid w:val="00A02136"/>
    <w:rsid w:val="00A02B5A"/>
    <w:rsid w:val="00A03102"/>
    <w:rsid w:val="00A039C2"/>
    <w:rsid w:val="00A03C9F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4A5"/>
    <w:rsid w:val="00A10AAD"/>
    <w:rsid w:val="00A10AF4"/>
    <w:rsid w:val="00A117BC"/>
    <w:rsid w:val="00A11E7D"/>
    <w:rsid w:val="00A122A4"/>
    <w:rsid w:val="00A124A9"/>
    <w:rsid w:val="00A12E25"/>
    <w:rsid w:val="00A12ED5"/>
    <w:rsid w:val="00A13B4A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5BFF"/>
    <w:rsid w:val="00A2692F"/>
    <w:rsid w:val="00A269E5"/>
    <w:rsid w:val="00A27436"/>
    <w:rsid w:val="00A2765E"/>
    <w:rsid w:val="00A278EA"/>
    <w:rsid w:val="00A27B68"/>
    <w:rsid w:val="00A27E0D"/>
    <w:rsid w:val="00A3015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8BE"/>
    <w:rsid w:val="00A409D2"/>
    <w:rsid w:val="00A40A4E"/>
    <w:rsid w:val="00A4129E"/>
    <w:rsid w:val="00A4154F"/>
    <w:rsid w:val="00A41581"/>
    <w:rsid w:val="00A415BE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706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41"/>
    <w:rsid w:val="00A56FA5"/>
    <w:rsid w:val="00A57D9A"/>
    <w:rsid w:val="00A60432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1CF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1AC"/>
    <w:rsid w:val="00A724B6"/>
    <w:rsid w:val="00A728A5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1606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4A2"/>
    <w:rsid w:val="00A93588"/>
    <w:rsid w:val="00A936B7"/>
    <w:rsid w:val="00A94CE5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3E5D"/>
    <w:rsid w:val="00AA415A"/>
    <w:rsid w:val="00AA42F0"/>
    <w:rsid w:val="00AA466A"/>
    <w:rsid w:val="00AA5606"/>
    <w:rsid w:val="00AA59B6"/>
    <w:rsid w:val="00AA64FF"/>
    <w:rsid w:val="00AA651A"/>
    <w:rsid w:val="00AA669D"/>
    <w:rsid w:val="00AA6A94"/>
    <w:rsid w:val="00AA7039"/>
    <w:rsid w:val="00AA79BF"/>
    <w:rsid w:val="00AA7B8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46A"/>
    <w:rsid w:val="00AB6699"/>
    <w:rsid w:val="00AB6B5D"/>
    <w:rsid w:val="00AB6C0E"/>
    <w:rsid w:val="00AB6FD2"/>
    <w:rsid w:val="00AB7769"/>
    <w:rsid w:val="00AC0383"/>
    <w:rsid w:val="00AC06A1"/>
    <w:rsid w:val="00AC1E51"/>
    <w:rsid w:val="00AC1F49"/>
    <w:rsid w:val="00AC2007"/>
    <w:rsid w:val="00AC2206"/>
    <w:rsid w:val="00AC2460"/>
    <w:rsid w:val="00AC2A70"/>
    <w:rsid w:val="00AC2F7D"/>
    <w:rsid w:val="00AC347D"/>
    <w:rsid w:val="00AC3BE0"/>
    <w:rsid w:val="00AC3C86"/>
    <w:rsid w:val="00AC3E10"/>
    <w:rsid w:val="00AC3F6F"/>
    <w:rsid w:val="00AC40FE"/>
    <w:rsid w:val="00AC4114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919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88E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663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EC7"/>
    <w:rsid w:val="00B12EEC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56E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5C6"/>
    <w:rsid w:val="00B31508"/>
    <w:rsid w:val="00B31AF7"/>
    <w:rsid w:val="00B31AFC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9EF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5B6C"/>
    <w:rsid w:val="00B462CB"/>
    <w:rsid w:val="00B46C0A"/>
    <w:rsid w:val="00B47551"/>
    <w:rsid w:val="00B50B17"/>
    <w:rsid w:val="00B50D05"/>
    <w:rsid w:val="00B51B44"/>
    <w:rsid w:val="00B51D0F"/>
    <w:rsid w:val="00B53AE1"/>
    <w:rsid w:val="00B53CFF"/>
    <w:rsid w:val="00B54A45"/>
    <w:rsid w:val="00B54B8E"/>
    <w:rsid w:val="00B550A7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A1F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648"/>
    <w:rsid w:val="00B64A72"/>
    <w:rsid w:val="00B64E3A"/>
    <w:rsid w:val="00B653DA"/>
    <w:rsid w:val="00B654BE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50"/>
    <w:rsid w:val="00B743F1"/>
    <w:rsid w:val="00B74473"/>
    <w:rsid w:val="00B74A7D"/>
    <w:rsid w:val="00B74EC6"/>
    <w:rsid w:val="00B764B3"/>
    <w:rsid w:val="00B77376"/>
    <w:rsid w:val="00B7759A"/>
    <w:rsid w:val="00B77FEB"/>
    <w:rsid w:val="00B80E32"/>
    <w:rsid w:val="00B80FE2"/>
    <w:rsid w:val="00B81130"/>
    <w:rsid w:val="00B81182"/>
    <w:rsid w:val="00B82195"/>
    <w:rsid w:val="00B822CD"/>
    <w:rsid w:val="00B823FB"/>
    <w:rsid w:val="00B8245D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87F5E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7D9"/>
    <w:rsid w:val="00B9499C"/>
    <w:rsid w:val="00B94FBE"/>
    <w:rsid w:val="00B95AB6"/>
    <w:rsid w:val="00B95B92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B7B1E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40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95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5665"/>
    <w:rsid w:val="00BD625D"/>
    <w:rsid w:val="00BD6264"/>
    <w:rsid w:val="00BD633C"/>
    <w:rsid w:val="00BD6904"/>
    <w:rsid w:val="00BD69FD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28D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86D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B"/>
    <w:rsid w:val="00C01B1C"/>
    <w:rsid w:val="00C01E36"/>
    <w:rsid w:val="00C02067"/>
    <w:rsid w:val="00C0294D"/>
    <w:rsid w:val="00C02D1C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38E4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81D"/>
    <w:rsid w:val="00C309C6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37B8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5D04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4939"/>
    <w:rsid w:val="00C55190"/>
    <w:rsid w:val="00C55E15"/>
    <w:rsid w:val="00C5769A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67DB9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4DA4"/>
    <w:rsid w:val="00C74F46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BF9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403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198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C4"/>
    <w:rsid w:val="00CB7AEF"/>
    <w:rsid w:val="00CB7EC5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1EC0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D81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39"/>
    <w:rsid w:val="00CE3BD9"/>
    <w:rsid w:val="00CE404C"/>
    <w:rsid w:val="00CE4482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471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279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208"/>
    <w:rsid w:val="00D2398F"/>
    <w:rsid w:val="00D23CD8"/>
    <w:rsid w:val="00D2517B"/>
    <w:rsid w:val="00D25A88"/>
    <w:rsid w:val="00D25D3F"/>
    <w:rsid w:val="00D26531"/>
    <w:rsid w:val="00D267D8"/>
    <w:rsid w:val="00D267FC"/>
    <w:rsid w:val="00D26959"/>
    <w:rsid w:val="00D2698C"/>
    <w:rsid w:val="00D26EEA"/>
    <w:rsid w:val="00D27009"/>
    <w:rsid w:val="00D27422"/>
    <w:rsid w:val="00D276CB"/>
    <w:rsid w:val="00D27B0A"/>
    <w:rsid w:val="00D300C8"/>
    <w:rsid w:val="00D30E88"/>
    <w:rsid w:val="00D3190B"/>
    <w:rsid w:val="00D31B2C"/>
    <w:rsid w:val="00D3208B"/>
    <w:rsid w:val="00D32170"/>
    <w:rsid w:val="00D322E7"/>
    <w:rsid w:val="00D3257C"/>
    <w:rsid w:val="00D32C32"/>
    <w:rsid w:val="00D3313F"/>
    <w:rsid w:val="00D332C3"/>
    <w:rsid w:val="00D338A3"/>
    <w:rsid w:val="00D3391C"/>
    <w:rsid w:val="00D33CA4"/>
    <w:rsid w:val="00D3446E"/>
    <w:rsid w:val="00D345FE"/>
    <w:rsid w:val="00D348BB"/>
    <w:rsid w:val="00D34D79"/>
    <w:rsid w:val="00D354B3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5D22"/>
    <w:rsid w:val="00D46065"/>
    <w:rsid w:val="00D46EE6"/>
    <w:rsid w:val="00D47167"/>
    <w:rsid w:val="00D4752E"/>
    <w:rsid w:val="00D47923"/>
    <w:rsid w:val="00D47BCC"/>
    <w:rsid w:val="00D506FA"/>
    <w:rsid w:val="00D50749"/>
    <w:rsid w:val="00D508C3"/>
    <w:rsid w:val="00D50C71"/>
    <w:rsid w:val="00D514D4"/>
    <w:rsid w:val="00D514F7"/>
    <w:rsid w:val="00D515B9"/>
    <w:rsid w:val="00D51A19"/>
    <w:rsid w:val="00D51D5C"/>
    <w:rsid w:val="00D51F6D"/>
    <w:rsid w:val="00D52585"/>
    <w:rsid w:val="00D53C63"/>
    <w:rsid w:val="00D5521C"/>
    <w:rsid w:val="00D55555"/>
    <w:rsid w:val="00D55718"/>
    <w:rsid w:val="00D55803"/>
    <w:rsid w:val="00D56011"/>
    <w:rsid w:val="00D5602F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6C2"/>
    <w:rsid w:val="00D7270C"/>
    <w:rsid w:val="00D731CD"/>
    <w:rsid w:val="00D7348C"/>
    <w:rsid w:val="00D73582"/>
    <w:rsid w:val="00D73E14"/>
    <w:rsid w:val="00D74367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942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52B"/>
    <w:rsid w:val="00D86714"/>
    <w:rsid w:val="00D868E7"/>
    <w:rsid w:val="00D86AB4"/>
    <w:rsid w:val="00D86FCB"/>
    <w:rsid w:val="00D877C7"/>
    <w:rsid w:val="00D87935"/>
    <w:rsid w:val="00D87A41"/>
    <w:rsid w:val="00D87ACB"/>
    <w:rsid w:val="00D906DD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8F1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11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B6E19"/>
    <w:rsid w:val="00DC0659"/>
    <w:rsid w:val="00DC0E1B"/>
    <w:rsid w:val="00DC1047"/>
    <w:rsid w:val="00DC12DA"/>
    <w:rsid w:val="00DC1441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2C54"/>
    <w:rsid w:val="00DE32E6"/>
    <w:rsid w:val="00DE3A4A"/>
    <w:rsid w:val="00DE4768"/>
    <w:rsid w:val="00DE6513"/>
    <w:rsid w:val="00DE6673"/>
    <w:rsid w:val="00DE69A4"/>
    <w:rsid w:val="00DE7B82"/>
    <w:rsid w:val="00DE7C3B"/>
    <w:rsid w:val="00DF0F2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C62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68B7"/>
    <w:rsid w:val="00E0700C"/>
    <w:rsid w:val="00E07745"/>
    <w:rsid w:val="00E1023D"/>
    <w:rsid w:val="00E10388"/>
    <w:rsid w:val="00E114FF"/>
    <w:rsid w:val="00E115D0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1CC3"/>
    <w:rsid w:val="00E223E0"/>
    <w:rsid w:val="00E22C93"/>
    <w:rsid w:val="00E22DE1"/>
    <w:rsid w:val="00E23AFC"/>
    <w:rsid w:val="00E23C75"/>
    <w:rsid w:val="00E23FC3"/>
    <w:rsid w:val="00E24142"/>
    <w:rsid w:val="00E24C79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723"/>
    <w:rsid w:val="00E3091E"/>
    <w:rsid w:val="00E309AC"/>
    <w:rsid w:val="00E310E8"/>
    <w:rsid w:val="00E311BE"/>
    <w:rsid w:val="00E312BE"/>
    <w:rsid w:val="00E314B5"/>
    <w:rsid w:val="00E328F9"/>
    <w:rsid w:val="00E329C5"/>
    <w:rsid w:val="00E32C51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079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471"/>
    <w:rsid w:val="00E4556F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2F42"/>
    <w:rsid w:val="00E5321C"/>
    <w:rsid w:val="00E53AEB"/>
    <w:rsid w:val="00E54F8E"/>
    <w:rsid w:val="00E55170"/>
    <w:rsid w:val="00E55A9F"/>
    <w:rsid w:val="00E55BE7"/>
    <w:rsid w:val="00E55D0D"/>
    <w:rsid w:val="00E56550"/>
    <w:rsid w:val="00E5697A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5FB2"/>
    <w:rsid w:val="00E666C4"/>
    <w:rsid w:val="00E66725"/>
    <w:rsid w:val="00E6676A"/>
    <w:rsid w:val="00E668C6"/>
    <w:rsid w:val="00E66F4B"/>
    <w:rsid w:val="00E670DE"/>
    <w:rsid w:val="00E67436"/>
    <w:rsid w:val="00E67A3B"/>
    <w:rsid w:val="00E67DC9"/>
    <w:rsid w:val="00E70A7D"/>
    <w:rsid w:val="00E71249"/>
    <w:rsid w:val="00E713D3"/>
    <w:rsid w:val="00E71982"/>
    <w:rsid w:val="00E72331"/>
    <w:rsid w:val="00E72453"/>
    <w:rsid w:val="00E724EE"/>
    <w:rsid w:val="00E7270A"/>
    <w:rsid w:val="00E72FB7"/>
    <w:rsid w:val="00E7331B"/>
    <w:rsid w:val="00E733A1"/>
    <w:rsid w:val="00E73565"/>
    <w:rsid w:val="00E73853"/>
    <w:rsid w:val="00E73FBA"/>
    <w:rsid w:val="00E74928"/>
    <w:rsid w:val="00E75250"/>
    <w:rsid w:val="00E7601F"/>
    <w:rsid w:val="00E76299"/>
    <w:rsid w:val="00E76918"/>
    <w:rsid w:val="00E76970"/>
    <w:rsid w:val="00E769D7"/>
    <w:rsid w:val="00E76C7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5E6A"/>
    <w:rsid w:val="00E864A5"/>
    <w:rsid w:val="00E86509"/>
    <w:rsid w:val="00E86C82"/>
    <w:rsid w:val="00E86D96"/>
    <w:rsid w:val="00E86F81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5DA3"/>
    <w:rsid w:val="00E96482"/>
    <w:rsid w:val="00E967EF"/>
    <w:rsid w:val="00E9697D"/>
    <w:rsid w:val="00E97608"/>
    <w:rsid w:val="00E978FB"/>
    <w:rsid w:val="00E979CB"/>
    <w:rsid w:val="00EA03E1"/>
    <w:rsid w:val="00EA0446"/>
    <w:rsid w:val="00EA0C63"/>
    <w:rsid w:val="00EA12E9"/>
    <w:rsid w:val="00EA16C9"/>
    <w:rsid w:val="00EA1A17"/>
    <w:rsid w:val="00EA2335"/>
    <w:rsid w:val="00EA3078"/>
    <w:rsid w:val="00EA3162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7C8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4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00B"/>
    <w:rsid w:val="00EC21DF"/>
    <w:rsid w:val="00EC2282"/>
    <w:rsid w:val="00EC248D"/>
    <w:rsid w:val="00EC2B14"/>
    <w:rsid w:val="00EC2C6C"/>
    <w:rsid w:val="00EC2DE9"/>
    <w:rsid w:val="00EC311D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00"/>
    <w:rsid w:val="00EC73DB"/>
    <w:rsid w:val="00EC759E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67"/>
    <w:rsid w:val="00ED68D8"/>
    <w:rsid w:val="00ED710A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84F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7AF"/>
    <w:rsid w:val="00EF1993"/>
    <w:rsid w:val="00EF1EED"/>
    <w:rsid w:val="00EF2364"/>
    <w:rsid w:val="00EF2503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C76"/>
    <w:rsid w:val="00F03E86"/>
    <w:rsid w:val="00F03FC9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0FD"/>
    <w:rsid w:val="00F31722"/>
    <w:rsid w:val="00F32010"/>
    <w:rsid w:val="00F3210D"/>
    <w:rsid w:val="00F326ED"/>
    <w:rsid w:val="00F32AC4"/>
    <w:rsid w:val="00F32D1F"/>
    <w:rsid w:val="00F3319E"/>
    <w:rsid w:val="00F3363B"/>
    <w:rsid w:val="00F336EE"/>
    <w:rsid w:val="00F338AE"/>
    <w:rsid w:val="00F33966"/>
    <w:rsid w:val="00F33A0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B7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462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49A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8D9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64B"/>
    <w:rsid w:val="00F649C7"/>
    <w:rsid w:val="00F65017"/>
    <w:rsid w:val="00F653B6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15B"/>
    <w:rsid w:val="00F7247C"/>
    <w:rsid w:val="00F724CA"/>
    <w:rsid w:val="00F72AB3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3C0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6E97"/>
    <w:rsid w:val="00F87F55"/>
    <w:rsid w:val="00F9034A"/>
    <w:rsid w:val="00F906AC"/>
    <w:rsid w:val="00F907C9"/>
    <w:rsid w:val="00F90CE0"/>
    <w:rsid w:val="00F90F03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57A"/>
    <w:rsid w:val="00F96DC4"/>
    <w:rsid w:val="00F973AA"/>
    <w:rsid w:val="00F97446"/>
    <w:rsid w:val="00F9772A"/>
    <w:rsid w:val="00F97CBD"/>
    <w:rsid w:val="00FA0310"/>
    <w:rsid w:val="00FA128E"/>
    <w:rsid w:val="00FA199D"/>
    <w:rsid w:val="00FA1C19"/>
    <w:rsid w:val="00FA2013"/>
    <w:rsid w:val="00FA2228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C7E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3E84"/>
    <w:rsid w:val="00FB4418"/>
    <w:rsid w:val="00FB4621"/>
    <w:rsid w:val="00FB4AB5"/>
    <w:rsid w:val="00FB5E0C"/>
    <w:rsid w:val="00FB5FC1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2E97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51F4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58F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CFCB54E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B645A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B645A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594E78"/>
    <w:pPr>
      <w:numPr>
        <w:numId w:val="42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12972</Words>
  <Characters>73941</Characters>
  <Application>Microsoft Office Word</Application>
  <DocSecurity>0</DocSecurity>
  <Lines>616</Lines>
  <Paragraphs>173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86740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2026-07-23T06:39:00Z</dcterms:created>
  <dcterms:modified xsi:type="dcterms:W3CDTF">2026-07-23T08:39:00Z</dcterms:modified>
</cp:coreProperties>
</file>