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A5156" w14:textId="77777777" w:rsidR="001E697A" w:rsidRPr="00484029" w:rsidRDefault="001E697A" w:rsidP="00FE7F5E">
      <w:pPr>
        <w:framePr w:w="3969" w:h="567" w:hRule="exact" w:hSpace="181" w:wrap="around" w:vAnchor="page" w:hAnchor="text" w:xAlign="right" w:y="852"/>
        <w:shd w:val="solid" w:color="FFFFFF" w:fill="FFFFFF"/>
        <w:spacing w:line="192" w:lineRule="auto"/>
        <w:jc w:val="center"/>
        <w:rPr>
          <w:b/>
          <w:spacing w:val="-8"/>
          <w:sz w:val="16"/>
          <w:szCs w:val="16"/>
          <w:lang w:val="ro-RO"/>
        </w:rPr>
      </w:pPr>
      <w:r w:rsidRPr="00484029">
        <w:rPr>
          <w:b/>
          <w:spacing w:val="-8"/>
          <w:sz w:val="16"/>
          <w:szCs w:val="16"/>
          <w:lang w:val="ro-RO"/>
        </w:rPr>
        <w:t>C.N.C.F. "C.F.R." S.A. -  D I R E C Ţ I A  L I N I I</w:t>
      </w:r>
    </w:p>
    <w:p w14:paraId="1DFD65E7" w14:textId="5A0A8CB6" w:rsidR="001E697A" w:rsidRPr="00484029" w:rsidRDefault="001E697A" w:rsidP="00FE7F5E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b/>
          <w:sz w:val="16"/>
          <w:szCs w:val="16"/>
          <w:lang w:val="ro-RO"/>
        </w:rPr>
      </w:pPr>
      <w:r w:rsidRPr="00484029">
        <w:rPr>
          <w:b/>
          <w:sz w:val="16"/>
          <w:szCs w:val="16"/>
          <w:lang w:val="ro-RO"/>
        </w:rPr>
        <w:t xml:space="preserve"> (de la pagina 1 la pagina )</w:t>
      </w:r>
    </w:p>
    <w:p w14:paraId="1D3B23F7" w14:textId="77777777" w:rsidR="001E697A" w:rsidRDefault="001E697A">
      <w:pPr>
        <w:framePr w:w="3969" w:h="567" w:hRule="exact" w:hSpace="181" w:wrap="around" w:vAnchor="page" w:hAnchor="text" w:xAlign="right" w:y="852"/>
        <w:shd w:val="solid" w:color="FFFFFF" w:fill="FFFFFF"/>
        <w:spacing w:before="120"/>
        <w:jc w:val="center"/>
        <w:rPr>
          <w:spacing w:val="-8"/>
          <w:sz w:val="18"/>
          <w:lang w:val="ro-RO"/>
        </w:rPr>
      </w:pPr>
    </w:p>
    <w:p w14:paraId="00DF746E" w14:textId="77777777" w:rsidR="001E697A" w:rsidRDefault="001E697A">
      <w:pPr>
        <w:framePr w:w="3969" w:h="567" w:hRule="exact" w:hSpace="181" w:wrap="around" w:vAnchor="page" w:hAnchor="text" w:xAlign="right" w:y="852"/>
        <w:shd w:val="solid" w:color="FFFFFF" w:fill="FFFFFF"/>
        <w:spacing w:before="120"/>
        <w:jc w:val="center"/>
        <w:rPr>
          <w:spacing w:val="-8"/>
          <w:sz w:val="18"/>
          <w:lang w:val="ro-RO"/>
        </w:rPr>
      </w:pPr>
    </w:p>
    <w:p w14:paraId="17824E32" w14:textId="77777777" w:rsidR="001E697A" w:rsidRDefault="001E697A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spacing w:val="-8"/>
          <w:sz w:val="18"/>
          <w:lang w:val="ro-RO"/>
        </w:rPr>
      </w:pPr>
    </w:p>
    <w:p w14:paraId="7CFE8A69" w14:textId="77777777" w:rsidR="001E697A" w:rsidRDefault="001E697A">
      <w:pPr>
        <w:jc w:val="center"/>
        <w:rPr>
          <w:sz w:val="28"/>
        </w:rPr>
      </w:pPr>
    </w:p>
    <w:p w14:paraId="4C10D6F7" w14:textId="77777777" w:rsidR="001E697A" w:rsidRDefault="001E697A">
      <w:pPr>
        <w:jc w:val="center"/>
        <w:rPr>
          <w:sz w:val="28"/>
        </w:rPr>
      </w:pPr>
    </w:p>
    <w:p w14:paraId="3D13AADB" w14:textId="77777777" w:rsidR="001E697A" w:rsidRDefault="001E697A">
      <w:pPr>
        <w:jc w:val="center"/>
        <w:rPr>
          <w:sz w:val="28"/>
        </w:rPr>
      </w:pPr>
    </w:p>
    <w:p w14:paraId="101EDE35" w14:textId="77777777" w:rsidR="001E697A" w:rsidRDefault="001E697A">
      <w:pPr>
        <w:jc w:val="center"/>
        <w:rPr>
          <w:b/>
          <w:bCs/>
          <w:noProof/>
          <w:spacing w:val="80"/>
          <w:sz w:val="32"/>
          <w:lang w:val="en-US"/>
        </w:rPr>
      </w:pPr>
    </w:p>
    <w:p w14:paraId="0B3F3ED2" w14:textId="77777777" w:rsidR="001E697A" w:rsidRDefault="001E697A">
      <w:pPr>
        <w:jc w:val="center"/>
        <w:rPr>
          <w:b/>
          <w:bCs/>
          <w:noProof/>
          <w:spacing w:val="80"/>
          <w:sz w:val="32"/>
          <w:lang w:val="en-US"/>
        </w:rPr>
      </w:pPr>
      <w:r>
        <w:rPr>
          <w:b/>
          <w:bCs/>
          <w:noProof/>
          <w:spacing w:val="80"/>
          <w:sz w:val="32"/>
          <w:lang w:val="en-US"/>
        </w:rPr>
        <w:t>B.A.R.</w:t>
      </w:r>
      <w:r>
        <w:rPr>
          <w:b/>
          <w:bCs/>
          <w:spacing w:val="80"/>
          <w:sz w:val="32"/>
        </w:rPr>
        <w:t>GALAŢI</w:t>
      </w:r>
    </w:p>
    <w:p w14:paraId="1459AE2C" w14:textId="77777777" w:rsidR="001E697A" w:rsidRDefault="00000000">
      <w:pPr>
        <w:rPr>
          <w:b/>
          <w:bCs/>
          <w:spacing w:val="40"/>
        </w:rPr>
      </w:pPr>
      <w:r>
        <w:rPr>
          <w:b/>
          <w:bCs/>
          <w:noProof/>
          <w:spacing w:val="80"/>
          <w:sz w:val="32"/>
          <w:lang w:val="en-US"/>
        </w:rPr>
        <w:pict w14:anchorId="4AF9C152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0" type="#_x0000_t136" style="position:absolute;margin-left:-.7pt;margin-top:2.8pt;width:511.65pt;height:28.65pt;z-index:1" fillcolor="black">
            <v:shadow color="#868686"/>
            <v:textpath style="font-family:&quot;Times New Roman&quot;;font-size:16pt;font-weight:bold;v-text-kern:t" trim="t" fitpath="t" string="B U L E T I N  D E  A V I Z A R E  A  R E S T R I C Ţ I I L O R   D E  V I T E Z Ă"/>
          </v:shape>
        </w:pict>
      </w:r>
    </w:p>
    <w:p w14:paraId="4F7B8415" w14:textId="77777777" w:rsidR="001E697A" w:rsidRDefault="001E697A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10"/>
        </w:rPr>
      </w:pPr>
    </w:p>
    <w:p w14:paraId="5086F903" w14:textId="77777777" w:rsidR="001E697A" w:rsidRDefault="001E697A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>decada 11-20 iulie 2026</w:t>
      </w:r>
    </w:p>
    <w:p w14:paraId="650BCAB2" w14:textId="77777777" w:rsidR="001E697A" w:rsidRDefault="001E697A">
      <w:pPr>
        <w:rPr>
          <w:b/>
          <w:bCs/>
          <w:spacing w:val="40"/>
        </w:rPr>
      </w:pPr>
    </w:p>
    <w:tbl>
      <w:tblPr>
        <w:tblW w:w="10206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47"/>
        <w:gridCol w:w="714"/>
        <w:gridCol w:w="2267"/>
        <w:gridCol w:w="804"/>
        <w:gridCol w:w="736"/>
        <w:gridCol w:w="959"/>
        <w:gridCol w:w="736"/>
        <w:gridCol w:w="2434"/>
      </w:tblGrid>
      <w:tr w:rsidR="001E697A" w14:paraId="53ACCB65" w14:textId="77777777">
        <w:trPr>
          <w:cantSplit/>
          <w:jc w:val="center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  <w:textDirection w:val="btLr"/>
            <w:vAlign w:val="center"/>
          </w:tcPr>
          <w:p w14:paraId="106BEA01" w14:textId="77777777" w:rsidR="001E697A" w:rsidRDefault="001E697A" w:rsidP="00FC1F7F">
            <w:pPr>
              <w:spacing w:line="192" w:lineRule="auto"/>
              <w:ind w:left="113" w:right="113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Numărul curent</w:t>
            </w:r>
          </w:p>
        </w:tc>
        <w:tc>
          <w:tcPr>
            <w:tcW w:w="1561" w:type="dxa"/>
            <w:gridSpan w:val="2"/>
            <w:tcMar>
              <w:left w:w="0" w:type="dxa"/>
              <w:right w:w="0" w:type="dxa"/>
            </w:tcMar>
          </w:tcPr>
          <w:p w14:paraId="16FCEBF4" w14:textId="77777777" w:rsidR="001E697A" w:rsidRDefault="001E697A" w:rsidP="00FC1F7F">
            <w:pPr>
              <w:spacing w:before="120" w:after="40" w:line="192" w:lineRule="auto"/>
              <w:jc w:val="center"/>
              <w:rPr>
                <w:b/>
                <w:bCs/>
                <w:spacing w:val="40"/>
                <w:sz w:val="22"/>
                <w:lang w:val="ro-RO"/>
              </w:rPr>
            </w:pPr>
            <w:r>
              <w:rPr>
                <w:b/>
                <w:bCs/>
                <w:spacing w:val="40"/>
                <w:sz w:val="22"/>
                <w:lang w:val="ro-RO"/>
              </w:rPr>
              <w:t>FIRUL I</w:t>
            </w:r>
          </w:p>
          <w:p w14:paraId="7FF49CF8" w14:textId="77777777" w:rsidR="001E697A" w:rsidRDefault="001E697A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sau</w:t>
            </w:r>
          </w:p>
          <w:p w14:paraId="6636D22C" w14:textId="77777777" w:rsidR="001E697A" w:rsidRDefault="001E697A" w:rsidP="00FC1F7F">
            <w:pPr>
              <w:spacing w:after="40"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LINIA SIMPLĂ</w:t>
            </w:r>
          </w:p>
          <w:p w14:paraId="6029DA64" w14:textId="77777777" w:rsidR="001E697A" w:rsidRDefault="001E697A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Linia curentă şi</w:t>
            </w:r>
          </w:p>
          <w:p w14:paraId="40AC2A8F" w14:textId="77777777" w:rsidR="001E697A" w:rsidRDefault="001E697A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 linia directă din staţii, aferente firului I, respectiv liniei simple</w:t>
            </w:r>
          </w:p>
        </w:tc>
        <w:tc>
          <w:tcPr>
            <w:tcW w:w="2267" w:type="dxa"/>
            <w:vMerge w:val="restart"/>
            <w:tcMar>
              <w:left w:w="0" w:type="dxa"/>
              <w:right w:w="0" w:type="dxa"/>
            </w:tcMar>
            <w:vAlign w:val="center"/>
          </w:tcPr>
          <w:p w14:paraId="27E98FEF" w14:textId="77777777" w:rsidR="001E697A" w:rsidRDefault="001E697A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STAŢIA</w:t>
            </w:r>
          </w:p>
          <w:p w14:paraId="46439173" w14:textId="77777777" w:rsidR="001E697A" w:rsidRDefault="001E697A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sau</w:t>
            </w:r>
          </w:p>
          <w:p w14:paraId="292FC983" w14:textId="77777777" w:rsidR="001E697A" w:rsidRDefault="001E697A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DISTANŢA</w:t>
            </w:r>
          </w:p>
        </w:tc>
        <w:tc>
          <w:tcPr>
            <w:tcW w:w="1540" w:type="dxa"/>
            <w:gridSpan w:val="2"/>
            <w:tcMar>
              <w:left w:w="0" w:type="dxa"/>
              <w:right w:w="0" w:type="dxa"/>
            </w:tcMar>
            <w:vAlign w:val="center"/>
          </w:tcPr>
          <w:p w14:paraId="29526D2D" w14:textId="77777777" w:rsidR="001E697A" w:rsidRDefault="001E697A" w:rsidP="001934AA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APARATE DE CALE ÎN ABATERE</w:t>
            </w:r>
          </w:p>
          <w:p w14:paraId="5A330EDE" w14:textId="77777777" w:rsidR="001E697A" w:rsidRDefault="001E697A" w:rsidP="001934AA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şi</w:t>
            </w:r>
          </w:p>
          <w:p w14:paraId="73CE4B56" w14:textId="77777777" w:rsidR="001E697A" w:rsidRDefault="001E697A" w:rsidP="001934AA">
            <w:pPr>
              <w:spacing w:before="80"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 xml:space="preserve">LINII </w:t>
            </w:r>
          </w:p>
          <w:p w14:paraId="4C2D29A3" w14:textId="77777777" w:rsidR="001E697A" w:rsidRDefault="001E697A" w:rsidP="001934AA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ABĂTUTE</w:t>
            </w:r>
          </w:p>
          <w:p w14:paraId="7BA334BE" w14:textId="77777777" w:rsidR="001E697A" w:rsidRDefault="001E697A" w:rsidP="001934AA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 xml:space="preserve">DIN </w:t>
            </w:r>
          </w:p>
          <w:p w14:paraId="3F2B57C2" w14:textId="77777777" w:rsidR="001E697A" w:rsidRDefault="001E697A" w:rsidP="001934AA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STAŢII</w:t>
            </w:r>
          </w:p>
        </w:tc>
        <w:tc>
          <w:tcPr>
            <w:tcW w:w="1695" w:type="dxa"/>
            <w:gridSpan w:val="2"/>
            <w:tcMar>
              <w:left w:w="0" w:type="dxa"/>
              <w:right w:w="0" w:type="dxa"/>
            </w:tcMar>
          </w:tcPr>
          <w:p w14:paraId="7CD27554" w14:textId="77777777" w:rsidR="001E697A" w:rsidRDefault="001E697A" w:rsidP="00FC1F7F">
            <w:pPr>
              <w:spacing w:before="120" w:line="192" w:lineRule="auto"/>
              <w:jc w:val="center"/>
              <w:rPr>
                <w:b/>
                <w:bCs/>
                <w:spacing w:val="40"/>
                <w:sz w:val="22"/>
                <w:lang w:val="ro-RO"/>
              </w:rPr>
            </w:pPr>
            <w:r>
              <w:rPr>
                <w:b/>
                <w:bCs/>
                <w:spacing w:val="40"/>
                <w:sz w:val="22"/>
                <w:lang w:val="ro-RO"/>
              </w:rPr>
              <w:t>FIRUL II</w:t>
            </w:r>
          </w:p>
          <w:p w14:paraId="30EC1F23" w14:textId="77777777" w:rsidR="001E697A" w:rsidRDefault="001E697A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  <w:p w14:paraId="6D7352DC" w14:textId="77777777" w:rsidR="001E697A" w:rsidRDefault="001E697A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  <w:p w14:paraId="7C3EB742" w14:textId="77777777" w:rsidR="001E697A" w:rsidRDefault="001E697A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</w:p>
          <w:p w14:paraId="0D094A34" w14:textId="77777777" w:rsidR="001E697A" w:rsidRDefault="001E697A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</w:p>
          <w:p w14:paraId="38705DAB" w14:textId="77777777" w:rsidR="001E697A" w:rsidRDefault="001E697A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Linia curentă şi</w:t>
            </w:r>
          </w:p>
          <w:p w14:paraId="49C64C7A" w14:textId="77777777" w:rsidR="001E697A" w:rsidRDefault="001E697A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 linia directă din </w:t>
            </w:r>
          </w:p>
          <w:p w14:paraId="5770B89D" w14:textId="77777777" w:rsidR="001E697A" w:rsidRDefault="001E697A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staţii aferente </w:t>
            </w:r>
          </w:p>
          <w:p w14:paraId="1A674624" w14:textId="77777777" w:rsidR="001E697A" w:rsidRDefault="001E697A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firului II</w:t>
            </w:r>
          </w:p>
        </w:tc>
        <w:tc>
          <w:tcPr>
            <w:tcW w:w="2434" w:type="dxa"/>
            <w:vMerge w:val="restart"/>
            <w:tcMar>
              <w:left w:w="0" w:type="dxa"/>
              <w:right w:w="0" w:type="dxa"/>
            </w:tcMar>
            <w:vAlign w:val="center"/>
          </w:tcPr>
          <w:p w14:paraId="06FA8429" w14:textId="77777777" w:rsidR="001E697A" w:rsidRDefault="001E697A" w:rsidP="00FC1F7F">
            <w:pPr>
              <w:spacing w:line="192" w:lineRule="auto"/>
              <w:jc w:val="center"/>
              <w:rPr>
                <w:b/>
                <w:bCs/>
                <w:i/>
                <w:iCs/>
                <w:spacing w:val="40"/>
                <w:lang w:val="ro-RO"/>
              </w:rPr>
            </w:pPr>
            <w:r>
              <w:rPr>
                <w:b/>
                <w:bCs/>
                <w:i/>
                <w:iCs/>
                <w:spacing w:val="40"/>
                <w:lang w:val="ro-RO"/>
              </w:rPr>
              <w:t>OBSERVAŢII</w:t>
            </w:r>
          </w:p>
        </w:tc>
      </w:tr>
      <w:tr w:rsidR="001E697A" w14:paraId="5775453F" w14:textId="77777777">
        <w:trPr>
          <w:cantSplit/>
          <w:trHeight w:val="509"/>
          <w:jc w:val="center"/>
        </w:trPr>
        <w:tc>
          <w:tcPr>
            <w:tcW w:w="709" w:type="dxa"/>
            <w:vMerge/>
            <w:tcMar>
              <w:left w:w="0" w:type="dxa"/>
              <w:right w:w="0" w:type="dxa"/>
            </w:tcMar>
          </w:tcPr>
          <w:p w14:paraId="2703CBDE" w14:textId="77777777" w:rsidR="001E697A" w:rsidRDefault="001E697A" w:rsidP="00FC1F7F">
            <w:pPr>
              <w:spacing w:line="192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47" w:type="dxa"/>
            <w:tcMar>
              <w:left w:w="0" w:type="dxa"/>
              <w:right w:w="0" w:type="dxa"/>
            </w:tcMar>
          </w:tcPr>
          <w:p w14:paraId="57B0C5E2" w14:textId="77777777" w:rsidR="001E697A" w:rsidRDefault="001E697A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km. la km.</w:t>
            </w:r>
          </w:p>
        </w:tc>
        <w:tc>
          <w:tcPr>
            <w:tcW w:w="714" w:type="dxa"/>
            <w:tcMar>
              <w:left w:w="0" w:type="dxa"/>
              <w:right w:w="0" w:type="dxa"/>
            </w:tcMar>
          </w:tcPr>
          <w:p w14:paraId="33A45ED2" w14:textId="77777777" w:rsidR="001E697A" w:rsidRDefault="001E697A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2267" w:type="dxa"/>
            <w:vMerge/>
            <w:tcMar>
              <w:left w:w="0" w:type="dxa"/>
              <w:right w:w="0" w:type="dxa"/>
            </w:tcMar>
          </w:tcPr>
          <w:p w14:paraId="43D67176" w14:textId="77777777" w:rsidR="001E697A" w:rsidRDefault="001E697A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804" w:type="dxa"/>
            <w:tcMar>
              <w:left w:w="0" w:type="dxa"/>
              <w:right w:w="0" w:type="dxa"/>
            </w:tcMar>
          </w:tcPr>
          <w:p w14:paraId="14CB872C" w14:textId="77777777" w:rsidR="001E697A" w:rsidRDefault="001E697A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km. la 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5F0D6B83" w14:textId="77777777" w:rsidR="001E697A" w:rsidRDefault="001E697A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959" w:type="dxa"/>
            <w:tcMar>
              <w:left w:w="0" w:type="dxa"/>
              <w:right w:w="0" w:type="dxa"/>
            </w:tcMar>
          </w:tcPr>
          <w:p w14:paraId="20E27A33" w14:textId="77777777" w:rsidR="001E697A" w:rsidRDefault="001E697A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2B76C8CD" w14:textId="77777777" w:rsidR="001E697A" w:rsidRDefault="001E697A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km. la </w:t>
            </w:r>
          </w:p>
          <w:p w14:paraId="070224E3" w14:textId="77777777" w:rsidR="001E697A" w:rsidRDefault="001E697A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784DC5B8" w14:textId="77777777" w:rsidR="001E697A" w:rsidRDefault="001E697A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2434" w:type="dxa"/>
            <w:vMerge/>
            <w:tcMar>
              <w:left w:w="0" w:type="dxa"/>
              <w:right w:w="0" w:type="dxa"/>
            </w:tcMar>
          </w:tcPr>
          <w:p w14:paraId="5AA718F5" w14:textId="77777777" w:rsidR="001E697A" w:rsidRDefault="001E697A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</w:tc>
      </w:tr>
    </w:tbl>
    <w:p w14:paraId="48EE5E59" w14:textId="77777777" w:rsidR="001E697A" w:rsidRDefault="001E697A">
      <w:pPr>
        <w:spacing w:line="192" w:lineRule="auto"/>
        <w:jc w:val="center"/>
      </w:pPr>
    </w:p>
    <w:p w14:paraId="7BA65BB6" w14:textId="77777777" w:rsidR="001E697A" w:rsidRDefault="001E697A">
      <w:pPr>
        <w:spacing w:line="192" w:lineRule="auto"/>
        <w:ind w:left="-57" w:right="-57"/>
        <w:jc w:val="center"/>
        <w:rPr>
          <w:b/>
          <w:bCs/>
          <w:lang w:val="ro-RO"/>
        </w:rPr>
      </w:pPr>
      <w:r>
        <w:rPr>
          <w:b/>
          <w:bCs/>
          <w:lang w:val="ro-RO"/>
        </w:rPr>
        <w:t>TOATE RESTRICŢIILE ŞI LIMITĂRILE DE VITEZĂ SE VOR RESPECTA CU TOT TRENUL !</w:t>
      </w:r>
    </w:p>
    <w:p w14:paraId="38195E16" w14:textId="77777777" w:rsidR="001E697A" w:rsidRPr="007E3B71" w:rsidRDefault="001E697A">
      <w:pPr>
        <w:spacing w:line="192" w:lineRule="auto"/>
        <w:ind w:left="-57" w:right="-57"/>
        <w:jc w:val="center"/>
        <w:rPr>
          <w:b/>
          <w:bCs/>
          <w:sz w:val="20"/>
          <w:szCs w:val="20"/>
          <w:lang w:val="ro-RO"/>
        </w:rPr>
      </w:pPr>
    </w:p>
    <w:p w14:paraId="403B4D55" w14:textId="77777777" w:rsidR="001E697A" w:rsidRPr="007E3B71" w:rsidRDefault="001E697A">
      <w:pPr>
        <w:spacing w:line="192" w:lineRule="auto"/>
        <w:ind w:left="-57" w:right="-57"/>
        <w:jc w:val="center"/>
        <w:rPr>
          <w:b/>
          <w:bCs/>
          <w:sz w:val="20"/>
          <w:szCs w:val="20"/>
          <w:lang w:val="ro-RO"/>
        </w:rPr>
      </w:pPr>
    </w:p>
    <w:p w14:paraId="3E127977" w14:textId="77777777" w:rsidR="001E697A" w:rsidRPr="007E3B71" w:rsidRDefault="001E697A">
      <w:pPr>
        <w:spacing w:line="192" w:lineRule="auto"/>
        <w:ind w:left="-57" w:right="-57"/>
        <w:jc w:val="center"/>
        <w:rPr>
          <w:b/>
          <w:bCs/>
          <w:sz w:val="20"/>
          <w:szCs w:val="20"/>
          <w:lang w:val="ro-RO"/>
        </w:rPr>
      </w:pPr>
    </w:p>
    <w:p w14:paraId="54B00E46" w14:textId="77777777" w:rsidR="001E697A" w:rsidRDefault="001E697A" w:rsidP="0095691E">
      <w:pPr>
        <w:pStyle w:val="Heading1"/>
        <w:spacing w:line="360" w:lineRule="auto"/>
      </w:pPr>
      <w:r>
        <w:t>LINIA 300</w:t>
      </w:r>
    </w:p>
    <w:p w14:paraId="01206C39" w14:textId="77777777" w:rsidR="001E697A" w:rsidRDefault="001E697A" w:rsidP="0095691E">
      <w:pPr>
        <w:pStyle w:val="Heading1"/>
        <w:spacing w:line="360" w:lineRule="auto"/>
        <w:rPr>
          <w:b w:val="0"/>
          <w:bCs w:val="0"/>
          <w:sz w:val="8"/>
        </w:rPr>
      </w:pPr>
      <w:bookmarkStart w:id="0" w:name="_Hlk184980371"/>
      <w:r>
        <w:t xml:space="preserve">BUCUREŞTI NORD - BRAŞOV - </w:t>
      </w:r>
      <w:bookmarkStart w:id="1" w:name="_Hlk229641781"/>
      <w:r>
        <w:t>TEIUŞ - CLUJ NAPOCA - OŞORHEI - EPISCOPIA BIHOR</w:t>
      </w:r>
      <w:bookmarkEnd w:id="1"/>
    </w:p>
    <w:bookmarkEnd w:id="0"/>
    <w:tbl>
      <w:tblPr>
        <w:tblW w:w="10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5"/>
        <w:gridCol w:w="922"/>
        <w:gridCol w:w="805"/>
        <w:gridCol w:w="2092"/>
        <w:gridCol w:w="840"/>
        <w:gridCol w:w="743"/>
        <w:gridCol w:w="883"/>
        <w:gridCol w:w="729"/>
        <w:gridCol w:w="2509"/>
      </w:tblGrid>
      <w:tr w:rsidR="001E697A" w14:paraId="24A806C4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4838C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77E96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FEE93" w14:textId="77777777" w:rsidR="001E697A" w:rsidRPr="00600D25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04C13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750375ED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FFD36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1BAAF" w14:textId="77777777" w:rsidR="001E697A" w:rsidRPr="00600D25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3C303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D121A" w14:textId="77777777" w:rsidR="001E697A" w:rsidRPr="00600D25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C11E9" w14:textId="77777777" w:rsidR="001E697A" w:rsidRPr="00D344C9" w:rsidRDefault="001E697A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1E697A" w14:paraId="6ED05D89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865FE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DA47B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BC90C" w14:textId="77777777" w:rsidR="001E697A" w:rsidRPr="00600D25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C73F9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04CA1485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1DC80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4FE75" w14:textId="77777777" w:rsidR="001E697A" w:rsidRPr="00600D25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28DD1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7776C" w14:textId="77777777" w:rsidR="001E697A" w:rsidRPr="00600D25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D44AC" w14:textId="77777777" w:rsidR="001E697A" w:rsidRPr="00D344C9" w:rsidRDefault="001E697A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1E697A" w14:paraId="781B6164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155EB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9E9AC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62208" w14:textId="77777777" w:rsidR="001E697A" w:rsidRPr="00600D25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46FBE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21FF6F8B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6DEB7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87B0DAB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7FDE8" w14:textId="77777777" w:rsidR="001E697A" w:rsidRPr="00600D25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4B49A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15395" w14:textId="77777777" w:rsidR="001E697A" w:rsidRPr="00600D25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05A96" w14:textId="77777777" w:rsidR="001E697A" w:rsidRPr="00D344C9" w:rsidRDefault="001E697A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4C01611" w14:textId="77777777" w:rsidR="001E697A" w:rsidRPr="00D344C9" w:rsidRDefault="001E697A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Acces la liniile 11 şi 12.</w:t>
            </w:r>
          </w:p>
        </w:tc>
      </w:tr>
      <w:tr w:rsidR="001E697A" w14:paraId="58149C25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423A7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88DEA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93874" w14:textId="77777777" w:rsidR="001E697A" w:rsidRPr="00600D25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78A17" w14:textId="77777777" w:rsidR="001E697A" w:rsidRDefault="001E697A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483966ED" w14:textId="77777777" w:rsidR="001E697A" w:rsidRDefault="001E697A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grupa B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E7261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6DCBC" w14:textId="77777777" w:rsidR="001E697A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F0EE9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BC8BA" w14:textId="77777777" w:rsidR="001E697A" w:rsidRPr="00600D25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0575F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18003711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71FF8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  <w:bookmarkStart w:id="2" w:name="_Hlk220053686"/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22F7A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458F9" w14:textId="77777777" w:rsidR="001E697A" w:rsidRPr="00600D25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639D3" w14:textId="77777777" w:rsidR="001E697A" w:rsidRDefault="001E697A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St. Bucureşti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E4222D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526BF" w14:textId="77777777" w:rsidR="001E697A" w:rsidRPr="00E4222D" w:rsidRDefault="001E697A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500C5815" w14:textId="77777777" w:rsidR="001E697A" w:rsidRPr="00E4222D" w:rsidRDefault="001E697A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36 / 38 și </w:t>
            </w:r>
          </w:p>
          <w:p w14:paraId="049C10A6" w14:textId="77777777" w:rsidR="001E697A" w:rsidRPr="00E4222D" w:rsidRDefault="001E697A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72375CCF" w14:textId="77777777" w:rsidR="001E697A" w:rsidRDefault="001E697A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46 / 49</w:t>
            </w:r>
            <w:r w:rsidRPr="00E4222D">
              <w:rPr>
                <w:b/>
                <w:bCs/>
                <w:sz w:val="20"/>
                <w:lang w:val="ro-RO"/>
              </w:rPr>
              <w:tab/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06D5B" w14:textId="77777777" w:rsidR="001E697A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01526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82B85" w14:textId="77777777" w:rsidR="001E697A" w:rsidRPr="00600D25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A698E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222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bookmarkEnd w:id="2"/>
      <w:tr w:rsidR="001E697A" w14:paraId="72AB7D65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D4FC8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A85DF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E8A2A" w14:textId="77777777" w:rsidR="001E697A" w:rsidRPr="00600D25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7320B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5A87A018" w14:textId="77777777" w:rsidR="001E697A" w:rsidRDefault="001E697A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5993B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77A41E1C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56 / 57 și </w:t>
            </w:r>
          </w:p>
          <w:p w14:paraId="6E24026B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5 B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DB296" w14:textId="77777777" w:rsidR="001E697A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91E1A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49DCA" w14:textId="77777777" w:rsidR="001E697A" w:rsidRPr="00600D25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64020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pe teren </w:t>
            </w:r>
          </w:p>
          <w:p w14:paraId="69B6DB1F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Cap București Nord </w:t>
            </w:r>
          </w:p>
          <w:p w14:paraId="270129C0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paletă cu diagonală.</w:t>
            </w:r>
          </w:p>
        </w:tc>
      </w:tr>
      <w:tr w:rsidR="001E697A" w14:paraId="3EEDA04C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672F2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46D15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976D4" w14:textId="77777777" w:rsidR="001E697A" w:rsidRPr="00600D25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05F56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Buftea </w:t>
            </w:r>
          </w:p>
          <w:p w14:paraId="5166222F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5,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A4AE7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155853FE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</w:t>
            </w:r>
            <w:r>
              <w:rPr>
                <w:b/>
                <w:bCs/>
                <w:sz w:val="20"/>
                <w:lang w:val="en-US"/>
              </w:rPr>
              <w:t xml:space="preserve"> / 2</w:t>
            </w:r>
            <w:r>
              <w:rPr>
                <w:b/>
                <w:bCs/>
                <w:sz w:val="20"/>
                <w:lang w:val="ro-RO"/>
              </w:rPr>
              <w:t>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AE31A" w14:textId="77777777" w:rsidR="001E697A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7669C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86CC6" w14:textId="77777777" w:rsidR="001E697A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1DCAB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5 - 7 Cap X.</w:t>
            </w:r>
          </w:p>
          <w:p w14:paraId="7F2B65CF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1E697A" w14:paraId="506E65D0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B653E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7C900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6D7CC" w14:textId="77777777" w:rsidR="001E697A" w:rsidRPr="00600D25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17BF0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Buftea </w:t>
            </w:r>
          </w:p>
          <w:p w14:paraId="648C5CF5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71ABC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1229A88B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</w:t>
            </w:r>
            <w:r>
              <w:rPr>
                <w:b/>
                <w:bCs/>
                <w:sz w:val="20"/>
                <w:lang w:val="en-US"/>
              </w:rPr>
              <w:t xml:space="preserve"> / 27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394EA" w14:textId="77777777" w:rsidR="001E697A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4CC98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9B92A" w14:textId="77777777" w:rsidR="001E697A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140D9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5718E56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6 și 7 Cap X.</w:t>
            </w:r>
          </w:p>
        </w:tc>
      </w:tr>
      <w:tr w:rsidR="001E697A" w14:paraId="3D5FFDB4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4BDF8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8B208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295B4" w14:textId="77777777" w:rsidR="001E697A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5E818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Periș - Crivina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5A20E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6DBE9" w14:textId="77777777" w:rsidR="001E697A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F57E8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35+500</w:t>
            </w:r>
          </w:p>
          <w:p w14:paraId="518C2616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35+550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E0CC9" w14:textId="77777777" w:rsidR="001E697A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D38FD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1E697A" w14:paraId="45B3F6A1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4BA49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B3878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39+250</w:t>
            </w:r>
          </w:p>
          <w:p w14:paraId="5372250A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39+300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3DB7B" w14:textId="77777777" w:rsidR="001E697A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7D845" w14:textId="77777777" w:rsidR="001E697A" w:rsidRDefault="001E697A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Crivina peste </w:t>
            </w:r>
          </w:p>
          <w:p w14:paraId="6000C00E" w14:textId="77777777" w:rsidR="001E697A" w:rsidRDefault="001E697A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4D5FF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2433E" w14:textId="77777777" w:rsidR="001E697A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A96C9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78120" w14:textId="77777777" w:rsidR="001E697A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175E0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1E697A" w14:paraId="42CC8366" w14:textId="77777777" w:rsidTr="00E4222D">
        <w:trPr>
          <w:cantSplit/>
          <w:trHeight w:val="20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959AE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21DDD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05CDC" w14:textId="77777777" w:rsidR="001E697A" w:rsidRPr="00600D25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738E4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Brazi</w:t>
            </w:r>
          </w:p>
          <w:p w14:paraId="5A4E5BEB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9 - 13  Grupa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91F17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A6B3B" w14:textId="77777777" w:rsidR="001E697A" w:rsidRPr="00600D25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080EA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E599E" w14:textId="77777777" w:rsidR="001E697A" w:rsidRPr="00600D25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0B640" w14:textId="77777777" w:rsidR="001E697A" w:rsidRPr="00D344C9" w:rsidRDefault="001E697A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1E697A" w14:paraId="6EF11A25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9CB34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559FD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A1F6A" w14:textId="77777777" w:rsidR="001E697A" w:rsidRPr="00600D25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423EA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Brazi</w:t>
            </w:r>
          </w:p>
          <w:p w14:paraId="68228BF7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 ş</w:t>
            </w:r>
            <w:r>
              <w:rPr>
                <w:b/>
                <w:bCs/>
                <w:sz w:val="20"/>
                <w:lang w:val="en-US"/>
              </w:rPr>
              <w:t>i 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07946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6019242E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39, 41 şi TDJ </w:t>
            </w:r>
          </w:p>
          <w:p w14:paraId="3F8DE9EE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 / 37,</w:t>
            </w:r>
          </w:p>
          <w:p w14:paraId="4254148C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 / 56,</w:t>
            </w:r>
          </w:p>
          <w:p w14:paraId="2EA50478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 / 62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93F9F" w14:textId="77777777" w:rsidR="001E697A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A69EF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EF859" w14:textId="77777777" w:rsidR="001E697A" w:rsidRPr="00600D25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A585B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Afectează intrări - ieşiri </w:t>
            </w:r>
          </w:p>
          <w:p w14:paraId="2B2C75CC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9 - 13.</w:t>
            </w:r>
          </w:p>
          <w:p w14:paraId="63AFEBAC" w14:textId="77777777" w:rsidR="001E697A" w:rsidRPr="004870EE" w:rsidRDefault="001E697A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Numai pentru trenurile de marfă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.</w:t>
            </w:r>
          </w:p>
        </w:tc>
      </w:tr>
      <w:tr w:rsidR="001E697A" w14:paraId="6C49D7DE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4F687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260E6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59+000</w:t>
            </w:r>
          </w:p>
          <w:p w14:paraId="3A7C38D0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59+500</w:t>
            </w:r>
          </w:p>
          <w:p w14:paraId="4A9C548F" w14:textId="77777777" w:rsidR="001E697A" w:rsidRDefault="001E697A" w:rsidP="00A34530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(ax st. Ploiești Sud)</w:t>
            </w:r>
          </w:p>
          <w:p w14:paraId="6A64D959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31EA6" w14:textId="77777777" w:rsidR="001E697A" w:rsidRPr="00600D25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B8EB0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Ploiești Sud linia 4 directă,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DBB3E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53A67" w14:textId="77777777" w:rsidR="001E697A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E4514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CEAEE" w14:textId="77777777" w:rsidR="001E697A" w:rsidRPr="00600D25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D7E10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1E697A" w14:paraId="0F5C9252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B585B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99B43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62B02" w14:textId="77777777" w:rsidR="001E697A" w:rsidRPr="00600D25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CEB7A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zona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29BE8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40566" w14:textId="77777777" w:rsidR="001E697A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FE609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 -</w:t>
            </w:r>
          </w:p>
          <w:p w14:paraId="5258A1CA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396E7" w14:textId="77777777" w:rsidR="001E697A" w:rsidRPr="00600D25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0F190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03FEC64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ieșirile spre ram. Ploiești Triaj.</w:t>
            </w:r>
          </w:p>
        </w:tc>
      </w:tr>
      <w:tr w:rsidR="001E697A" w14:paraId="2325982D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60D08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EE36A" w14:textId="77777777" w:rsidR="001E697A" w:rsidRDefault="001E697A" w:rsidP="00344535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 -</w:t>
            </w:r>
          </w:p>
          <w:p w14:paraId="79374EEB" w14:textId="77777777" w:rsidR="001E697A" w:rsidRDefault="001E697A" w:rsidP="00344535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B7F7C" w14:textId="77777777" w:rsidR="001E697A" w:rsidRPr="00600D25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6AA76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658B7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65B3E" w14:textId="77777777" w:rsidR="001E697A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72F9E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A8EED" w14:textId="77777777" w:rsidR="001E697A" w:rsidRPr="00600D25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9DB5C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D013A48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ieșirile spre  Ploiești Vest.</w:t>
            </w:r>
          </w:p>
        </w:tc>
      </w:tr>
      <w:tr w:rsidR="001E697A" w14:paraId="42F24197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BBCC7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6149C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150F4" w14:textId="77777777" w:rsidR="001E697A" w:rsidRPr="00600D25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B87E4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91B34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590E1" w14:textId="77777777" w:rsidR="001E697A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3CC4D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60+000 -</w:t>
            </w:r>
          </w:p>
          <w:p w14:paraId="68F1612A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97522" w14:textId="77777777" w:rsidR="001E697A" w:rsidRPr="00600D25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F49E8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24317BB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intrările dinspre Ploiești Vest.</w:t>
            </w:r>
          </w:p>
        </w:tc>
      </w:tr>
      <w:tr w:rsidR="001E697A" w14:paraId="479F2BB6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B23D5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A8463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593EB" w14:textId="77777777" w:rsidR="001E697A" w:rsidRPr="00600D25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882EC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Ploiesti Vest peste sch. 20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38ECC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9F3A4" w14:textId="77777777" w:rsidR="001E697A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491A6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63+250</w:t>
            </w:r>
          </w:p>
          <w:p w14:paraId="7BD47A8C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E469F" w14:textId="77777777" w:rsidR="001E697A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7FBAF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1E697A" w14:paraId="44003A26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CB55E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69F3B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69+920</w:t>
            </w:r>
          </w:p>
          <w:p w14:paraId="76376A3B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69+970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3446E" w14:textId="77777777" w:rsidR="001E697A" w:rsidRPr="00600D25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5187C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Buda linia 3 directă Cap.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935CC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1AA8D" w14:textId="77777777" w:rsidR="001E697A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8BC16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4822A" w14:textId="77777777" w:rsidR="001E697A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26DEF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1E697A" w14:paraId="0A9B6181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392DA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5A73D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D942A" w14:textId="77777777" w:rsidR="001E697A" w:rsidRPr="00600D25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A1AA0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Buda linia 4 directă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C4045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A703C" w14:textId="77777777" w:rsidR="001E697A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0671E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69+920</w:t>
            </w:r>
          </w:p>
          <w:p w14:paraId="7150C203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69+970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FDE4F" w14:textId="77777777" w:rsidR="001E697A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041DC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1E697A" w14:paraId="5AA2A560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83768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24456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80+750</w:t>
            </w:r>
          </w:p>
          <w:p w14:paraId="20B44985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80+800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54896" w14:textId="77777777" w:rsidR="001E697A" w:rsidRPr="00600D25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E7118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Florești Prahova peste sch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56DF3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7E103" w14:textId="77777777" w:rsidR="001E697A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012D9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FD1BF" w14:textId="77777777" w:rsidR="001E697A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E47BB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1E697A" w14:paraId="6B40E5DC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F48EA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D0835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0B2DE" w14:textId="77777777" w:rsidR="001E697A" w:rsidRPr="00600D25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AD1C8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Florești Prahova peste sch 6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EA50C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E8A77" w14:textId="77777777" w:rsidR="001E697A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2B591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82+500</w:t>
            </w:r>
          </w:p>
          <w:p w14:paraId="2F4C80AD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82+550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13036" w14:textId="77777777" w:rsidR="001E697A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34668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1E697A" w14:paraId="1A34F8FF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F2035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371B0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D3E03" w14:textId="77777777" w:rsidR="001E697A" w:rsidRPr="00600D25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0C119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Predeal</w:t>
            </w:r>
          </w:p>
          <w:p w14:paraId="682CA4E9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F6DC4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31E2B9FE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 /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60B2E" w14:textId="77777777" w:rsidR="001E697A" w:rsidRPr="00600D25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7CF9C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45CBB" w14:textId="77777777" w:rsidR="001E697A" w:rsidRPr="00600D25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6293C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4D89838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645489BD" w14:textId="77777777" w:rsidR="001E697A" w:rsidRPr="00D344C9" w:rsidRDefault="001E697A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9 directă.</w:t>
            </w:r>
          </w:p>
        </w:tc>
      </w:tr>
      <w:tr w:rsidR="001E697A" w14:paraId="0F946856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1003C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30771" w14:textId="77777777" w:rsidR="001E697A" w:rsidRDefault="001E697A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150+700</w:t>
            </w:r>
          </w:p>
          <w:p w14:paraId="0C314775" w14:textId="77777777" w:rsidR="001E697A" w:rsidRDefault="001E697A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EF8F8" w14:textId="77777777" w:rsidR="001E697A" w:rsidRPr="00600D25" w:rsidRDefault="001E697A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2150A" w14:textId="77777777" w:rsidR="001E697A" w:rsidRDefault="001E697A" w:rsidP="00D4378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Predeal –</w:t>
            </w:r>
          </w:p>
          <w:p w14:paraId="4E1DFD65" w14:textId="77777777" w:rsidR="001E697A" w:rsidRDefault="001E697A" w:rsidP="00D4378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Timişu de Sus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EE095" w14:textId="77777777" w:rsidR="001E697A" w:rsidRDefault="001E697A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AAC9D" w14:textId="77777777" w:rsidR="001E697A" w:rsidRDefault="001E697A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CDFDF" w14:textId="77777777" w:rsidR="001E697A" w:rsidRDefault="001E697A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150+700</w:t>
            </w:r>
          </w:p>
          <w:p w14:paraId="5CB549DF" w14:textId="77777777" w:rsidR="001E697A" w:rsidRDefault="001E697A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FE460" w14:textId="77777777" w:rsidR="001E697A" w:rsidRPr="00600D25" w:rsidRDefault="001E697A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91415" w14:textId="77777777" w:rsidR="001E697A" w:rsidRDefault="001E697A" w:rsidP="00D4378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Fără inductori </w:t>
            </w:r>
            <w:r w:rsidRPr="00D43781">
              <w:rPr>
                <w:b/>
                <w:bCs/>
                <w:i/>
                <w:iCs/>
                <w:sz w:val="20"/>
                <w:szCs w:val="20"/>
                <w:lang w:val="ro-RO"/>
              </w:rPr>
              <w:t>(protecție tablier metalic - lipsa portal gabarit)</w:t>
            </w:r>
          </w:p>
        </w:tc>
      </w:tr>
      <w:tr w:rsidR="001E697A" w14:paraId="572C7CAB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364B6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B802C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0DA98" w14:textId="77777777" w:rsidR="001E697A" w:rsidRPr="00600D25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EE56B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Timişu de Sus</w:t>
            </w:r>
          </w:p>
          <w:p w14:paraId="29E3F870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EADDE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0D493" w14:textId="77777777" w:rsidR="001E697A" w:rsidRPr="00600D25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7C458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465F9" w14:textId="77777777" w:rsidR="001E697A" w:rsidRPr="00600D25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8BAA0" w14:textId="77777777" w:rsidR="001E697A" w:rsidRPr="00D344C9" w:rsidRDefault="001E697A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1E697A" w14:paraId="18A3B4EF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77F37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84BAD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C1EDD" w14:textId="77777777" w:rsidR="001E697A" w:rsidRPr="00600D25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8D73B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Dârste, linia 4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5CF31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A860F" w14:textId="77777777" w:rsidR="001E697A" w:rsidRPr="00600D25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5BF93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163+500</w:t>
            </w:r>
          </w:p>
          <w:p w14:paraId="6F7320DF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164+200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10D3D" w14:textId="77777777" w:rsidR="001E697A" w:rsidRPr="00600D25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5AB50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2329E0D9" w14:textId="77777777" w:rsidR="001E697A" w:rsidRPr="00D344C9" w:rsidRDefault="001E697A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Fără inductori. </w:t>
            </w:r>
          </w:p>
        </w:tc>
      </w:tr>
      <w:tr w:rsidR="001E697A" w14:paraId="1C2D15A0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0EEF8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C7823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163+360</w:t>
            </w:r>
          </w:p>
          <w:p w14:paraId="49599A9A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164+500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CCF27" w14:textId="77777777" w:rsidR="001E697A" w:rsidRPr="00600D25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3D066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Dârste, linia 5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ED2F7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01597" w14:textId="77777777" w:rsidR="001E697A" w:rsidRPr="00600D25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8FCC0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522C0" w14:textId="77777777" w:rsidR="001E697A" w:rsidRPr="00600D25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2E0CA" w14:textId="77777777" w:rsidR="001E697A" w:rsidRDefault="001E697A" w:rsidP="0001114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74167255" w14:textId="77777777" w:rsidR="001E697A" w:rsidRPr="00D344C9" w:rsidRDefault="001E697A" w:rsidP="0001114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Fără inductori. </w:t>
            </w:r>
          </w:p>
        </w:tc>
      </w:tr>
      <w:tr w:rsidR="001E697A" w14:paraId="296A5D92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36096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D1C93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169+400</w:t>
            </w:r>
          </w:p>
          <w:p w14:paraId="37FE3B8C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169+600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F4559" w14:textId="77777777" w:rsidR="001E697A" w:rsidRPr="00600D25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438DB" w14:textId="77777777" w:rsidR="001E697A" w:rsidRDefault="001E697A" w:rsidP="00A34530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1F15F504" w14:textId="77777777" w:rsidR="001E697A" w:rsidRDefault="001E697A" w:rsidP="00A34530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54A8F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0EA1AF4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43, 45, 61, 63 T.D.J.</w:t>
            </w:r>
          </w:p>
          <w:p w14:paraId="4018D5A9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 / 51, 55 / 59, 65 / 67,</w:t>
            </w:r>
          </w:p>
          <w:p w14:paraId="13C99821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 / 57</w:t>
            </w:r>
          </w:p>
          <w:p w14:paraId="37DDD466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542A1F8D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69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93D89" w14:textId="77777777" w:rsidR="001E697A" w:rsidRPr="00600D25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A9E64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169+400</w:t>
            </w:r>
          </w:p>
          <w:p w14:paraId="70EB3246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4A05E" w14:textId="77777777" w:rsidR="001E697A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8F039" w14:textId="77777777" w:rsidR="001E697A" w:rsidRDefault="001E697A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39E4656B" w14:textId="77777777" w:rsidR="001E697A" w:rsidRDefault="001E697A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0A1381E1" w14:textId="77777777" w:rsidR="001E697A" w:rsidRPr="00D344C9" w:rsidRDefault="001E697A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1 - 8 și 21 – 23 Cap X.</w:t>
            </w:r>
          </w:p>
        </w:tc>
      </w:tr>
      <w:tr w:rsidR="001E697A" w14:paraId="1DE5F334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472CB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4BDE6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5E69C" w14:textId="77777777" w:rsidR="001E697A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CE881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44908430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C11C8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70B31885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091B1" w14:textId="77777777" w:rsidR="001E697A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1F203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E5E91" w14:textId="77777777" w:rsidR="001E697A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EB5B8" w14:textId="77777777" w:rsidR="001E697A" w:rsidRDefault="001E697A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D5E33E8" w14:textId="77777777" w:rsidR="001E697A" w:rsidRDefault="001E697A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71F9F982" w14:textId="77777777" w:rsidR="001E697A" w:rsidRDefault="001E697A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8B, Cap X.</w:t>
            </w:r>
          </w:p>
        </w:tc>
      </w:tr>
      <w:tr w:rsidR="001E697A" w14:paraId="281DB761" w14:textId="77777777" w:rsidTr="00E4222D">
        <w:trPr>
          <w:cantSplit/>
          <w:trHeight w:val="164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FD8DA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ED733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27540" w14:textId="77777777" w:rsidR="001E697A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8FB28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3757FE61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6A8B4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 </w:t>
            </w:r>
          </w:p>
          <w:p w14:paraId="7142D695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5C5F0A">
              <w:rPr>
                <w:b/>
                <w:bCs/>
                <w:sz w:val="19"/>
                <w:szCs w:val="19"/>
                <w:lang w:val="ro-RO"/>
              </w:rPr>
              <w:t>3T, 9T, 11T,</w:t>
            </w:r>
            <w:r>
              <w:rPr>
                <w:b/>
                <w:bCs/>
                <w:sz w:val="19"/>
                <w:szCs w:val="19"/>
                <w:lang w:val="ro-RO"/>
              </w:rPr>
              <w:t>1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 xml:space="preserve">3T </w:t>
            </w:r>
            <w:r>
              <w:rPr>
                <w:b/>
                <w:bCs/>
                <w:sz w:val="19"/>
                <w:szCs w:val="19"/>
                <w:lang w:val="ro-RO"/>
              </w:rPr>
              <w:t>1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7T,19T23T</w:t>
            </w:r>
            <w:r>
              <w:rPr>
                <w:b/>
                <w:bCs/>
                <w:sz w:val="19"/>
                <w:szCs w:val="19"/>
                <w:lang w:val="ro-RO"/>
              </w:rPr>
              <w:t>,25T2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7T,</w:t>
            </w:r>
            <w:r>
              <w:rPr>
                <w:b/>
                <w:bCs/>
                <w:sz w:val="19"/>
                <w:szCs w:val="19"/>
                <w:lang w:val="ro-RO"/>
              </w:rPr>
              <w:t>3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5T</w:t>
            </w:r>
            <w:r>
              <w:rPr>
                <w:b/>
                <w:bCs/>
                <w:sz w:val="19"/>
                <w:szCs w:val="19"/>
                <w:lang w:val="ro-RO"/>
              </w:rPr>
              <w:t>37T,3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9T</w:t>
            </w:r>
            <w:r>
              <w:rPr>
                <w:b/>
                <w:bCs/>
                <w:sz w:val="19"/>
                <w:szCs w:val="19"/>
                <w:lang w:val="ro-RO"/>
              </w:rPr>
              <w:t>41T,4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3T45T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F0020" w14:textId="77777777" w:rsidR="001E697A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497FB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72F2E" w14:textId="77777777" w:rsidR="001E697A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9DDFC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5960A80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2-12 Grupa Tehnică.</w:t>
            </w:r>
          </w:p>
        </w:tc>
      </w:tr>
      <w:tr w:rsidR="001E697A" w14:paraId="42713AC1" w14:textId="77777777" w:rsidTr="00E4222D">
        <w:trPr>
          <w:cantSplit/>
          <w:trHeight w:val="164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0C6C7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67F28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90A96" w14:textId="77777777" w:rsidR="001E697A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7C314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</w:t>
            </w:r>
            <w:r w:rsidRPr="007575CA">
              <w:rPr>
                <w:b/>
                <w:bCs/>
                <w:sz w:val="20"/>
                <w:lang w:val="ro-RO"/>
              </w:rPr>
              <w:t xml:space="preserve"> Brașov, linia 4 directă, între vârf aparat de cale 18 și călcăi aparat cale 12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3C502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9C98D" w14:textId="77777777" w:rsidR="001E697A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5E84F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170+290</w:t>
            </w:r>
          </w:p>
          <w:p w14:paraId="6A9E007A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170+370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54A2C" w14:textId="77777777" w:rsidR="001E697A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B4B81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730C85AD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1E697A" w14:paraId="24BC9560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7D02A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98AC3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D3AD3" w14:textId="77777777" w:rsidR="001E697A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67E47" w14:textId="77777777" w:rsidR="001E697A" w:rsidRDefault="001E697A" w:rsidP="008D53B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74A87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 18/24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2E3A0" w14:textId="77777777" w:rsidR="001E697A" w:rsidRPr="00600D25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34F02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AF06C" w14:textId="77777777" w:rsidR="001E697A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619E7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1E697A" w14:paraId="60438963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B5146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9DC9F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192B4" w14:textId="77777777" w:rsidR="001E697A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60684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4B14CAFF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C78B1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F1943" w14:textId="77777777" w:rsidR="001E697A" w:rsidRPr="00600D25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8D5AB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9A8B0" w14:textId="77777777" w:rsidR="001E697A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917D1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1E697A" w14:paraId="35B0C7FD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A7A5A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48AF0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2F487" w14:textId="77777777" w:rsidR="001E697A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BA2A0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560ACE2F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8B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4B6CA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55BCB" w14:textId="77777777" w:rsidR="001E697A" w:rsidRPr="00600D25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F50B0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756E4" w14:textId="77777777" w:rsidR="001E697A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D3255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1E697A" w14:paraId="110144D2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4F7F8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9D4BD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322DD" w14:textId="77777777" w:rsidR="001E697A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D47B5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0354D947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02932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11D94A0C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 / 40</w:t>
            </w:r>
          </w:p>
          <w:p w14:paraId="57FA6189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3B7CA0EF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 / 46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6B456" w14:textId="77777777" w:rsidR="001E697A" w:rsidRPr="00600D25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113F8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7EAEF" w14:textId="77777777" w:rsidR="001E697A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CA47F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29F7587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5A6C8A44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8B, Cap Y.</w:t>
            </w:r>
          </w:p>
        </w:tc>
      </w:tr>
      <w:tr w:rsidR="001E697A" w14:paraId="57906A40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9F843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62997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63415" w14:textId="77777777" w:rsidR="001E697A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90C9B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19555D45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7D410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ABF6C44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56 şi 58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92953" w14:textId="77777777" w:rsidR="001E697A" w:rsidRPr="00600D25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3069B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13DA8" w14:textId="77777777" w:rsidR="001E697A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7053C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7C0B946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13 - 15.</w:t>
            </w:r>
          </w:p>
        </w:tc>
      </w:tr>
      <w:tr w:rsidR="001E697A" w14:paraId="2922F271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8FF73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CD5B0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4D5DBD">
              <w:rPr>
                <w:b/>
                <w:bCs/>
                <w:sz w:val="20"/>
                <w:lang w:val="ro-RO"/>
              </w:rPr>
              <w:t>173+350 km pr - 176+450 km ex. = 176+478 km pr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EA4E4" w14:textId="77777777" w:rsidR="001E697A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8A482" w14:textId="77777777" w:rsidR="001E697A" w:rsidRDefault="001E697A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Brașov</w:t>
            </w:r>
          </w:p>
          <w:p w14:paraId="0BBBD570" w14:textId="77777777" w:rsidR="001E697A" w:rsidRDefault="001E697A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7E4BB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EB8DF" w14:textId="77777777" w:rsidR="001E697A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6FBCE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701E6" w14:textId="77777777" w:rsidR="001E697A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0BC41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i/>
                <w:iCs/>
                <w:sz w:val="20"/>
                <w:szCs w:val="20"/>
                <w:lang w:val="ro-RO"/>
              </w:rPr>
              <w:t xml:space="preserve">Semnalizată ca limitare de viteză în capătul dinspre Brașov. Fără inductori. 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Valabilă pentru toate trenurile de călători.</w:t>
            </w: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</w:p>
        </w:tc>
      </w:tr>
      <w:tr w:rsidR="001E697A" w14:paraId="283A48E6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B90F3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48117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8911CF">
              <w:rPr>
                <w:b/>
                <w:bCs/>
                <w:sz w:val="20"/>
                <w:lang w:val="ro-RO"/>
              </w:rPr>
              <w:t xml:space="preserve">169+ km ex. = 171+041 km pr. - 176+450 km ex. = 176+478 km pr. 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8F56B" w14:textId="77777777" w:rsidR="001E697A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BEE33" w14:textId="77777777" w:rsidR="001E697A" w:rsidRDefault="001E697A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Brașov</w:t>
            </w:r>
          </w:p>
          <w:p w14:paraId="2E6E13B0" w14:textId="77777777" w:rsidR="001E697A" w:rsidRDefault="001E697A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615D6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096D9" w14:textId="77777777" w:rsidR="001E697A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7D015" w14:textId="77777777" w:rsidR="001E697A" w:rsidRDefault="001E697A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699E3" w14:textId="77777777" w:rsidR="001E697A" w:rsidRDefault="001E697A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A4E4A" w14:textId="77777777" w:rsidR="001E697A" w:rsidRDefault="001E697A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8911C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 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Valabilă pentru toate trenurile de 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marfă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.</w:t>
            </w: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</w:p>
        </w:tc>
      </w:tr>
      <w:tr w:rsidR="001E697A" w14:paraId="52397621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B5520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DA7F5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13B17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4E06F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Brașov</w:t>
            </w:r>
          </w:p>
          <w:p w14:paraId="2592DE90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104CB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1A85B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45EE9" w14:textId="77777777" w:rsidR="001E697A" w:rsidRPr="00E731A9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350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</w:t>
            </w:r>
            <w:r>
              <w:rPr>
                <w:b/>
                <w:bCs/>
                <w:sz w:val="16"/>
                <w:szCs w:val="16"/>
                <w:lang w:val="ro-RO"/>
              </w:rPr>
              <w:t>pr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.</w:t>
            </w:r>
          </w:p>
          <w:p w14:paraId="4229DECC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-176+450</w:t>
            </w:r>
            <w:r>
              <w:rPr>
                <w:b/>
                <w:bCs/>
                <w:sz w:val="16"/>
                <w:szCs w:val="16"/>
                <w:lang w:val="ro-RO"/>
              </w:rPr>
              <w:t xml:space="preserve"> Km ex.</w:t>
            </w:r>
          </w:p>
          <w:p w14:paraId="5B54FCE4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-176+478 Km pr.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6AD4A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2D063" w14:textId="77777777" w:rsidR="001E697A" w:rsidRDefault="001E697A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bookmarkStart w:id="3" w:name="_Hlk184113336"/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 în capătul dinspre</w:t>
            </w:r>
          </w:p>
          <w:p w14:paraId="2561645F" w14:textId="77777777" w:rsidR="001E697A" w:rsidRDefault="001E697A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Brașov. Fără inductori.</w:t>
            </w:r>
          </w:p>
          <w:bookmarkEnd w:id="3"/>
          <w:p w14:paraId="24545479" w14:textId="77777777" w:rsidR="001E697A" w:rsidRPr="001D4392" w:rsidRDefault="001E697A" w:rsidP="00FF6B4A">
            <w:pP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călători </w:t>
            </w:r>
          </w:p>
        </w:tc>
      </w:tr>
      <w:tr w:rsidR="001E697A" w14:paraId="584288E4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5B778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C2427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3B06E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43D26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Brașov</w:t>
            </w:r>
          </w:p>
          <w:p w14:paraId="654A9A14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5ED75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39125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42B27" w14:textId="77777777" w:rsidR="001E697A" w:rsidRPr="00E731A9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169+864 Km ex.</w:t>
            </w:r>
          </w:p>
          <w:p w14:paraId="5B487AE4" w14:textId="77777777" w:rsidR="001E697A" w:rsidRPr="00E731A9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171+041 Km pr.</w:t>
            </w:r>
          </w:p>
          <w:p w14:paraId="069F6342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-176+450</w:t>
            </w:r>
            <w:r>
              <w:rPr>
                <w:b/>
                <w:bCs/>
                <w:sz w:val="16"/>
                <w:szCs w:val="16"/>
                <w:lang w:val="ro-RO"/>
              </w:rPr>
              <w:t xml:space="preserve"> Km ex.</w:t>
            </w:r>
          </w:p>
          <w:p w14:paraId="2BAF9A11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-176+478 Km pr.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655C5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52702" w14:textId="77777777" w:rsidR="001E697A" w:rsidRPr="00616BAF" w:rsidRDefault="001E697A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0B6334C" w14:textId="77777777" w:rsidR="001E697A" w:rsidRDefault="001E697A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58DAAD98" w14:textId="77777777" w:rsidR="001E697A" w:rsidRPr="003B726B" w:rsidRDefault="001E697A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marfă </w:t>
            </w:r>
          </w:p>
        </w:tc>
      </w:tr>
      <w:tr w:rsidR="001E697A" w14:paraId="66745200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A8985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A5C00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85E0A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C9101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Stupini</w:t>
            </w:r>
          </w:p>
          <w:p w14:paraId="28D3B85E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peste aparatele de cale 5 și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4C24B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E906A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6EBD5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176+030</w:t>
            </w:r>
          </w:p>
          <w:p w14:paraId="1BF1FC22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176+110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26F35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10957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23E01437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1E697A" w14:paraId="2A051203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AC9E8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07F14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80C24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68DCE" w14:textId="77777777" w:rsidR="001E697A" w:rsidRDefault="001E697A" w:rsidP="0040109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Stupini</w:t>
            </w:r>
          </w:p>
          <w:p w14:paraId="58EAF1AC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64B85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C06B5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A1BFA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037F1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EBE3D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1E697A" w14:paraId="7142F3CC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0CD7D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80A6E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4E584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5E4B3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 -</w:t>
            </w:r>
          </w:p>
          <w:p w14:paraId="0DA38883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8C921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8D207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E249E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76+450</w:t>
            </w:r>
          </w:p>
          <w:p w14:paraId="0A7FA595" w14:textId="77777777" w:rsidR="001E697A" w:rsidRPr="00E731A9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K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m ex.</w:t>
            </w:r>
          </w:p>
          <w:p w14:paraId="5DFFF2FC" w14:textId="77777777" w:rsidR="001E697A" w:rsidRPr="00E731A9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</w:t>
            </w:r>
            <w:r>
              <w:rPr>
                <w:b/>
                <w:bCs/>
                <w:sz w:val="16"/>
                <w:szCs w:val="16"/>
                <w:lang w:val="ro-RO"/>
              </w:rPr>
              <w:t>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478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pr.</w:t>
            </w:r>
          </w:p>
          <w:p w14:paraId="3F198DAE" w14:textId="77777777" w:rsidR="001E697A" w:rsidRPr="001D4392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</w:t>
            </w:r>
            <w:r>
              <w:rPr>
                <w:b/>
                <w:bCs/>
                <w:sz w:val="16"/>
                <w:szCs w:val="16"/>
                <w:lang w:val="ro-RO"/>
              </w:rPr>
              <w:t>83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045 Km ex.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D27C6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BAF6B" w14:textId="77777777" w:rsidR="001E697A" w:rsidRDefault="001E697A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3158991" w14:textId="77777777" w:rsidR="001E697A" w:rsidRDefault="001E697A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7C4B5684" w14:textId="77777777" w:rsidR="001E697A" w:rsidRPr="003B726B" w:rsidRDefault="001E697A" w:rsidP="00FF6B4A">
            <w:pPr>
              <w:ind w:left="82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călători </w:t>
            </w:r>
          </w:p>
        </w:tc>
      </w:tr>
      <w:tr w:rsidR="001E697A" w14:paraId="6AF04EA2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FBE0A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A52E3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A8C5C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75A3F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Stupini - </w:t>
            </w:r>
          </w:p>
          <w:p w14:paraId="0ECDFEE7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8997F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54BBE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7911C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450</w:t>
            </w:r>
          </w:p>
          <w:p w14:paraId="3BA6DE40" w14:textId="77777777" w:rsidR="001E697A" w:rsidRPr="00E731A9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Km ex.</w:t>
            </w:r>
          </w:p>
          <w:p w14:paraId="0BA9197E" w14:textId="77777777" w:rsidR="001E697A" w:rsidRPr="00E731A9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</w:t>
            </w:r>
            <w:r>
              <w:rPr>
                <w:b/>
                <w:bCs/>
                <w:sz w:val="16"/>
                <w:szCs w:val="16"/>
                <w:lang w:val="ro-RO"/>
              </w:rPr>
              <w:t>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478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pr.</w:t>
            </w:r>
          </w:p>
          <w:p w14:paraId="71439AE3" w14:textId="77777777" w:rsidR="001E697A" w:rsidRPr="001D4392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</w:t>
            </w:r>
            <w:r>
              <w:rPr>
                <w:b/>
                <w:bCs/>
                <w:sz w:val="16"/>
                <w:szCs w:val="16"/>
                <w:lang w:val="ro-RO"/>
              </w:rPr>
              <w:t>83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045 Km ex.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9E56F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3AD9D" w14:textId="77777777" w:rsidR="001E697A" w:rsidRPr="00616BAF" w:rsidRDefault="001E697A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8283528" w14:textId="77777777" w:rsidR="001E697A" w:rsidRDefault="001E697A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598C0031" w14:textId="77777777" w:rsidR="001E697A" w:rsidRPr="003B726B" w:rsidRDefault="001E697A" w:rsidP="00FF6B4A">
            <w:pPr>
              <w:ind w:left="82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Valabil pentru toate trenurile de mafă</w:t>
            </w:r>
          </w:p>
        </w:tc>
      </w:tr>
      <w:tr w:rsidR="001E697A" w14:paraId="30B8C32B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5A034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FAE67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27225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1CF47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Stupini -</w:t>
            </w:r>
          </w:p>
          <w:p w14:paraId="1989CED5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0748E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447C0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15443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178+800</w:t>
            </w:r>
          </w:p>
          <w:p w14:paraId="6ADA5B10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179+300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47504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9EC33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529740E2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0FA10E92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Pod provozoriu.</w:t>
            </w:r>
          </w:p>
        </w:tc>
      </w:tr>
      <w:tr w:rsidR="001E697A" w14:paraId="79F81460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41114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FF88A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EC2E4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768F1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Stupini – Bod și </w:t>
            </w:r>
          </w:p>
          <w:p w14:paraId="0AB19D4D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Bod </w:t>
            </w:r>
          </w:p>
          <w:p w14:paraId="5AEC4BD8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directă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67223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58C4B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40273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182+100</w:t>
            </w:r>
          </w:p>
          <w:p w14:paraId="18AEAA28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183+900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272BB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86498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</w:t>
            </w:r>
          </w:p>
        </w:tc>
      </w:tr>
      <w:tr w:rsidR="001E697A" w14:paraId="4FD69B4F" w14:textId="77777777" w:rsidTr="00E4222D">
        <w:trPr>
          <w:cantSplit/>
          <w:trHeight w:val="103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29C10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9EEF2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0B1A7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C112F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Bod </w:t>
            </w:r>
          </w:p>
          <w:p w14:paraId="760C16C8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2F2BD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22, 24 și 26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70EB4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C0BA0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6B2BF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41702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D83AED2" w14:textId="77777777" w:rsidR="001E697A" w:rsidRPr="00D344C9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și 6 abătute.</w:t>
            </w:r>
          </w:p>
        </w:tc>
      </w:tr>
      <w:tr w:rsidR="001E697A" w14:paraId="0FF1A5EA" w14:textId="77777777" w:rsidTr="00E4222D">
        <w:trPr>
          <w:cantSplit/>
          <w:trHeight w:val="103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10A8D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EAFCB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184+000</w:t>
            </w:r>
          </w:p>
          <w:p w14:paraId="0B3AE03B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8F6F8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78980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Bod și linia 2 directă  și</w:t>
            </w:r>
          </w:p>
          <w:p w14:paraId="63929B49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–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C2AAC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DB239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AEEDA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9F93D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B5D0C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040D5E91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1E697A" w14:paraId="413A4452" w14:textId="77777777" w:rsidTr="00E4222D">
        <w:trPr>
          <w:cantSplit/>
          <w:trHeight w:val="10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6AF31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BB296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  <w:p w14:paraId="5F6ED86A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190+500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155FE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CB1F0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–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314AA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C7462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9970B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42BE3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48873" w14:textId="77777777" w:rsidR="001E697A" w:rsidRPr="00D344C9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 </w:t>
            </w:r>
          </w:p>
          <w:p w14:paraId="40B37FCA" w14:textId="77777777" w:rsidR="001E697A" w:rsidRPr="00D344C9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1E697A" w14:paraId="74E49C17" w14:textId="77777777" w:rsidTr="00E4222D">
        <w:trPr>
          <w:cantSplit/>
          <w:trHeight w:val="39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BD2C1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13591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0D477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3BC6F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- Feldioara</w:t>
            </w:r>
          </w:p>
          <w:p w14:paraId="5E20DB0B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linia 3 directă </w:t>
            </w:r>
          </w:p>
          <w:p w14:paraId="2D802457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EF44D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EE784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49FF9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  <w:p w14:paraId="0FE9F864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ABB25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A315D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1E697A" w14:paraId="1DD4FADD" w14:textId="77777777" w:rsidTr="00E4222D">
        <w:trPr>
          <w:cantSplit/>
          <w:trHeight w:val="54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5205C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72297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6EB66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1869C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Feldioara       </w:t>
            </w:r>
          </w:p>
          <w:p w14:paraId="1E8617B8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8A9DD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13A949B9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16 - 18 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DE7CA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22951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7E8B5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75141" w14:textId="77777777" w:rsidR="001E697A" w:rsidRPr="00D344C9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1E697A" w14:paraId="695EE1C8" w14:textId="77777777" w:rsidTr="00E4222D">
        <w:trPr>
          <w:cantSplit/>
          <w:trHeight w:val="54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8B85F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5BDF2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4D7E9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BEE2C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Feldioara </w:t>
            </w:r>
          </w:p>
          <w:p w14:paraId="328CD05F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2A3CD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2E0C3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58B41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192+300</w:t>
            </w:r>
          </w:p>
          <w:p w14:paraId="27DC2477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FB9A1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12B82" w14:textId="77777777" w:rsidR="001E697A" w:rsidRPr="00D344C9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1E697A" w14:paraId="089FB6A1" w14:textId="77777777" w:rsidTr="00E4222D">
        <w:trPr>
          <w:cantSplit/>
          <w:trHeight w:val="54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8A166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4CDE5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BD688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2017D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Feldioara – Apaţa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FE955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74250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7C823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194+500</w:t>
            </w:r>
          </w:p>
          <w:p w14:paraId="5015AEB8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198+900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CB809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D2064" w14:textId="77777777" w:rsidR="001E697A" w:rsidRPr="00D344C9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  </w:t>
            </w:r>
          </w:p>
          <w:p w14:paraId="31205E31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41CA4AAD" w14:textId="77777777" w:rsidR="001E697A" w:rsidRPr="00D344C9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Protecție muncitori </w:t>
            </w:r>
            <w:r w:rsidRPr="009F1867">
              <w:rPr>
                <w:b/>
                <w:bCs/>
                <w:i/>
                <w:iCs/>
                <w:sz w:val="20"/>
                <w:szCs w:val="20"/>
                <w:lang w:val="ro-RO"/>
              </w:rPr>
              <w:t>și lipsă vizibilitate trecere la nivel km 194+630</w:t>
            </w:r>
          </w:p>
        </w:tc>
      </w:tr>
      <w:tr w:rsidR="001E697A" w14:paraId="0FC72A4A" w14:textId="77777777" w:rsidTr="00E4222D">
        <w:trPr>
          <w:cantSplit/>
          <w:trHeight w:val="4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DE18D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2DEB9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74CD3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B30E4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Feldioara –</w:t>
            </w:r>
          </w:p>
          <w:p w14:paraId="793F6694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Apaţa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F2E1C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8A2D7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BF491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201+000</w:t>
            </w:r>
          </w:p>
          <w:p w14:paraId="166205B7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205+500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2094F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BEEA6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0AEF0CB5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1E697A" w14:paraId="3F7CB599" w14:textId="77777777" w:rsidTr="00E4222D">
        <w:trPr>
          <w:cantSplit/>
          <w:trHeight w:val="8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E04A4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4E46A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B925F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B1482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Apaţa</w:t>
            </w:r>
          </w:p>
          <w:p w14:paraId="2A2EC2CD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40AD0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534FAD52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1 - 7 </w:t>
            </w:r>
          </w:p>
          <w:p w14:paraId="32B901E0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7E89B51B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3 - 5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5B8A2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8E104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D18D7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EC765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din firul I în firul II.</w:t>
            </w:r>
          </w:p>
          <w:p w14:paraId="23C45EFC" w14:textId="77777777" w:rsidR="001E697A" w:rsidRPr="00D344C9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1E697A" w14:paraId="47AF3D35" w14:textId="77777777" w:rsidTr="00E4222D">
        <w:trPr>
          <w:cantSplit/>
          <w:trHeight w:val="8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F966F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AF0B9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1BF39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1DBA0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Apaţa - Augustin și </w:t>
            </w:r>
          </w:p>
          <w:p w14:paraId="2A2374E0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 Augustin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7707F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377AD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302E4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211+600</w:t>
            </w:r>
          </w:p>
          <w:p w14:paraId="76928C8A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220+200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66E4F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2C75C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5886D53C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1E697A" w14:paraId="04101A85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BEF00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C9730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0CB27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E7247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Augustin </w:t>
            </w:r>
          </w:p>
          <w:p w14:paraId="0A530934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4C996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1D065417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 / 27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4AC9B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E7D43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87412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98C69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6AC88FC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5 - 8 abătute.</w:t>
            </w:r>
          </w:p>
        </w:tc>
      </w:tr>
      <w:tr w:rsidR="001E697A" w14:paraId="181B7704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6142A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083C5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C07CA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3A773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Augustin </w:t>
            </w:r>
          </w:p>
          <w:p w14:paraId="5F5BC32A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AFAAC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634F7F36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 / 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01594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8BC3C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A322C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39CDF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045FD85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5 - 8 abătute.</w:t>
            </w:r>
          </w:p>
        </w:tc>
      </w:tr>
      <w:tr w:rsidR="001E697A" w14:paraId="6067A121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1818F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4407E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229+600</w:t>
            </w:r>
          </w:p>
          <w:p w14:paraId="57EB0341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232+600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8BA83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834FE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Augustin – Racoş - 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5C26D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09463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943B2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229+600</w:t>
            </w:r>
          </w:p>
          <w:p w14:paraId="10570A8A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232+600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C01CF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E4C72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1E697A" w14:paraId="223F5B5B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D689A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287DA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234+050</w:t>
            </w:r>
          </w:p>
          <w:p w14:paraId="20E2A0F9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234+150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634B8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13C86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Racoş - 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BDE09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1D4C3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C2058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1B233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E2D63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7CA00727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Pod provizoriu.</w:t>
            </w:r>
          </w:p>
        </w:tc>
      </w:tr>
      <w:tr w:rsidR="001E697A" w14:paraId="13280557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07305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97329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3DEEA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B6397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5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8749E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5C4EB1C1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62994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60541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47D6F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CD79A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1E697A" w14:paraId="3A789DC7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19EA5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FD0B9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70634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5B254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6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6E98B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4FCA2AFC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FF18F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2C6C7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0933C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D67EB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1E697A" w14:paraId="158E8DA1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9BB6D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82028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69D63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0A64C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7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88873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034791A0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A658A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644BE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7DCE8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26662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1E697A" w14:paraId="5EB5D22F" w14:textId="77777777" w:rsidTr="00E4222D">
        <w:trPr>
          <w:cantSplit/>
          <w:trHeight w:val="89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C0CAB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EB1EB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243+900</w:t>
            </w:r>
          </w:p>
          <w:p w14:paraId="165C6E3F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244+000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E339C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EE7E0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Racoş -</w:t>
            </w:r>
          </w:p>
          <w:p w14:paraId="5FE24E1F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BDBA0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52CDE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70CC7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243+900</w:t>
            </w:r>
          </w:p>
          <w:p w14:paraId="3751F6C0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244+000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3F007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C12F0" w14:textId="77777777" w:rsidR="001E697A" w:rsidRPr="0019324E" w:rsidRDefault="001E697A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4FFF4539" w14:textId="77777777" w:rsidR="001E697A" w:rsidRPr="000160B5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0160B5">
              <w:rPr>
                <w:b/>
                <w:bCs/>
                <w:i/>
                <w:iCs/>
                <w:sz w:val="20"/>
                <w:lang w:val="ro-RO"/>
              </w:rPr>
              <w:t>Pod km 243+941.</w:t>
            </w:r>
          </w:p>
          <w:p w14:paraId="0F0F72DA" w14:textId="77777777" w:rsidR="001E697A" w:rsidRPr="006B78FD" w:rsidRDefault="001E697A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5A7F7DBB" w14:textId="77777777" w:rsidTr="00E4222D">
        <w:trPr>
          <w:cantSplit/>
          <w:trHeight w:val="51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D4FBC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8A009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050B6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53D5E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08D02488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61FBE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15 </w:t>
            </w:r>
          </w:p>
          <w:p w14:paraId="4FCC878D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909A8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45F46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7FA57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BA364" w14:textId="77777777" w:rsidR="001E697A" w:rsidRPr="00D344C9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4D47E741" w14:textId="77777777" w:rsidR="001E697A" w:rsidRPr="00D344C9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5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8 abătute.</w:t>
            </w:r>
          </w:p>
        </w:tc>
      </w:tr>
      <w:tr w:rsidR="001E697A" w14:paraId="3618E2E0" w14:textId="77777777" w:rsidTr="00E4222D">
        <w:trPr>
          <w:cantSplit/>
          <w:trHeight w:val="32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755F5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98ED6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9AB17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57B3B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16E5532A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1 și 2 abătute,</w:t>
            </w:r>
          </w:p>
          <w:p w14:paraId="76B425BB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inclusiv peste sch. 23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86EF7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5F9A2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69816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574D6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FFE59" w14:textId="77777777" w:rsidR="001E697A" w:rsidRPr="00D344C9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D4D768C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3FC9A703" w14:textId="77777777" w:rsidR="001E697A" w:rsidRPr="00D344C9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1 şi 2 abătute.</w:t>
            </w:r>
          </w:p>
        </w:tc>
      </w:tr>
      <w:tr w:rsidR="001E697A" w14:paraId="05BC98C0" w14:textId="77777777" w:rsidTr="00E4222D">
        <w:trPr>
          <w:cantSplit/>
          <w:trHeight w:val="32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47B78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1B177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1FA45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B1350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4210D3A2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3B317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2F4A268A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2 - 8</w:t>
            </w:r>
          </w:p>
          <w:p w14:paraId="4AB543EA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26FB424C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B32BB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5F098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BEE0E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86C13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536D857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2416475E" w14:textId="77777777" w:rsidR="001E697A" w:rsidRPr="00D344C9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II.</w:t>
            </w:r>
          </w:p>
        </w:tc>
      </w:tr>
      <w:tr w:rsidR="001E697A" w14:paraId="0B0B9D92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CA8AF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01E7C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E5DE0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44A9D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5CCF6D22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A942F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12 </w:t>
            </w:r>
          </w:p>
          <w:p w14:paraId="713398F3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FA639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8D3F7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87CDA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A9408" w14:textId="77777777" w:rsidR="001E697A" w:rsidRPr="00D344C9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197DD2C5" w14:textId="77777777" w:rsidR="001E697A" w:rsidRPr="00D344C9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5 - 8.</w:t>
            </w:r>
          </w:p>
        </w:tc>
      </w:tr>
      <w:tr w:rsidR="001E697A" w14:paraId="3AAAA88D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8A0E3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0FCCD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F4A99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D8873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05289ED0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14EC8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 și 24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8117D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3E984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23628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48821" w14:textId="77777777" w:rsidR="001E697A" w:rsidRPr="00D344C9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79472D88" w14:textId="77777777" w:rsidR="001E697A" w:rsidRPr="00D344C9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Cu acces la liniile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6,7 și 8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.</w:t>
            </w:r>
          </w:p>
        </w:tc>
      </w:tr>
      <w:tr w:rsidR="001E697A" w14:paraId="4A1C360C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103A9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64D73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61390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94C89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6579F9B6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  <w:p w14:paraId="136DA212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inclusiv peste </w:t>
            </w:r>
          </w:p>
          <w:p w14:paraId="6FEF560B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 și 28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4C51A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A5FDE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CB74B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08473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5FF33" w14:textId="77777777" w:rsidR="001E697A" w:rsidRPr="00D344C9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1E697A" w14:paraId="4DBF98C1" w14:textId="77777777" w:rsidTr="00E4222D">
        <w:trPr>
          <w:cantSplit/>
          <w:trHeight w:val="4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24121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94F80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BCA66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09048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3C0C0335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  <w:p w14:paraId="33E3D50E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inclusiv peste </w:t>
            </w:r>
          </w:p>
          <w:p w14:paraId="46715AE5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 și 28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8D0BF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CE2CA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52A16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C6B81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501B7" w14:textId="77777777" w:rsidR="001E697A" w:rsidRPr="00D344C9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1E697A" w14:paraId="0C7124E2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404B2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4FFAD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245+000</w:t>
            </w:r>
          </w:p>
          <w:p w14:paraId="36114F9D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8039D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F861D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5F68C579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CA2F9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51980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024AE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245+000</w:t>
            </w:r>
          </w:p>
          <w:p w14:paraId="27AC179B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25A78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57A2C" w14:textId="77777777" w:rsidR="001E697A" w:rsidRPr="0019324E" w:rsidRDefault="001E697A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57CCB5E3" w14:textId="77777777" w:rsidR="001E697A" w:rsidRPr="000160B5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0160B5">
              <w:rPr>
                <w:b/>
                <w:bCs/>
                <w:i/>
                <w:iCs/>
                <w:sz w:val="20"/>
                <w:lang w:val="ro-RO"/>
              </w:rPr>
              <w:t>Pod km 245+050.</w:t>
            </w:r>
          </w:p>
          <w:p w14:paraId="636A9F61" w14:textId="77777777" w:rsidR="001E697A" w:rsidRPr="005C2BB7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70419A45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0A101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D9854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251+100</w:t>
            </w:r>
          </w:p>
          <w:p w14:paraId="17D996D3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251+200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BDAFF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D20E8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5C344DEE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E81A5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07D25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DC4FD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B01DE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360F6" w14:textId="77777777" w:rsidR="001E697A" w:rsidRPr="00DE4F3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Semnalizată ca limitare de viteză.</w:t>
            </w:r>
          </w:p>
          <w:p w14:paraId="0B9BA9DE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Podeț  provizoriu.</w:t>
            </w:r>
          </w:p>
          <w:p w14:paraId="6DD05DB9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Protecție muncitori.</w:t>
            </w:r>
          </w:p>
          <w:p w14:paraId="6DA86543" w14:textId="77777777" w:rsidR="001E697A" w:rsidRPr="00DE4F3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Lucrări în firul II.</w:t>
            </w:r>
          </w:p>
        </w:tc>
      </w:tr>
      <w:tr w:rsidR="001E697A" w14:paraId="5A6E8353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84EAA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EA480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252+400</w:t>
            </w:r>
          </w:p>
          <w:p w14:paraId="2F79AD0D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253+000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08A6F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BC5CD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14E01E85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și</w:t>
            </w:r>
          </w:p>
          <w:p w14:paraId="74FF8E02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 st. Cața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7DDB0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05F42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35B44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115F1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3C161" w14:textId="77777777" w:rsidR="001E697A" w:rsidRPr="00DE4F3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Semnalizată ca limitare de viteză.</w:t>
            </w:r>
          </w:p>
          <w:p w14:paraId="75EE5F68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Podeț  provizoriu.</w:t>
            </w:r>
          </w:p>
          <w:p w14:paraId="54CF0953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Protecție muncitori.</w:t>
            </w:r>
          </w:p>
          <w:p w14:paraId="25A58866" w14:textId="77777777" w:rsidR="001E697A" w:rsidRPr="00DE4F3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Lucrări în firul II.</w:t>
            </w:r>
          </w:p>
        </w:tc>
      </w:tr>
      <w:tr w:rsidR="001E697A" w14:paraId="0AE8205A" w14:textId="77777777" w:rsidTr="00E4222D">
        <w:trPr>
          <w:cantSplit/>
          <w:trHeight w:val="56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0F1EC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DE4B9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C3597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0DE64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Cața </w:t>
            </w:r>
          </w:p>
          <w:p w14:paraId="40005175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1D902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F03F5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7ACDC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F7279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78438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1E697A" w14:paraId="687DB96C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DE588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B34CD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255+400</w:t>
            </w:r>
          </w:p>
          <w:p w14:paraId="73B55E42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257+400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DF640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CBADC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-</w:t>
            </w:r>
          </w:p>
          <w:p w14:paraId="7E6959F1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Beia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C7274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FA861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B5BB7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A6A72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297FE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697A" w14:paraId="0AB94D71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F4F62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532B4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260+650</w:t>
            </w:r>
          </w:p>
          <w:p w14:paraId="7306DD88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263+100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DA8CF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1F786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-</w:t>
            </w:r>
          </w:p>
          <w:p w14:paraId="13B19FDB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Beia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E55AC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97B67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0090A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7B0C1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4BA14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68D33C33" w14:textId="77777777" w:rsidR="001E697A" w:rsidRPr="00CB2A72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697A" w14:paraId="74712515" w14:textId="77777777" w:rsidTr="00E4222D">
        <w:trPr>
          <w:cantSplit/>
          <w:trHeight w:val="5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CA486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04C33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7F7C1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86C90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Beia</w:t>
            </w:r>
          </w:p>
          <w:p w14:paraId="6339A981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8A0F7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3FB2C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79FD9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C3202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738F6" w14:textId="77777777" w:rsidR="001E697A" w:rsidRPr="00D344C9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1E697A" w14:paraId="43EAA993" w14:textId="77777777" w:rsidTr="00E4222D">
        <w:trPr>
          <w:cantSplit/>
          <w:trHeight w:val="5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8903D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24681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7B49B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86DCF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Beia</w:t>
            </w:r>
          </w:p>
          <w:p w14:paraId="1AC96D53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3DBCC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 </w:t>
            </w:r>
          </w:p>
          <w:p w14:paraId="43C4085C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196CD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30718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40EA4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28B23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9C08438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199D55A0" w14:textId="77777777" w:rsidR="001E697A" w:rsidRPr="00D344C9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 și invers.</w:t>
            </w:r>
          </w:p>
        </w:tc>
      </w:tr>
      <w:tr w:rsidR="001E697A" w14:paraId="138E5C30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84D10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11E6D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91D9A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18D43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Beia - </w:t>
            </w:r>
          </w:p>
          <w:p w14:paraId="54B527E5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Mureni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84CE4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A925B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D8A7F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273+700</w:t>
            </w:r>
          </w:p>
          <w:p w14:paraId="6786F104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274+600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92036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597D4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 Fără inductori.</w:t>
            </w:r>
          </w:p>
        </w:tc>
      </w:tr>
      <w:tr w:rsidR="001E697A" w14:paraId="540D7982" w14:textId="77777777" w:rsidTr="00E4222D">
        <w:trPr>
          <w:cantSplit/>
          <w:trHeight w:val="4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34B71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21C1E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DA496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FC15E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096A19CE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CA178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507B43D2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5B737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29059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8783A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9375D" w14:textId="77777777" w:rsidR="001E697A" w:rsidRPr="00D344C9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009DD304" w14:textId="77777777" w:rsidR="001E697A" w:rsidRPr="00D344C9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Cu acces de pe firul I </w:t>
            </w:r>
          </w:p>
          <w:p w14:paraId="41B4E6F7" w14:textId="77777777" w:rsidR="001E697A" w:rsidRPr="00D344C9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pe firul II şi invers.</w:t>
            </w:r>
          </w:p>
        </w:tc>
      </w:tr>
      <w:tr w:rsidR="001E697A" w14:paraId="1D6BF941" w14:textId="77777777" w:rsidTr="00E4222D">
        <w:trPr>
          <w:cantSplit/>
          <w:trHeight w:val="4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B451F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78861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7F470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948A0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4873F718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B2CCF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2A52D9EA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2 - 6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EC23F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EB55D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09FC1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D8953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1BA29AB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2DDD49FB" w14:textId="77777777" w:rsidR="001E697A" w:rsidRPr="00D344C9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 și invers.</w:t>
            </w:r>
          </w:p>
        </w:tc>
      </w:tr>
      <w:tr w:rsidR="001E697A" w14:paraId="50A8E158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5E8A3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A8DA1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84037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458F2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42B50305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1BF1E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364DB5BE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12 - 16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21DAD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96604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B7E12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0517B" w14:textId="77777777" w:rsidR="001E697A" w:rsidRPr="00D344C9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0B2A677" w14:textId="77777777" w:rsidR="001E697A" w:rsidRPr="00D344C9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4 abătută.</w:t>
            </w:r>
          </w:p>
        </w:tc>
      </w:tr>
      <w:tr w:rsidR="001E697A" w14:paraId="2925BBE4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9DD0F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27E76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A5201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8C1BC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025D2D2E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AF60E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12DE67B5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D5574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44704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5324D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7A99D" w14:textId="77777777" w:rsidR="001E697A" w:rsidRPr="00D344C9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302A641" w14:textId="77777777" w:rsidR="001E697A" w:rsidRPr="00D344C9" w:rsidRDefault="001E697A" w:rsidP="00FF6B4A">
            <w:pPr>
              <w:spacing w:before="40" w:line="276" w:lineRule="auto"/>
              <w:ind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Cu acces de pe firul I </w:t>
            </w:r>
          </w:p>
          <w:p w14:paraId="07B0EAA0" w14:textId="77777777" w:rsidR="001E697A" w:rsidRPr="00D344C9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pe firul II şi invers.</w:t>
            </w:r>
          </w:p>
        </w:tc>
      </w:tr>
      <w:tr w:rsidR="001E697A" w14:paraId="4F196F73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5E369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1F4DC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B5ADD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999F0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Mureni -</w:t>
            </w:r>
          </w:p>
          <w:p w14:paraId="78637B3A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Vânători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B679E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2E280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83AFD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284+300</w:t>
            </w:r>
          </w:p>
          <w:p w14:paraId="15FBEABB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286+100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8D435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1F202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4BCE2133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Variantă provizorie.</w:t>
            </w:r>
          </w:p>
          <w:p w14:paraId="3DDC7FA3" w14:textId="77777777" w:rsidR="001E697A" w:rsidRPr="00D344C9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Lucrări Coridor IV.</w:t>
            </w:r>
          </w:p>
        </w:tc>
      </w:tr>
      <w:tr w:rsidR="001E697A" w14:paraId="0828A8FE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56373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4EFFF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7CC79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C18B1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Vânători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C3D3B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6A95CEBB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7R - 5R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8D505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0E8AD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AEFBE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C1D05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A723038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79B0A14B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la linia 319 </w:t>
            </w:r>
            <w:r w:rsidRPr="00643A5A">
              <w:rPr>
                <w:b/>
                <w:bCs/>
                <w:i/>
                <w:iCs/>
                <w:sz w:val="20"/>
                <w:lang w:val="ro-RO"/>
              </w:rPr>
              <w:t>Vânători - Odorhei.</w:t>
            </w:r>
          </w:p>
        </w:tc>
      </w:tr>
      <w:tr w:rsidR="001E697A" w14:paraId="5EB667C2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7DDBC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23762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38C62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D6703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Vânători</w:t>
            </w:r>
          </w:p>
          <w:p w14:paraId="6955CF01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34F61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</w:t>
            </w:r>
          </w:p>
          <w:p w14:paraId="6038F2EF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CAB98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FA7DB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75AE4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6D0F8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0AB8266" w14:textId="77777777" w:rsidR="001E697A" w:rsidRPr="00D344C9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linia 4 abătută. </w:t>
            </w:r>
          </w:p>
        </w:tc>
      </w:tr>
      <w:tr w:rsidR="001E697A" w14:paraId="532C9885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75C1D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587D3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86179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04529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Vânători -</w:t>
            </w:r>
          </w:p>
          <w:p w14:paraId="42FA0671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Albeşti Tîrnava și linia 3 directă </w:t>
            </w:r>
          </w:p>
          <w:p w14:paraId="0CD60102" w14:textId="77777777" w:rsidR="001E697A" w:rsidRDefault="001E697A" w:rsidP="004712B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Albeşti Tîrnava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1690B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79121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7796E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288+300</w:t>
            </w:r>
          </w:p>
          <w:p w14:paraId="5EAA2DA7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294+500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63E74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6B95D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79F1FABA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1E697A" w14:paraId="1ACCF711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41655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9A9EB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8A411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AF837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  <w:p w14:paraId="6611403A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Sighișoara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9E0CA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1788E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AAAE4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297+700</w:t>
            </w:r>
          </w:p>
          <w:p w14:paraId="240AB55C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299+200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C5DAB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23B65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3EAD561A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1E697A" w14:paraId="3EFB6BC3" w14:textId="77777777" w:rsidTr="00E4222D">
        <w:trPr>
          <w:cantSplit/>
          <w:trHeight w:val="35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F15ED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8FB44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C3533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1A2AA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6E9A5C59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5C7A1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4E584AB9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7 - 9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76FE1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BC7F4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2C4D7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646D8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7D8A50A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1D401892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1 și 2</w:t>
            </w:r>
          </w:p>
        </w:tc>
      </w:tr>
      <w:tr w:rsidR="001E697A" w14:paraId="26DDAB50" w14:textId="77777777" w:rsidTr="00E4222D">
        <w:trPr>
          <w:cantSplit/>
          <w:trHeight w:val="3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1DFB2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F90EC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77EBC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5B356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2C7DB732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9C18B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BB2DD2B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B9535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80340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15E6E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073EF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F5C66B9" w14:textId="77777777" w:rsidR="001E697A" w:rsidRPr="00D344C9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Valabil pentru toate trenurile de călători.</w:t>
            </w:r>
          </w:p>
        </w:tc>
      </w:tr>
      <w:tr w:rsidR="001E697A" w14:paraId="50CC57D6" w14:textId="77777777" w:rsidTr="00E4222D">
        <w:trPr>
          <w:cantSplit/>
          <w:trHeight w:val="3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1E951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08651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DAC9D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3DF0C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5BB0AB4C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85795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C34A1DC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22746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984AA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35E99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1028D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DDBB56F" w14:textId="77777777" w:rsidR="001E697A" w:rsidRPr="00D344C9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Valabil pentru toate trenurile de marfă.</w:t>
            </w:r>
          </w:p>
        </w:tc>
      </w:tr>
      <w:tr w:rsidR="001E697A" w14:paraId="3D93D319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297E4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9D5ED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0C59A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9A35A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121C77A9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linia 11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73834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20A40A5E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staţie la macaz 39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E8C11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052CD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54829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DFD85" w14:textId="77777777" w:rsidR="001E697A" w:rsidRPr="00D344C9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1E697A" w14:paraId="7382DED7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64E28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139D5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399+195</w:t>
            </w:r>
          </w:p>
          <w:p w14:paraId="7CD49065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461BD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64AA2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Teiuş</w:t>
            </w:r>
          </w:p>
          <w:p w14:paraId="7239DA74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E8E6B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A7890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FF00D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8DDFF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93DC1" w14:textId="77777777" w:rsidR="001E697A" w:rsidRPr="00D344C9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FF6B4A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  <w:r w:rsidRPr="00FF6B4A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1E697A" w14:paraId="45592D44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BD41D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56009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20AB9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1F954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Teiuş</w:t>
            </w:r>
          </w:p>
          <w:p w14:paraId="7696E61A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66FF1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12F6B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4DE8F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399+195</w:t>
            </w:r>
          </w:p>
          <w:p w14:paraId="3C5AE0C0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D0690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16980" w14:textId="77777777" w:rsidR="001E697A" w:rsidRPr="00FF6B4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FF6B4A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  <w:r w:rsidRPr="00FF6B4A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1E697A" w14:paraId="6489B47A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A5469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4F74B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411+750</w:t>
            </w:r>
          </w:p>
          <w:p w14:paraId="4BBFC619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413+825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F7C5C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28FA5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Teiuș - Aiud, </w:t>
            </w:r>
            <w:r>
              <w:rPr>
                <w:b/>
                <w:bCs/>
                <w:sz w:val="20"/>
                <w:lang w:val="ro-RO"/>
              </w:rPr>
              <w:br/>
              <w:t xml:space="preserve">linia 4 directă Aiud </w:t>
            </w:r>
            <w:r>
              <w:rPr>
                <w:b/>
                <w:bCs/>
                <w:sz w:val="20"/>
                <w:lang w:val="ro-RO"/>
              </w:rPr>
              <w:br/>
              <w:t>și Aiud -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D6596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F119E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3CA56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653AF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51F96" w14:textId="77777777" w:rsidR="001E697A" w:rsidRPr="00D344C9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1E697A" w14:paraId="60975B72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D973F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00714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C7724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350B5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C052B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  <w:r>
              <w:rPr>
                <w:b/>
                <w:bCs/>
                <w:sz w:val="20"/>
                <w:lang w:val="ro-RO"/>
              </w:rPr>
              <w:br/>
              <w:t>1-5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F4586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AE5BE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C8F7A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912EA" w14:textId="77777777" w:rsidR="001E697A" w:rsidRPr="00D344C9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1E697A" w14:paraId="011CD1F3" w14:textId="77777777" w:rsidTr="00E4222D">
        <w:trPr>
          <w:cantSplit/>
          <w:trHeight w:val="3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C0659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C4751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8D71A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0D0C6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2875E49E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04D13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4B29BD46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28 - 32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F0B70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67578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555C2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7D328" w14:textId="77777777" w:rsidR="001E697A" w:rsidRPr="00D344C9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3ACA403" w14:textId="77777777" w:rsidR="001E697A" w:rsidRPr="00D344C9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9 şi 10.</w:t>
            </w:r>
          </w:p>
        </w:tc>
      </w:tr>
      <w:tr w:rsidR="001E697A" w14:paraId="164958B4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EF5FF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0239C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2F328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73D6A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</w:t>
            </w:r>
          </w:p>
          <w:p w14:paraId="423BFD53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22F9F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4199B1C4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 /  17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57F39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E9170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E4676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1EF5D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5B89C1B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2 abătută.</w:t>
            </w:r>
          </w:p>
        </w:tc>
      </w:tr>
      <w:tr w:rsidR="001E697A" w14:paraId="6EA378BB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CC144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F194F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  <w:p w14:paraId="48AAA9BD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426+712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EA0C9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B12CA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  <w:p w14:paraId="2CFCAC12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1FC76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F3778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FF97E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33D34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FB2FB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</w:p>
          <w:p w14:paraId="67421EC6" w14:textId="77777777" w:rsidR="001E697A" w:rsidRPr="00F10273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F10273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1E697A" w14:paraId="2F1AA6F8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B7FDE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52AB6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417+141</w:t>
            </w:r>
          </w:p>
          <w:p w14:paraId="75845165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420+500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38241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8ED7B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Aiud -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B3084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137EF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B9FAC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946C7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D0A19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753937B2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1E697A" w14:paraId="177C1995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442F3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9295C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425+650</w:t>
            </w:r>
          </w:p>
          <w:p w14:paraId="1F849A65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427+300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3E4B7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A1A06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Aiud - Unirea și linia 3 directă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50DFB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619B1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48E63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76C2A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D7F5F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1E697A" w14:paraId="6FE1F445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E3A34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BA4E5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1D462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DA2B9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</w:t>
            </w:r>
          </w:p>
          <w:p w14:paraId="414854FF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1808C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61DD4064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 / 5A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C2BBE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71C0D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BD44B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C3C94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E6CD2DB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5 abătută.</w:t>
            </w:r>
          </w:p>
        </w:tc>
      </w:tr>
      <w:tr w:rsidR="001E697A" w14:paraId="48CFC5E2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4FDAB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453AD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AE36B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37C53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Unirea</w:t>
            </w:r>
          </w:p>
          <w:p w14:paraId="5865710A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E7442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EE9D6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D72C3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86945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B7261" w14:textId="77777777" w:rsidR="001E697A" w:rsidRPr="00D344C9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1E697A" w14:paraId="23615103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7565A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8A012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426+712</w:t>
            </w:r>
          </w:p>
          <w:p w14:paraId="5551C986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433+160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D049A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66981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Unirea</w:t>
            </w:r>
          </w:p>
          <w:p w14:paraId="725A405E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4536F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1716A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8A9CD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70373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C34C9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C41CCFA" w14:textId="77777777" w:rsidR="001E697A" w:rsidRPr="00056F61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056F61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1E697A" w14:paraId="2DC621D7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DB0C9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400E8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3C814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F9495" w14:textId="77777777" w:rsidR="001E697A" w:rsidRDefault="001E697A" w:rsidP="008911C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Unirea -</w:t>
            </w:r>
          </w:p>
          <w:p w14:paraId="12D418DC" w14:textId="77777777" w:rsidR="001E697A" w:rsidRDefault="001E697A" w:rsidP="008911C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A65A5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A4DDA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94EAF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431+940</w:t>
            </w:r>
          </w:p>
          <w:p w14:paraId="30CC42AD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432+750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6BC0B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8B9A1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1E697A" w14:paraId="7A1B97B4" w14:textId="77777777" w:rsidTr="00E4222D">
        <w:trPr>
          <w:cantSplit/>
          <w:trHeight w:val="5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D1278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A4583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963BE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44FDD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Războieni</w:t>
            </w:r>
          </w:p>
          <w:p w14:paraId="5FC8761C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807CC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9FFE365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 şi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35BB4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1E334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6216E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D1CC7" w14:textId="77777777" w:rsidR="001E697A" w:rsidRPr="00D344C9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495D164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428EC4AA" w14:textId="77777777" w:rsidR="001E697A" w:rsidRPr="00D344C9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7 și 8.</w:t>
            </w:r>
          </w:p>
        </w:tc>
      </w:tr>
      <w:tr w:rsidR="001E697A" w14:paraId="2AD8142C" w14:textId="77777777" w:rsidTr="00E4222D">
        <w:trPr>
          <w:cantSplit/>
          <w:trHeight w:val="5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7CE74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7E792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BA50D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7DBD4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Războieni - </w:t>
            </w:r>
          </w:p>
          <w:p w14:paraId="74995ACF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Călărași Turda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DAEB6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44B2A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47C4E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434+050</w:t>
            </w:r>
          </w:p>
          <w:p w14:paraId="1E415B22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435+600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1F3EE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7C8DC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68B1AEE2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038F03D3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Protecție muncitori și terasament - lucrări în </w:t>
            </w:r>
          </w:p>
          <w:p w14:paraId="20926276" w14:textId="77777777" w:rsidR="001E697A" w:rsidRPr="00D344C9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firul I.</w:t>
            </w:r>
          </w:p>
        </w:tc>
      </w:tr>
      <w:tr w:rsidR="001E697A" w14:paraId="22FEFE89" w14:textId="77777777" w:rsidTr="00E4222D">
        <w:trPr>
          <w:cantSplit/>
          <w:trHeight w:val="14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AA484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62F32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D89CD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C41E2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Călăraşi Turda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84EB8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0DDF4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FD640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B0B6C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21497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</w:t>
            </w:r>
          </w:p>
          <w:p w14:paraId="535C9CFA" w14:textId="77777777" w:rsidR="001E697A" w:rsidRPr="00D344C9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la linia 2 Cap Y. </w:t>
            </w:r>
          </w:p>
        </w:tc>
      </w:tr>
      <w:tr w:rsidR="001E697A" w14:paraId="3AB73579" w14:textId="77777777" w:rsidTr="00E4222D">
        <w:trPr>
          <w:cantSplit/>
          <w:trHeight w:val="14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7A4D6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B8221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C0467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1CA26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Călăraşi Turda – </w:t>
            </w:r>
          </w:p>
          <w:p w14:paraId="2DB4C87B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BE4C3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3CAA8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26340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448+500</w:t>
            </w:r>
          </w:p>
          <w:p w14:paraId="64266E62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450+050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5812A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 /50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900C0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>50 km/h -  Protectie muncitori intre orele</w:t>
            </w:r>
          </w:p>
          <w:p w14:paraId="403E8D15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>7.00-19.00</w:t>
            </w:r>
          </w:p>
        </w:tc>
      </w:tr>
      <w:tr w:rsidR="001E697A" w14:paraId="7C49B686" w14:textId="77777777" w:rsidTr="00E4222D">
        <w:trPr>
          <w:cantSplit/>
          <w:trHeight w:val="9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B2A71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7EF77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A8DD5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009E8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5008E7D7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305CA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EF1D253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 29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E9FFB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C3FDF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AFFC4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2CD0E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spre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Grupa de linii </w:t>
            </w:r>
          </w:p>
          <w:p w14:paraId="27517D89" w14:textId="77777777" w:rsidR="001E697A" w:rsidRPr="00D344C9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st.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Turda. </w:t>
            </w:r>
          </w:p>
        </w:tc>
      </w:tr>
      <w:tr w:rsidR="001E697A" w14:paraId="4F5BBE7A" w14:textId="77777777" w:rsidTr="00E4222D">
        <w:trPr>
          <w:cantSplit/>
          <w:trHeight w:val="9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C3701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6F2D0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DDA0C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2D8F2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2C09ACE8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B16D4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76EA0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BBF07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C2D49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216C5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spre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Grupa de linii </w:t>
            </w:r>
          </w:p>
          <w:p w14:paraId="6BC067D1" w14:textId="77777777" w:rsidR="001E697A" w:rsidRPr="00D344C9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st.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Turda.</w:t>
            </w:r>
          </w:p>
        </w:tc>
      </w:tr>
      <w:tr w:rsidR="001E697A" w14:paraId="3420A900" w14:textId="77777777" w:rsidTr="00E4222D">
        <w:trPr>
          <w:cantSplit/>
          <w:trHeight w:val="56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72A69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2BAAF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0C2C9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D727D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DD43E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37 / 41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41627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2C8E2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16389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46C04" w14:textId="77777777" w:rsidR="001E697A" w:rsidRPr="00D344C9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5 - 9.</w:t>
            </w:r>
          </w:p>
        </w:tc>
      </w:tr>
      <w:tr w:rsidR="001E697A" w14:paraId="5D3DDE75" w14:textId="77777777" w:rsidTr="00E4222D">
        <w:trPr>
          <w:cantSplit/>
          <w:trHeight w:val="56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02CC8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2CEF1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9EF08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3ECEF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55D4D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44990998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/ 33</w:t>
            </w:r>
          </w:p>
          <w:p w14:paraId="3E11F605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5217E393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79825C5C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 / 49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E2D16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45B9E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B7FD5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3FA81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1E697A" w14:paraId="3ED75594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C262B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0F62C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0B274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AD606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281166DE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41F73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39575F96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 și 53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ACB0A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C3EC3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0898B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97702" w14:textId="77777777" w:rsidR="001E697A" w:rsidRPr="00D344C9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7 - 10.</w:t>
            </w:r>
          </w:p>
        </w:tc>
      </w:tr>
      <w:tr w:rsidR="001E697A" w14:paraId="3E8B4FFB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ADE0A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50637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C4AFC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5B20B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180BF34A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6 și 7 </w:t>
            </w:r>
          </w:p>
          <w:p w14:paraId="1D812691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1437E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7292A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31BC9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D944E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F6D92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1E697A" w14:paraId="0898DFCF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83724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80338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05C73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79CAA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20D63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 12-18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84A88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02CC2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1D0CA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3A5B6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1E697A" w14:paraId="11CA7131" w14:textId="77777777" w:rsidTr="00E4222D">
        <w:trPr>
          <w:cantSplit/>
          <w:trHeight w:val="5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EAD83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365F6" w14:textId="77777777" w:rsidR="001E697A" w:rsidRDefault="001E697A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B7373" w14:textId="77777777" w:rsidR="001E697A" w:rsidRDefault="001E697A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8B79A" w14:textId="77777777" w:rsidR="001E697A" w:rsidRDefault="001E697A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Câmpia Turzii – </w:t>
            </w:r>
          </w:p>
          <w:p w14:paraId="5F486AF5" w14:textId="77777777" w:rsidR="001E697A" w:rsidRDefault="001E697A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Hm Valea Florilor (cuprinde linia III </w:t>
            </w:r>
          </w:p>
          <w:p w14:paraId="783C14F0" w14:textId="77777777" w:rsidR="001E697A" w:rsidRDefault="001E697A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  și linia II Valea Florilor)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C3685" w14:textId="77777777" w:rsidR="001E697A" w:rsidRDefault="001E697A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4658E" w14:textId="77777777" w:rsidR="001E697A" w:rsidRDefault="001E697A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8DF3D" w14:textId="77777777" w:rsidR="001E697A" w:rsidRDefault="001E697A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450+050</w:t>
            </w:r>
          </w:p>
          <w:p w14:paraId="1218FB4F" w14:textId="77777777" w:rsidR="001E697A" w:rsidRDefault="001E697A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465+737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DB880" w14:textId="77777777" w:rsidR="001E697A" w:rsidRDefault="001E697A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BE630" w14:textId="77777777" w:rsidR="001E697A" w:rsidRDefault="001E697A" w:rsidP="009035DB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1E697A" w14:paraId="32A6EB4F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52FA9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21C1F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D8DCE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5E8B0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Valea Florilor</w:t>
            </w:r>
          </w:p>
          <w:p w14:paraId="7A8C5B09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D63D3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B9AA6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8BC08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23DB2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5B7BE" w14:textId="77777777" w:rsidR="001E697A" w:rsidRPr="00D344C9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1E697A" w14:paraId="597EC545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E1622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3E76C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474+400</w:t>
            </w:r>
          </w:p>
          <w:p w14:paraId="3D92089B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474+750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0EB37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C6CB4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Boju - Tunel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3196C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30A98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A3233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4A539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33540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1E697A" w14:paraId="11EA1112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2CCEB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C3FF1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DE208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532CF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Cojocna</w:t>
            </w:r>
          </w:p>
          <w:p w14:paraId="799B0A3C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4943C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1B17A621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 13</w:t>
            </w:r>
          </w:p>
          <w:p w14:paraId="754CFBC7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vârf sch.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3FF8D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F7A40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19B4D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FBFB2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1E697A" w14:paraId="45E72685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D8753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D664D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A6813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75B0D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Hm </w:t>
            </w:r>
            <w:r w:rsidRPr="003C5F64">
              <w:rPr>
                <w:b/>
                <w:bCs/>
                <w:sz w:val="20"/>
                <w:lang w:val="ro-RO"/>
              </w:rPr>
              <w:t>Cojocna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–</w:t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Ax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CB367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B3A4E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88B8B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484+604</w:t>
            </w:r>
          </w:p>
          <w:p w14:paraId="66AE18BA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489+558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7917B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4E378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1E697A" w14:paraId="27ABC93A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D916F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1365A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484+604</w:t>
            </w:r>
          </w:p>
          <w:p w14:paraId="160EEB2C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489+558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0AD9B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0FD1B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Hm </w:t>
            </w:r>
            <w:r w:rsidRPr="003C5F64">
              <w:rPr>
                <w:b/>
                <w:bCs/>
                <w:sz w:val="20"/>
                <w:lang w:val="ro-RO"/>
              </w:rPr>
              <w:t>Cojocna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–</w:t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Ax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AE0EE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3E880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B2866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9D036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56475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1E697A" w14:paraId="2A6031A3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37F0E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DEC6B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488+600</w:t>
            </w:r>
          </w:p>
          <w:p w14:paraId="6CA37E6A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489+500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59587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640F9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  <w:r>
              <w:rPr>
                <w:b/>
                <w:bCs/>
                <w:sz w:val="20"/>
                <w:lang w:val="ro-RO"/>
              </w:rPr>
              <w:t xml:space="preserve"> – Parcurs 1 (călcâi R7 și </w:t>
            </w:r>
          </w:p>
          <w:p w14:paraId="13E75DA3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  <w:r>
              <w:rPr>
                <w:b/>
                <w:bCs/>
                <w:sz w:val="20"/>
                <w:lang w:val="ro-RO"/>
              </w:rPr>
              <w:t>)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FED24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93706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0BCD2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87D63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F022C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RV protecție muncitori între orele 07.00 – 18.00.</w:t>
            </w:r>
          </w:p>
          <w:p w14:paraId="2C934F91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1E697A" w14:paraId="7E9AEB24" w14:textId="77777777" w:rsidTr="00E4222D">
        <w:trPr>
          <w:cantSplit/>
          <w:trHeight w:val="39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D0A63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45F71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E45F9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F25B7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6C987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călcâi</w:t>
            </w:r>
          </w:p>
          <w:p w14:paraId="7D3E172E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520C496E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24 / 26 și </w:t>
            </w:r>
          </w:p>
          <w:p w14:paraId="3C69D568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km 489+700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CC575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FE8B4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F1B01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BD87F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circulația la </w:t>
            </w:r>
          </w:p>
          <w:p w14:paraId="6F9D3F86" w14:textId="77777777" w:rsidR="001E697A" w:rsidRPr="00D344C9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linia 1.</w:t>
            </w:r>
          </w:p>
        </w:tc>
      </w:tr>
      <w:tr w:rsidR="001E697A" w14:paraId="4B0AA659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BC0D6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195DA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EAA4F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85191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Apahida -</w:t>
            </w:r>
          </w:p>
          <w:p w14:paraId="347E22B6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Cluj Napoca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65D7B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D2ED2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A00C9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490+600</w:t>
            </w:r>
          </w:p>
          <w:p w14:paraId="7F3CF855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490+650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FC27F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57873" w14:textId="77777777" w:rsidR="001E697A" w:rsidRPr="00D344C9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1E697A" w14:paraId="3E19520A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C849D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86488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495+307</w:t>
            </w:r>
          </w:p>
          <w:p w14:paraId="6655AC04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501+929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503F8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63E39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 Cluj Napoca Est Ax St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DF7BD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5B7C4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7DD8D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B5419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60FCE" w14:textId="77777777" w:rsidR="001E697A" w:rsidRPr="00D344C9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1E697A" w14:paraId="23FDD145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D1B61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03899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498+100</w:t>
            </w:r>
          </w:p>
          <w:p w14:paraId="59480FD6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498+150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45ECE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5EB6A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Cluj Napoca Est -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50E89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B6D1E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5FF72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5B9AA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09555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1E697A" w14:paraId="26B630F3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2136A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FB10E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86757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134D1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Cluj Napoca Est -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42952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1D7C6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FAE7A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499+350</w:t>
            </w:r>
          </w:p>
          <w:p w14:paraId="44F57F92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501+121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BEA9E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47C6D" w14:textId="77777777" w:rsidR="001E697A" w:rsidRPr="00D344C9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1E697A" w14:paraId="653E01DC" w14:textId="77777777" w:rsidTr="00E4222D">
        <w:trPr>
          <w:cantSplit/>
          <w:trHeight w:val="98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09B77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8FF1D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00866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F1D7B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AA4CA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5C0C08F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 40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80C5B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EFA2A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007CE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84F11" w14:textId="77777777" w:rsidR="001E697A" w:rsidRPr="00D344C9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1E697A" w14:paraId="411715E5" w14:textId="77777777" w:rsidTr="00E4222D">
        <w:trPr>
          <w:cantSplit/>
          <w:trHeight w:val="98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A4817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C54CD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E0A06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361F2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  <w:p w14:paraId="53814B9E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EC9E9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4BD7E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68069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91CB9" w14:textId="77777777" w:rsidR="001E697A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FEA94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1E697A" w14:paraId="7A715A81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FBBC6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35CA4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5E4E1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A7BC1" w14:textId="77777777" w:rsidR="001E697A" w:rsidRDefault="001E697A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A8A28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18, 28, 76, diag. </w:t>
            </w:r>
          </w:p>
          <w:p w14:paraId="19B301B7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18 - 28 și </w:t>
            </w:r>
          </w:p>
          <w:p w14:paraId="03559383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porți-unea </w:t>
            </w:r>
          </w:p>
          <w:p w14:paraId="0508CDC1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linie cuprin-să </w:t>
            </w:r>
          </w:p>
          <w:p w14:paraId="3DCA0B54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sch. 18 și vârf sch. 200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1616C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31FCA" w14:textId="77777777" w:rsidR="001E697A" w:rsidRDefault="001E697A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73AA8" w14:textId="77777777" w:rsidR="001E697A" w:rsidRPr="00600D25" w:rsidRDefault="001E697A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23AA9" w14:textId="77777777" w:rsidR="001E697A" w:rsidRPr="00D344C9" w:rsidRDefault="001E697A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1E697A" w14:paraId="6B48368B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A0364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10F56" w14:textId="77777777" w:rsidR="001E697A" w:rsidRDefault="001E697A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62152" w14:textId="77777777" w:rsidR="001E697A" w:rsidRPr="00600D25" w:rsidRDefault="001E697A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920C8" w14:textId="77777777" w:rsidR="001E697A" w:rsidRDefault="001E697A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Cluj Napoca, </w:t>
            </w:r>
          </w:p>
          <w:p w14:paraId="116B51E8" w14:textId="77777777" w:rsidR="001E697A" w:rsidRDefault="001E697A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31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1DC10" w14:textId="77777777" w:rsidR="001E697A" w:rsidRDefault="001E697A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porți-unea </w:t>
            </w:r>
          </w:p>
          <w:p w14:paraId="5CD44726" w14:textId="77777777" w:rsidR="001E697A" w:rsidRDefault="001E697A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cuprin-să </w:t>
            </w:r>
          </w:p>
          <w:p w14:paraId="56BA67E0" w14:textId="77777777" w:rsidR="001E697A" w:rsidRDefault="001E697A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482FEBDE" w14:textId="77777777" w:rsidR="001E697A" w:rsidRDefault="001E697A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71788846" w14:textId="77777777" w:rsidR="001E697A" w:rsidRDefault="001E697A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32/34</w:t>
            </w:r>
          </w:p>
          <w:p w14:paraId="3810E376" w14:textId="77777777" w:rsidR="001E697A" w:rsidRDefault="001E697A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7AF2ED6C" w14:textId="77777777" w:rsidR="001E697A" w:rsidRDefault="001E697A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R28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B33FB" w14:textId="77777777" w:rsidR="001E697A" w:rsidRDefault="001E697A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605D0" w14:textId="77777777" w:rsidR="001E697A" w:rsidRDefault="001E697A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9F067" w14:textId="77777777" w:rsidR="001E697A" w:rsidRPr="00600D25" w:rsidRDefault="001E697A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8725E" w14:textId="77777777" w:rsidR="001E697A" w:rsidRDefault="001E697A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1E697A" w14:paraId="5FCF7681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16DC1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C574F" w14:textId="77777777" w:rsidR="001E697A" w:rsidRDefault="001E697A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E5580" w14:textId="77777777" w:rsidR="001E697A" w:rsidRPr="00600D25" w:rsidRDefault="001E697A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30D9A" w14:textId="77777777" w:rsidR="001E697A" w:rsidRDefault="001E697A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Aleşd </w:t>
            </w:r>
          </w:p>
          <w:p w14:paraId="76BDC1AE" w14:textId="77777777" w:rsidR="001E697A" w:rsidRDefault="001E697A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5, 6 și 7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C3069" w14:textId="77777777" w:rsidR="001E697A" w:rsidRDefault="001E697A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A2442" w14:textId="77777777" w:rsidR="001E697A" w:rsidRDefault="001E697A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DB1F9" w14:textId="77777777" w:rsidR="001E697A" w:rsidRDefault="001E697A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16790" w14:textId="77777777" w:rsidR="001E697A" w:rsidRPr="00600D25" w:rsidRDefault="001E697A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ECB71" w14:textId="77777777" w:rsidR="001E697A" w:rsidRDefault="001E697A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1E697A" w14:paraId="4E8FA962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22581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59C42" w14:textId="77777777" w:rsidR="001E697A" w:rsidRDefault="001E697A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85404" w14:textId="77777777" w:rsidR="001E697A" w:rsidRPr="00600D25" w:rsidRDefault="001E697A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BCE3C" w14:textId="77777777" w:rsidR="001E697A" w:rsidRDefault="001E697A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Aleşd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390CA" w14:textId="77777777" w:rsidR="001E697A" w:rsidRDefault="001E697A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42669AD" w14:textId="77777777" w:rsidR="001E697A" w:rsidRDefault="001E697A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 </w:t>
            </w:r>
          </w:p>
          <w:p w14:paraId="30B0F8F3" w14:textId="77777777" w:rsidR="001E697A" w:rsidRDefault="001E697A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24 - 30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B59B9" w14:textId="77777777" w:rsidR="001E697A" w:rsidRDefault="001E697A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DC0B6" w14:textId="77777777" w:rsidR="001E697A" w:rsidRDefault="001E697A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6C9ED" w14:textId="77777777" w:rsidR="001E697A" w:rsidRPr="00600D25" w:rsidRDefault="001E697A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D71B2" w14:textId="77777777" w:rsidR="001E697A" w:rsidRDefault="001E697A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liinile 5 – 7 Cap Y.</w:t>
            </w:r>
          </w:p>
        </w:tc>
      </w:tr>
      <w:tr w:rsidR="001E697A" w14:paraId="2A7267DE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1E7D8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8421A" w14:textId="77777777" w:rsidR="001E697A" w:rsidRDefault="001E697A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622+468</w:t>
            </w:r>
          </w:p>
          <w:p w14:paraId="5ADCCA5E" w14:textId="77777777" w:rsidR="001E697A" w:rsidRDefault="001E697A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622+568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C59B4" w14:textId="77777777" w:rsidR="001E697A" w:rsidRPr="00600D25" w:rsidRDefault="001E697A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A3B44" w14:textId="77777777" w:rsidR="001E697A" w:rsidRDefault="001E697A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Aleşd-</w:t>
            </w:r>
          </w:p>
          <w:p w14:paraId="20605042" w14:textId="77777777" w:rsidR="001E697A" w:rsidRDefault="001E697A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3C26E" w14:textId="77777777" w:rsidR="001E697A" w:rsidRDefault="001E697A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6C743" w14:textId="77777777" w:rsidR="001E697A" w:rsidRDefault="001E697A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70BE3" w14:textId="77777777" w:rsidR="001E697A" w:rsidRDefault="001E697A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FE64B" w14:textId="77777777" w:rsidR="001E697A" w:rsidRDefault="001E697A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2BB90" w14:textId="77777777" w:rsidR="001E697A" w:rsidRDefault="001E697A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1E697A" w14:paraId="4C16EF09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7805A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3A1DB" w14:textId="77777777" w:rsidR="001E697A" w:rsidRDefault="001E697A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5525B" w14:textId="77777777" w:rsidR="001E697A" w:rsidRDefault="001E697A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5714E" w14:textId="77777777" w:rsidR="001E697A" w:rsidRDefault="001E697A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Tileagd linia 1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8AE1A" w14:textId="77777777" w:rsidR="001E697A" w:rsidRDefault="001E697A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C0372" w14:textId="77777777" w:rsidR="001E697A" w:rsidRDefault="001E697A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D0AC0" w14:textId="77777777" w:rsidR="001E697A" w:rsidRDefault="001E697A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23586" w14:textId="77777777" w:rsidR="001E697A" w:rsidRDefault="001E697A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C4459" w14:textId="77777777" w:rsidR="001E697A" w:rsidRDefault="001E697A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1E697A" w14:paraId="7572E624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D0AE8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82992" w14:textId="77777777" w:rsidR="001E697A" w:rsidRDefault="001E697A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F7DDD" w14:textId="77777777" w:rsidR="001E697A" w:rsidRDefault="001E697A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C471F" w14:textId="77777777" w:rsidR="001E697A" w:rsidRDefault="001E697A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1672C" w14:textId="77777777" w:rsidR="001E697A" w:rsidRDefault="001E697A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11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FE704" w14:textId="77777777" w:rsidR="001E697A" w:rsidRDefault="001E697A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E4ABC" w14:textId="77777777" w:rsidR="001E697A" w:rsidRDefault="001E697A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5F6AB" w14:textId="77777777" w:rsidR="001E697A" w:rsidRDefault="001E697A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4FF4B" w14:textId="77777777" w:rsidR="001E697A" w:rsidRDefault="001E697A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– ieşiri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br/>
              <w:t xml:space="preserve"> la liinile 1 și 2 Cap X. Nesemnalizată pe teren.</w:t>
            </w:r>
          </w:p>
        </w:tc>
      </w:tr>
      <w:tr w:rsidR="001E697A" w14:paraId="6C8DA1BE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3E3B2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2FDCD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F8F05" w14:textId="77777777" w:rsidR="001E697A" w:rsidRDefault="001E697A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E7BB9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D37EE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14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7897E" w14:textId="77777777" w:rsidR="001E697A" w:rsidRDefault="001E697A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26D0F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E9A76" w14:textId="77777777" w:rsidR="001E697A" w:rsidRDefault="001E697A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87BAE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– ieşiri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br/>
              <w:t xml:space="preserve"> la linia  2 Cap Y. Nesemnalizată pe teren.</w:t>
            </w:r>
          </w:p>
        </w:tc>
      </w:tr>
      <w:tr w:rsidR="001E697A" w14:paraId="39222670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2E692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41BED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633+700</w:t>
            </w:r>
          </w:p>
          <w:p w14:paraId="4C3FFF01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634+000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6B423" w14:textId="77777777" w:rsidR="001E697A" w:rsidRDefault="001E697A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97656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5A9D8FFE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9D970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7998C" w14:textId="77777777" w:rsidR="001E697A" w:rsidRDefault="001E697A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A4D01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8DB3C" w14:textId="77777777" w:rsidR="001E697A" w:rsidRDefault="001E697A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F454B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1E697A" w14:paraId="47505EFF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96882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B2A8D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636+190</w:t>
            </w:r>
          </w:p>
          <w:p w14:paraId="6CBC4FA4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636+290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8406A" w14:textId="77777777" w:rsidR="001E697A" w:rsidRDefault="001E697A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BE378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4BB25EF1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1100E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1AE04" w14:textId="77777777" w:rsidR="001E697A" w:rsidRDefault="001E697A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DD3D9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52A89" w14:textId="77777777" w:rsidR="001E697A" w:rsidRDefault="001E697A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DA99A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1E697A" w14:paraId="2BC36B19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9459C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05DDF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638+000</w:t>
            </w:r>
          </w:p>
          <w:p w14:paraId="3CADF294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638+100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FE4F0" w14:textId="77777777" w:rsidR="001E697A" w:rsidRDefault="001E697A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ECED6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7291C720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0F93B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627C6" w14:textId="77777777" w:rsidR="001E697A" w:rsidRDefault="001E697A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09A83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48DA6" w14:textId="77777777" w:rsidR="001E697A" w:rsidRDefault="001E697A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AEF19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1E697A" w14:paraId="355C5170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06FD5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EF85F" w14:textId="77777777" w:rsidR="001E697A" w:rsidRDefault="001E697A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B44FB" w14:textId="77777777" w:rsidR="001E697A" w:rsidRDefault="001E697A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23450" w14:textId="77777777" w:rsidR="001E697A" w:rsidRDefault="001E697A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 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DC6D1" w14:textId="77777777" w:rsidR="001E697A" w:rsidRDefault="001E697A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10D07" w14:textId="77777777" w:rsidR="001E697A" w:rsidRDefault="001E697A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D9BDC" w14:textId="77777777" w:rsidR="001E697A" w:rsidRDefault="001E697A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644+700</w:t>
            </w:r>
          </w:p>
          <w:p w14:paraId="56F12A5A" w14:textId="77777777" w:rsidR="001E697A" w:rsidRDefault="001E697A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645+050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299F4" w14:textId="77777777" w:rsidR="001E697A" w:rsidRDefault="001E697A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92EFD" w14:textId="77777777" w:rsidR="001E697A" w:rsidRDefault="001E697A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1E697A" w14:paraId="3389DFD4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D1201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87273" w14:textId="77777777" w:rsidR="001E697A" w:rsidRDefault="001E697A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B8790" w14:textId="77777777" w:rsidR="001E697A" w:rsidRDefault="001E697A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C545C" w14:textId="77777777" w:rsidR="001E697A" w:rsidRDefault="001E697A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 -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D3E56" w14:textId="77777777" w:rsidR="001E697A" w:rsidRDefault="001E697A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D5F2F" w14:textId="77777777" w:rsidR="001E697A" w:rsidRDefault="001E697A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93DF3" w14:textId="77777777" w:rsidR="001E697A" w:rsidRDefault="001E697A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647+700</w:t>
            </w:r>
          </w:p>
          <w:p w14:paraId="7E5A9619" w14:textId="77777777" w:rsidR="001E697A" w:rsidRDefault="001E697A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647+800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D42FA" w14:textId="77777777" w:rsidR="001E697A" w:rsidRDefault="001E697A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F616F" w14:textId="77777777" w:rsidR="001E697A" w:rsidRDefault="001E697A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1E697A" w14:paraId="608E5523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C8F46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1404E" w14:textId="77777777" w:rsidR="001E697A" w:rsidRDefault="001E697A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CBBF1" w14:textId="77777777" w:rsidR="001E697A" w:rsidRDefault="001E697A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2CA98" w14:textId="77777777" w:rsidR="001E697A" w:rsidRDefault="001E697A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 linia 2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2EBFB" w14:textId="77777777" w:rsidR="001E697A" w:rsidRDefault="001E697A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3CFF5" w14:textId="77777777" w:rsidR="001E697A" w:rsidRDefault="001E697A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DA054" w14:textId="77777777" w:rsidR="001E697A" w:rsidRDefault="001E697A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649+550</w:t>
            </w:r>
          </w:p>
          <w:p w14:paraId="67CC8470" w14:textId="77777777" w:rsidR="001E697A" w:rsidRDefault="001E697A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649+650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1B94B" w14:textId="77777777" w:rsidR="001E697A" w:rsidRDefault="001E697A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E4EB5" w14:textId="77777777" w:rsidR="001E697A" w:rsidRDefault="001E697A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1E697A" w14:paraId="74D677A4" w14:textId="77777777" w:rsidTr="00E4222D">
        <w:trPr>
          <w:cantSplit/>
          <w:trHeight w:val="72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50252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6DF20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AB894" w14:textId="77777777" w:rsidR="001E697A" w:rsidRDefault="001E697A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7B340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45B8A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24E8AD4D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/ 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D3998" w14:textId="77777777" w:rsidR="001E697A" w:rsidRDefault="001E697A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72ECB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B12E4" w14:textId="77777777" w:rsidR="001E697A" w:rsidRPr="00600D25" w:rsidRDefault="001E697A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072F2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4 - 7 Tranzit Cap X.</w:t>
            </w:r>
          </w:p>
        </w:tc>
      </w:tr>
      <w:tr w:rsidR="001E697A" w14:paraId="560C81F9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8C497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AB1FD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B2EA5" w14:textId="77777777" w:rsidR="001E697A" w:rsidRDefault="001E697A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953D3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17E00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5E8B9041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 / 13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9E7AE" w14:textId="77777777" w:rsidR="001E697A" w:rsidRDefault="001E697A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9BE6E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B289F" w14:textId="77777777" w:rsidR="001E697A" w:rsidRPr="00600D25" w:rsidRDefault="001E697A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2517A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4 - 7 Tranzit Cap X.</w:t>
            </w:r>
          </w:p>
        </w:tc>
      </w:tr>
      <w:tr w:rsidR="001E697A" w14:paraId="4ACAA7C0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30054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06C4E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7EBB6" w14:textId="77777777" w:rsidR="001E697A" w:rsidRDefault="001E697A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A9D3A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Oradea Est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E9A81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A17F0" w14:textId="77777777" w:rsidR="001E697A" w:rsidRDefault="001E697A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51A32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AB8FF" w14:textId="77777777" w:rsidR="001E697A" w:rsidRPr="00600D25" w:rsidRDefault="001E697A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7D765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381EFF7B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la liniile 4 - 7 Tranzit </w:t>
            </w:r>
          </w:p>
          <w:p w14:paraId="183BD798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Cap Y.</w:t>
            </w:r>
          </w:p>
        </w:tc>
      </w:tr>
      <w:tr w:rsidR="001E697A" w14:paraId="71D6AB1F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2602B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02F49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2B8F1" w14:textId="77777777" w:rsidR="001E697A" w:rsidRDefault="001E697A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DE2F3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Oradea Est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83F3E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F2BDB" w14:textId="77777777" w:rsidR="001E697A" w:rsidRDefault="001E697A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22DA1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D2E63" w14:textId="77777777" w:rsidR="001E697A" w:rsidRPr="00600D25" w:rsidRDefault="001E697A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96EF1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637211CE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la liniile 4 - 7 Tranzit </w:t>
            </w:r>
          </w:p>
          <w:p w14:paraId="2A21E839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Cap Y.</w:t>
            </w:r>
          </w:p>
        </w:tc>
      </w:tr>
      <w:tr w:rsidR="001E697A" w14:paraId="0E68C4F5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FAAFD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F86F2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8E65A" w14:textId="77777777" w:rsidR="001E697A" w:rsidRDefault="001E697A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9EF06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Oradea Est </w:t>
            </w:r>
          </w:p>
          <w:p w14:paraId="5EB39B56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B0A22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096A9" w14:textId="77777777" w:rsidR="001E697A" w:rsidRDefault="001E697A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0C934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3BABC" w14:textId="77777777" w:rsidR="001E697A" w:rsidRPr="00600D25" w:rsidRDefault="001E697A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FBF41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5T - 7T Oradea Est Cap Y.</w:t>
            </w:r>
          </w:p>
        </w:tc>
      </w:tr>
      <w:tr w:rsidR="001E697A" w14:paraId="60C4E585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8A227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18E63" w14:textId="77777777" w:rsidR="001E697A" w:rsidRDefault="001E697A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03E4F" w14:textId="77777777" w:rsidR="001E697A" w:rsidRDefault="001E697A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34E71" w14:textId="77777777" w:rsidR="001E697A" w:rsidRDefault="001E697A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Oradea Est - Oradea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5148E" w14:textId="77777777" w:rsidR="001E697A" w:rsidRDefault="001E697A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23458" w14:textId="77777777" w:rsidR="001E697A" w:rsidRDefault="001E697A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F0CFC" w14:textId="77777777" w:rsidR="001E697A" w:rsidRDefault="001E697A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651+550</w:t>
            </w:r>
          </w:p>
          <w:p w14:paraId="3F81D113" w14:textId="77777777" w:rsidR="001E697A" w:rsidRDefault="001E697A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651+684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EA236" w14:textId="77777777" w:rsidR="001E697A" w:rsidRPr="00600D25" w:rsidRDefault="001E697A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1E96D" w14:textId="77777777" w:rsidR="001E697A" w:rsidRDefault="001E697A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1E697A" w14:paraId="1F495271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600DF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C57E3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652+000</w:t>
            </w:r>
          </w:p>
          <w:p w14:paraId="48445018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653+000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17E22" w14:textId="77777777" w:rsidR="001E697A" w:rsidRDefault="001E697A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0E140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Oradea Est - Oradea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E3AAD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DE44E" w14:textId="77777777" w:rsidR="001E697A" w:rsidRDefault="001E697A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C3591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651+950</w:t>
            </w:r>
          </w:p>
          <w:p w14:paraId="1F4FBC1E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652+000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08677" w14:textId="77777777" w:rsidR="001E697A" w:rsidRPr="00600D25" w:rsidRDefault="001E697A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36C95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1E697A" w14:paraId="6AF9892A" w14:textId="77777777" w:rsidTr="00E4222D">
        <w:trPr>
          <w:cantSplit/>
          <w:trHeight w:val="8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C895F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EF6ED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3ADC7" w14:textId="77777777" w:rsidR="001E697A" w:rsidRDefault="001E697A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E704E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6F471EF9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C30F8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F4CF9" w14:textId="77777777" w:rsidR="001E697A" w:rsidRDefault="001E697A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8ACC0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7EF62" w14:textId="77777777" w:rsidR="001E697A" w:rsidRDefault="001E697A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74DD5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3 A, 4 A, 7 A, 1 B, </w:t>
            </w:r>
          </w:p>
          <w:p w14:paraId="7EA1A5F0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2 B, 3 B,  Cap Y.</w:t>
            </w:r>
          </w:p>
          <w:p w14:paraId="1A67E5EC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EEC5159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1E697A" w14:paraId="24CEB51A" w14:textId="77777777" w:rsidTr="00E4222D">
        <w:trPr>
          <w:cantSplit/>
          <w:trHeight w:val="8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FF531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DFFB0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6E732" w14:textId="77777777" w:rsidR="001E697A" w:rsidRDefault="001E697A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034FE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39DDC738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08C1C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BBCB4" w14:textId="77777777" w:rsidR="001E697A" w:rsidRDefault="001E697A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31783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9D96D" w14:textId="77777777" w:rsidR="001E697A" w:rsidRDefault="001E697A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70676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7 A, 1B - 3B, </w:t>
            </w:r>
          </w:p>
          <w:p w14:paraId="7F8FAADD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Depou  Cap Y.</w:t>
            </w:r>
          </w:p>
          <w:p w14:paraId="459AE3DC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2244743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1E697A" w14:paraId="1091BF0B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65F2B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DBB5A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95785" w14:textId="77777777" w:rsidR="001E697A" w:rsidRPr="00600D25" w:rsidRDefault="001E697A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F4B7B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502F7012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B39D5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66B4F" w14:textId="77777777" w:rsidR="001E697A" w:rsidRDefault="001E697A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F81C0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18A99" w14:textId="77777777" w:rsidR="001E697A" w:rsidRPr="00600D25" w:rsidRDefault="001E697A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F067F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7A, 1B - 3B și </w:t>
            </w:r>
          </w:p>
          <w:p w14:paraId="52D8F3BA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Depou Cap Y.</w:t>
            </w:r>
          </w:p>
          <w:p w14:paraId="680B0C3F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AE1B963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1E697A" w14:paraId="63F121A4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AC5B0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ECFB9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3BD6D" w14:textId="77777777" w:rsidR="001E697A" w:rsidRPr="00600D25" w:rsidRDefault="001E697A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6FAE8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456DF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57285" w14:textId="77777777" w:rsidR="001E697A" w:rsidRDefault="001E697A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7130F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30FDF" w14:textId="77777777" w:rsidR="001E697A" w:rsidRPr="00600D25" w:rsidRDefault="001E697A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4CDA8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 A, Cap Y.</w:t>
            </w:r>
          </w:p>
          <w:p w14:paraId="13E27263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14AF6F6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1E697A" w14:paraId="17020259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48E89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CDE36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57930" w14:textId="77777777" w:rsidR="001E697A" w:rsidRPr="00600D25" w:rsidRDefault="001E697A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6E96C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4715BCE9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D06F8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12725" w14:textId="77777777" w:rsidR="001E697A" w:rsidRDefault="001E697A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7821F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7A446" w14:textId="77777777" w:rsidR="001E697A" w:rsidRPr="00600D25" w:rsidRDefault="001E697A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5D012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3 A, 4 A, Cap Y.</w:t>
            </w:r>
          </w:p>
          <w:p w14:paraId="004C16B0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20F10BE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1E697A" w14:paraId="2F0B6EDA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0D076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A0509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01B6A" w14:textId="77777777" w:rsidR="001E697A" w:rsidRPr="00600D25" w:rsidRDefault="001E697A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86FA1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789F16DA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C9F37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4A851" w14:textId="77777777" w:rsidR="001E697A" w:rsidRDefault="001E697A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A1320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C9B73" w14:textId="77777777" w:rsidR="001E697A" w:rsidRPr="00600D25" w:rsidRDefault="001E697A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4691D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3 A, 4 A și Depoul Oradea.</w:t>
            </w:r>
          </w:p>
          <w:p w14:paraId="69D14B4F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D43045F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1E697A" w14:paraId="6FB890D8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87FD4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CD1AA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656+150</w:t>
            </w:r>
          </w:p>
          <w:p w14:paraId="4B4444F1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656+300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5B7C2" w14:textId="77777777" w:rsidR="001E697A" w:rsidRPr="00600D25" w:rsidRDefault="001E697A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737A8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Oradea –</w:t>
            </w:r>
          </w:p>
          <w:p w14:paraId="4A5F3259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B6629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B06F7" w14:textId="77777777" w:rsidR="001E697A" w:rsidRDefault="001E697A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703EE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E7EE6" w14:textId="77777777" w:rsidR="001E697A" w:rsidRPr="00600D25" w:rsidRDefault="001E697A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73BA8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1E697A" w14:paraId="225BCDCE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98F21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4A4C1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657+600</w:t>
            </w:r>
          </w:p>
          <w:p w14:paraId="5F0149B1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657+750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4F360" w14:textId="77777777" w:rsidR="001E697A" w:rsidRDefault="001E697A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98F2D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Oradea –</w:t>
            </w:r>
          </w:p>
          <w:p w14:paraId="07E6A15F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95BD4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4B534" w14:textId="77777777" w:rsidR="001E697A" w:rsidRDefault="001E697A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82F8E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5461B" w14:textId="77777777" w:rsidR="001E697A" w:rsidRPr="00600D25" w:rsidRDefault="001E697A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F6CBF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1E697A" w14:paraId="3410EAEC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31966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2356C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84221" w14:textId="77777777" w:rsidR="001E697A" w:rsidRPr="00600D25" w:rsidRDefault="001E697A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DDA48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Episcopia Bihor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BE462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bretea Cap X</w:t>
            </w:r>
          </w:p>
          <w:p w14:paraId="6425507A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19, 21, 31, 27 / 29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D401A" w14:textId="77777777" w:rsidR="001E697A" w:rsidRDefault="001E697A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0C882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923BB" w14:textId="77777777" w:rsidR="001E697A" w:rsidRPr="00600D25" w:rsidRDefault="001E697A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C8430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B481BAD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285A879A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7 - 17, Cap X.</w:t>
            </w:r>
          </w:p>
        </w:tc>
      </w:tr>
      <w:tr w:rsidR="001E697A" w14:paraId="215F65FE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1409F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8C1EC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3+772</w:t>
            </w:r>
          </w:p>
          <w:p w14:paraId="34642A04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3+872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CA689" w14:textId="77777777" w:rsidR="001E697A" w:rsidRPr="00600D25" w:rsidRDefault="001E697A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D8965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 - Frontieră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CC74E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6BD20" w14:textId="77777777" w:rsidR="001E697A" w:rsidRDefault="001E697A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23A89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C5F4E" w14:textId="77777777" w:rsidR="001E697A" w:rsidRPr="00600D25" w:rsidRDefault="001E697A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0FC64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1E697A" w14:paraId="6E56E729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876B2" w14:textId="77777777" w:rsidR="001E697A" w:rsidRDefault="001E697A" w:rsidP="001E697A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E7810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4+884</w:t>
            </w:r>
          </w:p>
          <w:p w14:paraId="1760B8C9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4+984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DA89F" w14:textId="77777777" w:rsidR="001E697A" w:rsidRPr="00600D25" w:rsidRDefault="001E697A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AD60B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 - Frontieră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24E9F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EEF72" w14:textId="77777777" w:rsidR="001E697A" w:rsidRDefault="001E697A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4BF69" w14:textId="77777777" w:rsidR="001E697A" w:rsidRDefault="001E697A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FCE34" w14:textId="77777777" w:rsidR="001E697A" w:rsidRPr="00600D25" w:rsidRDefault="001E697A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65710" w14:textId="77777777" w:rsidR="001E697A" w:rsidRDefault="001E697A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</w:tbl>
    <w:p w14:paraId="0B222A99" w14:textId="77777777" w:rsidR="001E697A" w:rsidRPr="0095691E" w:rsidRDefault="001E697A" w:rsidP="0095691E"/>
    <w:p w14:paraId="426A8418" w14:textId="77777777" w:rsidR="001E697A" w:rsidRDefault="001E697A" w:rsidP="008A020B">
      <w:pPr>
        <w:pStyle w:val="Heading1"/>
        <w:spacing w:line="360" w:lineRule="auto"/>
        <w:rPr>
          <w:lang w:val="en-US"/>
        </w:rPr>
      </w:pPr>
      <w:r>
        <w:rPr>
          <w:lang w:val="en-US"/>
        </w:rPr>
        <w:t>LINIA 301 F</w:t>
      </w:r>
    </w:p>
    <w:p w14:paraId="0B5A7625" w14:textId="77777777" w:rsidR="001E697A" w:rsidRPr="005D215B" w:rsidRDefault="001E697A" w:rsidP="00737CD4">
      <w:pPr>
        <w:pStyle w:val="Heading1"/>
        <w:spacing w:line="360" w:lineRule="auto"/>
        <w:rPr>
          <w:b w:val="0"/>
          <w:bCs w:val="0"/>
          <w:sz w:val="8"/>
          <w:lang w:val="en-US"/>
        </w:rPr>
      </w:pPr>
      <w:r>
        <w:rPr>
          <w:lang w:val="en-US"/>
        </w:rPr>
        <w:t>CHITILA - CHIAJNA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1E697A" w14:paraId="70336502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332B9" w14:textId="77777777" w:rsidR="001E697A" w:rsidRDefault="001E697A" w:rsidP="001E697A">
            <w:pPr>
              <w:numPr>
                <w:ilvl w:val="0"/>
                <w:numId w:val="4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DAF6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F1E92" w14:textId="77777777" w:rsidR="001E697A" w:rsidRPr="00B3607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48F32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Chitila - Chiajna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647E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25C56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D382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0+800</w:t>
            </w:r>
          </w:p>
          <w:p w14:paraId="1C9FA24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27363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169C4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pe teren, numai cu palete cu diagonală.</w:t>
            </w:r>
          </w:p>
        </w:tc>
      </w:tr>
      <w:tr w:rsidR="001E697A" w14:paraId="7253EF06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6F1A3" w14:textId="77777777" w:rsidR="001E697A" w:rsidRDefault="001E697A" w:rsidP="001E697A">
            <w:pPr>
              <w:numPr>
                <w:ilvl w:val="0"/>
                <w:numId w:val="4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0FA6B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3AC9E" w14:textId="77777777" w:rsidR="001E697A" w:rsidRPr="00B3607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209C3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Chiajna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D219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 </w:t>
            </w:r>
          </w:p>
          <w:p w14:paraId="3D6E1D4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5356F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FAF99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07D56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536B6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F60E898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I  -  V şi firele 1 şi 2 Chitila - Chiajna şi </w:t>
            </w:r>
          </w:p>
          <w:p w14:paraId="13C7C818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Chiajna - Jilava.</w:t>
            </w:r>
          </w:p>
        </w:tc>
      </w:tr>
      <w:tr w:rsidR="001E697A" w14:paraId="35334653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59CC3" w14:textId="77777777" w:rsidR="001E697A" w:rsidRDefault="001E697A" w:rsidP="001E697A">
            <w:pPr>
              <w:numPr>
                <w:ilvl w:val="0"/>
                <w:numId w:val="4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BA7C1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F5274" w14:textId="77777777" w:rsidR="001E697A" w:rsidRPr="00B3607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B26F3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Chiajna</w:t>
            </w:r>
          </w:p>
          <w:p w14:paraId="082206F5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18DD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5 </w:t>
            </w:r>
          </w:p>
          <w:p w14:paraId="4B5B4AB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E57FA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1D136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3D1B8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15629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4 directă.</w:t>
            </w:r>
          </w:p>
        </w:tc>
      </w:tr>
      <w:tr w:rsidR="001E697A" w14:paraId="35D4D82B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DB96B" w14:textId="77777777" w:rsidR="001E697A" w:rsidRDefault="001E697A" w:rsidP="001E697A">
            <w:pPr>
              <w:numPr>
                <w:ilvl w:val="0"/>
                <w:numId w:val="4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EFA7E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C6539" w14:textId="77777777" w:rsidR="001E697A" w:rsidRPr="00B3607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4376B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Chiajna -</w:t>
            </w:r>
          </w:p>
          <w:p w14:paraId="754EB326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Călcâi sch. 24, </w:t>
            </w:r>
          </w:p>
          <w:p w14:paraId="673BAA3E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F0D06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38CBA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A84A0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4+500</w:t>
            </w:r>
          </w:p>
          <w:p w14:paraId="2D9ECBC9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CB9CF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1013B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34915C4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5.</w:t>
            </w:r>
          </w:p>
        </w:tc>
      </w:tr>
    </w:tbl>
    <w:p w14:paraId="4175CCE7" w14:textId="77777777" w:rsidR="001E697A" w:rsidRDefault="001E697A">
      <w:pPr>
        <w:spacing w:before="40" w:after="40" w:line="192" w:lineRule="auto"/>
        <w:ind w:right="57"/>
        <w:rPr>
          <w:sz w:val="20"/>
          <w:lang w:val="en-US"/>
        </w:rPr>
      </w:pPr>
    </w:p>
    <w:p w14:paraId="6D9B4E10" w14:textId="77777777" w:rsidR="001E697A" w:rsidRDefault="001E697A" w:rsidP="00F14E3C">
      <w:pPr>
        <w:pStyle w:val="Heading1"/>
        <w:spacing w:line="360" w:lineRule="auto"/>
      </w:pPr>
      <w:r>
        <w:t>LINIA 301 F1</w:t>
      </w:r>
    </w:p>
    <w:p w14:paraId="7A0EB0EC" w14:textId="77777777" w:rsidR="001E697A" w:rsidRDefault="001E697A" w:rsidP="00AF280C">
      <w:pPr>
        <w:pStyle w:val="Heading1"/>
        <w:spacing w:line="360" w:lineRule="auto"/>
        <w:rPr>
          <w:sz w:val="8"/>
        </w:rPr>
      </w:pPr>
      <w:r>
        <w:t>BUCUREŞTI TRIAJ B2 - POST GIULEŞTI – POST RUDENI - CHITILA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1"/>
        <w:gridCol w:w="754"/>
        <w:gridCol w:w="2197"/>
        <w:gridCol w:w="869"/>
        <w:gridCol w:w="756"/>
        <w:gridCol w:w="868"/>
        <w:gridCol w:w="756"/>
        <w:gridCol w:w="2498"/>
      </w:tblGrid>
      <w:tr w:rsidR="001E697A" w14:paraId="2BD59859" w14:textId="77777777">
        <w:trPr>
          <w:cantSplit/>
          <w:trHeight w:val="33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64A58" w14:textId="77777777" w:rsidR="001E697A" w:rsidRDefault="001E697A" w:rsidP="001E697A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EC82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0F36E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7A172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C996E21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B2, linia 18B2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2A80E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5E02C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5F5F1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8DF11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251B5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411AB2FE" w14:textId="77777777">
        <w:trPr>
          <w:cantSplit/>
          <w:trHeight w:val="33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25118" w14:textId="77777777" w:rsidR="001E697A" w:rsidRDefault="001E697A" w:rsidP="001E697A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DD97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D6D19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F2602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C71F0F8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B2, linia 26B2 Cap 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6368E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 lungime de 70 m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7C4F9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C40B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AEE5E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74FBC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25E07278" w14:textId="77777777">
        <w:trPr>
          <w:cantSplit/>
          <w:trHeight w:val="43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18FFE" w14:textId="77777777" w:rsidR="001E697A" w:rsidRDefault="001E697A" w:rsidP="001E697A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DD55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D80A9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D8D03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B17A014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B2, linia 28B2 Cap 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4FFF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 lungime de 70 m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DC696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8200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103C7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AF0B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15E133EA" w14:textId="77777777">
        <w:trPr>
          <w:cantSplit/>
          <w:trHeight w:val="11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439F7" w14:textId="77777777" w:rsidR="001E697A" w:rsidRDefault="001E697A" w:rsidP="001E697A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08071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C1C01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B51F8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76645761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Post 23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91E9A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pacing w:val="-10"/>
                <w:sz w:val="20"/>
                <w:lang w:val="ro-RO"/>
              </w:rPr>
              <w:t>diag.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7B979EE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4 - 16,</w:t>
            </w:r>
          </w:p>
          <w:p w14:paraId="02B73300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28 - 44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C4AF6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48F8B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39F9D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F14E4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7A0C182E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15D9D" w14:textId="77777777" w:rsidR="001E697A" w:rsidRDefault="001E697A" w:rsidP="001E697A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1466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776C7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46617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8DD6A3C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12629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16 / 28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1CCBC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819F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9187D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D1B46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7D42AC1B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88F0D" w14:textId="77777777" w:rsidR="001E697A" w:rsidRDefault="001E697A" w:rsidP="001E697A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4C6C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9BC92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3FA72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A1B8CE1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866AE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82456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6CC4A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7EC93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BBE5C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54CBF4ED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17C1A" w14:textId="77777777" w:rsidR="001E697A" w:rsidRDefault="001E697A" w:rsidP="001E697A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2A15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3C99F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A826C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198A42C7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0907A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2A237D66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 / 42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E8D2B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A7FAB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07CD1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13285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6B381839" w14:textId="77777777">
        <w:trPr>
          <w:cantSplit/>
          <w:trHeight w:val="59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0156B" w14:textId="77777777" w:rsidR="001E697A" w:rsidRDefault="001E697A" w:rsidP="001E697A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2843C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7CDE2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23A01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59F82F93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 Romb bretea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5F3F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13AC40B7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 / 48, 24 / 34, 26 / 36</w:t>
            </w:r>
          </w:p>
          <w:p w14:paraId="523B6FF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</w:t>
            </w:r>
          </w:p>
          <w:p w14:paraId="4D443000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 / 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249D7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78EC7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D41AF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DA4CE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3FAC2E38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6350C" w14:textId="77777777" w:rsidR="001E697A" w:rsidRDefault="001E697A" w:rsidP="001E697A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DEE6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F54C9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4706C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1259AB11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457C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78A3C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F1B0E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DBA35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D6016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53375055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5E87E" w14:textId="77777777" w:rsidR="001E697A" w:rsidRDefault="001E697A" w:rsidP="001E697A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514E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071D6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BD8E2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C3C5482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2C31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3083F8BE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T.D.J</w:t>
            </w:r>
          </w:p>
          <w:p w14:paraId="51EA564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 / 86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BF586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6DD76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AD227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D1DA7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6D667E8F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19D5B" w14:textId="77777777" w:rsidR="001E697A" w:rsidRDefault="001E697A" w:rsidP="001E697A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E62A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C9702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A13D9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B4849DE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6A1EA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92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E66CC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A8350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C80C9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56812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6F83A65E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23641" w14:textId="77777777" w:rsidR="001E697A" w:rsidRDefault="001E697A" w:rsidP="001E697A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80A4C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FBF4E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AE7ED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F707213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509DB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porți-unea de linie cuprin-să între TDJ 8/14 - 44/60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81748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2279B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6484A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016B2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754149C1" w14:textId="77777777">
        <w:trPr>
          <w:cantSplit/>
          <w:trHeight w:val="52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26015" w14:textId="77777777" w:rsidR="001E697A" w:rsidRDefault="001E697A" w:rsidP="001E697A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CC9E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9F583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C7996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5B411E8C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DBD6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7B20C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62EA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7C023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2DCE7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697A" w14:paraId="213EE852" w14:textId="77777777">
        <w:trPr>
          <w:cantSplit/>
          <w:trHeight w:val="97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76806" w14:textId="77777777" w:rsidR="001E697A" w:rsidRDefault="001E697A" w:rsidP="001E697A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E923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BE7E7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C4B15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60B92704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A9BB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între sch. 100 şi </w:t>
            </w:r>
          </w:p>
          <w:p w14:paraId="29D5B951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70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3247B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B442C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31C62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4B19F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697A" w14:paraId="21BED1F1" w14:textId="77777777">
        <w:trPr>
          <w:cantSplit/>
          <w:trHeight w:val="104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3572D" w14:textId="77777777" w:rsidR="001E697A" w:rsidRDefault="001E697A" w:rsidP="001E697A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41477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1FF22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59663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51E74867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17B99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între T.D.J.</w:t>
            </w:r>
          </w:p>
          <w:p w14:paraId="6F7F70C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44 / 60 şi </w:t>
            </w:r>
          </w:p>
          <w:p w14:paraId="0717489C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62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93DF3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A4C5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0C217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29D35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D25E494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23B2 – 28B2.</w:t>
            </w:r>
          </w:p>
        </w:tc>
      </w:tr>
      <w:tr w:rsidR="001E697A" w14:paraId="3FD97666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8CBAA" w14:textId="77777777" w:rsidR="001E697A" w:rsidRDefault="001E697A" w:rsidP="001E697A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A0CAE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53379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46EA3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67256091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69676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între sch. 64 </w:t>
            </w:r>
          </w:p>
          <w:p w14:paraId="51F6E30A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0770DCF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46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A8E09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7A49E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327D3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BAF1C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14B2 – 16B2.</w:t>
            </w:r>
          </w:p>
        </w:tc>
      </w:tr>
      <w:tr w:rsidR="001E697A" w14:paraId="6BC82DD3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00DDC" w14:textId="77777777" w:rsidR="001E697A" w:rsidRDefault="001E697A" w:rsidP="001E697A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06C7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EE0C2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15B26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5922B77D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62BD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18/20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C0954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EC6E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0D777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6EABD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01C9E52E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2D755" w14:textId="77777777" w:rsidR="001E697A" w:rsidRDefault="001E697A" w:rsidP="001E697A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BD670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E3239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97CA3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8CF6171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9F901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26/28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263BE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95BB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F962E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1265F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7D6F552F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9C0F2" w14:textId="77777777" w:rsidR="001E697A" w:rsidRDefault="001E697A" w:rsidP="001E697A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BD657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A8A98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3AB88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32F850BB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DE4FB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6633A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96D3C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03D03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167FE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147DA446" w14:textId="77777777">
        <w:trPr>
          <w:cantSplit/>
          <w:trHeight w:val="16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3EB14" w14:textId="77777777" w:rsidR="001E697A" w:rsidRDefault="001E697A" w:rsidP="001E697A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E339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EBD3D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EB7A2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2579FF6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 2 Cap Giulești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07F9A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C0B9D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6699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E953B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FF98A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100 ml de la călcâi </w:t>
            </w:r>
          </w:p>
          <w:p w14:paraId="2B74D556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sch. nr. 9 Post Giulești </w:t>
            </w:r>
          </w:p>
          <w:p w14:paraId="3C29128B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spre Post 23.</w:t>
            </w:r>
          </w:p>
          <w:p w14:paraId="0EB93CB9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pe teren </w:t>
            </w:r>
          </w:p>
          <w:p w14:paraId="735B354F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Post 23 cu palete galbene </w:t>
            </w:r>
          </w:p>
          <w:p w14:paraId="0D190912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diagonală.</w:t>
            </w:r>
          </w:p>
        </w:tc>
      </w:tr>
    </w:tbl>
    <w:p w14:paraId="3313D5C4" w14:textId="77777777" w:rsidR="001E697A" w:rsidRDefault="001E697A">
      <w:pPr>
        <w:spacing w:before="40" w:after="40" w:line="192" w:lineRule="auto"/>
        <w:ind w:right="57"/>
        <w:rPr>
          <w:sz w:val="20"/>
          <w:lang w:val="ro-RO"/>
        </w:rPr>
      </w:pPr>
    </w:p>
    <w:p w14:paraId="6EF34BC2" w14:textId="77777777" w:rsidR="001E697A" w:rsidRDefault="001E697A" w:rsidP="007E3B63">
      <w:pPr>
        <w:pStyle w:val="Heading1"/>
        <w:spacing w:line="360" w:lineRule="auto"/>
      </w:pPr>
      <w:r>
        <w:lastRenderedPageBreak/>
        <w:t>LINIA 301 G</w:t>
      </w:r>
    </w:p>
    <w:p w14:paraId="06AE3609" w14:textId="77777777" w:rsidR="001E697A" w:rsidRDefault="001E697A" w:rsidP="0031180B">
      <w:pPr>
        <w:pStyle w:val="Heading1"/>
        <w:spacing w:line="360" w:lineRule="auto"/>
        <w:rPr>
          <w:b w:val="0"/>
          <w:bCs w:val="0"/>
          <w:sz w:val="8"/>
        </w:rPr>
      </w:pPr>
      <w:r>
        <w:t>BUCUREŞTII NOI - BUCUREŞTI TRIAJ GRUPA A2 – CABINA 9 - POST 17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6"/>
        <w:gridCol w:w="872"/>
        <w:gridCol w:w="754"/>
        <w:gridCol w:w="2198"/>
        <w:gridCol w:w="868"/>
        <w:gridCol w:w="756"/>
        <w:gridCol w:w="868"/>
        <w:gridCol w:w="756"/>
        <w:gridCol w:w="2498"/>
      </w:tblGrid>
      <w:tr w:rsidR="001E697A" w14:paraId="6F7925B2" w14:textId="77777777" w:rsidTr="00662727">
        <w:trPr>
          <w:cantSplit/>
          <w:trHeight w:val="57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5BA1C1" w14:textId="77777777" w:rsidR="001E697A" w:rsidRDefault="001E697A" w:rsidP="001E697A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594294" w14:textId="77777777" w:rsidR="001E697A" w:rsidRDefault="001E697A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5BFCF6" w14:textId="77777777" w:rsidR="001E697A" w:rsidRDefault="001E697A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043101" w14:textId="77777777" w:rsidR="001E697A" w:rsidRDefault="001E697A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74D89959" w14:textId="77777777" w:rsidR="001E697A" w:rsidRDefault="001E697A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7FEF0F" w14:textId="77777777" w:rsidR="001E697A" w:rsidRDefault="001E697A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2B02D284" w14:textId="77777777" w:rsidR="001E697A" w:rsidRDefault="001E697A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17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52D10B" w14:textId="77777777" w:rsidR="001E697A" w:rsidRDefault="001E697A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2A6A96" w14:textId="77777777" w:rsidR="001E697A" w:rsidRDefault="001E697A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47E34B" w14:textId="77777777" w:rsidR="001E697A" w:rsidRDefault="001E697A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E7962E" w14:textId="77777777" w:rsidR="001E697A" w:rsidRDefault="001E697A" w:rsidP="006627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2926FD1C" w14:textId="77777777">
        <w:trPr>
          <w:cantSplit/>
          <w:trHeight w:val="2122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A80658" w14:textId="77777777" w:rsidR="001E697A" w:rsidRDefault="001E697A" w:rsidP="001E697A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080800" w14:textId="77777777" w:rsidR="001E697A" w:rsidRDefault="001E697A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27E461" w14:textId="77777777" w:rsidR="001E697A" w:rsidRDefault="001E697A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714B2A" w14:textId="77777777" w:rsidR="001E697A" w:rsidRDefault="001E697A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F5D2947" w14:textId="77777777" w:rsidR="001E697A" w:rsidRDefault="001E697A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056A47" w14:textId="77777777" w:rsidR="001E697A" w:rsidRDefault="001E697A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1ECAFC56" w14:textId="77777777" w:rsidR="001E697A" w:rsidRDefault="001E697A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6C3F4136" w14:textId="77777777" w:rsidR="001E697A" w:rsidRDefault="001E697A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23 - 31 şi </w:t>
            </w:r>
          </w:p>
          <w:p w14:paraId="51B5A9E1" w14:textId="77777777" w:rsidR="001E697A" w:rsidRDefault="001E697A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4300EB" w14:textId="77777777" w:rsidR="001E697A" w:rsidRDefault="001E697A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870B97" w14:textId="77777777" w:rsidR="001E697A" w:rsidRDefault="001E697A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D47FFD" w14:textId="77777777" w:rsidR="001E697A" w:rsidRDefault="001E697A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3EE879" w14:textId="77777777" w:rsidR="001E697A" w:rsidRDefault="001E697A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8694272" w14:textId="77777777" w:rsidR="001E697A" w:rsidRDefault="001E697A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A 2 - 6 A 2 Cap Post 17 Bucureşti Triaj şi tranzitări de la Bucureştii Noi Grupa C la Bucureşti Băneasa şi Bucureştii Noi la Bucureşti Triaj Post 17.</w:t>
            </w:r>
          </w:p>
        </w:tc>
      </w:tr>
      <w:tr w:rsidR="001E697A" w14:paraId="2643F13E" w14:textId="77777777">
        <w:trPr>
          <w:cantSplit/>
          <w:trHeight w:val="221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C8F203" w14:textId="77777777" w:rsidR="001E697A" w:rsidRDefault="001E697A" w:rsidP="001E697A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F94AEF" w14:textId="77777777" w:rsidR="001E697A" w:rsidRDefault="001E697A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BC979A" w14:textId="77777777" w:rsidR="001E697A" w:rsidRDefault="001E697A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10D48D" w14:textId="77777777" w:rsidR="001E697A" w:rsidRDefault="001E697A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6B6E464" w14:textId="77777777" w:rsidR="001E697A" w:rsidRDefault="001E697A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648887" w14:textId="77777777" w:rsidR="001E697A" w:rsidRDefault="001E697A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78D65F5B" w14:textId="77777777" w:rsidR="001E697A" w:rsidRDefault="001E697A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53152EBA" w14:textId="77777777" w:rsidR="001E697A" w:rsidRDefault="001E697A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41 - 47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AE7B65" w14:textId="77777777" w:rsidR="001E697A" w:rsidRDefault="001E697A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C0CC20" w14:textId="77777777" w:rsidR="001E697A" w:rsidRDefault="001E697A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63B9F9" w14:textId="77777777" w:rsidR="001E697A" w:rsidRDefault="001E697A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E250D6" w14:textId="77777777" w:rsidR="001E697A" w:rsidRDefault="001E697A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0F6A991B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8AA6A7" w14:textId="77777777" w:rsidR="001E697A" w:rsidRDefault="001E697A" w:rsidP="001E697A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2800F3" w14:textId="77777777" w:rsidR="001E697A" w:rsidRDefault="001E697A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B95187" w14:textId="77777777" w:rsidR="001E697A" w:rsidRDefault="001E697A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798D6B" w14:textId="77777777" w:rsidR="001E697A" w:rsidRDefault="001E697A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43338DC" w14:textId="77777777" w:rsidR="001E697A" w:rsidRDefault="001E697A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19147B" w14:textId="77777777" w:rsidR="001E697A" w:rsidRDefault="001E697A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33943E" w14:textId="77777777" w:rsidR="001E697A" w:rsidRDefault="001E697A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CAD508" w14:textId="77777777" w:rsidR="001E697A" w:rsidRDefault="001E697A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5B6AD4" w14:textId="77777777" w:rsidR="001E697A" w:rsidRDefault="001E697A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1DEF1A" w14:textId="77777777" w:rsidR="001E697A" w:rsidRDefault="001E697A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491D7AC6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80606D" w14:textId="77777777" w:rsidR="001E697A" w:rsidRDefault="001E697A" w:rsidP="001E697A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FFF13D" w14:textId="77777777" w:rsidR="001E697A" w:rsidRDefault="001E697A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D6A17B" w14:textId="77777777" w:rsidR="001E697A" w:rsidRDefault="001E697A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FDA9E0" w14:textId="77777777" w:rsidR="001E697A" w:rsidRDefault="001E697A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196AC713" w14:textId="77777777" w:rsidR="001E697A" w:rsidRDefault="001E697A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63EF6E" w14:textId="77777777" w:rsidR="001E697A" w:rsidRDefault="001E697A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37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E52C67" w14:textId="77777777" w:rsidR="001E697A" w:rsidRDefault="001E697A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E50BEF" w14:textId="77777777" w:rsidR="001E697A" w:rsidRDefault="001E697A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07C994" w14:textId="77777777" w:rsidR="001E697A" w:rsidRDefault="001E697A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CD3956" w14:textId="77777777" w:rsidR="001E697A" w:rsidRDefault="001E697A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7D4FEA6F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FBD24D" w14:textId="77777777" w:rsidR="001E697A" w:rsidRDefault="001E697A" w:rsidP="001E697A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BF9BAD" w14:textId="77777777" w:rsidR="001E697A" w:rsidRDefault="001E697A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C43588" w14:textId="77777777" w:rsidR="001E697A" w:rsidRDefault="001E697A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467BA5" w14:textId="77777777" w:rsidR="001E697A" w:rsidRDefault="001E697A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5B024F98" w14:textId="77777777" w:rsidR="001E697A" w:rsidRDefault="001E697A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B44E5E" w14:textId="77777777" w:rsidR="001E697A" w:rsidRDefault="001E697A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53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2F1EF3" w14:textId="77777777" w:rsidR="001E697A" w:rsidRDefault="001E697A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C32FF6" w14:textId="77777777" w:rsidR="001E697A" w:rsidRDefault="001E697A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13DF7C" w14:textId="77777777" w:rsidR="001E697A" w:rsidRDefault="001E697A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718032" w14:textId="77777777" w:rsidR="001E697A" w:rsidRDefault="001E697A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5B32276F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19038" w14:textId="77777777" w:rsidR="001E697A" w:rsidRDefault="001E697A" w:rsidP="001E697A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6A3C3" w14:textId="77777777" w:rsidR="001E697A" w:rsidRDefault="001E697A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54D93" w14:textId="77777777" w:rsidR="001E697A" w:rsidRDefault="001E697A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DE329" w14:textId="77777777" w:rsidR="001E697A" w:rsidRDefault="001E697A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15205ECF" w14:textId="77777777" w:rsidR="001E697A" w:rsidRDefault="001E697A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Post 17 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1E68C" w14:textId="77777777" w:rsidR="001E697A" w:rsidRDefault="001E697A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165636F1" w14:textId="77777777" w:rsidR="001E697A" w:rsidRDefault="001E697A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43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68A3B" w14:textId="77777777" w:rsidR="001E697A" w:rsidRDefault="001E697A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1A245" w14:textId="77777777" w:rsidR="001E697A" w:rsidRDefault="001E697A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B0AAD" w14:textId="77777777" w:rsidR="001E697A" w:rsidRDefault="001E697A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59857" w14:textId="77777777" w:rsidR="001E697A" w:rsidRDefault="001E697A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4E6828F1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FA178" w14:textId="77777777" w:rsidR="001E697A" w:rsidRDefault="001E697A" w:rsidP="001E697A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251C3" w14:textId="77777777" w:rsidR="001E697A" w:rsidRDefault="001E697A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75F29" w14:textId="77777777" w:rsidR="001E697A" w:rsidRDefault="001E697A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A8003" w14:textId="77777777" w:rsidR="001E697A" w:rsidRDefault="001E697A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76EDBDF1" w14:textId="77777777" w:rsidR="001E697A" w:rsidRDefault="001E697A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Gr.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CB200" w14:textId="77777777" w:rsidR="001E697A" w:rsidRDefault="001E697A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2B656FC3" w14:textId="77777777" w:rsidR="001E697A" w:rsidRDefault="001E697A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6D7D436F" w14:textId="77777777" w:rsidR="001E697A" w:rsidRDefault="001E697A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33 - 59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0F0FB" w14:textId="77777777" w:rsidR="001E697A" w:rsidRDefault="001E697A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9D088" w14:textId="77777777" w:rsidR="001E697A" w:rsidRDefault="001E697A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1DB49" w14:textId="77777777" w:rsidR="001E697A" w:rsidRDefault="001E697A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625E1" w14:textId="77777777" w:rsidR="001E697A" w:rsidRDefault="001E697A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1B3240C3" w14:textId="77777777">
        <w:tblPrEx>
          <w:tblCellMar>
            <w:left w:w="0" w:type="dxa"/>
            <w:right w:w="0" w:type="dxa"/>
          </w:tblCellMar>
        </w:tblPrEx>
        <w:trPr>
          <w:cantSplit/>
          <w:trHeight w:val="20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7774D" w14:textId="77777777" w:rsidR="001E697A" w:rsidRDefault="001E697A" w:rsidP="001E697A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87EF8" w14:textId="77777777" w:rsidR="001E697A" w:rsidRDefault="001E697A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BBA33" w14:textId="77777777" w:rsidR="001E697A" w:rsidRDefault="001E697A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302A8" w14:textId="77777777" w:rsidR="001E697A" w:rsidRDefault="001E697A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7D49AF7C" w14:textId="77777777" w:rsidR="001E697A" w:rsidRDefault="001E697A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Gr.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E1AB1" w14:textId="77777777" w:rsidR="001E697A" w:rsidRDefault="001E697A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79B2A87A" w14:textId="77777777" w:rsidR="001E697A" w:rsidRDefault="001E697A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 / 25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648A7" w14:textId="77777777" w:rsidR="001E697A" w:rsidRDefault="001E697A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E2414" w14:textId="77777777" w:rsidR="001E697A" w:rsidRDefault="001E697A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B054F" w14:textId="77777777" w:rsidR="001E697A" w:rsidRDefault="001E697A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76CB6" w14:textId="77777777" w:rsidR="001E697A" w:rsidRDefault="001E697A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02279770" w14:textId="77777777">
        <w:tblPrEx>
          <w:tblCellMar>
            <w:left w:w="0" w:type="dxa"/>
            <w:right w:w="0" w:type="dxa"/>
          </w:tblCellMar>
        </w:tblPrEx>
        <w:trPr>
          <w:cantSplit/>
          <w:trHeight w:val="8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B269E" w14:textId="77777777" w:rsidR="001E697A" w:rsidRDefault="001E697A" w:rsidP="001E697A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57AED" w14:textId="77777777" w:rsidR="001E697A" w:rsidRDefault="001E697A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9B5EE" w14:textId="77777777" w:rsidR="001E697A" w:rsidRDefault="001E697A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55184" w14:textId="77777777" w:rsidR="001E697A" w:rsidRDefault="001E697A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6F94F790" w14:textId="77777777" w:rsidR="001E697A" w:rsidRDefault="001E697A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A3B82" w14:textId="77777777" w:rsidR="001E697A" w:rsidRDefault="001E697A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74F9CF27" w14:textId="77777777" w:rsidR="001E697A" w:rsidRDefault="001E697A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26 - 20 </w:t>
            </w:r>
          </w:p>
          <w:p w14:paraId="2E8CFEB5" w14:textId="77777777" w:rsidR="001E697A" w:rsidRDefault="001E697A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44330" w14:textId="77777777" w:rsidR="001E697A" w:rsidRDefault="001E697A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275B0" w14:textId="77777777" w:rsidR="001E697A" w:rsidRDefault="001E697A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98E1E" w14:textId="77777777" w:rsidR="001E697A" w:rsidRDefault="001E697A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E030C" w14:textId="77777777" w:rsidR="001E697A" w:rsidRDefault="001E697A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5427EDC0" w14:textId="77777777">
        <w:tblPrEx>
          <w:tblCellMar>
            <w:left w:w="0" w:type="dxa"/>
            <w:right w:w="0" w:type="dxa"/>
          </w:tblCellMar>
        </w:tblPrEx>
        <w:trPr>
          <w:cantSplit/>
          <w:trHeight w:val="16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96061" w14:textId="77777777" w:rsidR="001E697A" w:rsidRDefault="001E697A" w:rsidP="001E697A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34806" w14:textId="77777777" w:rsidR="001E697A" w:rsidRDefault="001E697A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EF668" w14:textId="77777777" w:rsidR="001E697A" w:rsidRDefault="001E697A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FC0BB" w14:textId="77777777" w:rsidR="001E697A" w:rsidRDefault="001E697A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BE1B4AD" w14:textId="77777777" w:rsidR="001E697A" w:rsidRDefault="001E697A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D3C85" w14:textId="77777777" w:rsidR="001E697A" w:rsidRDefault="001E697A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10 / 14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794D5" w14:textId="77777777" w:rsidR="001E697A" w:rsidRDefault="001E697A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5730B" w14:textId="77777777" w:rsidR="001E697A" w:rsidRDefault="001E697A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B214B" w14:textId="77777777" w:rsidR="001E697A" w:rsidRDefault="001E697A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93236" w14:textId="77777777" w:rsidR="001E697A" w:rsidRDefault="001E697A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63E92CE6" w14:textId="77777777">
        <w:tblPrEx>
          <w:tblCellMar>
            <w:left w:w="0" w:type="dxa"/>
            <w:right w:w="0" w:type="dxa"/>
          </w:tblCellMar>
        </w:tblPrEx>
        <w:trPr>
          <w:cantSplit/>
          <w:trHeight w:val="2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8B811" w14:textId="77777777" w:rsidR="001E697A" w:rsidRDefault="001E697A" w:rsidP="001E697A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A2B70" w14:textId="77777777" w:rsidR="001E697A" w:rsidRDefault="001E697A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11133" w14:textId="77777777" w:rsidR="001E697A" w:rsidRDefault="001E697A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D9D21" w14:textId="77777777" w:rsidR="001E697A" w:rsidRDefault="001E697A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1581DF65" w14:textId="77777777" w:rsidR="001E697A" w:rsidRDefault="001E697A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3E874" w14:textId="77777777" w:rsidR="001E697A" w:rsidRDefault="001E697A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3DD97DE9" w14:textId="77777777" w:rsidR="001E697A" w:rsidRDefault="001E697A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6 - 8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03054" w14:textId="77777777" w:rsidR="001E697A" w:rsidRDefault="001E697A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AFACD" w14:textId="77777777" w:rsidR="001E697A" w:rsidRDefault="001E697A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48713" w14:textId="77777777" w:rsidR="001E697A" w:rsidRDefault="001E697A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EE6CE" w14:textId="77777777" w:rsidR="001E697A" w:rsidRDefault="001E697A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6FA98C5E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C5903" w14:textId="77777777" w:rsidR="001E697A" w:rsidRDefault="001E697A" w:rsidP="001E697A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F7951" w14:textId="77777777" w:rsidR="001E697A" w:rsidRDefault="001E697A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DFF39" w14:textId="77777777" w:rsidR="001E697A" w:rsidRDefault="001E697A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53601" w14:textId="77777777" w:rsidR="001E697A" w:rsidRDefault="001E697A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5965876C" w14:textId="77777777" w:rsidR="001E697A" w:rsidRDefault="001E697A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A2, Post 17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929E1" w14:textId="77777777" w:rsidR="001E697A" w:rsidRDefault="001E697A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868F1" w14:textId="77777777" w:rsidR="001E697A" w:rsidRDefault="001E697A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EB4F9" w14:textId="77777777" w:rsidR="001E697A" w:rsidRDefault="001E697A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1A2F9" w14:textId="77777777" w:rsidR="001E697A" w:rsidRDefault="001E697A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62797" w14:textId="77777777" w:rsidR="001E697A" w:rsidRDefault="001E697A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567ADB0D" w14:textId="77777777" w:rsidR="001E697A" w:rsidRDefault="001E697A">
      <w:pPr>
        <w:spacing w:before="40" w:line="192" w:lineRule="auto"/>
        <w:ind w:right="57"/>
        <w:rPr>
          <w:sz w:val="20"/>
          <w:lang w:val="ro-RO"/>
        </w:rPr>
      </w:pPr>
    </w:p>
    <w:p w14:paraId="4406CE5B" w14:textId="77777777" w:rsidR="001E697A" w:rsidRDefault="001E697A" w:rsidP="00956F37">
      <w:pPr>
        <w:pStyle w:val="Heading1"/>
        <w:spacing w:line="360" w:lineRule="auto"/>
      </w:pPr>
      <w:r>
        <w:t>LINIA 301 N</w:t>
      </w:r>
    </w:p>
    <w:p w14:paraId="54275A04" w14:textId="77777777" w:rsidR="001E697A" w:rsidRDefault="001E697A" w:rsidP="004F46F4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CHITILA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61"/>
        <w:gridCol w:w="2197"/>
        <w:gridCol w:w="870"/>
        <w:gridCol w:w="754"/>
        <w:gridCol w:w="870"/>
        <w:gridCol w:w="754"/>
        <w:gridCol w:w="2492"/>
      </w:tblGrid>
      <w:tr w:rsidR="001E697A" w14:paraId="25ADB0A4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526F2" w14:textId="77777777" w:rsidR="001E697A" w:rsidRDefault="001E697A" w:rsidP="001E697A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3BD1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94D5C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97286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42EB700C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64F7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2FFD8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DA7C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99058" w14:textId="77777777" w:rsidR="001E697A" w:rsidRPr="0022092F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37C1F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4BE2A00F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E5554" w14:textId="77777777" w:rsidR="001E697A" w:rsidRDefault="001E697A" w:rsidP="001E697A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C318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438B1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FD0CB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06F9C435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8CB2B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70704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4E87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7DA8D" w14:textId="77777777" w:rsidR="001E697A" w:rsidRPr="0022092F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83693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00DCB1D2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346A0" w14:textId="77777777" w:rsidR="001E697A" w:rsidRDefault="001E697A" w:rsidP="001E697A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9468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3CA84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CEE36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133B79AB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745B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BAC2A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8CA29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046F6" w14:textId="77777777" w:rsidR="001E697A" w:rsidRPr="0022092F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F0A76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F71191A" w14:textId="77777777" w:rsidR="001E697A" w:rsidRPr="00474FB0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11 şi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12.</w:t>
            </w:r>
          </w:p>
        </w:tc>
      </w:tr>
      <w:tr w:rsidR="001E697A" w14:paraId="61C16900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E81AF" w14:textId="77777777" w:rsidR="001E697A" w:rsidRDefault="001E697A" w:rsidP="001E697A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1D97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15741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D3BB5" w14:textId="77777777" w:rsidR="001E697A" w:rsidRDefault="001E697A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2FC85DE1" w14:textId="77777777" w:rsidR="001E697A" w:rsidRDefault="001E697A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6536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9BDDB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5399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E8D07" w14:textId="77777777" w:rsidR="001E697A" w:rsidRPr="0022092F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50A1B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6F1BB2A2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611DF" w14:textId="77777777" w:rsidR="001E697A" w:rsidRDefault="001E697A" w:rsidP="001E697A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86EEE" w14:textId="77777777" w:rsidR="001E697A" w:rsidRDefault="001E697A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46EE9" w14:textId="77777777" w:rsidR="001E697A" w:rsidRDefault="001E697A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FC14E" w14:textId="77777777" w:rsidR="001E697A" w:rsidRDefault="001E697A" w:rsidP="000E39C8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St. Bucureşti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E4222D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78CF4" w14:textId="77777777" w:rsidR="001E697A" w:rsidRPr="00E4222D" w:rsidRDefault="001E697A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13072849" w14:textId="77777777" w:rsidR="001E697A" w:rsidRPr="00E4222D" w:rsidRDefault="001E697A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36 / 38 și </w:t>
            </w:r>
          </w:p>
          <w:p w14:paraId="14A1427A" w14:textId="77777777" w:rsidR="001E697A" w:rsidRPr="00E4222D" w:rsidRDefault="001E697A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09800084" w14:textId="77777777" w:rsidR="001E697A" w:rsidRDefault="001E697A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46 / 49</w:t>
            </w:r>
            <w:r w:rsidRPr="00E4222D">
              <w:rPr>
                <w:b/>
                <w:bCs/>
                <w:sz w:val="20"/>
                <w:lang w:val="ro-RO"/>
              </w:rPr>
              <w:tab/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0724A" w14:textId="77777777" w:rsidR="001E697A" w:rsidRDefault="001E697A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D4C69" w14:textId="77777777" w:rsidR="001E697A" w:rsidRDefault="001E697A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93594" w14:textId="77777777" w:rsidR="001E697A" w:rsidRPr="0022092F" w:rsidRDefault="001E697A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95C03" w14:textId="77777777" w:rsidR="001E697A" w:rsidRDefault="001E697A" w:rsidP="000E39C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222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2AB5F025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0DF00" w14:textId="77777777" w:rsidR="001E697A" w:rsidRDefault="001E697A" w:rsidP="001E697A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7B71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736F6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433F1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7AA95D58" w14:textId="77777777" w:rsidR="001E697A" w:rsidRDefault="001E697A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EED0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108833A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56 / 57 și </w:t>
            </w:r>
          </w:p>
          <w:p w14:paraId="54338A01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5 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22280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2760B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77344" w14:textId="77777777" w:rsidR="001E697A" w:rsidRPr="0022092F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DC78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pe teren </w:t>
            </w:r>
          </w:p>
          <w:p w14:paraId="251B648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Cap București Nord </w:t>
            </w:r>
          </w:p>
          <w:p w14:paraId="26EB44AA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paletă cu diagonală.</w:t>
            </w:r>
          </w:p>
        </w:tc>
      </w:tr>
      <w:tr w:rsidR="001E697A" w14:paraId="4324F1F8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A92BC" w14:textId="77777777" w:rsidR="001E697A" w:rsidRDefault="001E697A" w:rsidP="001E697A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C013A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2+950</w:t>
            </w:r>
          </w:p>
          <w:p w14:paraId="4877DA1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3+200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7BF1D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B8BF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Nord -</w:t>
            </w:r>
          </w:p>
          <w:p w14:paraId="1FE425D8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Chitila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C9707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AACED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8E19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2D0AC" w14:textId="77777777" w:rsidR="001E697A" w:rsidRPr="0022092F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C0B2A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697A" w14:paraId="20BBE718" w14:textId="77777777">
        <w:trPr>
          <w:cantSplit/>
          <w:trHeight w:val="1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39B45" w14:textId="77777777" w:rsidR="001E697A" w:rsidRDefault="001E697A" w:rsidP="001E697A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8AC1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FACB9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22D64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Nord -</w:t>
            </w:r>
          </w:p>
          <w:p w14:paraId="62E43CA7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H.M.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7BF0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367C8F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523F0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08C39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03EF9" w14:textId="77777777" w:rsidR="001E697A" w:rsidRPr="0022092F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CAF4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639D4A13" w14:textId="77777777" w:rsidR="001E697A" w:rsidRDefault="001E697A">
      <w:pPr>
        <w:spacing w:before="40" w:after="40" w:line="192" w:lineRule="auto"/>
        <w:ind w:right="57"/>
        <w:rPr>
          <w:sz w:val="20"/>
          <w:lang w:val="ro-RO"/>
        </w:rPr>
      </w:pPr>
    </w:p>
    <w:p w14:paraId="13EE3159" w14:textId="77777777" w:rsidR="001E697A" w:rsidRDefault="001E697A" w:rsidP="007F72A5">
      <w:pPr>
        <w:pStyle w:val="Heading1"/>
        <w:spacing w:line="360" w:lineRule="auto"/>
      </w:pPr>
      <w:r>
        <w:t>LINIA 301 O</w:t>
      </w:r>
    </w:p>
    <w:p w14:paraId="33E7DD68" w14:textId="77777777" w:rsidR="001E697A" w:rsidRDefault="001E697A" w:rsidP="00906CE3">
      <w:pPr>
        <w:pStyle w:val="Heading1"/>
        <w:spacing w:line="360" w:lineRule="auto"/>
        <w:rPr>
          <w:b w:val="0"/>
          <w:bCs w:val="0"/>
          <w:sz w:val="8"/>
        </w:rPr>
      </w:pPr>
      <w:r>
        <w:t>BUCUREŞTI NORD GR. B - BUCUREŞTI TRIAJ POST 9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1E697A" w14:paraId="473CAA12" w14:textId="77777777">
        <w:trPr>
          <w:cantSplit/>
          <w:trHeight w:val="11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5A07E" w14:textId="77777777" w:rsidR="001E697A" w:rsidRDefault="001E697A" w:rsidP="001E697A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AE71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FB3EC" w14:textId="77777777" w:rsidR="001E697A" w:rsidRPr="00F1029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62D7E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127BFC9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D, 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4E639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0DE3E" w14:textId="77777777" w:rsidR="001E697A" w:rsidRPr="00F1029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AB99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E406C" w14:textId="77777777" w:rsidR="001E697A" w:rsidRPr="00F1029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A7163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44B1839B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55CD6" w14:textId="77777777" w:rsidR="001E697A" w:rsidRDefault="001E697A" w:rsidP="001E697A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777F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18902" w14:textId="77777777" w:rsidR="001E697A" w:rsidRPr="00F1029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1E281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47AB1AFF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781F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134E7" w14:textId="77777777" w:rsidR="001E697A" w:rsidRPr="00F1029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72B6E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9E691" w14:textId="77777777" w:rsidR="001E697A" w:rsidRPr="00F1029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F06B8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29800725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2A514" w14:textId="77777777" w:rsidR="001E697A" w:rsidRDefault="001E697A" w:rsidP="001E697A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3CCF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A7A91" w14:textId="77777777" w:rsidR="001E697A" w:rsidRPr="00F1029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CE2EB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5A4A2DD5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D23C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5AE1D27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33AC1" w14:textId="77777777" w:rsidR="001E697A" w:rsidRPr="00F1029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1C1B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0C3B8" w14:textId="77777777" w:rsidR="001E697A" w:rsidRPr="00F1029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165EE" w14:textId="77777777" w:rsidR="001E697A" w:rsidRDefault="001E697A" w:rsidP="005A5BB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2ADC714A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EEC50" w14:textId="77777777" w:rsidR="001E697A" w:rsidRDefault="001E697A" w:rsidP="001E697A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C72AE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87133" w14:textId="77777777" w:rsidR="001E697A" w:rsidRPr="00F1029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B9243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0176DAED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96D9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FAF371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159D9" w14:textId="77777777" w:rsidR="001E697A" w:rsidRPr="00F1029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0DAA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05BFB" w14:textId="77777777" w:rsidR="001E697A" w:rsidRPr="00F1029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591F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61DD12FD" w14:textId="77777777">
        <w:trPr>
          <w:cantSplit/>
          <w:trHeight w:val="1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2FA33" w14:textId="77777777" w:rsidR="001E697A" w:rsidRDefault="001E697A" w:rsidP="001E697A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559F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8E744" w14:textId="77777777" w:rsidR="001E697A" w:rsidRPr="00F1029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CFEAF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53E35777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F4C8B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14841F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6A565" w14:textId="77777777" w:rsidR="001E697A" w:rsidRPr="00F1029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414A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8C8A5" w14:textId="77777777" w:rsidR="001E697A" w:rsidRPr="00F1029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63F75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6816B3B2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E698C" w14:textId="77777777" w:rsidR="001E697A" w:rsidRDefault="001E697A" w:rsidP="001E697A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40BE9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99A6C" w14:textId="77777777" w:rsidR="001E697A" w:rsidRPr="00F1029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60497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38AAE927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10D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F3DE9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6B6C4B9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5C613" w14:textId="77777777" w:rsidR="001E697A" w:rsidRPr="00F1029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C8AB7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250B7" w14:textId="77777777" w:rsidR="001E697A" w:rsidRPr="00F1029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F6C32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20D84441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8A554" w14:textId="77777777" w:rsidR="001E697A" w:rsidRDefault="001E697A" w:rsidP="001E697A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B766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A6D63" w14:textId="77777777" w:rsidR="001E697A" w:rsidRPr="00F1029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3679A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499A4381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C8D6C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686A2EB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005F1" w14:textId="77777777" w:rsidR="001E697A" w:rsidRPr="00F1029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0BD00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F89A8" w14:textId="77777777" w:rsidR="001E697A" w:rsidRPr="00F1029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0D803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51BA6BB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Acces la linia 11 D.</w:t>
            </w:r>
          </w:p>
        </w:tc>
      </w:tr>
      <w:tr w:rsidR="001E697A" w14:paraId="7AAA13F1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F2FCE" w14:textId="77777777" w:rsidR="001E697A" w:rsidRDefault="001E697A" w:rsidP="001E697A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9C28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8CD4C" w14:textId="77777777" w:rsidR="001E697A" w:rsidRPr="00F1029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8BA0B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6253E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524F8EEB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AAD94" w14:textId="77777777" w:rsidR="001E697A" w:rsidRPr="00F1029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1E94B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FDCFA" w14:textId="77777777" w:rsidR="001E697A" w:rsidRPr="00F1029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D510B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29ACDF7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7DC54B3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1A, 2A și 1D.</w:t>
            </w:r>
          </w:p>
        </w:tc>
      </w:tr>
      <w:tr w:rsidR="001E697A" w14:paraId="4CEC39F1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BF83D" w14:textId="77777777" w:rsidR="001E697A" w:rsidRDefault="001E697A" w:rsidP="001E697A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F276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6B1AB" w14:textId="77777777" w:rsidR="001E697A" w:rsidRPr="00F1029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AC983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158A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porți-unea cuprin-</w:t>
            </w:r>
          </w:p>
          <w:p w14:paraId="2432724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să între sch. 106 și TDJ </w:t>
            </w:r>
          </w:p>
          <w:p w14:paraId="3E57F54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86 / 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A5214" w14:textId="77777777" w:rsidR="001E697A" w:rsidRPr="00F1029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BB191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7DB85" w14:textId="77777777" w:rsidR="001E697A" w:rsidRPr="00F1029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D60F9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DADFA43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de la linia 2D la liniile 11D </w:t>
            </w:r>
          </w:p>
          <w:p w14:paraId="2666B2F5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și 2 Centură st. București Basarab.</w:t>
            </w:r>
          </w:p>
        </w:tc>
      </w:tr>
    </w:tbl>
    <w:p w14:paraId="1D77C3B2" w14:textId="77777777" w:rsidR="001E697A" w:rsidRDefault="001E697A">
      <w:pPr>
        <w:spacing w:before="40" w:after="40" w:line="192" w:lineRule="auto"/>
        <w:ind w:right="57"/>
        <w:rPr>
          <w:sz w:val="20"/>
          <w:lang w:val="ro-RO"/>
        </w:rPr>
      </w:pPr>
    </w:p>
    <w:p w14:paraId="152339AA" w14:textId="77777777" w:rsidR="001E697A" w:rsidRDefault="001E697A" w:rsidP="003260D9">
      <w:pPr>
        <w:pStyle w:val="Heading1"/>
        <w:spacing w:line="360" w:lineRule="auto"/>
      </w:pPr>
      <w:r>
        <w:t>LINIA 301 P</w:t>
      </w:r>
    </w:p>
    <w:p w14:paraId="0367DB32" w14:textId="77777777" w:rsidR="001E697A" w:rsidRDefault="001E697A" w:rsidP="0037613D">
      <w:pPr>
        <w:pStyle w:val="Heading1"/>
        <w:spacing w:line="360" w:lineRule="auto"/>
        <w:rPr>
          <w:b w:val="0"/>
          <w:bCs w:val="0"/>
          <w:sz w:val="8"/>
        </w:rPr>
      </w:pPr>
      <w:r>
        <w:t xml:space="preserve">BUCUREŞTI NORD - BUCUREŞTI GRIVIŢA - BUCUREŞTI BĂNEASA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1E697A" w14:paraId="5181DE33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0B5A0" w14:textId="77777777" w:rsidR="001E697A" w:rsidRDefault="001E697A" w:rsidP="001E697A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49843" w14:textId="77777777" w:rsidR="001E697A" w:rsidRDefault="001E697A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213B7" w14:textId="77777777" w:rsidR="001E697A" w:rsidRPr="001B37B8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B10FF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39E7E559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65197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4C18E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24B2A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A5749" w14:textId="77777777" w:rsidR="001E697A" w:rsidRPr="001B37B8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35ADF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3F0BFA67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62569" w14:textId="77777777" w:rsidR="001E697A" w:rsidRDefault="001E697A" w:rsidP="001E697A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63A02" w14:textId="77777777" w:rsidR="001E697A" w:rsidRDefault="001E697A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C4B25" w14:textId="77777777" w:rsidR="001E697A" w:rsidRPr="001B37B8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BC45A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5AB8787A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2BA9B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DC7CB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67769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FC79F" w14:textId="77777777" w:rsidR="001E697A" w:rsidRPr="001B37B8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9D563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26C160AE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2072D" w14:textId="77777777" w:rsidR="001E697A" w:rsidRDefault="001E697A" w:rsidP="001E697A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A2750" w14:textId="77777777" w:rsidR="001E697A" w:rsidRDefault="001E697A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2D300" w14:textId="77777777" w:rsidR="001E697A" w:rsidRPr="001B37B8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55D8E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2BDB1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4167A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F24BB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0EEAE" w14:textId="77777777" w:rsidR="001E697A" w:rsidRPr="001B37B8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14D65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28300C4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11 şi 12.</w:t>
            </w:r>
          </w:p>
        </w:tc>
      </w:tr>
      <w:tr w:rsidR="001E697A" w:rsidRPr="00A8307A" w14:paraId="4E927BC6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6C841" w14:textId="77777777" w:rsidR="001E697A" w:rsidRPr="00A75A00" w:rsidRDefault="001E697A" w:rsidP="001E697A">
            <w:pPr>
              <w:numPr>
                <w:ilvl w:val="0"/>
                <w:numId w:val="7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D45AD" w14:textId="77777777" w:rsidR="001E697A" w:rsidRPr="00A8307A" w:rsidRDefault="001E697A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6AC14" w14:textId="77777777" w:rsidR="001E697A" w:rsidRPr="00A830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457E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Fir III București Nord - </w:t>
            </w:r>
          </w:p>
          <w:p w14:paraId="4FEC19B2" w14:textId="77777777" w:rsidR="001E697A" w:rsidRPr="00A830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Grivița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29C07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semnal X3G și Y3G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894A2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AC764" w14:textId="77777777" w:rsidR="001E697A" w:rsidRPr="00A830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03E8B" w14:textId="77777777" w:rsidR="001E697A" w:rsidRPr="00A830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C0D98" w14:textId="77777777" w:rsidR="001E697A" w:rsidRPr="00A830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503D5021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348EC" w14:textId="77777777" w:rsidR="001E697A" w:rsidRDefault="001E697A" w:rsidP="001E697A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17873" w14:textId="77777777" w:rsidR="001E697A" w:rsidRDefault="001E697A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6B123" w14:textId="77777777" w:rsidR="001E697A" w:rsidRPr="001B37B8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671FF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Nord -</w:t>
            </w:r>
          </w:p>
          <w:p w14:paraId="5DEFF4DD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Griviţa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1A916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1G, 6G și linia cuprin-să între sch. </w:t>
            </w:r>
          </w:p>
          <w:p w14:paraId="4410A14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1G - 6G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93841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FE64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35697" w14:textId="77777777" w:rsidR="001E697A" w:rsidRPr="001B37B8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DBC4A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751A43B4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7D562" w14:textId="77777777" w:rsidR="001E697A" w:rsidRDefault="001E697A" w:rsidP="001E697A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1F0D0" w14:textId="77777777" w:rsidR="001E697A" w:rsidRDefault="001E697A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017BB" w14:textId="77777777" w:rsidR="001E697A" w:rsidRPr="001B37B8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B354E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1CD8B90B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FAE51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30F32AA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78A69" w14:textId="77777777" w:rsidR="001E697A" w:rsidRPr="001B37B8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5B22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FDA4E" w14:textId="77777777" w:rsidR="001E697A" w:rsidRPr="001B37B8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6CA43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4AT - 7AT.</w:t>
            </w:r>
          </w:p>
        </w:tc>
      </w:tr>
      <w:tr w:rsidR="001E697A" w14:paraId="17107AA2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448A7" w14:textId="77777777" w:rsidR="001E697A" w:rsidRDefault="001E697A" w:rsidP="001E697A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3F6AD" w14:textId="77777777" w:rsidR="001E697A" w:rsidRDefault="001E697A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B13AE" w14:textId="77777777" w:rsidR="001E697A" w:rsidRPr="001B37B8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EC2F8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219A65E2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3550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12119A0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 AT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0D82F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23A60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62A4C" w14:textId="77777777" w:rsidR="001E697A" w:rsidRPr="001B37B8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19302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8516EB1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1AT - 6AT.</w:t>
            </w:r>
          </w:p>
        </w:tc>
      </w:tr>
      <w:tr w:rsidR="001E697A" w14:paraId="6AC8C528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D55C4" w14:textId="77777777" w:rsidR="001E697A" w:rsidRDefault="001E697A" w:rsidP="001E697A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033E5" w14:textId="77777777" w:rsidR="001E697A" w:rsidRDefault="001E697A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39D0E" w14:textId="77777777" w:rsidR="001E697A" w:rsidRPr="001B37B8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CD2CA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21BF6BC6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653FC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6D20C83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 AT / 18 AT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D750B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FEE1B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E43BF" w14:textId="77777777" w:rsidR="001E697A" w:rsidRPr="001B37B8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9CA3C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2E01D18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1AT - 3AT, Cap Y.</w:t>
            </w:r>
          </w:p>
        </w:tc>
      </w:tr>
      <w:tr w:rsidR="001E697A" w14:paraId="7AC5EC73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08C84" w14:textId="77777777" w:rsidR="001E697A" w:rsidRDefault="001E697A" w:rsidP="001E697A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B6D9B" w14:textId="77777777" w:rsidR="001E697A" w:rsidRDefault="001E697A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8C25B" w14:textId="77777777" w:rsidR="001E697A" w:rsidRPr="001B37B8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4D7E1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422A9CC5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CF6B9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D220A27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C1FDB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EFC69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618B2" w14:textId="77777777" w:rsidR="001E697A" w:rsidRPr="001B37B8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E224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C94FD4A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- 5D, Cap X.</w:t>
            </w:r>
          </w:p>
        </w:tc>
      </w:tr>
      <w:tr w:rsidR="001E697A" w14:paraId="4F723D95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CFFA0" w14:textId="77777777" w:rsidR="001E697A" w:rsidRDefault="001E697A" w:rsidP="001E697A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75CBE" w14:textId="77777777" w:rsidR="001E697A" w:rsidRDefault="001E697A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DA0AB" w14:textId="77777777" w:rsidR="001E697A" w:rsidRPr="001B37B8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98A13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04F2DF76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35C3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08A5026C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 2D/3F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AA04F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4BD9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9D087" w14:textId="77777777" w:rsidR="001E697A" w:rsidRPr="001B37B8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184E4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C43DAFE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2353D03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1D Cap Y, 1F-6F Cap X și intrare Depou.</w:t>
            </w:r>
          </w:p>
        </w:tc>
      </w:tr>
      <w:tr w:rsidR="001E697A" w14:paraId="390A9760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15E63" w14:textId="77777777" w:rsidR="001E697A" w:rsidRDefault="001E697A" w:rsidP="001E697A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EE3F7" w14:textId="77777777" w:rsidR="001E697A" w:rsidRDefault="001E697A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C5910" w14:textId="77777777" w:rsidR="001E697A" w:rsidRPr="001B37B8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1AF06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56D46EE4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F0861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0BE14C21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10 D/ </w:t>
            </w:r>
          </w:p>
          <w:p w14:paraId="5D324E20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C0E0B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3B5D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36D58" w14:textId="77777777" w:rsidR="001E697A" w:rsidRPr="001B37B8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68EF3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AE6F324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- 6D, Cap Y.</w:t>
            </w:r>
          </w:p>
        </w:tc>
      </w:tr>
      <w:tr w:rsidR="001E697A" w14:paraId="2D870CCA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E1BE8" w14:textId="77777777" w:rsidR="001E697A" w:rsidRDefault="001E697A" w:rsidP="001E697A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191E9" w14:textId="77777777" w:rsidR="001E697A" w:rsidRDefault="001E697A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77070" w14:textId="77777777" w:rsidR="001E697A" w:rsidRPr="001B37B8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13588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7C3F68C3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2F02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0E511EB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D2BDA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82EF9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EEC0F" w14:textId="77777777" w:rsidR="001E697A" w:rsidRPr="001B37B8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2E0FA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DDDB575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- 5D, Cap Y.</w:t>
            </w:r>
          </w:p>
        </w:tc>
      </w:tr>
      <w:tr w:rsidR="001E697A" w14:paraId="1E468EC8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27F92" w14:textId="77777777" w:rsidR="001E697A" w:rsidRDefault="001E697A" w:rsidP="001E697A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4C3E1" w14:textId="77777777" w:rsidR="001E697A" w:rsidRDefault="001E697A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B5F4A" w14:textId="77777777" w:rsidR="001E697A" w:rsidRPr="001B37B8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3577A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7EFFA2A2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F0D59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4C7FE9C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8D / 9F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80D9F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F6B8C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DAB16" w14:textId="77777777" w:rsidR="001E697A" w:rsidRPr="001B37B8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91A93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A1D39FF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ieșiri la liniile 1D - 4D, Cap Y.</w:t>
            </w:r>
          </w:p>
        </w:tc>
      </w:tr>
      <w:tr w:rsidR="001E697A" w14:paraId="55A20ADB" w14:textId="77777777">
        <w:trPr>
          <w:cantSplit/>
          <w:trHeight w:val="6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04967" w14:textId="77777777" w:rsidR="001E697A" w:rsidRDefault="001E697A" w:rsidP="001E697A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CB77B" w14:textId="77777777" w:rsidR="001E697A" w:rsidRDefault="001E697A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7B2F7" w14:textId="77777777" w:rsidR="001E697A" w:rsidRPr="001B37B8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979EF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1D37954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linia 1D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58067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BEC8C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E9DE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BDDEF" w14:textId="77777777" w:rsidR="001E697A" w:rsidRPr="001B37B8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E1D2C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23370898" w14:textId="77777777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766B9" w14:textId="77777777" w:rsidR="001E697A" w:rsidRDefault="001E697A" w:rsidP="001E697A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CA804" w14:textId="77777777" w:rsidR="001E697A" w:rsidRDefault="001E697A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66F01" w14:textId="77777777" w:rsidR="001E697A" w:rsidRPr="001B37B8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D532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330AE3B1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DDAD0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B502B6A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E50C8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DE93E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9A82B" w14:textId="77777777" w:rsidR="001E697A" w:rsidRPr="001B37B8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55FC1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E671255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 1D - 5D și 1F - 5F.</w:t>
            </w:r>
          </w:p>
        </w:tc>
      </w:tr>
      <w:tr w:rsidR="001E697A" w14:paraId="77D23515" w14:textId="77777777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16E29" w14:textId="77777777" w:rsidR="001E697A" w:rsidRDefault="001E697A" w:rsidP="001E697A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BE48C" w14:textId="77777777" w:rsidR="001E697A" w:rsidRDefault="001E697A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BBDE8" w14:textId="77777777" w:rsidR="001E697A" w:rsidRPr="001B37B8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1283F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57E1F737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5DC6A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1758369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F0FC4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C83A9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39960" w14:textId="77777777" w:rsidR="001E697A" w:rsidRPr="001B37B8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FCD73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7796987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1F - 2F Cap Y.</w:t>
            </w:r>
          </w:p>
        </w:tc>
      </w:tr>
      <w:tr w:rsidR="001E697A" w14:paraId="592F6EF5" w14:textId="77777777">
        <w:trPr>
          <w:cantSplit/>
          <w:trHeight w:val="10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B6D0D" w14:textId="77777777" w:rsidR="001E697A" w:rsidRDefault="001E697A" w:rsidP="001E697A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3607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89FC7" w14:textId="77777777" w:rsidR="001E697A" w:rsidRPr="001B37B8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67A6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542169A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DF42C" w14:textId="77777777" w:rsidR="001E697A" w:rsidRDefault="001E697A">
            <w:pPr>
              <w:spacing w:before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peste</w:t>
            </w:r>
          </w:p>
          <w:p w14:paraId="7DECF5AD" w14:textId="77777777" w:rsidR="001E697A" w:rsidRDefault="001E697A">
            <w:pPr>
              <w:spacing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0699E8CF" w14:textId="77777777" w:rsidR="001E697A" w:rsidRDefault="001E697A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20E bis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50385" w14:textId="77777777" w:rsidR="001E697A" w:rsidRPr="001B37B8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4F99B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8858E" w14:textId="77777777" w:rsidR="001E697A" w:rsidRPr="001B37B8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84EB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635DC960" w14:textId="77777777">
        <w:trPr>
          <w:cantSplit/>
          <w:trHeight w:val="96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08F9D" w14:textId="77777777" w:rsidR="001E697A" w:rsidRDefault="001E697A" w:rsidP="001E697A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22F0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249AC" w14:textId="77777777" w:rsidR="001E697A" w:rsidRPr="001B37B8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145B1" w14:textId="77777777" w:rsidR="001E697A" w:rsidRDefault="001E697A">
            <w:pPr>
              <w:pStyle w:val="Heading3"/>
              <w:spacing w:line="360" w:lineRule="auto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sz w:val="20"/>
                <w:lang w:val="ro-RO"/>
              </w:rPr>
              <w:t>St. Bucureşti Griviţa</w:t>
            </w:r>
          </w:p>
          <w:p w14:paraId="3D4B7B08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E, </w:t>
            </w:r>
          </w:p>
          <w:p w14:paraId="13BBB2AF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1E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28FB6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D0FEC1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035CD" w14:textId="77777777" w:rsidR="001E697A" w:rsidRPr="001B37B8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CA2FB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56926" w14:textId="77777777" w:rsidR="001E697A" w:rsidRPr="001B37B8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FBB36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66646286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36203" w14:textId="77777777" w:rsidR="001E697A" w:rsidRDefault="001E697A" w:rsidP="001E697A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3C36A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C876F" w14:textId="77777777" w:rsidR="001E697A" w:rsidRPr="001B37B8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48391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75982E22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2F şi 3F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ED419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18BA5C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30C26" w14:textId="77777777" w:rsidR="001E697A" w:rsidRPr="001B37B8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5CD4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0A422" w14:textId="77777777" w:rsidR="001E697A" w:rsidRPr="001B37B8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5A4E9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2F7076FF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48D77" w14:textId="77777777" w:rsidR="001E697A" w:rsidRDefault="001E697A" w:rsidP="001E697A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3DF7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03B16" w14:textId="77777777" w:rsidR="001E697A" w:rsidRPr="001B37B8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77BA9" w14:textId="77777777" w:rsidR="001E697A" w:rsidRDefault="001E697A" w:rsidP="003020F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65AFAC81" w14:textId="77777777" w:rsidR="001E697A" w:rsidRDefault="001E697A" w:rsidP="003020F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4F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9ADDA" w14:textId="77777777" w:rsidR="001E697A" w:rsidRDefault="001E697A" w:rsidP="003020F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A0F5319" w14:textId="77777777" w:rsidR="001E697A" w:rsidRDefault="001E697A" w:rsidP="003020F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3A3D2" w14:textId="77777777" w:rsidR="001E697A" w:rsidRPr="001B37B8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0A2E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65C2C" w14:textId="77777777" w:rsidR="001E697A" w:rsidRPr="001B37B8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ADF2B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0E0E753D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1F094" w14:textId="77777777" w:rsidR="001E697A" w:rsidRDefault="001E697A" w:rsidP="001E697A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70C5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2719A" w14:textId="77777777" w:rsidR="001E697A" w:rsidRPr="001B37B8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CF9AA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0C42A4A2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2A55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77D767C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74D57" w14:textId="77777777" w:rsidR="001E697A" w:rsidRPr="001B37B8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EB15C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6FD73" w14:textId="77777777" w:rsidR="001E697A" w:rsidRPr="001B37B8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5F541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0BC98973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46898" w14:textId="77777777" w:rsidR="001E697A" w:rsidRDefault="001E697A" w:rsidP="001E697A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D86D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AD2C1" w14:textId="77777777" w:rsidR="001E697A" w:rsidRPr="001B37B8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3F821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3152BE7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0AE3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E088AE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4F98F" w14:textId="77777777" w:rsidR="001E697A" w:rsidRPr="001B37B8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6CDBA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F05D3" w14:textId="77777777" w:rsidR="001E697A" w:rsidRPr="001B37B8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F64C4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26C081DA" w14:textId="77777777">
        <w:trPr>
          <w:cantSplit/>
          <w:trHeight w:val="104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AB6E0" w14:textId="77777777" w:rsidR="001E697A" w:rsidRDefault="001E697A" w:rsidP="001E697A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68EC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F8B15" w14:textId="77777777" w:rsidR="001E697A" w:rsidRPr="001B37B8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77FF7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5FD510AD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H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DB6E9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398EB800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5AA0C" w14:textId="77777777" w:rsidR="001E697A" w:rsidRPr="001B37B8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9643B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6E50E" w14:textId="77777777" w:rsidR="001E697A" w:rsidRPr="001B37B8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E17B7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42424EC7" w14:textId="77777777" w:rsidR="001E697A" w:rsidRDefault="001E697A">
      <w:pPr>
        <w:spacing w:before="40" w:after="40" w:line="192" w:lineRule="auto"/>
        <w:ind w:right="57"/>
        <w:rPr>
          <w:sz w:val="20"/>
          <w:lang w:val="ro-RO"/>
        </w:rPr>
      </w:pPr>
    </w:p>
    <w:p w14:paraId="7448CD5E" w14:textId="77777777" w:rsidR="001E697A" w:rsidRDefault="001E697A" w:rsidP="00E81B3B">
      <w:pPr>
        <w:pStyle w:val="Heading1"/>
        <w:spacing w:line="360" w:lineRule="auto"/>
      </w:pPr>
      <w:r>
        <w:t>LINIA 314 G</w:t>
      </w:r>
    </w:p>
    <w:p w14:paraId="27FB8D1B" w14:textId="77777777" w:rsidR="001E697A" w:rsidRDefault="001E697A" w:rsidP="00C61BD8">
      <w:pPr>
        <w:pStyle w:val="Heading1"/>
        <w:spacing w:line="360" w:lineRule="auto"/>
        <w:rPr>
          <w:b w:val="0"/>
          <w:bCs w:val="0"/>
          <w:sz w:val="8"/>
        </w:rPr>
      </w:pPr>
      <w:r>
        <w:t>BRAŞOV TRIAJ GR. D - RAMIFICAŢIE HĂRMAN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1E697A" w14:paraId="617B9241" w14:textId="77777777">
        <w:trPr>
          <w:cantSplit/>
          <w:trHeight w:val="57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10552" w14:textId="77777777" w:rsidR="001E697A" w:rsidRDefault="001E697A" w:rsidP="001E697A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603B0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85C2B" w14:textId="77777777" w:rsidR="001E697A" w:rsidRPr="00DF53C6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4A04F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7256C37F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0596E65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01 și 1 - 6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E3241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A9B05" w14:textId="77777777" w:rsidR="001E697A" w:rsidRPr="00DF53C6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9B32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AE30C" w14:textId="77777777" w:rsidR="001E697A" w:rsidRPr="00DF53C6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4F65A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71D1AD64" w14:textId="77777777">
        <w:trPr>
          <w:cantSplit/>
          <w:trHeight w:val="26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6A89B" w14:textId="77777777" w:rsidR="001E697A" w:rsidRDefault="001E697A" w:rsidP="001E697A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F3481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DE571" w14:textId="77777777" w:rsidR="001E697A" w:rsidRPr="00DF53C6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8232E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527A55C8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3A39AABB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, 8, 9  şi 11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78FF0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9D962" w14:textId="77777777" w:rsidR="001E697A" w:rsidRPr="00DF53C6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54D5B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58435" w14:textId="77777777" w:rsidR="001E697A" w:rsidRPr="00DF53C6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DD1AD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5B25DB4B" w14:textId="77777777">
        <w:trPr>
          <w:cantSplit/>
          <w:trHeight w:val="8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5C37A" w14:textId="77777777" w:rsidR="001E697A" w:rsidRDefault="001E697A" w:rsidP="001E697A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8D36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2ACC0" w14:textId="77777777" w:rsidR="001E697A" w:rsidRPr="00DF53C6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9FA2B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531F3B35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C, liniile 1 - 9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F363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F031D" w14:textId="77777777" w:rsidR="001E697A" w:rsidRPr="00DF53C6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75F8E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99344" w14:textId="77777777" w:rsidR="001E697A" w:rsidRPr="00DF53C6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378E3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4DE1667E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697A" w14:paraId="4FC456D1" w14:textId="77777777">
        <w:trPr>
          <w:cantSplit/>
          <w:trHeight w:val="50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ABF2F" w14:textId="77777777" w:rsidR="001E697A" w:rsidRDefault="001E697A" w:rsidP="001E697A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56056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DC385" w14:textId="77777777" w:rsidR="001E697A" w:rsidRPr="00DF53C6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29DF6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23629546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E, liniile 1 - 6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56D0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49424" w14:textId="77777777" w:rsidR="001E697A" w:rsidRPr="00DF53C6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3E07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67E89" w14:textId="77777777" w:rsidR="001E697A" w:rsidRPr="00DF53C6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110AF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76B9C4EB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697A" w14:paraId="1643A915" w14:textId="77777777">
        <w:trPr>
          <w:cantSplit/>
          <w:trHeight w:val="115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37C0C" w14:textId="77777777" w:rsidR="001E697A" w:rsidRDefault="001E697A" w:rsidP="001E697A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AB65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13916" w14:textId="77777777" w:rsidR="001E697A" w:rsidRPr="00DF53C6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7DDE8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Triaj </w:t>
            </w:r>
          </w:p>
          <w:p w14:paraId="1CB8C9C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circulaţie locomotive </w:t>
            </w:r>
          </w:p>
          <w:p w14:paraId="782094A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(între gr. B şi D), legătura între  </w:t>
            </w:r>
          </w:p>
          <w:p w14:paraId="14F2C214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sch. 2 şi 41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C27CC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F8F3B" w14:textId="77777777" w:rsidR="001E697A" w:rsidRPr="00DF53C6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6A74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BDDEF" w14:textId="77777777" w:rsidR="001E697A" w:rsidRPr="00DF53C6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DC176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3D100337" w14:textId="77777777">
        <w:trPr>
          <w:cantSplit/>
          <w:trHeight w:val="115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A3C9B" w14:textId="77777777" w:rsidR="001E697A" w:rsidRDefault="001E697A" w:rsidP="001E697A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3E611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DF943" w14:textId="77777777" w:rsidR="001E697A" w:rsidRPr="00DF53C6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04613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Triaj </w:t>
            </w:r>
          </w:p>
          <w:p w14:paraId="77AD0C5C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linia circulaţie locomotive </w:t>
            </w:r>
          </w:p>
          <w:p w14:paraId="44C00DDF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(între gr. A şi D), legătura între  </w:t>
            </w:r>
          </w:p>
          <w:p w14:paraId="16E105F2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sch. 21 şi 75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DD7E6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07B3C" w14:textId="77777777" w:rsidR="001E697A" w:rsidRPr="00DF53C6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456C1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11F87" w14:textId="77777777" w:rsidR="001E697A" w:rsidRPr="00DF53C6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349B9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2A5839FC" w14:textId="77777777" w:rsidR="001E697A" w:rsidRDefault="001E697A">
      <w:pPr>
        <w:spacing w:before="40" w:after="40" w:line="192" w:lineRule="auto"/>
        <w:ind w:right="57"/>
        <w:rPr>
          <w:sz w:val="20"/>
          <w:lang w:val="ro-RO"/>
        </w:rPr>
      </w:pPr>
    </w:p>
    <w:p w14:paraId="11F56392" w14:textId="77777777" w:rsidR="001E697A" w:rsidRDefault="001E697A" w:rsidP="003A5387">
      <w:pPr>
        <w:pStyle w:val="Heading1"/>
        <w:spacing w:line="360" w:lineRule="auto"/>
      </w:pPr>
      <w:r>
        <w:t>LINIA 316</w:t>
      </w:r>
    </w:p>
    <w:p w14:paraId="0DF98AFE" w14:textId="77777777" w:rsidR="001E697A" w:rsidRDefault="001E697A" w:rsidP="00BD47F2">
      <w:pPr>
        <w:pStyle w:val="Heading1"/>
        <w:spacing w:line="360" w:lineRule="auto"/>
        <w:rPr>
          <w:b w:val="0"/>
          <w:bCs w:val="0"/>
          <w:sz w:val="8"/>
        </w:rPr>
      </w:pPr>
      <w:r>
        <w:t>BRAŞOV - DEDA - RĂZBOIENI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1E697A" w14:paraId="1A5A0A92" w14:textId="77777777">
        <w:trPr>
          <w:cantSplit/>
          <w:trHeight w:val="14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5F988" w14:textId="77777777" w:rsidR="001E697A" w:rsidRDefault="001E697A" w:rsidP="001E697A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2A64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1E3C3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B6DE1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Călători </w:t>
            </w:r>
          </w:p>
          <w:p w14:paraId="6CC339DC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FA70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8A0EC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25999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41096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D0158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E293EF3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5F60A9AC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3 Cap X, staţia Braşov Călători. </w:t>
            </w:r>
          </w:p>
        </w:tc>
      </w:tr>
      <w:tr w:rsidR="001E697A" w14:paraId="594EB21B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449C6" w14:textId="77777777" w:rsidR="001E697A" w:rsidRDefault="001E697A" w:rsidP="001E697A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EF66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F1C6A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1F04A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C224B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BC</w:t>
            </w:r>
          </w:p>
          <w:p w14:paraId="72BC8829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T.D.J.</w:t>
            </w:r>
          </w:p>
          <w:p w14:paraId="45C082D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 / 57,</w:t>
            </w:r>
          </w:p>
          <w:p w14:paraId="0567FBA0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 / 59,</w:t>
            </w:r>
          </w:p>
          <w:p w14:paraId="012CDF3A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 / 67</w:t>
            </w:r>
          </w:p>
          <w:p w14:paraId="317C6D1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 69 și T.D.J.</w:t>
            </w:r>
          </w:p>
          <w:p w14:paraId="0D71EDF7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 / 51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2DD34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D0C7C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4EB7A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A9FE2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7245E9E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3 - 8 Cap X.</w:t>
            </w:r>
          </w:p>
        </w:tc>
      </w:tr>
      <w:tr w:rsidR="001E697A" w14:paraId="389F83B4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3A66D" w14:textId="77777777" w:rsidR="001E697A" w:rsidRDefault="001E697A" w:rsidP="001E697A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47DA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5A2FA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9F78F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</w:t>
            </w:r>
          </w:p>
          <w:p w14:paraId="70DAFF44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FB72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6AA16EB0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03FE3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FBB29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BE99E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DFE14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149417E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2628546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8B.</w:t>
            </w:r>
          </w:p>
        </w:tc>
      </w:tr>
      <w:tr w:rsidR="001E697A" w14:paraId="0523F180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C6FD9" w14:textId="77777777" w:rsidR="001E697A" w:rsidRDefault="001E697A" w:rsidP="001E697A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BC16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789FF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5E5F6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Sfântu Gheorghe</w:t>
            </w:r>
          </w:p>
          <w:p w14:paraId="69B3DE8A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D3B9C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4A397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4C27B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5AE5F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F2324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2A4AE481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471AC" w14:textId="77777777" w:rsidR="001E697A" w:rsidRDefault="001E697A" w:rsidP="001E697A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9B9D7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B2539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FFDC7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Sfântu Gheorghe</w:t>
            </w:r>
          </w:p>
          <w:p w14:paraId="2967C816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3B329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CE418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72909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E2094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48D3C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53E46D01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CFB10" w14:textId="77777777" w:rsidR="001E697A" w:rsidRDefault="001E697A" w:rsidP="001E697A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85241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36+000</w:t>
            </w:r>
          </w:p>
          <w:p w14:paraId="12685F5B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EF46F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42003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Sfântu Gheorghe -</w:t>
            </w:r>
          </w:p>
          <w:p w14:paraId="249CFD31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Bodoc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9FC1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80C04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1C83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C0E14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4CC0A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697A" w14:paraId="22D39096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6A33D" w14:textId="77777777" w:rsidR="001E697A" w:rsidRDefault="001E697A" w:rsidP="001E697A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1603C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5A80C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CD4C9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Malnaș Băi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C09BE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EBF5A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FA6CE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EEEC6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AF5C7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7925C3E3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E944C" w14:textId="77777777" w:rsidR="001E697A" w:rsidRDefault="001E697A" w:rsidP="001E697A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BFE3A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78+300</w:t>
            </w:r>
          </w:p>
          <w:p w14:paraId="4604D00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78+500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CCDDE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2A221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Tușnad Sat –</w:t>
            </w:r>
          </w:p>
          <w:p w14:paraId="6BF295B7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Sânsimion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6837E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F55E8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F9D0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7867C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F0954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697A" w14:paraId="453311D0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8DCA4" w14:textId="77777777" w:rsidR="001E697A" w:rsidRDefault="001E697A" w:rsidP="001E697A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55F1C" w14:textId="77777777" w:rsidR="001E697A" w:rsidRDefault="001E697A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92+000</w:t>
            </w:r>
          </w:p>
          <w:p w14:paraId="676EA5B6" w14:textId="77777777" w:rsidR="001E697A" w:rsidRDefault="001E697A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92+500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830BA" w14:textId="77777777" w:rsidR="001E697A" w:rsidRDefault="001E697A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221D7" w14:textId="77777777" w:rsidR="001E697A" w:rsidRDefault="001E697A" w:rsidP="00CC26A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Sâncrăieni -</w:t>
            </w:r>
          </w:p>
          <w:p w14:paraId="02691FE2" w14:textId="77777777" w:rsidR="001E697A" w:rsidRDefault="001E697A" w:rsidP="00CC26A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Miercurea Ciuc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8CE70" w14:textId="77777777" w:rsidR="001E697A" w:rsidRDefault="001E697A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44E0C" w14:textId="77777777" w:rsidR="001E697A" w:rsidRDefault="001E697A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2E50B" w14:textId="77777777" w:rsidR="001E697A" w:rsidRDefault="001E697A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9CA29" w14:textId="77777777" w:rsidR="001E697A" w:rsidRPr="00F6236C" w:rsidRDefault="001E697A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D67C8" w14:textId="77777777" w:rsidR="001E697A" w:rsidRDefault="001E697A" w:rsidP="00CC26A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697A" w14:paraId="2FFFF08A" w14:textId="77777777">
        <w:trPr>
          <w:cantSplit/>
          <w:trHeight w:val="29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F2E34" w14:textId="77777777" w:rsidR="001E697A" w:rsidRDefault="001E697A" w:rsidP="001E697A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C725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B00DE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D2441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Miercurea Ciuc</w:t>
            </w:r>
          </w:p>
          <w:p w14:paraId="3964C92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49FAC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E7B86" w14:textId="77777777" w:rsidR="001E697A" w:rsidRPr="00514DA4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5AF0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96ACD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31595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696AA2CD" w14:textId="77777777">
        <w:trPr>
          <w:cantSplit/>
          <w:trHeight w:val="29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B97E8" w14:textId="77777777" w:rsidR="001E697A" w:rsidRDefault="001E697A" w:rsidP="001E697A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F547C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8CB2D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744AD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Siculeni grupa D, linia 3D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29E0E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078646A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sch.17</w:t>
            </w:r>
          </w:p>
          <w:p w14:paraId="4550ED5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4CAD6AA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vârf </w:t>
            </w:r>
          </w:p>
          <w:p w14:paraId="33E0AEC1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CFD27" w14:textId="77777777" w:rsidR="001E697A" w:rsidRPr="00514DA4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88F3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C21B4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5CA9C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2116B430" w14:textId="77777777">
        <w:trPr>
          <w:cantSplit/>
          <w:trHeight w:val="225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49466" w14:textId="77777777" w:rsidR="001E697A" w:rsidRDefault="001E697A" w:rsidP="001E697A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DE58B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BF330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D75A4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Siculeni</w:t>
            </w:r>
          </w:p>
          <w:p w14:paraId="2597026D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Grupele B şi D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4CE0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73EC0">
              <w:rPr>
                <w:b/>
                <w:bCs/>
                <w:sz w:val="18"/>
                <w:szCs w:val="18"/>
                <w:lang w:val="ro-RO"/>
              </w:rPr>
              <w:t xml:space="preserve">Începând </w:t>
            </w:r>
            <w:r>
              <w:rPr>
                <w:b/>
                <w:bCs/>
                <w:sz w:val="20"/>
                <w:lang w:val="ro-RO"/>
              </w:rPr>
              <w:t xml:space="preserve"> de la călcâi sch. 40 </w:t>
            </w:r>
          </w:p>
          <w:p w14:paraId="43A02EB1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călcâi sch. 44 și peste toate ap. de cale Cap </w:t>
            </w:r>
            <w:r w:rsidRPr="00273EC0">
              <w:rPr>
                <w:b/>
                <w:bCs/>
                <w:sz w:val="18"/>
                <w:szCs w:val="18"/>
                <w:lang w:val="ro-RO"/>
              </w:rPr>
              <w:t>Y, grup</w:t>
            </w:r>
            <w:r>
              <w:rPr>
                <w:b/>
                <w:bCs/>
                <w:sz w:val="18"/>
                <w:szCs w:val="18"/>
                <w:lang w:val="ro-RO"/>
              </w:rPr>
              <w:t>ele</w:t>
            </w:r>
          </w:p>
          <w:p w14:paraId="732C21D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73EC0">
              <w:rPr>
                <w:b/>
                <w:bCs/>
                <w:sz w:val="18"/>
                <w:szCs w:val="18"/>
                <w:lang w:val="ro-RO"/>
              </w:rPr>
              <w:t>B și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AA092" w14:textId="77777777" w:rsidR="001E697A" w:rsidRPr="00514DA4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</w:t>
            </w:r>
            <w:r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F0A3C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869BF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DCF4F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peste toate aparatele de cale din cap Y şi liniile de legătură, 1D - 4D şi liniile 5B - 11B.</w:t>
            </w:r>
          </w:p>
        </w:tc>
      </w:tr>
      <w:tr w:rsidR="001E697A" w14:paraId="6095945F" w14:textId="77777777">
        <w:trPr>
          <w:cantSplit/>
          <w:trHeight w:val="225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B4889" w14:textId="77777777" w:rsidR="001E697A" w:rsidRDefault="001E697A" w:rsidP="001E697A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AB6D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105+100</w:t>
            </w:r>
          </w:p>
          <w:p w14:paraId="3D74B969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9B541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B5CBA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Siculeni -</w:t>
            </w:r>
          </w:p>
          <w:p w14:paraId="00110472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Mădăraş Ciuc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437B9" w14:textId="77777777" w:rsidR="001E697A" w:rsidRPr="00273EC0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A716C" w14:textId="77777777" w:rsidR="001E697A" w:rsidRPr="00514DA4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E331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A16AC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4BC39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697A" w14:paraId="6AE6121A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9ED28" w14:textId="77777777" w:rsidR="001E697A" w:rsidRDefault="001E697A" w:rsidP="001E697A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BFFE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54218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5724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Mădăraş Ciuc</w:t>
            </w:r>
          </w:p>
          <w:p w14:paraId="6A8CF1CA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4CBFE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2A18B" w14:textId="77777777" w:rsidR="001E697A" w:rsidRPr="00514DA4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C3C4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0F6B0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48CAF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45CD9C76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16B74" w14:textId="77777777" w:rsidR="001E697A" w:rsidRDefault="001E697A" w:rsidP="001E697A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40C4C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87A34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4F86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Oltului</w:t>
            </w:r>
          </w:p>
          <w:p w14:paraId="559972C2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46E4A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809B7" w14:textId="77777777" w:rsidR="001E697A" w:rsidRPr="00514DA4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97CA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F33CF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367B1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0C739659" w14:textId="77777777">
        <w:trPr>
          <w:cantSplit/>
          <w:trHeight w:val="18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82651" w14:textId="77777777" w:rsidR="001E697A" w:rsidRDefault="001E697A" w:rsidP="001E697A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2EE41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B2522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C4406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Oltului</w:t>
            </w:r>
          </w:p>
          <w:p w14:paraId="003A5647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C88D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A1F35" w14:textId="77777777" w:rsidR="001E697A" w:rsidRPr="00514DA4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C1596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4F376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CB2CA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43A76A3E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B9931" w14:textId="77777777" w:rsidR="001E697A" w:rsidRDefault="001E697A" w:rsidP="001E697A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0C3DE" w14:textId="77777777" w:rsidR="001E697A" w:rsidRDefault="001E697A" w:rsidP="002C0CC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128+300</w:t>
            </w:r>
          </w:p>
          <w:p w14:paraId="5036F809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130+900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649AF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5A54E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Izvoru Oltului  -</w:t>
            </w:r>
          </w:p>
          <w:p w14:paraId="793355EF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Izvoru Mureșului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49F4B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FE89F" w14:textId="77777777" w:rsidR="001E697A" w:rsidRPr="00514DA4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BF69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F44F0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4755D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697A" w14:paraId="1C39615F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3B74D" w14:textId="77777777" w:rsidR="001E697A" w:rsidRDefault="001E697A" w:rsidP="001E697A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BB23C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1502F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DF13E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Mureşului</w:t>
            </w:r>
          </w:p>
          <w:p w14:paraId="11FCAD05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655F6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C7A3D" w14:textId="77777777" w:rsidR="001E697A" w:rsidRPr="00514DA4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A2EA7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CBB3A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74B87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5D900C67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93F7E" w14:textId="77777777" w:rsidR="001E697A" w:rsidRDefault="001E697A" w:rsidP="001E697A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5B7A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2D383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926A1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Mureşului</w:t>
            </w:r>
          </w:p>
          <w:p w14:paraId="658BA063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4F51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C7A1B" w14:textId="77777777" w:rsidR="001E697A" w:rsidRPr="00514DA4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54177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D3C09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4FBE3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12BA6C8A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8BC8E" w14:textId="77777777" w:rsidR="001E697A" w:rsidRDefault="001E697A" w:rsidP="001E697A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69E6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131+311</w:t>
            </w:r>
          </w:p>
          <w:p w14:paraId="2C18ABC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141+440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254E5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FB51A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830247">
              <w:rPr>
                <w:b/>
                <w:bCs/>
                <w:sz w:val="19"/>
                <w:szCs w:val="19"/>
                <w:lang w:val="ro-RO"/>
              </w:rPr>
              <w:t xml:space="preserve">Ax st. Izvoru Mureşului- </w:t>
            </w:r>
            <w:r w:rsidRPr="00FD4385">
              <w:rPr>
                <w:b/>
                <w:bCs/>
                <w:sz w:val="20"/>
                <w:szCs w:val="20"/>
                <w:lang w:val="ro-RO"/>
              </w:rPr>
              <w:t>Ax st. Voșlobeni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36D1B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D634D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7472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2911E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60AD6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30311427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2B7D6" w14:textId="77777777" w:rsidR="001E697A" w:rsidRDefault="001E697A" w:rsidP="001E697A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34E1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142+000</w:t>
            </w:r>
          </w:p>
          <w:p w14:paraId="71C73E16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5D69F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7325C" w14:textId="77777777" w:rsidR="001E697A" w:rsidRPr="00830247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19"/>
                <w:szCs w:val="19"/>
                <w:lang w:val="ro-RO"/>
              </w:rPr>
              <w:t xml:space="preserve">St. </w:t>
            </w:r>
            <w:r w:rsidRPr="00BB201D">
              <w:rPr>
                <w:b/>
                <w:bCs/>
                <w:sz w:val="19"/>
                <w:szCs w:val="19"/>
                <w:lang w:val="ro-RO"/>
              </w:rPr>
              <w:t>Voșlăbeni, linia 3 directă cap Y, peste schimbatării de cale nr. 12 si 24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3A76C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AB653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14AB1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B5F83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BFE21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697A" w14:paraId="0355A8FD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EDFAD" w14:textId="77777777" w:rsidR="001E697A" w:rsidRDefault="001E697A" w:rsidP="001E697A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7E2F0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146+300</w:t>
            </w:r>
          </w:p>
          <w:p w14:paraId="2509EB07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146+600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A3D38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B405F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FD4385">
              <w:rPr>
                <w:b/>
                <w:bCs/>
                <w:sz w:val="20"/>
                <w:szCs w:val="20"/>
                <w:lang w:val="ro-RO"/>
              </w:rPr>
              <w:t>Voșlobeni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 -</w:t>
            </w:r>
          </w:p>
          <w:p w14:paraId="59C14ABC" w14:textId="77777777" w:rsidR="001E697A" w:rsidRPr="00830247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Gheorgheni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D0069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5AE7B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3ABE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79E0F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75BB3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697A" w14:paraId="64C484EB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0A5EA" w14:textId="77777777" w:rsidR="001E697A" w:rsidRDefault="001E697A" w:rsidP="001E697A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9B7BC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A63D6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4FFF5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Gheorgheni</w:t>
            </w:r>
          </w:p>
          <w:p w14:paraId="33EC0D1B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F9A0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3DFFF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505FE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3AF46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7EDA4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4558AD48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C0B21" w14:textId="77777777" w:rsidR="001E697A" w:rsidRDefault="001E697A" w:rsidP="001E697A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3D01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22FA2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A45AC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Gheorgheni</w:t>
            </w:r>
          </w:p>
          <w:p w14:paraId="59BFBFEF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315C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67676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B758B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925D2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CB858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075744D1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C8E87" w14:textId="77777777" w:rsidR="001E697A" w:rsidRDefault="001E697A" w:rsidP="001E697A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4B60B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155+200</w:t>
            </w:r>
          </w:p>
          <w:p w14:paraId="6AF8BE80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155+400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1341A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8B02D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BB201D">
              <w:rPr>
                <w:b/>
                <w:bCs/>
                <w:sz w:val="20"/>
                <w:lang w:val="ro-RO"/>
              </w:rPr>
              <w:t>Lăzarea, linia 3 directă, cap. Y , peste schimbătorii de cale nr. 2 si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B62F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FCB62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A56E6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4AFC4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7AF92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697A" w14:paraId="47CAB567" w14:textId="77777777">
        <w:trPr>
          <w:cantSplit/>
          <w:trHeight w:val="5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7B20F" w14:textId="77777777" w:rsidR="001E697A" w:rsidRDefault="001E697A" w:rsidP="001E697A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6C2C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AA075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A9ED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Lăzarea</w:t>
            </w:r>
          </w:p>
          <w:p w14:paraId="1DFB8A8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D0A6B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5945E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9D0C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A90EC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67D88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22FE9B51" w14:textId="77777777">
        <w:trPr>
          <w:cantSplit/>
          <w:trHeight w:val="5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E18F1" w14:textId="77777777" w:rsidR="001E697A" w:rsidRDefault="001E697A" w:rsidP="001E697A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FBE4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161+750</w:t>
            </w:r>
          </w:p>
          <w:p w14:paraId="54A4674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161+950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A66A2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020E8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BB201D">
              <w:rPr>
                <w:b/>
                <w:bCs/>
                <w:sz w:val="20"/>
                <w:lang w:val="ro-RO"/>
              </w:rPr>
              <w:t>Ditrău, linia 3 directă, cap. X , peste schimbătorii de cale nr. 1 si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B25C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4C6F7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1C7D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BB82D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57DF9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697A" w14:paraId="7F06785F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92E72" w14:textId="77777777" w:rsidR="001E697A" w:rsidRDefault="001E697A" w:rsidP="001E697A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791D9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301C8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8283B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Ditrău</w:t>
            </w:r>
          </w:p>
          <w:p w14:paraId="639C195A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57B31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3FD69" w14:textId="77777777" w:rsidR="001E697A" w:rsidRPr="00514DA4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D93AA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6B79A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E566D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72691022" w14:textId="77777777">
        <w:trPr>
          <w:cantSplit/>
          <w:trHeight w:val="3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4E08E" w14:textId="77777777" w:rsidR="001E697A" w:rsidRDefault="001E697A" w:rsidP="001E697A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76DCC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BE628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9451B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Subcetate Mureș</w:t>
            </w:r>
          </w:p>
          <w:p w14:paraId="550CD59A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B690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8596D" w14:textId="77777777" w:rsidR="001E697A" w:rsidRPr="00514DA4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B936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37492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BD2D1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643643B" w14:textId="77777777" w:rsidR="001E697A" w:rsidRPr="000D7AA7" w:rsidRDefault="001E697A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0D7AA7">
              <w:rPr>
                <w:b/>
                <w:bCs/>
                <w:iCs/>
                <w:sz w:val="20"/>
                <w:lang w:val="ro-RO"/>
              </w:rPr>
              <w:t>Se interzice circulația t</w:t>
            </w:r>
            <w:r>
              <w:rPr>
                <w:b/>
                <w:bCs/>
                <w:iCs/>
                <w:sz w:val="20"/>
                <w:lang w:val="ro-RO"/>
              </w:rPr>
              <w:t>r</w:t>
            </w:r>
            <w:r w:rsidRPr="000D7AA7">
              <w:rPr>
                <w:b/>
                <w:bCs/>
                <w:iCs/>
                <w:sz w:val="20"/>
                <w:lang w:val="ro-RO"/>
              </w:rPr>
              <w:t>enurilor de marfă.</w:t>
            </w:r>
          </w:p>
        </w:tc>
      </w:tr>
      <w:tr w:rsidR="001E697A" w14:paraId="25DEDDCC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CED59" w14:textId="77777777" w:rsidR="001E697A" w:rsidRDefault="001E697A" w:rsidP="001E697A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A590E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7533E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12D64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Topliţa</w:t>
            </w:r>
          </w:p>
          <w:p w14:paraId="4947343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9EDA1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E0B4F" w14:textId="77777777" w:rsidR="001E697A" w:rsidRPr="00514DA4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4BD07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47B86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3B68B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697A" w14:paraId="415653E7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F92C7" w14:textId="77777777" w:rsidR="001E697A" w:rsidRDefault="001E697A" w:rsidP="001E697A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EDAE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184+340</w:t>
            </w:r>
          </w:p>
          <w:p w14:paraId="168168A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193+435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97F9F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2019C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Toplița –</w:t>
            </w:r>
          </w:p>
          <w:p w14:paraId="21C4611D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 Stânceni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E6C2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7ED1B" w14:textId="77777777" w:rsidR="001E697A" w:rsidRPr="00514DA4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015F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6EFC1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8AF34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63C49812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DA20E" w14:textId="77777777" w:rsidR="001E697A" w:rsidRDefault="001E697A" w:rsidP="001E697A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EC47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3A061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CAE63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Aluniş Mureş</w:t>
            </w:r>
          </w:p>
          <w:p w14:paraId="640ADD43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73041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D62EA1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AF182" w14:textId="77777777" w:rsidR="001E697A" w:rsidRPr="00514DA4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FE5D0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03162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347C2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697A" w14:paraId="687783CF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AC608" w14:textId="77777777" w:rsidR="001E697A" w:rsidRDefault="001E697A" w:rsidP="001E697A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BCC11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245+050</w:t>
            </w:r>
          </w:p>
          <w:p w14:paraId="7CB073A0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0BDF5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42B28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Aluniş Mureş -</w:t>
            </w:r>
          </w:p>
          <w:p w14:paraId="0B487E7E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Reghin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95D0B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374D2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55FA7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34874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F9297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Cu inductori de </w:t>
            </w:r>
          </w:p>
          <w:p w14:paraId="2357557E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2000 Hz. Valabilă doar pentru trenurile tip automotor</w:t>
            </w:r>
          </w:p>
        </w:tc>
      </w:tr>
      <w:tr w:rsidR="001E697A" w14:paraId="53040BFD" w14:textId="77777777">
        <w:trPr>
          <w:cantSplit/>
          <w:trHeight w:val="2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88F83" w14:textId="77777777" w:rsidR="001E697A" w:rsidRDefault="001E697A" w:rsidP="001E697A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6835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93F8E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7DED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1E9B9C32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3E5D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57017" w14:textId="77777777" w:rsidR="001E697A" w:rsidRPr="00514DA4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9F1A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78E13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2278D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72952002" w14:textId="77777777">
        <w:trPr>
          <w:cantSplit/>
          <w:trHeight w:val="12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CBDFC" w14:textId="77777777" w:rsidR="001E697A" w:rsidRDefault="001E697A" w:rsidP="001E697A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15BAA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670E8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6608D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1A12ED32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26730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D75FA" w14:textId="77777777" w:rsidR="001E697A" w:rsidRPr="00514DA4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3D3F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82E0F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BC22D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697A" w14:paraId="2DB292D3" w14:textId="77777777">
        <w:trPr>
          <w:cantSplit/>
          <w:trHeight w:val="1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9E536" w14:textId="77777777" w:rsidR="001E697A" w:rsidRDefault="001E697A" w:rsidP="001E697A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B257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8AF01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E875E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21BBD80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A29FA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93B95" w14:textId="77777777" w:rsidR="001E697A" w:rsidRPr="00514DA4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F7BDA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F20ED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F0FEB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pe teren. </w:t>
            </w:r>
          </w:p>
        </w:tc>
      </w:tr>
      <w:tr w:rsidR="001E697A" w14:paraId="5CE7D0D9" w14:textId="77777777">
        <w:trPr>
          <w:cantSplit/>
          <w:trHeight w:val="29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76412" w14:textId="77777777" w:rsidR="001E697A" w:rsidRDefault="001E697A" w:rsidP="001E697A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6E1F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71832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805BE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Dumbrăvioara</w:t>
            </w:r>
          </w:p>
          <w:p w14:paraId="7D50F9C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A2FA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27362" w14:textId="77777777" w:rsidR="001E697A" w:rsidRPr="00514DA4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1310B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366EA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FD26A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</w:tc>
      </w:tr>
      <w:tr w:rsidR="001E697A" w14:paraId="4ACBE7E2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400B7" w14:textId="77777777" w:rsidR="001E697A" w:rsidRDefault="001E697A" w:rsidP="001E697A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C508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977DF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88E8A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1068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8B3F39C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și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58110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51109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B7863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63A04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9.</w:t>
            </w:r>
          </w:p>
          <w:p w14:paraId="0D9C934F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5E204217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BAD0F" w14:textId="77777777" w:rsidR="001E697A" w:rsidRDefault="001E697A" w:rsidP="001E697A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AD7C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44055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4FDAD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4DF5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808F26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 şi 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96065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3D4E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AEC45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6EACF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6 şi 7.</w:t>
            </w:r>
          </w:p>
          <w:p w14:paraId="1A3AD594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0F69CBCF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45675" w14:textId="77777777" w:rsidR="001E697A" w:rsidRDefault="001E697A" w:rsidP="001E697A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581C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05667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FA694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  <w:p w14:paraId="65364A97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85FF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7DE764A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CF1F9" w14:textId="77777777" w:rsidR="001E697A" w:rsidRPr="00514DA4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BA3D0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851E8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B07F8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2DDBB5F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7 .</w:t>
            </w:r>
          </w:p>
        </w:tc>
      </w:tr>
      <w:tr w:rsidR="001E697A" w14:paraId="7A45464B" w14:textId="77777777">
        <w:trPr>
          <w:cantSplit/>
          <w:trHeight w:val="143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C82B1" w14:textId="77777777" w:rsidR="001E697A" w:rsidRDefault="001E697A" w:rsidP="001E697A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E9D8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D82EE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4C439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 Sud</w:t>
            </w:r>
          </w:p>
          <w:p w14:paraId="3D58776E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A7DB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</w:t>
            </w:r>
          </w:p>
          <w:p w14:paraId="0FE4F221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cale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99502" w14:textId="77777777" w:rsidR="001E697A" w:rsidRPr="00514DA4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65056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4A837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62FED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4D99128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9A2814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2 - 12.</w:t>
            </w:r>
          </w:p>
        </w:tc>
      </w:tr>
      <w:tr w:rsidR="001E697A" w14:paraId="29EA0033" w14:textId="77777777">
        <w:trPr>
          <w:cantSplit/>
          <w:trHeight w:val="196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6A77A" w14:textId="77777777" w:rsidR="001E697A" w:rsidRDefault="001E697A" w:rsidP="001E697A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3D37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3E4B3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9A5E1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 Mureş Sud</w:t>
            </w:r>
          </w:p>
          <w:p w14:paraId="7C8D9681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3D71C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de cale </w:t>
            </w:r>
          </w:p>
          <w:p w14:paraId="7FF03DE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50830" w14:textId="77777777" w:rsidR="001E697A" w:rsidRPr="00514DA4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7F7C7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934B5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7CC0F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C9C4026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155F6CE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2 - 12.</w:t>
            </w:r>
          </w:p>
        </w:tc>
      </w:tr>
      <w:tr w:rsidR="001E697A" w14:paraId="417043E0" w14:textId="77777777">
        <w:trPr>
          <w:cantSplit/>
          <w:trHeight w:val="3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66352" w14:textId="77777777" w:rsidR="001E697A" w:rsidRDefault="001E697A" w:rsidP="001E697A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CFC8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FD825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40A3D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Războieni</w:t>
            </w:r>
          </w:p>
          <w:p w14:paraId="1279975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E80AC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A8B318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 şi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90415" w14:textId="77777777" w:rsidR="001E697A" w:rsidRPr="00514DA4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E57E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EC3DC" w14:textId="77777777" w:rsidR="001E697A" w:rsidRPr="00F6236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C9655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32FF253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7 și  8.</w:t>
            </w:r>
          </w:p>
        </w:tc>
      </w:tr>
    </w:tbl>
    <w:p w14:paraId="0AE8CD88" w14:textId="77777777" w:rsidR="001E697A" w:rsidRDefault="001E697A">
      <w:pPr>
        <w:spacing w:before="40" w:after="40" w:line="192" w:lineRule="auto"/>
        <w:ind w:right="57"/>
        <w:rPr>
          <w:sz w:val="20"/>
          <w:lang w:val="ro-RO"/>
        </w:rPr>
      </w:pPr>
    </w:p>
    <w:p w14:paraId="66A4CB0C" w14:textId="77777777" w:rsidR="001E697A" w:rsidRDefault="001E697A" w:rsidP="00380064">
      <w:pPr>
        <w:pStyle w:val="Heading1"/>
        <w:spacing w:line="360" w:lineRule="auto"/>
      </w:pPr>
      <w:r>
        <w:t>LINIA 500</w:t>
      </w:r>
    </w:p>
    <w:p w14:paraId="5B0E77DB" w14:textId="77777777" w:rsidR="001E697A" w:rsidRPr="00071303" w:rsidRDefault="001E697A" w:rsidP="00CE2DE0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PLOIEŞTI  SUD - ADJUD - VICŞANI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61"/>
        <w:gridCol w:w="2197"/>
        <w:gridCol w:w="870"/>
        <w:gridCol w:w="754"/>
        <w:gridCol w:w="870"/>
        <w:gridCol w:w="754"/>
        <w:gridCol w:w="2492"/>
      </w:tblGrid>
      <w:tr w:rsidR="001E697A" w14:paraId="13DFFB03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8E6FF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2A7B1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81015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DED37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Est</w:t>
            </w:r>
          </w:p>
          <w:p w14:paraId="63222CEC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7 A abătută, </w:t>
            </w:r>
          </w:p>
          <w:p w14:paraId="312240B0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86972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</w:t>
            </w:r>
          </w:p>
          <w:p w14:paraId="6591F528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50 pe lungi-mea de 320 m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6E8F5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3C84A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764B8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FDCA1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E697A" w14:paraId="52C8A50B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D527F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292A7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0D333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3571E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Est</w:t>
            </w:r>
          </w:p>
          <w:p w14:paraId="20220306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</w:t>
            </w:r>
          </w:p>
          <w:p w14:paraId="53DAD0F3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zonă aparate de cale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ED6F8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17, 19, 25, 31, 33 </w:t>
            </w:r>
          </w:p>
          <w:p w14:paraId="5ED98FA8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8F646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CB7E4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78536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E4B38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E697A" w14:paraId="68F99988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08104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2777B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67+200</w:t>
            </w:r>
          </w:p>
          <w:p w14:paraId="407E7B6E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68+200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20B51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912E5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Ploieşti Est - </w:t>
            </w:r>
            <w:r w:rsidRPr="0008670B">
              <w:rPr>
                <w:b/>
                <w:bCs/>
                <w:sz w:val="19"/>
                <w:szCs w:val="19"/>
              </w:rPr>
              <w:t>Valea Călugărească</w:t>
            </w: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6A752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DBD3F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1E62A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7AFA6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A5DB4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E697A" w14:paraId="1FF6F076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3D9C3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5E222" w14:textId="77777777" w:rsidR="001E697A" w:rsidRDefault="001E697A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11973" w14:textId="77777777" w:rsidR="001E697A" w:rsidRPr="00D33E71" w:rsidRDefault="001E697A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A4E96" w14:textId="77777777" w:rsidR="001E697A" w:rsidRDefault="001E697A" w:rsidP="0029005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Ploieşti Est - </w:t>
            </w:r>
            <w:r w:rsidRPr="0008670B">
              <w:rPr>
                <w:b/>
                <w:bCs/>
                <w:sz w:val="19"/>
                <w:szCs w:val="19"/>
              </w:rPr>
              <w:t>Valea Călugărească</w:t>
            </w: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58311" w14:textId="77777777" w:rsidR="001E697A" w:rsidRDefault="001E697A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21452" w14:textId="77777777" w:rsidR="001E697A" w:rsidRDefault="001E697A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25A4A" w14:textId="77777777" w:rsidR="001E697A" w:rsidRDefault="001E697A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67+200</w:t>
            </w:r>
          </w:p>
          <w:p w14:paraId="1CBEB42F" w14:textId="77777777" w:rsidR="001E697A" w:rsidRDefault="001E697A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67+450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326BF" w14:textId="77777777" w:rsidR="001E697A" w:rsidRPr="00D33E71" w:rsidRDefault="001E697A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245A8" w14:textId="77777777" w:rsidR="001E697A" w:rsidRDefault="001E697A" w:rsidP="0029005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E697A" w14:paraId="16068831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39BB5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95B79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71+100</w:t>
            </w:r>
          </w:p>
          <w:p w14:paraId="5AA7204D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72+000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F00D0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F1969" w14:textId="77777777" w:rsidR="001E697A" w:rsidRPr="0008670B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19"/>
                <w:szCs w:val="19"/>
              </w:rPr>
            </w:pPr>
            <w:r w:rsidRPr="0008670B">
              <w:rPr>
                <w:b/>
                <w:bCs/>
                <w:sz w:val="19"/>
                <w:szCs w:val="19"/>
              </w:rPr>
              <w:t>Hm Valea Călugărească</w:t>
            </w:r>
          </w:p>
          <w:p w14:paraId="211E8F90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inclusiv zona aparatelor de cale</w:t>
            </w:r>
          </w:p>
          <w:p w14:paraId="2C76468E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D8040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E0474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DDF90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64FE1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37043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E697A" w:rsidRPr="00456545" w14:paraId="13ABF53D" w14:textId="77777777" w:rsidTr="004727FB">
        <w:trPr>
          <w:cantSplit/>
          <w:trHeight w:val="106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38F14" w14:textId="77777777" w:rsidR="001E697A" w:rsidRPr="00456545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4AC7D" w14:textId="77777777" w:rsidR="001E697A" w:rsidRPr="00456545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9F00F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B2F38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Valea Călugărească</w:t>
            </w:r>
          </w:p>
          <w:p w14:paraId="3B9F1A90" w14:textId="77777777" w:rsidR="001E697A" w:rsidRPr="00456545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AC806" w14:textId="77777777" w:rsidR="001E697A" w:rsidRPr="00456545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8737C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325B4" w14:textId="77777777" w:rsidR="001E697A" w:rsidRPr="00456545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A3313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61ABA" w14:textId="77777777" w:rsidR="001E697A" w:rsidRPr="00456545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E697A" w:rsidRPr="00456545" w14:paraId="4F3C9438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BEA52" w14:textId="77777777" w:rsidR="001E697A" w:rsidRPr="00456545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923DE" w14:textId="77777777" w:rsidR="001E697A" w:rsidRPr="00456545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1D62A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1CCEB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Valea Călugărească</w:t>
            </w:r>
          </w:p>
          <w:p w14:paraId="384F2E09" w14:textId="77777777" w:rsidR="001E697A" w:rsidRPr="00456545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5E0DE" w14:textId="77777777" w:rsidR="001E697A" w:rsidRPr="00456545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07713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4BFE3" w14:textId="77777777" w:rsidR="001E697A" w:rsidRPr="00456545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232D9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557F8" w14:textId="77777777" w:rsidR="001E697A" w:rsidRPr="00456545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E697A" w:rsidRPr="00456545" w14:paraId="52C1CFF0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EFAFD" w14:textId="77777777" w:rsidR="001E697A" w:rsidRPr="00456545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FA329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19E34146" w14:textId="77777777" w:rsidR="001E697A" w:rsidRPr="00456545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BEB21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81C85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5DBAD163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FB036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7E67B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1AE82" w14:textId="77777777" w:rsidR="001E697A" w:rsidRPr="00456545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0A96A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00878" w14:textId="77777777" w:rsidR="001E697A" w:rsidRPr="00456545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E697A" w:rsidRPr="00456545" w14:paraId="0190417A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31D0D" w14:textId="77777777" w:rsidR="001E697A" w:rsidRPr="00456545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E6705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551308DA" w14:textId="77777777" w:rsidR="001E697A" w:rsidRPr="00456545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76B76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266A9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4A591E3C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9D084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1474C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9054E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5A5D3AE1" w14:textId="77777777" w:rsidR="001E697A" w:rsidRPr="00456545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8B6C2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81554" w14:textId="77777777" w:rsidR="001E697A" w:rsidRPr="004143AF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3DD72416" w14:textId="77777777" w:rsidR="001E697A" w:rsidRPr="00A3090B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A3090B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E697A" w:rsidRPr="00456545" w14:paraId="15965DFC" w14:textId="77777777">
        <w:trPr>
          <w:cantSplit/>
          <w:trHeight w:val="153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CA4DD" w14:textId="77777777" w:rsidR="001E697A" w:rsidRPr="00456545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D66F6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3C4F3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74458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1615A1F1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Cricov,</w:t>
            </w:r>
          </w:p>
          <w:p w14:paraId="56F246FB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Hm Cricov </w:t>
            </w:r>
          </w:p>
          <w:p w14:paraId="279A0060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directă și  Cricov - Inotești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D19A5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DC6AD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BBEBB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0730C449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6C868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33E35" w14:textId="77777777" w:rsidR="001E697A" w:rsidRPr="004143AF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1E697A" w:rsidRPr="00456545" w14:paraId="1D04B8E2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04126" w14:textId="77777777" w:rsidR="001E697A" w:rsidRPr="00456545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015E9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573F1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DDEC3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Cricov </w:t>
            </w:r>
          </w:p>
          <w:p w14:paraId="18179C22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D8E28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54D36B26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269BE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F8F2B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422BD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57664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F21B7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48BA9FB" w14:textId="77777777" w:rsidR="001E697A" w:rsidRPr="005F21B7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F21B7">
              <w:rPr>
                <w:b/>
                <w:bCs/>
                <w:i/>
                <w:iCs/>
                <w:sz w:val="20"/>
              </w:rPr>
              <w:t>la liniile 4 și 5 Cap Y.</w:t>
            </w:r>
          </w:p>
        </w:tc>
      </w:tr>
      <w:tr w:rsidR="001E697A" w:rsidRPr="00456545" w14:paraId="6BE344CE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58081" w14:textId="77777777" w:rsidR="001E697A" w:rsidRPr="00456545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FBCDC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D489F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7C99D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Inotești </w:t>
            </w:r>
          </w:p>
          <w:p w14:paraId="3B2E5B4F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1C647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33D0972B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 /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40C62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BFB8C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DEB92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32558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E8C6A9F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și 5 Cap X.</w:t>
            </w:r>
          </w:p>
        </w:tc>
      </w:tr>
      <w:tr w:rsidR="001E697A" w:rsidRPr="00456545" w14:paraId="0DCC892A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3742C" w14:textId="77777777" w:rsidR="001E697A" w:rsidRPr="00456545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C6DAA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7D6A4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24126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Mizil</w:t>
            </w:r>
          </w:p>
          <w:p w14:paraId="23EA140A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F972D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7F27877D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5C710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28601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BC25B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C0FC6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FA5FC4B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și 5 Cap Y.</w:t>
            </w:r>
          </w:p>
        </w:tc>
      </w:tr>
      <w:tr w:rsidR="001E697A" w:rsidRPr="00456545" w14:paraId="1D83B9AF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6C168" w14:textId="77777777" w:rsidR="001E697A" w:rsidRPr="00456545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6B8FA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334F2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317DB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Ulmeni</w:t>
            </w:r>
          </w:p>
          <w:p w14:paraId="6E9714C8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52FE6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230B4C1E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3F245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1EC9A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E97E1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5549A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CDB64D2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4 și 5 st. Ulmeni, </w:t>
            </w:r>
          </w:p>
          <w:p w14:paraId="37B7B411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X.</w:t>
            </w:r>
          </w:p>
        </w:tc>
      </w:tr>
      <w:tr w:rsidR="001E697A" w:rsidRPr="00456545" w14:paraId="1358A4BF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72951" w14:textId="77777777" w:rsidR="001E697A" w:rsidRPr="00456545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8F1DA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3017A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C7186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Ulmeni, zonă aparate cale Cap. Y, peste sch.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BF11B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D60F6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DBA80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113+050</w:t>
            </w:r>
          </w:p>
          <w:p w14:paraId="28A8812A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FF8BB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5FAEB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  <w:r>
              <w:rPr>
                <w:b/>
                <w:bCs/>
                <w:sz w:val="20"/>
              </w:rPr>
              <w:t xml:space="preserve">peste sch. 4 Cap. Y </w:t>
            </w:r>
          </w:p>
          <w:p w14:paraId="4F97F32B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sz w:val="20"/>
              </w:rPr>
              <w:t>St. Ulmeni</w:t>
            </w:r>
          </w:p>
        </w:tc>
      </w:tr>
      <w:tr w:rsidR="001E697A" w14:paraId="2E1CE8CF" w14:textId="77777777" w:rsidTr="004727FB">
        <w:trPr>
          <w:cantSplit/>
          <w:trHeight w:val="132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4EAFC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796D9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2B961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EA111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5595F96B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E5B9A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 </w:t>
            </w:r>
          </w:p>
          <w:p w14:paraId="715D2C10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 / 70</w:t>
            </w:r>
          </w:p>
          <w:p w14:paraId="1E704B3D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32C84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F971F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571EE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08010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34DE664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1E8C587B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6 - 10 </w:t>
            </w:r>
          </w:p>
          <w:p w14:paraId="092B2B79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</w:t>
            </w:r>
          </w:p>
          <w:p w14:paraId="582F6AB1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şi diagonala 54 - 70. </w:t>
            </w:r>
          </w:p>
        </w:tc>
      </w:tr>
      <w:tr w:rsidR="001E697A" w14:paraId="2E8363D5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C253E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D7F69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DA85A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049ED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48310301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D2B83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7A8AF483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56 / 60</w:t>
            </w:r>
          </w:p>
          <w:p w14:paraId="3FD34112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43691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E2926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D73CA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FF62F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5042ED5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diagonala 52 - 60 </w:t>
            </w:r>
          </w:p>
          <w:p w14:paraId="4C857F57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și intrări - ieșiri </w:t>
            </w:r>
          </w:p>
          <w:p w14:paraId="3872FDE7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6 - 15. </w:t>
            </w:r>
          </w:p>
        </w:tc>
      </w:tr>
      <w:tr w:rsidR="001E697A" w14:paraId="10950A94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99EDA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FB4B5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128+750</w:t>
            </w:r>
          </w:p>
          <w:p w14:paraId="417487B4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6E4D3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543BA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Buzău,</w:t>
            </w:r>
          </w:p>
          <w:p w14:paraId="4D03FE93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 Cap Y,</w:t>
            </w:r>
          </w:p>
          <w:p w14:paraId="2D4A3C99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zonă aparate de cale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38257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C0564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7B99A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80E7B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04DBD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9432952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30, 18, 14, 12, 10 Cap Y.</w:t>
            </w:r>
          </w:p>
        </w:tc>
      </w:tr>
      <w:tr w:rsidR="001E697A" w14:paraId="646A1791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396CC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CF171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138+950</w:t>
            </w:r>
          </w:p>
          <w:p w14:paraId="16475405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139+250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F00BC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BF9A0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Boboc, zonă aparate de cale Cap X</w:t>
            </w:r>
          </w:p>
          <w:p w14:paraId="292433FC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1, 7, 11.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B219C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5606D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0E7BA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691E7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821C3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fir I </w:t>
            </w:r>
          </w:p>
          <w:p w14:paraId="4C93FD52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Buzău – Boboc și linia 3 directă Hm. Boboc </w:t>
            </w:r>
          </w:p>
        </w:tc>
      </w:tr>
      <w:tr w:rsidR="001E697A" w14:paraId="743D192F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6FB47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2B851" w14:textId="77777777" w:rsidR="001E697A" w:rsidRDefault="001E697A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60058" w14:textId="77777777" w:rsidR="001E697A" w:rsidRDefault="001E697A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8392B" w14:textId="77777777" w:rsidR="001E697A" w:rsidRDefault="001E697A" w:rsidP="00AC57D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Boboc, zonă aparate de cale Cap X</w:t>
            </w:r>
          </w:p>
          <w:p w14:paraId="7595CA36" w14:textId="77777777" w:rsidR="001E697A" w:rsidRDefault="001E697A" w:rsidP="00AC57D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3, 5, 9.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B5E2D" w14:textId="77777777" w:rsidR="001E697A" w:rsidRDefault="001E697A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88ED5" w14:textId="77777777" w:rsidR="001E697A" w:rsidRDefault="001E697A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C5AD7" w14:textId="77777777" w:rsidR="001E697A" w:rsidRDefault="001E697A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138+950</w:t>
            </w:r>
          </w:p>
          <w:p w14:paraId="7165E5A9" w14:textId="77777777" w:rsidR="001E697A" w:rsidRDefault="001E697A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139+250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87263" w14:textId="77777777" w:rsidR="001E697A" w:rsidRPr="00D33E71" w:rsidRDefault="001E697A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932AE" w14:textId="77777777" w:rsidR="001E697A" w:rsidRDefault="001E697A" w:rsidP="00AC57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fir II </w:t>
            </w:r>
          </w:p>
          <w:p w14:paraId="32DA1AA6" w14:textId="77777777" w:rsidR="001E697A" w:rsidRDefault="001E697A" w:rsidP="00AC57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Buzău – Boboc și linia 2 directă Hm. Boboc </w:t>
            </w:r>
          </w:p>
        </w:tc>
      </w:tr>
      <w:tr w:rsidR="001E697A" w14:paraId="066EDA56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C19D5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7E0A9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157+200</w:t>
            </w:r>
          </w:p>
          <w:p w14:paraId="41F29CE5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158+900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9CD71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B3022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08025827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Râmnicu Sărat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C94CD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564FF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07363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77442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3D2E7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E697A" w14:paraId="4051CC63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AD6BA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C9455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159+220</w:t>
            </w:r>
          </w:p>
          <w:p w14:paraId="026356E7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159+340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97D1D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186EB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3E71DDDB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8F765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7B98E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64A96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839B5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A86BC" w14:textId="77777777" w:rsidR="001E697A" w:rsidRPr="004143AF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337F93B1" w14:textId="77777777" w:rsidR="001E697A" w:rsidRPr="004143AF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FF1C46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E697A" w14:paraId="0F6A3B38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AB8B3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C707D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42D7F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242EB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41BE0CC9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D4593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2E7FA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A37EA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159+220</w:t>
            </w:r>
          </w:p>
          <w:p w14:paraId="5FEFDA88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159+340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F7B09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FC3C2" w14:textId="77777777" w:rsidR="001E697A" w:rsidRPr="004143AF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4D45F238" w14:textId="77777777" w:rsidR="001E697A" w:rsidRPr="004143AF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FF1C46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E697A" w14:paraId="3BB9174F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E83E5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6DD02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95019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295AB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Râmnicu Sărat</w:t>
            </w:r>
          </w:p>
          <w:p w14:paraId="1AD478A5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prim. - exped.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51C45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A6418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EF58A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E7CB0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21F57" w14:textId="77777777" w:rsidR="001E697A" w:rsidRPr="004143AF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1E697A" w14:paraId="41BBECFE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00F36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45878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2C2DF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A9F3B" w14:textId="77777777" w:rsidR="001E697A" w:rsidRDefault="001E697A" w:rsidP="009F551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 -</w:t>
            </w:r>
          </w:p>
          <w:p w14:paraId="12CB7972" w14:textId="77777777" w:rsidR="001E697A" w:rsidRDefault="001E697A" w:rsidP="009F551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ECA2E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F104B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0CEF6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167+650</w:t>
            </w:r>
          </w:p>
          <w:p w14:paraId="5950724E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E0A5A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00DBE" w14:textId="77777777" w:rsidR="001E697A" w:rsidRPr="004143AF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1E697A" w14:paraId="3F3D28B7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FA43D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C9B70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40B60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54D18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 -</w:t>
            </w:r>
          </w:p>
          <w:p w14:paraId="79CB8F25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F8158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1CD08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3915B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170+000</w:t>
            </w:r>
          </w:p>
          <w:p w14:paraId="4A5C4E03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9AFF7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07FA2" w14:textId="77777777" w:rsidR="001E697A" w:rsidRPr="004143AF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1E697A" w14:paraId="4169422C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FDD88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27736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40D0F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5EC5C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Sihlea</w:t>
            </w:r>
          </w:p>
          <w:p w14:paraId="0A49858E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53D14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11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4ED5A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25B4D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58F5D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995F7" w14:textId="77777777" w:rsidR="001E697A" w:rsidRPr="00534A55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Nesemnalizată pe teren.</w:t>
            </w:r>
          </w:p>
          <w:p w14:paraId="6B6ADA87" w14:textId="77777777" w:rsidR="001E697A" w:rsidRPr="00534A55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7D4E56EA" w14:textId="77777777" w:rsidR="001E697A" w:rsidRPr="004143AF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la linia 5 prim</w:t>
            </w:r>
            <w:r>
              <w:rPr>
                <w:b/>
                <w:bCs/>
                <w:i/>
                <w:sz w:val="20"/>
              </w:rPr>
              <w:t>iri</w:t>
            </w:r>
            <w:r w:rsidRPr="00534A55">
              <w:rPr>
                <w:b/>
                <w:bCs/>
                <w:i/>
                <w:sz w:val="20"/>
              </w:rPr>
              <w:t xml:space="preserve"> - exped</w:t>
            </w:r>
            <w:r>
              <w:rPr>
                <w:b/>
                <w:bCs/>
                <w:i/>
                <w:sz w:val="20"/>
              </w:rPr>
              <w:t>.</w:t>
            </w:r>
          </w:p>
        </w:tc>
      </w:tr>
      <w:tr w:rsidR="001E697A" w14:paraId="575A3B2F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C72DD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F832B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7DE43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6A1C7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Sihlea</w:t>
            </w:r>
          </w:p>
          <w:p w14:paraId="1FD94FA6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14C9F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12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56E3D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30B61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84D66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E0EA1" w14:textId="77777777" w:rsidR="001E697A" w:rsidRPr="00534A55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Nesemnalizată pe teren.</w:t>
            </w:r>
          </w:p>
          <w:p w14:paraId="067428C2" w14:textId="77777777" w:rsidR="001E697A" w:rsidRPr="00534A55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314C4E07" w14:textId="77777777" w:rsidR="001E697A" w:rsidRPr="00534A55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la linia 5 prim</w:t>
            </w:r>
            <w:r>
              <w:rPr>
                <w:b/>
                <w:bCs/>
                <w:i/>
                <w:sz w:val="20"/>
              </w:rPr>
              <w:t>iri</w:t>
            </w:r>
            <w:r w:rsidRPr="00534A55">
              <w:rPr>
                <w:b/>
                <w:bCs/>
                <w:i/>
                <w:sz w:val="20"/>
              </w:rPr>
              <w:t xml:space="preserve"> - exped</w:t>
            </w:r>
            <w:r>
              <w:rPr>
                <w:b/>
                <w:bCs/>
                <w:i/>
                <w:sz w:val="20"/>
              </w:rPr>
              <w:t>.</w:t>
            </w:r>
          </w:p>
        </w:tc>
      </w:tr>
      <w:tr w:rsidR="001E697A" w14:paraId="691C11D1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D4F58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9B192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DF645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D92CD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 -</w:t>
            </w:r>
          </w:p>
          <w:p w14:paraId="6675A53A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08B58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E90AE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1114A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177+180</w:t>
            </w:r>
          </w:p>
          <w:p w14:paraId="5F0138EB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182+620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184EF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59E70" w14:textId="77777777" w:rsidR="001E697A" w:rsidRPr="004143AF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1E697A" w14:paraId="69F106C6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464AD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7344F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EB775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0C79D" w14:textId="77777777" w:rsidR="001E697A" w:rsidRPr="000C4604" w:rsidRDefault="001E697A" w:rsidP="004727FB">
            <w:pPr>
              <w:spacing w:before="40" w:after="40" w:line="276" w:lineRule="auto"/>
              <w:ind w:left="57" w:right="57"/>
              <w:rPr>
                <w:sz w:val="20"/>
              </w:rPr>
            </w:pPr>
            <w:r>
              <w:rPr>
                <w:b/>
                <w:bCs/>
                <w:sz w:val="20"/>
              </w:rPr>
              <w:t>Hm Gugești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6B025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48405AAD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13 </w:t>
            </w:r>
          </w:p>
          <w:p w14:paraId="67E37384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37289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DB49C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6790B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E99ED" w14:textId="77777777" w:rsidR="001E697A" w:rsidRPr="000C4604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0C4604">
              <w:rPr>
                <w:b/>
                <w:bCs/>
                <w:i/>
                <w:sz w:val="20"/>
              </w:rPr>
              <w:t>Nesemnalizată pe teren.</w:t>
            </w:r>
          </w:p>
          <w:p w14:paraId="4BA3E766" w14:textId="77777777" w:rsidR="001E697A" w:rsidRPr="004143AF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0C4604">
              <w:rPr>
                <w:b/>
                <w:bCs/>
                <w:i/>
                <w:sz w:val="20"/>
              </w:rPr>
              <w:t>Afectează intrări - ieşiri la și de la linia 4 primiri/ expedieri Cap X Gugești</w:t>
            </w:r>
          </w:p>
        </w:tc>
      </w:tr>
      <w:tr w:rsidR="001E697A" w14:paraId="1C0BEE03" w14:textId="77777777" w:rsidTr="004727FB">
        <w:trPr>
          <w:cantSplit/>
          <w:trHeight w:val="3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DC826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43B0F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AA5D0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7DD9A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 -</w:t>
            </w:r>
          </w:p>
          <w:p w14:paraId="306D29E6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D24EF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ED07F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172A6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186+450</w:t>
            </w:r>
          </w:p>
          <w:p w14:paraId="3C183454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189+600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C5542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F772E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1E697A" w14:paraId="596C735A" w14:textId="77777777" w:rsidTr="004727FB">
        <w:trPr>
          <w:cantSplit/>
          <w:trHeight w:val="69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6BBD0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FE26B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187+000</w:t>
            </w:r>
          </w:p>
          <w:p w14:paraId="0CAE0422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190+400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136FD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748F2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 - Cotești și</w:t>
            </w:r>
          </w:p>
          <w:p w14:paraId="1B865F3B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Cotești</w:t>
            </w:r>
          </w:p>
          <w:p w14:paraId="0D0022E5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7511B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F4F34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E41EE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3F83E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71F84" w14:textId="77777777" w:rsidR="001E697A" w:rsidRPr="00BB30B6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00E0DF40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 xml:space="preserve">peste sch. 1 și 7 </w:t>
            </w:r>
          </w:p>
          <w:p w14:paraId="4DE15AFD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>Hm Cotești</w:t>
            </w:r>
            <w:r>
              <w:rPr>
                <w:b/>
                <w:bCs/>
                <w:i/>
                <w:sz w:val="20"/>
              </w:rPr>
              <w:t xml:space="preserve">, </w:t>
            </w:r>
            <w:r w:rsidRPr="00BB30B6">
              <w:rPr>
                <w:b/>
                <w:bCs/>
                <w:i/>
                <w:sz w:val="20"/>
              </w:rPr>
              <w:t>Cap X.</w:t>
            </w:r>
          </w:p>
        </w:tc>
      </w:tr>
      <w:tr w:rsidR="001E697A" w14:paraId="20F9133F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22807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65055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4CB22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1B3BE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Focşani</w:t>
            </w:r>
          </w:p>
          <w:p w14:paraId="7F193212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P. E.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2E9A3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9B773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FC18C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0DA9E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FD989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E697A" w14:paraId="4B2A8F48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40D64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25CF7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54CF0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591E4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Focşani -</w:t>
            </w:r>
          </w:p>
          <w:p w14:paraId="25AAB7AA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Putna Seacă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4B473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B6263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A5C29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199+300</w:t>
            </w:r>
          </w:p>
          <w:p w14:paraId="334E75D3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208+300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AECD4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C5E4E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E697A" w14:paraId="0A0C9EBA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798CB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D8335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209+600</w:t>
            </w:r>
          </w:p>
          <w:p w14:paraId="50DF4B77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209+900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EEB73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B5EBD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Putna Seacă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E48D6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CFADB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0777B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46DF1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AA299" w14:textId="77777777" w:rsidR="001E697A" w:rsidRPr="000C4604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C4604">
              <w:rPr>
                <w:b/>
                <w:bCs/>
                <w:i/>
                <w:iCs/>
                <w:sz w:val="20"/>
              </w:rPr>
              <w:t>Afectează intrări - ieşiri peste sch. 3,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0C4604">
              <w:rPr>
                <w:b/>
                <w:bCs/>
                <w:i/>
                <w:iCs/>
                <w:sz w:val="20"/>
              </w:rPr>
              <w:t>7,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0C4604">
              <w:rPr>
                <w:b/>
                <w:bCs/>
                <w:i/>
                <w:iCs/>
                <w:sz w:val="20"/>
              </w:rPr>
              <w:t>11 Cap X  Putna Seacă</w:t>
            </w:r>
          </w:p>
        </w:tc>
      </w:tr>
      <w:tr w:rsidR="001E697A" w14:paraId="5FEE825A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20290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9229C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17B6A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84295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Putna Seacă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F4D5B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78663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B2DC7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209+600</w:t>
            </w:r>
          </w:p>
          <w:p w14:paraId="0A37EC69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525B4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42EA7" w14:textId="77777777" w:rsidR="001E697A" w:rsidRPr="000C4604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C4604">
              <w:rPr>
                <w:b/>
                <w:bCs/>
                <w:i/>
                <w:iCs/>
                <w:sz w:val="20"/>
              </w:rPr>
              <w:t xml:space="preserve">Afectează intrări - ieşiri peste sch. </w:t>
            </w:r>
            <w:r>
              <w:rPr>
                <w:b/>
                <w:bCs/>
                <w:i/>
                <w:iCs/>
                <w:sz w:val="20"/>
              </w:rPr>
              <w:t>1, 5, 9</w:t>
            </w:r>
            <w:r w:rsidRPr="000C4604">
              <w:rPr>
                <w:b/>
                <w:bCs/>
                <w:i/>
                <w:iCs/>
                <w:sz w:val="20"/>
              </w:rPr>
              <w:t xml:space="preserve"> Cap X  Putna Seacă</w:t>
            </w:r>
          </w:p>
        </w:tc>
      </w:tr>
      <w:tr w:rsidR="001E697A" w14:paraId="55FD9003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B8DB0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76E5B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214+600</w:t>
            </w:r>
          </w:p>
          <w:p w14:paraId="49617598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214+690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92E92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C7587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Putna Seacă  -</w:t>
            </w:r>
          </w:p>
          <w:p w14:paraId="59257164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BEFC2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9A492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B2644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214+600</w:t>
            </w:r>
          </w:p>
          <w:p w14:paraId="4897E581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C67CC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6C019" w14:textId="77777777" w:rsidR="001E697A" w:rsidRPr="004143AF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1B744165" w14:textId="77777777" w:rsidR="001E697A" w:rsidRPr="006C1F61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6C1F61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E697A" w14:paraId="5FDA5755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AB880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4F88B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FB1A7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F469C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  <w:p w14:paraId="0A249ABA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X, peste sch.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0930F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676D8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A38D9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216+700</w:t>
            </w:r>
          </w:p>
          <w:p w14:paraId="7E53CAC0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216+750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6137F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6D0C4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6C593B">
              <w:rPr>
                <w:b/>
                <w:bCs/>
                <w:i/>
                <w:sz w:val="20"/>
              </w:rPr>
              <w:t>Nesemnalizată pe teren</w:t>
            </w:r>
            <w:r>
              <w:rPr>
                <w:b/>
                <w:bCs/>
                <w:iCs/>
                <w:sz w:val="20"/>
              </w:rPr>
              <w:t xml:space="preserve">, </w:t>
            </w:r>
          </w:p>
          <w:p w14:paraId="4833E31E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st. paralelogram.</w:t>
            </w:r>
          </w:p>
          <w:p w14:paraId="099CCFBE" w14:textId="77777777" w:rsidR="001E697A" w:rsidRPr="004143AF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 xml:space="preserve">Afectează intrări - ieşiri din / pe  linia 500 fir 2 </w:t>
            </w:r>
            <w:r>
              <w:rPr>
                <w:b/>
                <w:bCs/>
                <w:sz w:val="20"/>
              </w:rPr>
              <w:t>Mărăşeşti – Putna Seacă.</w:t>
            </w:r>
          </w:p>
        </w:tc>
      </w:tr>
      <w:tr w:rsidR="001E697A" w14:paraId="78FE10AA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53144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FF24B" w14:textId="77777777" w:rsidR="001E697A" w:rsidRDefault="001E697A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EF300" w14:textId="77777777" w:rsidR="001E697A" w:rsidRDefault="001E697A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D12FB" w14:textId="77777777" w:rsidR="001E697A" w:rsidRDefault="001E697A" w:rsidP="002B7A9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DE1B5" w14:textId="77777777" w:rsidR="001E697A" w:rsidRDefault="001E697A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88AE9" w14:textId="77777777" w:rsidR="001E697A" w:rsidRDefault="001E697A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5E249" w14:textId="77777777" w:rsidR="001E697A" w:rsidRDefault="001E697A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6FBF6" w14:textId="77777777" w:rsidR="001E697A" w:rsidRDefault="001E697A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CE65C" w14:textId="77777777" w:rsidR="001E697A" w:rsidRPr="004143AF" w:rsidRDefault="001E697A" w:rsidP="002B7A9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1E697A" w14:paraId="2EF3035A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24145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EC31E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02193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4EFC6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F6403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C7BD6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7BC26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9DDDD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13BE2" w14:textId="77777777" w:rsidR="001E697A" w:rsidRPr="004143AF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1E697A" w14:paraId="5BA4088C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45AA7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69308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231+570</w:t>
            </w:r>
          </w:p>
          <w:p w14:paraId="7D6375FD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231+610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2742D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FD98F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Pădureni Putna -</w:t>
            </w:r>
          </w:p>
          <w:p w14:paraId="38EA1C7D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Pufeşti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3C393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2A1EA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A5ABB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231+570</w:t>
            </w:r>
          </w:p>
          <w:p w14:paraId="1CC7B823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231+610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FE876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5D739" w14:textId="77777777" w:rsidR="001E697A" w:rsidRPr="004143AF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143AF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450E962D" w14:textId="77777777" w:rsidR="001E697A" w:rsidRPr="00D84BDE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E697A" w14:paraId="2834CE88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8D8A6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C2077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232+300</w:t>
            </w:r>
          </w:p>
          <w:p w14:paraId="030625A3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E9EBB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C2E7A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370FADD3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C57A2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AE14D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24621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91CE8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6BD9B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1E697A" w14:paraId="0C5F5F31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40E8D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EF437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BB646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C8287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2A3872D9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AC7C5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EC1B6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A213B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232+300</w:t>
            </w:r>
          </w:p>
          <w:p w14:paraId="2E29C487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53EB2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2E95D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1E697A" w14:paraId="39090C86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39C70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55305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EDAF5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2B175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756EC824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109FC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60E8DA97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6CF16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35EF9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F6A73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37826" w14:textId="77777777" w:rsidR="001E697A" w:rsidRPr="00534C03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>Nesemnalizată pe teren.</w:t>
            </w:r>
          </w:p>
          <w:p w14:paraId="33F51063" w14:textId="77777777" w:rsidR="001E697A" w:rsidRPr="00534C03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5B8283D9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>la linia 2 primiri - expedieri, Cap X.</w:t>
            </w:r>
          </w:p>
        </w:tc>
      </w:tr>
      <w:tr w:rsidR="001E697A" w14:paraId="57C9A5B8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251B7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59593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240+650</w:t>
            </w:r>
          </w:p>
          <w:p w14:paraId="6DF7F5CD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241+000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DABA9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F6BB5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Pufeşti -</w:t>
            </w:r>
          </w:p>
          <w:p w14:paraId="5B63B527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Adjud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96E10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02DF0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F06A9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240+650</w:t>
            </w:r>
          </w:p>
          <w:p w14:paraId="48CF5D42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97AFA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FA607" w14:textId="77777777" w:rsidR="001E697A" w:rsidRPr="004143AF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1D015940" w14:textId="77777777" w:rsidR="001E697A" w:rsidRPr="00D84BDE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E697A" w14:paraId="2DFE657A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769E5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65F2A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242+100</w:t>
            </w:r>
          </w:p>
          <w:p w14:paraId="780DBA87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242+150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9B8F1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8BE9C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3DB51DF8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Gr. Tranzit, </w:t>
            </w:r>
          </w:p>
          <w:p w14:paraId="684B8EE1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53B22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A68B0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ED98B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C6669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1BDD6" w14:textId="77777777" w:rsidR="001E697A" w:rsidRPr="001F07B1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69FC7F99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 xml:space="preserve">peste sch. 5 st. Adjud, </w:t>
            </w:r>
          </w:p>
          <w:p w14:paraId="16B80E04" w14:textId="77777777" w:rsidR="001E697A" w:rsidRPr="004143AF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>Gr. Tranzit, Cap X.</w:t>
            </w:r>
          </w:p>
        </w:tc>
      </w:tr>
      <w:tr w:rsidR="001E697A" w14:paraId="275326D6" w14:textId="77777777" w:rsidTr="004727FB">
        <w:trPr>
          <w:cantSplit/>
          <w:trHeight w:val="125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7D1BD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60006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BC125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D6F8D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0BDD362A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396BD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2D6AB451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4513A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D1B0D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39AAA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1368A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11 - 38  </w:t>
            </w:r>
          </w:p>
          <w:p w14:paraId="2DA60A40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şi </w:t>
            </w:r>
          </w:p>
          <w:p w14:paraId="55E402FA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intrări - ieşiri din Bucla III Pufeşti în Grupa B.</w:t>
            </w:r>
          </w:p>
        </w:tc>
      </w:tr>
      <w:tr w:rsidR="001E697A" w14:paraId="0D334FCD" w14:textId="77777777" w:rsidTr="004727FB">
        <w:trPr>
          <w:cantSplit/>
          <w:trHeight w:val="124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59671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93774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14525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65469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3F213449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F9CD2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58902F5B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 / 49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594B2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633F2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3CF77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AC825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32D0AF6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25 - 28  </w:t>
            </w:r>
          </w:p>
          <w:p w14:paraId="720A38D6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1E697A" w14:paraId="02A3C923" w14:textId="77777777" w:rsidTr="004727FB">
        <w:trPr>
          <w:cantSplit/>
          <w:trHeight w:val="59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91ECD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F6236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76CE3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90DF0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1258A95A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58A3B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4874DD8A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47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3C462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1C7DA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CF7BF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93679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AFBA2DC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15 - 24 Gr. B.</w:t>
            </w:r>
          </w:p>
        </w:tc>
      </w:tr>
      <w:tr w:rsidR="001E697A" w14:paraId="4B3240D1" w14:textId="77777777" w:rsidTr="004727FB">
        <w:trPr>
          <w:cantSplit/>
          <w:trHeight w:val="7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7F6D0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48520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3D4E6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B3ED6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5D969C4A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6A928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4616A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9D8FB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5D4DF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457FD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ED04ABF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14 - 18 </w:t>
            </w:r>
          </w:p>
          <w:p w14:paraId="37D03FF4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1E697A" w14:paraId="2F166F51" w14:textId="77777777" w:rsidTr="004727FB">
        <w:trPr>
          <w:cantSplit/>
          <w:trHeight w:val="7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D6F36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049EC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0E4BD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3DFD4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04EEB890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B190B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CA5B1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D6A50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4785F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AB158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1427F32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27 și 28 Cap X.</w:t>
            </w:r>
          </w:p>
        </w:tc>
      </w:tr>
      <w:tr w:rsidR="001E697A" w14:paraId="388BC1E8" w14:textId="77777777" w:rsidTr="004727FB">
        <w:trPr>
          <w:cantSplit/>
          <w:trHeight w:val="43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93B37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156B6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88AFD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8E3F4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34DDCB87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Gr. B, 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5C340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12B0337D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 /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3EF98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B61FF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B7449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91013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linia 2 Tragere, liniile 3 - 6  </w:t>
            </w:r>
          </w:p>
          <w:p w14:paraId="304A96E6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 Grupa D şi intrări - ieşiri la toate liniile din Grupa B Cap X.</w:t>
            </w:r>
          </w:p>
        </w:tc>
      </w:tr>
      <w:tr w:rsidR="001E697A" w14:paraId="6C378D29" w14:textId="77777777" w:rsidTr="004727FB">
        <w:trPr>
          <w:cantSplit/>
          <w:trHeight w:val="38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ABEA4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07FDC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5CC14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2D4BC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16D8165A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Gr.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E3D74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3AE88546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/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DAB45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02B92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427AC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2F510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FB018CA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– 6 </w:t>
            </w:r>
          </w:p>
          <w:p w14:paraId="01B3DD25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1E697A" w14:paraId="2066D1F8" w14:textId="77777777" w:rsidTr="004727FB">
        <w:trPr>
          <w:cantSplit/>
          <w:trHeight w:val="101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F4AFE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CCECF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6C18D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C1CDB" w14:textId="77777777" w:rsidR="001E697A" w:rsidRPr="00AD0C48" w:rsidRDefault="001E697A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AD0C48">
              <w:rPr>
                <w:rFonts w:ascii="Times New Roman" w:hAnsi="Times New Roman"/>
                <w:spacing w:val="-4"/>
              </w:rPr>
              <w:t>St. Adjud Grupa Tranzit</w:t>
            </w:r>
          </w:p>
          <w:p w14:paraId="251BE736" w14:textId="77777777" w:rsidR="001E697A" w:rsidRPr="00AD0C48" w:rsidRDefault="001E697A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1BA70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1DDA40E4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 / 89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83B60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AB5D4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E6BB2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651CD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39CD98C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352B2EB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10 - 13 </w:t>
            </w:r>
          </w:p>
          <w:p w14:paraId="66A699CA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1E697A" w14:paraId="1E505727" w14:textId="77777777" w:rsidTr="004727FB">
        <w:trPr>
          <w:cantSplit/>
          <w:trHeight w:val="140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1ED0A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F5939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EA937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E5DBA" w14:textId="77777777" w:rsidR="001E697A" w:rsidRDefault="001E697A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071E6BA3" w14:textId="77777777" w:rsidR="001E697A" w:rsidRDefault="001E697A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liniile 13 şi 14</w:t>
            </w:r>
          </w:p>
          <w:p w14:paraId="3513EF22" w14:textId="77777777" w:rsidR="001E697A" w:rsidRDefault="001E697A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primiri - expedieri</w:t>
            </w:r>
          </w:p>
          <w:p w14:paraId="58C9B78D" w14:textId="77777777" w:rsidR="001E697A" w:rsidRPr="002532C4" w:rsidRDefault="001E697A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39202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5453F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E58A8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BE58B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1EE65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5737DEB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13 şi 14 </w:t>
            </w:r>
          </w:p>
          <w:p w14:paraId="7AB2896B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expedieri, Cap X</w:t>
            </w:r>
          </w:p>
          <w:p w14:paraId="2E4EC10A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şi ambele poziţii ale schimbătorului numărul 61.</w:t>
            </w:r>
          </w:p>
        </w:tc>
      </w:tr>
      <w:tr w:rsidR="001E697A" w14:paraId="5F61A5D4" w14:textId="77777777" w:rsidTr="004727FB">
        <w:trPr>
          <w:cantSplit/>
          <w:trHeight w:val="43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C47B1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70095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E1F35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00E3E" w14:textId="77777777" w:rsidR="001E697A" w:rsidRDefault="001E697A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0D1F4023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C2981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82 / 86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0E27A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D2707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F3E0B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BE146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54DF387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11 - 13  </w:t>
            </w:r>
          </w:p>
          <w:p w14:paraId="1A844542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1E697A" w14:paraId="570A321D" w14:textId="77777777" w:rsidTr="004727FB">
        <w:trPr>
          <w:cantSplit/>
          <w:trHeight w:val="2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3A057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AF9C8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D2EC5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80F7D" w14:textId="77777777" w:rsidR="001E697A" w:rsidRDefault="001E697A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6F56F2AB" w14:textId="77777777" w:rsidR="001E697A" w:rsidRPr="0037264C" w:rsidRDefault="001E697A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37264C"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8762A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70 /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A26C3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DEA46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13455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15D7F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47CA8F4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8 - 14</w:t>
            </w:r>
          </w:p>
          <w:p w14:paraId="5D6A6DFC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1E697A" w14:paraId="7534B1CE" w14:textId="77777777" w:rsidTr="004727FB">
        <w:trPr>
          <w:cantSplit/>
          <w:trHeight w:val="9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16D02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FC3D7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8C7FA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C967E" w14:textId="77777777" w:rsidR="001E697A" w:rsidRDefault="001E697A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6D461CFD" w14:textId="77777777" w:rsidR="001E697A" w:rsidRPr="003A070D" w:rsidRDefault="001E697A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3A070D"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2FF1C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1AFE8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65636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62411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280D6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4A55182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7 - 9  St. Adjud Grupa Tranzit Cap Y.</w:t>
            </w:r>
          </w:p>
        </w:tc>
      </w:tr>
      <w:tr w:rsidR="001E697A" w14:paraId="4995A749" w14:textId="77777777" w:rsidTr="004727FB">
        <w:trPr>
          <w:cantSplit/>
          <w:trHeight w:val="9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613EA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6B705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831CE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B7BEF" w14:textId="77777777" w:rsidR="001E697A" w:rsidRDefault="001E697A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7C9E6054" w14:textId="77777777" w:rsidR="001E697A" w:rsidRPr="00F401CD" w:rsidRDefault="001E697A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Cs w:val="0"/>
              </w:rPr>
              <w:t>C</w:t>
            </w:r>
            <w:r w:rsidRPr="00F401CD">
              <w:rPr>
                <w:rFonts w:ascii="Times New Roman" w:hAnsi="Times New Roman"/>
                <w:bCs w:val="0"/>
              </w:rPr>
              <w:t>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274EB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46 </w:t>
            </w:r>
          </w:p>
          <w:p w14:paraId="24AC45B2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48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A8DD5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03238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36256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06ED5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EB8C94E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8 - 13 </w:t>
            </w:r>
          </w:p>
          <w:p w14:paraId="220F8CB4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1E697A" w14:paraId="484025B4" w14:textId="77777777" w:rsidTr="004727FB">
        <w:trPr>
          <w:cantSplit/>
          <w:trHeight w:val="4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F89D1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6D8C9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78A43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FEDC1" w14:textId="77777777" w:rsidR="001E697A" w:rsidRDefault="001E697A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0460CE8C" w14:textId="77777777" w:rsidR="001E697A" w:rsidRDefault="001E697A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 xml:space="preserve">linia 7 </w:t>
            </w:r>
          </w:p>
          <w:p w14:paraId="10E084A3" w14:textId="77777777" w:rsidR="001E697A" w:rsidRDefault="001E697A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Cs w:val="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D2866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399F5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64217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25063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2AC3F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246D542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7</w:t>
            </w:r>
          </w:p>
          <w:p w14:paraId="22704628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1E697A" w14:paraId="499576A0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33491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49823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D3B0D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F2E61" w14:textId="77777777" w:rsidR="001E697A" w:rsidRDefault="001E697A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19F2EBC0" w14:textId="77777777" w:rsidR="001E697A" w:rsidRDefault="001E697A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linia 13</w:t>
            </w:r>
          </w:p>
          <w:p w14:paraId="174AD42F" w14:textId="77777777" w:rsidR="001E697A" w:rsidRDefault="001E697A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primiri - expedieri</w:t>
            </w:r>
          </w:p>
          <w:p w14:paraId="2CBAC1BA" w14:textId="77777777" w:rsidR="001E697A" w:rsidRPr="002532C4" w:rsidRDefault="001E697A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6CE52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din Ax Staţie până la T.D.J. 90 / 92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5D9CA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0BE1F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A9DC1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2C91B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F3A0266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13</w:t>
            </w:r>
          </w:p>
          <w:p w14:paraId="1F7AEAFC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expedieri, Cap Y.</w:t>
            </w:r>
          </w:p>
        </w:tc>
      </w:tr>
      <w:tr w:rsidR="001E697A" w14:paraId="3AFE2C32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4B0FE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6C416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244+700</w:t>
            </w:r>
          </w:p>
          <w:p w14:paraId="2B0D423B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29ACA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90A8D" w14:textId="77777777" w:rsidR="001E697A" w:rsidRDefault="001E697A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 xml:space="preserve">St. Adjud </w:t>
            </w:r>
          </w:p>
          <w:p w14:paraId="1346B4E4" w14:textId="77777777" w:rsidR="001E697A" w:rsidRDefault="001E697A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Grupa Tranzit,</w:t>
            </w:r>
          </w:p>
          <w:p w14:paraId="1A965770" w14:textId="77777777" w:rsidR="001E697A" w:rsidRDefault="001E697A" w:rsidP="004727FB">
            <w:pPr>
              <w:rPr>
                <w:spacing w:val="-4"/>
              </w:rPr>
            </w:pPr>
            <w:r>
              <w:t xml:space="preserve"> </w:t>
            </w:r>
            <w:r w:rsidRPr="0010350B">
              <w:rPr>
                <w:b/>
                <w:bCs/>
                <w:sz w:val="20"/>
                <w:szCs w:val="20"/>
              </w:rPr>
              <w:t>linia 3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5178A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4D749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3D04E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B106F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252D4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9C08D6C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sch. 10 din </w:t>
            </w:r>
            <w:r w:rsidRPr="005650BF">
              <w:rPr>
                <w:b/>
                <w:bCs/>
                <w:i/>
                <w:iCs/>
                <w:spacing w:val="-4"/>
                <w:sz w:val="20"/>
                <w:szCs w:val="20"/>
              </w:rPr>
              <w:t>St. Adjud</w:t>
            </w:r>
            <w:r>
              <w:rPr>
                <w:b/>
                <w:bCs/>
                <w:i/>
                <w:iCs/>
                <w:sz w:val="20"/>
              </w:rPr>
              <w:t xml:space="preserve"> Cap Y.</w:t>
            </w:r>
          </w:p>
        </w:tc>
      </w:tr>
      <w:tr w:rsidR="001E697A" w14:paraId="768CD31D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24A56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AACB8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0E2C4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83D77" w14:textId="77777777" w:rsidR="001E697A" w:rsidRPr="002D1130" w:rsidRDefault="001E697A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2D1130">
              <w:rPr>
                <w:rFonts w:ascii="Times New Roman" w:hAnsi="Times New Roman"/>
                <w:spacing w:val="-4"/>
              </w:rPr>
              <w:t xml:space="preserve">St. Adjud </w:t>
            </w:r>
          </w:p>
          <w:p w14:paraId="5A8AC3EA" w14:textId="77777777" w:rsidR="001E697A" w:rsidRPr="002D1130" w:rsidRDefault="001E697A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2D1130">
              <w:rPr>
                <w:rFonts w:ascii="Times New Roman" w:hAnsi="Times New Roman"/>
                <w:spacing w:val="-4"/>
              </w:rPr>
              <w:t>Grupa Tranzit,</w:t>
            </w:r>
          </w:p>
          <w:p w14:paraId="188ABF01" w14:textId="77777777" w:rsidR="001E697A" w:rsidRPr="002D1130" w:rsidRDefault="001E697A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2D1130">
              <w:rPr>
                <w:rFonts w:ascii="Times New Roman" w:hAnsi="Times New Roman"/>
              </w:rPr>
              <w:t xml:space="preserve"> </w:t>
            </w:r>
            <w:r w:rsidRPr="002D1130">
              <w:rPr>
                <w:rFonts w:ascii="Times New Roman" w:hAnsi="Times New Roman"/>
                <w:szCs w:val="20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E386C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73D69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BA523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244+650</w:t>
            </w:r>
          </w:p>
          <w:p w14:paraId="015AE7D7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CD875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8C092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8506BA2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14 și</w:t>
            </w:r>
          </w:p>
          <w:p w14:paraId="003DE5BB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intrări - ieșiri la liniile </w:t>
            </w:r>
          </w:p>
          <w:p w14:paraId="61A2F7D2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</w:rPr>
              <w:t>1 - 13 primiri - expedieri</w:t>
            </w:r>
          </w:p>
          <w:p w14:paraId="440A18AB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650BF">
              <w:rPr>
                <w:b/>
                <w:bCs/>
                <w:i/>
                <w:iCs/>
                <w:spacing w:val="-4"/>
                <w:sz w:val="20"/>
                <w:szCs w:val="20"/>
              </w:rPr>
              <w:t>St. Adjud</w:t>
            </w:r>
            <w:r w:rsidRPr="00EA1999">
              <w:rPr>
                <w:b/>
                <w:bCs/>
                <w:i/>
                <w:iCs/>
                <w:spacing w:val="-4"/>
                <w:sz w:val="20"/>
                <w:szCs w:val="20"/>
              </w:rPr>
              <w:t xml:space="preserve"> Grupa Tranzit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</w:p>
          <w:p w14:paraId="52613721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Y.</w:t>
            </w:r>
          </w:p>
        </w:tc>
      </w:tr>
      <w:tr w:rsidR="001E697A" w14:paraId="5B5816D2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BEF7B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F038B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7DEBD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8BA39" w14:textId="77777777" w:rsidR="001E697A" w:rsidRPr="002D1130" w:rsidRDefault="001E697A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St. Valea Seacă linia 2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CF412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C4ECD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7D668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292+100</w:t>
            </w:r>
          </w:p>
          <w:p w14:paraId="2EF915A5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027D2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464B3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Cu inductori de 1000Hz </w:t>
            </w:r>
            <w:r>
              <w:rPr>
                <w:b/>
                <w:bCs/>
                <w:i/>
                <w:sz w:val="20"/>
              </w:rPr>
              <w:br/>
              <w:t>la paletele galbene</w:t>
            </w:r>
          </w:p>
        </w:tc>
      </w:tr>
      <w:tr w:rsidR="001E697A" w14:paraId="36F778DA" w14:textId="77777777" w:rsidTr="004727FB">
        <w:trPr>
          <w:cantSplit/>
          <w:trHeight w:val="63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0506D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A5325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47B59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CD50F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60665E1D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56B2E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 13/17-19-33/35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DAC16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FA2CE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5985F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33EB0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accesul</w:t>
            </w:r>
          </w:p>
          <w:p w14:paraId="1328DF66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linia 2 directă</w:t>
            </w:r>
          </w:p>
          <w:p w14:paraId="220F1077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1 - 12 Marfă. </w:t>
            </w:r>
          </w:p>
        </w:tc>
      </w:tr>
      <w:tr w:rsidR="001E697A" w14:paraId="2E5073E1" w14:textId="77777777" w:rsidTr="004727FB">
        <w:trPr>
          <w:cantSplit/>
          <w:trHeight w:val="47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411F2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14715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0C61F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D76C5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78E21F6E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CC430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F176A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21D44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998C9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7441D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călcâi sch. 102, </w:t>
            </w:r>
          </w:p>
          <w:p w14:paraId="4FACF85B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sch.76,  </w:t>
            </w:r>
          </w:p>
          <w:p w14:paraId="39C0A396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până la călcâi sch. 70.</w:t>
            </w:r>
          </w:p>
        </w:tc>
      </w:tr>
      <w:tr w:rsidR="001E697A" w14:paraId="5A4289D8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A5607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33BD5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B4CCB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DEFAC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280070ED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90CF7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3238A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74DBD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DEEA6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94FD8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vârful sch. 98, </w:t>
            </w:r>
          </w:p>
          <w:p w14:paraId="1D18C4CC" w14:textId="77777777" w:rsidR="001E697A" w:rsidRPr="00CB3447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TDJ 78 </w:t>
            </w:r>
            <w:r>
              <w:rPr>
                <w:b/>
                <w:bCs/>
                <w:i/>
                <w:iCs/>
                <w:sz w:val="20"/>
                <w:lang w:val="en-US"/>
              </w:rPr>
              <w:t xml:space="preserve">/ </w:t>
            </w:r>
            <w:r>
              <w:rPr>
                <w:b/>
                <w:bCs/>
                <w:i/>
                <w:iCs/>
                <w:sz w:val="20"/>
              </w:rPr>
              <w:t xml:space="preserve">80, sch.74, 72, 58 până la TDJ 30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/ 40 .</w:t>
            </w:r>
          </w:p>
        </w:tc>
      </w:tr>
      <w:tr w:rsidR="001E697A" w14:paraId="610FB355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F051A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383EB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8C789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B7B3B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Bacău -</w:t>
            </w:r>
          </w:p>
          <w:p w14:paraId="56D36392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FA96A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30506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495E3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308+677</w:t>
            </w:r>
          </w:p>
          <w:p w14:paraId="6E071614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308+893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6FDB2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F5607" w14:textId="77777777" w:rsidR="001E697A" w:rsidRPr="004143AF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73B42581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E697A" w14:paraId="5F898181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FAC41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0146E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C7921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FD788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Galbeni, 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C4F81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sch. 11</w:t>
            </w:r>
          </w:p>
          <w:p w14:paraId="0042CC34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până la ax stația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08D2E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4F096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E684E" w14:textId="77777777" w:rsidR="001E697A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472EB" w14:textId="77777777" w:rsidR="001E697A" w:rsidRPr="004143AF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1E697A" w14:paraId="2CED623A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A0D6D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1E718" w14:textId="77777777" w:rsidR="001E697A" w:rsidRDefault="001E697A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B24B0" w14:textId="77777777" w:rsidR="001E697A" w:rsidRPr="00D33E71" w:rsidRDefault="001E697A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B4AC8" w14:textId="77777777" w:rsidR="001E697A" w:rsidRDefault="001E697A" w:rsidP="00D302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Săcuieni Roman</w:t>
            </w:r>
          </w:p>
          <w:p w14:paraId="7C60B923" w14:textId="77777777" w:rsidR="001E697A" w:rsidRDefault="001E697A" w:rsidP="00D302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B75CB" w14:textId="77777777" w:rsidR="001E697A" w:rsidRDefault="001E697A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2ACCF" w14:textId="77777777" w:rsidR="001E697A" w:rsidRDefault="001E697A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C66A7" w14:textId="77777777" w:rsidR="001E697A" w:rsidRDefault="001E697A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AEC42" w14:textId="77777777" w:rsidR="001E697A" w:rsidRDefault="001E697A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686C6" w14:textId="77777777" w:rsidR="001E697A" w:rsidRPr="004143AF" w:rsidRDefault="001E697A" w:rsidP="00D3024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Nesemnalizată pe teren.</w:t>
            </w:r>
          </w:p>
        </w:tc>
      </w:tr>
      <w:tr w:rsidR="001E697A" w14:paraId="522AC768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E0E22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0F7A2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8CE0D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5BE83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Săcuieni Roman</w:t>
            </w:r>
          </w:p>
          <w:p w14:paraId="3A2A6FBF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DC928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AC40B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FC2E4" w14:textId="77777777" w:rsidR="001E697A" w:rsidRDefault="001E697A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4B06B" w14:textId="77777777" w:rsidR="001E697A" w:rsidRPr="00D33E71" w:rsidRDefault="001E697A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0E200" w14:textId="77777777" w:rsidR="001E697A" w:rsidRDefault="001E697A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1E697A" w14:paraId="4ACAF2B4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0BD78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17285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354+300</w:t>
            </w:r>
          </w:p>
          <w:p w14:paraId="69F32E8E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360+800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E0069" w14:textId="77777777" w:rsidR="001E697A" w:rsidRPr="00D33E71" w:rsidRDefault="001E697A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29B88" w14:textId="77777777" w:rsidR="001E697A" w:rsidRDefault="001E697A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directă Cap Y St. Săbăoani, </w:t>
            </w:r>
          </w:p>
          <w:p w14:paraId="7FC56CA5" w14:textId="77777777" w:rsidR="001E697A" w:rsidRDefault="001E697A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Săbăoani – Mircești și linia 3 directă Cap X St. Mircești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5F7A4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A389A" w14:textId="77777777" w:rsidR="001E697A" w:rsidRPr="00D33E71" w:rsidRDefault="001E697A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A469B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3A044" w14:textId="77777777" w:rsidR="001E697A" w:rsidRPr="00D33E71" w:rsidRDefault="001E697A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8498F" w14:textId="77777777" w:rsidR="001E697A" w:rsidRDefault="001E697A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Cu inductori de 1000Hz </w:t>
            </w:r>
            <w:r>
              <w:rPr>
                <w:b/>
                <w:bCs/>
                <w:i/>
                <w:sz w:val="20"/>
              </w:rPr>
              <w:br/>
              <w:t>la paletele galbene</w:t>
            </w:r>
          </w:p>
        </w:tc>
      </w:tr>
      <w:tr w:rsidR="001E697A" w14:paraId="0AEDCB2C" w14:textId="77777777" w:rsidTr="004727FB">
        <w:trPr>
          <w:cantSplit/>
          <w:trHeight w:val="8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DB1B0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6A605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BFC09" w14:textId="77777777" w:rsidR="001E697A" w:rsidRPr="00D33E71" w:rsidRDefault="001E697A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0C69A" w14:textId="77777777" w:rsidR="001E697A" w:rsidRDefault="001E697A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Paşcani Triaj</w:t>
            </w:r>
          </w:p>
          <w:p w14:paraId="258FD9FD" w14:textId="77777777" w:rsidR="001E697A" w:rsidRDefault="001E697A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6B - 12B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A82CC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89551" w14:textId="77777777" w:rsidR="001E697A" w:rsidRPr="00D33E71" w:rsidRDefault="001E697A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509A9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06BF1" w14:textId="77777777" w:rsidR="001E697A" w:rsidRPr="00D33E71" w:rsidRDefault="001E697A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9C454" w14:textId="77777777" w:rsidR="001E697A" w:rsidRDefault="001E697A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E697A" w14:paraId="758E08DA" w14:textId="77777777" w:rsidTr="004727FB">
        <w:trPr>
          <w:cantSplit/>
          <w:trHeight w:val="8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805D0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3EA8E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405+400</w:t>
            </w:r>
          </w:p>
          <w:p w14:paraId="0AEA3C4E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409+000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83355" w14:textId="77777777" w:rsidR="001E697A" w:rsidRPr="00D33E71" w:rsidRDefault="001E697A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62A28" w14:textId="77777777" w:rsidR="001E697A" w:rsidRDefault="001E697A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Lespezi – Dolhasca, linia 2 directă Dolhasca și Dolhasca - Liteni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C180D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36432" w14:textId="77777777" w:rsidR="001E697A" w:rsidRPr="00D33E71" w:rsidRDefault="001E697A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791DB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3412B" w14:textId="77777777" w:rsidR="001E697A" w:rsidRPr="00D33E71" w:rsidRDefault="001E697A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7FAD2" w14:textId="77777777" w:rsidR="001E697A" w:rsidRDefault="001E697A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Cu inductori de 1000Hz </w:t>
            </w:r>
            <w:r>
              <w:rPr>
                <w:b/>
                <w:bCs/>
                <w:i/>
                <w:sz w:val="20"/>
              </w:rPr>
              <w:br/>
              <w:t>la paletele galbene</w:t>
            </w:r>
          </w:p>
        </w:tc>
      </w:tr>
      <w:tr w:rsidR="001E697A" w14:paraId="29116896" w14:textId="77777777" w:rsidTr="004727FB">
        <w:trPr>
          <w:cantSplit/>
          <w:trHeight w:val="51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686BC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BB7BB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46E2E" w14:textId="77777777" w:rsidR="001E697A" w:rsidRPr="00D33E71" w:rsidRDefault="001E697A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3AE1B" w14:textId="77777777" w:rsidR="001E697A" w:rsidRDefault="001E697A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Dolhasca</w:t>
            </w:r>
          </w:p>
          <w:p w14:paraId="191B2205" w14:textId="77777777" w:rsidR="001E697A" w:rsidRDefault="001E697A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4D5FC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1F8EB" w14:textId="77777777" w:rsidR="001E697A" w:rsidRPr="00D33E71" w:rsidRDefault="001E697A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71714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D2D97" w14:textId="77777777" w:rsidR="001E697A" w:rsidRPr="00D33E71" w:rsidRDefault="001E697A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AACBA" w14:textId="77777777" w:rsidR="001E697A" w:rsidRDefault="001E697A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E697A" w14:paraId="0C0702CE" w14:textId="77777777" w:rsidTr="004727FB">
        <w:trPr>
          <w:cantSplit/>
          <w:trHeight w:val="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616A4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F4461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F1CEC" w14:textId="77777777" w:rsidR="001E697A" w:rsidRPr="00D33E71" w:rsidRDefault="001E697A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561DB" w14:textId="77777777" w:rsidR="001E697A" w:rsidRDefault="001E697A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Liteni</w:t>
            </w:r>
          </w:p>
          <w:p w14:paraId="31F7B30D" w14:textId="77777777" w:rsidR="001E697A" w:rsidRDefault="001E697A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CBED0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650E7CF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9DD85" w14:textId="77777777" w:rsidR="001E697A" w:rsidRPr="00D33E71" w:rsidRDefault="001E697A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411AE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71C4D" w14:textId="77777777" w:rsidR="001E697A" w:rsidRPr="00D33E71" w:rsidRDefault="001E697A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57284" w14:textId="77777777" w:rsidR="001E697A" w:rsidRDefault="001E697A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E697A" w14:paraId="3D28D433" w14:textId="77777777" w:rsidTr="004727FB">
        <w:trPr>
          <w:cantSplit/>
          <w:trHeight w:val="3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34BF1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50B62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2763C" w14:textId="77777777" w:rsidR="001E697A" w:rsidRPr="00D33E71" w:rsidRDefault="001E697A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EA827" w14:textId="77777777" w:rsidR="001E697A" w:rsidRDefault="001E697A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4B95972A" w14:textId="77777777" w:rsidR="001E697A" w:rsidRDefault="001E697A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1S şi 2S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50C89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C4EBB49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3BF5B" w14:textId="77777777" w:rsidR="001E697A" w:rsidRPr="00D33E71" w:rsidRDefault="001E697A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0C5BF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F195D" w14:textId="77777777" w:rsidR="001E697A" w:rsidRPr="00D33E71" w:rsidRDefault="001E697A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CCAB1" w14:textId="77777777" w:rsidR="001E697A" w:rsidRDefault="001E697A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E697A" w14:paraId="10819D7D" w14:textId="77777777" w:rsidTr="004727FB">
        <w:trPr>
          <w:cantSplit/>
          <w:trHeight w:val="111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17195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F3ECA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8A72C" w14:textId="77777777" w:rsidR="001E697A" w:rsidRPr="00D33E71" w:rsidRDefault="001E697A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20A04" w14:textId="77777777" w:rsidR="001E697A" w:rsidRDefault="001E697A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2B671CC9" w14:textId="77777777" w:rsidR="001E697A" w:rsidRDefault="001E697A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822FD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71F300D3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12739258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1 - 7</w:t>
            </w:r>
          </w:p>
          <w:p w14:paraId="76C1FED3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0B59E216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3 - 5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31C2B" w14:textId="77777777" w:rsidR="001E697A" w:rsidRPr="00D33E71" w:rsidRDefault="001E697A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C5D9C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00829" w14:textId="77777777" w:rsidR="001E697A" w:rsidRPr="00D33E71" w:rsidRDefault="001E697A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5C23F" w14:textId="77777777" w:rsidR="001E697A" w:rsidRDefault="001E697A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1F9AAF4" w14:textId="77777777" w:rsidR="001E697A" w:rsidRDefault="001E697A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1 - 6, Cap X, </w:t>
            </w:r>
          </w:p>
          <w:p w14:paraId="022011BC" w14:textId="77777777" w:rsidR="001E697A" w:rsidRDefault="001E697A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numai la parcursuri peste sch. nr. 1, 3, 5 şi 7 </w:t>
            </w:r>
          </w:p>
          <w:p w14:paraId="23550A87" w14:textId="77777777" w:rsidR="001E697A" w:rsidRDefault="001E697A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în poziţie abătută.</w:t>
            </w:r>
          </w:p>
        </w:tc>
      </w:tr>
      <w:tr w:rsidR="001E697A" w14:paraId="367BBC29" w14:textId="77777777" w:rsidTr="004727FB">
        <w:trPr>
          <w:cantSplit/>
          <w:trHeight w:val="111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3709E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43DAE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F25B6" w14:textId="77777777" w:rsidR="001E697A" w:rsidRPr="00D33E71" w:rsidRDefault="001E697A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6875D" w14:textId="77777777" w:rsidR="001E697A" w:rsidRDefault="001E697A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2AD3E93B" w14:textId="77777777" w:rsidR="001E697A" w:rsidRDefault="001E697A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74C62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sch. 15 până la sch. 62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A1E2D" w14:textId="77777777" w:rsidR="001E697A" w:rsidRPr="00D33E71" w:rsidRDefault="001E697A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45E44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14033" w14:textId="77777777" w:rsidR="001E697A" w:rsidRPr="00D33E71" w:rsidRDefault="001E697A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8DB24" w14:textId="77777777" w:rsidR="001E697A" w:rsidRDefault="001E697A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Numai pentru locomotive izolate.</w:t>
            </w:r>
          </w:p>
        </w:tc>
      </w:tr>
      <w:tr w:rsidR="001E697A" w14:paraId="312EE028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E40B1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4B14D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29922" w14:textId="77777777" w:rsidR="001E697A" w:rsidRPr="00D33E71" w:rsidRDefault="001E697A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9961B" w14:textId="77777777" w:rsidR="001E697A" w:rsidRDefault="001E697A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53403ABC" w14:textId="77777777" w:rsidR="001E697A" w:rsidRDefault="001E697A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A2F97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1A096EA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A476E" w14:textId="77777777" w:rsidR="001E697A" w:rsidRPr="00D33E71" w:rsidRDefault="001E697A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3182E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39905" w14:textId="77777777" w:rsidR="001E697A" w:rsidRPr="00D33E71" w:rsidRDefault="001E697A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2157B" w14:textId="77777777" w:rsidR="001E697A" w:rsidRDefault="001E697A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E697A" w14:paraId="57A5734B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A3B84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A20C1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751E0" w14:textId="77777777" w:rsidR="001E697A" w:rsidRPr="00D33E71" w:rsidRDefault="001E697A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CB5F8" w14:textId="77777777" w:rsidR="001E697A" w:rsidRDefault="001E697A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Dărmănești</w:t>
            </w:r>
          </w:p>
          <w:p w14:paraId="3E6DE2C1" w14:textId="77777777" w:rsidR="001E697A" w:rsidRDefault="001E697A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0E31A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</w:t>
            </w:r>
          </w:p>
          <w:p w14:paraId="6F351FE1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13 la </w:t>
            </w:r>
          </w:p>
          <w:p w14:paraId="6414E6DC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călcâi</w:t>
            </w:r>
          </w:p>
          <w:p w14:paraId="10E963F6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C8644" w14:textId="77777777" w:rsidR="001E697A" w:rsidRPr="00D33E71" w:rsidRDefault="001E697A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7DDDB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6FDC3" w14:textId="77777777" w:rsidR="001E697A" w:rsidRPr="00D33E71" w:rsidRDefault="001E697A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20E8F" w14:textId="77777777" w:rsidR="001E697A" w:rsidRDefault="001E697A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E697A" w14:paraId="297BF5BC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4DAF1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00918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9CABE" w14:textId="77777777" w:rsidR="001E697A" w:rsidRPr="00D33E71" w:rsidRDefault="001E697A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3A4FB" w14:textId="77777777" w:rsidR="001E697A" w:rsidRDefault="001E697A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Dărmănești</w:t>
            </w:r>
          </w:p>
          <w:p w14:paraId="27FCEF60" w14:textId="77777777" w:rsidR="001E697A" w:rsidRDefault="001E697A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80693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70A100ED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vârf </w:t>
            </w:r>
          </w:p>
          <w:p w14:paraId="6BAD87E5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17 - sch. 19 - linia 5 - vârf </w:t>
            </w:r>
          </w:p>
          <w:p w14:paraId="7B434982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80107" w14:textId="77777777" w:rsidR="001E697A" w:rsidRPr="00D33E71" w:rsidRDefault="001E697A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C4CAD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6483C" w14:textId="77777777" w:rsidR="001E697A" w:rsidRPr="00D33E71" w:rsidRDefault="001E697A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E1942" w14:textId="77777777" w:rsidR="001E697A" w:rsidRDefault="001E697A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E697A" w14:paraId="3906B43A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EF169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000E4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F0A0F" w14:textId="77777777" w:rsidR="001E697A" w:rsidRPr="00D33E71" w:rsidRDefault="001E697A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1DC8F" w14:textId="77777777" w:rsidR="001E697A" w:rsidRDefault="001E697A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Milisăuţi</w:t>
            </w:r>
          </w:p>
          <w:p w14:paraId="5FA71E22" w14:textId="77777777" w:rsidR="001E697A" w:rsidRDefault="001E697A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BE36E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0CE12" w14:textId="77777777" w:rsidR="001E697A" w:rsidRDefault="001E697A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E83F2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8BB0C" w14:textId="77777777" w:rsidR="001E697A" w:rsidRPr="00D33E71" w:rsidRDefault="001E697A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C96EB" w14:textId="77777777" w:rsidR="001E697A" w:rsidRDefault="001E697A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E697A" w14:paraId="293931FF" w14:textId="77777777" w:rsidTr="004727FB">
        <w:trPr>
          <w:cantSplit/>
          <w:trHeight w:val="2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CDC7A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31222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B65B6" w14:textId="77777777" w:rsidR="001E697A" w:rsidRPr="00D33E71" w:rsidRDefault="001E697A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9DC46" w14:textId="77777777" w:rsidR="001E697A" w:rsidRDefault="001E697A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Dorneşti</w:t>
            </w:r>
          </w:p>
          <w:p w14:paraId="4244254C" w14:textId="77777777" w:rsidR="001E697A" w:rsidRDefault="001E697A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7B378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7E8CDAC8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7 - </w:t>
            </w:r>
          </w:p>
          <w:p w14:paraId="7CB222D6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58EF796E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9 - 11 - </w:t>
            </w:r>
          </w:p>
          <w:p w14:paraId="76125D61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54C13" w14:textId="77777777" w:rsidR="001E697A" w:rsidRPr="00D33E71" w:rsidRDefault="001E697A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435DE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34BA1" w14:textId="77777777" w:rsidR="001E697A" w:rsidRPr="00D33E71" w:rsidRDefault="001E697A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9525B" w14:textId="77777777" w:rsidR="001E697A" w:rsidRDefault="001E697A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E697A" w14:paraId="2C59DABB" w14:textId="77777777" w:rsidTr="004727FB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FBB50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19DF7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5E586" w14:textId="77777777" w:rsidR="001E697A" w:rsidRPr="00D33E71" w:rsidRDefault="001E697A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30285" w14:textId="77777777" w:rsidR="001E697A" w:rsidRDefault="001E697A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Dorneşti</w:t>
            </w:r>
          </w:p>
          <w:p w14:paraId="4654950A" w14:textId="77777777" w:rsidR="001E697A" w:rsidRDefault="001E697A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7 cale largă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6809E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6E0FB06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AF5E9" w14:textId="77777777" w:rsidR="001E697A" w:rsidRPr="00D33E71" w:rsidRDefault="001E697A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  <w:r w:rsidRPr="00D33E71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8D898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9F6BD" w14:textId="77777777" w:rsidR="001E697A" w:rsidRPr="00D33E71" w:rsidRDefault="001E697A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BA15B" w14:textId="77777777" w:rsidR="001E697A" w:rsidRDefault="001E697A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E697A" w14:paraId="42B15C03" w14:textId="77777777" w:rsidTr="004727FB">
        <w:trPr>
          <w:cantSplit/>
          <w:trHeight w:val="4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8F408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67DF1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A78BD" w14:textId="77777777" w:rsidR="001E697A" w:rsidRPr="00D33E71" w:rsidRDefault="001E697A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6E3F9" w14:textId="77777777" w:rsidR="001E697A" w:rsidRDefault="001E697A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Vicşani</w:t>
            </w:r>
          </w:p>
          <w:p w14:paraId="1A547DDC" w14:textId="77777777" w:rsidR="001E697A" w:rsidRDefault="001E697A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CL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D0F74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487+100</w:t>
            </w:r>
          </w:p>
          <w:p w14:paraId="10F6A744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487+980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B922D" w14:textId="77777777" w:rsidR="001E697A" w:rsidRPr="00D33E71" w:rsidRDefault="001E697A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3A435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F799F" w14:textId="77777777" w:rsidR="001E697A" w:rsidRPr="00D33E71" w:rsidRDefault="001E697A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97F9B" w14:textId="77777777" w:rsidR="001E697A" w:rsidRDefault="001E697A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E697A" w14:paraId="52299880" w14:textId="77777777" w:rsidTr="004727FB">
        <w:trPr>
          <w:cantSplit/>
          <w:trHeight w:val="4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3BEED" w14:textId="77777777" w:rsidR="001E697A" w:rsidRDefault="001E697A" w:rsidP="001E697A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049C9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B8CFF" w14:textId="77777777" w:rsidR="001E697A" w:rsidRPr="00D33E71" w:rsidRDefault="001E697A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CD879" w14:textId="77777777" w:rsidR="001E697A" w:rsidRDefault="001E697A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Vicşani</w:t>
            </w:r>
          </w:p>
          <w:p w14:paraId="0CE95887" w14:textId="77777777" w:rsidR="001E697A" w:rsidRDefault="001E697A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CL</w:t>
            </w:r>
          </w:p>
          <w:p w14:paraId="6EF5D9DA" w14:textId="77777777" w:rsidR="001E697A" w:rsidRDefault="001E697A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383D8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5D4DA" w14:textId="77777777" w:rsidR="001E697A" w:rsidRPr="00D33E71" w:rsidRDefault="001E697A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391CD" w14:textId="77777777" w:rsidR="001E697A" w:rsidRDefault="001E697A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D40D0" w14:textId="77777777" w:rsidR="001E697A" w:rsidRPr="00D33E71" w:rsidRDefault="001E697A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C2F26" w14:textId="77777777" w:rsidR="001E697A" w:rsidRDefault="001E697A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20CC3C38" w14:textId="77777777" w:rsidR="001E697A" w:rsidRPr="00BA7DAE" w:rsidRDefault="001E697A" w:rsidP="000A5D7E">
      <w:pPr>
        <w:tabs>
          <w:tab w:val="left" w:pos="2748"/>
        </w:tabs>
        <w:rPr>
          <w:sz w:val="20"/>
          <w:lang w:val="ro-RO"/>
        </w:rPr>
      </w:pPr>
    </w:p>
    <w:p w14:paraId="6B157020" w14:textId="77777777" w:rsidR="001E697A" w:rsidRDefault="001E697A" w:rsidP="00F663CA">
      <w:pPr>
        <w:pStyle w:val="Heading1"/>
        <w:spacing w:line="360" w:lineRule="auto"/>
      </w:pPr>
      <w:r>
        <w:t>LINIA 501</w:t>
      </w:r>
    </w:p>
    <w:p w14:paraId="307B7456" w14:textId="77777777" w:rsidR="001E697A" w:rsidRPr="003A27E1" w:rsidRDefault="001E697A" w:rsidP="0099543A">
      <w:pPr>
        <w:pStyle w:val="Heading1"/>
        <w:spacing w:line="360" w:lineRule="auto"/>
      </w:pPr>
      <w:r>
        <w:t>BUZĂU - NEHOIAŞU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3"/>
        <w:gridCol w:w="2204"/>
        <w:gridCol w:w="870"/>
        <w:gridCol w:w="754"/>
        <w:gridCol w:w="870"/>
        <w:gridCol w:w="754"/>
        <w:gridCol w:w="2492"/>
      </w:tblGrid>
      <w:tr w:rsidR="001E697A" w14:paraId="65D5CA45" w14:textId="77777777">
        <w:trPr>
          <w:cantSplit/>
          <w:trHeight w:val="5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AD2B3" w14:textId="77777777" w:rsidR="001E697A" w:rsidRDefault="001E697A" w:rsidP="001E697A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1CD2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13+300</w:t>
            </w:r>
          </w:p>
          <w:p w14:paraId="65875C5A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13+350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EE215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3FCFF" w14:textId="77777777" w:rsidR="001E697A" w:rsidRDefault="001E697A">
            <w:pPr>
              <w:spacing w:before="20" w:after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Buzău Nord - Berca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D9369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CF5A3" w14:textId="77777777" w:rsidR="001E697A" w:rsidRPr="00E240C5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86DE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CB173" w14:textId="77777777" w:rsidR="001E697A" w:rsidRPr="00B754A2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058A6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697A" w14:paraId="7A805DCB" w14:textId="77777777">
        <w:trPr>
          <w:cantSplit/>
          <w:trHeight w:val="5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D9D78" w14:textId="77777777" w:rsidR="001E697A" w:rsidRDefault="001E697A" w:rsidP="001E697A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EEDB7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15+325</w:t>
            </w:r>
          </w:p>
          <w:p w14:paraId="7D027F9C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15+375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686B8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B3536" w14:textId="77777777" w:rsidR="001E697A" w:rsidRDefault="001E697A">
            <w:pPr>
              <w:spacing w:before="20" w:after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Buzău Nord - Berca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50F7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F2091" w14:textId="77777777" w:rsidR="001E697A" w:rsidRPr="00E240C5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160CC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B5157" w14:textId="77777777" w:rsidR="001E697A" w:rsidRPr="00B754A2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C71A3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299B1DF2" w14:textId="77777777" w:rsidR="001E697A" w:rsidRDefault="001E697A">
      <w:pPr>
        <w:spacing w:before="40" w:after="40" w:line="192" w:lineRule="auto"/>
        <w:ind w:right="57"/>
        <w:rPr>
          <w:sz w:val="20"/>
          <w:lang w:val="ro-RO"/>
        </w:rPr>
      </w:pPr>
    </w:p>
    <w:p w14:paraId="538D8A1E" w14:textId="77777777" w:rsidR="001E697A" w:rsidRDefault="001E697A" w:rsidP="00E7698F">
      <w:pPr>
        <w:pStyle w:val="Heading1"/>
        <w:spacing w:line="360" w:lineRule="auto"/>
      </w:pPr>
      <w:r>
        <w:t>LINIA 504</w:t>
      </w:r>
    </w:p>
    <w:p w14:paraId="77F886B9" w14:textId="77777777" w:rsidR="001E697A" w:rsidRPr="00A16A49" w:rsidRDefault="001E697A" w:rsidP="00946FAB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ADJUD - GHIMEŞ - SICULENI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1E697A" w14:paraId="66B86DB6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561A5" w14:textId="77777777" w:rsidR="001E697A" w:rsidRDefault="001E697A" w:rsidP="001E697A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FA2ED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0+150</w:t>
            </w:r>
          </w:p>
          <w:p w14:paraId="636A2979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5FCD1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0D36B" w14:textId="77777777" w:rsidR="001E697A" w:rsidRDefault="001E697A" w:rsidP="001842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Adjud</w:t>
            </w:r>
          </w:p>
          <w:p w14:paraId="213B5C28" w14:textId="77777777" w:rsidR="001E697A" w:rsidRDefault="001E697A" w:rsidP="001842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GrupaTranzit,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B2B6A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D8D40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0A0F3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B55CF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79D46" w14:textId="77777777" w:rsidR="001E697A" w:rsidRDefault="001E697A" w:rsidP="001842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56547">
              <w:rPr>
                <w:b/>
                <w:bCs/>
                <w:i/>
                <w:iCs/>
                <w:sz w:val="20"/>
                <w:lang w:val="ro-RO"/>
              </w:rPr>
              <w:t xml:space="preserve">Afectează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fir I și II </w:t>
            </w:r>
          </w:p>
          <w:p w14:paraId="10194D51" w14:textId="77777777" w:rsidR="001E697A" w:rsidRDefault="001E697A" w:rsidP="001842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Adjud - Urechești.</w:t>
            </w:r>
          </w:p>
          <w:p w14:paraId="35B7C975" w14:textId="77777777" w:rsidR="001E697A" w:rsidRPr="00356547" w:rsidRDefault="001E697A" w:rsidP="001842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peste secțiunea 01 N.</w:t>
            </w:r>
          </w:p>
        </w:tc>
      </w:tr>
      <w:tr w:rsidR="001E697A" w14:paraId="5CA8EC6D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5C1A6" w14:textId="77777777" w:rsidR="001E697A" w:rsidRDefault="001E697A" w:rsidP="001E697A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2D1AD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2+500</w:t>
            </w:r>
          </w:p>
          <w:p w14:paraId="4E62A18E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C97E8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C7886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Adjud</w:t>
            </w:r>
          </w:p>
          <w:p w14:paraId="36686CF8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93A17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66696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A675A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BBFE4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D394A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56547">
              <w:rPr>
                <w:b/>
                <w:bCs/>
                <w:i/>
                <w:iCs/>
                <w:sz w:val="20"/>
                <w:lang w:val="ro-RO"/>
              </w:rPr>
              <w:t xml:space="preserve">Afectează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firul II </w:t>
            </w:r>
          </w:p>
          <w:p w14:paraId="48AB8CD8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Adjud - Urechești.</w:t>
            </w:r>
          </w:p>
          <w:p w14:paraId="784726D0" w14:textId="77777777" w:rsidR="001E697A" w:rsidRPr="004C4194" w:rsidRDefault="001E697A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peste sch. 5 N.</w:t>
            </w:r>
          </w:p>
        </w:tc>
      </w:tr>
      <w:tr w:rsidR="001E697A" w14:paraId="032E022C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2FCF8" w14:textId="77777777" w:rsidR="001E697A" w:rsidRDefault="001E697A" w:rsidP="001E697A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F9B19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4+000</w:t>
            </w:r>
          </w:p>
          <w:p w14:paraId="585DE23A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CA43D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5717A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Adjud -</w:t>
            </w:r>
          </w:p>
          <w:p w14:paraId="2A0F53CD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Urecheşti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EAA54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91D9A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1628E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4+000</w:t>
            </w:r>
          </w:p>
          <w:p w14:paraId="0D8EB19D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08736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FFEC7" w14:textId="77777777" w:rsidR="001E697A" w:rsidRPr="004C4194" w:rsidRDefault="001E697A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1E697A" w14:paraId="6CE5DED5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5F85A" w14:textId="77777777" w:rsidR="001E697A" w:rsidRDefault="001E697A" w:rsidP="001E697A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5482C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EA8A9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92BB8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Urecheşti –</w:t>
            </w:r>
          </w:p>
          <w:p w14:paraId="05BF00E6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Căiuţi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21CDF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A5C04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910D2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9+600</w:t>
            </w:r>
          </w:p>
          <w:p w14:paraId="29E71C6F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AA77E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84618" w14:textId="77777777" w:rsidR="001E697A" w:rsidRPr="004C4194" w:rsidRDefault="001E697A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1E697A" w14:paraId="65137612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28298" w14:textId="77777777" w:rsidR="001E697A" w:rsidRDefault="001E697A" w:rsidP="001E697A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8ECBD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11+640</w:t>
            </w:r>
          </w:p>
          <w:p w14:paraId="0C1F019B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D3D00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9EA7C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Urecheşti –</w:t>
            </w:r>
          </w:p>
          <w:p w14:paraId="07558DD0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Căiuţi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E144A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D4FC6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A2031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11+640</w:t>
            </w:r>
          </w:p>
          <w:p w14:paraId="5531D9A8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7E469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27CF1" w14:textId="77777777" w:rsidR="001E697A" w:rsidRPr="004C4194" w:rsidRDefault="001E697A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4C4194">
              <w:rPr>
                <w:b/>
                <w:bCs/>
                <w:iCs/>
                <w:sz w:val="20"/>
                <w:lang w:val="ro-RO"/>
              </w:rPr>
              <w:t>*Valabil pentru trenurile remorcate cu două locomotive cuplate.</w:t>
            </w:r>
          </w:p>
          <w:p w14:paraId="46FFF980" w14:textId="77777777" w:rsidR="001E697A" w:rsidRPr="00D0576C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2097E7D0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570D3" w14:textId="77777777" w:rsidR="001E697A" w:rsidRDefault="001E697A" w:rsidP="001E697A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611CB" w14:textId="77777777" w:rsidR="001E697A" w:rsidRDefault="001E697A" w:rsidP="00B7678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18+650</w:t>
            </w:r>
          </w:p>
          <w:p w14:paraId="2C4542A2" w14:textId="77777777" w:rsidR="001E697A" w:rsidRDefault="001E697A" w:rsidP="00B7678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A08EE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588A0" w14:textId="77777777" w:rsidR="001E697A" w:rsidRDefault="001E697A" w:rsidP="00B7678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Urecheşti –</w:t>
            </w:r>
          </w:p>
          <w:p w14:paraId="2FE726D6" w14:textId="77777777" w:rsidR="001E697A" w:rsidRDefault="001E697A" w:rsidP="00B7678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Căiuţi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9A8DF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057A4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F063E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F664C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4290F" w14:textId="77777777" w:rsidR="001E697A" w:rsidRPr="004C4194" w:rsidRDefault="001E697A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1E697A" w14:paraId="1B8BB88A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4D559" w14:textId="77777777" w:rsidR="001E697A" w:rsidRDefault="001E697A" w:rsidP="001E697A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9BFC8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F064A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12C48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5F8CB978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13 </w:t>
            </w:r>
          </w:p>
          <w:p w14:paraId="34B41F6A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5F1C8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9826A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0473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CE09D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1EB82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4B976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697A" w14:paraId="53B9695D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34359" w14:textId="77777777" w:rsidR="001E697A" w:rsidRDefault="001E697A" w:rsidP="001E697A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B9687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ABA26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3F616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5F8458E6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349A7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D88F2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BA0BB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1E03A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3F70B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5 - 12 Cap X.</w:t>
            </w:r>
          </w:p>
        </w:tc>
      </w:tr>
      <w:tr w:rsidR="001E697A" w14:paraId="3E0D97A5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C051B" w14:textId="77777777" w:rsidR="001E697A" w:rsidRDefault="001E697A" w:rsidP="001E697A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C9AFF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31FB3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3E18E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5A90E205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BC724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36415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32F5B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C899A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7C718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5 - 12 Cap X.</w:t>
            </w:r>
          </w:p>
        </w:tc>
      </w:tr>
      <w:tr w:rsidR="001E697A" w14:paraId="77DB79C5" w14:textId="77777777">
        <w:trPr>
          <w:cantSplit/>
          <w:trHeight w:val="9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F6A10" w14:textId="77777777" w:rsidR="001E697A" w:rsidRDefault="001E697A" w:rsidP="001E697A">
            <w:pPr>
              <w:pStyle w:val="Style1"/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4A879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020CB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6E8E2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7360F779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2C0D6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57 / 63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CB088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CFC44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692A5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4AAE5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9 - 12</w:t>
            </w:r>
          </w:p>
          <w:p w14:paraId="76ECDCB1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- expedieri.</w:t>
            </w:r>
          </w:p>
        </w:tc>
      </w:tr>
      <w:tr w:rsidR="001E697A" w14:paraId="308FED7F" w14:textId="77777777">
        <w:trPr>
          <w:cantSplit/>
          <w:trHeight w:val="9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B63FE" w14:textId="77777777" w:rsidR="001E697A" w:rsidRDefault="001E697A" w:rsidP="001E697A">
            <w:pPr>
              <w:pStyle w:val="Style1"/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7D0A1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B83A9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6B5B2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02555C90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CAD32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D2971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B891A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774FF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05093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10 - 12 Cap X.</w:t>
            </w:r>
          </w:p>
        </w:tc>
      </w:tr>
      <w:tr w:rsidR="001E697A" w14:paraId="01F20987" w14:textId="77777777">
        <w:trPr>
          <w:cantSplit/>
          <w:trHeight w:val="9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6EFAA" w14:textId="77777777" w:rsidR="001E697A" w:rsidRDefault="001E697A" w:rsidP="001E697A">
            <w:pPr>
              <w:pStyle w:val="Style1"/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50E05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7B7AC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E23DD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19F2C215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C6F95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15357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6EA87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0002D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3B4F5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11 și 12 Cap X.</w:t>
            </w:r>
          </w:p>
        </w:tc>
      </w:tr>
      <w:tr w:rsidR="001E697A" w14:paraId="2042099D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43072" w14:textId="77777777" w:rsidR="001E697A" w:rsidRDefault="001E697A" w:rsidP="001E697A">
            <w:pPr>
              <w:pStyle w:val="Style1"/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36C4B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E52C9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AC530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69AB5F95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ECA38" w14:textId="77777777" w:rsidR="001E697A" w:rsidRDefault="001E697A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1120AE92" w14:textId="77777777" w:rsidR="001E697A" w:rsidRDefault="001E697A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66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5E3FE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84FA9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4A557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7D51F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5077D563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11 -  13 Cap Y.</w:t>
            </w:r>
          </w:p>
        </w:tc>
      </w:tr>
      <w:tr w:rsidR="001E697A" w14:paraId="24F5CB75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78CED" w14:textId="77777777" w:rsidR="001E697A" w:rsidRDefault="001E697A" w:rsidP="001E697A">
            <w:pPr>
              <w:pStyle w:val="Style1"/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61F1D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46C28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62574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5287B4B2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BFD89" w14:textId="77777777" w:rsidR="001E697A" w:rsidRDefault="001E697A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21AA47B0" w14:textId="77777777" w:rsidR="001E697A" w:rsidRDefault="001E697A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76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CF964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82B9F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E58BD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F2CAA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61416613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11 și 12 Cap Y.</w:t>
            </w:r>
          </w:p>
        </w:tc>
      </w:tr>
      <w:tr w:rsidR="001E697A" w14:paraId="4D2C0CD8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B1835" w14:textId="77777777" w:rsidR="001E697A" w:rsidRDefault="001E697A" w:rsidP="001E697A">
            <w:pPr>
              <w:pStyle w:val="Style1"/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C4E6B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93C4F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B6995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Borzeşti - </w:t>
            </w:r>
          </w:p>
          <w:p w14:paraId="3EAE4C86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A90E3" w14:textId="77777777" w:rsidR="001E697A" w:rsidRDefault="001E697A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536FE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BA902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31+400</w:t>
            </w:r>
          </w:p>
          <w:p w14:paraId="50FF7995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82A62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EE8F7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697A" w14:paraId="68269DFC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58E64" w14:textId="77777777" w:rsidR="001E697A" w:rsidRDefault="001E697A" w:rsidP="001E697A">
            <w:pPr>
              <w:pStyle w:val="Style1"/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45697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32+200</w:t>
            </w:r>
          </w:p>
          <w:p w14:paraId="645AA489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71921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BB60C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Borzeşti BC - </w:t>
            </w:r>
          </w:p>
          <w:p w14:paraId="47C3A088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267C3" w14:textId="77777777" w:rsidR="001E697A" w:rsidRDefault="001E697A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372F8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E4061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88A20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7D301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697A" w14:paraId="4155048C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7B779" w14:textId="77777777" w:rsidR="001E697A" w:rsidRDefault="001E697A" w:rsidP="001E697A">
            <w:pPr>
              <w:pStyle w:val="Style1"/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65826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096AD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141D6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Oneşti</w:t>
            </w:r>
          </w:p>
          <w:p w14:paraId="3C27AA86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5B337" w14:textId="77777777" w:rsidR="001E697A" w:rsidRDefault="001E697A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33792B55" w14:textId="77777777" w:rsidR="001E697A" w:rsidRDefault="001E697A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03A5D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BDD80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D3790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974C4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6915ACB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6 - 8, Cap X.</w:t>
            </w:r>
          </w:p>
        </w:tc>
      </w:tr>
      <w:tr w:rsidR="001E697A" w14:paraId="6D3A9B16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C50CA" w14:textId="77777777" w:rsidR="001E697A" w:rsidRDefault="001E697A" w:rsidP="001E697A">
            <w:pPr>
              <w:pStyle w:val="Style1"/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43EBC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774C2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714BC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Oneşti</w:t>
            </w:r>
          </w:p>
          <w:p w14:paraId="66735D77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59118" w14:textId="77777777" w:rsidR="001E697A" w:rsidRDefault="001E697A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62C3105" w14:textId="77777777" w:rsidR="001E697A" w:rsidRDefault="001E697A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1447C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D47AC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390A4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0A07F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2A9F577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 și 7, Cap X.</w:t>
            </w:r>
          </w:p>
        </w:tc>
      </w:tr>
      <w:tr w:rsidR="001E697A" w14:paraId="69AF5553" w14:textId="77777777">
        <w:trPr>
          <w:cantSplit/>
          <w:trHeight w:val="4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C986B" w14:textId="77777777" w:rsidR="001E697A" w:rsidRDefault="001E697A" w:rsidP="001E697A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043C6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4C2FF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96FBA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Oneşti</w:t>
            </w:r>
          </w:p>
          <w:p w14:paraId="19400A2A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2ADB2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E6798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047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91B92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3725A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6B704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6 - 8 </w:t>
            </w:r>
          </w:p>
          <w:p w14:paraId="5F4809DD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primiri – expedieri.</w:t>
            </w:r>
          </w:p>
        </w:tc>
      </w:tr>
      <w:tr w:rsidR="001E697A" w14:paraId="21B2E8A9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93C87" w14:textId="77777777" w:rsidR="001E697A" w:rsidRDefault="001E697A" w:rsidP="001E697A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3C5B0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42+300</w:t>
            </w:r>
          </w:p>
          <w:p w14:paraId="59039EB8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CD201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17668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Oneşti -</w:t>
            </w:r>
          </w:p>
          <w:p w14:paraId="6C687255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71F0F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F9024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97B23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5C130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10F3F" w14:textId="77777777" w:rsidR="001E697A" w:rsidRPr="004C4194" w:rsidRDefault="001E697A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1E697A" w14:paraId="6E6070E9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47023" w14:textId="77777777" w:rsidR="001E697A" w:rsidRDefault="001E697A" w:rsidP="001E697A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ED943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51+500</w:t>
            </w:r>
          </w:p>
          <w:p w14:paraId="1D01C46C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917FB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9F398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7782C7E9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C3099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160A1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4F4DA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22C7C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149FE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1E697A" w14:paraId="3C7CF57C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87A1B" w14:textId="77777777" w:rsidR="001E697A" w:rsidRDefault="001E697A" w:rsidP="001E697A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1212A" w14:textId="77777777" w:rsidR="001E697A" w:rsidRDefault="001E697A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54+190</w:t>
            </w:r>
          </w:p>
          <w:p w14:paraId="14F253C7" w14:textId="77777777" w:rsidR="001E697A" w:rsidRDefault="001E697A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4B529" w14:textId="77777777" w:rsidR="001E697A" w:rsidRDefault="001E697A" w:rsidP="003A64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6C4C2" w14:textId="77777777" w:rsidR="001E697A" w:rsidRDefault="001E697A" w:rsidP="003A64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1756F84F" w14:textId="77777777" w:rsidR="001E697A" w:rsidRDefault="001E697A" w:rsidP="003A64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09A27" w14:textId="77777777" w:rsidR="001E697A" w:rsidRDefault="001E697A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6D7DC" w14:textId="77777777" w:rsidR="001E697A" w:rsidRPr="00D0473F" w:rsidRDefault="001E697A" w:rsidP="003A64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3D8FA" w14:textId="77777777" w:rsidR="001E697A" w:rsidRDefault="001E697A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7E8A8" w14:textId="77777777" w:rsidR="001E697A" w:rsidRPr="00D0473F" w:rsidRDefault="001E697A" w:rsidP="003A64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535D8" w14:textId="77777777" w:rsidR="001E697A" w:rsidRPr="004C4194" w:rsidRDefault="001E697A" w:rsidP="003A64C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59AF7DE1" w14:textId="77777777" w:rsidR="001E697A" w:rsidRDefault="001E697A" w:rsidP="003A64C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7A010B5E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25A3C" w14:textId="77777777" w:rsidR="001E697A" w:rsidRDefault="001E697A" w:rsidP="001E697A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C6E84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54+650</w:t>
            </w:r>
          </w:p>
          <w:p w14:paraId="401872B4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54+720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53870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2DA62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0D00B633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A78C6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8313F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63EB1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FC911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176EE" w14:textId="77777777" w:rsidR="001E697A" w:rsidRPr="004C4194" w:rsidRDefault="001E697A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40CC55B6" w14:textId="77777777" w:rsidR="001E697A" w:rsidRPr="00D0576C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16F4B20E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E16B4" w14:textId="77777777" w:rsidR="001E697A" w:rsidRDefault="001E697A" w:rsidP="001E697A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9AD1D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55+060</w:t>
            </w:r>
          </w:p>
          <w:p w14:paraId="11531472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55+170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403E6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66805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7CE15D02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A03B8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D9C8F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BF762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E57D8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CF360" w14:textId="77777777" w:rsidR="001E697A" w:rsidRPr="004C4194" w:rsidRDefault="001E697A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4DC19818" w14:textId="77777777" w:rsidR="001E697A" w:rsidRPr="00D0576C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26727218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F74B0" w14:textId="77777777" w:rsidR="001E697A" w:rsidRDefault="001E697A" w:rsidP="001E697A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C6738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60+400</w:t>
            </w:r>
          </w:p>
          <w:p w14:paraId="7FE09CAB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73757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3021C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58B4CF87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A4257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FC457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C3B69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00416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98AC6" w14:textId="77777777" w:rsidR="001E697A" w:rsidRPr="004C4194" w:rsidRDefault="001E697A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777D8C0B" w14:textId="77777777" w:rsidR="001E697A" w:rsidRPr="00D0576C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6E02989A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FC316" w14:textId="77777777" w:rsidR="001E697A" w:rsidRDefault="001E697A" w:rsidP="001E697A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BD798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AA954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EBD74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6DEFD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54D33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F8DB2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BBC5C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5CEF8" w14:textId="77777777" w:rsidR="001E697A" w:rsidRPr="00E03C2B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E03C2B">
              <w:rPr>
                <w:b/>
                <w:bCs/>
                <w:i/>
                <w:sz w:val="20"/>
                <w:lang w:val="ro-RO"/>
              </w:rPr>
              <w:t xml:space="preserve">Afectează intrări - ieşiri </w:t>
            </w:r>
          </w:p>
          <w:p w14:paraId="3D11C6C0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E03C2B">
              <w:rPr>
                <w:b/>
                <w:bCs/>
                <w:i/>
                <w:sz w:val="20"/>
                <w:lang w:val="ro-RO"/>
              </w:rPr>
              <w:t>la liniile 2 - 4 st. Dofteana, Cap Y.</w:t>
            </w:r>
          </w:p>
        </w:tc>
      </w:tr>
      <w:tr w:rsidR="001E697A" w14:paraId="549E7EB0" w14:textId="77777777">
        <w:trPr>
          <w:cantSplit/>
          <w:trHeight w:val="48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53883" w14:textId="77777777" w:rsidR="001E697A" w:rsidRDefault="001E697A" w:rsidP="001E697A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60170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65+570</w:t>
            </w:r>
          </w:p>
          <w:p w14:paraId="2721E54E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65+710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69CFB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11EA4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 -</w:t>
            </w:r>
          </w:p>
          <w:p w14:paraId="19214675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Valea Uzului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8B7EB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47BCC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E419C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7EB4B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A6C20" w14:textId="77777777" w:rsidR="001E697A" w:rsidRPr="004C4194" w:rsidRDefault="001E697A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0FB2ACDE" w14:textId="77777777" w:rsidR="001E697A" w:rsidRPr="00D0576C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7F466658" w14:textId="77777777">
        <w:trPr>
          <w:cantSplit/>
          <w:trHeight w:val="48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F0F0F" w14:textId="77777777" w:rsidR="001E697A" w:rsidRDefault="001E697A" w:rsidP="001E697A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1AC95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66+600</w:t>
            </w:r>
          </w:p>
          <w:p w14:paraId="4F66ACD1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66+750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09BDA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7D06F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Valea Uzului</w:t>
            </w:r>
          </w:p>
          <w:p w14:paraId="4CB43526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7D257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D1DCA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C7B1D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BF23C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8CB74" w14:textId="77777777" w:rsidR="001E697A" w:rsidRPr="00E4349C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E4349C">
              <w:rPr>
                <w:b/>
                <w:bCs/>
                <w:i/>
                <w:sz w:val="20"/>
                <w:lang w:val="ro-RO"/>
              </w:rPr>
              <w:t xml:space="preserve">Afectează intrări - ieşiri </w:t>
            </w:r>
          </w:p>
          <w:p w14:paraId="4EB1EAF2" w14:textId="77777777" w:rsidR="001E697A" w:rsidRPr="00E4349C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E4349C">
              <w:rPr>
                <w:b/>
                <w:bCs/>
                <w:i/>
                <w:sz w:val="20"/>
                <w:lang w:val="ro-RO"/>
              </w:rPr>
              <w:t xml:space="preserve">peste sch.  9 și 11, </w:t>
            </w:r>
          </w:p>
          <w:p w14:paraId="1A8F1C89" w14:textId="77777777" w:rsidR="001E697A" w:rsidRPr="00E4349C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349C">
              <w:rPr>
                <w:b/>
                <w:bCs/>
                <w:i/>
                <w:iCs/>
                <w:sz w:val="20"/>
                <w:lang w:val="ro-RO"/>
              </w:rPr>
              <w:t>Hm Valea Uzului, Cap X.</w:t>
            </w:r>
          </w:p>
        </w:tc>
      </w:tr>
      <w:tr w:rsidR="001E697A" w14:paraId="77BF7BA2" w14:textId="77777777">
        <w:trPr>
          <w:cantSplit/>
          <w:trHeight w:val="60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12F1C" w14:textId="77777777" w:rsidR="001E697A" w:rsidRDefault="001E697A" w:rsidP="001E697A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929CD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69+220</w:t>
            </w:r>
          </w:p>
          <w:p w14:paraId="38957524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BAD7C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B4BDC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Valea Uzului - Comăneşti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9FA48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3814F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495EE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8AA51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AE3FA" w14:textId="77777777" w:rsidR="001E697A" w:rsidRPr="004C4194" w:rsidRDefault="001E697A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0F98E615" w14:textId="77777777" w:rsidR="001E697A" w:rsidRPr="00D0576C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3D46F6DE" w14:textId="77777777">
        <w:trPr>
          <w:cantSplit/>
          <w:trHeight w:val="4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6E50D" w14:textId="77777777" w:rsidR="001E697A" w:rsidRDefault="001E697A" w:rsidP="001E697A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DC61E" w14:textId="77777777" w:rsidR="001E697A" w:rsidRDefault="001E697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75+120</w:t>
            </w:r>
          </w:p>
          <w:p w14:paraId="7C662EAF" w14:textId="77777777" w:rsidR="001E697A" w:rsidRDefault="001E697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75+238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9DBD8" w14:textId="77777777" w:rsidR="001E697A" w:rsidRPr="00D0473F" w:rsidRDefault="001E697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3D971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Comăneşti -</w:t>
            </w:r>
          </w:p>
          <w:p w14:paraId="32899426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Asău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5564F" w14:textId="77777777" w:rsidR="001E697A" w:rsidRDefault="001E697A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D131A" w14:textId="77777777" w:rsidR="001E697A" w:rsidRDefault="001E697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2B6B1" w14:textId="77777777" w:rsidR="001E697A" w:rsidRDefault="001E697A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793DE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09752" w14:textId="77777777" w:rsidR="001E697A" w:rsidRPr="004C4194" w:rsidRDefault="001E697A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2279FF61" w14:textId="77777777" w:rsidR="001E697A" w:rsidRPr="00D0576C" w:rsidRDefault="001E697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22544E76" w14:textId="77777777">
        <w:trPr>
          <w:cantSplit/>
          <w:trHeight w:val="4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97930" w14:textId="77777777" w:rsidR="001E697A" w:rsidRDefault="001E697A" w:rsidP="001E697A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B1EC5" w14:textId="77777777" w:rsidR="001E697A" w:rsidRDefault="001E697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76+050</w:t>
            </w:r>
          </w:p>
          <w:p w14:paraId="5A4860D4" w14:textId="77777777" w:rsidR="001E697A" w:rsidRDefault="001E697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76+100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7891F" w14:textId="77777777" w:rsidR="001E697A" w:rsidRDefault="001E697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43784" w14:textId="77777777" w:rsidR="001E697A" w:rsidRDefault="001E697A" w:rsidP="002A556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Comăneşti -</w:t>
            </w:r>
          </w:p>
          <w:p w14:paraId="5BA280D8" w14:textId="77777777" w:rsidR="001E697A" w:rsidRDefault="001E697A" w:rsidP="002A556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Asău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5B9A9" w14:textId="77777777" w:rsidR="001E697A" w:rsidRDefault="001E697A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03E0C" w14:textId="77777777" w:rsidR="001E697A" w:rsidRDefault="001E697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907F0" w14:textId="77777777" w:rsidR="001E697A" w:rsidRDefault="001E697A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230CB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6B4D6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Afectează linia curentă Comănești - Asău</w:t>
            </w:r>
          </w:p>
        </w:tc>
      </w:tr>
      <w:tr w:rsidR="001E697A" w14:paraId="13333033" w14:textId="77777777">
        <w:trPr>
          <w:cantSplit/>
          <w:trHeight w:val="4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2BABE" w14:textId="77777777" w:rsidR="001E697A" w:rsidRDefault="001E697A" w:rsidP="001E697A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2D580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84+260</w:t>
            </w:r>
          </w:p>
          <w:p w14:paraId="42557E78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84+360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19BCE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3225A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Asău -</w:t>
            </w:r>
          </w:p>
          <w:p w14:paraId="64E99B7A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Goioasa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E8DC7" w14:textId="77777777" w:rsidR="001E697A" w:rsidRDefault="001E697A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21229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FAD4D" w14:textId="77777777" w:rsidR="001E697A" w:rsidRDefault="001E697A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826EE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A6F00" w14:textId="77777777" w:rsidR="001E697A" w:rsidRPr="004C4194" w:rsidRDefault="001E697A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1DC11444" w14:textId="77777777" w:rsidR="001E697A" w:rsidRPr="00D0576C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06335500" w14:textId="77777777">
        <w:trPr>
          <w:cantSplit/>
          <w:trHeight w:val="9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CD08C" w14:textId="77777777" w:rsidR="001E697A" w:rsidRDefault="001E697A" w:rsidP="001E697A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9514B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97+960</w:t>
            </w:r>
          </w:p>
          <w:p w14:paraId="54607A32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98+060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CA2BD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BE694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Simbrea - </w:t>
            </w:r>
          </w:p>
          <w:p w14:paraId="1609A544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Palanca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5F1F4" w14:textId="77777777" w:rsidR="001E697A" w:rsidRDefault="001E697A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FE5B8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CBA02" w14:textId="77777777" w:rsidR="001E697A" w:rsidRDefault="001E697A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8A35C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FE8F2" w14:textId="77777777" w:rsidR="001E697A" w:rsidRPr="004C4194" w:rsidRDefault="001E697A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55C874BD" w14:textId="77777777" w:rsidR="001E697A" w:rsidRPr="00D0576C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4C92052D" w14:textId="77777777">
        <w:trPr>
          <w:cantSplit/>
          <w:trHeight w:val="9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08869" w14:textId="77777777" w:rsidR="001E697A" w:rsidRDefault="001E697A" w:rsidP="001E697A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E12CF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103+600</w:t>
            </w:r>
          </w:p>
          <w:p w14:paraId="2B749A58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103+650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1E149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C73A6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Palanca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DA81C" w14:textId="77777777" w:rsidR="001E697A" w:rsidRDefault="001E697A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6F6DE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95B12" w14:textId="77777777" w:rsidR="001E697A" w:rsidRDefault="001E697A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792C3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618C8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Afectează intrări – ieşiri</w:t>
            </w:r>
          </w:p>
          <w:p w14:paraId="1F31979C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Palanca Cap Y</w:t>
            </w:r>
            <w:r>
              <w:rPr>
                <w:b/>
                <w:bCs/>
                <w:iCs/>
                <w:sz w:val="20"/>
                <w:lang w:val="ro-RO"/>
              </w:rPr>
              <w:t xml:space="preserve"> </w:t>
            </w:r>
          </w:p>
        </w:tc>
      </w:tr>
      <w:tr w:rsidR="001E697A" w14:paraId="5DFDB4FB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D7075" w14:textId="77777777" w:rsidR="001E697A" w:rsidRDefault="001E697A" w:rsidP="001E697A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FFB92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105+720</w:t>
            </w:r>
          </w:p>
          <w:p w14:paraId="05D2B2F6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105+930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82D34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B30AC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Palanca -</w:t>
            </w:r>
          </w:p>
          <w:p w14:paraId="1C670CBB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Ghimeş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01808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6CA4A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B5B7E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1A5C0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07A55" w14:textId="77777777" w:rsidR="001E697A" w:rsidRPr="004C4194" w:rsidRDefault="001E697A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3A6208F0" w14:textId="77777777" w:rsidR="001E697A" w:rsidRPr="00D0576C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4E0BDCFA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4DA32" w14:textId="77777777" w:rsidR="001E697A" w:rsidRDefault="001E697A" w:rsidP="001E697A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3A846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B65CB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CC07C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Ghimeş</w:t>
            </w:r>
          </w:p>
          <w:p w14:paraId="79514789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24197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B0A36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3709E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41D50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55D94" w14:textId="77777777" w:rsidR="001E697A" w:rsidRPr="00423757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423757">
              <w:rPr>
                <w:b/>
                <w:bCs/>
                <w:i/>
                <w:sz w:val="20"/>
                <w:lang w:val="ro-RO"/>
              </w:rPr>
              <w:t>Nesemnalizată pe teren.</w:t>
            </w:r>
          </w:p>
          <w:p w14:paraId="6F13D699" w14:textId="77777777" w:rsidR="001E697A" w:rsidRPr="00423757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423757">
              <w:rPr>
                <w:b/>
                <w:bCs/>
                <w:i/>
                <w:sz w:val="20"/>
                <w:lang w:val="ro-RO"/>
              </w:rPr>
              <w:t xml:space="preserve">Afectează intrări - ieşiri </w:t>
            </w:r>
          </w:p>
          <w:p w14:paraId="671C91A2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423757">
              <w:rPr>
                <w:b/>
                <w:bCs/>
                <w:i/>
                <w:sz w:val="20"/>
                <w:lang w:val="ro-RO"/>
              </w:rPr>
              <w:t>peste sch. 10 la liniile 4 și 5 Cap Y.</w:t>
            </w:r>
          </w:p>
        </w:tc>
      </w:tr>
      <w:tr w:rsidR="001E697A" w14:paraId="65100D35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93697" w14:textId="77777777" w:rsidR="001E697A" w:rsidRDefault="001E697A" w:rsidP="001E697A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01B8B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D716D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5127B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Ghimeş</w:t>
            </w:r>
          </w:p>
          <w:p w14:paraId="3A22AEC8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80E0A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F783D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4977F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4CD15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C98AF" w14:textId="77777777" w:rsidR="001E697A" w:rsidRPr="00F94F88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94F88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63A6DA7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94F88">
              <w:rPr>
                <w:b/>
                <w:bCs/>
                <w:i/>
                <w:iCs/>
                <w:sz w:val="20"/>
                <w:lang w:val="ro-RO"/>
              </w:rPr>
              <w:t xml:space="preserve">la și de la liniile 4 și 5 </w:t>
            </w:r>
          </w:p>
          <w:p w14:paraId="3A8D9814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F94F88">
              <w:rPr>
                <w:b/>
                <w:bCs/>
                <w:i/>
                <w:iCs/>
                <w:sz w:val="20"/>
                <w:lang w:val="ro-RO"/>
              </w:rPr>
              <w:t>st. Ghimeș, Cap Y.</w:t>
            </w:r>
          </w:p>
        </w:tc>
      </w:tr>
      <w:tr w:rsidR="001E697A" w14:paraId="571E907F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79135" w14:textId="77777777" w:rsidR="001E697A" w:rsidRDefault="001E697A" w:rsidP="001E697A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A67C2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109+050</w:t>
            </w:r>
          </w:p>
          <w:p w14:paraId="0E9B5E96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8638D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007DF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Ghimeş -</w:t>
            </w:r>
          </w:p>
          <w:p w14:paraId="7F1A9BFF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Lunca de Mijloc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F895D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58316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2B5B6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1F556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DC580" w14:textId="77777777" w:rsidR="001E697A" w:rsidRPr="00F94F88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697A" w14:paraId="4896F219" w14:textId="77777777">
        <w:trPr>
          <w:cantSplit/>
          <w:trHeight w:val="6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A3F8A" w14:textId="77777777" w:rsidR="001E697A" w:rsidRDefault="001E697A" w:rsidP="001E697A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45E16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109+070</w:t>
            </w:r>
          </w:p>
          <w:p w14:paraId="631A3A5F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E3A30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AF796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Ghimeş -</w:t>
            </w:r>
          </w:p>
          <w:p w14:paraId="4D091F84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Lunca de Mijloc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AF413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2770A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D711A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8F4AC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F38A2" w14:textId="77777777" w:rsidR="001E697A" w:rsidRPr="004C4194" w:rsidRDefault="001E697A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368C8A00" w14:textId="77777777" w:rsidR="001E697A" w:rsidRPr="00D0576C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2DD20DEA" w14:textId="77777777">
        <w:trPr>
          <w:cantSplit/>
          <w:trHeight w:val="6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28997" w14:textId="77777777" w:rsidR="001E697A" w:rsidRDefault="001E697A" w:rsidP="001E697A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53DE5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46471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E0C41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Siculeni grupa D, linia 3D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9053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1959BC2A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 72</w:t>
            </w:r>
          </w:p>
          <w:p w14:paraId="22945F1E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3111BCCB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vârf </w:t>
            </w:r>
          </w:p>
          <w:p w14:paraId="108488BF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EC86D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BCA8C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64B9B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F3E9D" w14:textId="77777777" w:rsidR="001E697A" w:rsidRPr="006E4685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43F49C56" w14:textId="77777777">
        <w:trPr>
          <w:cantSplit/>
          <w:trHeight w:val="6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C8DAA" w14:textId="77777777" w:rsidR="001E697A" w:rsidRDefault="001E697A" w:rsidP="001E697A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3B3C9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4F7C4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1FA90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Siculeni</w:t>
            </w:r>
          </w:p>
          <w:p w14:paraId="6F26306A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Grupele B și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C4500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73EC0">
              <w:rPr>
                <w:b/>
                <w:bCs/>
                <w:sz w:val="18"/>
                <w:szCs w:val="18"/>
                <w:lang w:val="ro-RO"/>
              </w:rPr>
              <w:t xml:space="preserve">Începând </w:t>
            </w:r>
            <w:r>
              <w:rPr>
                <w:b/>
                <w:bCs/>
                <w:sz w:val="20"/>
                <w:lang w:val="ro-RO"/>
              </w:rPr>
              <w:t xml:space="preserve"> de la călcâi sch. 40 </w:t>
            </w:r>
          </w:p>
          <w:p w14:paraId="028FD976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călcâi sch. 44 și peste toate ap. de cale cap </w:t>
            </w:r>
            <w:r w:rsidRPr="00273EC0">
              <w:rPr>
                <w:b/>
                <w:bCs/>
                <w:sz w:val="18"/>
                <w:szCs w:val="18"/>
                <w:lang w:val="ro-RO"/>
              </w:rPr>
              <w:t>Y, grupa B și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629C7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DB40E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131C2" w14:textId="77777777" w:rsidR="001E697A" w:rsidRPr="00D0473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ED3EB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peste toate aparatele de cale din cap Y şi liniile de legătură, 1D - 4D şi liniile 5B - 11B.</w:t>
            </w:r>
          </w:p>
        </w:tc>
      </w:tr>
    </w:tbl>
    <w:p w14:paraId="1A1E7167" w14:textId="77777777" w:rsidR="001E697A" w:rsidRDefault="001E697A" w:rsidP="00F340A3">
      <w:pPr>
        <w:spacing w:before="40" w:after="40" w:line="192" w:lineRule="auto"/>
        <w:ind w:right="57"/>
        <w:rPr>
          <w:sz w:val="20"/>
          <w:szCs w:val="20"/>
          <w:lang w:val="ro-RO"/>
        </w:rPr>
      </w:pPr>
    </w:p>
    <w:p w14:paraId="69541D20" w14:textId="77777777" w:rsidR="001E697A" w:rsidRDefault="001E697A" w:rsidP="00547665">
      <w:pPr>
        <w:pStyle w:val="Heading1"/>
        <w:spacing w:line="360" w:lineRule="auto"/>
      </w:pPr>
      <w:r>
        <w:lastRenderedPageBreak/>
        <w:t>LINIA 505</w:t>
      </w:r>
    </w:p>
    <w:p w14:paraId="5AEE4039" w14:textId="77777777" w:rsidR="001E697A" w:rsidRPr="009479E0" w:rsidRDefault="001E697A" w:rsidP="001E02E2">
      <w:pPr>
        <w:pStyle w:val="Heading1"/>
        <w:spacing w:line="360" w:lineRule="auto"/>
        <w:rPr>
          <w:sz w:val="20"/>
          <w:szCs w:val="20"/>
        </w:rPr>
      </w:pPr>
      <w:r>
        <w:t>COMĂNEŞTI - MOINEŞTI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1E697A" w14:paraId="418F3973" w14:textId="77777777">
        <w:trPr>
          <w:cantSplit/>
          <w:trHeight w:val="899"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29E42" w14:textId="77777777" w:rsidR="001E697A" w:rsidRDefault="001E697A" w:rsidP="001E697A">
            <w:pPr>
              <w:numPr>
                <w:ilvl w:val="0"/>
                <w:numId w:val="27"/>
              </w:numPr>
              <w:spacing w:before="40" w:after="40" w:line="276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DEB65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C5BFC" w14:textId="77777777" w:rsidR="001E697A" w:rsidRPr="00277A5C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18CCF" w14:textId="77777777" w:rsidR="001E697A" w:rsidRDefault="001E697A">
            <w:pPr>
              <w:spacing w:before="40" w:after="40" w:line="281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Moinești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38A26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1C17A4B1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</w:t>
            </w:r>
          </w:p>
          <w:p w14:paraId="5215E408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și 5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9D68E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  <w:r>
              <w:rPr>
                <w:b/>
                <w:bCs/>
                <w:sz w:val="32"/>
                <w:lang w:val="ro-RO"/>
              </w:rPr>
              <w:t>5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8E2A6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BC4B6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24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5EE63BC1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2 și 3 Cap X St. Moinești</w:t>
            </w:r>
          </w:p>
        </w:tc>
      </w:tr>
    </w:tbl>
    <w:p w14:paraId="2E9BBE8E" w14:textId="77777777" w:rsidR="001E697A" w:rsidRDefault="001E697A">
      <w:pPr>
        <w:spacing w:before="40" w:after="40" w:line="192" w:lineRule="auto"/>
        <w:ind w:right="57"/>
        <w:rPr>
          <w:sz w:val="20"/>
          <w:lang w:val="ro-RO"/>
        </w:rPr>
      </w:pPr>
    </w:p>
    <w:p w14:paraId="7C84A9A0" w14:textId="77777777" w:rsidR="001E697A" w:rsidRDefault="001E697A" w:rsidP="00F04622">
      <w:pPr>
        <w:pStyle w:val="Heading1"/>
        <w:spacing w:line="360" w:lineRule="auto"/>
      </w:pPr>
      <w:r>
        <w:t>LINIA 600</w:t>
      </w:r>
    </w:p>
    <w:p w14:paraId="086C6121" w14:textId="77777777" w:rsidR="001E697A" w:rsidRDefault="001E697A" w:rsidP="00CE4CB2">
      <w:pPr>
        <w:pStyle w:val="Heading1"/>
        <w:spacing w:line="360" w:lineRule="auto"/>
        <w:rPr>
          <w:b w:val="0"/>
          <w:bCs w:val="0"/>
          <w:sz w:val="8"/>
        </w:rPr>
      </w:pPr>
      <w:r>
        <w:t>FĂUREI - TECUCI - IAŞI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1E697A" w14:paraId="55B617A9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6E829" w14:textId="77777777" w:rsidR="001E697A" w:rsidRDefault="001E697A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5371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1+300</w:t>
            </w:r>
          </w:p>
          <w:p w14:paraId="6A6EA6F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96F56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102E5" w14:textId="77777777" w:rsidR="001E697A" w:rsidRDefault="001E697A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</w:t>
            </w:r>
          </w:p>
          <w:p w14:paraId="54D8DE10" w14:textId="77777777" w:rsidR="001E697A" w:rsidRDefault="001E697A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Jirlău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BE19C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AD054" w14:textId="77777777" w:rsidR="001E697A" w:rsidRPr="002F6CED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6D1E6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F44EA" w14:textId="77777777" w:rsidR="001E697A" w:rsidRPr="00C1413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38F1D" w14:textId="77777777" w:rsidR="001E697A" w:rsidRPr="009E2C90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E697A" w14:paraId="69A75DBA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69D37" w14:textId="77777777" w:rsidR="001E697A" w:rsidRDefault="001E697A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A134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6+700</w:t>
            </w:r>
          </w:p>
          <w:p w14:paraId="4281A15E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6+890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87D8D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53B01" w14:textId="77777777" w:rsidR="001E697A" w:rsidRDefault="001E697A" w:rsidP="00786FE9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</w:t>
            </w:r>
          </w:p>
          <w:p w14:paraId="7805525B" w14:textId="77777777" w:rsidR="001E697A" w:rsidRDefault="001E697A" w:rsidP="00786FE9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Jirlău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55859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B3FB3" w14:textId="77777777" w:rsidR="001E697A" w:rsidRPr="002F6CED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7891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454F6" w14:textId="77777777" w:rsidR="001E697A" w:rsidRPr="00C1413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C2E04" w14:textId="77777777" w:rsidR="001E697A" w:rsidRPr="005D499E" w:rsidRDefault="001E697A" w:rsidP="00786FE9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6B2E48AF" w14:textId="77777777" w:rsidR="001E697A" w:rsidRPr="009E2C90" w:rsidRDefault="001E697A" w:rsidP="00786FE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E697A" w14:paraId="401DC298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3A806" w14:textId="77777777" w:rsidR="001E697A" w:rsidRDefault="001E697A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1C6E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35+500</w:t>
            </w:r>
          </w:p>
          <w:p w14:paraId="52081B6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11584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33887" w14:textId="77777777" w:rsidR="001E697A" w:rsidRDefault="001E697A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Balta Albă – </w:t>
            </w:r>
          </w:p>
          <w:p w14:paraId="1D4C6923" w14:textId="77777777" w:rsidR="001E697A" w:rsidRDefault="001E697A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Ciorăști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A323E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635C9" w14:textId="77777777" w:rsidR="001E697A" w:rsidRPr="002F6CED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A41E0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E10C2" w14:textId="77777777" w:rsidR="001E697A" w:rsidRPr="00C1413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5A8E8" w14:textId="77777777" w:rsidR="001E697A" w:rsidRPr="00DD03D3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sz w:val="20"/>
              </w:rPr>
            </w:pPr>
            <w:r w:rsidRPr="00DD03D3">
              <w:rPr>
                <w:b/>
                <w:bCs/>
                <w:i/>
                <w:sz w:val="20"/>
              </w:rPr>
              <w:t>Fără inductori.</w:t>
            </w:r>
          </w:p>
        </w:tc>
      </w:tr>
      <w:tr w:rsidR="001E697A" w14:paraId="565DA79F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F13CA" w14:textId="77777777" w:rsidR="001E697A" w:rsidRDefault="001E697A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70CAA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DBF43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F1739" w14:textId="77777777" w:rsidR="001E697A" w:rsidRDefault="001E697A" w:rsidP="00CB56E5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Ciorăști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AD427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9AC1E" w14:textId="77777777" w:rsidR="001E697A" w:rsidRPr="002F6CED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CCD7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354E0" w14:textId="77777777" w:rsidR="001E697A" w:rsidRPr="00C1413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BFEDF" w14:textId="77777777" w:rsidR="001E697A" w:rsidRPr="00DD03D3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sz w:val="20"/>
              </w:rPr>
            </w:pPr>
          </w:p>
        </w:tc>
      </w:tr>
      <w:tr w:rsidR="001E697A" w14:paraId="7A5D27AC" w14:textId="77777777">
        <w:trPr>
          <w:cantSplit/>
          <w:trHeight w:val="119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46D47" w14:textId="77777777" w:rsidR="001E697A" w:rsidRDefault="001E697A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139EC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51+300</w:t>
            </w:r>
          </w:p>
          <w:p w14:paraId="24E7F99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FBEA5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1AC23" w14:textId="77777777" w:rsidR="001E697A" w:rsidRDefault="001E697A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Tătăranu -</w:t>
            </w:r>
          </w:p>
          <w:p w14:paraId="4CD59FA5" w14:textId="77777777" w:rsidR="001E697A" w:rsidRDefault="001E697A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Suraia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A4A1E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A3E2F" w14:textId="77777777" w:rsidR="001E697A" w:rsidRPr="002F6CED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0706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43B3D" w14:textId="77777777" w:rsidR="001E697A" w:rsidRPr="00C1413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1729F" w14:textId="77777777" w:rsidR="001E697A" w:rsidRPr="005D499E" w:rsidRDefault="001E697A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332700F9" w14:textId="77777777" w:rsidR="001E697A" w:rsidRPr="009E2C90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E697A" w14:paraId="501F1726" w14:textId="77777777">
        <w:trPr>
          <w:cantSplit/>
          <w:trHeight w:val="54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7DBCE" w14:textId="77777777" w:rsidR="001E697A" w:rsidRDefault="001E697A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8647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55+974</w:t>
            </w:r>
          </w:p>
          <w:p w14:paraId="7C4257DB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70+552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162B9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517EB" w14:textId="77777777" w:rsidR="001E697A" w:rsidRDefault="001E697A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Tătăranu -</w:t>
            </w:r>
          </w:p>
          <w:p w14:paraId="0D935B81" w14:textId="77777777" w:rsidR="001E697A" w:rsidRDefault="001E697A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Suraia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A2220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C23A8" w14:textId="77777777" w:rsidR="001E697A" w:rsidRPr="002F6CED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0AB71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DC57F" w14:textId="77777777" w:rsidR="001E697A" w:rsidRPr="00C1413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E82DC" w14:textId="77777777" w:rsidR="001E697A" w:rsidRPr="005D20E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sz w:val="20"/>
              </w:rPr>
            </w:pPr>
            <w:r w:rsidRPr="005D20EA"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1E697A" w14:paraId="4F1410AF" w14:textId="77777777">
        <w:trPr>
          <w:cantSplit/>
          <w:trHeight w:val="54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7F5DA" w14:textId="77777777" w:rsidR="001E697A" w:rsidRDefault="001E697A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F9F5C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67+030</w:t>
            </w:r>
          </w:p>
          <w:p w14:paraId="73016D3A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67+120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83DFD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EC663" w14:textId="77777777" w:rsidR="001E697A" w:rsidRDefault="001E697A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Tătăranu -</w:t>
            </w:r>
          </w:p>
          <w:p w14:paraId="4D0D95A3" w14:textId="77777777" w:rsidR="001E697A" w:rsidRDefault="001E697A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Suraia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2679B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D7389" w14:textId="77777777" w:rsidR="001E697A" w:rsidRPr="002F6CED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61A86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452A9" w14:textId="77777777" w:rsidR="001E697A" w:rsidRPr="00C1413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3D7E9" w14:textId="77777777" w:rsidR="001E697A" w:rsidRPr="005D499E" w:rsidRDefault="001E697A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7E8F0086" w14:textId="77777777" w:rsidR="001E697A" w:rsidRPr="009E2C90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E697A" w14:paraId="39AE6B00" w14:textId="77777777">
        <w:trPr>
          <w:cantSplit/>
          <w:trHeight w:val="54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0FB17" w14:textId="77777777" w:rsidR="001E697A" w:rsidRDefault="001E697A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D8251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73+300</w:t>
            </w:r>
          </w:p>
          <w:p w14:paraId="15BD128E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73+720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D7CBF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776D8" w14:textId="77777777" w:rsidR="001E697A" w:rsidRDefault="001E697A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Suraia –</w:t>
            </w:r>
          </w:p>
          <w:p w14:paraId="0306EC94" w14:textId="77777777" w:rsidR="001E697A" w:rsidRDefault="001E697A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Tecuci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E8E6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9FECE" w14:textId="77777777" w:rsidR="001E697A" w:rsidRPr="002F6CED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0F93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52DF5" w14:textId="77777777" w:rsidR="001E697A" w:rsidRPr="00C1413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109B0" w14:textId="77777777" w:rsidR="001E697A" w:rsidRPr="005D499E" w:rsidRDefault="001E697A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6D0D7E2D" w14:textId="77777777" w:rsidR="001E697A" w:rsidRPr="009E2C90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E697A" w14:paraId="21162AD3" w14:textId="77777777">
        <w:trPr>
          <w:cantSplit/>
          <w:trHeight w:val="7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BB324" w14:textId="77777777" w:rsidR="001E697A" w:rsidRDefault="001E697A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46B9B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253+125</w:t>
            </w:r>
          </w:p>
          <w:p w14:paraId="2240F92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253+175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2C022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19AF6" w14:textId="77777777" w:rsidR="001E697A" w:rsidRDefault="001E697A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Frunzeasca -</w:t>
            </w:r>
          </w:p>
          <w:p w14:paraId="7792BB90" w14:textId="77777777" w:rsidR="001E697A" w:rsidRDefault="001E697A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Berheci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2683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5DFC6" w14:textId="77777777" w:rsidR="001E697A" w:rsidRPr="002F6CED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6932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94D43" w14:textId="77777777" w:rsidR="001E697A" w:rsidRPr="00C1413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5DF5B" w14:textId="77777777" w:rsidR="001E697A" w:rsidRPr="005D499E" w:rsidRDefault="001E697A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78A65BA1" w14:textId="77777777" w:rsidR="001E697A" w:rsidRPr="009E2C90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E697A" w14:paraId="76E80F9E" w14:textId="77777777">
        <w:trPr>
          <w:cantSplit/>
          <w:trHeight w:val="7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59387" w14:textId="77777777" w:rsidR="001E697A" w:rsidRDefault="001E697A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988B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268+200</w:t>
            </w:r>
          </w:p>
          <w:p w14:paraId="71EDE8A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268+900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3669F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4C9B0" w14:textId="77777777" w:rsidR="001E697A" w:rsidRDefault="001E697A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Ghidigeni - Tutova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A3C4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84E3D" w14:textId="77777777" w:rsidR="001E697A" w:rsidRPr="002F6CED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E1BBA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A96CC" w14:textId="77777777" w:rsidR="001E697A" w:rsidRPr="00C1413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7F3FE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Cu inductori la paletele galbene.</w:t>
            </w:r>
          </w:p>
        </w:tc>
      </w:tr>
      <w:tr w:rsidR="001E697A" w14:paraId="71FE9E9F" w14:textId="77777777">
        <w:trPr>
          <w:cantSplit/>
          <w:trHeight w:val="7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C1104" w14:textId="77777777" w:rsidR="001E697A" w:rsidRDefault="001E697A" w:rsidP="00E02B0C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5A097" w14:textId="77777777" w:rsidR="001E697A" w:rsidRDefault="001E697A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339+950</w:t>
            </w:r>
          </w:p>
          <w:p w14:paraId="23BEAE67" w14:textId="77777777" w:rsidR="001E697A" w:rsidRDefault="001E697A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56E52" w14:textId="77777777" w:rsidR="001E697A" w:rsidRDefault="001E697A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635E0" w14:textId="77777777" w:rsidR="001E697A" w:rsidRDefault="001E697A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Vaslui </w:t>
            </w:r>
            <w:r>
              <w:rPr>
                <w:b/>
                <w:bCs/>
                <w:sz w:val="20"/>
              </w:rPr>
              <w:br w:type="page"/>
              <w:t xml:space="preserve">– Buhăești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DB668" w14:textId="77777777" w:rsidR="001E697A" w:rsidRDefault="001E697A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B7A11" w14:textId="77777777" w:rsidR="001E697A" w:rsidRPr="002F6CED" w:rsidRDefault="001E697A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6A031" w14:textId="77777777" w:rsidR="001E697A" w:rsidRDefault="001E697A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C2C40" w14:textId="77777777" w:rsidR="001E697A" w:rsidRPr="00C14131" w:rsidRDefault="001E697A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A72C9" w14:textId="77777777" w:rsidR="001E697A" w:rsidRDefault="001E697A" w:rsidP="00E11BA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Ax St.</w:t>
            </w:r>
            <w:r>
              <w:rPr>
                <w:b/>
                <w:bCs/>
                <w:sz w:val="20"/>
              </w:rPr>
              <w:t>Vaslui</w:t>
            </w:r>
          </w:p>
          <w:p w14:paraId="18C25334" w14:textId="77777777" w:rsidR="001E697A" w:rsidRDefault="001E697A" w:rsidP="00E11BA9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Ax St. Buhăiești Nesemnalizată pe teren.</w:t>
            </w:r>
          </w:p>
        </w:tc>
      </w:tr>
      <w:tr w:rsidR="001E697A" w14:paraId="203D47DF" w14:textId="77777777">
        <w:trPr>
          <w:cantSplit/>
          <w:trHeight w:val="7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82475" w14:textId="77777777" w:rsidR="001E697A" w:rsidRDefault="001E697A" w:rsidP="00E02B0C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B8F85" w14:textId="77777777" w:rsidR="001E697A" w:rsidRDefault="001E697A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DB431" w14:textId="77777777" w:rsidR="001E697A" w:rsidRPr="00C14131" w:rsidRDefault="001E697A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66B3A" w14:textId="77777777" w:rsidR="001E697A" w:rsidRDefault="001E697A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377C8F73" w14:textId="77777777" w:rsidR="001E697A" w:rsidRDefault="001E697A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17 Marfă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80086" w14:textId="77777777" w:rsidR="001E697A" w:rsidRDefault="001E697A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staţie </w:t>
            </w:r>
          </w:p>
          <w:p w14:paraId="2258F50A" w14:textId="77777777" w:rsidR="001E697A" w:rsidRDefault="001E697A" w:rsidP="001E697A">
            <w:pPr>
              <w:numPr>
                <w:ilvl w:val="0"/>
                <w:numId w:val="3"/>
              </w:numPr>
              <w:spacing w:before="40" w:after="40" w:line="360" w:lineRule="auto"/>
              <w:ind w:left="57" w:right="57" w:firstLine="0"/>
              <w:jc w:val="center"/>
              <w:rPr>
                <w:b/>
                <w:bCs/>
                <w:sz w:val="20"/>
              </w:rPr>
            </w:pPr>
          </w:p>
          <w:p w14:paraId="49BD4ABD" w14:textId="77777777" w:rsidR="001E697A" w:rsidRDefault="001E697A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</w:t>
            </w:r>
          </w:p>
          <w:p w14:paraId="7DE900C9" w14:textId="77777777" w:rsidR="001E697A" w:rsidRDefault="001E697A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00DD6" w14:textId="77777777" w:rsidR="001E697A" w:rsidRPr="002F6CED" w:rsidRDefault="001E697A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2F6CED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FBD75" w14:textId="77777777" w:rsidR="001E697A" w:rsidRDefault="001E697A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40EF0" w14:textId="77777777" w:rsidR="001E697A" w:rsidRPr="00C14131" w:rsidRDefault="001E697A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DFA6E" w14:textId="77777777" w:rsidR="001E697A" w:rsidRDefault="001E697A" w:rsidP="00E02B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E697A" w14:paraId="23239CAA" w14:textId="77777777">
        <w:trPr>
          <w:cantSplit/>
          <w:trHeight w:val="7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AFDDE" w14:textId="77777777" w:rsidR="001E697A" w:rsidRDefault="001E697A" w:rsidP="00E02B0C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A0EE7" w14:textId="77777777" w:rsidR="001E697A" w:rsidRDefault="001E697A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AAB48" w14:textId="77777777" w:rsidR="001E697A" w:rsidRPr="00C14131" w:rsidRDefault="001E697A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9AA32" w14:textId="77777777" w:rsidR="001E697A" w:rsidRDefault="001E697A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4B230D1D" w14:textId="77777777" w:rsidR="001E697A" w:rsidRDefault="001E697A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porţiunea de linie cuprinsă între </w:t>
            </w:r>
          </w:p>
          <w:p w14:paraId="1ABB0048" w14:textId="77777777" w:rsidR="001E697A" w:rsidRDefault="001E697A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schimbătorii 5 şi 43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68F78" w14:textId="77777777" w:rsidR="001E697A" w:rsidRDefault="001E697A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7DBAA2BE" w14:textId="77777777" w:rsidR="001E697A" w:rsidRDefault="001E697A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27, 35 </w:t>
            </w:r>
          </w:p>
          <w:p w14:paraId="7C023D0B" w14:textId="77777777" w:rsidR="001E697A" w:rsidRDefault="001E697A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CD018" w14:textId="77777777" w:rsidR="001E697A" w:rsidRPr="002F6CED" w:rsidRDefault="001E697A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2F6CED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827B9" w14:textId="77777777" w:rsidR="001E697A" w:rsidRDefault="001E697A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8B98E" w14:textId="77777777" w:rsidR="001E697A" w:rsidRPr="00C14131" w:rsidRDefault="001E697A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32BCB" w14:textId="77777777" w:rsidR="001E697A" w:rsidRDefault="001E697A" w:rsidP="00E02B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linile 12, 13 şi 16 din Grupa Mărfuri, Cap X şi intrări - ieşiri </w:t>
            </w:r>
          </w:p>
          <w:p w14:paraId="6E03CEDB" w14:textId="77777777" w:rsidR="001E697A" w:rsidRDefault="001E697A" w:rsidP="00E02B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Depou Cap X.</w:t>
            </w:r>
          </w:p>
        </w:tc>
      </w:tr>
      <w:tr w:rsidR="001E697A" w14:paraId="6623E0B1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DECB7" w14:textId="77777777" w:rsidR="001E697A" w:rsidRDefault="001E697A" w:rsidP="00E02B0C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F02D7" w14:textId="77777777" w:rsidR="001E697A" w:rsidRDefault="001E697A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CF48E" w14:textId="77777777" w:rsidR="001E697A" w:rsidRPr="00C14131" w:rsidRDefault="001E697A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ECE7E" w14:textId="77777777" w:rsidR="001E697A" w:rsidRDefault="001E697A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Iaşi </w:t>
            </w:r>
          </w:p>
          <w:p w14:paraId="7E14889E" w14:textId="77777777" w:rsidR="001E697A" w:rsidRDefault="001E697A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A1539" w14:textId="77777777" w:rsidR="001E697A" w:rsidRDefault="001E697A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079D276B" w14:textId="77777777" w:rsidR="001E697A" w:rsidRDefault="001E697A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34 -38 - 44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DE327" w14:textId="77777777" w:rsidR="001E697A" w:rsidRPr="002F6CED" w:rsidRDefault="001E697A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01A3F" w14:textId="77777777" w:rsidR="001E697A" w:rsidRDefault="001E697A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BBCE1" w14:textId="77777777" w:rsidR="001E697A" w:rsidRPr="00C14131" w:rsidRDefault="001E697A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9BCFC" w14:textId="77777777" w:rsidR="001E697A" w:rsidRDefault="001E697A" w:rsidP="00E02B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din Grupa Iaş</w:t>
            </w:r>
            <w:r>
              <w:rPr>
                <w:b/>
                <w:bCs/>
                <w:i/>
                <w:iCs/>
                <w:sz w:val="20"/>
                <w:lang w:val="en-US"/>
              </w:rPr>
              <w:t>i Nord.</w:t>
            </w:r>
          </w:p>
        </w:tc>
      </w:tr>
    </w:tbl>
    <w:p w14:paraId="096FDBA4" w14:textId="77777777" w:rsidR="001E697A" w:rsidRDefault="001E697A">
      <w:pPr>
        <w:spacing w:before="40" w:after="40" w:line="192" w:lineRule="auto"/>
        <w:ind w:right="57"/>
        <w:rPr>
          <w:sz w:val="20"/>
          <w:lang w:val="ro-RO"/>
        </w:rPr>
      </w:pPr>
    </w:p>
    <w:p w14:paraId="4F2E0080" w14:textId="77777777" w:rsidR="001E697A" w:rsidRDefault="001E697A" w:rsidP="003C645F">
      <w:pPr>
        <w:pStyle w:val="Heading1"/>
        <w:spacing w:line="360" w:lineRule="auto"/>
      </w:pPr>
      <w:r>
        <w:t>LINIA 602</w:t>
      </w:r>
    </w:p>
    <w:p w14:paraId="32D60F15" w14:textId="77777777" w:rsidR="001E697A" w:rsidRDefault="001E697A" w:rsidP="000F0D44">
      <w:pPr>
        <w:pStyle w:val="Heading1"/>
        <w:spacing w:line="360" w:lineRule="auto"/>
        <w:rPr>
          <w:b w:val="0"/>
          <w:bCs w:val="0"/>
          <w:sz w:val="8"/>
        </w:rPr>
      </w:pPr>
      <w:r>
        <w:t>MĂRĂŞEŞTI - TECUCI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1E697A" w14:paraId="4AB7A907" w14:textId="77777777">
        <w:trPr>
          <w:cantSplit/>
          <w:trHeight w:val="11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D77A3" w14:textId="77777777" w:rsidR="001E697A" w:rsidRDefault="001E697A" w:rsidP="001E697A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38E57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226+560</w:t>
            </w:r>
          </w:p>
          <w:p w14:paraId="27688F8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226+688</w:t>
            </w:r>
          </w:p>
        </w:tc>
        <w:tc>
          <w:tcPr>
            <w:tcW w:w="754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7D615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CD6DE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G-ral Eremia Grigorescu -</w:t>
            </w:r>
          </w:p>
          <w:p w14:paraId="548BEA93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Cosmești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2E0C6" w14:textId="77777777" w:rsidR="001E697A" w:rsidRPr="00406474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5B776" w14:textId="77777777" w:rsidR="001E697A" w:rsidRPr="00DA41E4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C1829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226+560</w:t>
            </w:r>
          </w:p>
          <w:p w14:paraId="5077C51E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226+688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20324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F3D7E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 Valabil pentru trenurile care au în componență două locomotive cuplate.</w:t>
            </w:r>
          </w:p>
          <w:p w14:paraId="5576D434" w14:textId="77777777" w:rsidR="001E697A" w:rsidRPr="0007619C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7619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E697A" w14:paraId="1C76510E" w14:textId="77777777">
        <w:trPr>
          <w:cantSplit/>
          <w:trHeight w:val="11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C5F18" w14:textId="77777777" w:rsidR="001E697A" w:rsidRDefault="001E697A" w:rsidP="001E697A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8BE4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227+200</w:t>
            </w:r>
          </w:p>
          <w:p w14:paraId="2AE7E011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227+800</w:t>
            </w:r>
          </w:p>
        </w:tc>
        <w:tc>
          <w:tcPr>
            <w:tcW w:w="754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BC0D9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2020D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G-ral Eremia Grigorescu -</w:t>
            </w:r>
          </w:p>
          <w:p w14:paraId="08C56F9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Cosmești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59BB1" w14:textId="77777777" w:rsidR="001E697A" w:rsidRPr="00406474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28782" w14:textId="77777777" w:rsidR="001E697A" w:rsidRPr="00DA41E4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52E2B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227+200</w:t>
            </w:r>
          </w:p>
          <w:p w14:paraId="69D8D3FA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90C0A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FBCE5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 Valabil pentru trenurile care au în componență două locomotive cuplate.</w:t>
            </w:r>
          </w:p>
          <w:p w14:paraId="5ADE47D3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 w:rsidRPr="0007619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0210530B" w14:textId="77777777" w:rsidR="001E697A" w:rsidRDefault="001E697A">
      <w:pPr>
        <w:spacing w:before="40" w:after="40" w:line="192" w:lineRule="auto"/>
        <w:ind w:right="57"/>
        <w:rPr>
          <w:sz w:val="20"/>
          <w:lang w:val="ro-RO"/>
        </w:rPr>
      </w:pPr>
    </w:p>
    <w:p w14:paraId="6FF23237" w14:textId="77777777" w:rsidR="001E697A" w:rsidRDefault="001E697A" w:rsidP="004F6534">
      <w:pPr>
        <w:pStyle w:val="Heading1"/>
        <w:spacing w:line="360" w:lineRule="auto"/>
      </w:pPr>
      <w:r>
        <w:t>LINIA 700</w:t>
      </w:r>
    </w:p>
    <w:p w14:paraId="397D69D5" w14:textId="77777777" w:rsidR="001E697A" w:rsidRDefault="001E697A" w:rsidP="008B1A69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ARMĂŞEŞTI - URZICENI - FĂUREI - GALAŢI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5"/>
        <w:gridCol w:w="2203"/>
        <w:gridCol w:w="870"/>
        <w:gridCol w:w="755"/>
        <w:gridCol w:w="870"/>
        <w:gridCol w:w="755"/>
        <w:gridCol w:w="2489"/>
      </w:tblGrid>
      <w:tr w:rsidR="001E697A" w14:paraId="13BF4522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1E1FA" w14:textId="77777777" w:rsidR="001E697A" w:rsidRDefault="001E697A" w:rsidP="001E697A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7063E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74ADF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01864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2D5483D4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22B24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DD6B9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35E76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B93E1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515B9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7D28415E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BE49F" w14:textId="77777777" w:rsidR="001E697A" w:rsidRDefault="001E697A" w:rsidP="001E697A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E753D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477F4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AC0D4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7D746226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6438A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9E92A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2B69E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49461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D23ED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767EA0BD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0A02C" w14:textId="77777777" w:rsidR="001E697A" w:rsidRDefault="001E697A" w:rsidP="001E697A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D768C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9CC66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3427D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0E2AA2A9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EDA6E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E67CF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12C5E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FE685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B4407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49D6D81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11 şi 12.</w:t>
            </w:r>
          </w:p>
        </w:tc>
      </w:tr>
      <w:tr w:rsidR="001E697A" w14:paraId="31F6A9CC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9594F" w14:textId="77777777" w:rsidR="001E697A" w:rsidRDefault="001E697A" w:rsidP="001E697A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42634" w14:textId="77777777" w:rsidR="001E697A" w:rsidRDefault="001E697A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A987F" w14:textId="77777777" w:rsidR="001E697A" w:rsidRDefault="001E697A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9007F" w14:textId="77777777" w:rsidR="001E697A" w:rsidRDefault="001E697A" w:rsidP="00C505C9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St. Bucureşti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E4222D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50978" w14:textId="77777777" w:rsidR="001E697A" w:rsidRPr="00E4222D" w:rsidRDefault="001E697A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6DA8E17C" w14:textId="77777777" w:rsidR="001E697A" w:rsidRPr="00E4222D" w:rsidRDefault="001E697A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36 / 38 și </w:t>
            </w:r>
          </w:p>
          <w:p w14:paraId="02DF484A" w14:textId="77777777" w:rsidR="001E697A" w:rsidRPr="00E4222D" w:rsidRDefault="001E697A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4AE4EFA9" w14:textId="77777777" w:rsidR="001E697A" w:rsidRDefault="001E697A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46 / 49</w:t>
            </w:r>
            <w:r w:rsidRPr="00E4222D">
              <w:rPr>
                <w:b/>
                <w:bCs/>
                <w:sz w:val="20"/>
                <w:lang w:val="ro-RO"/>
              </w:rPr>
              <w:tab/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B09C0" w14:textId="77777777" w:rsidR="001E697A" w:rsidRDefault="001E697A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1F60C" w14:textId="77777777" w:rsidR="001E697A" w:rsidRDefault="001E697A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90865" w14:textId="77777777" w:rsidR="001E697A" w:rsidRDefault="001E697A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3E2F5" w14:textId="77777777" w:rsidR="001E697A" w:rsidRDefault="001E697A" w:rsidP="00C505C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222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072781E5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CB3F3" w14:textId="77777777" w:rsidR="001E697A" w:rsidRDefault="001E697A" w:rsidP="001E697A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05DFF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2EEFB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6E9E0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45671649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EB52E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B096433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5E519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2D191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E6737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A8405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1ECA31F1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EEC03" w14:textId="77777777" w:rsidR="001E697A" w:rsidRDefault="001E697A" w:rsidP="001E697A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0DCF1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9100B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97800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127D512C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FCF29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9DB515A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și 25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CD477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FD337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6B3BB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9E31A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060687E7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AA7B1" w14:textId="77777777" w:rsidR="001E697A" w:rsidRDefault="001E697A" w:rsidP="001E697A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01388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A2744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133E4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65E0AA03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71C6A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5 </w:t>
            </w:r>
          </w:p>
          <w:p w14:paraId="1B39FADB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97036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29A7C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D8334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F3AFC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46D94848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85ECB" w14:textId="77777777" w:rsidR="001E697A" w:rsidRDefault="001E697A" w:rsidP="001E697A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95C3A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3E5AE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EF80F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281F4BF7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20797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FDA02EB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13 și 21 </w:t>
            </w:r>
          </w:p>
          <w:p w14:paraId="19AEF420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821C0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3B071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4DC41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29776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1EC6BBCA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06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6D7C3" w14:textId="77777777" w:rsidR="001E697A" w:rsidRDefault="001E697A" w:rsidP="001E697A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01301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5EBED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89F6A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51A887D0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F27DB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1, </w:t>
            </w:r>
          </w:p>
          <w:p w14:paraId="4858C89C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15 şi 27 </w:t>
            </w:r>
          </w:p>
          <w:p w14:paraId="1114F087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C1513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17649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39614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142A7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4CF2096E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EF3EC" w14:textId="77777777" w:rsidR="001E697A" w:rsidRDefault="001E697A" w:rsidP="001E697A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07FC6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29D02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E138A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76808FB6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63F9D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345AD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4B6F1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B251F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C13D8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44014388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09121" w14:textId="77777777" w:rsidR="001E697A" w:rsidRDefault="001E697A" w:rsidP="001E697A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CACD4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F1503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5DF51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18D50E5B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46A10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22</w:t>
            </w:r>
          </w:p>
          <w:p w14:paraId="18B5B9B6" w14:textId="77777777" w:rsidR="001E697A" w:rsidRPr="00B401E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2430D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30B97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0465E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86BED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56FA31F5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8897A" w14:textId="77777777" w:rsidR="001E697A" w:rsidRDefault="001E697A" w:rsidP="001E697A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EFBB1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A7E35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886FB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67CF08D9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3597C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14</w:t>
            </w:r>
          </w:p>
          <w:p w14:paraId="0BDC9CB4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450C7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B9C49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78CFC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8921D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02F6CE53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B7286" w14:textId="77777777" w:rsidR="001E697A" w:rsidRDefault="001E697A" w:rsidP="001E697A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55572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BDD4B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548C8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411605E3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CA3C5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4</w:t>
            </w:r>
          </w:p>
          <w:p w14:paraId="055368EE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10 pe directă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D13F4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358E7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640B4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D085E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 - ieşiri la liniile 2 - 9 Cap Y.</w:t>
            </w:r>
          </w:p>
        </w:tc>
      </w:tr>
      <w:tr w:rsidR="001E697A" w14:paraId="7CB188A5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60744" w14:textId="77777777" w:rsidR="001E697A" w:rsidRDefault="001E697A" w:rsidP="001E697A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18F9F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FC862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76118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3064BB8C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BBDEE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4</w:t>
            </w:r>
          </w:p>
          <w:p w14:paraId="5D3225A8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10 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B81D5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0C67B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B516B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F7613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 - ieşiri la liniile 2 - 9 Cap Y.</w:t>
            </w:r>
          </w:p>
        </w:tc>
      </w:tr>
      <w:tr w:rsidR="001E697A" w14:paraId="3545B130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428AA" w14:textId="77777777" w:rsidR="001E697A" w:rsidRDefault="001E697A" w:rsidP="001E697A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8CC04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76927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9E3C0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4EA2FA6A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DA127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  <w:p w14:paraId="51CC3D8B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inclu-</w:t>
            </w:r>
          </w:p>
          <w:p w14:paraId="2361D850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siv sch. 35 și 32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42E3B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E7DFA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3B311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96572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094049B7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B520F" w14:textId="77777777" w:rsidR="001E697A" w:rsidRDefault="001E697A" w:rsidP="001E697A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7D833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DF2B2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46C28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Mogoșoaia - </w:t>
            </w:r>
          </w:p>
          <w:p w14:paraId="27F61E0A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B2181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10A5D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7439D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13+071</w:t>
            </w:r>
          </w:p>
          <w:p w14:paraId="3CD9AFDC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14+200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C62E4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A81BE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1E697A" w14:paraId="5BD67C39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8B658" w14:textId="77777777" w:rsidR="001E697A" w:rsidRDefault="001E697A" w:rsidP="001E697A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7FEAD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1E8DF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FA26F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Mogoșoaia - </w:t>
            </w:r>
          </w:p>
          <w:p w14:paraId="4B6733B2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7166B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3F025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09D27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14+200</w:t>
            </w:r>
          </w:p>
          <w:p w14:paraId="24998F40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19+000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958ED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54B4D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697A" w14:paraId="128F1EEE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879D6" w14:textId="77777777" w:rsidR="001E697A" w:rsidRDefault="001E697A" w:rsidP="001E697A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6EC7F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B913E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FA77A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Mogoșoaia - </w:t>
            </w:r>
          </w:p>
          <w:p w14:paraId="5648D6C0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35F03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0D912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45F5C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19+000</w:t>
            </w:r>
          </w:p>
          <w:p w14:paraId="3E5AFB67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22+120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B73FC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D7506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1E697A" w14:paraId="019F00B8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24956" w14:textId="77777777" w:rsidR="001E697A" w:rsidRDefault="001E697A" w:rsidP="001E697A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4168C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1DC71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29DE3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Fierbinţi</w:t>
            </w:r>
          </w:p>
          <w:p w14:paraId="085FE835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BEB74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4B5CD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F728E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A9FCE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18317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3F38578E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B53F5" w14:textId="77777777" w:rsidR="001E697A" w:rsidRDefault="001E697A" w:rsidP="001E697A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0B1ED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55+000</w:t>
            </w:r>
          </w:p>
          <w:p w14:paraId="1BB6A0D3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47C51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21C13" w14:textId="77777777" w:rsidR="001E697A" w:rsidRDefault="001E697A" w:rsidP="00217FCE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  <w:lang w:val="ro-RO"/>
              </w:rPr>
            </w:pPr>
            <w:r w:rsidRPr="008A1A04">
              <w:rPr>
                <w:b/>
                <w:bCs/>
                <w:spacing w:val="-4"/>
                <w:sz w:val="20"/>
                <w:szCs w:val="20"/>
                <w:lang w:val="ro-RO"/>
              </w:rPr>
              <w:t>H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m</w:t>
            </w:r>
            <w:r w:rsidRPr="008A1A04">
              <w:rPr>
                <w:b/>
                <w:bCs/>
                <w:spacing w:val="-4"/>
                <w:sz w:val="20"/>
                <w:szCs w:val="20"/>
                <w:lang w:val="ro-RO"/>
              </w:rPr>
              <w:t xml:space="preserve"> 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Dridu –</w:t>
            </w:r>
          </w:p>
          <w:p w14:paraId="7CDBC6E9" w14:textId="77777777" w:rsidR="001E697A" w:rsidRDefault="001E697A" w:rsidP="00217FC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Hm Armășești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AD9D3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32CD3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B64D4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81279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996BB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697A" w14:paraId="09C5800A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3B155" w14:textId="77777777" w:rsidR="001E697A" w:rsidRDefault="001E697A" w:rsidP="001E697A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70669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60+700</w:t>
            </w:r>
          </w:p>
          <w:p w14:paraId="1BFDBFCA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62+200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37375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14FDB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  <w:lang w:val="ro-RO"/>
              </w:rPr>
            </w:pPr>
            <w:r w:rsidRPr="008A1A04">
              <w:rPr>
                <w:b/>
                <w:bCs/>
                <w:spacing w:val="-4"/>
                <w:sz w:val="20"/>
                <w:szCs w:val="20"/>
                <w:lang w:val="ro-RO"/>
              </w:rPr>
              <w:t>H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m</w:t>
            </w:r>
            <w:r w:rsidRPr="008A1A04">
              <w:rPr>
                <w:b/>
                <w:bCs/>
                <w:spacing w:val="-4"/>
                <w:sz w:val="20"/>
                <w:szCs w:val="20"/>
                <w:lang w:val="ro-RO"/>
              </w:rPr>
              <w:t xml:space="preserve"> 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Dridu –</w:t>
            </w:r>
          </w:p>
          <w:p w14:paraId="4341643E" w14:textId="77777777" w:rsidR="001E697A" w:rsidRPr="008A1A04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Hm Armășești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F76A4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73C6E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63368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F08E7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563E1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697A" w14:paraId="131F2863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DB62D" w14:textId="77777777" w:rsidR="001E697A" w:rsidRDefault="001E697A" w:rsidP="001E697A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2E58C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63+720</w:t>
            </w:r>
          </w:p>
          <w:p w14:paraId="63BCCF73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70+600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F5354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CB494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Ax. 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Hm Armășești –</w:t>
            </w:r>
          </w:p>
          <w:p w14:paraId="38085D4B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Ax. Urziceni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FE3AF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E7776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996E7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ED5C4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B7C5F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La circulația pe linia 804 se va citi poziția Km 48+170 – 55+000</w:t>
            </w:r>
          </w:p>
        </w:tc>
      </w:tr>
      <w:tr w:rsidR="001E697A" w14:paraId="1B0EDD95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1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D0DEC" w14:textId="77777777" w:rsidR="001E697A" w:rsidRDefault="001E697A" w:rsidP="001E697A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BD3CD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135+550</w:t>
            </w:r>
          </w:p>
          <w:p w14:paraId="23293ABD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135+610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F2146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C789B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Ruşeţu -</w:t>
            </w:r>
          </w:p>
          <w:p w14:paraId="765BCE03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Făurei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B4506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3BB70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AA3BC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83A4A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0FE4D" w14:textId="77777777" w:rsidR="001E697A" w:rsidRPr="00C20CA5" w:rsidRDefault="001E697A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C20CA5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C20CA5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4C48AC82" w14:textId="77777777" w:rsidR="001E697A" w:rsidRPr="00EB107D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B107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7149ED4F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75541" w14:textId="77777777" w:rsidR="001E697A" w:rsidRDefault="001E697A" w:rsidP="001E697A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E53F6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7EACC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75333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Făurei</w:t>
            </w:r>
          </w:p>
          <w:p w14:paraId="70DFA31E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19CB3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D6560F5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 și 37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5805B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9E55F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13DD5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E09CB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17A7C6D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304269C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4 - 8 st. Făurei, Cap X.</w:t>
            </w:r>
          </w:p>
        </w:tc>
      </w:tr>
      <w:tr w:rsidR="001E697A" w14:paraId="178A460C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1EA35" w14:textId="77777777" w:rsidR="001E697A" w:rsidRDefault="001E697A" w:rsidP="001E697A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2CC7D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167+350</w:t>
            </w:r>
          </w:p>
          <w:p w14:paraId="5E0BE46C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167+800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6FDBF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13B31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Făurei</w:t>
            </w:r>
          </w:p>
          <w:p w14:paraId="0FC88020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(zonă aparate de cale Cap X aferente </w:t>
            </w:r>
          </w:p>
          <w:p w14:paraId="19E7FD61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liniei 3 directe)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03D17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486CD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45298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16F2D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30903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peste sch. 13, 19, 25 </w:t>
            </w:r>
          </w:p>
          <w:p w14:paraId="6AFD6EA3" w14:textId="77777777" w:rsidR="001E697A" w:rsidRPr="00C401D9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și 35 Cap X. </w:t>
            </w:r>
          </w:p>
        </w:tc>
      </w:tr>
      <w:tr w:rsidR="001E697A" w14:paraId="7D287793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E0451" w14:textId="77777777" w:rsidR="001E697A" w:rsidRDefault="001E697A" w:rsidP="001E697A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8559D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95F19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20D9D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Brăila</w:t>
            </w:r>
          </w:p>
          <w:p w14:paraId="3140F71C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5 </w:t>
            </w:r>
          </w:p>
          <w:p w14:paraId="2454B40E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primiri – expedieri </w:t>
            </w:r>
          </w:p>
          <w:p w14:paraId="608C507B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85EE5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305D335C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84 / 88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824CC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85E75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C78C3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19B8C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Afectrează intrări – ieşiri la liniile 5 – 7 </w:t>
            </w:r>
          </w:p>
          <w:p w14:paraId="40790102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– expedieri.</w:t>
            </w:r>
          </w:p>
        </w:tc>
      </w:tr>
      <w:tr w:rsidR="001E697A" w14:paraId="068B3F86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0380B" w14:textId="77777777" w:rsidR="001E697A" w:rsidRDefault="001E697A" w:rsidP="001E697A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2B85E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7B4BC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D47D2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Brăila-Baldovinești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90D9F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C476E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D296B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230+200</w:t>
            </w:r>
          </w:p>
          <w:p w14:paraId="5C0AC6BC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234+000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70479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35833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697A" w14:paraId="491E402D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710A47D" w14:textId="77777777" w:rsidR="001E697A" w:rsidRDefault="001E697A" w:rsidP="001E697A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31AB7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4A702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7F155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Vădeni</w:t>
            </w:r>
          </w:p>
          <w:p w14:paraId="24E24297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16650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775EBB2A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F2BA1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96C38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98B0B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7F1A5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23511DCB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890D44B" w14:textId="77777777" w:rsidR="001E697A" w:rsidRDefault="001E697A" w:rsidP="001E697A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D01D5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241+300</w:t>
            </w:r>
          </w:p>
          <w:p w14:paraId="74AC383E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244+700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6A9FF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45EB2" w14:textId="77777777" w:rsidR="001E697A" w:rsidRDefault="001E697A" w:rsidP="00E376F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Vădeni -</w:t>
            </w:r>
          </w:p>
          <w:p w14:paraId="3611C24F" w14:textId="77777777" w:rsidR="001E697A" w:rsidRDefault="001E697A" w:rsidP="00E376F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Barboşi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81CE6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99957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C8D20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EDB64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37235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697A" w14:paraId="07AD7BCD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9F0B39C" w14:textId="77777777" w:rsidR="001E697A" w:rsidRDefault="001E697A" w:rsidP="001E697A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750B9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09628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D6B47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Vădeni -</w:t>
            </w:r>
          </w:p>
          <w:p w14:paraId="4929481A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Barboşi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FE7F5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28C08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2C334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246+100</w:t>
            </w:r>
          </w:p>
          <w:p w14:paraId="7C7799D9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246+370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612B2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7E9B0" w14:textId="77777777" w:rsidR="001E697A" w:rsidRPr="00C20CA5" w:rsidRDefault="001E697A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C20CA5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C20CA5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786CF986" w14:textId="77777777" w:rsidR="001E697A" w:rsidRPr="00EB107D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B107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6FAA9214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30D2A" w14:textId="77777777" w:rsidR="001E697A" w:rsidRDefault="001E697A" w:rsidP="001E697A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CC5BF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B00C9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9F50A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5F6A4830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04530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074AFD8F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17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E167D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19472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8CDDB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E0861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2241F1A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EC9D2D9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 6 - 8.</w:t>
            </w:r>
          </w:p>
        </w:tc>
      </w:tr>
      <w:tr w:rsidR="001E697A" w14:paraId="2EA96FBD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2F725" w14:textId="77777777" w:rsidR="001E697A" w:rsidRDefault="001E697A" w:rsidP="001E697A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041FF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0C1B5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41013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51E98224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285BC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5B412AED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21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8B7B0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BC2DD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F6FBB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E0B6F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pe teren. Afectează intrări - ieşiri </w:t>
            </w:r>
          </w:p>
          <w:p w14:paraId="04398B80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 şi 8.</w:t>
            </w:r>
          </w:p>
        </w:tc>
      </w:tr>
      <w:tr w:rsidR="001E697A" w14:paraId="03346B9A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06F04" w14:textId="77777777" w:rsidR="001E697A" w:rsidRDefault="001E697A" w:rsidP="001E697A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FBFA0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7286E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6CC7F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0DFFD106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27F17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TDJ </w:t>
            </w:r>
          </w:p>
          <w:p w14:paraId="3CD259C4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20 / 24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A87D2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97867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CDDA9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078DB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7D948F2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5D02828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4 - 8 </w:t>
            </w:r>
          </w:p>
          <w:p w14:paraId="0DA161DF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primiri-expedieri Cap Y.</w:t>
            </w:r>
          </w:p>
        </w:tc>
      </w:tr>
      <w:tr w:rsidR="001E697A" w14:paraId="746ABD01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0A048" w14:textId="77777777" w:rsidR="001E697A" w:rsidRDefault="001E697A" w:rsidP="001E697A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19983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B1FA1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9475E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3283BFDC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4252E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TDJ </w:t>
            </w:r>
          </w:p>
          <w:p w14:paraId="33F3096A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14 / 16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CE7BA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2713C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EDA26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3A4FF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7ED7F2A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D342E66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1 - 8 </w:t>
            </w:r>
          </w:p>
          <w:p w14:paraId="45E4C51D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- expedieri.</w:t>
            </w:r>
          </w:p>
        </w:tc>
      </w:tr>
      <w:tr w:rsidR="001E697A" w14:paraId="728A83AE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1B68A" w14:textId="77777777" w:rsidR="001E697A" w:rsidRDefault="001E697A" w:rsidP="001E697A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4AA9F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24B1C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85799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30456E1C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E06CE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38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7F67C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7D162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86A61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5D38B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44516033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0E4632A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6 - 8  </w:t>
            </w:r>
          </w:p>
          <w:p w14:paraId="54BD058B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</w:t>
            </w:r>
            <w:r w:rsidRPr="002E6E82">
              <w:rPr>
                <w:b/>
                <w:bCs/>
                <w:i/>
                <w:sz w:val="20"/>
                <w:szCs w:val="20"/>
                <w:lang w:val="ro-RO"/>
              </w:rPr>
              <w:t>t. Barboşi Călători Cap Y</w:t>
            </w:r>
            <w:r>
              <w:rPr>
                <w:b/>
                <w:bCs/>
                <w:i/>
                <w:sz w:val="20"/>
                <w:szCs w:val="20"/>
                <w:lang w:val="ro-RO"/>
              </w:rPr>
              <w:t>.</w:t>
            </w:r>
          </w:p>
        </w:tc>
      </w:tr>
      <w:tr w:rsidR="001E697A" w14:paraId="3D0D310F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A9BE1" w14:textId="77777777" w:rsidR="001E697A" w:rsidRDefault="001E697A" w:rsidP="001E697A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ACF58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13D2E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50239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60232FDA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FB4A8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2718A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A932C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CE93B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C6C00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168827AD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066CC01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7 - 8  </w:t>
            </w:r>
          </w:p>
          <w:p w14:paraId="02ACDFAA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</w:t>
            </w:r>
            <w:r w:rsidRPr="002E6E82">
              <w:rPr>
                <w:b/>
                <w:bCs/>
                <w:i/>
                <w:sz w:val="20"/>
                <w:szCs w:val="20"/>
                <w:lang w:val="ro-RO"/>
              </w:rPr>
              <w:t>t. Barboşi Călători Cap Y</w:t>
            </w:r>
            <w:r>
              <w:rPr>
                <w:b/>
                <w:bCs/>
                <w:i/>
                <w:sz w:val="20"/>
                <w:szCs w:val="20"/>
                <w:lang w:val="ro-RO"/>
              </w:rPr>
              <w:t>.</w:t>
            </w:r>
          </w:p>
        </w:tc>
      </w:tr>
      <w:tr w:rsidR="001E697A" w14:paraId="2D03B79E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FEC6C" w14:textId="77777777" w:rsidR="001E697A" w:rsidRDefault="001E697A" w:rsidP="001E697A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DB8EF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C9087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14D82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Filești</w:t>
            </w:r>
          </w:p>
          <w:p w14:paraId="65372C1F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48E6F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călcâi sch. 12 la </w:t>
            </w:r>
          </w:p>
          <w:p w14:paraId="13F904C1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călcâi sch. 26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81E14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6C76C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D521F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471F0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753D5A3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63792B3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3, 4 și 6 Cap Y și peste sch. 16, 18 și TDJ 22/24.</w:t>
            </w:r>
          </w:p>
        </w:tc>
      </w:tr>
      <w:tr w:rsidR="001E697A" w14:paraId="323361E4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2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7F308" w14:textId="77777777" w:rsidR="001E697A" w:rsidRDefault="001E697A" w:rsidP="001E697A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32A17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25FF7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86CA1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Galaţi Călători</w:t>
            </w:r>
          </w:p>
          <w:p w14:paraId="446C2744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B4030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A14CF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CF27C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F5C1C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D6894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CE1B767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0A45C8C2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la liniile 9 - 11.</w:t>
            </w:r>
          </w:p>
        </w:tc>
      </w:tr>
    </w:tbl>
    <w:p w14:paraId="783F3021" w14:textId="77777777" w:rsidR="001E697A" w:rsidRDefault="001E697A">
      <w:pPr>
        <w:spacing w:before="40" w:after="40" w:line="192" w:lineRule="auto"/>
        <w:ind w:right="57"/>
        <w:rPr>
          <w:sz w:val="20"/>
          <w:lang w:val="ro-RO"/>
        </w:rPr>
      </w:pPr>
    </w:p>
    <w:p w14:paraId="593230AE" w14:textId="77777777" w:rsidR="001E697A" w:rsidRDefault="001E697A" w:rsidP="00BD4423">
      <w:pPr>
        <w:spacing w:before="40" w:after="40" w:line="360" w:lineRule="auto"/>
        <w:ind w:left="57" w:right="57"/>
        <w:jc w:val="center"/>
        <w:rPr>
          <w:b/>
          <w:bCs/>
          <w:spacing w:val="40"/>
        </w:rPr>
      </w:pPr>
      <w:r>
        <w:rPr>
          <w:b/>
          <w:bCs/>
          <w:spacing w:val="40"/>
        </w:rPr>
        <w:t>LINIA 701</w:t>
      </w:r>
    </w:p>
    <w:p w14:paraId="75826A46" w14:textId="77777777" w:rsidR="001E697A" w:rsidRDefault="001E697A" w:rsidP="00AA1818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BUZĂU - FĂUREI - ŢĂNDĂREI</w:t>
      </w:r>
    </w:p>
    <w:tbl>
      <w:tblPr>
        <w:tblW w:w="10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2"/>
        <w:gridCol w:w="875"/>
        <w:gridCol w:w="754"/>
        <w:gridCol w:w="2201"/>
        <w:gridCol w:w="869"/>
        <w:gridCol w:w="765"/>
        <w:gridCol w:w="869"/>
        <w:gridCol w:w="755"/>
        <w:gridCol w:w="2490"/>
      </w:tblGrid>
      <w:tr w:rsidR="001E697A" w14:paraId="413E8D6C" w14:textId="77777777">
        <w:trPr>
          <w:cantSplit/>
          <w:trHeight w:val="1542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3E688" w14:textId="77777777" w:rsidR="001E697A" w:rsidRDefault="001E697A" w:rsidP="001E697A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FC6DA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C4BB3" w14:textId="77777777" w:rsidR="001E697A" w:rsidRPr="001304A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0D5D7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56685B57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50852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169D2B53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 / 70</w:t>
            </w:r>
          </w:p>
          <w:p w14:paraId="2693DA9B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642C7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C974B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511A2" w14:textId="77777777" w:rsidR="001E697A" w:rsidRPr="001304A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23138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157021E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1F90B65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6 - 10 </w:t>
            </w:r>
          </w:p>
          <w:p w14:paraId="0A36FB02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</w:t>
            </w:r>
          </w:p>
          <w:p w14:paraId="7A4842FB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şi diagonala 54  - 70.</w:t>
            </w:r>
          </w:p>
        </w:tc>
      </w:tr>
      <w:tr w:rsidR="001E697A" w14:paraId="7CBFA59F" w14:textId="77777777">
        <w:trPr>
          <w:cantSplit/>
          <w:trHeight w:val="175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433FD" w14:textId="77777777" w:rsidR="001E697A" w:rsidRDefault="001E697A" w:rsidP="001E697A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B3CE3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BB15A" w14:textId="77777777" w:rsidR="001E697A" w:rsidRPr="001304A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F77DB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33E5BBD7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3F230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084ECF11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56 / 60 </w:t>
            </w:r>
          </w:p>
          <w:p w14:paraId="526A786C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A9861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4B694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D1079" w14:textId="77777777" w:rsidR="001E697A" w:rsidRPr="001304A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DE174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15EDD67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diagonala 52 - 60 </w:t>
            </w:r>
          </w:p>
          <w:p w14:paraId="5F60B672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și intrări - ieșiri la liniile </w:t>
            </w:r>
          </w:p>
          <w:p w14:paraId="1C442156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6 - 15.</w:t>
            </w:r>
          </w:p>
        </w:tc>
      </w:tr>
      <w:tr w:rsidR="001E697A" w14:paraId="3A4E823B" w14:textId="77777777">
        <w:trPr>
          <w:cantSplit/>
          <w:trHeight w:val="175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1CC9B" w14:textId="77777777" w:rsidR="001E697A" w:rsidRDefault="001E697A" w:rsidP="001E697A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33C48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128+950</w:t>
            </w:r>
          </w:p>
          <w:p w14:paraId="663C9E86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A6AFF" w14:textId="77777777" w:rsidR="001E697A" w:rsidRPr="001304A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79D31" w14:textId="77777777" w:rsidR="001E697A" w:rsidRDefault="001E697A" w:rsidP="006A257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5026317F" w14:textId="77777777" w:rsidR="001E697A" w:rsidRDefault="001E697A" w:rsidP="006A257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 peste sch. 2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5C707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134FA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A4811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B8792" w14:textId="77777777" w:rsidR="001E697A" w:rsidRPr="001304A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CCC40" w14:textId="77777777" w:rsidR="001E697A" w:rsidRPr="006A2576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6A2576">
              <w:rPr>
                <w:b/>
                <w:bCs/>
                <w:i/>
                <w:iCs/>
                <w:sz w:val="20"/>
              </w:rPr>
              <w:t xml:space="preserve">Afectează L. 701 I </w:t>
            </w:r>
          </w:p>
          <w:p w14:paraId="0E846F6C" w14:textId="77777777" w:rsidR="001E697A" w:rsidRPr="006A2576" w:rsidRDefault="001E697A" w:rsidP="006A2576">
            <w:pPr>
              <w:spacing w:before="40" w:after="40" w:line="276" w:lineRule="auto"/>
              <w:ind w:right="57"/>
              <w:rPr>
                <w:i/>
                <w:iCs/>
                <w:sz w:val="20"/>
              </w:rPr>
            </w:pPr>
            <w:r w:rsidRPr="006A2576">
              <w:rPr>
                <w:b/>
                <w:bCs/>
                <w:i/>
                <w:iCs/>
                <w:sz w:val="20"/>
              </w:rPr>
              <w:t xml:space="preserve"> Buzău - Buzău Sud și linia 5 St. Buzău</w:t>
            </w:r>
            <w:r w:rsidRPr="006A2576">
              <w:rPr>
                <w:i/>
                <w:iCs/>
                <w:sz w:val="20"/>
              </w:rPr>
              <w:t xml:space="preserve"> </w:t>
            </w:r>
          </w:p>
          <w:p w14:paraId="09B3303E" w14:textId="77777777" w:rsidR="001E697A" w:rsidRDefault="001E697A" w:rsidP="006A2576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E697A" w14:paraId="5E29C2AE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6E4C0" w14:textId="77777777" w:rsidR="001E697A" w:rsidRDefault="001E697A" w:rsidP="001E697A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2995A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129+000</w:t>
            </w:r>
          </w:p>
          <w:p w14:paraId="6421F86C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42233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0C5A1" w14:textId="77777777" w:rsidR="001E697A" w:rsidRDefault="001E697A" w:rsidP="001904F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Buzău - Buzău Sud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AC028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A6C04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E92BE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07331" w14:textId="77777777" w:rsidR="001E697A" w:rsidRPr="001304A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FF57F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E697A" w14:paraId="4296CCF2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E7A3C" w14:textId="77777777" w:rsidR="001E697A" w:rsidRDefault="001E697A" w:rsidP="001E697A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40E4A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131+400</w:t>
            </w:r>
          </w:p>
          <w:p w14:paraId="24E4F318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EB1C3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68213" w14:textId="77777777" w:rsidR="001E697A" w:rsidRDefault="001E697A" w:rsidP="001904F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 Sud linia 3 directă și zonă aparate cale Cap X și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8CCAD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0BE0D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7AAD9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23487" w14:textId="77777777" w:rsidR="001E697A" w:rsidRPr="001304A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5F5E2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E697A" w14:paraId="5C16F0E4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144B2" w14:textId="77777777" w:rsidR="001E697A" w:rsidRDefault="001E697A" w:rsidP="001E697A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51FE8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133+200</w:t>
            </w:r>
          </w:p>
          <w:p w14:paraId="0ED5C673" w14:textId="77777777" w:rsidR="001E697A" w:rsidRDefault="001E697A" w:rsidP="001904F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147+200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AE1F9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BF024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Buzău Sud - Cilibia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85106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912A5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D1802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EFD49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7BD53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E697A" w14:paraId="1CB41F33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44F90" w14:textId="77777777" w:rsidR="001E697A" w:rsidRDefault="001E697A" w:rsidP="001E697A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D475D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147+200</w:t>
            </w:r>
          </w:p>
          <w:p w14:paraId="6377A4F5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0339C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88AAA" w14:textId="77777777" w:rsidR="001E697A" w:rsidRPr="001904F7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1904F7">
              <w:rPr>
                <w:b/>
                <w:bCs/>
                <w:spacing w:val="-1"/>
                <w:sz w:val="20"/>
                <w:szCs w:val="20"/>
              </w:rPr>
              <w:t>H</w:t>
            </w:r>
            <w:r w:rsidRPr="001904F7">
              <w:rPr>
                <w:b/>
                <w:bCs/>
                <w:sz w:val="20"/>
                <w:szCs w:val="20"/>
              </w:rPr>
              <w:t>m.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ili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b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i</w:t>
            </w:r>
            <w:r w:rsidRPr="001904F7">
              <w:rPr>
                <w:b/>
                <w:bCs/>
                <w:sz w:val="20"/>
                <w:szCs w:val="20"/>
              </w:rPr>
              <w:t xml:space="preserve">a </w:t>
            </w:r>
            <w:r w:rsidRPr="001904F7">
              <w:rPr>
                <w:b/>
                <w:bCs/>
                <w:spacing w:val="4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- li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n</w:t>
            </w:r>
            <w:r w:rsidRPr="001904F7">
              <w:rPr>
                <w:b/>
                <w:bCs/>
                <w:sz w:val="20"/>
                <w:szCs w:val="20"/>
              </w:rPr>
              <w:t>ia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2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d</w:t>
            </w:r>
            <w:r w:rsidRPr="001904F7">
              <w:rPr>
                <w:b/>
                <w:bCs/>
                <w:sz w:val="20"/>
                <w:szCs w:val="20"/>
              </w:rPr>
              <w:t>i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rect</w:t>
            </w:r>
            <w:r w:rsidRPr="001904F7">
              <w:rPr>
                <w:b/>
                <w:bCs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ș</w:t>
            </w:r>
            <w:r w:rsidRPr="001904F7">
              <w:rPr>
                <w:b/>
                <w:bCs/>
                <w:sz w:val="20"/>
                <w:szCs w:val="20"/>
              </w:rPr>
              <w:t xml:space="preserve">i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z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on</w:t>
            </w:r>
            <w:r w:rsidRPr="001904F7">
              <w:rPr>
                <w:b/>
                <w:bCs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p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arat</w:t>
            </w:r>
            <w:r w:rsidRPr="001904F7">
              <w:rPr>
                <w:b/>
                <w:bCs/>
                <w:sz w:val="20"/>
                <w:szCs w:val="20"/>
              </w:rPr>
              <w:t>e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cal</w:t>
            </w:r>
            <w:r w:rsidRPr="001904F7">
              <w:rPr>
                <w:b/>
                <w:bCs/>
                <w:sz w:val="20"/>
                <w:szCs w:val="20"/>
              </w:rPr>
              <w:t xml:space="preserve">e 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1904F7">
              <w:rPr>
                <w:b/>
                <w:bCs/>
                <w:sz w:val="20"/>
                <w:szCs w:val="20"/>
              </w:rPr>
              <w:t>p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X</w:t>
            </w:r>
            <w:r w:rsidRPr="001904F7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1904F7">
              <w:rPr>
                <w:b/>
                <w:bCs/>
                <w:sz w:val="20"/>
                <w:szCs w:val="20"/>
              </w:rPr>
              <w:t>i</w:t>
            </w:r>
            <w:r w:rsidRPr="001904F7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C6EEF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8798C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BEEF1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A6080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4FD3F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1, 5, 9, 12, 8, 4 din Hm Cilibia Cap X și Y. Fără inductori. </w:t>
            </w:r>
          </w:p>
        </w:tc>
      </w:tr>
      <w:tr w:rsidR="001E697A" w14:paraId="356DEEFD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D9BAD" w14:textId="77777777" w:rsidR="001E697A" w:rsidRDefault="001E697A" w:rsidP="001E697A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A25E0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148+350</w:t>
            </w:r>
          </w:p>
          <w:p w14:paraId="00BBB6AE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157+950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BDC72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4D3D7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Cilibia - C.A. Rosetti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F968E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F88F3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59111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B1B42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183E6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E697A" w14:paraId="0A272C00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630FB" w14:textId="77777777" w:rsidR="001E697A" w:rsidRDefault="001E697A" w:rsidP="001E697A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1FB8E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157+950</w:t>
            </w:r>
          </w:p>
          <w:p w14:paraId="285C3F6B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9B4A0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34647" w14:textId="77777777" w:rsidR="001E697A" w:rsidRPr="00DA3842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DA3842">
              <w:rPr>
                <w:b/>
                <w:bCs/>
                <w:spacing w:val="-1"/>
                <w:sz w:val="20"/>
                <w:szCs w:val="20"/>
              </w:rPr>
              <w:t>H</w:t>
            </w:r>
            <w:r w:rsidRPr="00DA3842">
              <w:rPr>
                <w:b/>
                <w:bCs/>
                <w:sz w:val="20"/>
                <w:szCs w:val="20"/>
              </w:rPr>
              <w:t>m.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1"/>
                <w:sz w:val="20"/>
                <w:szCs w:val="20"/>
              </w:rPr>
              <w:t xml:space="preserve">C.A. </w:t>
            </w:r>
            <w:r w:rsidRPr="00DA3842">
              <w:rPr>
                <w:b/>
                <w:bCs/>
                <w:spacing w:val="-2"/>
                <w:sz w:val="20"/>
                <w:szCs w:val="20"/>
              </w:rPr>
              <w:t>R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o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sett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li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n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i</w:t>
            </w:r>
            <w:r w:rsidRPr="00DA3842">
              <w:rPr>
                <w:b/>
                <w:bCs/>
                <w:sz w:val="20"/>
                <w:szCs w:val="20"/>
              </w:rPr>
              <w:t>a 1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d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irect</w:t>
            </w:r>
            <w:r w:rsidRPr="00DA3842">
              <w:rPr>
                <w:b/>
                <w:bCs/>
                <w:sz w:val="20"/>
                <w:szCs w:val="20"/>
              </w:rPr>
              <w:t>a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z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on</w:t>
            </w:r>
            <w:r w:rsidRPr="00DA3842">
              <w:rPr>
                <w:b/>
                <w:bCs/>
                <w:sz w:val="20"/>
                <w:szCs w:val="20"/>
              </w:rPr>
              <w:t xml:space="preserve">a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p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arat</w:t>
            </w:r>
            <w:r w:rsidRPr="00DA3842">
              <w:rPr>
                <w:b/>
                <w:bCs/>
                <w:sz w:val="20"/>
                <w:szCs w:val="20"/>
              </w:rPr>
              <w:t>e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cal</w:t>
            </w:r>
            <w:r w:rsidRPr="00DA3842">
              <w:rPr>
                <w:b/>
                <w:bCs/>
                <w:sz w:val="20"/>
                <w:szCs w:val="20"/>
              </w:rPr>
              <w:t>e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DA3842">
              <w:rPr>
                <w:b/>
                <w:bCs/>
                <w:sz w:val="20"/>
                <w:szCs w:val="20"/>
              </w:rPr>
              <w:t>p X</w:t>
            </w:r>
            <w:r w:rsidRPr="00DA3842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BD7DA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499AA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7F5F0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2B03C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FC28A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534712AE" w14:textId="77777777" w:rsidR="001E697A" w:rsidRDefault="001E697A" w:rsidP="00784E2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1, 5, 2, și 6 Cap X și Y din </w:t>
            </w:r>
            <w:r w:rsidRPr="00B56D0E">
              <w:rPr>
                <w:b/>
                <w:bCs/>
                <w:i/>
                <w:iCs/>
                <w:sz w:val="20"/>
              </w:rPr>
              <w:t>Hm C.A. Rosetti</w:t>
            </w:r>
            <w:r>
              <w:rPr>
                <w:b/>
                <w:bCs/>
                <w:i/>
                <w:iCs/>
                <w:sz w:val="20"/>
              </w:rPr>
              <w:t>.</w:t>
            </w:r>
          </w:p>
          <w:p w14:paraId="68A48249" w14:textId="77777777" w:rsidR="001E697A" w:rsidRDefault="001E697A" w:rsidP="00784E2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E697A" w14:paraId="01FCD17D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FAAAF" w14:textId="77777777" w:rsidR="001E697A" w:rsidRDefault="001E697A" w:rsidP="001E697A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3B546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159+250</w:t>
            </w:r>
          </w:p>
          <w:p w14:paraId="3CDDECA9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CEC02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6CFAF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C.A. Rosetti - Făurei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A46F0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04146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4FD56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79D17" w14:textId="77777777" w:rsidR="001E697A" w:rsidRPr="001304A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254D1" w14:textId="77777777" w:rsidR="001E697A" w:rsidRPr="00175A24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E697A" w14:paraId="296BE477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D49C0" w14:textId="77777777" w:rsidR="001E697A" w:rsidRDefault="001E697A" w:rsidP="001E697A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34470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167+350</w:t>
            </w:r>
          </w:p>
          <w:p w14:paraId="12654692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10643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A0D2A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 linia 3 directă Cap X, zona aparate de cale.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7A90C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D1252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488EA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54A87" w14:textId="77777777" w:rsidR="001E697A" w:rsidRPr="001304A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90EDD" w14:textId="77777777" w:rsidR="001E697A" w:rsidRPr="00175A24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E697A" w14:paraId="107C1947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87B34" w14:textId="77777777" w:rsidR="001E697A" w:rsidRDefault="001E697A" w:rsidP="001E697A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B48CA" w14:textId="77777777" w:rsidR="001E697A" w:rsidRDefault="001E697A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4517E" w14:textId="77777777" w:rsidR="001E697A" w:rsidRDefault="001E697A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6F5A9" w14:textId="77777777" w:rsidR="001E697A" w:rsidRDefault="001E697A" w:rsidP="00E67B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0C6B38A7" w14:textId="77777777" w:rsidR="001E697A" w:rsidRDefault="001E697A" w:rsidP="00E67B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9137F" w14:textId="77777777" w:rsidR="001E697A" w:rsidRDefault="001E697A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421DA4C9" w14:textId="77777777" w:rsidR="001E697A" w:rsidRDefault="001E697A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 și 37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78EF6" w14:textId="77777777" w:rsidR="001E697A" w:rsidRDefault="001E697A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421FA" w14:textId="77777777" w:rsidR="001E697A" w:rsidRDefault="001E697A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8268D" w14:textId="77777777" w:rsidR="001E697A" w:rsidRPr="001304AF" w:rsidRDefault="001E697A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BA194" w14:textId="77777777" w:rsidR="001E697A" w:rsidRDefault="001E697A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D8277A1" w14:textId="77777777" w:rsidR="001E697A" w:rsidRDefault="001E697A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1345A61" w14:textId="77777777" w:rsidR="001E697A" w:rsidRPr="00175A24" w:rsidRDefault="001E697A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4 - 8 st. </w:t>
            </w:r>
            <w:r w:rsidRPr="00B9104F">
              <w:rPr>
                <w:b/>
                <w:bCs/>
                <w:i/>
                <w:iCs/>
                <w:sz w:val="20"/>
              </w:rPr>
              <w:t xml:space="preserve">Făurei </w:t>
            </w:r>
          </w:p>
        </w:tc>
      </w:tr>
      <w:tr w:rsidR="001E697A" w14:paraId="4264DAAE" w14:textId="77777777">
        <w:trPr>
          <w:cantSplit/>
          <w:trHeight w:val="278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26AB3" w14:textId="77777777" w:rsidR="001E697A" w:rsidRDefault="001E697A" w:rsidP="001E697A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40775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ED059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BACB2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7DACCB47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F5FD9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280CFEBF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 și 35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5A2FB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A3680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992A2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B2B4A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0E898F0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6400DF8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1 - 3 st. </w:t>
            </w:r>
            <w:r w:rsidRPr="00B9104F">
              <w:rPr>
                <w:b/>
                <w:bCs/>
                <w:i/>
                <w:iCs/>
                <w:sz w:val="20"/>
              </w:rPr>
              <w:t>Făurei Cap X</w:t>
            </w:r>
            <w:r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1E697A" w14:paraId="32894843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61B28" w14:textId="77777777" w:rsidR="001E697A" w:rsidRDefault="001E697A" w:rsidP="001E697A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C8E1E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504C4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4B463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2F6903FF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B12CB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0B9CE8B1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 / 59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773FE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998C2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6413C" w14:textId="77777777" w:rsidR="001E697A" w:rsidRPr="001304A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1972E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F018745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8AF2773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7 - 8.</w:t>
            </w:r>
          </w:p>
        </w:tc>
      </w:tr>
      <w:tr w:rsidR="001E697A" w14:paraId="4B36EA8C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5F1E1" w14:textId="77777777" w:rsidR="001E697A" w:rsidRDefault="001E697A" w:rsidP="001E697A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D1FC7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8E35F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77153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 Cireșu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377BC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5476F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22286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2+300</w:t>
            </w:r>
          </w:p>
          <w:p w14:paraId="52D3472B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14+800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E2A52" w14:textId="77777777" w:rsidR="001E697A" w:rsidRPr="001304A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A3C44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E697A" w14:paraId="62D1869C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0E1A4" w14:textId="77777777" w:rsidR="001E697A" w:rsidRDefault="001E697A" w:rsidP="001E697A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D0FD2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2+300</w:t>
            </w:r>
          </w:p>
          <w:p w14:paraId="6F04AA73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C02B4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06FDB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 Cireșu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014CE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ADA0F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C4644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09037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9954C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E697A" w14:paraId="50EA6E2F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5EE35" w14:textId="77777777" w:rsidR="001E697A" w:rsidRDefault="001E697A" w:rsidP="001E697A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03170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25+700</w:t>
            </w:r>
          </w:p>
          <w:p w14:paraId="68E5426B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1ED92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3C6B1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Cireșu -Dudești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A472C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938C7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4034F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FBF72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058C6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E697A" w14:paraId="26D0D54B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1DB23" w14:textId="77777777" w:rsidR="001E697A" w:rsidRDefault="001E697A" w:rsidP="001E697A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0B44B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16E45" w14:textId="77777777" w:rsidR="001E697A" w:rsidRPr="001304A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042C8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289EB3D8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6405B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peste T.D.J.</w:t>
            </w:r>
          </w:p>
          <w:p w14:paraId="4CBFC98F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61 / 63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45F5E" w14:textId="77777777" w:rsidR="001E697A" w:rsidRPr="00CA3079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A3079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B92FB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28E82" w14:textId="77777777" w:rsidR="001E697A" w:rsidRPr="001304A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1FD92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BF9BCE8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7 şi 8.</w:t>
            </w:r>
          </w:p>
        </w:tc>
      </w:tr>
      <w:tr w:rsidR="001E697A" w14:paraId="44C7B96E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35CE3" w14:textId="77777777" w:rsidR="001E697A" w:rsidRDefault="001E697A" w:rsidP="001E697A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F449D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57+300</w:t>
            </w:r>
          </w:p>
          <w:p w14:paraId="25D7EDD7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C0A6C" w14:textId="77777777" w:rsidR="001E697A" w:rsidRPr="001304A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8CFB7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62056A55" w14:textId="77777777" w:rsidR="001E697A" w:rsidRPr="00180EA2" w:rsidRDefault="001E697A">
            <w:pPr>
              <w:spacing w:before="40" w:after="40" w:line="276" w:lineRule="auto"/>
              <w:ind w:left="57" w:right="57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TDJ   15 / 19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D2A54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D9E20" w14:textId="77777777" w:rsidR="001E697A" w:rsidRPr="00CA3079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801A6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416D8" w14:textId="77777777" w:rsidR="001E697A" w:rsidRPr="001304A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D38A1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852625C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3B945683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și spre Fir I Murgeanca - Țăndărei la și de la linia III Țăndărei.</w:t>
            </w:r>
          </w:p>
        </w:tc>
      </w:tr>
      <w:tr w:rsidR="001E697A" w14:paraId="2BFE887B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182A2" w14:textId="77777777" w:rsidR="001E697A" w:rsidRDefault="001E697A" w:rsidP="001E697A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D5A3E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BCAC0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DF380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2D3367D8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TDJ   10 / 14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383FD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B556D" w14:textId="77777777" w:rsidR="001E697A" w:rsidRPr="00CA3079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9329A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58+400</w:t>
            </w:r>
          </w:p>
          <w:p w14:paraId="61F72F76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4A2E6" w14:textId="77777777" w:rsidR="001E697A" w:rsidRPr="001304A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A3402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1BA247D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6D16C1AC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D10E3C4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firul II Movila - Țăndărei la linia 3 Țăndărei.</w:t>
            </w:r>
          </w:p>
        </w:tc>
      </w:tr>
      <w:tr w:rsidR="001E697A" w14:paraId="7FDFB276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6ABF3" w14:textId="77777777" w:rsidR="001E697A" w:rsidRDefault="001E697A" w:rsidP="001E697A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F7E3F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AD8C0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A41D9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40FD04AA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8B7A3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peste T.D.J.</w:t>
            </w:r>
          </w:p>
          <w:p w14:paraId="7499C5CC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15 / 19</w:t>
            </w:r>
          </w:p>
          <w:p w14:paraId="4A461E4B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4EE65" w14:textId="77777777" w:rsidR="001E697A" w:rsidRPr="00CA3079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AA002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96EBB" w14:textId="77777777" w:rsidR="001E697A" w:rsidRPr="001304A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9B51A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C6596FC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din firul I la liniile 1 - 2 </w:t>
            </w:r>
          </w:p>
          <w:p w14:paraId="405E3B02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st. Țăndărei și </w:t>
            </w:r>
          </w:p>
          <w:p w14:paraId="7A0A800F" w14:textId="77777777" w:rsidR="001E697A" w:rsidRPr="00B71446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firul II la liniile 1 - 3 .</w:t>
            </w:r>
          </w:p>
        </w:tc>
      </w:tr>
    </w:tbl>
    <w:p w14:paraId="7D2A36FC" w14:textId="77777777" w:rsidR="001E697A" w:rsidRDefault="001E697A" w:rsidP="00B52218">
      <w:pPr>
        <w:pStyle w:val="Heading1"/>
        <w:spacing w:line="360" w:lineRule="auto"/>
      </w:pPr>
      <w:r>
        <w:lastRenderedPageBreak/>
        <w:t>LINIA 704</w:t>
      </w:r>
    </w:p>
    <w:p w14:paraId="578C6C63" w14:textId="77777777" w:rsidR="001E697A" w:rsidRDefault="001E697A" w:rsidP="00B726D7">
      <w:pPr>
        <w:pStyle w:val="Heading1"/>
        <w:spacing w:line="360" w:lineRule="auto"/>
        <w:rPr>
          <w:b w:val="0"/>
          <w:bCs w:val="0"/>
          <w:sz w:val="8"/>
        </w:rPr>
      </w:pPr>
      <w:r>
        <w:t>TECUCI - BARBOŞI CĂLĂTORI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3"/>
        <w:gridCol w:w="870"/>
        <w:gridCol w:w="754"/>
        <w:gridCol w:w="870"/>
        <w:gridCol w:w="754"/>
        <w:gridCol w:w="2494"/>
      </w:tblGrid>
      <w:tr w:rsidR="001E697A" w14:paraId="5F434166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70222" w14:textId="77777777" w:rsidR="001E697A" w:rsidRDefault="001E697A" w:rsidP="001E697A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9A8F9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242+800</w:t>
            </w:r>
          </w:p>
          <w:p w14:paraId="0C240B0A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242+870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8230C" w14:textId="77777777" w:rsidR="001E697A" w:rsidRPr="00E4080B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567D6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Tecuci -</w:t>
            </w:r>
          </w:p>
          <w:p w14:paraId="1E9D6CD6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Barcea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51D6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56263" w14:textId="77777777" w:rsidR="001E697A" w:rsidRPr="00E4080B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C60BC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242+800</w:t>
            </w:r>
          </w:p>
          <w:p w14:paraId="3257CE0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242+870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70807" w14:textId="77777777" w:rsidR="001E697A" w:rsidRPr="00E4080B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BE48F" w14:textId="77777777" w:rsidR="001E697A" w:rsidRPr="001467E0" w:rsidRDefault="001E697A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467E0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2A8C3112" w14:textId="77777777" w:rsidR="001E697A" w:rsidRPr="00C00026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C00026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7767AD00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0D94C" w14:textId="77777777" w:rsidR="001E697A" w:rsidRDefault="001E697A" w:rsidP="001E697A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CFA06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0819B" w14:textId="77777777" w:rsidR="001E697A" w:rsidRPr="00E4080B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917D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Barcea </w:t>
            </w:r>
          </w:p>
          <w:p w14:paraId="65734DBE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137A614C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–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349F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99320" w14:textId="77777777" w:rsidR="001E697A" w:rsidRPr="00E4080B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DF8E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2C4A8" w14:textId="77777777" w:rsidR="001E697A" w:rsidRPr="00E4080B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F3BD8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697A" w14:paraId="3344E292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4C98A" w14:textId="77777777" w:rsidR="001E697A" w:rsidRDefault="001E697A" w:rsidP="001E697A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4ACBE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3C74C" w14:textId="77777777" w:rsidR="001E697A" w:rsidRPr="00E4080B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17305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Iveşti </w:t>
            </w:r>
          </w:p>
          <w:p w14:paraId="52D65A7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04584971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623DB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A5E0D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4080B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6FC3B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71F4D" w14:textId="77777777" w:rsidR="001E697A" w:rsidRPr="00E4080B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8ABD6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697A" w14:paraId="006CAA8D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4CCDC" w14:textId="77777777" w:rsidR="001E697A" w:rsidRDefault="001E697A" w:rsidP="001E697A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3FB3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A8C50" w14:textId="77777777" w:rsidR="001E697A" w:rsidRPr="00E4080B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5862C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Iveşti </w:t>
            </w:r>
          </w:p>
          <w:p w14:paraId="774906CB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47969E85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C290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00F00" w14:textId="77777777" w:rsidR="001E697A" w:rsidRPr="00E4080B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4080B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C31D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1D456" w14:textId="77777777" w:rsidR="001E697A" w:rsidRPr="00E4080B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BB432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18156008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3D7822B" w14:textId="77777777" w:rsidR="001E697A" w:rsidRDefault="001E697A" w:rsidP="001E697A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9862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BBBD7" w14:textId="77777777" w:rsidR="001E697A" w:rsidRPr="00E4080B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1F9C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Hanu Conachi</w:t>
            </w:r>
          </w:p>
          <w:p w14:paraId="28C72201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7A703F6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C3CD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7AED9" w14:textId="77777777" w:rsidR="001E697A" w:rsidRPr="00E4080B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4080B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B7607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BB10D" w14:textId="77777777" w:rsidR="001E697A" w:rsidRPr="00E4080B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416A3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67FA3956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711CD47" w14:textId="77777777" w:rsidR="001E697A" w:rsidRDefault="001E697A" w:rsidP="001E697A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CE360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271+040</w:t>
            </w:r>
          </w:p>
          <w:p w14:paraId="10ABB7C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271+090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57E2C" w14:textId="77777777" w:rsidR="001E697A" w:rsidRPr="00E4080B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618A8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Hanu Conachi -</w:t>
            </w:r>
          </w:p>
          <w:p w14:paraId="33DCA12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Independenţa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E1607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FD65F" w14:textId="77777777" w:rsidR="001E697A" w:rsidRPr="00E4080B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FCD7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271+040</w:t>
            </w:r>
          </w:p>
          <w:p w14:paraId="3449DE4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271+090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0ABC0" w14:textId="77777777" w:rsidR="001E697A" w:rsidRPr="00E4080B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99E73" w14:textId="77777777" w:rsidR="001E697A" w:rsidRPr="001467E0" w:rsidRDefault="001E697A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467E0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55B05002" w14:textId="77777777" w:rsidR="001E697A" w:rsidRPr="008D7F2C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D7F2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1CD78FC5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5768591" w14:textId="77777777" w:rsidR="001E697A" w:rsidRDefault="001E697A" w:rsidP="001E697A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EBFA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278+900</w:t>
            </w:r>
          </w:p>
          <w:p w14:paraId="183C2BF0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279+100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E52BA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8A0C8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Hanu Conachi -</w:t>
            </w:r>
          </w:p>
          <w:p w14:paraId="4EECF21F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Independenţa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1647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7A422" w14:textId="77777777" w:rsidR="001E697A" w:rsidRPr="00E4080B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09F11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32C9D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349EC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1E697A" w14:paraId="748359DE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4B3326A" w14:textId="77777777" w:rsidR="001E697A" w:rsidRDefault="001E697A" w:rsidP="001E697A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1C8A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C6938" w14:textId="77777777" w:rsidR="001E697A" w:rsidRPr="00E4080B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D510D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Independenţa</w:t>
            </w:r>
          </w:p>
          <w:p w14:paraId="5F9B330B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4A P. E.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2063C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61273" w14:textId="77777777" w:rsidR="001E697A" w:rsidRPr="00E4080B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E99C7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E0C28" w14:textId="77777777" w:rsidR="001E697A" w:rsidRPr="00E4080B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54274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209B9BFD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B920E" w14:textId="77777777" w:rsidR="001E697A" w:rsidRDefault="001E697A" w:rsidP="001E697A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F1F6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4265A" w14:textId="77777777" w:rsidR="001E697A" w:rsidRPr="00E4080B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04188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Independenţa</w:t>
            </w:r>
          </w:p>
          <w:p w14:paraId="783EDB64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37521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4E6138B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19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AD55A" w14:textId="77777777" w:rsidR="001E697A" w:rsidRPr="00E4080B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788A1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16567" w14:textId="77777777" w:rsidR="001E697A" w:rsidRPr="00E4080B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BF3E4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65832A5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4. </w:t>
            </w:r>
          </w:p>
        </w:tc>
      </w:tr>
      <w:tr w:rsidR="001E697A" w14:paraId="698CEF44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C0DA8" w14:textId="77777777" w:rsidR="001E697A" w:rsidRDefault="001E697A" w:rsidP="001E697A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4AA3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2E510" w14:textId="77777777" w:rsidR="001E697A" w:rsidRPr="00E4080B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A4B91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Independenţa</w:t>
            </w:r>
          </w:p>
          <w:p w14:paraId="26B1A85C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48B1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9D27E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D086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784EB" w14:textId="77777777" w:rsidR="001E697A" w:rsidRPr="00E4080B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32C1A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3EF9752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4 - 6.</w:t>
            </w:r>
          </w:p>
        </w:tc>
      </w:tr>
      <w:tr w:rsidR="001E697A" w14:paraId="73307C1A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3F2AC" w14:textId="77777777" w:rsidR="001E697A" w:rsidRDefault="001E697A" w:rsidP="001E697A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18AB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2C32D" w14:textId="77777777" w:rsidR="001E697A" w:rsidRPr="00E4080B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6807E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186C583D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1D66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030A2640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A2504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AD40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535FC" w14:textId="77777777" w:rsidR="001E697A" w:rsidRPr="00E4080B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4E0CA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FA0497F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6 – 8.</w:t>
            </w:r>
          </w:p>
        </w:tc>
      </w:tr>
      <w:tr w:rsidR="001E697A" w14:paraId="4FEE51CA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5F219" w14:textId="77777777" w:rsidR="001E697A" w:rsidRDefault="001E697A" w:rsidP="001E697A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57E47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A316E" w14:textId="77777777" w:rsidR="001E697A" w:rsidRPr="00E4080B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6EEF3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4F49BDA3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CFC7E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366F454A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207B7" w14:textId="77777777" w:rsidR="001E697A" w:rsidRPr="00E4080B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4080B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EDD8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59361" w14:textId="77777777" w:rsidR="001E697A" w:rsidRPr="00E4080B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3DC7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04C7341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7 şi 8. </w:t>
            </w:r>
          </w:p>
        </w:tc>
      </w:tr>
    </w:tbl>
    <w:p w14:paraId="04C48FAC" w14:textId="77777777" w:rsidR="001E697A" w:rsidRDefault="001E697A">
      <w:pPr>
        <w:spacing w:before="40" w:after="40" w:line="192" w:lineRule="auto"/>
        <w:ind w:right="57"/>
        <w:rPr>
          <w:sz w:val="20"/>
          <w:lang w:val="ro-RO"/>
        </w:rPr>
      </w:pPr>
    </w:p>
    <w:p w14:paraId="6170D292" w14:textId="77777777" w:rsidR="001E697A" w:rsidRDefault="001E697A" w:rsidP="00D06EF4">
      <w:pPr>
        <w:pStyle w:val="Heading1"/>
        <w:spacing w:line="360" w:lineRule="auto"/>
      </w:pPr>
      <w:r>
        <w:t>LINIA 705</w:t>
      </w:r>
    </w:p>
    <w:p w14:paraId="404B1B95" w14:textId="77777777" w:rsidR="001E697A" w:rsidRDefault="001E697A" w:rsidP="00F227EA">
      <w:pPr>
        <w:pStyle w:val="Heading1"/>
        <w:spacing w:line="360" w:lineRule="auto"/>
        <w:rPr>
          <w:b w:val="0"/>
          <w:bCs w:val="0"/>
          <w:sz w:val="8"/>
        </w:rPr>
      </w:pPr>
      <w:r>
        <w:t>GALAŢI - BÂRLAD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3"/>
        <w:gridCol w:w="870"/>
        <w:gridCol w:w="754"/>
        <w:gridCol w:w="870"/>
        <w:gridCol w:w="754"/>
        <w:gridCol w:w="2494"/>
      </w:tblGrid>
      <w:tr w:rsidR="001E697A" w14:paraId="1A0F31A2" w14:textId="77777777">
        <w:trPr>
          <w:cantSplit/>
          <w:trHeight w:val="13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E049D" w14:textId="77777777" w:rsidR="001E697A" w:rsidRDefault="001E697A" w:rsidP="001E697A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3BA9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5+000</w:t>
            </w:r>
          </w:p>
          <w:p w14:paraId="61097470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4E120" w14:textId="77777777" w:rsidR="001E697A" w:rsidRPr="006A1A9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D6CCF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Galaţi -</w:t>
            </w:r>
          </w:p>
          <w:p w14:paraId="3643EF0E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Tuluceşti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6CC3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55BE8" w14:textId="77777777" w:rsidR="001E697A" w:rsidRPr="006A1A9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3ABC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19242" w14:textId="77777777" w:rsidR="001E697A" w:rsidRPr="006A1A9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4EB3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1E697A" w14:paraId="10481D1A" w14:textId="77777777">
        <w:trPr>
          <w:cantSplit/>
          <w:trHeight w:val="13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FD93C" w14:textId="77777777" w:rsidR="001E697A" w:rsidRDefault="001E697A" w:rsidP="001E697A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DB44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9+250</w:t>
            </w:r>
          </w:p>
          <w:p w14:paraId="12A9EDB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0A0B4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1E777" w14:textId="77777777" w:rsidR="001E697A" w:rsidRDefault="001E697A" w:rsidP="001E7AF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Galaţi -</w:t>
            </w:r>
          </w:p>
          <w:p w14:paraId="0F49A46A" w14:textId="77777777" w:rsidR="001E697A" w:rsidRDefault="001E697A" w:rsidP="001E7AF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Tuluceşti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5245E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0E3EA" w14:textId="77777777" w:rsidR="001E697A" w:rsidRPr="006A1A9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489E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C6E77" w14:textId="77777777" w:rsidR="001E697A" w:rsidRPr="006A1A9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6A07F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1E697A" w14:paraId="234624DB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136AD" w14:textId="77777777" w:rsidR="001E697A" w:rsidRDefault="001E697A" w:rsidP="001E697A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B6896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7FEE2" w14:textId="77777777" w:rsidR="001E697A" w:rsidRPr="006A1A9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A0D6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Tuluceşti</w:t>
            </w:r>
          </w:p>
          <w:p w14:paraId="03FFFDA9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0EB2F186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84CD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89F8F" w14:textId="77777777" w:rsidR="001E697A" w:rsidRPr="006A1A9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A1A9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E076B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F75E2" w14:textId="77777777" w:rsidR="001E697A" w:rsidRPr="006A1A9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A02B1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79598E24" w14:textId="77777777">
        <w:trPr>
          <w:cantSplit/>
          <w:trHeight w:val="64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0B641" w14:textId="77777777" w:rsidR="001E697A" w:rsidRDefault="001E697A" w:rsidP="001E697A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CCD8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4AB4C" w14:textId="77777777" w:rsidR="001E697A" w:rsidRPr="006A1A9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C6FDC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Tuluceşti</w:t>
            </w:r>
          </w:p>
          <w:p w14:paraId="5A0BF7F4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42BDA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2483065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3 - 7 </w:t>
            </w:r>
          </w:p>
          <w:p w14:paraId="5197F227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</w:t>
            </w:r>
          </w:p>
          <w:p w14:paraId="4D31B03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2E77C" w14:textId="77777777" w:rsidR="001E697A" w:rsidRPr="006A1A9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A1A9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732EC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96E63" w14:textId="77777777" w:rsidR="001E697A" w:rsidRPr="006A1A9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C9FF6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A116B99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3.</w:t>
            </w:r>
          </w:p>
        </w:tc>
      </w:tr>
      <w:tr w:rsidR="001E697A" w14:paraId="52461F51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EF8CE" w14:textId="77777777" w:rsidR="001E697A" w:rsidRDefault="001E697A" w:rsidP="001E697A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BEF40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619D4" w14:textId="77777777" w:rsidR="001E697A" w:rsidRPr="006A1A9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9C0F8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Tuluceşti</w:t>
            </w:r>
          </w:p>
          <w:p w14:paraId="686CCA99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54DF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DA6CB" w14:textId="77777777" w:rsidR="001E697A" w:rsidRPr="006A1A9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A1A9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4A951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04DA9" w14:textId="77777777" w:rsidR="001E697A" w:rsidRPr="006A1A9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01FF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7062855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 şi 4.</w:t>
            </w:r>
          </w:p>
        </w:tc>
      </w:tr>
      <w:tr w:rsidR="001E697A" w14:paraId="53609B13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C497B" w14:textId="77777777" w:rsidR="001E697A" w:rsidRDefault="001E697A" w:rsidP="001E697A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BD27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27+300</w:t>
            </w:r>
          </w:p>
          <w:p w14:paraId="459616D1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29+450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625DF" w14:textId="77777777" w:rsidR="001E697A" w:rsidRPr="006A1A9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79C99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Tuluceşti -</w:t>
            </w:r>
          </w:p>
          <w:p w14:paraId="1BDF8974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Foltești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8E1E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E8487" w14:textId="77777777" w:rsidR="001E697A" w:rsidRPr="006A1A9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EF85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9545B" w14:textId="77777777" w:rsidR="001E697A" w:rsidRPr="006A1A9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5F68F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1E697A" w14:paraId="41AC8F82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9FA8C" w14:textId="77777777" w:rsidR="001E697A" w:rsidRDefault="001E697A" w:rsidP="001E697A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DB41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53+500</w:t>
            </w:r>
          </w:p>
          <w:p w14:paraId="3E737B8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7A0D8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40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26965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Tg. Bujor</w:t>
            </w:r>
          </w:p>
          <w:p w14:paraId="305202F6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864D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18543" w14:textId="77777777" w:rsidR="001E697A" w:rsidRPr="006A1A9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25087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8282E" w14:textId="77777777" w:rsidR="001E697A" w:rsidRPr="006A1A9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A3E15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1E697A" w14:paraId="3092E319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A4CF0" w14:textId="77777777" w:rsidR="001E697A" w:rsidRDefault="001E697A" w:rsidP="001E697A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65D70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66+950</w:t>
            </w:r>
          </w:p>
          <w:p w14:paraId="42AB921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67+050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1491D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EAA8F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Tg. Bujor -</w:t>
            </w:r>
          </w:p>
          <w:p w14:paraId="265225AA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Bereşti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BAC0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31DAB" w14:textId="77777777" w:rsidR="001E697A" w:rsidRPr="006A1A9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631D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3D829" w14:textId="77777777" w:rsidR="001E697A" w:rsidRPr="006A1A9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84D86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697A" w14:paraId="106853E3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F129F" w14:textId="77777777" w:rsidR="001E697A" w:rsidRDefault="001E697A" w:rsidP="001E697A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A1DC0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80+600</w:t>
            </w:r>
          </w:p>
          <w:p w14:paraId="59F42D3C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84+350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83283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68BA8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Bereşti -</w:t>
            </w:r>
          </w:p>
          <w:p w14:paraId="2C986B1F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Bârlad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25BDA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AA0FF" w14:textId="77777777" w:rsidR="001E697A" w:rsidRPr="006A1A9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F389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9FC07" w14:textId="77777777" w:rsidR="001E697A" w:rsidRPr="006A1A9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65ADB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 permanentă.</w:t>
            </w:r>
          </w:p>
        </w:tc>
      </w:tr>
      <w:tr w:rsidR="001E697A" w14:paraId="70E6217E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6D428" w14:textId="77777777" w:rsidR="001E697A" w:rsidRDefault="001E697A" w:rsidP="001E697A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5A7D9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98+575</w:t>
            </w:r>
          </w:p>
          <w:p w14:paraId="5164F4D7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98+625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1C11C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A2351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Bereşti -</w:t>
            </w:r>
          </w:p>
          <w:p w14:paraId="5099B397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Bârlad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B878A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B9141" w14:textId="77777777" w:rsidR="001E697A" w:rsidRPr="006A1A9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00F1B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043E5" w14:textId="77777777" w:rsidR="001E697A" w:rsidRPr="006A1A9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96DCD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1E697A" w14:paraId="09EB2924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FDEAD" w14:textId="77777777" w:rsidR="001E697A" w:rsidRDefault="001E697A" w:rsidP="001E697A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E6F1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104+943</w:t>
            </w:r>
          </w:p>
          <w:p w14:paraId="1F686979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104+999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30F91" w14:textId="77777777" w:rsidR="001E697A" w:rsidRPr="006A1A9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8E187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Bârlad -</w:t>
            </w:r>
          </w:p>
          <w:p w14:paraId="0110C633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Bălăbăneşti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030F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2AA60" w14:textId="77777777" w:rsidR="001E697A" w:rsidRPr="006A1A9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F1100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BE499" w14:textId="77777777" w:rsidR="001E697A" w:rsidRPr="006A1A9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D92E1" w14:textId="77777777" w:rsidR="001E697A" w:rsidRPr="00D84B80" w:rsidRDefault="001E697A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D84B80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11F89EA7" w14:textId="77777777" w:rsidR="001E697A" w:rsidRPr="00577556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577556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6AA7A75F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5ED99" w14:textId="77777777" w:rsidR="001E697A" w:rsidRDefault="001E697A" w:rsidP="001E697A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8BDC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65CA7" w14:textId="77777777" w:rsidR="001E697A" w:rsidRPr="006A1A9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D642E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Bereşti </w:t>
            </w:r>
          </w:p>
          <w:p w14:paraId="65B9401B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0EDD2E58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793F9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4A588" w14:textId="77777777" w:rsidR="001E697A" w:rsidRPr="006A1A9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A1A91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EFF5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76C06" w14:textId="77777777" w:rsidR="001E697A" w:rsidRPr="006A1A9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808D6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6B40839F" w14:textId="77777777">
        <w:trPr>
          <w:cantSplit/>
          <w:trHeight w:val="125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CD91B" w14:textId="77777777" w:rsidR="001E697A" w:rsidRDefault="001E697A" w:rsidP="001E697A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1A260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EEDE1" w14:textId="77777777" w:rsidR="001E697A" w:rsidRPr="006A1A9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8A2A3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Bereşti </w:t>
            </w:r>
          </w:p>
          <w:p w14:paraId="22B40F26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şi Y</w:t>
            </w:r>
          </w:p>
          <w:p w14:paraId="70B5E6AA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EFB00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FCFF091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6,  7, diag.</w:t>
            </w:r>
          </w:p>
          <w:p w14:paraId="374C9BAE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3  -  5, </w:t>
            </w:r>
          </w:p>
          <w:p w14:paraId="10FD341C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5  -  7, </w:t>
            </w:r>
          </w:p>
          <w:p w14:paraId="5CC4DE1A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4  -  6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973AD" w14:textId="77777777" w:rsidR="001E697A" w:rsidRPr="006A1A9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A1A91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75A5C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26332" w14:textId="77777777" w:rsidR="001E697A" w:rsidRPr="006A1A9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464F5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D81E525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2 - 6.</w:t>
            </w:r>
          </w:p>
        </w:tc>
      </w:tr>
    </w:tbl>
    <w:p w14:paraId="25065A08" w14:textId="77777777" w:rsidR="001E697A" w:rsidRPr="00454E32" w:rsidRDefault="001E697A">
      <w:pPr>
        <w:spacing w:before="40" w:after="40" w:line="192" w:lineRule="auto"/>
        <w:ind w:right="57"/>
        <w:rPr>
          <w:b/>
          <w:sz w:val="20"/>
          <w:lang w:val="ro-RO"/>
        </w:rPr>
      </w:pPr>
    </w:p>
    <w:p w14:paraId="3385050B" w14:textId="77777777" w:rsidR="001E697A" w:rsidRDefault="001E697A" w:rsidP="00BD6EB6">
      <w:pPr>
        <w:pStyle w:val="Heading1"/>
        <w:spacing w:line="360" w:lineRule="auto"/>
      </w:pPr>
      <w:r>
        <w:t>LINIA 706 A</w:t>
      </w:r>
    </w:p>
    <w:p w14:paraId="111F4D3E" w14:textId="77777777" w:rsidR="001E697A" w:rsidRDefault="001E697A" w:rsidP="00D70D6B">
      <w:pPr>
        <w:pStyle w:val="Heading1"/>
        <w:spacing w:line="360" w:lineRule="auto"/>
        <w:rPr>
          <w:b w:val="0"/>
          <w:bCs w:val="0"/>
          <w:sz w:val="8"/>
        </w:rPr>
      </w:pPr>
      <w:r>
        <w:t>GALAŢI BRATEŞ - RAMIFICAŢIE HALTA TUNEL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1E697A" w14:paraId="7E91AAD9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2F99E" w14:textId="77777777" w:rsidR="001E697A" w:rsidRDefault="001E697A" w:rsidP="001E697A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F282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3F620" w14:textId="77777777" w:rsidR="001E697A" w:rsidRPr="005650BB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5E592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Brateş</w:t>
            </w:r>
          </w:p>
          <w:p w14:paraId="5944D181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largă + normală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615E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44406" w14:textId="77777777" w:rsidR="001E697A" w:rsidRPr="000B62B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2579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84681" w14:textId="77777777" w:rsidR="001E697A" w:rsidRPr="005650BB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5913E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7F3553AE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430EE" w14:textId="77777777" w:rsidR="001E697A" w:rsidRDefault="001E697A" w:rsidP="001E697A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5FC17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4F233" w14:textId="77777777" w:rsidR="001E697A" w:rsidRPr="005650BB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C3B1C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Brateş</w:t>
            </w:r>
          </w:p>
          <w:p w14:paraId="2D047DEF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00EB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0217AF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 și 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73291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BC089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63C22" w14:textId="77777777" w:rsidR="001E697A" w:rsidRPr="005650BB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DC19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92789A7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CD8AB6D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1 - 4.</w:t>
            </w:r>
          </w:p>
        </w:tc>
      </w:tr>
      <w:tr w:rsidR="001E697A" w14:paraId="65ACD048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8274F" w14:textId="77777777" w:rsidR="001E697A" w:rsidRDefault="001E697A" w:rsidP="001E697A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8C72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D31FB" w14:textId="77777777" w:rsidR="001E697A" w:rsidRPr="005650BB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34C1D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Brateş</w:t>
            </w:r>
          </w:p>
          <w:p w14:paraId="536BDDE2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C0FC6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6159D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81D7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E9087" w14:textId="77777777" w:rsidR="001E697A" w:rsidRPr="005650BB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B7D75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4F8D96F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9BA2867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8 şi 9.</w:t>
            </w:r>
          </w:p>
        </w:tc>
      </w:tr>
      <w:tr w:rsidR="001E697A" w14:paraId="14B4F902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F4455" w14:textId="77777777" w:rsidR="001E697A" w:rsidRDefault="001E697A" w:rsidP="001E697A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D331E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ECF41" w14:textId="77777777" w:rsidR="001E697A" w:rsidRPr="005650BB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1C3C8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Brateş</w:t>
            </w:r>
          </w:p>
          <w:p w14:paraId="37B0C153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555B0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55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4EDD1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46390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C4FB9" w14:textId="77777777" w:rsidR="001E697A" w:rsidRPr="005650BB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B3FD5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C8C76C4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3B5135F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şi 2.</w:t>
            </w:r>
          </w:p>
        </w:tc>
      </w:tr>
      <w:tr w:rsidR="001E697A" w14:paraId="4079968F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17EDD" w14:textId="77777777" w:rsidR="001E697A" w:rsidRDefault="001E697A" w:rsidP="001E697A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CECE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852AC" w14:textId="77777777" w:rsidR="001E697A" w:rsidRPr="005650BB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86FA6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073FF1B9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9057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10, 12, 54, 58, 62, 64 și TDJ 14/16 și 18/20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2CBF1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6BB1C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503DB" w14:textId="77777777" w:rsidR="001E697A" w:rsidRPr="005650BB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1A48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450A854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55672A8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1 - 14.</w:t>
            </w:r>
          </w:p>
        </w:tc>
      </w:tr>
      <w:tr w:rsidR="001E697A" w14:paraId="5F2F1E8E" w14:textId="77777777">
        <w:trPr>
          <w:cantSplit/>
          <w:trHeight w:val="129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1CBA3" w14:textId="77777777" w:rsidR="001E697A" w:rsidRDefault="001E697A" w:rsidP="001E697A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DDDF7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93DF2" w14:textId="77777777" w:rsidR="001E697A" w:rsidRPr="005650BB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A585D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542CAD8B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A8B7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24, 26,  36 </w:t>
            </w:r>
          </w:p>
          <w:p w14:paraId="1C94D8CE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154E0D6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T.D.J 32 / 38, 34 / 40, 46 / 50 şi </w:t>
            </w:r>
          </w:p>
          <w:p w14:paraId="6E644B6E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 / 52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EAB35" w14:textId="77777777" w:rsidR="001E697A" w:rsidRPr="000B62B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AC79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927E1" w14:textId="77777777" w:rsidR="001E697A" w:rsidRPr="005650BB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BCC2A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154309E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15D9CA35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la liniile 1 - 13.</w:t>
            </w:r>
          </w:p>
        </w:tc>
      </w:tr>
      <w:tr w:rsidR="001E697A" w14:paraId="135EBF71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427FC" w14:textId="77777777" w:rsidR="001E697A" w:rsidRDefault="001E697A" w:rsidP="001E697A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EAA0A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E2403" w14:textId="77777777" w:rsidR="001E697A" w:rsidRPr="005650BB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873F6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Brateş</w:t>
            </w:r>
          </w:p>
          <w:p w14:paraId="39C57B5C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A4DD7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90DA4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D32EE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7B2F3" w14:textId="77777777" w:rsidR="001E697A" w:rsidRPr="005650BB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8C9A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F1BE58D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C4237AC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şi 6.</w:t>
            </w:r>
          </w:p>
        </w:tc>
      </w:tr>
      <w:tr w:rsidR="001E697A" w14:paraId="593C0BE9" w14:textId="77777777">
        <w:trPr>
          <w:cantSplit/>
          <w:trHeight w:val="158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31291" w14:textId="77777777" w:rsidR="001E697A" w:rsidRDefault="001E697A" w:rsidP="001E697A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C0737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D87D9" w14:textId="77777777" w:rsidR="001E697A" w:rsidRPr="005650BB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15284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Brateş</w:t>
            </w:r>
          </w:p>
          <w:p w14:paraId="4297851E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AB0B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17 </w:t>
            </w:r>
          </w:p>
          <w:p w14:paraId="65B9DD4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266BD31A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T.D.J. </w:t>
            </w:r>
          </w:p>
          <w:p w14:paraId="118E5727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21 / 23, 25 / 29 şi </w:t>
            </w:r>
          </w:p>
          <w:p w14:paraId="1CB22A51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/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E3346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1FA1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33EE8" w14:textId="77777777" w:rsidR="001E697A" w:rsidRPr="005650BB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1373B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3F089F5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DE94655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1 - 14.</w:t>
            </w:r>
          </w:p>
        </w:tc>
      </w:tr>
    </w:tbl>
    <w:p w14:paraId="6FA1CC19" w14:textId="77777777" w:rsidR="001E697A" w:rsidRDefault="001E697A">
      <w:pPr>
        <w:spacing w:before="40" w:after="40" w:line="192" w:lineRule="auto"/>
        <w:ind w:right="57"/>
        <w:rPr>
          <w:sz w:val="20"/>
          <w:lang w:val="ro-RO"/>
        </w:rPr>
      </w:pPr>
    </w:p>
    <w:p w14:paraId="4828BC03" w14:textId="77777777" w:rsidR="001E697A" w:rsidRDefault="001E697A" w:rsidP="0094622D">
      <w:pPr>
        <w:pStyle w:val="Heading1"/>
        <w:spacing w:line="360" w:lineRule="auto"/>
      </w:pPr>
      <w:r>
        <w:lastRenderedPageBreak/>
        <w:t>LINIA 706 B</w:t>
      </w:r>
    </w:p>
    <w:p w14:paraId="5DC18A3E" w14:textId="77777777" w:rsidR="001E697A" w:rsidRDefault="001E697A" w:rsidP="00961F23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RAMIFICAŢIE TULUCEŞTI - GALAŢI BRATEŞ</w:t>
      </w: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3"/>
        <w:gridCol w:w="870"/>
        <w:gridCol w:w="755"/>
        <w:gridCol w:w="870"/>
        <w:gridCol w:w="755"/>
        <w:gridCol w:w="2490"/>
      </w:tblGrid>
      <w:tr w:rsidR="001E697A" w14:paraId="693D6629" w14:textId="77777777">
        <w:trPr>
          <w:cantSplit/>
          <w:trHeight w:val="100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14D7B" w14:textId="77777777" w:rsidR="001E697A" w:rsidRDefault="001E697A" w:rsidP="001E697A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6432C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BC082" w14:textId="77777777" w:rsidR="001E697A" w:rsidRPr="00147184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506AD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Brateş</w:t>
            </w:r>
          </w:p>
          <w:p w14:paraId="475E17AE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F3936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6602C600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 / 15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2D1BC" w14:textId="77777777" w:rsidR="001E697A" w:rsidRPr="00147184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4718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4C3B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4C941" w14:textId="77777777" w:rsidR="001E697A" w:rsidRPr="00147184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9759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28C002EF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1 - 14.</w:t>
            </w:r>
          </w:p>
        </w:tc>
      </w:tr>
      <w:tr w:rsidR="001E697A" w14:paraId="4026F4EC" w14:textId="77777777">
        <w:trPr>
          <w:cantSplit/>
          <w:trHeight w:val="340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51CD7" w14:textId="77777777" w:rsidR="001E697A" w:rsidRDefault="001E697A" w:rsidP="001E697A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05E2A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9470E" w14:textId="77777777" w:rsidR="001E697A" w:rsidRPr="00147184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796BD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Brateş</w:t>
            </w:r>
          </w:p>
          <w:p w14:paraId="0CEEA269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9502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17 </w:t>
            </w:r>
          </w:p>
          <w:p w14:paraId="60E43F2E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2F58BA3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T.D.J.</w:t>
            </w:r>
          </w:p>
          <w:p w14:paraId="79EC255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21 / 23, 25 / 29 şi </w:t>
            </w:r>
          </w:p>
          <w:p w14:paraId="7361939B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/ 31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89E38" w14:textId="77777777" w:rsidR="001E697A" w:rsidRPr="00147184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4718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A7607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EC069" w14:textId="77777777" w:rsidR="001E697A" w:rsidRPr="00147184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867A1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7AFC67CC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1 - 14.</w:t>
            </w:r>
          </w:p>
        </w:tc>
      </w:tr>
      <w:tr w:rsidR="001E697A" w14:paraId="41F92563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EC64C" w14:textId="77777777" w:rsidR="001E697A" w:rsidRDefault="001E697A" w:rsidP="001E697A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A0CC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A0159" w14:textId="77777777" w:rsidR="001E697A" w:rsidRPr="00147184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263E3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Brateş</w:t>
            </w:r>
          </w:p>
          <w:p w14:paraId="39BEC9EA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largă + normală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4F6AA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7BDBC" w14:textId="77777777" w:rsidR="001E697A" w:rsidRPr="00147184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4718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6B74E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2F54A" w14:textId="77777777" w:rsidR="001E697A" w:rsidRPr="00147184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8FC7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  <w:tr w:rsidR="001E697A" w14:paraId="16C0F946" w14:textId="77777777">
        <w:trPr>
          <w:cantSplit/>
          <w:trHeight w:val="105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C127F" w14:textId="77777777" w:rsidR="001E697A" w:rsidRDefault="001E697A" w:rsidP="001E697A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E493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B637F" w14:textId="77777777" w:rsidR="001E697A" w:rsidRPr="00147184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4F8E5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Brateş</w:t>
            </w:r>
          </w:p>
          <w:p w14:paraId="553D4966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5B096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5C43ED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 și 39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C6BFF" w14:textId="77777777" w:rsidR="001E697A" w:rsidRPr="00147184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7C29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11A75" w14:textId="77777777" w:rsidR="001E697A" w:rsidRPr="00147184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0E128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77DA8F86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1 - 4.</w:t>
            </w:r>
          </w:p>
        </w:tc>
      </w:tr>
      <w:tr w:rsidR="001E697A" w14:paraId="79B6D752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7B3FF" w14:textId="77777777" w:rsidR="001E697A" w:rsidRDefault="001E697A" w:rsidP="001E697A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0EEA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FDB7A" w14:textId="77777777" w:rsidR="001E697A" w:rsidRPr="00147184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39F40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Brateş</w:t>
            </w:r>
          </w:p>
          <w:p w14:paraId="4791597A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287A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55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A951C" w14:textId="77777777" w:rsidR="001E697A" w:rsidRPr="00147184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7610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18416" w14:textId="77777777" w:rsidR="001E697A" w:rsidRPr="00147184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50B4C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6FCF2B23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1 şi 2.</w:t>
            </w:r>
          </w:p>
        </w:tc>
      </w:tr>
      <w:tr w:rsidR="001E697A" w14:paraId="0EA614A4" w14:textId="77777777">
        <w:trPr>
          <w:cantSplit/>
          <w:trHeight w:val="73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F5D7F" w14:textId="77777777" w:rsidR="001E697A" w:rsidRDefault="001E697A" w:rsidP="001E697A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2C2F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DE12F" w14:textId="77777777" w:rsidR="001E697A" w:rsidRPr="00147184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49A0B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Brateş</w:t>
            </w:r>
          </w:p>
          <w:p w14:paraId="6C668D42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6012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57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72FD3" w14:textId="77777777" w:rsidR="001E697A" w:rsidRPr="00147184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298C0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AFB8D" w14:textId="77777777" w:rsidR="001E697A" w:rsidRPr="00147184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14F87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7134B8E5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8 şi 9.</w:t>
            </w:r>
          </w:p>
        </w:tc>
      </w:tr>
      <w:tr w:rsidR="001E697A" w14:paraId="2EC0866C" w14:textId="77777777">
        <w:trPr>
          <w:cantSplit/>
          <w:trHeight w:val="73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29D57" w14:textId="77777777" w:rsidR="001E697A" w:rsidRDefault="001E697A" w:rsidP="001E697A">
            <w:pPr>
              <w:numPr>
                <w:ilvl w:val="0"/>
                <w:numId w:val="17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ACA3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BFE31" w14:textId="77777777" w:rsidR="001E697A" w:rsidRPr="005650BB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3545A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71D7BD29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0BE2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10, 12, 54, 58, 62, 64 și TDJ 14/16 și 18/20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B2273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5789C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0C2A1" w14:textId="77777777" w:rsidR="001E697A" w:rsidRPr="005650BB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758AE" w14:textId="77777777" w:rsidR="001E697A" w:rsidRPr="00484EAF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484EAF"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67B1DBE8" w14:textId="77777777" w:rsidR="001E697A" w:rsidRPr="00484EAF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484EAF">
              <w:rPr>
                <w:b/>
                <w:bCs/>
                <w:i/>
                <w:iCs/>
                <w:spacing w:val="6"/>
                <w:sz w:val="20"/>
                <w:lang w:val="ro-RO"/>
              </w:rPr>
              <w:t xml:space="preserve">Afectează intrări - ieşiri </w:t>
            </w:r>
          </w:p>
          <w:p w14:paraId="2D4E452C" w14:textId="77777777" w:rsidR="001E697A" w:rsidRPr="00484EAF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484EAF">
              <w:rPr>
                <w:b/>
                <w:bCs/>
                <w:i/>
                <w:iCs/>
                <w:spacing w:val="6"/>
                <w:sz w:val="20"/>
                <w:lang w:val="ro-RO"/>
              </w:rPr>
              <w:t>la liniile 1 - 14.</w:t>
            </w:r>
          </w:p>
        </w:tc>
      </w:tr>
      <w:tr w:rsidR="001E697A" w14:paraId="1586FE0D" w14:textId="77777777">
        <w:trPr>
          <w:cantSplit/>
          <w:trHeight w:val="88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1A41E" w14:textId="77777777" w:rsidR="001E697A" w:rsidRDefault="001E697A" w:rsidP="001E697A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1E64C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CAB73" w14:textId="77777777" w:rsidR="001E697A" w:rsidRPr="00147184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A63AD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Brateş</w:t>
            </w:r>
          </w:p>
          <w:p w14:paraId="173E91EE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1262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24, 26 şi 36, T.D.J.</w:t>
            </w:r>
          </w:p>
          <w:p w14:paraId="4DD0DBEA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32 / 38, 34 / 40, 46 / 50 şi </w:t>
            </w:r>
          </w:p>
          <w:p w14:paraId="6091799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 / 52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3ABE4" w14:textId="77777777" w:rsidR="001E697A" w:rsidRPr="00147184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4718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62F9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C343A" w14:textId="77777777" w:rsidR="001E697A" w:rsidRPr="00147184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C91C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2AD0562E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1 - 13.</w:t>
            </w:r>
          </w:p>
        </w:tc>
      </w:tr>
      <w:tr w:rsidR="001E697A" w14:paraId="4057571D" w14:textId="77777777">
        <w:trPr>
          <w:cantSplit/>
          <w:trHeight w:val="5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CFC4E" w14:textId="77777777" w:rsidR="001E697A" w:rsidRDefault="001E697A" w:rsidP="001E697A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8366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B967C" w14:textId="77777777" w:rsidR="001E697A" w:rsidRPr="00147184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8EC11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Brateş</w:t>
            </w:r>
          </w:p>
          <w:p w14:paraId="77E4F38E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0954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CC1F5" w14:textId="77777777" w:rsidR="001E697A" w:rsidRPr="00147184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987B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7EAF8" w14:textId="77777777" w:rsidR="001E697A" w:rsidRPr="00147184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DF931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5FEDC97B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5 şi 6.</w:t>
            </w:r>
          </w:p>
        </w:tc>
      </w:tr>
    </w:tbl>
    <w:p w14:paraId="71B5CECC" w14:textId="77777777" w:rsidR="001E697A" w:rsidRDefault="001E697A">
      <w:pPr>
        <w:spacing w:before="40" w:after="40" w:line="192" w:lineRule="auto"/>
        <w:ind w:right="57"/>
        <w:rPr>
          <w:sz w:val="20"/>
          <w:lang w:val="ro-RO"/>
        </w:rPr>
      </w:pPr>
    </w:p>
    <w:p w14:paraId="655C882D" w14:textId="77777777" w:rsidR="001E697A" w:rsidRDefault="001E697A" w:rsidP="00155979">
      <w:pPr>
        <w:pStyle w:val="Heading1"/>
        <w:spacing w:line="360" w:lineRule="auto"/>
      </w:pPr>
      <w:r>
        <w:t>LINIA 706 E</w:t>
      </w:r>
    </w:p>
    <w:p w14:paraId="29E1097B" w14:textId="77777777" w:rsidR="001E697A" w:rsidRDefault="001E697A" w:rsidP="00427A2C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GALAŢI BRATEŞ - GALAŢI MĂRFURI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1E697A" w14:paraId="7AD3E483" w14:textId="77777777">
        <w:trPr>
          <w:cantSplit/>
          <w:trHeight w:val="284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57313" w14:textId="77777777" w:rsidR="001E697A" w:rsidRDefault="001E697A" w:rsidP="001E697A">
            <w:pPr>
              <w:numPr>
                <w:ilvl w:val="0"/>
                <w:numId w:val="3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C6D01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E95AE" w14:textId="77777777" w:rsidR="001E697A" w:rsidRPr="00ED347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117A4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40F4C9EA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2FFF6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17 </w:t>
            </w:r>
          </w:p>
          <w:p w14:paraId="4A522DB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4DB001B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T.D.J. </w:t>
            </w:r>
          </w:p>
          <w:p w14:paraId="743FCE6E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21 / 23, 25 / 29 </w:t>
            </w:r>
          </w:p>
          <w:p w14:paraId="4EDF4E31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67C78DE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/ 31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CE562" w14:textId="77777777" w:rsidR="001E697A" w:rsidRPr="00ED347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D3471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8DF7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152E9" w14:textId="77777777" w:rsidR="001E697A" w:rsidRPr="00ED347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69274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7DFD55DC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1 - 14.</w:t>
            </w:r>
          </w:p>
        </w:tc>
      </w:tr>
      <w:tr w:rsidR="001E697A" w14:paraId="691AA329" w14:textId="77777777">
        <w:trPr>
          <w:cantSplit/>
          <w:trHeight w:val="40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25EB7" w14:textId="77777777" w:rsidR="001E697A" w:rsidRDefault="001E697A" w:rsidP="001E697A">
            <w:pPr>
              <w:numPr>
                <w:ilvl w:val="0"/>
                <w:numId w:val="3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8665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A61CF" w14:textId="77777777" w:rsidR="001E697A" w:rsidRPr="00ED347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70C01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615458FB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largă + normală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66E1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B8C67" w14:textId="77777777" w:rsidR="001E697A" w:rsidRPr="00ED347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D347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6300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E1406" w14:textId="77777777" w:rsidR="001E697A" w:rsidRPr="00ED347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317F2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  <w:tr w:rsidR="001E697A" w14:paraId="0DDEE5FD" w14:textId="77777777">
        <w:trPr>
          <w:cantSplit/>
          <w:trHeight w:val="68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24CA9" w14:textId="77777777" w:rsidR="001E697A" w:rsidRDefault="001E697A" w:rsidP="001E697A">
            <w:pPr>
              <w:numPr>
                <w:ilvl w:val="0"/>
                <w:numId w:val="3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3D766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B1C06" w14:textId="77777777" w:rsidR="001E697A" w:rsidRPr="00ED347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F0651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48724018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1BD6C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D9CB6DE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 și 39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04C4C" w14:textId="77777777" w:rsidR="001E697A" w:rsidRPr="00ED347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BDDCB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89AF4" w14:textId="77777777" w:rsidR="001E697A" w:rsidRPr="00ED347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D2CD3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0FAD7E9C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1 - 4.</w:t>
            </w:r>
          </w:p>
        </w:tc>
      </w:tr>
      <w:tr w:rsidR="001E697A" w14:paraId="18AF6BA5" w14:textId="77777777">
        <w:trPr>
          <w:cantSplit/>
          <w:trHeight w:val="82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9E10B" w14:textId="77777777" w:rsidR="001E697A" w:rsidRDefault="001E697A" w:rsidP="001E697A">
            <w:pPr>
              <w:numPr>
                <w:ilvl w:val="0"/>
                <w:numId w:val="3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B3D6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0AE61" w14:textId="77777777" w:rsidR="001E697A" w:rsidRPr="00ED347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E9E06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77D11D66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1CE5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55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68673" w14:textId="77777777" w:rsidR="001E697A" w:rsidRPr="00ED347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0BA41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6063C" w14:textId="77777777" w:rsidR="001E697A" w:rsidRPr="00ED347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A1598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470B5457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1 și 2.</w:t>
            </w:r>
          </w:p>
        </w:tc>
      </w:tr>
      <w:tr w:rsidR="001E697A" w14:paraId="11893428" w14:textId="77777777">
        <w:trPr>
          <w:cantSplit/>
          <w:trHeight w:val="35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14AD9" w14:textId="77777777" w:rsidR="001E697A" w:rsidRDefault="001E697A" w:rsidP="001E697A">
            <w:pPr>
              <w:numPr>
                <w:ilvl w:val="0"/>
                <w:numId w:val="3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1194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2DC2F" w14:textId="77777777" w:rsidR="001E697A" w:rsidRPr="00ED347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5BD6F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1F91144F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4CB0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57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DAB73" w14:textId="77777777" w:rsidR="001E697A" w:rsidRPr="00ED347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747C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A41F7" w14:textId="77777777" w:rsidR="001E697A" w:rsidRPr="00ED347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166EF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48C6E698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8 și 9.</w:t>
            </w:r>
          </w:p>
        </w:tc>
      </w:tr>
      <w:tr w:rsidR="001E697A" w14:paraId="05066E7A" w14:textId="77777777">
        <w:trPr>
          <w:cantSplit/>
          <w:trHeight w:val="35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29B53" w14:textId="77777777" w:rsidR="001E697A" w:rsidRDefault="001E697A" w:rsidP="001E697A">
            <w:pPr>
              <w:numPr>
                <w:ilvl w:val="0"/>
                <w:numId w:val="3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DB33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12CAF" w14:textId="77777777" w:rsidR="001E697A" w:rsidRPr="005650BB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BF809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5E474F87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2DB36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10, 12, 54, 58, 62, 64 și TDJ 14/16 și 18/20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09967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A0F1C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28767" w14:textId="77777777" w:rsidR="001E697A" w:rsidRPr="005650BB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15947" w14:textId="77777777" w:rsidR="001E697A" w:rsidRPr="001A5376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1A5376"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6F6AD0FB" w14:textId="77777777" w:rsidR="001E697A" w:rsidRPr="001A5376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1A5376">
              <w:rPr>
                <w:b/>
                <w:bCs/>
                <w:i/>
                <w:iCs/>
                <w:spacing w:val="6"/>
                <w:sz w:val="20"/>
                <w:lang w:val="ro-RO"/>
              </w:rPr>
              <w:t xml:space="preserve">Afectează intrări - ieşiri </w:t>
            </w:r>
          </w:p>
          <w:p w14:paraId="6FE0255E" w14:textId="77777777" w:rsidR="001E697A" w:rsidRPr="001A5376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1A5376">
              <w:rPr>
                <w:b/>
                <w:bCs/>
                <w:i/>
                <w:iCs/>
                <w:spacing w:val="6"/>
                <w:sz w:val="20"/>
                <w:lang w:val="ro-RO"/>
              </w:rPr>
              <w:t>la liniile 1 - 14.</w:t>
            </w:r>
          </w:p>
        </w:tc>
      </w:tr>
      <w:tr w:rsidR="001E697A" w14:paraId="25E93DA3" w14:textId="77777777">
        <w:trPr>
          <w:cantSplit/>
          <w:trHeight w:val="304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90460" w14:textId="77777777" w:rsidR="001E697A" w:rsidRDefault="001E697A" w:rsidP="001E697A">
            <w:pPr>
              <w:numPr>
                <w:ilvl w:val="0"/>
                <w:numId w:val="3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9D0B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896ED" w14:textId="77777777" w:rsidR="001E697A" w:rsidRPr="00ED347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306DF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4AFB6DC1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E6FAA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0FE8B7A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24, 26 </w:t>
            </w:r>
          </w:p>
          <w:p w14:paraId="40397C1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36 </w:t>
            </w:r>
          </w:p>
          <w:p w14:paraId="7859939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1F7FA6A7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T.D.J. 32 / 38, 34 / 40, 46 / 50 </w:t>
            </w:r>
          </w:p>
          <w:p w14:paraId="7F292151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67F019A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 / 52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53E57" w14:textId="77777777" w:rsidR="001E697A" w:rsidRPr="00ED347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D347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5503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257AC" w14:textId="77777777" w:rsidR="001E697A" w:rsidRPr="00ED347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A27BB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3EE302A5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1 - 13.</w:t>
            </w:r>
          </w:p>
        </w:tc>
      </w:tr>
      <w:tr w:rsidR="001E697A" w14:paraId="386B2FAD" w14:textId="77777777">
        <w:trPr>
          <w:cantSplit/>
          <w:trHeight w:val="83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E4F28" w14:textId="77777777" w:rsidR="001E697A" w:rsidRDefault="001E697A" w:rsidP="001E697A">
            <w:pPr>
              <w:numPr>
                <w:ilvl w:val="0"/>
                <w:numId w:val="3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FB387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747F1" w14:textId="77777777" w:rsidR="001E697A" w:rsidRPr="00ED347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FB2CD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6A4B62E6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DF847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ABD1F" w14:textId="77777777" w:rsidR="001E697A" w:rsidRPr="00ED347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6155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E9F73" w14:textId="77777777" w:rsidR="001E697A" w:rsidRPr="00ED347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7D2A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6F48016A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5 și 6.</w:t>
            </w:r>
          </w:p>
        </w:tc>
      </w:tr>
      <w:tr w:rsidR="001E697A" w14:paraId="6B8B8BC0" w14:textId="77777777">
        <w:trPr>
          <w:cantSplit/>
          <w:trHeight w:val="135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0D68B" w14:textId="77777777" w:rsidR="001E697A" w:rsidRDefault="001E697A" w:rsidP="001E697A">
            <w:pPr>
              <w:numPr>
                <w:ilvl w:val="0"/>
                <w:numId w:val="3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34C0B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0+691</w:t>
            </w:r>
          </w:p>
          <w:p w14:paraId="718908A7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1+185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DEA87" w14:textId="77777777" w:rsidR="001E697A" w:rsidRPr="00ED347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D347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AFA42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Galaţi Brateş - </w:t>
            </w:r>
          </w:p>
          <w:p w14:paraId="171F9F2E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Galaţi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A5C16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B908E" w14:textId="77777777" w:rsidR="001E697A" w:rsidRPr="00ED347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58C3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2460B" w14:textId="77777777" w:rsidR="001E697A" w:rsidRPr="00ED347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60942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543E0D28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De la schimbătorul numărul 6 Grupa Galaţi Brateş, la schimbătorul numărul 1 Grupa Galaţi Mărfuri.</w:t>
            </w:r>
          </w:p>
        </w:tc>
      </w:tr>
    </w:tbl>
    <w:p w14:paraId="637D24E2" w14:textId="77777777" w:rsidR="001E697A" w:rsidRDefault="001E697A">
      <w:pPr>
        <w:spacing w:before="40" w:after="40" w:line="192" w:lineRule="auto"/>
        <w:ind w:right="57"/>
        <w:rPr>
          <w:sz w:val="20"/>
          <w:lang w:val="ro-RO"/>
        </w:rPr>
      </w:pPr>
    </w:p>
    <w:p w14:paraId="0214A3D4" w14:textId="77777777" w:rsidR="001E697A" w:rsidRDefault="001E697A" w:rsidP="00D762FB">
      <w:pPr>
        <w:pStyle w:val="Heading1"/>
        <w:spacing w:line="360" w:lineRule="auto"/>
      </w:pPr>
      <w:r>
        <w:t>LINIA 706 F</w:t>
      </w:r>
    </w:p>
    <w:p w14:paraId="6CDDB88E" w14:textId="77777777" w:rsidR="001E697A" w:rsidRDefault="001E697A" w:rsidP="004B5C20">
      <w:pPr>
        <w:pStyle w:val="Heading1"/>
        <w:spacing w:line="360" w:lineRule="auto"/>
        <w:rPr>
          <w:b w:val="0"/>
          <w:bCs w:val="0"/>
          <w:sz w:val="8"/>
        </w:rPr>
      </w:pPr>
      <w:r>
        <w:t>GALAŢI CĂLĂTORI - GALAŢI BRATEŞ - GALAŢI TRANSBORDARE - GALAŢI LARGĂ A</w:t>
      </w:r>
    </w:p>
    <w:tbl>
      <w:tblPr>
        <w:tblW w:w="102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9"/>
        <w:gridCol w:w="753"/>
        <w:gridCol w:w="2201"/>
        <w:gridCol w:w="869"/>
        <w:gridCol w:w="753"/>
        <w:gridCol w:w="869"/>
        <w:gridCol w:w="753"/>
        <w:gridCol w:w="2490"/>
      </w:tblGrid>
      <w:tr w:rsidR="001E697A" w14:paraId="1A142187" w14:textId="77777777">
        <w:trPr>
          <w:cantSplit/>
          <w:trHeight w:val="70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E16CD" w14:textId="77777777" w:rsidR="001E697A" w:rsidRDefault="001E697A" w:rsidP="001E697A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D809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A79E5" w14:textId="77777777" w:rsidR="001E697A" w:rsidRPr="00D55555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30EA6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Galaţi Călători</w:t>
            </w:r>
          </w:p>
          <w:p w14:paraId="65F5C294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6A486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 </w:t>
            </w:r>
          </w:p>
          <w:p w14:paraId="6B526CB6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 şi  3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17F9F" w14:textId="77777777" w:rsidR="001E697A" w:rsidRPr="00D55555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5555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9DA3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46510" w14:textId="77777777" w:rsidR="001E697A" w:rsidRPr="00D55555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5F9CB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30CB8A4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11 şi 12.</w:t>
            </w:r>
          </w:p>
        </w:tc>
      </w:tr>
      <w:tr w:rsidR="001E697A" w14:paraId="3E464D7F" w14:textId="77777777">
        <w:trPr>
          <w:cantSplit/>
          <w:trHeight w:val="99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7097F" w14:textId="77777777" w:rsidR="001E697A" w:rsidRDefault="001E697A" w:rsidP="001E697A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4024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260+480</w:t>
            </w:r>
          </w:p>
          <w:p w14:paraId="41A795D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260+915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D0ABD" w14:textId="77777777" w:rsidR="001E697A" w:rsidRPr="00D55555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1CB21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Galaţi Călători -</w:t>
            </w:r>
          </w:p>
          <w:p w14:paraId="2BDA7BFE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Galaţi  Brateş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3924A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02AFB" w14:textId="77777777" w:rsidR="001E697A" w:rsidRPr="00D55555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D89AB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73E95" w14:textId="77777777" w:rsidR="001E697A" w:rsidRPr="00D55555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8D5B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65A8891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De la semnalul M 1 </w:t>
            </w:r>
          </w:p>
          <w:p w14:paraId="3A361564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din staţia Galaţi Călători</w:t>
            </w:r>
          </w:p>
          <w:p w14:paraId="47DF7AB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semnalul M 11 </w:t>
            </w:r>
          </w:p>
          <w:p w14:paraId="63729836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din staţia </w:t>
            </w:r>
            <w:r w:rsidRPr="007412FF">
              <w:rPr>
                <w:b/>
                <w:bCs/>
                <w:i/>
                <w:sz w:val="20"/>
                <w:lang w:val="ro-RO"/>
              </w:rPr>
              <w:t>Galaţi Brateş.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</w:tc>
      </w:tr>
      <w:tr w:rsidR="001E697A" w14:paraId="24E57634" w14:textId="77777777">
        <w:trPr>
          <w:cantSplit/>
          <w:trHeight w:val="191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7E0F9" w14:textId="77777777" w:rsidR="001E697A" w:rsidRDefault="001E697A" w:rsidP="001E697A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E702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1246B" w14:textId="77777777" w:rsidR="001E697A" w:rsidRPr="00D55555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EE2C8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756ED83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898DB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 17 </w:t>
            </w:r>
          </w:p>
          <w:p w14:paraId="1FBCE74C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2D020B01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T.D.J. 21 / 23, 25 / 29 </w:t>
            </w:r>
          </w:p>
          <w:p w14:paraId="426CE846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6717A72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/ 31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3BE2A" w14:textId="77777777" w:rsidR="001E697A" w:rsidRPr="00D55555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5555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2F99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D253D" w14:textId="77777777" w:rsidR="001E697A" w:rsidRPr="00D55555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A6EC7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F08851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1 - 14.</w:t>
            </w:r>
          </w:p>
        </w:tc>
      </w:tr>
      <w:tr w:rsidR="001E697A" w14:paraId="323D6972" w14:textId="77777777">
        <w:trPr>
          <w:cantSplit/>
          <w:trHeight w:val="6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475FF" w14:textId="77777777" w:rsidR="001E697A" w:rsidRDefault="001E697A" w:rsidP="001E697A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F6797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5EF48" w14:textId="77777777" w:rsidR="001E697A" w:rsidRPr="00D55555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99EC9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7F9D41A2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largă + normală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BE20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A4B2240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DC6D2" w14:textId="77777777" w:rsidR="001E697A" w:rsidRPr="00D55555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5555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12A6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4692B" w14:textId="77777777" w:rsidR="001E697A" w:rsidRPr="00D55555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34F7F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7208892F" w14:textId="77777777">
        <w:trPr>
          <w:cantSplit/>
          <w:trHeight w:val="9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2F7A1" w14:textId="77777777" w:rsidR="001E697A" w:rsidRDefault="001E697A" w:rsidP="001E697A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2C4B1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06EAC" w14:textId="77777777" w:rsidR="001E697A" w:rsidRPr="00D55555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2BB6A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059CB6E4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0F329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31D5DC9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 și 39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3C575" w14:textId="77777777" w:rsidR="001E697A" w:rsidRPr="00D55555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AE06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F095C" w14:textId="77777777" w:rsidR="001E697A" w:rsidRPr="00D55555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6EEA1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8AD7905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1 - 4.</w:t>
            </w:r>
          </w:p>
        </w:tc>
      </w:tr>
      <w:tr w:rsidR="001E697A" w14:paraId="16630D1F" w14:textId="77777777">
        <w:trPr>
          <w:cantSplit/>
          <w:trHeight w:val="6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3BE25" w14:textId="77777777" w:rsidR="001E697A" w:rsidRDefault="001E697A" w:rsidP="001E697A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264D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345F3" w14:textId="77777777" w:rsidR="001E697A" w:rsidRPr="00D55555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F5DCF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345EA292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F82B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55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7ACB4" w14:textId="77777777" w:rsidR="001E697A" w:rsidRPr="00D55555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974FE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A1B01" w14:textId="77777777" w:rsidR="001E697A" w:rsidRPr="00D55555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AA9F6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C272FD6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şi 2.</w:t>
            </w:r>
          </w:p>
        </w:tc>
      </w:tr>
      <w:tr w:rsidR="001E697A" w14:paraId="3054CFD3" w14:textId="77777777">
        <w:trPr>
          <w:cantSplit/>
          <w:trHeight w:val="6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B12B5" w14:textId="77777777" w:rsidR="001E697A" w:rsidRDefault="001E697A" w:rsidP="001E697A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9AFA6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463EB" w14:textId="77777777" w:rsidR="001E697A" w:rsidRPr="00D55555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A2EDF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74050EA1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F2CBB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57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3A753" w14:textId="77777777" w:rsidR="001E697A" w:rsidRPr="00D55555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6E721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DC956" w14:textId="77777777" w:rsidR="001E697A" w:rsidRPr="00D55555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1B4BE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A1FC851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8 şi 92.</w:t>
            </w:r>
          </w:p>
        </w:tc>
      </w:tr>
      <w:tr w:rsidR="001E697A" w14:paraId="7C40719A" w14:textId="77777777">
        <w:trPr>
          <w:cantSplit/>
          <w:trHeight w:val="6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5A9FE" w14:textId="77777777" w:rsidR="001E697A" w:rsidRDefault="001E697A" w:rsidP="001E697A">
            <w:pPr>
              <w:numPr>
                <w:ilvl w:val="0"/>
                <w:numId w:val="18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75509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5F2FE" w14:textId="77777777" w:rsidR="001E697A" w:rsidRPr="005650BB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7C102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06D42F3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30687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10, 12, 54, 58, 62, 64 și TDJ 14/16 și 18/20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E2475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99E4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9FAB5" w14:textId="77777777" w:rsidR="001E697A" w:rsidRPr="005650BB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3E7B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DBC4765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B0BBC38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1 - 14.</w:t>
            </w:r>
          </w:p>
        </w:tc>
      </w:tr>
      <w:tr w:rsidR="001E697A" w14:paraId="25BD7F2B" w14:textId="77777777">
        <w:trPr>
          <w:cantSplit/>
          <w:trHeight w:val="381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3292A" w14:textId="77777777" w:rsidR="001E697A" w:rsidRDefault="001E697A" w:rsidP="001E697A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F12CA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0A3C1" w14:textId="77777777" w:rsidR="001E697A" w:rsidRPr="00D55555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6EAD2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691B4D9B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D32E9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916FB4B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nr.  24, 26 </w:t>
            </w:r>
          </w:p>
          <w:p w14:paraId="01B3669C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 36 </w:t>
            </w:r>
          </w:p>
          <w:p w14:paraId="5A74139C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3221369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T.D.J. nr. </w:t>
            </w:r>
          </w:p>
          <w:p w14:paraId="3F3742E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32 / 38, 34 / 40, 46 / 50 </w:t>
            </w:r>
          </w:p>
          <w:p w14:paraId="460F474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532F409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 / 52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CF495" w14:textId="77777777" w:rsidR="001E697A" w:rsidRPr="00D55555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5555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FE647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1E5B8" w14:textId="77777777" w:rsidR="001E697A" w:rsidRPr="00D55555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698F6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E76FC65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1 - 13.</w:t>
            </w:r>
          </w:p>
        </w:tc>
      </w:tr>
      <w:tr w:rsidR="001E697A" w14:paraId="53205B38" w14:textId="77777777">
        <w:trPr>
          <w:cantSplit/>
          <w:trHeight w:val="78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44B3E" w14:textId="77777777" w:rsidR="001E697A" w:rsidRDefault="001E697A" w:rsidP="001E697A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7735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FFCE8" w14:textId="77777777" w:rsidR="001E697A" w:rsidRPr="00D55555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6549C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78988FC1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FC9F7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183BD1B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60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A8D60" w14:textId="77777777" w:rsidR="001E697A" w:rsidRPr="00D55555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E6A2E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C1311" w14:textId="77777777" w:rsidR="001E697A" w:rsidRPr="00D55555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46164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8594106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și 6.</w:t>
            </w:r>
          </w:p>
        </w:tc>
      </w:tr>
      <w:tr w:rsidR="001E697A" w14:paraId="5A06A429" w14:textId="77777777">
        <w:trPr>
          <w:cantSplit/>
          <w:trHeight w:val="26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85D98" w14:textId="77777777" w:rsidR="001E697A" w:rsidRDefault="001E697A" w:rsidP="001E697A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B596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264+000</w:t>
            </w:r>
          </w:p>
          <w:p w14:paraId="56726FD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266+300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911EC" w14:textId="77777777" w:rsidR="001E697A" w:rsidRPr="00D55555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178E1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Galaţi Transbordare - Galaţi Largă 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72A2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9E366" w14:textId="77777777" w:rsidR="001E697A" w:rsidRPr="00D55555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5C53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B2D31" w14:textId="77777777" w:rsidR="001E697A" w:rsidRPr="00D55555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16759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697A" w14:paraId="4E9676B2" w14:textId="77777777">
        <w:trPr>
          <w:cantSplit/>
          <w:trHeight w:val="26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4A923" w14:textId="77777777" w:rsidR="001E697A" w:rsidRDefault="001E697A" w:rsidP="001E697A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9814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23BCB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CA5E5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Galaţi Largă A</w:t>
            </w:r>
          </w:p>
          <w:p w14:paraId="23454984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prim. - expedieri</w:t>
            </w:r>
          </w:p>
          <w:p w14:paraId="3422023A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(cale largă + normală)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C4A8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4069E" w14:textId="77777777" w:rsidR="001E697A" w:rsidRPr="00D55555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EB29E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71B5D" w14:textId="77777777" w:rsidR="001E697A" w:rsidRPr="00D55555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16899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194C67C7" w14:textId="77777777">
        <w:trPr>
          <w:cantSplit/>
          <w:trHeight w:val="6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45E95" w14:textId="77777777" w:rsidR="001E697A" w:rsidRDefault="001E697A" w:rsidP="001E697A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D64C1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F05E0" w14:textId="77777777" w:rsidR="001E697A" w:rsidRPr="00D55555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119FA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Galaţi Largă A</w:t>
            </w:r>
          </w:p>
          <w:p w14:paraId="31EE36C1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şi 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76707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8F8340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nr.  28 </w:t>
            </w:r>
          </w:p>
          <w:p w14:paraId="34F020F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 15 </w:t>
            </w:r>
          </w:p>
          <w:p w14:paraId="7B2DA7A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2186930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42C3650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9 - 13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8D168" w14:textId="77777777" w:rsidR="001E697A" w:rsidRPr="00D55555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5555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65E4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B4E97" w14:textId="77777777" w:rsidR="001E697A" w:rsidRPr="00D55555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2C24E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1D5272A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8 - 10.</w:t>
            </w:r>
          </w:p>
        </w:tc>
      </w:tr>
    </w:tbl>
    <w:p w14:paraId="2335F7F7" w14:textId="77777777" w:rsidR="001E697A" w:rsidRDefault="001E697A">
      <w:pPr>
        <w:spacing w:before="40" w:after="40" w:line="192" w:lineRule="auto"/>
        <w:ind w:right="57"/>
        <w:rPr>
          <w:sz w:val="20"/>
          <w:lang w:val="ro-RO"/>
        </w:rPr>
      </w:pPr>
    </w:p>
    <w:p w14:paraId="2F7F5C18" w14:textId="77777777" w:rsidR="001E697A" w:rsidRDefault="001E697A" w:rsidP="002F1D47">
      <w:pPr>
        <w:pStyle w:val="Heading1"/>
        <w:spacing w:line="360" w:lineRule="auto"/>
      </w:pPr>
      <w:r>
        <w:t>LINIA 706 H</w:t>
      </w:r>
    </w:p>
    <w:p w14:paraId="43FCD2B8" w14:textId="77777777" w:rsidR="001E697A" w:rsidRDefault="001E697A" w:rsidP="0075000F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GALAŢI BRATEŞ - GALAŢI BAZIN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1E697A" w14:paraId="456F3600" w14:textId="77777777">
        <w:trPr>
          <w:cantSplit/>
          <w:jc w:val="center"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CBA0E" w14:textId="77777777" w:rsidR="001E697A" w:rsidRDefault="001E697A" w:rsidP="001E697A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A836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0CC5B" w14:textId="77777777" w:rsidR="001E697A" w:rsidRPr="005650BB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C9E24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66FBB82C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55BCE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10, 12, 54, 58, 62, 64 și TDJ 14/16 și 18/20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FD649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C904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8B563" w14:textId="77777777" w:rsidR="001E697A" w:rsidRPr="005650BB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36184" w14:textId="77777777" w:rsidR="001E697A" w:rsidRPr="00211C81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211C81"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3250FAE4" w14:textId="77777777" w:rsidR="001E697A" w:rsidRPr="00211C81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211C81">
              <w:rPr>
                <w:b/>
                <w:bCs/>
                <w:i/>
                <w:iCs/>
                <w:spacing w:val="6"/>
                <w:sz w:val="20"/>
                <w:lang w:val="ro-RO"/>
              </w:rPr>
              <w:t xml:space="preserve">Afectează intrări - ieşiri </w:t>
            </w:r>
          </w:p>
          <w:p w14:paraId="67B5D312" w14:textId="77777777" w:rsidR="001E697A" w:rsidRPr="00211C81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211C81">
              <w:rPr>
                <w:b/>
                <w:bCs/>
                <w:i/>
                <w:iCs/>
                <w:spacing w:val="6"/>
                <w:sz w:val="20"/>
                <w:lang w:val="ro-RO"/>
              </w:rPr>
              <w:t>la liniile 1 - 14.</w:t>
            </w:r>
          </w:p>
        </w:tc>
      </w:tr>
      <w:tr w:rsidR="001E697A" w14:paraId="26BF9ACE" w14:textId="77777777">
        <w:trPr>
          <w:cantSplit/>
          <w:jc w:val="center"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77D62" w14:textId="77777777" w:rsidR="001E697A" w:rsidRDefault="001E697A" w:rsidP="001E697A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1FB3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EFB97" w14:textId="77777777" w:rsidR="001E697A" w:rsidRPr="005650BB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6B9CE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41F2E788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92220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24, 26, 36 și TDJ 32/38, 34/40, 46/50 și 48/52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EF7AC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0575A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3F7AD" w14:textId="77777777" w:rsidR="001E697A" w:rsidRPr="005650BB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19BD7" w14:textId="77777777" w:rsidR="001E697A" w:rsidRPr="00211C81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211C81"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67E44179" w14:textId="77777777" w:rsidR="001E697A" w:rsidRPr="00211C81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211C81">
              <w:rPr>
                <w:b/>
                <w:bCs/>
                <w:i/>
                <w:iCs/>
                <w:spacing w:val="6"/>
                <w:sz w:val="20"/>
                <w:lang w:val="ro-RO"/>
              </w:rPr>
              <w:t xml:space="preserve">Afectează intrări - ieşiri </w:t>
            </w:r>
          </w:p>
          <w:p w14:paraId="3AB0ABE7" w14:textId="77777777" w:rsidR="001E697A" w:rsidRPr="00211C81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211C81">
              <w:rPr>
                <w:b/>
                <w:bCs/>
                <w:i/>
                <w:iCs/>
                <w:spacing w:val="6"/>
                <w:sz w:val="20"/>
                <w:lang w:val="ro-RO"/>
              </w:rPr>
              <w:t>la liniile 1 - 1</w:t>
            </w: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3</w:t>
            </w:r>
            <w:r w:rsidRPr="00211C81">
              <w:rPr>
                <w:b/>
                <w:bCs/>
                <w:i/>
                <w:iCs/>
                <w:spacing w:val="6"/>
                <w:sz w:val="20"/>
                <w:lang w:val="ro-RO"/>
              </w:rPr>
              <w:t>.</w:t>
            </w:r>
          </w:p>
        </w:tc>
      </w:tr>
      <w:tr w:rsidR="001E697A" w14:paraId="2105FBA1" w14:textId="77777777">
        <w:trPr>
          <w:cantSplit/>
          <w:jc w:val="center"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29B2B" w14:textId="77777777" w:rsidR="001E697A" w:rsidRDefault="001E697A" w:rsidP="001E697A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77B4A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1A856" w14:textId="77777777" w:rsidR="001E697A" w:rsidRPr="005650BB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3DF02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6EDF1B8D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0E989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BE33D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99D6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7BB5B" w14:textId="77777777" w:rsidR="001E697A" w:rsidRPr="005650BB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B4430" w14:textId="77777777" w:rsidR="001E697A" w:rsidRPr="00211C81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211C81"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4903ACC5" w14:textId="77777777" w:rsidR="001E697A" w:rsidRPr="00211C81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211C81">
              <w:rPr>
                <w:b/>
                <w:bCs/>
                <w:i/>
                <w:iCs/>
                <w:spacing w:val="6"/>
                <w:sz w:val="20"/>
                <w:lang w:val="ro-RO"/>
              </w:rPr>
              <w:t xml:space="preserve">Afectează intrări - ieşiri </w:t>
            </w:r>
          </w:p>
          <w:p w14:paraId="2D07D869" w14:textId="77777777" w:rsidR="001E697A" w:rsidRPr="00211C81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211C81">
              <w:rPr>
                <w:b/>
                <w:bCs/>
                <w:i/>
                <w:iCs/>
                <w:spacing w:val="6"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5 și 6</w:t>
            </w:r>
            <w:r w:rsidRPr="00211C81">
              <w:rPr>
                <w:b/>
                <w:bCs/>
                <w:i/>
                <w:iCs/>
                <w:spacing w:val="6"/>
                <w:sz w:val="20"/>
                <w:lang w:val="ro-RO"/>
              </w:rPr>
              <w:t>.</w:t>
            </w:r>
          </w:p>
        </w:tc>
      </w:tr>
      <w:tr w:rsidR="001E697A" w14:paraId="17625611" w14:textId="77777777">
        <w:trPr>
          <w:cantSplit/>
          <w:jc w:val="center"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30DE6" w14:textId="77777777" w:rsidR="001E697A" w:rsidRDefault="001E697A" w:rsidP="001E697A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93C86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0+647</w:t>
            </w:r>
          </w:p>
          <w:p w14:paraId="64E39FD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2+234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80008" w14:textId="77777777" w:rsidR="001E697A" w:rsidRPr="004C242C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4C242C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5EF3A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Galaţi Brateş -</w:t>
            </w:r>
          </w:p>
          <w:p w14:paraId="19D74004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Galaţi Bazin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F98EA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A4370" w14:textId="77777777" w:rsidR="001E697A" w:rsidRPr="004F0B2D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A1866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6CC6F" w14:textId="77777777" w:rsidR="001E697A" w:rsidRPr="004F0B2D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D8DD2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5576A6C7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 xml:space="preserve">De la schimbătorul numărul 6 </w:t>
            </w:r>
          </w:p>
          <w:p w14:paraId="43E8F2F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 xml:space="preserve">Grupa Galaţi Brateş, </w:t>
            </w:r>
          </w:p>
          <w:p w14:paraId="5ABCC87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la T.D.J. numărul 38 / 40 Grupa Galaţi Bazin.</w:t>
            </w:r>
          </w:p>
        </w:tc>
      </w:tr>
    </w:tbl>
    <w:p w14:paraId="328C9ACD" w14:textId="77777777" w:rsidR="001E697A" w:rsidRDefault="001E697A">
      <w:pPr>
        <w:spacing w:before="40" w:after="40" w:line="192" w:lineRule="auto"/>
        <w:ind w:right="57"/>
        <w:rPr>
          <w:sz w:val="20"/>
          <w:lang w:val="ro-RO"/>
        </w:rPr>
      </w:pPr>
    </w:p>
    <w:p w14:paraId="060A5487" w14:textId="77777777" w:rsidR="001E697A" w:rsidRDefault="001E697A" w:rsidP="00661BBB">
      <w:pPr>
        <w:pStyle w:val="Heading1"/>
        <w:spacing w:line="360" w:lineRule="auto"/>
      </w:pPr>
      <w:r>
        <w:t>LINIA 706 J</w:t>
      </w:r>
    </w:p>
    <w:p w14:paraId="55597EA9" w14:textId="77777777" w:rsidR="001E697A" w:rsidRDefault="001E697A" w:rsidP="00B53128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GALAŢI MĂRFURI - GALAŢI BAZIN - GALAŢI LARGĂ A (CALE LARGĂ)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1E697A" w14:paraId="186B1956" w14:textId="77777777">
        <w:trPr>
          <w:cantSplit/>
          <w:trHeight w:val="141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CEC07" w14:textId="77777777" w:rsidR="001E697A" w:rsidRDefault="001E697A" w:rsidP="001E697A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7C6D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1+525</w:t>
            </w:r>
          </w:p>
          <w:p w14:paraId="48F53C4B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1+570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6D693" w14:textId="77777777" w:rsidR="001E697A" w:rsidRPr="009B3676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9B367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28A44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Galaţi Mărfuri</w:t>
            </w:r>
          </w:p>
          <w:p w14:paraId="13EF0369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6 directă </w:t>
            </w:r>
          </w:p>
          <w:p w14:paraId="5362A02C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(cale largă)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78756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FAF6D" w14:textId="77777777" w:rsidR="001E697A" w:rsidRPr="008C7758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9E9D9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D1069" w14:textId="77777777" w:rsidR="001E697A" w:rsidRPr="008C7758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B592C" w14:textId="77777777" w:rsidR="001E697A" w:rsidRPr="000B6A72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0B6A72"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6358BC55" w14:textId="77777777" w:rsidR="001E697A" w:rsidRPr="000B6A72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0B6A72">
              <w:rPr>
                <w:b/>
                <w:bCs/>
                <w:i/>
                <w:iCs/>
                <w:spacing w:val="6"/>
                <w:sz w:val="20"/>
                <w:lang w:val="ro-RO"/>
              </w:rPr>
              <w:t xml:space="preserve">Afectează intrări - ieşiri </w:t>
            </w:r>
          </w:p>
          <w:p w14:paraId="5E3DF06E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0B6A72">
              <w:rPr>
                <w:b/>
                <w:bCs/>
                <w:i/>
                <w:iCs/>
                <w:spacing w:val="6"/>
                <w:sz w:val="20"/>
                <w:lang w:val="ro-RO"/>
              </w:rPr>
              <w:t>peste sch. 2</w:t>
            </w: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 xml:space="preserve"> </w:t>
            </w:r>
            <w:r w:rsidRPr="000B6A72">
              <w:rPr>
                <w:b/>
                <w:bCs/>
                <w:i/>
                <w:iCs/>
                <w:spacing w:val="6"/>
                <w:sz w:val="20"/>
                <w:lang w:val="ro-RO"/>
              </w:rPr>
              <w:t xml:space="preserve">cale largă, </w:t>
            </w:r>
          </w:p>
          <w:p w14:paraId="093D86DA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0B6A72">
              <w:rPr>
                <w:b/>
                <w:bCs/>
                <w:i/>
                <w:iCs/>
                <w:spacing w:val="6"/>
                <w:sz w:val="20"/>
                <w:lang w:val="ro-RO"/>
              </w:rPr>
              <w:t xml:space="preserve">st. </w:t>
            </w:r>
            <w:r w:rsidRPr="000B6A72">
              <w:rPr>
                <w:b/>
                <w:bCs/>
                <w:i/>
                <w:iCs/>
                <w:sz w:val="20"/>
                <w:lang w:val="ro-RO"/>
              </w:rPr>
              <w:t>Galaţi Mărfuri, Cap Y.</w:t>
            </w:r>
          </w:p>
        </w:tc>
      </w:tr>
      <w:tr w:rsidR="001E697A" w14:paraId="2F3F6AFF" w14:textId="77777777">
        <w:trPr>
          <w:cantSplit/>
          <w:trHeight w:val="141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7BE4C" w14:textId="77777777" w:rsidR="001E697A" w:rsidRDefault="001E697A" w:rsidP="001E697A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C637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1+570</w:t>
            </w:r>
          </w:p>
          <w:p w14:paraId="214FCD3B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4+180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1087C" w14:textId="77777777" w:rsidR="001E697A" w:rsidRPr="009B3676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F2B6E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Galaţi Mărfuri -</w:t>
            </w:r>
          </w:p>
          <w:p w14:paraId="6EA1DF25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Galaţi Largă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A738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E9080" w14:textId="77777777" w:rsidR="001E697A" w:rsidRPr="008C7758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A80E0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EED50" w14:textId="77777777" w:rsidR="001E697A" w:rsidRPr="008C7758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2EB07" w14:textId="77777777" w:rsidR="001E697A" w:rsidRPr="000B6A72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0B6A72"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  <w:tr w:rsidR="001E697A" w14:paraId="1A7651EA" w14:textId="77777777">
        <w:trPr>
          <w:cantSplit/>
          <w:trHeight w:val="141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8916E" w14:textId="77777777" w:rsidR="001E697A" w:rsidRDefault="001E697A" w:rsidP="001E697A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FE5CE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FD631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90525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Galaţi Largă A </w:t>
            </w:r>
          </w:p>
          <w:p w14:paraId="1BA73323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0</w:t>
            </w:r>
          </w:p>
          <w:p w14:paraId="78617F42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BF3F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C6291" w14:textId="77777777" w:rsidR="001E697A" w:rsidRPr="008C7758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E21DB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5857A" w14:textId="77777777" w:rsidR="001E697A" w:rsidRPr="008C7758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E9EFF" w14:textId="77777777" w:rsidR="001E697A" w:rsidRPr="000B6A72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  <w:tr w:rsidR="001E697A" w14:paraId="525CADFD" w14:textId="77777777">
        <w:trPr>
          <w:cantSplit/>
          <w:trHeight w:val="7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1371A" w14:textId="77777777" w:rsidR="001E697A" w:rsidRDefault="001E697A" w:rsidP="001E697A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BCA0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1F908" w14:textId="77777777" w:rsidR="001E697A" w:rsidRPr="009B3676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B923B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Galaţi Largă A</w:t>
            </w:r>
          </w:p>
          <w:p w14:paraId="5A05B1AE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277E4EA8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C52D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27A04" w14:textId="77777777" w:rsidR="001E697A" w:rsidRPr="008C7758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8C775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FAD9E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448C9" w14:textId="77777777" w:rsidR="001E697A" w:rsidRPr="008C7758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91E5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  <w:tr w:rsidR="001E697A" w14:paraId="20D40AB4" w14:textId="77777777">
        <w:trPr>
          <w:cantSplit/>
          <w:trHeight w:val="7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BB553" w14:textId="77777777" w:rsidR="001E697A" w:rsidRDefault="001E697A" w:rsidP="001E697A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81901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40BC3" w14:textId="77777777" w:rsidR="001E697A" w:rsidRPr="009B3676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40DDC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Galaţi Largă A</w:t>
            </w:r>
          </w:p>
          <w:p w14:paraId="7C74787A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</w:t>
            </w:r>
          </w:p>
          <w:p w14:paraId="1B3ECC12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  <w:p w14:paraId="532789CE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(cale largă + normală)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E97A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D9AA5" w14:textId="77777777" w:rsidR="001E697A" w:rsidRPr="008C7758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27AC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C8E57" w14:textId="77777777" w:rsidR="001E697A" w:rsidRPr="008C7758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D70FB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  <w:tr w:rsidR="001E697A" w14:paraId="25521939" w14:textId="77777777">
        <w:trPr>
          <w:cantSplit/>
          <w:trHeight w:val="195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B53BE" w14:textId="77777777" w:rsidR="001E697A" w:rsidRDefault="001E697A" w:rsidP="001E697A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843EB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24213" w14:textId="77777777" w:rsidR="001E697A" w:rsidRPr="009B3676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DAA1E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Galaţi Largă A</w:t>
            </w:r>
          </w:p>
          <w:p w14:paraId="36F42B39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şi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AF9F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</w:t>
            </w:r>
          </w:p>
          <w:p w14:paraId="1BC3F416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cale şi </w:t>
            </w:r>
          </w:p>
          <w:p w14:paraId="4777BFCA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de legătură dintre acestea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59361" w14:textId="77777777" w:rsidR="001E697A" w:rsidRPr="008C7758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8C775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3D8C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F9996" w14:textId="77777777" w:rsidR="001E697A" w:rsidRPr="008C7758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40D25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5DB935CE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0 - 7.</w:t>
            </w:r>
          </w:p>
        </w:tc>
      </w:tr>
    </w:tbl>
    <w:p w14:paraId="599E5D12" w14:textId="77777777" w:rsidR="001E697A" w:rsidRDefault="001E697A">
      <w:pPr>
        <w:spacing w:before="40" w:after="40" w:line="192" w:lineRule="auto"/>
        <w:ind w:right="57"/>
        <w:rPr>
          <w:sz w:val="20"/>
          <w:lang w:val="ro-RO"/>
        </w:rPr>
      </w:pPr>
    </w:p>
    <w:p w14:paraId="2E6CD4F0" w14:textId="77777777" w:rsidR="001E697A" w:rsidRDefault="001E697A" w:rsidP="00A97D04">
      <w:pPr>
        <w:pStyle w:val="Heading1"/>
        <w:spacing w:line="360" w:lineRule="auto"/>
      </w:pPr>
      <w:r>
        <w:t>LINIA 706 K</w:t>
      </w:r>
    </w:p>
    <w:p w14:paraId="2031D8ED" w14:textId="77777777" w:rsidR="001E697A" w:rsidRDefault="001E697A" w:rsidP="001012E1">
      <w:pPr>
        <w:pStyle w:val="Heading1"/>
        <w:spacing w:line="360" w:lineRule="auto"/>
        <w:rPr>
          <w:b w:val="0"/>
          <w:bCs w:val="0"/>
          <w:sz w:val="8"/>
        </w:rPr>
      </w:pPr>
      <w:r>
        <w:t>GALAŢI BRATEŞ - GALAŢI LARGĂ (CALE LARGĂ)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1E697A" w14:paraId="3C8A355F" w14:textId="77777777">
        <w:trPr>
          <w:cantSplit/>
          <w:trHeight w:val="12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BB87E" w14:textId="77777777" w:rsidR="001E697A" w:rsidRDefault="001E697A" w:rsidP="001E697A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17CA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260+180</w:t>
            </w:r>
          </w:p>
          <w:p w14:paraId="79D92747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261+160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4C99A" w14:textId="77777777" w:rsidR="001E697A" w:rsidRPr="007C168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6E7B3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Galaţi Călători -</w:t>
            </w:r>
          </w:p>
          <w:p w14:paraId="0EA36DD6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Galaţi Brateş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959E0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9A385" w14:textId="77777777" w:rsidR="001E697A" w:rsidRPr="007C168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2E12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5A6F0" w14:textId="77777777" w:rsidR="001E697A" w:rsidRPr="007C168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1F703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B0E2647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De la semnalul M 27 din staţia Galaţi Călători</w:t>
            </w:r>
          </w:p>
          <w:p w14:paraId="08DF32C2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semnalul M 25 </w:t>
            </w:r>
          </w:p>
          <w:p w14:paraId="75AB0275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din  staţia Galaţi Brateş.</w:t>
            </w:r>
          </w:p>
        </w:tc>
      </w:tr>
      <w:tr w:rsidR="001E697A" w14:paraId="022BB329" w14:textId="77777777">
        <w:trPr>
          <w:cantSplit/>
          <w:trHeight w:val="16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E4286" w14:textId="77777777" w:rsidR="001E697A" w:rsidRDefault="001E697A" w:rsidP="001E697A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ACD5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396F0" w14:textId="77777777" w:rsidR="001E697A" w:rsidRPr="007C168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227FD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Brateş</w:t>
            </w:r>
          </w:p>
          <w:p w14:paraId="6DE4F497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largă + normală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84357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toată</w:t>
            </w:r>
          </w:p>
          <w:p w14:paraId="1D8C0519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C552B" w14:textId="77777777" w:rsidR="001E697A" w:rsidRPr="007C168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7C168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C183B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A5F75" w14:textId="77777777" w:rsidR="001E697A" w:rsidRPr="007C168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CE50A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7ADAC6D9" w14:textId="77777777">
        <w:trPr>
          <w:cantSplit/>
          <w:trHeight w:val="16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4EF8E" w14:textId="77777777" w:rsidR="001E697A" w:rsidRDefault="001E697A" w:rsidP="001E697A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6F540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B80DA" w14:textId="77777777" w:rsidR="001E697A" w:rsidRPr="007C168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AF48C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Brateş</w:t>
            </w:r>
          </w:p>
          <w:p w14:paraId="0D349866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725F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de la călcâiul sch. </w:t>
            </w:r>
          </w:p>
          <w:p w14:paraId="3409702B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nr.  66 până la călcâiul sch. </w:t>
            </w:r>
          </w:p>
          <w:p w14:paraId="6920F4D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nr. 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EBAEC" w14:textId="77777777" w:rsidR="001E697A" w:rsidRPr="007C168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7C168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5B42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CC310" w14:textId="77777777" w:rsidR="001E697A" w:rsidRPr="007C168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40B9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69C697A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Între semnalele M 46</w:t>
            </w:r>
          </w:p>
          <w:p w14:paraId="1987692E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şi M 4 cale largă.</w:t>
            </w:r>
          </w:p>
        </w:tc>
      </w:tr>
      <w:tr w:rsidR="001E697A" w14:paraId="3A504CD9" w14:textId="77777777">
        <w:trPr>
          <w:cantSplit/>
          <w:trHeight w:val="16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B7B6D" w14:textId="77777777" w:rsidR="001E697A" w:rsidRDefault="001E697A" w:rsidP="001E697A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AE387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7B790" w14:textId="77777777" w:rsidR="001E697A" w:rsidRPr="007C168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A0386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Galaţi Largă A</w:t>
            </w:r>
          </w:p>
          <w:p w14:paraId="02462165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0 prim.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BE0F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1D280" w14:textId="77777777" w:rsidR="001E697A" w:rsidRPr="007C168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54B86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F110C" w14:textId="77777777" w:rsidR="001E697A" w:rsidRPr="007C168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DCA21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1CF1E497" w14:textId="77777777">
        <w:trPr>
          <w:cantSplit/>
          <w:trHeight w:val="16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0FA26" w14:textId="77777777" w:rsidR="001E697A" w:rsidRDefault="001E697A" w:rsidP="001E697A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94B0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174B0" w14:textId="77777777" w:rsidR="001E697A" w:rsidRPr="007C168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64FB1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Galaţi Largă A</w:t>
            </w:r>
          </w:p>
          <w:p w14:paraId="4ABC0547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prim. - expedieri</w:t>
            </w:r>
          </w:p>
          <w:p w14:paraId="2A2355AD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(cale largă + normală)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AA25E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3C5CA" w14:textId="77777777" w:rsidR="001E697A" w:rsidRPr="007C168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7C7D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9C3A5" w14:textId="77777777" w:rsidR="001E697A" w:rsidRPr="007C168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34A2F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4A60E314" w14:textId="77777777">
        <w:trPr>
          <w:cantSplit/>
          <w:trHeight w:val="192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B2B2F" w14:textId="77777777" w:rsidR="001E697A" w:rsidRDefault="001E697A" w:rsidP="001E697A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451A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CB076" w14:textId="77777777" w:rsidR="001E697A" w:rsidRPr="007C168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A54F7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Galaţi Largă A</w:t>
            </w:r>
          </w:p>
          <w:p w14:paraId="0F7A671E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şi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2A62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de cale </w:t>
            </w:r>
          </w:p>
          <w:p w14:paraId="5D3C8E6A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7730627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de legătură dintre acestea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DF634" w14:textId="77777777" w:rsidR="001E697A" w:rsidRPr="007C168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7C168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AD85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99ACE" w14:textId="77777777" w:rsidR="001E697A" w:rsidRPr="007C168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4A296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43E0E7D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BBE9B84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0 - 7.</w:t>
            </w:r>
          </w:p>
        </w:tc>
      </w:tr>
      <w:tr w:rsidR="001E697A" w14:paraId="2A597161" w14:textId="77777777">
        <w:trPr>
          <w:cantSplit/>
          <w:trHeight w:val="192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46517" w14:textId="77777777" w:rsidR="001E697A" w:rsidRDefault="001E697A" w:rsidP="001E697A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6C946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43277" w14:textId="77777777" w:rsidR="001E697A" w:rsidRPr="007C168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0B3E8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Galaţi Largă A</w:t>
            </w:r>
          </w:p>
          <w:p w14:paraId="6142995B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21C3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vf. inimă de încă-lecare </w:t>
            </w:r>
          </w:p>
          <w:p w14:paraId="1302246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-</w:t>
            </w:r>
          </w:p>
          <w:p w14:paraId="543A7D5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des-călecare</w:t>
            </w:r>
          </w:p>
          <w:p w14:paraId="62E8811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km 266+300</w:t>
            </w:r>
          </w:p>
          <w:p w14:paraId="0CAC8E6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până la vf. </w:t>
            </w:r>
          </w:p>
          <w:p w14:paraId="52DF8006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7</w:t>
            </w:r>
          </w:p>
          <w:p w14:paraId="633F3D0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Largă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4D6AA" w14:textId="77777777" w:rsidR="001E697A" w:rsidRPr="007C168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BF62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FDB97" w14:textId="77777777" w:rsidR="001E697A" w:rsidRPr="007C168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7EF06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445F528E" w14:textId="77777777" w:rsidR="001E697A" w:rsidRPr="00487DEA" w:rsidRDefault="001E697A">
      <w:pPr>
        <w:spacing w:before="40" w:after="40" w:line="192" w:lineRule="auto"/>
        <w:ind w:right="57"/>
        <w:rPr>
          <w:sz w:val="20"/>
          <w:szCs w:val="20"/>
          <w:lang w:val="ro-RO"/>
        </w:rPr>
      </w:pPr>
    </w:p>
    <w:p w14:paraId="7B24426E" w14:textId="77777777" w:rsidR="001E697A" w:rsidRDefault="001E697A" w:rsidP="0005618A">
      <w:pPr>
        <w:pStyle w:val="Heading1"/>
        <w:spacing w:line="360" w:lineRule="auto"/>
      </w:pPr>
      <w:r>
        <w:t>LINIA 706 K+F</w:t>
      </w:r>
    </w:p>
    <w:p w14:paraId="3915774A" w14:textId="77777777" w:rsidR="001E697A" w:rsidRDefault="001E697A" w:rsidP="008C2FBA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GALAŢI LARGĂ A - POD PRUT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1E697A" w14:paraId="68416FDF" w14:textId="77777777">
        <w:trPr>
          <w:cantSplit/>
          <w:trHeight w:val="99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E1925" w14:textId="77777777" w:rsidR="001E697A" w:rsidRDefault="001E697A" w:rsidP="001E697A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749F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266+300</w:t>
            </w:r>
          </w:p>
          <w:p w14:paraId="228CE13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270+800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9EC01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FAC18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Galaţi Largă A - Frontieră de Stat </w:t>
            </w:r>
          </w:p>
          <w:p w14:paraId="4009E45E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Pod Prut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AC73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92D06" w14:textId="77777777" w:rsidR="001E697A" w:rsidRPr="00E021B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100D1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93042" w14:textId="77777777" w:rsidR="001E697A" w:rsidRPr="00E021B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D483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7FE74F12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 xml:space="preserve">De la inima de încălecare - descălecare până la paleta de semnalizare a limitării de viteză </w:t>
            </w:r>
          </w:p>
          <w:p w14:paraId="67D16CA2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L.V. = 5 km/h pentru Scanner-ul de la Frontiera de Stat.</w:t>
            </w:r>
          </w:p>
        </w:tc>
      </w:tr>
      <w:tr w:rsidR="001E697A" w14:paraId="1CB290B1" w14:textId="77777777">
        <w:trPr>
          <w:cantSplit/>
          <w:trHeight w:val="99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DA2DE" w14:textId="77777777" w:rsidR="001E697A" w:rsidRDefault="001E697A" w:rsidP="001E697A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DE4DB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271+800</w:t>
            </w:r>
          </w:p>
          <w:p w14:paraId="6E1186F6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272+054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390AA" w14:textId="77777777" w:rsidR="001E697A" w:rsidRPr="00E021B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1A8FE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Galaţi Largă A - Frontieră de Stat  </w:t>
            </w:r>
          </w:p>
          <w:p w14:paraId="3E3CECF1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Pod Prut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ABD21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68430" w14:textId="77777777" w:rsidR="001E697A" w:rsidRPr="00E021B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A002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596EA" w14:textId="77777777" w:rsidR="001E697A" w:rsidRPr="00E021B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B5D4F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7CF7726B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 xml:space="preserve">Pe toată lungimea Podului Prut, </w:t>
            </w:r>
          </w:p>
          <w:p w14:paraId="3BED6117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Cale largă şi normală, plus 24 m (prelungire distanţă 24 m din cauza introducerii pe teren a limitării  de  viteză permanente de 5 km / h).</w:t>
            </w:r>
          </w:p>
        </w:tc>
      </w:tr>
    </w:tbl>
    <w:p w14:paraId="096587E8" w14:textId="77777777" w:rsidR="001E697A" w:rsidRDefault="001E697A">
      <w:pPr>
        <w:spacing w:before="40" w:after="40" w:line="192" w:lineRule="auto"/>
        <w:ind w:right="57"/>
        <w:rPr>
          <w:sz w:val="20"/>
          <w:lang w:val="ro-RO"/>
        </w:rPr>
      </w:pPr>
    </w:p>
    <w:p w14:paraId="78A850DA" w14:textId="77777777" w:rsidR="001E697A" w:rsidRDefault="001E697A" w:rsidP="006A59BE">
      <w:pPr>
        <w:pStyle w:val="Heading1"/>
        <w:spacing w:line="360" w:lineRule="auto"/>
      </w:pPr>
      <w:r>
        <w:t xml:space="preserve">LINIA 706 L </w:t>
      </w:r>
    </w:p>
    <w:p w14:paraId="6C32B46D" w14:textId="77777777" w:rsidR="001E697A" w:rsidRDefault="001E697A" w:rsidP="000545DA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GALAŢI BRATEŞ CALE LARGĂ - HALTĂ TUNEL - RAMIFICAŢIE TUNEL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1E697A" w14:paraId="31A8200E" w14:textId="77777777">
        <w:trPr>
          <w:cantSplit/>
          <w:trHeight w:val="42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0B5E7" w14:textId="77777777" w:rsidR="001E697A" w:rsidRDefault="001E697A" w:rsidP="001E697A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F45F1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B2575" w14:textId="77777777" w:rsidR="001E697A" w:rsidRPr="00951D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903E6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40F754EA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15DFC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F899A" w14:textId="77777777" w:rsidR="001E697A" w:rsidRPr="00951D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EB8E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95016" w14:textId="77777777" w:rsidR="001E697A" w:rsidRPr="00951D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23CBA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43807227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15 - 17.</w:t>
            </w:r>
          </w:p>
        </w:tc>
      </w:tr>
      <w:tr w:rsidR="001E697A" w14:paraId="67E0A621" w14:textId="77777777">
        <w:trPr>
          <w:cantSplit/>
          <w:trHeight w:val="42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2836B" w14:textId="77777777" w:rsidR="001E697A" w:rsidRDefault="001E697A" w:rsidP="001E697A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85A8B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64298" w14:textId="77777777" w:rsidR="001E697A" w:rsidRPr="00951D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56841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1B7D77CE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9ECC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 sch. 2 până la vf. sch. 68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D916A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08AC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85366" w14:textId="77777777" w:rsidR="001E697A" w:rsidRPr="00951D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453DD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6F81F6A9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15 - 17.</w:t>
            </w:r>
          </w:p>
        </w:tc>
      </w:tr>
      <w:tr w:rsidR="001E697A" w14:paraId="1A366D40" w14:textId="77777777">
        <w:trPr>
          <w:cantSplit/>
          <w:trHeight w:val="42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24031" w14:textId="77777777" w:rsidR="001E697A" w:rsidRDefault="001E697A" w:rsidP="001E697A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56979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C2058" w14:textId="77777777" w:rsidR="001E697A" w:rsidRPr="00951D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1C48F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61EE6DB3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35E5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68 și 70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81D08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E906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77B3D" w14:textId="77777777" w:rsidR="001E697A" w:rsidRPr="00951D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FC499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65662215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15 - 17.</w:t>
            </w:r>
          </w:p>
        </w:tc>
      </w:tr>
    </w:tbl>
    <w:p w14:paraId="350A0020" w14:textId="77777777" w:rsidR="001E697A" w:rsidRDefault="001E697A">
      <w:pPr>
        <w:spacing w:before="40" w:after="40" w:line="192" w:lineRule="auto"/>
        <w:ind w:right="57"/>
        <w:rPr>
          <w:sz w:val="20"/>
          <w:lang w:val="ro-RO"/>
        </w:rPr>
      </w:pPr>
    </w:p>
    <w:p w14:paraId="3C8748BF" w14:textId="77777777" w:rsidR="004F6578" w:rsidRDefault="004F6578">
      <w:pPr>
        <w:spacing w:before="40" w:after="40" w:line="192" w:lineRule="auto"/>
        <w:ind w:right="57"/>
        <w:rPr>
          <w:sz w:val="20"/>
          <w:lang w:val="ro-RO"/>
        </w:rPr>
      </w:pPr>
    </w:p>
    <w:p w14:paraId="3EC40805" w14:textId="77777777" w:rsidR="004F6578" w:rsidRDefault="004F6578">
      <w:pPr>
        <w:spacing w:before="40" w:after="40" w:line="192" w:lineRule="auto"/>
        <w:ind w:right="57"/>
        <w:rPr>
          <w:sz w:val="20"/>
          <w:lang w:val="ro-RO"/>
        </w:rPr>
      </w:pPr>
    </w:p>
    <w:p w14:paraId="6CD5A4C1" w14:textId="77777777" w:rsidR="004F6578" w:rsidRDefault="004F6578">
      <w:pPr>
        <w:spacing w:before="40" w:after="40" w:line="192" w:lineRule="auto"/>
        <w:ind w:right="57"/>
        <w:rPr>
          <w:sz w:val="20"/>
          <w:lang w:val="ro-RO"/>
        </w:rPr>
      </w:pPr>
    </w:p>
    <w:p w14:paraId="3959214D" w14:textId="77777777" w:rsidR="004F6578" w:rsidRDefault="004F6578">
      <w:pPr>
        <w:spacing w:before="40" w:after="40" w:line="192" w:lineRule="auto"/>
        <w:ind w:right="57"/>
        <w:rPr>
          <w:sz w:val="20"/>
          <w:lang w:val="ro-RO"/>
        </w:rPr>
      </w:pPr>
    </w:p>
    <w:p w14:paraId="064B2F24" w14:textId="77777777" w:rsidR="004F6578" w:rsidRDefault="004F6578">
      <w:pPr>
        <w:spacing w:before="40" w:after="40" w:line="192" w:lineRule="auto"/>
        <w:ind w:right="57"/>
        <w:rPr>
          <w:sz w:val="20"/>
          <w:lang w:val="ro-RO"/>
        </w:rPr>
      </w:pPr>
    </w:p>
    <w:p w14:paraId="259AC5C4" w14:textId="77777777" w:rsidR="004F6578" w:rsidRDefault="004F6578">
      <w:pPr>
        <w:spacing w:before="40" w:after="40" w:line="192" w:lineRule="auto"/>
        <w:ind w:right="57"/>
        <w:rPr>
          <w:sz w:val="20"/>
          <w:lang w:val="ro-RO"/>
        </w:rPr>
      </w:pPr>
    </w:p>
    <w:p w14:paraId="00ABD260" w14:textId="77777777" w:rsidR="004F6578" w:rsidRDefault="004F6578">
      <w:pPr>
        <w:spacing w:before="40" w:after="40" w:line="192" w:lineRule="auto"/>
        <w:ind w:right="57"/>
        <w:rPr>
          <w:sz w:val="20"/>
          <w:lang w:val="ro-RO"/>
        </w:rPr>
      </w:pPr>
    </w:p>
    <w:p w14:paraId="56916D67" w14:textId="77777777" w:rsidR="001E697A" w:rsidRDefault="001E697A" w:rsidP="00BC4232">
      <w:pPr>
        <w:pStyle w:val="Heading1"/>
        <w:spacing w:line="360" w:lineRule="auto"/>
      </w:pPr>
      <w:r>
        <w:lastRenderedPageBreak/>
        <w:t>LINIA 708 A</w:t>
      </w:r>
    </w:p>
    <w:p w14:paraId="241EE8B4" w14:textId="77777777" w:rsidR="001E697A" w:rsidRDefault="001E697A" w:rsidP="009A57E6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BARBOŞI CĂLĂTORI - BARBOŞI tRIAJ</w:t>
      </w:r>
      <w:r>
        <w:rPr>
          <w:caps/>
          <w:sz w:val="20"/>
        </w:rPr>
        <w:t xml:space="preserve">  </w:t>
      </w:r>
      <w:r>
        <w:t>RACORDARE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3"/>
        <w:gridCol w:w="870"/>
        <w:gridCol w:w="754"/>
        <w:gridCol w:w="870"/>
        <w:gridCol w:w="754"/>
        <w:gridCol w:w="2494"/>
      </w:tblGrid>
      <w:tr w:rsidR="001E697A" w14:paraId="0C189968" w14:textId="77777777">
        <w:trPr>
          <w:cantSplit/>
          <w:trHeight w:val="56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20487" w14:textId="77777777" w:rsidR="001E697A" w:rsidRDefault="001E697A" w:rsidP="001E697A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47F4B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42853" w14:textId="77777777" w:rsidR="001E697A" w:rsidRPr="00DB1BA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BEE5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59525E0F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F4DF9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428F323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27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5F28D" w14:textId="77777777" w:rsidR="001E697A" w:rsidRPr="00DB1BA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B1BA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6AFC9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2A470" w14:textId="77777777" w:rsidR="001E697A" w:rsidRPr="00DB1BA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B1E2C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AF174BF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1 - 6 și 1 - 3 Furnal.</w:t>
            </w:r>
          </w:p>
        </w:tc>
      </w:tr>
      <w:tr w:rsidR="001E697A" w14:paraId="77DA755B" w14:textId="77777777">
        <w:trPr>
          <w:cantSplit/>
          <w:trHeight w:val="56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1F257" w14:textId="77777777" w:rsidR="001E697A" w:rsidRDefault="001E697A" w:rsidP="001E697A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AB8FC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7A364" w14:textId="77777777" w:rsidR="001E697A" w:rsidRPr="00DB1BA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4194E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4EABA76B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284CC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54ED402E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3F5C9" w14:textId="77777777" w:rsidR="001E697A" w:rsidRPr="00DB1BA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B1BA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8E806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A1D5F" w14:textId="77777777" w:rsidR="001E697A" w:rsidRPr="00DB1BA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5B4A2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05F6CB6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7 - 11.</w:t>
            </w:r>
          </w:p>
        </w:tc>
      </w:tr>
      <w:tr w:rsidR="001E697A" w14:paraId="33D32696" w14:textId="77777777">
        <w:trPr>
          <w:cantSplit/>
          <w:trHeight w:val="56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50BD6" w14:textId="77777777" w:rsidR="001E697A" w:rsidRDefault="001E697A" w:rsidP="001E697A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3DA40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883FE" w14:textId="77777777" w:rsidR="001E697A" w:rsidRPr="00DB1BA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C90B2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4647EC4F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15F0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76E8531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33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832E8" w14:textId="77777777" w:rsidR="001E697A" w:rsidRPr="00DB1BA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5C5E0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4E2D1" w14:textId="77777777" w:rsidR="001E697A" w:rsidRPr="00DB1BA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E277F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ECDF61E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E67EBF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și 6, st. Barboși Triaj Grupa A Cap X.</w:t>
            </w:r>
          </w:p>
        </w:tc>
      </w:tr>
      <w:tr w:rsidR="001E697A" w14:paraId="1A528835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C1E83" w14:textId="77777777" w:rsidR="001E697A" w:rsidRDefault="001E697A" w:rsidP="001E697A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B4F26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82A31" w14:textId="77777777" w:rsidR="001E697A" w:rsidRPr="00DB1BA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754EB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3891A146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4D57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T.D.J. </w:t>
            </w:r>
          </w:p>
          <w:p w14:paraId="76DE2AAA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37  /  41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7C64D" w14:textId="77777777" w:rsidR="001E697A" w:rsidRPr="00DB1BA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B1BA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F4C4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DB3CE" w14:textId="77777777" w:rsidR="001E697A" w:rsidRPr="00DB1BA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7BD47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41525A8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8 - 11.</w:t>
            </w:r>
          </w:p>
        </w:tc>
      </w:tr>
      <w:tr w:rsidR="001E697A" w14:paraId="229A2A40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01B7D" w14:textId="77777777" w:rsidR="001E697A" w:rsidRDefault="001E697A" w:rsidP="001E697A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B7A2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9173C" w14:textId="77777777" w:rsidR="001E697A" w:rsidRPr="00DB1BA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D2B11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79AA15F2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8DEE7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0E2BEC4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54281" w14:textId="77777777" w:rsidR="001E697A" w:rsidRPr="00DB1BA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B1BA1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5245B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09A91" w14:textId="77777777" w:rsidR="001E697A" w:rsidRPr="00DB1BA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6688C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6457B5B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10 şi 11.</w:t>
            </w:r>
          </w:p>
        </w:tc>
      </w:tr>
      <w:tr w:rsidR="001E697A" w14:paraId="10BFFF7C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3AB13" w14:textId="77777777" w:rsidR="001E697A" w:rsidRDefault="001E697A" w:rsidP="001E697A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6B8DE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EE2A2" w14:textId="77777777" w:rsidR="001E697A" w:rsidRPr="00DB1BA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92D5A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21DDC0FF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1AE4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19C8E4F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4B085" w14:textId="77777777" w:rsidR="001E697A" w:rsidRPr="00DB1BA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B1BA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4C186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0F80B" w14:textId="77777777" w:rsidR="001E697A" w:rsidRPr="00DB1BA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8609C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10F3DBC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şi 2 Furnal.</w:t>
            </w:r>
          </w:p>
        </w:tc>
      </w:tr>
      <w:tr w:rsidR="001E697A" w14:paraId="54FB118C" w14:textId="77777777">
        <w:trPr>
          <w:cantSplit/>
          <w:trHeight w:val="9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8F5A4" w14:textId="77777777" w:rsidR="001E697A" w:rsidRDefault="001E697A" w:rsidP="001E697A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453E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33E54" w14:textId="77777777" w:rsidR="001E697A" w:rsidRPr="00DB1BA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AD097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10A113EA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A, linia 5 </w:t>
            </w:r>
          </w:p>
          <w:p w14:paraId="0E85B06F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E3D2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E0A05" w14:textId="77777777" w:rsidR="001E697A" w:rsidRPr="00DB1BA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3226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BB949" w14:textId="77777777" w:rsidR="001E697A" w:rsidRPr="00DB1BA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006A1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3B349F74" w14:textId="77777777">
        <w:trPr>
          <w:cantSplit/>
          <w:trHeight w:val="6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D1781" w14:textId="77777777" w:rsidR="001E697A" w:rsidRDefault="001E697A" w:rsidP="001E697A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B7C11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36799" w14:textId="77777777" w:rsidR="001E697A" w:rsidRPr="00DB1BA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A471A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3F26874A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0E95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3DA57990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56EEB" w14:textId="77777777" w:rsidR="001E697A" w:rsidRPr="00DB1BA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CEC89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B2254" w14:textId="77777777" w:rsidR="001E697A" w:rsidRPr="00DB1BA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0D358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7D8C737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25F405B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1 -  6.</w:t>
            </w:r>
          </w:p>
        </w:tc>
      </w:tr>
      <w:tr w:rsidR="001E697A" w14:paraId="58AB1E23" w14:textId="77777777">
        <w:trPr>
          <w:cantSplit/>
          <w:trHeight w:val="6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5E80D" w14:textId="77777777" w:rsidR="001E697A" w:rsidRDefault="001E697A" w:rsidP="001E697A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41C6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37C68" w14:textId="77777777" w:rsidR="001E697A" w:rsidRPr="00DB1BA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87075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0D3F07B5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75E01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097E2F7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0DA87" w14:textId="77777777" w:rsidR="001E697A" w:rsidRPr="00DB1BA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C3A2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F73C3" w14:textId="77777777" w:rsidR="001E697A" w:rsidRPr="00DB1BA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8BCE9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813EB8C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F401679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și 6, st. Barboși Triaj Grupa A Cap Y.</w:t>
            </w:r>
          </w:p>
        </w:tc>
      </w:tr>
      <w:tr w:rsidR="001E697A" w14:paraId="42D12470" w14:textId="77777777">
        <w:trPr>
          <w:cantSplit/>
          <w:trHeight w:val="6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FFA0F" w14:textId="77777777" w:rsidR="001E697A" w:rsidRDefault="001E697A" w:rsidP="001E697A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8E70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36EED" w14:textId="77777777" w:rsidR="001E697A" w:rsidRPr="00DB1BA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35849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417EA85C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DA1F9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peste</w:t>
            </w:r>
          </w:p>
          <w:p w14:paraId="2D0B8B0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56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2310A" w14:textId="77777777" w:rsidR="001E697A" w:rsidRPr="00DB1BA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012C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CC3A4" w14:textId="77777777" w:rsidR="001E697A" w:rsidRPr="00DB1BA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A4DA3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3111EA4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2 primiri - expedieri.</w:t>
            </w:r>
          </w:p>
        </w:tc>
      </w:tr>
      <w:tr w:rsidR="001E697A" w14:paraId="780FCECC" w14:textId="77777777">
        <w:trPr>
          <w:cantSplit/>
          <w:trHeight w:val="6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FB2A1" w14:textId="77777777" w:rsidR="001E697A" w:rsidRDefault="001E697A" w:rsidP="001E697A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4C87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A7DED" w14:textId="77777777" w:rsidR="001E697A" w:rsidRPr="00DB1BA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DD60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60777CDD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B, linia 1 D </w:t>
            </w:r>
          </w:p>
          <w:p w14:paraId="62FE1355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8970B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761CE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FE96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954BA" w14:textId="77777777" w:rsidR="001E697A" w:rsidRPr="00DB1BA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454A3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305280CA" w14:textId="77777777">
        <w:trPr>
          <w:cantSplit/>
          <w:trHeight w:val="6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D634B" w14:textId="77777777" w:rsidR="001E697A" w:rsidRDefault="001E697A" w:rsidP="001E697A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6FF67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0CD03" w14:textId="77777777" w:rsidR="001E697A" w:rsidRPr="00DB1BA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5C795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52964A49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CC45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00F4EDB7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02A1F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CBA4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34B59" w14:textId="77777777" w:rsidR="001E697A" w:rsidRPr="00DB1BA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E8473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peste sch. nr. 118, </w:t>
            </w:r>
          </w:p>
          <w:p w14:paraId="008C17EF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liniile 0D și 1D.</w:t>
            </w:r>
          </w:p>
          <w:p w14:paraId="197ECB86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</w:t>
            </w:r>
          </w:p>
        </w:tc>
      </w:tr>
      <w:tr w:rsidR="001E697A" w14:paraId="31E61F06" w14:textId="77777777">
        <w:trPr>
          <w:cantSplit/>
          <w:trHeight w:val="6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391B2" w14:textId="77777777" w:rsidR="001E697A" w:rsidRDefault="001E697A" w:rsidP="001E697A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946B9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AFC54" w14:textId="77777777" w:rsidR="001E697A" w:rsidRPr="00DB1BA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EE32F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728E2C2E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1E40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21D6FD5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120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125E1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7029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AB970" w14:textId="77777777" w:rsidR="001E697A" w:rsidRPr="00DB1BA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8D715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peste sch. nr. 120, </w:t>
            </w:r>
          </w:p>
          <w:p w14:paraId="1F5FE87E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liniile 0D și 1D.</w:t>
            </w:r>
          </w:p>
          <w:p w14:paraId="3D66F587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24EDDDC9" w14:textId="77777777">
        <w:trPr>
          <w:cantSplit/>
          <w:trHeight w:val="6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100FE" w14:textId="77777777" w:rsidR="001E697A" w:rsidRDefault="001E697A" w:rsidP="001E697A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00BFB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871C0" w14:textId="77777777" w:rsidR="001E697A" w:rsidRPr="00DB1BA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0BD38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49C811D1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05E2A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diag. </w:t>
            </w:r>
          </w:p>
          <w:p w14:paraId="5B091F90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28 - 118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CBAE5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AA606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03547" w14:textId="77777777" w:rsidR="001E697A" w:rsidRPr="00DB1BA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8E3CB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0D și 1D.</w:t>
            </w:r>
          </w:p>
          <w:p w14:paraId="0C07DE75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3177EC6E" w14:textId="77777777">
        <w:trPr>
          <w:cantSplit/>
          <w:trHeight w:val="6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23319" w14:textId="77777777" w:rsidR="001E697A" w:rsidRDefault="001E697A" w:rsidP="001E697A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F201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E3226" w14:textId="77777777" w:rsidR="001E697A" w:rsidRPr="00DB1BA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6ACF4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3CC5DB9E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7011C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2584E" w14:textId="77777777" w:rsidR="001E697A" w:rsidRPr="00DB1BA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26699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6F99D" w14:textId="77777777" w:rsidR="001E697A" w:rsidRPr="00DB1BA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2C397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196639A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1D, 11 şi 12.</w:t>
            </w:r>
          </w:p>
        </w:tc>
      </w:tr>
      <w:tr w:rsidR="001E697A" w14:paraId="297257D5" w14:textId="77777777">
        <w:tblPrEx>
          <w:tblCellMar>
            <w:left w:w="0" w:type="dxa"/>
            <w:right w:w="0" w:type="dxa"/>
          </w:tblCellMar>
        </w:tblPrEx>
        <w:trPr>
          <w:cantSplit/>
          <w:trHeight w:val="5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5F793" w14:textId="77777777" w:rsidR="001E697A" w:rsidRDefault="001E697A" w:rsidP="001E697A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7A469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B1A1A" w14:textId="77777777" w:rsidR="001E697A" w:rsidRPr="00DB1BA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515A3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1E5BDEEA" w14:textId="77777777" w:rsidR="001E697A" w:rsidRDefault="001E697A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38289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39F34" w14:textId="77777777" w:rsidR="001E697A" w:rsidRPr="00DB1BA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B1BA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F7B2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3C11D" w14:textId="77777777" w:rsidR="001E697A" w:rsidRPr="00DB1BA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42F61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EBA7EC4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39E1FF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45 - 49 </w:t>
            </w:r>
          </w:p>
          <w:p w14:paraId="543C01E5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şi Revizia de vagoane </w:t>
            </w:r>
          </w:p>
          <w:p w14:paraId="1D218184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Barboşi Triaj. </w:t>
            </w:r>
          </w:p>
        </w:tc>
      </w:tr>
      <w:tr w:rsidR="001E697A" w14:paraId="1E9808CB" w14:textId="77777777">
        <w:trPr>
          <w:cantSplit/>
          <w:trHeight w:val="182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046AB" w14:textId="77777777" w:rsidR="001E697A" w:rsidRDefault="001E697A" w:rsidP="001E697A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3E21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66420" w14:textId="77777777" w:rsidR="001E697A" w:rsidRPr="00DB1BA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C078D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7ABA83A9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 Cap Y</w:t>
            </w:r>
          </w:p>
          <w:p w14:paraId="6059E99F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4631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 sch. </w:t>
            </w:r>
          </w:p>
          <w:p w14:paraId="4A3A132A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22, 24 </w:t>
            </w:r>
          </w:p>
          <w:p w14:paraId="30FE19E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şi </w:t>
            </w:r>
          </w:p>
          <w:p w14:paraId="1F33D4F6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T.D.J.</w:t>
            </w:r>
          </w:p>
          <w:p w14:paraId="227D9D6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30  /  34,</w:t>
            </w:r>
          </w:p>
          <w:p w14:paraId="480BA566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32  / 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50A02" w14:textId="77777777" w:rsidR="001E697A" w:rsidRPr="00DB1BA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B1BA1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D9AE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DA31D" w14:textId="77777777" w:rsidR="001E697A" w:rsidRPr="00DB1BA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7435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9EE1B3E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- 49.</w:t>
            </w:r>
          </w:p>
        </w:tc>
      </w:tr>
      <w:tr w:rsidR="001E697A" w14:paraId="622C8A33" w14:textId="77777777">
        <w:trPr>
          <w:cantSplit/>
          <w:trHeight w:val="69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62378" w14:textId="77777777" w:rsidR="001E697A" w:rsidRDefault="001E697A" w:rsidP="001E697A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B96A0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E3E68" w14:textId="77777777" w:rsidR="001E697A" w:rsidRPr="00DB1BA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D0427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2F354D58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50881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peste  sch.  16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4070B" w14:textId="77777777" w:rsidR="001E697A" w:rsidRPr="00DB1BA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B1BA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F0417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CD10E" w14:textId="77777777" w:rsidR="001E697A" w:rsidRPr="00DB1BA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CD2BC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77D6F88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 49.</w:t>
            </w:r>
          </w:p>
        </w:tc>
      </w:tr>
      <w:tr w:rsidR="001E697A" w14:paraId="53BFDC72" w14:textId="77777777">
        <w:trPr>
          <w:cantSplit/>
          <w:trHeight w:val="50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E9F8A" w14:textId="77777777" w:rsidR="001E697A" w:rsidRDefault="001E697A" w:rsidP="001E697A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B693E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14FE2" w14:textId="77777777" w:rsidR="001E697A" w:rsidRPr="00DB1BA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25B35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6151CC61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A940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10 /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ECFBB" w14:textId="77777777" w:rsidR="001E697A" w:rsidRPr="00DB1BA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B1BA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3E8F7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D0FC4" w14:textId="77777777" w:rsidR="001E697A" w:rsidRPr="00DB1BA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2A959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0A77853" w14:textId="77777777" w:rsidR="001E697A" w:rsidRPr="00245F94" w:rsidRDefault="001E697A">
            <w:pPr>
              <w:spacing w:before="40" w:after="40" w:line="360" w:lineRule="auto"/>
              <w:ind w:left="57" w:right="57"/>
              <w:rPr>
                <w:b/>
                <w:i/>
                <w:iCs/>
                <w:spacing w:val="-2"/>
                <w:sz w:val="20"/>
                <w:lang w:val="ro-RO"/>
              </w:rPr>
            </w:pPr>
            <w:r w:rsidRPr="00245F94">
              <w:rPr>
                <w:b/>
                <w:i/>
                <w:iCs/>
                <w:spacing w:val="-2"/>
                <w:sz w:val="20"/>
                <w:lang w:val="ro-RO"/>
              </w:rPr>
              <w:t>Afectează intrări - ieşiri la liniile 0D</w:t>
            </w:r>
            <w:r>
              <w:rPr>
                <w:b/>
                <w:i/>
                <w:iCs/>
                <w:spacing w:val="-2"/>
                <w:sz w:val="20"/>
                <w:lang w:val="ro-RO"/>
              </w:rPr>
              <w:t xml:space="preserve"> </w:t>
            </w:r>
            <w:r w:rsidRPr="00245F94">
              <w:rPr>
                <w:b/>
                <w:i/>
                <w:iCs/>
                <w:spacing w:val="-2"/>
                <w:sz w:val="20"/>
                <w:lang w:val="ro-RO"/>
              </w:rPr>
              <w:t>-</w:t>
            </w:r>
            <w:r>
              <w:rPr>
                <w:b/>
                <w:i/>
                <w:iCs/>
                <w:spacing w:val="-2"/>
                <w:sz w:val="20"/>
                <w:lang w:val="ro-RO"/>
              </w:rPr>
              <w:t xml:space="preserve"> </w:t>
            </w:r>
            <w:r w:rsidRPr="00245F94">
              <w:rPr>
                <w:b/>
                <w:i/>
                <w:iCs/>
                <w:spacing w:val="-2"/>
                <w:sz w:val="20"/>
                <w:lang w:val="ro-RO"/>
              </w:rPr>
              <w:t>49</w:t>
            </w:r>
            <w:r>
              <w:rPr>
                <w:b/>
                <w:i/>
                <w:iCs/>
                <w:spacing w:val="-2"/>
                <w:sz w:val="20"/>
                <w:lang w:val="ro-RO"/>
              </w:rPr>
              <w:t>.</w:t>
            </w:r>
          </w:p>
        </w:tc>
      </w:tr>
      <w:tr w:rsidR="001E697A" w14:paraId="6C127C89" w14:textId="77777777">
        <w:trPr>
          <w:cantSplit/>
          <w:trHeight w:val="91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8E885" w14:textId="77777777" w:rsidR="001E697A" w:rsidRDefault="001E697A" w:rsidP="001E697A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CE76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5E690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AD6D6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7E80B63E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C54F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61B39B7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FC5A6" w14:textId="77777777" w:rsidR="001E697A" w:rsidRPr="00DB1BA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E4B97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6DB56" w14:textId="77777777" w:rsidR="001E697A" w:rsidRPr="00DB1BA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95945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75C47FE5" w14:textId="77777777">
        <w:trPr>
          <w:cantSplit/>
          <w:trHeight w:val="166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0971F" w14:textId="77777777" w:rsidR="001E697A" w:rsidRDefault="001E697A" w:rsidP="001E697A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243C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ECFA9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139DE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19E5F1B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5A01E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2C8C54B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4A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A1A8A" w14:textId="77777777" w:rsidR="001E697A" w:rsidRPr="00DB1BA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8ECD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38DC3" w14:textId="77777777" w:rsidR="001E697A" w:rsidRPr="00DB1BA1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24383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964D1FB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BD85869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1 - 8 primiri - expedieri, st. Barboşi  Călători  Cap Y.</w:t>
            </w:r>
          </w:p>
        </w:tc>
      </w:tr>
    </w:tbl>
    <w:p w14:paraId="0E6B6689" w14:textId="77777777" w:rsidR="001E697A" w:rsidRDefault="001E697A" w:rsidP="00F03EFC">
      <w:pPr>
        <w:spacing w:before="40" w:after="40" w:line="192" w:lineRule="auto"/>
        <w:ind w:right="57"/>
        <w:rPr>
          <w:sz w:val="20"/>
          <w:lang w:val="ro-RO"/>
        </w:rPr>
      </w:pPr>
    </w:p>
    <w:p w14:paraId="2CB8B6D6" w14:textId="77777777" w:rsidR="001E697A" w:rsidRDefault="001E697A" w:rsidP="00CA1B1F">
      <w:pPr>
        <w:pStyle w:val="Heading1"/>
        <w:spacing w:line="360" w:lineRule="auto"/>
      </w:pPr>
      <w:r>
        <w:t>LINIA 708 B</w:t>
      </w:r>
    </w:p>
    <w:p w14:paraId="454B0D2E" w14:textId="77777777" w:rsidR="001E697A" w:rsidRDefault="001E697A" w:rsidP="00C0218F">
      <w:pPr>
        <w:pStyle w:val="Heading1"/>
        <w:spacing w:line="360" w:lineRule="auto"/>
        <w:rPr>
          <w:b w:val="0"/>
          <w:bCs w:val="0"/>
          <w:sz w:val="8"/>
        </w:rPr>
      </w:pPr>
      <w:r>
        <w:t>BARBOŞI TRIAJ - BARBOŞI CĂLĂTORI  BUCLA I şi BUCLA II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3"/>
        <w:gridCol w:w="870"/>
        <w:gridCol w:w="754"/>
        <w:gridCol w:w="870"/>
        <w:gridCol w:w="754"/>
        <w:gridCol w:w="2494"/>
      </w:tblGrid>
      <w:tr w:rsidR="001E697A" w14:paraId="133E1728" w14:textId="77777777">
        <w:trPr>
          <w:cantSplit/>
          <w:trHeight w:val="57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56497" w14:textId="77777777" w:rsidR="001E697A" w:rsidRDefault="001E697A" w:rsidP="001E697A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0EE9D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EDD51" w14:textId="77777777" w:rsidR="001E697A" w:rsidRPr="00EE47D6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D55ED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78963558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95F6A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721E3574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59C14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16555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96550" w14:textId="77777777" w:rsidR="001E697A" w:rsidRPr="00EE47D6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09C6E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teren.Afectează intrări - ieşiri la liniile 1-6</w:t>
            </w:r>
          </w:p>
        </w:tc>
      </w:tr>
      <w:tr w:rsidR="001E697A" w14:paraId="3E9B00CE" w14:textId="77777777">
        <w:trPr>
          <w:cantSplit/>
          <w:trHeight w:val="57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B2249" w14:textId="77777777" w:rsidR="001E697A" w:rsidRDefault="001E697A" w:rsidP="001E697A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F32AB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7B664" w14:textId="77777777" w:rsidR="001E697A" w:rsidRPr="00EE47D6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D063B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1744A821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B, linia 1 D </w:t>
            </w:r>
          </w:p>
          <w:p w14:paraId="3FF2B14A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8304F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22B07" w14:textId="77777777" w:rsidR="001E697A" w:rsidRPr="00EE47D6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98DB4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DE411" w14:textId="77777777" w:rsidR="001E697A" w:rsidRPr="00EE47D6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34A6D" w14:textId="77777777" w:rsidR="001E697A" w:rsidRPr="005D0EFE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4F8CAD0A" w14:textId="77777777">
        <w:trPr>
          <w:cantSplit/>
          <w:trHeight w:val="57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AA411" w14:textId="77777777" w:rsidR="001E697A" w:rsidRDefault="001E697A" w:rsidP="001E697A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51A16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685C5" w14:textId="77777777" w:rsidR="001E697A" w:rsidRPr="00EE47D6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6D738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352B548A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6F9C3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55B8A08E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444F3" w14:textId="77777777" w:rsidR="001E697A" w:rsidRPr="00EE47D6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5DE32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9D550" w14:textId="77777777" w:rsidR="001E697A" w:rsidRPr="00EE47D6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96443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peste sch. nr. 118, </w:t>
            </w:r>
          </w:p>
          <w:p w14:paraId="07B81E1C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liniile 0D și 1D.</w:t>
            </w:r>
          </w:p>
          <w:p w14:paraId="3D67BB63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5FF2C154" w14:textId="77777777">
        <w:trPr>
          <w:cantSplit/>
          <w:trHeight w:val="57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73DEF" w14:textId="77777777" w:rsidR="001E697A" w:rsidRDefault="001E697A" w:rsidP="001E697A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FE9D7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ACC26" w14:textId="77777777" w:rsidR="001E697A" w:rsidRPr="00EE47D6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6AF24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4119A9AE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F5B7F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66B5BE19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120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AB04D" w14:textId="77777777" w:rsidR="001E697A" w:rsidRPr="00EE47D6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A7766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386CF" w14:textId="77777777" w:rsidR="001E697A" w:rsidRPr="00EE47D6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76554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peste sch. nr. 120, </w:t>
            </w:r>
          </w:p>
          <w:p w14:paraId="4D770ED9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liniile 0D și 1D.</w:t>
            </w:r>
          </w:p>
          <w:p w14:paraId="6B8171AC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5BE20623" w14:textId="77777777">
        <w:trPr>
          <w:cantSplit/>
          <w:trHeight w:val="55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F9871" w14:textId="77777777" w:rsidR="001E697A" w:rsidRDefault="001E697A" w:rsidP="001E697A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81A97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0F04A" w14:textId="77777777" w:rsidR="001E697A" w:rsidRPr="00EE47D6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F3421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362FA962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1F4CF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diag. </w:t>
            </w:r>
          </w:p>
          <w:p w14:paraId="5D998BBA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28 - 118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2594D" w14:textId="77777777" w:rsidR="001E697A" w:rsidRPr="00EE47D6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8CD0C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EF252" w14:textId="77777777" w:rsidR="001E697A" w:rsidRPr="00EE47D6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2E6AB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0D  și 1D.</w:t>
            </w:r>
          </w:p>
          <w:p w14:paraId="29D7EE69" w14:textId="77777777" w:rsidR="001E697A" w:rsidRPr="005D0EFE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57115229" w14:textId="77777777">
        <w:trPr>
          <w:cantSplit/>
          <w:trHeight w:val="64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25E4F" w14:textId="77777777" w:rsidR="001E697A" w:rsidRDefault="001E697A" w:rsidP="001E697A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8BE44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7E7B4" w14:textId="77777777" w:rsidR="001E697A" w:rsidRPr="00EE47D6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0DCA7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008DBA9A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C67CE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20673D14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EF525" w14:textId="77777777" w:rsidR="001E697A" w:rsidRPr="00EE47D6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F4DDA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A93FD" w14:textId="77777777" w:rsidR="001E697A" w:rsidRPr="00EE47D6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C2B0C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D2C58E8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1D, 11 şi 12 din </w:t>
            </w:r>
          </w:p>
          <w:p w14:paraId="495B8530" w14:textId="77777777" w:rsidR="001E697A" w:rsidRPr="005D0EFE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5D0EFE">
              <w:rPr>
                <w:b/>
                <w:bCs/>
                <w:i/>
                <w:iCs/>
                <w:sz w:val="20"/>
                <w:lang w:val="ro-RO"/>
              </w:rPr>
              <w:t xml:space="preserve">st. </w:t>
            </w:r>
            <w:r w:rsidRPr="005D0EFE">
              <w:rPr>
                <w:b/>
                <w:bCs/>
                <w:i/>
                <w:sz w:val="20"/>
                <w:lang w:val="ro-RO"/>
              </w:rPr>
              <w:t>Barboşi Triaj Gr. B.</w:t>
            </w:r>
          </w:p>
        </w:tc>
      </w:tr>
      <w:tr w:rsidR="001E697A" w14:paraId="248A7784" w14:textId="77777777">
        <w:trPr>
          <w:cantSplit/>
          <w:trHeight w:val="155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9D2EC" w14:textId="77777777" w:rsidR="001E697A" w:rsidRDefault="001E697A" w:rsidP="001E697A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D9462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2359D" w14:textId="77777777" w:rsidR="001E697A" w:rsidRPr="00EE47D6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FA2DA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49873E5E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06653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 sch. </w:t>
            </w:r>
          </w:p>
          <w:p w14:paraId="4712779C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22, 24 </w:t>
            </w:r>
          </w:p>
          <w:p w14:paraId="2A83865F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şi </w:t>
            </w:r>
          </w:p>
          <w:p w14:paraId="12C6B72B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T.D.J.</w:t>
            </w:r>
          </w:p>
          <w:p w14:paraId="6C6D9920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30  /  34,</w:t>
            </w:r>
          </w:p>
          <w:p w14:paraId="43985CC8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32  / 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C3DBF" w14:textId="77777777" w:rsidR="001E697A" w:rsidRPr="00EE47D6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E47D6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9A11B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63EAF" w14:textId="77777777" w:rsidR="001E697A" w:rsidRPr="00EE47D6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F8A0E" w14:textId="77777777" w:rsidR="001E697A" w:rsidRPr="00B22714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B2271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DB003B1" w14:textId="77777777" w:rsidR="001E697A" w:rsidRPr="00B22714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B22714"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- 49.</w:t>
            </w:r>
          </w:p>
        </w:tc>
      </w:tr>
      <w:tr w:rsidR="001E697A" w14:paraId="09065F27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7D11A" w14:textId="77777777" w:rsidR="001E697A" w:rsidRDefault="001E697A" w:rsidP="001E697A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DBD97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F4078" w14:textId="77777777" w:rsidR="001E697A" w:rsidRPr="00EE47D6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903C0" w14:textId="77777777" w:rsidR="001E697A" w:rsidRDefault="001E697A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4611B384" w14:textId="77777777" w:rsidR="001E697A" w:rsidRDefault="001E697A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0B5D5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C6EEA" w14:textId="77777777" w:rsidR="001E697A" w:rsidRPr="00EE47D6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E47D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7EC3D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EA2EC" w14:textId="77777777" w:rsidR="001E697A" w:rsidRPr="00EE47D6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D0B82" w14:textId="77777777" w:rsidR="001E697A" w:rsidRPr="00B22714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B2271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04F308D" w14:textId="77777777" w:rsidR="001E697A" w:rsidRPr="00B22714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B22714">
              <w:rPr>
                <w:b/>
                <w:bCs/>
                <w:i/>
                <w:iCs/>
                <w:sz w:val="20"/>
                <w:lang w:val="ro-RO"/>
              </w:rPr>
              <w:t>Afectează intrări - ieşiri la liniile 45 - 49 şi Revizia de Vagoane Barboşi Triaj.</w:t>
            </w:r>
          </w:p>
        </w:tc>
      </w:tr>
      <w:tr w:rsidR="001E697A" w14:paraId="0A742AD4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D0B0C" w14:textId="77777777" w:rsidR="001E697A" w:rsidRDefault="001E697A" w:rsidP="001E697A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DA7D2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C02AB" w14:textId="77777777" w:rsidR="001E697A" w:rsidRPr="00EE47D6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F6317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4C4944B1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D2440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peste  sch. 16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47EF3" w14:textId="77777777" w:rsidR="001E697A" w:rsidRPr="00EE47D6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E47D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6DFA3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E1BE7" w14:textId="77777777" w:rsidR="001E697A" w:rsidRPr="00EE47D6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11C6C" w14:textId="77777777" w:rsidR="001E697A" w:rsidRPr="00B22714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B2271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42C3B39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B2271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FE8A0F9" w14:textId="77777777" w:rsidR="001E697A" w:rsidRPr="00B22714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B22714">
              <w:rPr>
                <w:b/>
                <w:bCs/>
                <w:i/>
                <w:iCs/>
                <w:sz w:val="20"/>
                <w:lang w:val="ro-RO"/>
              </w:rPr>
              <w:t>la liniile 1D -  49.</w:t>
            </w:r>
          </w:p>
        </w:tc>
      </w:tr>
      <w:tr w:rsidR="001E697A" w14:paraId="2DA629B8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BCD9A" w14:textId="77777777" w:rsidR="001E697A" w:rsidRDefault="001E697A" w:rsidP="001E697A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B4477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E79EC" w14:textId="77777777" w:rsidR="001E697A" w:rsidRPr="00EE47D6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833C5" w14:textId="77777777" w:rsidR="001E697A" w:rsidRDefault="001E697A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7576C8A8" w14:textId="77777777" w:rsidR="001E697A" w:rsidRDefault="001E697A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CC8CB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44B00603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 /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37B01" w14:textId="77777777" w:rsidR="001E697A" w:rsidRPr="00EE47D6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E47D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2AE01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A31A2" w14:textId="77777777" w:rsidR="001E697A" w:rsidRPr="00EE47D6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EE273" w14:textId="77777777" w:rsidR="001E697A" w:rsidRPr="00B22714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B2271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AE2445F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pacing w:val="-4"/>
                <w:sz w:val="20"/>
                <w:lang w:val="ro-RO"/>
              </w:rPr>
            </w:pPr>
            <w:r w:rsidRPr="00B22714">
              <w:rPr>
                <w:b/>
                <w:bCs/>
                <w:i/>
                <w:iCs/>
                <w:spacing w:val="-4"/>
                <w:sz w:val="20"/>
                <w:lang w:val="ro-RO"/>
              </w:rPr>
              <w:t xml:space="preserve">Afectează intrări - ieşiri </w:t>
            </w:r>
          </w:p>
          <w:p w14:paraId="0565CE40" w14:textId="77777777" w:rsidR="001E697A" w:rsidRPr="00B22714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pacing w:val="-4"/>
                <w:sz w:val="20"/>
                <w:lang w:val="ro-RO"/>
              </w:rPr>
            </w:pPr>
            <w:r w:rsidRPr="00B22714">
              <w:rPr>
                <w:b/>
                <w:bCs/>
                <w:i/>
                <w:iCs/>
                <w:spacing w:val="-4"/>
                <w:sz w:val="20"/>
                <w:lang w:val="ro-RO"/>
              </w:rPr>
              <w:t>la liniile 0D – 49.</w:t>
            </w:r>
          </w:p>
        </w:tc>
      </w:tr>
      <w:tr w:rsidR="001E697A" w14:paraId="6F594B05" w14:textId="77777777">
        <w:tblPrEx>
          <w:tblCellMar>
            <w:left w:w="0" w:type="dxa"/>
            <w:right w:w="0" w:type="dxa"/>
          </w:tblCellMar>
        </w:tblPrEx>
        <w:trPr>
          <w:cantSplit/>
          <w:trHeight w:val="124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B41B9" w14:textId="77777777" w:rsidR="001E697A" w:rsidRDefault="001E697A" w:rsidP="001E697A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533CC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3+280</w:t>
            </w:r>
          </w:p>
          <w:p w14:paraId="4110C791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4+515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4D0D4" w14:textId="77777777" w:rsidR="001E697A" w:rsidRPr="00EE47D6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C35FA" w14:textId="77777777" w:rsidR="001E697A" w:rsidRDefault="001E697A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Barboşi Triaj -</w:t>
            </w:r>
          </w:p>
          <w:p w14:paraId="05FF6CF3" w14:textId="77777777" w:rsidR="001E697A" w:rsidRDefault="001E697A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Barboşi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35170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80124" w14:textId="77777777" w:rsidR="001E697A" w:rsidRPr="00EE47D6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0988C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8FDDE" w14:textId="77777777" w:rsidR="001E697A" w:rsidRPr="00EE47D6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FDA4E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B36C611" w14:textId="77777777" w:rsidR="001E697A" w:rsidRPr="00B22714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B22714">
              <w:rPr>
                <w:b/>
                <w:bCs/>
                <w:i/>
                <w:iCs/>
                <w:sz w:val="20"/>
                <w:lang w:val="ro-RO"/>
              </w:rPr>
              <w:t xml:space="preserve">De la călcâiul schimbătorului numărul 2 St. Barboşi Triaj Grupa B la schimbătorul numărul 7 St. Barboşi </w:t>
            </w:r>
            <w:r w:rsidRPr="00B22714">
              <w:rPr>
                <w:b/>
                <w:bCs/>
                <w:i/>
                <w:sz w:val="20"/>
                <w:lang w:val="ro-RO"/>
              </w:rPr>
              <w:t>Călători</w:t>
            </w:r>
            <w:r w:rsidRPr="00B2271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</w:tbl>
    <w:p w14:paraId="4F9FFEA5" w14:textId="77777777" w:rsidR="001E697A" w:rsidRDefault="001E697A">
      <w:pPr>
        <w:spacing w:before="40" w:after="40" w:line="192" w:lineRule="auto"/>
        <w:ind w:right="57"/>
        <w:rPr>
          <w:sz w:val="20"/>
          <w:lang w:val="ro-RO"/>
        </w:rPr>
      </w:pPr>
    </w:p>
    <w:p w14:paraId="75E86131" w14:textId="77777777" w:rsidR="001E697A" w:rsidRDefault="001E697A" w:rsidP="00C025C3">
      <w:pPr>
        <w:pStyle w:val="Heading1"/>
        <w:spacing w:line="360" w:lineRule="auto"/>
      </w:pPr>
      <w:r>
        <w:lastRenderedPageBreak/>
        <w:t xml:space="preserve">LINIA 708 C </w:t>
      </w:r>
    </w:p>
    <w:p w14:paraId="6EE58FE8" w14:textId="77777777" w:rsidR="001E697A" w:rsidRDefault="001E697A" w:rsidP="002A1D70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BARBOŞI TRAJ GRUPA A - RAMIFICAŢIE BARBOŞI TRIAJ POST 14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1E697A" w14:paraId="059A368A" w14:textId="77777777">
        <w:trPr>
          <w:cantSplit/>
          <w:trHeight w:val="139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EA1E7" w14:textId="77777777" w:rsidR="001E697A" w:rsidRDefault="001E697A" w:rsidP="001E697A">
            <w:pPr>
              <w:numPr>
                <w:ilvl w:val="0"/>
                <w:numId w:val="3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6070A" w14:textId="77777777" w:rsidR="001E697A" w:rsidRDefault="001E697A">
            <w:pPr>
              <w:spacing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8E8AB" w14:textId="77777777" w:rsidR="001E697A" w:rsidRPr="0047363B" w:rsidRDefault="001E697A">
            <w:pPr>
              <w:spacing w:before="120" w:line="360" w:lineRule="auto"/>
              <w:ind w:left="57" w:right="57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2C062" w14:textId="77777777" w:rsidR="001E697A" w:rsidRDefault="001E697A">
            <w:pPr>
              <w:spacing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St. Barboşi Triaj Gr. A</w:t>
            </w:r>
          </w:p>
          <w:p w14:paraId="660B6EC1" w14:textId="77777777" w:rsidR="001E697A" w:rsidRDefault="001E697A">
            <w:pPr>
              <w:spacing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4C564" w14:textId="77777777" w:rsidR="001E697A" w:rsidRDefault="001E697A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29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58104" w14:textId="77777777" w:rsidR="001E697A" w:rsidRPr="004B2FA4" w:rsidRDefault="001E697A">
            <w:pPr>
              <w:spacing w:before="120" w:line="360" w:lineRule="auto"/>
              <w:ind w:left="57" w:right="57"/>
              <w:rPr>
                <w:b/>
                <w:bCs/>
                <w:sz w:val="36"/>
                <w:szCs w:val="36"/>
                <w:lang w:val="ro-RO"/>
              </w:rPr>
            </w:pPr>
            <w:r w:rsidRPr="004B2F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361AD" w14:textId="77777777" w:rsidR="001E697A" w:rsidRDefault="001E697A">
            <w:pPr>
              <w:spacing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700EA" w14:textId="77777777" w:rsidR="001E697A" w:rsidRPr="0047363B" w:rsidRDefault="001E697A">
            <w:pPr>
              <w:spacing w:before="120" w:line="360" w:lineRule="auto"/>
              <w:ind w:left="57" w:right="57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AED66" w14:textId="77777777" w:rsidR="001E697A" w:rsidRDefault="001E697A">
            <w:pPr>
              <w:spacing w:line="360" w:lineRule="auto"/>
              <w:ind w:left="9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3912141C" w14:textId="77777777" w:rsidR="001E697A" w:rsidRDefault="001E697A">
            <w:pPr>
              <w:spacing w:line="360" w:lineRule="auto"/>
              <w:ind w:left="9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7 - 11.</w:t>
            </w:r>
          </w:p>
        </w:tc>
      </w:tr>
      <w:tr w:rsidR="001E697A" w14:paraId="5EB0F070" w14:textId="77777777">
        <w:trPr>
          <w:cantSplit/>
          <w:trHeight w:val="139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B00BC" w14:textId="77777777" w:rsidR="001E697A" w:rsidRDefault="001E697A" w:rsidP="001E697A">
            <w:pPr>
              <w:numPr>
                <w:ilvl w:val="0"/>
                <w:numId w:val="3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7F367" w14:textId="77777777" w:rsidR="001E697A" w:rsidRDefault="001E697A">
            <w:pPr>
              <w:spacing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19EB8" w14:textId="77777777" w:rsidR="001E697A" w:rsidRPr="0047363B" w:rsidRDefault="001E697A">
            <w:pPr>
              <w:spacing w:before="120" w:line="360" w:lineRule="auto"/>
              <w:ind w:left="57" w:right="57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2CCB0" w14:textId="77777777" w:rsidR="001E697A" w:rsidRDefault="001E697A">
            <w:pPr>
              <w:spacing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St. Barboşi Triaj Gr. A</w:t>
            </w:r>
          </w:p>
          <w:p w14:paraId="5D335F97" w14:textId="77777777" w:rsidR="001E697A" w:rsidRDefault="001E697A">
            <w:pPr>
              <w:spacing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71407" w14:textId="77777777" w:rsidR="001E697A" w:rsidRDefault="001E697A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37 / 41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800CC" w14:textId="77777777" w:rsidR="001E697A" w:rsidRPr="004B2FA4" w:rsidRDefault="001E697A">
            <w:pPr>
              <w:spacing w:before="120" w:line="360" w:lineRule="auto"/>
              <w:ind w:left="57" w:right="57"/>
              <w:rPr>
                <w:b/>
                <w:bCs/>
                <w:sz w:val="36"/>
                <w:szCs w:val="36"/>
                <w:lang w:val="ro-RO"/>
              </w:rPr>
            </w:pPr>
            <w:r w:rsidRPr="004B2F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36B0C" w14:textId="77777777" w:rsidR="001E697A" w:rsidRDefault="001E697A">
            <w:pPr>
              <w:spacing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E9C81" w14:textId="77777777" w:rsidR="001E697A" w:rsidRPr="0047363B" w:rsidRDefault="001E697A">
            <w:pPr>
              <w:spacing w:before="120" w:line="360" w:lineRule="auto"/>
              <w:ind w:left="57" w:right="57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6BF21" w14:textId="77777777" w:rsidR="001E697A" w:rsidRDefault="001E697A">
            <w:pPr>
              <w:spacing w:line="360" w:lineRule="auto"/>
              <w:ind w:left="9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1B8F2CA8" w14:textId="77777777" w:rsidR="001E697A" w:rsidRDefault="001E697A">
            <w:pPr>
              <w:spacing w:line="360" w:lineRule="auto"/>
              <w:ind w:left="9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8 - 11.</w:t>
            </w:r>
          </w:p>
        </w:tc>
      </w:tr>
      <w:tr w:rsidR="001E697A" w14:paraId="6D64CB8C" w14:textId="77777777">
        <w:trPr>
          <w:cantSplit/>
          <w:trHeight w:val="140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4D67F" w14:textId="77777777" w:rsidR="001E697A" w:rsidRDefault="001E697A" w:rsidP="001E697A">
            <w:pPr>
              <w:numPr>
                <w:ilvl w:val="0"/>
                <w:numId w:val="3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5AFDC" w14:textId="77777777" w:rsidR="001E697A" w:rsidRDefault="001E697A">
            <w:pPr>
              <w:spacing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87014" w14:textId="77777777" w:rsidR="001E697A" w:rsidRPr="0047363B" w:rsidRDefault="001E697A">
            <w:pPr>
              <w:spacing w:before="120" w:line="360" w:lineRule="auto"/>
              <w:ind w:left="57" w:right="57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06AFB" w14:textId="77777777" w:rsidR="001E697A" w:rsidRDefault="001E697A">
            <w:pPr>
              <w:spacing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St. Barboşi Triaj Gr. A</w:t>
            </w:r>
          </w:p>
          <w:p w14:paraId="05A51679" w14:textId="77777777" w:rsidR="001E697A" w:rsidRDefault="001E697A">
            <w:pPr>
              <w:spacing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BDA07" w14:textId="77777777" w:rsidR="001E697A" w:rsidRDefault="001E697A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80F9E" w14:textId="77777777" w:rsidR="001E697A" w:rsidRPr="004B2FA4" w:rsidRDefault="001E697A">
            <w:pPr>
              <w:spacing w:before="120" w:line="360" w:lineRule="auto"/>
              <w:ind w:left="57" w:right="57"/>
              <w:rPr>
                <w:b/>
                <w:bCs/>
                <w:sz w:val="36"/>
                <w:szCs w:val="36"/>
                <w:lang w:val="ro-RO"/>
              </w:rPr>
            </w:pPr>
            <w:r w:rsidRPr="004B2FA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BE867" w14:textId="77777777" w:rsidR="001E697A" w:rsidRDefault="001E697A">
            <w:pPr>
              <w:spacing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FA69C" w14:textId="77777777" w:rsidR="001E697A" w:rsidRPr="0047363B" w:rsidRDefault="001E697A">
            <w:pPr>
              <w:spacing w:before="120" w:line="360" w:lineRule="auto"/>
              <w:ind w:left="57" w:right="57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79DCB" w14:textId="77777777" w:rsidR="001E697A" w:rsidRDefault="001E697A">
            <w:pPr>
              <w:spacing w:line="360" w:lineRule="auto"/>
              <w:ind w:left="9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5E3D369B" w14:textId="77777777" w:rsidR="001E697A" w:rsidRDefault="001E697A">
            <w:pPr>
              <w:spacing w:line="360" w:lineRule="auto"/>
              <w:ind w:left="9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10 şi 11.</w:t>
            </w:r>
          </w:p>
        </w:tc>
      </w:tr>
    </w:tbl>
    <w:p w14:paraId="4EE1A1A2" w14:textId="77777777" w:rsidR="001E697A" w:rsidRDefault="001E697A">
      <w:pPr>
        <w:spacing w:line="192" w:lineRule="auto"/>
        <w:ind w:right="57"/>
        <w:rPr>
          <w:sz w:val="20"/>
          <w:lang w:val="ro-RO"/>
        </w:rPr>
      </w:pPr>
    </w:p>
    <w:p w14:paraId="1E19274D" w14:textId="77777777" w:rsidR="001E697A" w:rsidRDefault="001E697A" w:rsidP="002030C7">
      <w:pPr>
        <w:pStyle w:val="Heading1"/>
        <w:spacing w:line="360" w:lineRule="auto"/>
      </w:pPr>
      <w:r>
        <w:t>LINIA 708 D</w:t>
      </w:r>
    </w:p>
    <w:p w14:paraId="46058838" w14:textId="77777777" w:rsidR="001E697A" w:rsidRDefault="001E697A" w:rsidP="009A47B1">
      <w:pPr>
        <w:pStyle w:val="Heading1"/>
        <w:spacing w:line="360" w:lineRule="auto"/>
        <w:rPr>
          <w:b w:val="0"/>
          <w:bCs w:val="0"/>
          <w:sz w:val="8"/>
        </w:rPr>
      </w:pPr>
      <w:r>
        <w:t>BARBOŞI TRIAJ - MĂLINA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3"/>
        <w:gridCol w:w="870"/>
        <w:gridCol w:w="754"/>
        <w:gridCol w:w="870"/>
        <w:gridCol w:w="754"/>
        <w:gridCol w:w="2494"/>
      </w:tblGrid>
      <w:tr w:rsidR="001E697A" w14:paraId="04B4EADA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79E9D" w14:textId="77777777" w:rsidR="001E697A" w:rsidRDefault="001E697A" w:rsidP="001E697A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CD7C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FF3D1" w14:textId="77777777" w:rsidR="001E697A" w:rsidRPr="00091C1D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98E0B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439AEBCD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4ECF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3A13BA3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C8F54" w14:textId="77777777" w:rsidR="001E697A" w:rsidRPr="009A4F95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9A4F9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342D6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7E3DB" w14:textId="77777777" w:rsidR="001E697A" w:rsidRPr="00091C1D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D39C6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Afectează intrări - ieşiri </w:t>
            </w:r>
          </w:p>
          <w:p w14:paraId="47AE4C6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10 şi 11.</w:t>
            </w:r>
          </w:p>
        </w:tc>
      </w:tr>
      <w:tr w:rsidR="001E697A" w14:paraId="7B1183C1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256DB" w14:textId="77777777" w:rsidR="001E697A" w:rsidRDefault="001E697A" w:rsidP="001E697A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AE91A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D403F" w14:textId="77777777" w:rsidR="001E697A" w:rsidRPr="00091C1D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67466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3BFC39C8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1877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2AF7E4C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27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1B298" w14:textId="77777777" w:rsidR="001E697A" w:rsidRPr="009A4F95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D191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80663" w14:textId="77777777" w:rsidR="001E697A" w:rsidRPr="00091C1D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9C095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Afectează intrări - ieşiri </w:t>
            </w:r>
          </w:p>
          <w:p w14:paraId="72BDEBF1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1 - 6 și 1 - 3 Furnal.</w:t>
            </w:r>
          </w:p>
        </w:tc>
      </w:tr>
      <w:tr w:rsidR="001E697A" w14:paraId="77390532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88DCE" w14:textId="77777777" w:rsidR="001E697A" w:rsidRDefault="001E697A" w:rsidP="001E697A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4FA10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A3D09" w14:textId="77777777" w:rsidR="001E697A" w:rsidRPr="00091C1D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45A9C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6EF4F26D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5450B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5336A42A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4D20C" w14:textId="77777777" w:rsidR="001E697A" w:rsidRPr="009A4F95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AFAB0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0142B" w14:textId="77777777" w:rsidR="001E697A" w:rsidRPr="00091C1D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2947B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Afectează intrări - ieşiri </w:t>
            </w:r>
          </w:p>
          <w:p w14:paraId="26070AE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7 - 11.</w:t>
            </w:r>
          </w:p>
        </w:tc>
      </w:tr>
      <w:tr w:rsidR="001E697A" w14:paraId="25794819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9367D" w14:textId="77777777" w:rsidR="001E697A" w:rsidRDefault="001E697A" w:rsidP="001E697A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C45D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FCFD9" w14:textId="77777777" w:rsidR="001E697A" w:rsidRPr="00091C1D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59F01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55D1EE23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9897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100B380E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33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22FF4" w14:textId="77777777" w:rsidR="001E697A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6665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07152" w14:textId="77777777" w:rsidR="001E697A" w:rsidRPr="00091C1D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8113B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Afectează intrări - ieşiri </w:t>
            </w:r>
          </w:p>
          <w:p w14:paraId="1CB9F85A" w14:textId="77777777" w:rsidR="001E697A" w:rsidRPr="00E66186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66186">
              <w:rPr>
                <w:b/>
                <w:bCs/>
                <w:i/>
                <w:iCs/>
                <w:sz w:val="20"/>
                <w:lang w:val="ro-RO"/>
              </w:rPr>
              <w:t xml:space="preserve">la liniile 5 și 6, st. </w:t>
            </w:r>
            <w:r w:rsidRPr="00E66186">
              <w:rPr>
                <w:b/>
                <w:bCs/>
                <w:i/>
                <w:sz w:val="20"/>
                <w:lang w:val="ro-RO"/>
              </w:rPr>
              <w:t>Barboşi Triaj Gr. A, Cap X.</w:t>
            </w:r>
          </w:p>
        </w:tc>
      </w:tr>
      <w:tr w:rsidR="001E697A" w14:paraId="32E18499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FB1C9" w14:textId="77777777" w:rsidR="001E697A" w:rsidRDefault="001E697A" w:rsidP="001E697A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4498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5B441" w14:textId="77777777" w:rsidR="001E697A" w:rsidRPr="00091C1D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1174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1125D2D6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6146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37 / 41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90018" w14:textId="77777777" w:rsidR="001E697A" w:rsidRPr="009A4F95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9A4F9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56260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BC58E" w14:textId="77777777" w:rsidR="001E697A" w:rsidRPr="00091C1D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6B9C4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 - ieşiri la liniile 8 - 11.</w:t>
            </w:r>
          </w:p>
        </w:tc>
      </w:tr>
      <w:tr w:rsidR="001E697A" w14:paraId="249DF14A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8A6BE" w14:textId="77777777" w:rsidR="001E697A" w:rsidRDefault="001E697A" w:rsidP="001E697A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1939A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846DA" w14:textId="77777777" w:rsidR="001E697A" w:rsidRPr="00091C1D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2CCBE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3B959407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linia 5</w:t>
            </w:r>
          </w:p>
          <w:p w14:paraId="745CA5E2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4CB09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DDC87" w14:textId="77777777" w:rsidR="001E697A" w:rsidRPr="009A4F95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21317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33058" w14:textId="77777777" w:rsidR="001E697A" w:rsidRPr="00091C1D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29BC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510FF23A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E63DF" w14:textId="77777777" w:rsidR="001E697A" w:rsidRDefault="001E697A" w:rsidP="001E697A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A4080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923DA" w14:textId="77777777" w:rsidR="001E697A" w:rsidRPr="00091C1D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12242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6ECC236D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80A8E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2039AA1A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F69FB" w14:textId="77777777" w:rsidR="001E697A" w:rsidRPr="009A4F95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9A4F9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1A76A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05031" w14:textId="77777777" w:rsidR="001E697A" w:rsidRPr="00091C1D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15AF7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pe teren. </w:t>
            </w:r>
          </w:p>
          <w:p w14:paraId="086B969E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27DD98E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1F şi 2F.</w:t>
            </w:r>
          </w:p>
        </w:tc>
      </w:tr>
      <w:tr w:rsidR="001E697A" w14:paraId="68656B80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C8C82" w14:textId="77777777" w:rsidR="001E697A" w:rsidRDefault="001E697A" w:rsidP="001E697A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7579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7A872" w14:textId="77777777" w:rsidR="001E697A" w:rsidRPr="00091C1D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61BE6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6518EB0B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DF07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33FE0B06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9B534" w14:textId="77777777" w:rsidR="001E697A" w:rsidRPr="009A4F95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9A4F9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9656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50920" w14:textId="77777777" w:rsidR="001E697A" w:rsidRPr="00091C1D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BD422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pe teren. </w:t>
            </w:r>
          </w:p>
          <w:p w14:paraId="01E60F72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1EB3BE3" w14:textId="77777777" w:rsidR="001E697A" w:rsidRPr="00130084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130084">
              <w:rPr>
                <w:b/>
                <w:bCs/>
                <w:i/>
                <w:iCs/>
                <w:sz w:val="20"/>
                <w:lang w:val="ro-RO"/>
              </w:rPr>
              <w:t>la liniile 5 și 6 st.</w:t>
            </w:r>
            <w:r w:rsidRPr="00130084">
              <w:rPr>
                <w:b/>
                <w:bCs/>
                <w:i/>
                <w:sz w:val="20"/>
                <w:lang w:val="ro-RO"/>
              </w:rPr>
              <w:t xml:space="preserve"> Barboşi Triaj Gr. A, Cap Y</w:t>
            </w:r>
            <w:r w:rsidRPr="0013008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1E697A" w14:paraId="2DC27CB9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9FDF8" w14:textId="77777777" w:rsidR="001E697A" w:rsidRDefault="001E697A" w:rsidP="001E697A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0DF3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0562A" w14:textId="77777777" w:rsidR="001E697A" w:rsidRPr="00091C1D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65589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336C3F2A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FF24B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10BEFE6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  /  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1FF53" w14:textId="77777777" w:rsidR="001E697A" w:rsidRPr="009A4F95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9A4F9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CC116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829BB" w14:textId="77777777" w:rsidR="001E697A" w:rsidRPr="00091C1D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5C25F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78EB5BD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8DEFDFC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1F – 11A.</w:t>
            </w:r>
          </w:p>
        </w:tc>
      </w:tr>
      <w:tr w:rsidR="001E697A" w14:paraId="592CA449" w14:textId="77777777">
        <w:trPr>
          <w:cantSplit/>
          <w:trHeight w:val="12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78653" w14:textId="77777777" w:rsidR="001E697A" w:rsidRDefault="001E697A" w:rsidP="001E697A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8CBB6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BC960" w14:textId="77777777" w:rsidR="001E697A" w:rsidRPr="00091C1D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953ED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13E572CF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21C2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08AF03C6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56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08338" w14:textId="77777777" w:rsidR="001E697A" w:rsidRPr="009A4F95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6CF5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D07D6" w14:textId="77777777" w:rsidR="001E697A" w:rsidRPr="00091C1D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25E4F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2F8ADB4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2 primiri - expedieri.</w:t>
            </w:r>
          </w:p>
        </w:tc>
      </w:tr>
    </w:tbl>
    <w:p w14:paraId="20A772D1" w14:textId="77777777" w:rsidR="001E697A" w:rsidRDefault="001E697A">
      <w:pPr>
        <w:spacing w:before="40" w:after="40" w:line="192" w:lineRule="auto"/>
        <w:ind w:right="57"/>
        <w:rPr>
          <w:sz w:val="20"/>
          <w:lang w:val="ro-RO"/>
        </w:rPr>
      </w:pPr>
    </w:p>
    <w:p w14:paraId="2037E329" w14:textId="77777777" w:rsidR="001E697A" w:rsidRDefault="001E697A" w:rsidP="000457EA">
      <w:pPr>
        <w:pStyle w:val="Heading1"/>
        <w:spacing w:line="276" w:lineRule="auto"/>
      </w:pPr>
      <w:r>
        <w:t>LINIA 708 E</w:t>
      </w:r>
    </w:p>
    <w:p w14:paraId="1B126F4B" w14:textId="77777777" w:rsidR="001E697A" w:rsidRDefault="001E697A" w:rsidP="000457EA">
      <w:pPr>
        <w:pStyle w:val="Heading1"/>
        <w:spacing w:line="276" w:lineRule="auto"/>
        <w:rPr>
          <w:b w:val="0"/>
          <w:bCs w:val="0"/>
          <w:sz w:val="8"/>
        </w:rPr>
      </w:pPr>
      <w:r>
        <w:rPr>
          <w:caps/>
        </w:rPr>
        <w:t>BARBOŞI CĂLĂTORI - CĂTUŞA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"/>
        <w:gridCol w:w="870"/>
        <w:gridCol w:w="755"/>
        <w:gridCol w:w="2203"/>
        <w:gridCol w:w="870"/>
        <w:gridCol w:w="755"/>
        <w:gridCol w:w="870"/>
        <w:gridCol w:w="755"/>
        <w:gridCol w:w="2489"/>
      </w:tblGrid>
      <w:tr w:rsidR="001E697A" w14:paraId="48610234" w14:textId="77777777">
        <w:trPr>
          <w:cantSplit/>
          <w:trHeight w:val="56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44A18" w14:textId="77777777" w:rsidR="001E697A" w:rsidRDefault="001E697A" w:rsidP="001E697A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B36E3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576D6" w14:textId="77777777" w:rsidR="001E697A" w:rsidRPr="008A45A5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CB773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6B568A18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CBA52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peste T.D.J.</w:t>
            </w:r>
          </w:p>
          <w:p w14:paraId="0784C285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40  /  40A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71CFF" w14:textId="77777777" w:rsidR="001E697A" w:rsidRPr="008A45A5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8A45A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00A59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9DC84" w14:textId="77777777" w:rsidR="001E697A" w:rsidRPr="008A45A5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D61E2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63085E04" w14:textId="77777777">
        <w:trPr>
          <w:cantSplit/>
          <w:trHeight w:val="56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E5C55" w14:textId="77777777" w:rsidR="001E697A" w:rsidRDefault="001E697A" w:rsidP="001E697A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901BE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4C032" w14:textId="77777777" w:rsidR="001E697A" w:rsidRPr="008A45A5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E26D6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4E84D681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5E8F4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6CD88" w14:textId="77777777" w:rsidR="001E697A" w:rsidRPr="008A45A5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79BAB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BD0FB" w14:textId="77777777" w:rsidR="001E697A" w:rsidRPr="008A45A5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CE934" w14:textId="77777777" w:rsidR="001E697A" w:rsidRPr="00337FC9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37FC9"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31AB3653" w14:textId="77777777" w:rsidR="001E697A" w:rsidRPr="00337FC9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37FC9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04FDE1B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37FC9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7</w:t>
            </w:r>
            <w:r w:rsidRPr="00337FC9">
              <w:rPr>
                <w:b/>
                <w:bCs/>
                <w:i/>
                <w:iCs/>
                <w:sz w:val="20"/>
                <w:lang w:val="ro-RO"/>
              </w:rPr>
              <w:t xml:space="preserve"> - 8 s</w:t>
            </w:r>
            <w:r w:rsidRPr="00337FC9">
              <w:rPr>
                <w:b/>
                <w:bCs/>
                <w:i/>
                <w:sz w:val="20"/>
                <w:lang w:val="ro-RO"/>
              </w:rPr>
              <w:t>t. Barboşi Călători Cap Y</w:t>
            </w:r>
            <w:r w:rsidRPr="00337FC9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1E697A" w14:paraId="16BC50EB" w14:textId="77777777">
        <w:trPr>
          <w:cantSplit/>
          <w:trHeight w:val="56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B9FBC" w14:textId="77777777" w:rsidR="001E697A" w:rsidRDefault="001E697A" w:rsidP="001E697A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BD8CB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8DA5B" w14:textId="77777777" w:rsidR="001E697A" w:rsidRPr="008A45A5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DC393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2864DB9C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9B73B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38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717D1" w14:textId="77777777" w:rsidR="001E697A" w:rsidRPr="008A45A5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98E69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911AF" w14:textId="77777777" w:rsidR="001E697A" w:rsidRPr="008A45A5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8419D" w14:textId="77777777" w:rsidR="001E697A" w:rsidRPr="00337FC9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37FC9"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4A39F21C" w14:textId="77777777" w:rsidR="001E697A" w:rsidRPr="00337FC9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37FC9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C0A005A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37FC9">
              <w:rPr>
                <w:b/>
                <w:bCs/>
                <w:i/>
                <w:iCs/>
                <w:sz w:val="20"/>
                <w:lang w:val="ro-RO"/>
              </w:rPr>
              <w:t>la liniile 6 - 8 s</w:t>
            </w:r>
            <w:r w:rsidRPr="00337FC9">
              <w:rPr>
                <w:b/>
                <w:bCs/>
                <w:i/>
                <w:sz w:val="20"/>
                <w:lang w:val="ro-RO"/>
              </w:rPr>
              <w:t>t. Barboşi Călători Cap Y</w:t>
            </w:r>
            <w:r w:rsidRPr="00337FC9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1E697A" w14:paraId="590E40AB" w14:textId="77777777">
        <w:trPr>
          <w:cantSplit/>
          <w:trHeight w:val="56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90124" w14:textId="77777777" w:rsidR="001E697A" w:rsidRDefault="001E697A" w:rsidP="001E697A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D9DA4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57512" w14:textId="77777777" w:rsidR="001E697A" w:rsidRPr="008A45A5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8FADE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1D6D13DB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F801D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2C449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0DFCA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615DC" w14:textId="77777777" w:rsidR="001E697A" w:rsidRPr="008A45A5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16BB8" w14:textId="77777777" w:rsidR="001E697A" w:rsidRPr="00337FC9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37FC9"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</w:tc>
      </w:tr>
      <w:tr w:rsidR="001E697A" w14:paraId="600876A8" w14:textId="77777777">
        <w:trPr>
          <w:cantSplit/>
          <w:trHeight w:val="56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3BD43" w14:textId="77777777" w:rsidR="001E697A" w:rsidRDefault="001E697A" w:rsidP="001E697A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05E59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06035" w14:textId="77777777" w:rsidR="001E697A" w:rsidRPr="008A45A5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7D653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1C661EC6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745B5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55F9F7EF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 / 24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97B17" w14:textId="77777777" w:rsidR="001E697A" w:rsidRPr="008A45A5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41772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42E16" w14:textId="77777777" w:rsidR="001E697A" w:rsidRPr="008A45A5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8A1E9" w14:textId="77777777" w:rsidR="001E697A" w:rsidRPr="00337FC9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37FC9"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75785005" w14:textId="77777777" w:rsidR="001E697A" w:rsidRPr="00337FC9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37FC9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3A2C1A2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37FC9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4</w:t>
            </w:r>
            <w:r w:rsidRPr="00337FC9">
              <w:rPr>
                <w:b/>
                <w:bCs/>
                <w:i/>
                <w:iCs/>
                <w:sz w:val="20"/>
                <w:lang w:val="ro-RO"/>
              </w:rPr>
              <w:t xml:space="preserve"> - 8 </w:t>
            </w:r>
          </w:p>
          <w:p w14:paraId="35EB3A65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primiri - expedieri </w:t>
            </w:r>
          </w:p>
          <w:p w14:paraId="1C2C06AA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37FC9">
              <w:rPr>
                <w:b/>
                <w:bCs/>
                <w:i/>
                <w:iCs/>
                <w:sz w:val="20"/>
                <w:lang w:val="ro-RO"/>
              </w:rPr>
              <w:t>s</w:t>
            </w:r>
            <w:r w:rsidRPr="00337FC9">
              <w:rPr>
                <w:b/>
                <w:bCs/>
                <w:i/>
                <w:sz w:val="20"/>
                <w:lang w:val="ro-RO"/>
              </w:rPr>
              <w:t>t. Barboşi Călători Cap Y</w:t>
            </w:r>
            <w:r w:rsidRPr="00337FC9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1E697A" w14:paraId="79EEA06B" w14:textId="77777777">
        <w:tblPrEx>
          <w:tblCellMar>
            <w:left w:w="0" w:type="dxa"/>
            <w:right w:w="0" w:type="dxa"/>
          </w:tblCellMar>
        </w:tblPrEx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CEF23" w14:textId="77777777" w:rsidR="001E697A" w:rsidRDefault="001E697A" w:rsidP="001E697A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EDEF7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C8DFB" w14:textId="77777777" w:rsidR="001E697A" w:rsidRPr="008A45A5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FD7BD" w14:textId="77777777" w:rsidR="001E697A" w:rsidRDefault="001E697A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29142363" w14:textId="77777777" w:rsidR="001E697A" w:rsidRDefault="001E697A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E4983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4776E814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 / 16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217AA" w14:textId="77777777" w:rsidR="001E697A" w:rsidRPr="008A45A5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2AAC7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E5BDA" w14:textId="77777777" w:rsidR="001E697A" w:rsidRPr="008A45A5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67F95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9C9323F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1 - 8 </w:t>
            </w:r>
          </w:p>
          <w:p w14:paraId="769980C9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- expedieri.</w:t>
            </w:r>
          </w:p>
        </w:tc>
      </w:tr>
      <w:tr w:rsidR="001E697A" w14:paraId="6DAEB940" w14:textId="77777777">
        <w:tblPrEx>
          <w:tblCellMar>
            <w:left w:w="0" w:type="dxa"/>
            <w:right w:w="0" w:type="dxa"/>
          </w:tblCellMar>
        </w:tblPrEx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D1D62" w14:textId="77777777" w:rsidR="001E697A" w:rsidRDefault="001E697A" w:rsidP="001E697A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D23D4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42CB8" w14:textId="77777777" w:rsidR="001E697A" w:rsidRPr="008A45A5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46B3A" w14:textId="77777777" w:rsidR="001E697A" w:rsidRDefault="001E697A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3E428ED9" w14:textId="77777777" w:rsidR="001E697A" w:rsidRDefault="001E697A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F0190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BA5EA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8C91E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845D5" w14:textId="77777777" w:rsidR="001E697A" w:rsidRPr="008A45A5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BF696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F5FC7C2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1 - 8 </w:t>
            </w:r>
          </w:p>
          <w:p w14:paraId="487F5390" w14:textId="77777777" w:rsidR="001E697A" w:rsidRDefault="001E697A">
            <w:pPr>
              <w:spacing w:before="40" w:after="40" w:line="276" w:lineRule="auto"/>
              <w:ind w:lef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primiri - expedieri, </w:t>
            </w:r>
          </w:p>
          <w:p w14:paraId="57B59F57" w14:textId="77777777" w:rsidR="001E697A" w:rsidRDefault="001E697A">
            <w:pPr>
              <w:spacing w:before="40" w:after="40" w:line="276" w:lineRule="auto"/>
              <w:ind w:left="57"/>
              <w:rPr>
                <w:b/>
                <w:bCs/>
                <w:i/>
                <w:iCs/>
                <w:sz w:val="20"/>
                <w:lang w:val="ro-RO"/>
              </w:rPr>
            </w:pPr>
            <w:r w:rsidRPr="003E6870">
              <w:rPr>
                <w:b/>
                <w:bCs/>
                <w:i/>
                <w:iCs/>
                <w:sz w:val="20"/>
                <w:lang w:val="ro-RO"/>
              </w:rPr>
              <w:t>st. Barboşi Călători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3E6870">
              <w:rPr>
                <w:b/>
                <w:bCs/>
                <w:i/>
                <w:iCs/>
                <w:sz w:val="20"/>
                <w:lang w:val="ro-RO"/>
              </w:rPr>
              <w:t>Cap Y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1E697A" w14:paraId="0D57923C" w14:textId="77777777">
        <w:tblPrEx>
          <w:tblCellMar>
            <w:left w:w="0" w:type="dxa"/>
            <w:right w:w="0" w:type="dxa"/>
          </w:tblCellMar>
        </w:tblPrEx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5B4A0" w14:textId="77777777" w:rsidR="001E697A" w:rsidRDefault="001E697A" w:rsidP="001E697A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F3903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306B0E98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1+025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BA348" w14:textId="77777777" w:rsidR="001E697A" w:rsidRPr="008A45A5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3AE43" w14:textId="77777777" w:rsidR="001E697A" w:rsidRDefault="001E697A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Barboşi Călători -</w:t>
            </w:r>
          </w:p>
          <w:p w14:paraId="4E512784" w14:textId="77777777" w:rsidR="001E697A" w:rsidRDefault="001E697A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Cătușa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5D15E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DB187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07297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8EFEE" w14:textId="77777777" w:rsidR="001E697A" w:rsidRPr="008A45A5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97EF0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7391C17D" w14:textId="77777777" w:rsidR="001E697A" w:rsidRPr="0099384A" w:rsidRDefault="001E697A" w:rsidP="000457EA">
      <w:pPr>
        <w:spacing w:before="40" w:after="40" w:line="276" w:lineRule="auto"/>
        <w:ind w:right="57"/>
        <w:rPr>
          <w:sz w:val="20"/>
          <w:szCs w:val="20"/>
          <w:lang w:val="ro-RO"/>
        </w:rPr>
      </w:pPr>
    </w:p>
    <w:p w14:paraId="5FE2FF00" w14:textId="77777777" w:rsidR="001E697A" w:rsidRDefault="001E697A" w:rsidP="00E44A86">
      <w:pPr>
        <w:pStyle w:val="Heading1"/>
        <w:spacing w:line="276" w:lineRule="auto"/>
      </w:pPr>
      <w:r>
        <w:t>LINIA 708 F</w:t>
      </w:r>
    </w:p>
    <w:p w14:paraId="225D7FC3" w14:textId="77777777" w:rsidR="001E697A" w:rsidRDefault="001E697A" w:rsidP="00E44A86">
      <w:pPr>
        <w:pStyle w:val="Heading1"/>
        <w:spacing w:line="276" w:lineRule="auto"/>
        <w:rPr>
          <w:b w:val="0"/>
          <w:bCs w:val="0"/>
          <w:sz w:val="8"/>
        </w:rPr>
      </w:pPr>
      <w:r>
        <w:rPr>
          <w:caps/>
        </w:rPr>
        <w:t>VARIANTA SUPRATRAVERSATĂ  BARBOŞI TRIAJ - BARBOŞI CĂLĂTORI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3"/>
        <w:gridCol w:w="870"/>
        <w:gridCol w:w="754"/>
        <w:gridCol w:w="870"/>
        <w:gridCol w:w="754"/>
        <w:gridCol w:w="2494"/>
      </w:tblGrid>
      <w:tr w:rsidR="001E697A" w14:paraId="0CCD8EAB" w14:textId="77777777">
        <w:trPr>
          <w:cantSplit/>
          <w:trHeight w:val="67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B30BB" w14:textId="77777777" w:rsidR="001E697A" w:rsidRDefault="001E697A" w:rsidP="001E697A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96E6A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1+020</w:t>
            </w:r>
          </w:p>
          <w:p w14:paraId="055DDBB6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1+060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28AB0" w14:textId="77777777" w:rsidR="001E697A" w:rsidRPr="00E5716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F7D45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Complex Barboşi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5994E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72BFD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F5CE7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BFB83" w14:textId="77777777" w:rsidR="001E697A" w:rsidRPr="00E5716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C9228" w14:textId="77777777" w:rsidR="001E697A" w:rsidRPr="0052422F" w:rsidRDefault="001E697A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52422F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088FB98A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52422F">
              <w:rPr>
                <w:b/>
                <w:bCs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44FB24AD" w14:textId="77777777">
        <w:trPr>
          <w:cantSplit/>
          <w:trHeight w:val="67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6FE0D" w14:textId="77777777" w:rsidR="001E697A" w:rsidRDefault="001E697A" w:rsidP="001E697A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D20F2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5D727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BDB18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3200FF16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B, linia 1D </w:t>
            </w:r>
          </w:p>
          <w:p w14:paraId="6B46C0E3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2B2C3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0A4B4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B5A44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2CA7A" w14:textId="77777777" w:rsidR="001E697A" w:rsidRPr="00E5716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E9A1D" w14:textId="77777777" w:rsidR="001E697A" w:rsidRPr="00DF516B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F516B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2B123F43" w14:textId="77777777">
        <w:trPr>
          <w:cantSplit/>
          <w:trHeight w:val="67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AC807" w14:textId="77777777" w:rsidR="001E697A" w:rsidRDefault="001E697A" w:rsidP="001E697A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8A3D0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1325C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5DE6B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51B29765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6E671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35458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77EE6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C099B" w14:textId="77777777" w:rsidR="001E697A" w:rsidRPr="00E5716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96729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F516B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peste sch. nr. 118, </w:t>
            </w:r>
          </w:p>
          <w:p w14:paraId="7FC7604A" w14:textId="77777777" w:rsidR="001E697A" w:rsidRPr="00DF516B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F516B">
              <w:rPr>
                <w:b/>
                <w:bCs/>
                <w:i/>
                <w:iCs/>
                <w:sz w:val="20"/>
                <w:lang w:val="ro-RO"/>
              </w:rPr>
              <w:t>liniile 0D și 1D.</w:t>
            </w:r>
          </w:p>
          <w:p w14:paraId="1EC5F344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DF516B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0A7FF0A0" w14:textId="77777777">
        <w:trPr>
          <w:cantSplit/>
          <w:trHeight w:val="67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1B2B8" w14:textId="77777777" w:rsidR="001E697A" w:rsidRDefault="001E697A" w:rsidP="001E697A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244B1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1F9EB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D6803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557C2B68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A1956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AC8F1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B9114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989B5" w14:textId="77777777" w:rsidR="001E697A" w:rsidRPr="00E5716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48546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F516B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peste sch. nr.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120</w:t>
            </w:r>
            <w:r w:rsidRPr="00DF516B">
              <w:rPr>
                <w:b/>
                <w:bCs/>
                <w:i/>
                <w:iCs/>
                <w:sz w:val="20"/>
                <w:lang w:val="ro-RO"/>
              </w:rPr>
              <w:t xml:space="preserve">, </w:t>
            </w:r>
          </w:p>
          <w:p w14:paraId="19E9A1D4" w14:textId="77777777" w:rsidR="001E697A" w:rsidRPr="00DF516B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F516B">
              <w:rPr>
                <w:b/>
                <w:bCs/>
                <w:i/>
                <w:iCs/>
                <w:sz w:val="20"/>
                <w:lang w:val="ro-RO"/>
              </w:rPr>
              <w:t>liniile 0D și 1D.</w:t>
            </w:r>
          </w:p>
          <w:p w14:paraId="32F20A3F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DF516B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3D2ED7D1" w14:textId="77777777">
        <w:trPr>
          <w:cantSplit/>
          <w:trHeight w:val="67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EE684" w14:textId="77777777" w:rsidR="001E697A" w:rsidRDefault="001E697A" w:rsidP="001E697A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E3F3B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C75C6" w14:textId="77777777" w:rsidR="001E697A" w:rsidRPr="00E5716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F27BC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5CD44C69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42E50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1888F" w14:textId="77777777" w:rsidR="001E697A" w:rsidRPr="00E5716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09317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7BB96" w14:textId="77777777" w:rsidR="001E697A" w:rsidRPr="00E5716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4485A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1287CE4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94BE249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1D, 11 şi 12 </w:t>
            </w:r>
          </w:p>
          <w:p w14:paraId="4F34F1D8" w14:textId="77777777" w:rsidR="001E697A" w:rsidRPr="009D322E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din </w:t>
            </w:r>
            <w:r w:rsidRPr="009D322E">
              <w:rPr>
                <w:b/>
                <w:bCs/>
                <w:i/>
                <w:iCs/>
                <w:sz w:val="20"/>
                <w:lang w:val="ro-RO"/>
              </w:rPr>
              <w:t xml:space="preserve">st. </w:t>
            </w:r>
            <w:r w:rsidRPr="009D322E">
              <w:rPr>
                <w:b/>
                <w:bCs/>
                <w:i/>
                <w:sz w:val="20"/>
                <w:lang w:val="ro-RO"/>
              </w:rPr>
              <w:t>Barboşi Triaj Gr. B.</w:t>
            </w:r>
          </w:p>
        </w:tc>
      </w:tr>
      <w:tr w:rsidR="001E697A" w14:paraId="0F4DE65E" w14:textId="77777777">
        <w:trPr>
          <w:cantSplit/>
          <w:trHeight w:val="67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A396D" w14:textId="77777777" w:rsidR="001E697A" w:rsidRDefault="001E697A" w:rsidP="001E697A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9F5E6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B303B" w14:textId="77777777" w:rsidR="001E697A" w:rsidRPr="00E5716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5F957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5FEB3108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4E31C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56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995E6" w14:textId="77777777" w:rsidR="001E697A" w:rsidRPr="00E5716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5716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83B2D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2DDAC" w14:textId="77777777" w:rsidR="001E697A" w:rsidRPr="00E5716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F15C1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8427A23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9544F35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45 - 49 şi </w:t>
            </w:r>
          </w:p>
          <w:p w14:paraId="526F6A76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Revizia Vagoane </w:t>
            </w:r>
          </w:p>
          <w:p w14:paraId="17541247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Barboşi Triaj.</w:t>
            </w:r>
          </w:p>
        </w:tc>
      </w:tr>
      <w:tr w:rsidR="001E697A" w14:paraId="13D3B1D6" w14:textId="77777777">
        <w:trPr>
          <w:cantSplit/>
          <w:trHeight w:val="37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B5CF2" w14:textId="77777777" w:rsidR="001E697A" w:rsidRDefault="001E697A" w:rsidP="001E697A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97D9E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4D7BC" w14:textId="77777777" w:rsidR="001E697A" w:rsidRPr="00E5716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5301E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16F3F386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222A3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7A194" w14:textId="77777777" w:rsidR="001E697A" w:rsidRPr="00E5716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5716F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E86DA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83C19" w14:textId="77777777" w:rsidR="001E697A" w:rsidRPr="00E5716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6824C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B0150C8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C850B2E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45 - 49 şi </w:t>
            </w:r>
          </w:p>
          <w:p w14:paraId="170ACDBD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Revizia Vagoane </w:t>
            </w:r>
          </w:p>
          <w:p w14:paraId="1483800A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Barboşi Triaj.</w:t>
            </w:r>
          </w:p>
        </w:tc>
      </w:tr>
      <w:tr w:rsidR="001E697A" w14:paraId="54A696D3" w14:textId="77777777">
        <w:trPr>
          <w:cantSplit/>
          <w:trHeight w:val="165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A2D0B" w14:textId="77777777" w:rsidR="001E697A" w:rsidRDefault="001E697A" w:rsidP="001E697A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ED1B8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047B3" w14:textId="77777777" w:rsidR="001E697A" w:rsidRPr="00E5716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B7F49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3A1EE485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1835B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 xml:space="preserve">peste sch.   22, 24 </w:t>
            </w:r>
          </w:p>
          <w:p w14:paraId="5C890702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 xml:space="preserve">şi </w:t>
            </w:r>
          </w:p>
          <w:p w14:paraId="0FDEC679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 xml:space="preserve">T.D.J. </w:t>
            </w:r>
          </w:p>
          <w:p w14:paraId="7070D543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 xml:space="preserve">30 / 34 </w:t>
            </w:r>
          </w:p>
          <w:p w14:paraId="33B26C38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 xml:space="preserve">şi </w:t>
            </w:r>
          </w:p>
          <w:p w14:paraId="5EEE6401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32 /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F5506" w14:textId="77777777" w:rsidR="001E697A" w:rsidRPr="00E5716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5716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DBF25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A9A94" w14:textId="77777777" w:rsidR="001E697A" w:rsidRPr="00E5716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8D2B8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4D8BB1B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98EC19D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1D – 49.</w:t>
            </w:r>
          </w:p>
        </w:tc>
      </w:tr>
      <w:tr w:rsidR="001E697A" w14:paraId="442D04D2" w14:textId="77777777">
        <w:trPr>
          <w:cantSplit/>
          <w:trHeight w:val="98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500FC" w14:textId="77777777" w:rsidR="001E697A" w:rsidRDefault="001E697A" w:rsidP="001E697A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37F56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90480" w14:textId="77777777" w:rsidR="001E697A" w:rsidRPr="00E5716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E5887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1B36E519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FB073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0E061" w14:textId="77777777" w:rsidR="001E697A" w:rsidRPr="00E5716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5716F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CB058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60844" w14:textId="77777777" w:rsidR="001E697A" w:rsidRPr="00E5716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812E9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C0A5861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3ED2BBA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41 - 49, </w:t>
            </w:r>
          </w:p>
          <w:p w14:paraId="3CB331AC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Revizia Vagoane </w:t>
            </w:r>
          </w:p>
          <w:p w14:paraId="418568AE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Barboşi Triaj</w:t>
            </w:r>
          </w:p>
          <w:p w14:paraId="360DA2D8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şi la liniile de spălare.</w:t>
            </w:r>
          </w:p>
        </w:tc>
      </w:tr>
      <w:tr w:rsidR="001E697A" w14:paraId="14FF698B" w14:textId="77777777">
        <w:trPr>
          <w:cantSplit/>
          <w:trHeight w:val="31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EC9A7" w14:textId="77777777" w:rsidR="001E697A" w:rsidRDefault="001E697A" w:rsidP="001E697A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ACB95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0EAA5" w14:textId="77777777" w:rsidR="001E697A" w:rsidRPr="00E5716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69BC7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2D52E0FC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DE628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61C378BA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B5C80" w14:textId="77777777" w:rsidR="001E697A" w:rsidRPr="00E5716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5716F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867AE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E3522" w14:textId="77777777" w:rsidR="001E697A" w:rsidRPr="00E5716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938A9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BDF8708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94C1D5E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45 - 49 </w:t>
            </w:r>
          </w:p>
          <w:p w14:paraId="680F625B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şi Revizia de vagoane </w:t>
            </w:r>
          </w:p>
          <w:p w14:paraId="313D3AA4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Barboşi Triaj.</w:t>
            </w:r>
          </w:p>
        </w:tc>
      </w:tr>
      <w:tr w:rsidR="001E697A" w14:paraId="43B80CC9" w14:textId="77777777">
        <w:trPr>
          <w:cantSplit/>
          <w:trHeight w:val="87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0A34F" w14:textId="77777777" w:rsidR="001E697A" w:rsidRDefault="001E697A" w:rsidP="001E697A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5CED0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BD57C" w14:textId="77777777" w:rsidR="001E697A" w:rsidRPr="00E5716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9BA4F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208D2E63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93C97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25D668A4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2D7911C1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8 şi 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AD91B" w14:textId="77777777" w:rsidR="001E697A" w:rsidRPr="00E5716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5716F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798ED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2BE2C" w14:textId="77777777" w:rsidR="001E697A" w:rsidRPr="00E5716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6846A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5629599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211E62C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31 – 49.</w:t>
            </w:r>
          </w:p>
        </w:tc>
      </w:tr>
      <w:tr w:rsidR="001E697A" w14:paraId="346627AA" w14:textId="77777777">
        <w:trPr>
          <w:cantSplit/>
          <w:trHeight w:val="40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F5CF4" w14:textId="77777777" w:rsidR="001E697A" w:rsidRDefault="001E697A" w:rsidP="001E697A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DBFA0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D45CC" w14:textId="77777777" w:rsidR="001E697A" w:rsidRPr="00E5716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B99CC" w14:textId="77777777" w:rsidR="001E697A" w:rsidRDefault="001E697A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1017F629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B4E94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1E12226A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 / 40A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EFB27" w14:textId="77777777" w:rsidR="001E697A" w:rsidRPr="00E5716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5716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5CBF5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E1FBE" w14:textId="77777777" w:rsidR="001E697A" w:rsidRPr="00E5716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4762A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</w:tc>
      </w:tr>
      <w:tr w:rsidR="001E697A" w14:paraId="214764B8" w14:textId="77777777">
        <w:trPr>
          <w:cantSplit/>
          <w:trHeight w:val="40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C68A4" w14:textId="77777777" w:rsidR="001E697A" w:rsidRDefault="001E697A" w:rsidP="001E697A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74B25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AB60B" w14:textId="77777777" w:rsidR="001E697A" w:rsidRPr="00E5716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6712D" w14:textId="77777777" w:rsidR="001E697A" w:rsidRDefault="001E697A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4100B97E" w14:textId="77777777" w:rsidR="001E697A" w:rsidRDefault="001E697A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8F110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44A4C7EE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6DC7E" w14:textId="77777777" w:rsidR="001E697A" w:rsidRPr="00E5716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577E2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4F617" w14:textId="77777777" w:rsidR="001E697A" w:rsidRPr="00E5716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19F41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2EC1BA05" w14:textId="77777777">
        <w:trPr>
          <w:cantSplit/>
          <w:trHeight w:val="40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FB418" w14:textId="77777777" w:rsidR="001E697A" w:rsidRDefault="001E697A" w:rsidP="001E697A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CE0F8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F8BA4" w14:textId="77777777" w:rsidR="001E697A" w:rsidRPr="00E5716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D14F3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4069B094" w14:textId="77777777" w:rsidR="001E697A" w:rsidRDefault="001E697A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7F2CF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131ACF43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 /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DEB93" w14:textId="77777777" w:rsidR="001E697A" w:rsidRPr="008A45A5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31CA7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EF9A0" w14:textId="77777777" w:rsidR="001E697A" w:rsidRPr="00E5716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B497D" w14:textId="77777777" w:rsidR="001E697A" w:rsidRPr="00337FC9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37FC9"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60BF1C7F" w14:textId="77777777" w:rsidR="001E697A" w:rsidRPr="00337FC9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37FC9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EB5170B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37FC9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4</w:t>
            </w:r>
            <w:r w:rsidRPr="00337FC9">
              <w:rPr>
                <w:b/>
                <w:bCs/>
                <w:i/>
                <w:iCs/>
                <w:sz w:val="20"/>
                <w:lang w:val="ro-RO"/>
              </w:rPr>
              <w:t xml:space="preserve"> - 8 </w:t>
            </w:r>
          </w:p>
          <w:p w14:paraId="2441D1D9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primiri - expedieri </w:t>
            </w:r>
          </w:p>
          <w:p w14:paraId="0C1C24F0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37FC9">
              <w:rPr>
                <w:b/>
                <w:bCs/>
                <w:i/>
                <w:iCs/>
                <w:sz w:val="20"/>
                <w:lang w:val="ro-RO"/>
              </w:rPr>
              <w:t>s</w:t>
            </w:r>
            <w:r w:rsidRPr="00337FC9">
              <w:rPr>
                <w:b/>
                <w:bCs/>
                <w:i/>
                <w:sz w:val="20"/>
                <w:lang w:val="ro-RO"/>
              </w:rPr>
              <w:t>t. Barboşi Călători Cap Y</w:t>
            </w:r>
            <w:r w:rsidRPr="00337FC9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1E697A" w14:paraId="1CC462E0" w14:textId="77777777">
        <w:trPr>
          <w:cantSplit/>
          <w:trHeight w:val="40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A1972" w14:textId="77777777" w:rsidR="001E697A" w:rsidRDefault="001E697A" w:rsidP="001E697A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F1D20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0+460</w:t>
            </w:r>
          </w:p>
          <w:p w14:paraId="6E8D5859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1+965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334C2" w14:textId="77777777" w:rsidR="001E697A" w:rsidRPr="00E5716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BDC02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Barboşi Călători -</w:t>
            </w:r>
          </w:p>
          <w:p w14:paraId="3B83F0EC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Barboși Triaj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E706A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B74D0" w14:textId="77777777" w:rsidR="001E697A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D3563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61165" w14:textId="77777777" w:rsidR="001E697A" w:rsidRPr="00E5716F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64866" w14:textId="77777777" w:rsidR="001E697A" w:rsidRPr="00337FC9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3511DB7B" w14:textId="77777777" w:rsidR="001E697A" w:rsidRDefault="001E697A" w:rsidP="00E44A86">
      <w:pPr>
        <w:spacing w:before="40" w:after="40" w:line="276" w:lineRule="auto"/>
        <w:ind w:right="57"/>
        <w:rPr>
          <w:sz w:val="20"/>
          <w:lang w:val="ro-RO"/>
        </w:rPr>
      </w:pPr>
    </w:p>
    <w:p w14:paraId="204D03C1" w14:textId="77777777" w:rsidR="001E697A" w:rsidRDefault="001E697A" w:rsidP="002F0159">
      <w:pPr>
        <w:pStyle w:val="Heading1"/>
        <w:spacing w:line="276" w:lineRule="auto"/>
      </w:pPr>
      <w:r>
        <w:t>LINIA 708 H</w:t>
      </w:r>
    </w:p>
    <w:p w14:paraId="4595D47C" w14:textId="77777777" w:rsidR="001E697A" w:rsidRDefault="001E697A" w:rsidP="002F0159">
      <w:pPr>
        <w:pStyle w:val="Heading1"/>
        <w:spacing w:line="276" w:lineRule="auto"/>
        <w:rPr>
          <w:b w:val="0"/>
          <w:bCs w:val="0"/>
          <w:sz w:val="8"/>
        </w:rPr>
      </w:pPr>
      <w:r>
        <w:rPr>
          <w:caps/>
        </w:rPr>
        <w:t>RAMIFICAŢIE BARBOŞI  PORT - BARBOŞI PORT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1E697A" w14:paraId="264E68C9" w14:textId="77777777">
        <w:trPr>
          <w:cantSplit/>
          <w:trHeight w:val="9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57CEE" w14:textId="77777777" w:rsidR="001E697A" w:rsidRDefault="001E697A" w:rsidP="001E697A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66ECF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5F25C574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4CD34" w14:textId="77777777" w:rsidR="001E697A" w:rsidRPr="00B724A5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12A79" w14:textId="77777777" w:rsidR="001E697A" w:rsidRDefault="001E697A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Ramificaţie Barboşi Port -</w:t>
            </w:r>
          </w:p>
          <w:p w14:paraId="21970A9F" w14:textId="77777777" w:rsidR="001E697A" w:rsidRDefault="001E697A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Barboşi Port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F451D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B2AB9" w14:textId="77777777" w:rsidR="001E697A" w:rsidRPr="00B724A5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2D618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C3D38" w14:textId="77777777" w:rsidR="001E697A" w:rsidRPr="00DA56C3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579C4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206D27C0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De la vârful sch. nr. 3R Ramificație Barboși Port</w:t>
            </w:r>
          </w:p>
          <w:p w14:paraId="169AB889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 xml:space="preserve">la vârful sch. nr. 1 </w:t>
            </w:r>
          </w:p>
          <w:p w14:paraId="48A613B2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st. Barboș Port.</w:t>
            </w:r>
          </w:p>
        </w:tc>
      </w:tr>
      <w:tr w:rsidR="001E697A" w14:paraId="1CEBB2A6" w14:textId="77777777">
        <w:trPr>
          <w:cantSplit/>
          <w:trHeight w:val="580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6A7AF" w14:textId="77777777" w:rsidR="001E697A" w:rsidRDefault="001E697A" w:rsidP="001E697A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BB50C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D6A58" w14:textId="77777777" w:rsidR="001E697A" w:rsidRPr="00B724A5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59BC4" w14:textId="77777777" w:rsidR="001E697A" w:rsidRDefault="001E697A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Port</w:t>
            </w:r>
          </w:p>
          <w:p w14:paraId="49E59A53" w14:textId="77777777" w:rsidR="001E697A" w:rsidRDefault="001E697A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E401E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1, </w:t>
            </w:r>
          </w:p>
          <w:p w14:paraId="22CE69D6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2,  3,  </w:t>
            </w:r>
          </w:p>
          <w:p w14:paraId="63BEED4A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5, 13,  15, 17,  19, 4,  </w:t>
            </w:r>
          </w:p>
          <w:p w14:paraId="2EA212B7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6,</w:t>
            </w:r>
          </w:p>
          <w:p w14:paraId="1AB4C05D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23446702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9 / 11, </w:t>
            </w:r>
          </w:p>
          <w:p w14:paraId="12308C8C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/ 10, peste diag.</w:t>
            </w:r>
          </w:p>
          <w:p w14:paraId="6B8CA203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2 - 4, </w:t>
            </w:r>
          </w:p>
          <w:p w14:paraId="0D302E0D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4 - 6, </w:t>
            </w:r>
          </w:p>
          <w:p w14:paraId="0C635E00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4 - 10, </w:t>
            </w:r>
          </w:p>
          <w:p w14:paraId="5B19DF18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1 - 3, </w:t>
            </w:r>
          </w:p>
          <w:p w14:paraId="0A90854C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3 - 9,</w:t>
            </w:r>
          </w:p>
          <w:p w14:paraId="65566576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11 - 15,</w:t>
            </w:r>
          </w:p>
          <w:p w14:paraId="3E7F4A31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5 - 13, </w:t>
            </w:r>
          </w:p>
          <w:p w14:paraId="344E09FA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5 - 9, </w:t>
            </w:r>
          </w:p>
          <w:p w14:paraId="30E17CEF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3 - 13,</w:t>
            </w:r>
          </w:p>
          <w:p w14:paraId="5582B0BE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11 - 17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353A6" w14:textId="77777777" w:rsidR="001E697A" w:rsidRPr="00B724A5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B724A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CCCFE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0DCE7" w14:textId="77777777" w:rsidR="001E697A" w:rsidRPr="00DA56C3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75F57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7F8142C6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1 - 5.</w:t>
            </w:r>
          </w:p>
        </w:tc>
      </w:tr>
      <w:tr w:rsidR="001E697A" w14:paraId="2B76FD2B" w14:textId="77777777">
        <w:trPr>
          <w:cantSplit/>
          <w:trHeight w:val="5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14294" w14:textId="77777777" w:rsidR="001E697A" w:rsidRDefault="001E697A" w:rsidP="001E697A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3EB0E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D2FE9" w14:textId="77777777" w:rsidR="001E697A" w:rsidRPr="00B724A5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3BD7B" w14:textId="77777777" w:rsidR="001E697A" w:rsidRDefault="001E697A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Port</w:t>
            </w:r>
          </w:p>
          <w:p w14:paraId="06990E99" w14:textId="77777777" w:rsidR="001E697A" w:rsidRDefault="001E697A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1C140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F7A88" w14:textId="77777777" w:rsidR="001E697A" w:rsidRPr="00B724A5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C9BC8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12279" w14:textId="77777777" w:rsidR="001E697A" w:rsidRPr="00DA56C3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43521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  <w:tr w:rsidR="001E697A" w14:paraId="189D9A55" w14:textId="77777777">
        <w:trPr>
          <w:cantSplit/>
          <w:trHeight w:val="5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B2DB8" w14:textId="77777777" w:rsidR="001E697A" w:rsidRDefault="001E697A" w:rsidP="001E697A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5B02F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4A15E" w14:textId="77777777" w:rsidR="001E697A" w:rsidRPr="00B724A5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F3FA7" w14:textId="77777777" w:rsidR="001E697A" w:rsidRDefault="001E697A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Port</w:t>
            </w:r>
          </w:p>
          <w:p w14:paraId="7899E5D3" w14:textId="77777777" w:rsidR="001E697A" w:rsidRDefault="001E697A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2, 3, 4 şi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2BFAC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FF23D" w14:textId="77777777" w:rsidR="001E697A" w:rsidRPr="00B724A5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B724A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CF650" w14:textId="77777777" w:rsidR="001E697A" w:rsidRDefault="001E6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220F9" w14:textId="77777777" w:rsidR="001E697A" w:rsidRPr="00DA56C3" w:rsidRDefault="001E697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7B5FD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</w:tbl>
    <w:p w14:paraId="7136662C" w14:textId="77777777" w:rsidR="001E697A" w:rsidRPr="00C67EA9" w:rsidRDefault="001E697A" w:rsidP="002F0159">
      <w:pPr>
        <w:spacing w:before="40" w:after="40" w:line="276" w:lineRule="auto"/>
        <w:ind w:right="57"/>
        <w:rPr>
          <w:b/>
          <w:bCs/>
          <w:sz w:val="20"/>
          <w:lang w:val="ro-RO"/>
        </w:rPr>
      </w:pPr>
    </w:p>
    <w:p w14:paraId="56A09FD4" w14:textId="77777777" w:rsidR="001E697A" w:rsidRDefault="001E697A" w:rsidP="00F0370D">
      <w:pPr>
        <w:pStyle w:val="Heading1"/>
        <w:spacing w:line="360" w:lineRule="auto"/>
      </w:pPr>
      <w:r>
        <w:t>LINIA 800</w:t>
      </w:r>
    </w:p>
    <w:p w14:paraId="6B207675" w14:textId="77777777" w:rsidR="001E697A" w:rsidRDefault="001E697A" w:rsidP="00FF431F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CONSTANŢA</w:t>
      </w:r>
    </w:p>
    <w:tbl>
      <w:tblPr>
        <w:tblW w:w="10206" w:type="dxa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1E697A" w14:paraId="0E736FBB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6D5CAA" w14:textId="77777777" w:rsidR="001E697A" w:rsidRDefault="001E697A" w:rsidP="001E697A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88D0D5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C04483" w14:textId="77777777" w:rsidR="001E697A" w:rsidRPr="001161E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1113DB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3933903A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30C87B" w14:textId="77777777" w:rsidR="001E697A" w:rsidRDefault="001E697A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87CE22" w14:textId="77777777" w:rsidR="001E697A" w:rsidRPr="001161E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FBB1B6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DD7845" w14:textId="77777777" w:rsidR="001E697A" w:rsidRPr="008D08DE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5BD125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0D33F15A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921300" w14:textId="77777777" w:rsidR="001E697A" w:rsidRDefault="001E697A" w:rsidP="001E697A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EFDE6F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3536D7" w14:textId="77777777" w:rsidR="001E697A" w:rsidRPr="001161E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85D33D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25058BD3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D1EE20" w14:textId="77777777" w:rsidR="001E697A" w:rsidRDefault="001E697A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A91E9C" w14:textId="77777777" w:rsidR="001E697A" w:rsidRPr="001161E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083079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3857B8" w14:textId="77777777" w:rsidR="001E697A" w:rsidRPr="008D08DE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89E570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11CEB0E5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BEC03F" w14:textId="77777777" w:rsidR="001E697A" w:rsidRDefault="001E697A" w:rsidP="001E697A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E1ED5A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5B85F0" w14:textId="77777777" w:rsidR="001E697A" w:rsidRPr="001161E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2E25C5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416BF1C0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261DE7" w14:textId="77777777" w:rsidR="001E697A" w:rsidRDefault="001E697A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5607E1" w14:textId="77777777" w:rsidR="001E697A" w:rsidRPr="001161E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78F7DD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C9AACF" w14:textId="77777777" w:rsidR="001E697A" w:rsidRPr="008D08DE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AAA9A9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53B5F95" w14:textId="77777777" w:rsidR="001E697A" w:rsidRDefault="001E697A" w:rsidP="00897192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Cu acces la liniile 11 şi 12.</w:t>
            </w:r>
          </w:p>
        </w:tc>
      </w:tr>
      <w:tr w:rsidR="001E697A" w:rsidRPr="00A8307A" w14:paraId="1882E26D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650BE5" w14:textId="77777777" w:rsidR="001E697A" w:rsidRPr="00A75A00" w:rsidRDefault="001E697A" w:rsidP="001E697A">
            <w:pPr>
              <w:numPr>
                <w:ilvl w:val="0"/>
                <w:numId w:val="26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862DB3" w14:textId="77777777" w:rsidR="001E697A" w:rsidRPr="00A830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94203E" w14:textId="77777777" w:rsidR="001E697A" w:rsidRPr="00A8307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A5B9CD" w14:textId="77777777" w:rsidR="001E697A" w:rsidRPr="00A830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Racordare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D5A7B2" w14:textId="77777777" w:rsidR="001E697A" w:rsidRDefault="001E697A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6E8F104F" w14:textId="77777777" w:rsidR="001E697A" w:rsidRDefault="001E697A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23 - 27 </w:t>
            </w:r>
          </w:p>
          <w:p w14:paraId="01718CD5" w14:textId="77777777" w:rsidR="001E697A" w:rsidRDefault="001E697A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7C346AAB" w14:textId="77777777" w:rsidR="001E697A" w:rsidRDefault="001E697A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25 - 29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ED112C" w14:textId="77777777" w:rsidR="001E697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B864FA" w14:textId="77777777" w:rsidR="001E697A" w:rsidRPr="00A830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06BA2C" w14:textId="77777777" w:rsidR="001E697A" w:rsidRPr="00A8307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20CB07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919A95A" w14:textId="77777777" w:rsidR="001E697A" w:rsidRPr="00A830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treceri în abatere la București Triaj.</w:t>
            </w:r>
          </w:p>
        </w:tc>
      </w:tr>
      <w:tr w:rsidR="001E697A" w14:paraId="2DBF259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52552" w14:textId="77777777" w:rsidR="001E697A" w:rsidRDefault="001E697A" w:rsidP="001E697A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59DB2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F8684" w14:textId="77777777" w:rsidR="001E697A" w:rsidRPr="001161E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8290E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Băneasa</w:t>
            </w:r>
          </w:p>
          <w:p w14:paraId="178BD348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5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538C9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toată</w:t>
            </w:r>
          </w:p>
          <w:p w14:paraId="16D069BD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52EA8" w14:textId="77777777" w:rsidR="001E697A" w:rsidRPr="001161E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BC94F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6B337" w14:textId="77777777" w:rsidR="001E697A" w:rsidRPr="008D08DE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624D0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2E173AF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2E103" w14:textId="77777777" w:rsidR="001E697A" w:rsidRDefault="001E697A" w:rsidP="001E697A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EF5ED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D43A9" w14:textId="77777777" w:rsidR="001E697A" w:rsidRPr="001161E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99DF0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Băneasa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CB71D" w14:textId="77777777" w:rsidR="001E697A" w:rsidRDefault="001E697A" w:rsidP="0070462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0CD98C7C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27/29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F2653" w14:textId="77777777" w:rsidR="001E697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DF73F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31575" w14:textId="77777777" w:rsidR="001E697A" w:rsidRPr="008D08DE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B2716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70D41B67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D72D0" w14:textId="77777777" w:rsidR="001E697A" w:rsidRDefault="001E697A" w:rsidP="001E697A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A7D09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BBC8D" w14:textId="77777777" w:rsidR="001E697A" w:rsidRPr="001161E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D57D9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Băneasa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FE585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4CFF1" w14:textId="77777777" w:rsidR="001E697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A4C55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F356B" w14:textId="77777777" w:rsidR="001E697A" w:rsidRPr="008D08DE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109DD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5335F02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C407F" w14:textId="77777777" w:rsidR="001E697A" w:rsidRDefault="001E697A" w:rsidP="001E697A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30834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E71FA" w14:textId="77777777" w:rsidR="001E697A" w:rsidRPr="001161E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781C7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 peste sch. 33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A7B59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AC6D3" w14:textId="77777777" w:rsidR="001E697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A36B1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15+950</w:t>
            </w:r>
          </w:p>
          <w:p w14:paraId="4320D3F5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0258F" w14:textId="77777777" w:rsidR="001E697A" w:rsidRPr="008D08DE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DCAB2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606AA2D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AA158" w14:textId="77777777" w:rsidR="001E697A" w:rsidRDefault="001E697A" w:rsidP="001E697A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C8801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A82CE" w14:textId="77777777" w:rsidR="001E697A" w:rsidRPr="001161E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8D6A7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F98E4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91C99" w14:textId="77777777" w:rsidR="001E697A" w:rsidRPr="001161E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AF526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B64EE" w14:textId="77777777" w:rsidR="001E697A" w:rsidRPr="008D08DE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BEC28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B7F9160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7F8D75B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şi 5.</w:t>
            </w:r>
          </w:p>
        </w:tc>
      </w:tr>
      <w:tr w:rsidR="001E697A" w14:paraId="2FA82E4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5D158" w14:textId="77777777" w:rsidR="001E697A" w:rsidRDefault="001E697A" w:rsidP="001E697A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D027E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5A0C5" w14:textId="77777777" w:rsidR="001E697A" w:rsidRPr="001161E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58F4B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6EF09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D0E5B" w14:textId="77777777" w:rsidR="001E697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C7A9F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8FD20" w14:textId="77777777" w:rsidR="001E697A" w:rsidRPr="008D08DE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3ACE3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70C4865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D4232EB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şi 5.</w:t>
            </w:r>
          </w:p>
        </w:tc>
      </w:tr>
      <w:tr w:rsidR="001E697A" w14:paraId="4CAE298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30EA9" w14:textId="77777777" w:rsidR="001E697A" w:rsidRDefault="001E697A" w:rsidP="001E697A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65930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86093" w14:textId="77777777" w:rsidR="001E697A" w:rsidRPr="001161E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DD4F2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F3730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4D5CD" w14:textId="77777777" w:rsidR="001E697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AD724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C465D" w14:textId="77777777" w:rsidR="001E697A" w:rsidRPr="008D08DE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41FCD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D34AFEC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94DE745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5.</w:t>
            </w:r>
          </w:p>
        </w:tc>
      </w:tr>
      <w:tr w:rsidR="001E697A" w14:paraId="31E3F77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C8D6A" w14:textId="77777777" w:rsidR="001E697A" w:rsidRDefault="001E697A" w:rsidP="001E697A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A0621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A0C0A" w14:textId="77777777" w:rsidR="001E697A" w:rsidRPr="001161E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C8C43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Pasărea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DBBC3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8DE02" w14:textId="77777777" w:rsidR="001E697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9FF71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970B0" w14:textId="77777777" w:rsidR="001E697A" w:rsidRPr="008D08DE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4D339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9580FE5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2668409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4.</w:t>
            </w:r>
          </w:p>
        </w:tc>
      </w:tr>
      <w:tr w:rsidR="001E697A" w14:paraId="4412C1C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9011A" w14:textId="77777777" w:rsidR="001E697A" w:rsidRDefault="001E697A" w:rsidP="001E697A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BF266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F167B" w14:textId="77777777" w:rsidR="001E697A" w:rsidRPr="001161E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E6E4E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Brănești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AAFD4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37C83DD8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95B8B" w14:textId="77777777" w:rsidR="001E697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98F54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C6D52" w14:textId="77777777" w:rsidR="001E697A" w:rsidRPr="008D08DE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ABA89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697A" w14:paraId="041565E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0EF59" w14:textId="77777777" w:rsidR="001E697A" w:rsidRDefault="001E697A" w:rsidP="001E697A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AED12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107+900</w:t>
            </w:r>
          </w:p>
          <w:p w14:paraId="013586D0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180AC" w14:textId="77777777" w:rsidR="001E697A" w:rsidRPr="001161E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23FA4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Ciulniţa – Dragoș Vodă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07761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0A75F" w14:textId="77777777" w:rsidR="001E697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1A6E7" w14:textId="77777777" w:rsidR="001E697A" w:rsidRDefault="001E697A" w:rsidP="00B2248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107+900</w:t>
            </w:r>
          </w:p>
          <w:p w14:paraId="5C3CB905" w14:textId="77777777" w:rsidR="001E697A" w:rsidRDefault="001E697A" w:rsidP="00B2248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2CB23" w14:textId="77777777" w:rsidR="001E697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7BAC8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1E697A" w14:paraId="17C8FDD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1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3CB5A" w14:textId="77777777" w:rsidR="001E697A" w:rsidRDefault="001E697A" w:rsidP="001E697A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D1382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25DEF" w14:textId="77777777" w:rsidR="001E697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A6F78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Ciulniţa -</w:t>
            </w:r>
          </w:p>
          <w:p w14:paraId="47E319AC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Perișoru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CB579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AC290" w14:textId="77777777" w:rsidR="001E697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705D3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109+800</w:t>
            </w:r>
          </w:p>
          <w:p w14:paraId="49A73EB4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111+730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D4B12" w14:textId="77777777" w:rsidR="001E697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140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5B68C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1E697A" w14:paraId="6EC24C1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8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FDB6F" w14:textId="77777777" w:rsidR="001E697A" w:rsidRDefault="001E697A" w:rsidP="001E697A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1E421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97F4F" w14:textId="77777777" w:rsidR="001E697A" w:rsidRPr="001161E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5D1D1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Ciulniţa</w:t>
            </w:r>
          </w:p>
          <w:p w14:paraId="00CF09C9" w14:textId="77777777" w:rsidR="001E697A" w:rsidRPr="008B2519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6, 7, 8 şi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702BE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4F0F8A3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F3A61" w14:textId="77777777" w:rsidR="001E697A" w:rsidRPr="001161E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F5D10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20B63" w14:textId="77777777" w:rsidR="001E697A" w:rsidRPr="008D08DE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BAB95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</w:tc>
      </w:tr>
      <w:tr w:rsidR="001E697A" w14:paraId="1FFEABE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D1952" w14:textId="77777777" w:rsidR="001E697A" w:rsidRDefault="001E697A" w:rsidP="001E697A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11D0E" w14:textId="77777777" w:rsidR="001E697A" w:rsidRDefault="001E697A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479C1" w14:textId="77777777" w:rsidR="001E697A" w:rsidRPr="001161EA" w:rsidRDefault="001E697A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FA886" w14:textId="77777777" w:rsidR="001E697A" w:rsidRDefault="001E697A" w:rsidP="00897192">
            <w:pPr>
              <w:spacing w:line="276" w:lineRule="auto"/>
              <w:ind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 St. Feteşti</w:t>
            </w:r>
          </w:p>
          <w:p w14:paraId="0220D421" w14:textId="77777777" w:rsidR="001E697A" w:rsidRDefault="001E697A" w:rsidP="00897192">
            <w:pPr>
              <w:spacing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6B959" w14:textId="77777777" w:rsidR="001E697A" w:rsidRDefault="001E697A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 </w:t>
            </w:r>
          </w:p>
          <w:p w14:paraId="25B1707D" w14:textId="77777777" w:rsidR="001E697A" w:rsidRDefault="001E697A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53E22" w14:textId="77777777" w:rsidR="001E697A" w:rsidRPr="001161EA" w:rsidRDefault="001E697A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D6635" w14:textId="77777777" w:rsidR="001E697A" w:rsidRDefault="001E697A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6E083" w14:textId="77777777" w:rsidR="001E697A" w:rsidRPr="008D08DE" w:rsidRDefault="001E697A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FD295" w14:textId="77777777" w:rsidR="001E697A" w:rsidRDefault="001E697A" w:rsidP="00897192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UNIFERTRANS și la liniile 2, 3, 7 - 12. </w:t>
            </w:r>
          </w:p>
        </w:tc>
      </w:tr>
      <w:tr w:rsidR="001E697A" w14:paraId="38E752E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41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53D26" w14:textId="77777777" w:rsidR="001E697A" w:rsidRDefault="001E697A" w:rsidP="001E697A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77CD3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C6FF6" w14:textId="77777777" w:rsidR="001E697A" w:rsidRPr="001161E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00AE1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Feteşti</w:t>
            </w:r>
          </w:p>
          <w:p w14:paraId="5B6E43C3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A6A81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4A875" w14:textId="77777777" w:rsidR="001E697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F8949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2AE3A" w14:textId="77777777" w:rsidR="001E697A" w:rsidRPr="008D08DE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2D8E3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3236AB5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8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565D4" w14:textId="77777777" w:rsidR="001E697A" w:rsidRDefault="001E697A" w:rsidP="001E697A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04909" w14:textId="77777777" w:rsidR="001E697A" w:rsidRDefault="001E697A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EC1FF" w14:textId="77777777" w:rsidR="001E697A" w:rsidRPr="001161EA" w:rsidRDefault="001E697A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54AC6" w14:textId="77777777" w:rsidR="001E697A" w:rsidRDefault="001E697A" w:rsidP="003E7F1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Saligny Cap 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2606D" w14:textId="77777777" w:rsidR="001E697A" w:rsidRDefault="001E697A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A0EEA" w14:textId="77777777" w:rsidR="001E697A" w:rsidRPr="001161EA" w:rsidRDefault="001E697A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AEE43" w14:textId="77777777" w:rsidR="001E697A" w:rsidRDefault="001E697A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37694" w14:textId="77777777" w:rsidR="001E697A" w:rsidRDefault="001E697A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8D75E" w14:textId="77777777" w:rsidR="001E697A" w:rsidRDefault="001E697A" w:rsidP="003E7F1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Fără inductori.</w:t>
            </w:r>
          </w:p>
          <w:p w14:paraId="66BB158D" w14:textId="77777777" w:rsidR="001E697A" w:rsidRDefault="001E697A" w:rsidP="003E7F1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și 6 St. Saligny.</w:t>
            </w:r>
          </w:p>
        </w:tc>
      </w:tr>
      <w:tr w:rsidR="001E697A" w14:paraId="60BD11E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84919" w14:textId="77777777" w:rsidR="001E697A" w:rsidRDefault="001E697A" w:rsidP="001E697A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94722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AB159" w14:textId="77777777" w:rsidR="001E697A" w:rsidRPr="001161EA" w:rsidRDefault="001E697A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2A6E7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Medgidia</w:t>
            </w:r>
          </w:p>
          <w:p w14:paraId="3729EA9F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0, Grupa B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AB585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41B28E67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vârf sch. 94 până la vârf </w:t>
            </w:r>
          </w:p>
          <w:p w14:paraId="7A0DCC26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DB99F" w14:textId="77777777" w:rsidR="001E697A" w:rsidRPr="001161E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717A6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32421" w14:textId="77777777" w:rsidR="001E697A" w:rsidRPr="001161EA" w:rsidRDefault="001E697A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DE452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1E697A" w14:paraId="79DEB0F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3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59FC4" w14:textId="77777777" w:rsidR="001E697A" w:rsidRDefault="001E697A" w:rsidP="001E697A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F06E8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8D0EB" w14:textId="77777777" w:rsidR="001E697A" w:rsidRPr="001161E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38AA9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Medgidia</w:t>
            </w:r>
          </w:p>
          <w:p w14:paraId="26CB2D38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1, Grupa B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27D2E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semnal</w:t>
            </w:r>
          </w:p>
          <w:p w14:paraId="1DD944A0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XPNB,</w:t>
            </w:r>
          </w:p>
          <w:p w14:paraId="332A6BB8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până la vârf sch.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33128" w14:textId="77777777" w:rsidR="001E697A" w:rsidRPr="001161E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1B807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DBEFB" w14:textId="77777777" w:rsidR="001E697A" w:rsidRPr="008D08DE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4863D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747397A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70522" w14:textId="77777777" w:rsidR="001E697A" w:rsidRDefault="001E697A" w:rsidP="001E697A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CE5A9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3450F" w14:textId="77777777" w:rsidR="001E697A" w:rsidRPr="001161E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D20EB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3774DAB9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7AEB8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69591" w14:textId="77777777" w:rsidR="001E697A" w:rsidRPr="001161E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4DBE1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4187D" w14:textId="77777777" w:rsidR="001E697A" w:rsidRPr="008D08DE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C2D68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0D6B8E3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87FA898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17 şi 18.</w:t>
            </w:r>
          </w:p>
        </w:tc>
      </w:tr>
      <w:tr w:rsidR="001E697A" w14:paraId="548756D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E9421" w14:textId="77777777" w:rsidR="001E697A" w:rsidRDefault="001E697A" w:rsidP="001E697A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5662B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D5199" w14:textId="77777777" w:rsidR="001E697A" w:rsidRPr="001161E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0031F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3DB47A01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liniile 10, 11, 14,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9459D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intrări - 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07C4B" w14:textId="77777777" w:rsidR="001E697A" w:rsidRPr="001161E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CFE12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BD48D" w14:textId="77777777" w:rsidR="001E697A" w:rsidRPr="008D08DE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60129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462137A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C355F" w14:textId="77777777" w:rsidR="001E697A" w:rsidRDefault="001E697A" w:rsidP="001E697A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87C97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08917" w14:textId="77777777" w:rsidR="001E697A" w:rsidRPr="001161E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82832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39DAF522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AF391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ECFD3" w14:textId="77777777" w:rsidR="001E697A" w:rsidRPr="001161E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7BCCD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2D4B8" w14:textId="77777777" w:rsidR="001E697A" w:rsidRPr="008D08DE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78549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7D3616C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1F94A" w14:textId="77777777" w:rsidR="001E697A" w:rsidRDefault="001E697A" w:rsidP="001E697A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52EA6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B7AEF" w14:textId="77777777" w:rsidR="001E697A" w:rsidRPr="001161E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7FA7E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7C417B2D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F7185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2E50B" w14:textId="77777777" w:rsidR="001E697A" w:rsidRPr="001161E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995DC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701F9" w14:textId="77777777" w:rsidR="001E697A" w:rsidRPr="008D08DE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37A43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514A7FB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4EA93" w14:textId="77777777" w:rsidR="001E697A" w:rsidRDefault="001E697A" w:rsidP="001E697A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7BCE2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5D56A" w14:textId="77777777" w:rsidR="001E697A" w:rsidRPr="001161E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8F688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1D86BF80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D4593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2FB75" w14:textId="77777777" w:rsidR="001E697A" w:rsidRPr="001161E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59649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3661C" w14:textId="77777777" w:rsidR="001E697A" w:rsidRPr="008D08DE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0EFC1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4D7CCEC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11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1E5E5" w14:textId="77777777" w:rsidR="001E697A" w:rsidRDefault="001E697A" w:rsidP="001E697A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D634C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74408" w14:textId="77777777" w:rsidR="001E697A" w:rsidRPr="001161E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9D6A0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02FB8B4D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18</w:t>
            </w:r>
          </w:p>
          <w:p w14:paraId="071BADEB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BB28A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intrări-ieşiri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D4260" w14:textId="77777777" w:rsidR="001E697A" w:rsidRPr="001161E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816CB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F533F" w14:textId="77777777" w:rsidR="001E697A" w:rsidRPr="008D08DE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96823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08944F7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637E8" w14:textId="77777777" w:rsidR="001E697A" w:rsidRDefault="001E697A" w:rsidP="001E697A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BAA48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04E52" w14:textId="77777777" w:rsidR="001E697A" w:rsidRPr="001161E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9622D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76B82FA3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87182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75447" w14:textId="77777777" w:rsidR="001E697A" w:rsidRPr="001161E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90FA5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9FD57" w14:textId="77777777" w:rsidR="001E697A" w:rsidRPr="008D08DE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8C8A0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6C569AE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– ieşiri </w:t>
            </w:r>
          </w:p>
          <w:p w14:paraId="3E7423F5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18 şi 19.</w:t>
            </w:r>
          </w:p>
        </w:tc>
      </w:tr>
      <w:tr w:rsidR="001E697A" w14:paraId="5C5BCE2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A2DF3" w14:textId="77777777" w:rsidR="001E697A" w:rsidRDefault="001E697A" w:rsidP="001E697A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19E51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35781" w14:textId="77777777" w:rsidR="001E697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0ADAF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Dorobanțu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3C06F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17 </w:t>
            </w:r>
          </w:p>
          <w:p w14:paraId="7A2A2798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DDC78" w14:textId="77777777" w:rsidR="001E697A" w:rsidRPr="001161E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FB0F2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42D73" w14:textId="77777777" w:rsidR="001E697A" w:rsidRPr="008D08DE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06014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172CE28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liniile 1-4 Cap X</w:t>
            </w:r>
          </w:p>
        </w:tc>
      </w:tr>
      <w:tr w:rsidR="001E697A" w14:paraId="7395D69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00D6D" w14:textId="77777777" w:rsidR="001E697A" w:rsidRDefault="001E697A" w:rsidP="001E697A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FD9FA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A1B51" w14:textId="77777777" w:rsidR="001E697A" w:rsidRPr="001161E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6E7EA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Basarabi - </w:t>
            </w:r>
          </w:p>
          <w:p w14:paraId="45DBCEA7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Valu lui Traian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3C3EC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FF3BF" w14:textId="77777777" w:rsidR="001E697A" w:rsidRPr="001161E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6DD60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210+950</w:t>
            </w:r>
          </w:p>
          <w:p w14:paraId="1F277070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133E1" w14:textId="77777777" w:rsidR="001E697A" w:rsidRPr="008D08DE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02B9B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697A" w14:paraId="5630D997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62D4E" w14:textId="77777777" w:rsidR="001E697A" w:rsidRDefault="001E697A" w:rsidP="001E697A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4EA12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47B20" w14:textId="77777777" w:rsidR="001E697A" w:rsidRPr="001161E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43225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0094A623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64762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28DD5D0F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4F47E150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3D / 5D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BA43D" w14:textId="77777777" w:rsidR="001E697A" w:rsidRPr="001161E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87A65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C6468" w14:textId="77777777" w:rsidR="001E697A" w:rsidRPr="008D08DE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4E350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83165BA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A187F78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din firul I și firul II la liniile 1D - 5D și la </w:t>
            </w:r>
          </w:p>
          <w:p w14:paraId="38DECB7A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Grupa B.</w:t>
            </w:r>
          </w:p>
        </w:tc>
      </w:tr>
      <w:tr w:rsidR="001E697A" w14:paraId="57BE301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860A1" w14:textId="77777777" w:rsidR="001E697A" w:rsidRDefault="001E697A" w:rsidP="001E697A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FD41B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904EB" w14:textId="77777777" w:rsidR="001E697A" w:rsidRPr="001161E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EA7E8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707C1E69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liniile 11B, 15B, 22B, 24B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785A6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9BF138A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D4DA2" w14:textId="77777777" w:rsidR="001E697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7F1AE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F7209" w14:textId="77777777" w:rsidR="001E697A" w:rsidRPr="008D08DE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69B3C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2FDFF4C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73C98" w14:textId="77777777" w:rsidR="001E697A" w:rsidRDefault="001E697A" w:rsidP="001E697A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C5813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BCE55" w14:textId="77777777" w:rsidR="001E697A" w:rsidRPr="001161E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76F43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04E45C1F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linia 14B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ED1A0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700 m din </w:t>
            </w:r>
          </w:p>
          <w:p w14:paraId="18ACC217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EB377" w14:textId="77777777" w:rsidR="001E697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79E2C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BAB78" w14:textId="77777777" w:rsidR="001E697A" w:rsidRPr="008D08DE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DD7E2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1E89B85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E0EF2" w14:textId="77777777" w:rsidR="001E697A" w:rsidRDefault="001E697A" w:rsidP="001E697A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02A8A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CB4B2" w14:textId="77777777" w:rsidR="001E697A" w:rsidRPr="001161E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CCBDC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59957D6E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9C761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35B </w:t>
            </w:r>
          </w:p>
          <w:p w14:paraId="4762B14D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3038A161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0793C7E1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41B/</w:t>
            </w:r>
          </w:p>
          <w:p w14:paraId="4B67BAB6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49B, 15B/17B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2A5E4" w14:textId="77777777" w:rsidR="001E697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30A7E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68ED7" w14:textId="77777777" w:rsidR="001E697A" w:rsidRPr="008D08DE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2ACBE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1B549C67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08CE3" w14:textId="77777777" w:rsidR="001E697A" w:rsidRDefault="001E697A" w:rsidP="001E697A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9B74F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A192F" w14:textId="77777777" w:rsidR="001E697A" w:rsidRPr="001161E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4DE7D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62584703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9239D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150 m din </w:t>
            </w:r>
          </w:p>
          <w:p w14:paraId="46C842F5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D93D6" w14:textId="77777777" w:rsidR="001E697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D42A0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1AB58" w14:textId="77777777" w:rsidR="001E697A" w:rsidRPr="008D08DE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74A27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2C4C1EA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0D3EB" w14:textId="77777777" w:rsidR="001E697A" w:rsidRDefault="001E697A" w:rsidP="001E697A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E9032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EC659" w14:textId="77777777" w:rsidR="001E697A" w:rsidRPr="001161E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C2BA9" w14:textId="77777777" w:rsidR="001E697A" w:rsidRDefault="001E697A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0F73B875" w14:textId="77777777" w:rsidR="001E697A" w:rsidRDefault="001E697A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80D9C" w14:textId="77777777" w:rsidR="001E697A" w:rsidRPr="00F565BC" w:rsidRDefault="001E697A" w:rsidP="00897192">
            <w:pPr>
              <w:spacing w:before="40" w:after="40" w:line="276" w:lineRule="auto"/>
              <w:ind w:left="57" w:right="57"/>
              <w:jc w:val="center"/>
            </w:pPr>
            <w:r w:rsidRPr="00F565BC">
              <w:t>peste</w:t>
            </w:r>
          </w:p>
          <w:p w14:paraId="49AF00D9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F565BC">
              <w:t>sch. 56 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0633E" w14:textId="77777777" w:rsidR="001E697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C1644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F1941" w14:textId="77777777" w:rsidR="001E697A" w:rsidRPr="008D08DE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89154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565BC"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3 Grupa Tranzit;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8 Grupa A și Linia Colectoare. Afectează intrări-ieșiri Linia Colectoare și de la Constanța Oraș, Constanța Mărfuri;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3 Grupa Tranzit;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L8 Grupa A și Linia Colectoare</w:t>
            </w:r>
          </w:p>
        </w:tc>
      </w:tr>
      <w:tr w:rsidR="001E697A" w14:paraId="1458EA0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FDB87" w14:textId="77777777" w:rsidR="001E697A" w:rsidRDefault="001E697A" w:rsidP="001E697A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5D077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B39F9" w14:textId="77777777" w:rsidR="001E697A" w:rsidRPr="001161E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BF001" w14:textId="77777777" w:rsidR="001E697A" w:rsidRDefault="001E697A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7F933B70" w14:textId="77777777" w:rsidR="001E697A" w:rsidRDefault="001E697A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C392A" w14:textId="77777777" w:rsidR="001E697A" w:rsidRDefault="001E697A" w:rsidP="00F565B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4309D54D" w14:textId="77777777" w:rsidR="001E697A" w:rsidRDefault="001E697A" w:rsidP="00F565B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30 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8CB07" w14:textId="77777777" w:rsidR="001E697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1C680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8F92F" w14:textId="77777777" w:rsidR="001E697A" w:rsidRPr="008D08DE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C745D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565BC"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7 Grupa Tranzit;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 xml:space="preserve">8 Grupa A și Linia Colectoare. </w:t>
            </w:r>
          </w:p>
        </w:tc>
      </w:tr>
      <w:tr w:rsidR="001E697A" w14:paraId="1379F9D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6EB01" w14:textId="77777777" w:rsidR="001E697A" w:rsidRDefault="001E697A" w:rsidP="001E697A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264BF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FD5FD" w14:textId="77777777" w:rsidR="001E697A" w:rsidRPr="001161E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14C9C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11C4E6B3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31554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41E6091D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sec-ţiunea 071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86FF5" w14:textId="77777777" w:rsidR="001E697A" w:rsidRPr="001161EA" w:rsidRDefault="001E697A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BDC5A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13414" w14:textId="77777777" w:rsidR="001E697A" w:rsidRPr="008D08DE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78C68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1F021A8B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– ieşiri </w:t>
            </w:r>
          </w:p>
          <w:p w14:paraId="2EC11925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7A, 9A</w:t>
            </w:r>
          </w:p>
          <w:p w14:paraId="40EE6154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şi linia de legătură </w:t>
            </w:r>
          </w:p>
          <w:p w14:paraId="1418B8E6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Grupa D -  Grupa A.</w:t>
            </w:r>
          </w:p>
        </w:tc>
      </w:tr>
      <w:tr w:rsidR="001E697A" w14:paraId="44E16D1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18B7C" w14:textId="77777777" w:rsidR="001E697A" w:rsidRDefault="001E697A" w:rsidP="001E697A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0F59B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B01D1" w14:textId="77777777" w:rsidR="001E697A" w:rsidRPr="001161E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185D8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4DD87DEB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38108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5559CF85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717B0352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112 - 118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B511C" w14:textId="77777777" w:rsidR="001E697A" w:rsidRPr="001161EA" w:rsidRDefault="001E697A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35D70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4695A" w14:textId="77777777" w:rsidR="001E697A" w:rsidRPr="008D08DE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A8F77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0AEA61D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7279739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A şi 2 A.</w:t>
            </w:r>
          </w:p>
        </w:tc>
      </w:tr>
      <w:tr w:rsidR="001E697A" w14:paraId="367E6FA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360FB" w14:textId="77777777" w:rsidR="001E697A" w:rsidRDefault="001E697A" w:rsidP="001E697A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C2B31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1BE81" w14:textId="77777777" w:rsidR="001E697A" w:rsidRPr="001161E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6548D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43365819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E9DBD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SI 054 (intre sch 16 și 30)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6094A" w14:textId="77777777" w:rsidR="001E697A" w:rsidRDefault="001E697A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F4D7A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C02E2" w14:textId="77777777" w:rsidR="001E697A" w:rsidRPr="008D08DE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76F77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Afectează intrări - ieşiri </w:t>
            </w:r>
          </w:p>
          <w:p w14:paraId="448C2BF4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din fir II L 814 la liniile </w:t>
            </w:r>
          </w:p>
          <w:p w14:paraId="507F1611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1 - 7 Grupa Tranzit.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Și liniile 1-11 Grupa A.</w:t>
            </w:r>
          </w:p>
        </w:tc>
      </w:tr>
      <w:tr w:rsidR="001E697A" w14:paraId="6A94C70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7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D4B15" w14:textId="77777777" w:rsidR="001E697A" w:rsidRDefault="001E697A" w:rsidP="001E697A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62511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8DF1B" w14:textId="77777777" w:rsidR="001E697A" w:rsidRPr="001161E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3F828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7673FF34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26493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6BA950D0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19 - 21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E2D9A" w14:textId="77777777" w:rsidR="001E697A" w:rsidRPr="001161E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85878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6C02C" w14:textId="77777777" w:rsidR="001E697A" w:rsidRPr="008D08DE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723E4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</w:t>
            </w:r>
          </w:p>
          <w:p w14:paraId="53D89561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6E782E1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din firul I în firul II.</w:t>
            </w:r>
          </w:p>
        </w:tc>
      </w:tr>
      <w:tr w:rsidR="001E697A" w14:paraId="4024BEA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8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36653" w14:textId="77777777" w:rsidR="001E697A" w:rsidRDefault="001E697A" w:rsidP="001E697A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96CBF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DB920" w14:textId="77777777" w:rsidR="001E697A" w:rsidRPr="001161E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3BD05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00D72BBB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56047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1E3B583E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 şi 43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4F64C" w14:textId="77777777" w:rsidR="001E697A" w:rsidRPr="001161E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9AF27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15A71" w14:textId="77777777" w:rsidR="001E697A" w:rsidRPr="008D08DE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74A6A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 pe teren. Afectează intrări - ieşiri </w:t>
            </w:r>
          </w:p>
          <w:p w14:paraId="528E822C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9  - 11.</w:t>
            </w:r>
          </w:p>
        </w:tc>
      </w:tr>
      <w:tr w:rsidR="001E697A" w14:paraId="1DC4918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7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225DD" w14:textId="77777777" w:rsidR="001E697A" w:rsidRDefault="001E697A" w:rsidP="001E697A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38765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E0E0D" w14:textId="77777777" w:rsidR="001E697A" w:rsidRPr="001161E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DD2D3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790DDB24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  <w:p w14:paraId="239CE2E6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OT (legătură)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95DE8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224+103</w:t>
            </w:r>
          </w:p>
          <w:p w14:paraId="66546AA4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BFBDB" w14:textId="77777777" w:rsidR="001E697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9D813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330BC" w14:textId="77777777" w:rsidR="001E697A" w:rsidRPr="008D08DE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1825A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612794E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ieșiri pe firul III în direcția Palas sau Constanța Mărfuri.</w:t>
            </w:r>
          </w:p>
        </w:tc>
      </w:tr>
      <w:tr w:rsidR="001E697A" w14:paraId="59011EC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7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FF356" w14:textId="77777777" w:rsidR="001E697A" w:rsidRDefault="001E697A" w:rsidP="001E697A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6F76C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EA129" w14:textId="77777777" w:rsidR="001E697A" w:rsidRPr="001161E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95AD8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611EC5BE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4E97B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DFD43" w14:textId="77777777" w:rsidR="001E697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9A444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FB5FF" w14:textId="77777777" w:rsidR="001E697A" w:rsidRPr="008D08DE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5C3B1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7030288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6FBC9" w14:textId="77777777" w:rsidR="001E697A" w:rsidRDefault="001E697A" w:rsidP="001E697A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5FDAC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19D67" w14:textId="77777777" w:rsidR="001E697A" w:rsidRPr="001161E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0643E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5CA260AF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40253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 50/54-46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A0173" w14:textId="77777777" w:rsidR="001E697A" w:rsidRPr="001161E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63D58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C2505" w14:textId="77777777" w:rsidR="001E697A" w:rsidRPr="008D08DE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518AA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697A" w14:paraId="2EB99DA7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F4C6A" w14:textId="77777777" w:rsidR="001E697A" w:rsidRDefault="001E697A" w:rsidP="001E697A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326BE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2359F" w14:textId="77777777" w:rsidR="001E697A" w:rsidRPr="001161E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FE324" w14:textId="77777777" w:rsidR="001E697A" w:rsidRDefault="001E697A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9A6865">
              <w:rPr>
                <w:b/>
                <w:bCs/>
                <w:sz w:val="20"/>
                <w:lang w:val="ro-RO"/>
              </w:rPr>
              <w:t>Stația Constanța Oraș prelungire Linia II directa Cap Y si sch.: 38,34 si sch. 2 , pe directa.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98F67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F4C84" w14:textId="77777777" w:rsidR="001E697A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74596" w14:textId="77777777" w:rsidR="001E697A" w:rsidRDefault="001E697A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558F9" w14:textId="77777777" w:rsidR="001E697A" w:rsidRPr="008D08DE" w:rsidRDefault="001E697A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2F4E5" w14:textId="77777777" w:rsidR="001E697A" w:rsidRDefault="001E697A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A6865">
              <w:rPr>
                <w:b/>
                <w:bCs/>
                <w:i/>
                <w:iCs/>
                <w:sz w:val="20"/>
                <w:lang w:val="ro-RO"/>
              </w:rPr>
              <w:t>Semnalizată pe teren, fără inductori la paleta galbenă. Afectează intrări  L 814 A  Bucla Palas-Cta Oras - Linia  II  directă Constanța Oraș Cap Y .</w:t>
            </w:r>
          </w:p>
        </w:tc>
      </w:tr>
    </w:tbl>
    <w:p w14:paraId="21E1ECCE" w14:textId="77777777" w:rsidR="001E697A" w:rsidRDefault="001E697A">
      <w:pPr>
        <w:spacing w:before="40" w:after="40" w:line="192" w:lineRule="auto"/>
        <w:ind w:right="57"/>
        <w:rPr>
          <w:sz w:val="20"/>
          <w:lang w:val="ro-RO"/>
        </w:rPr>
      </w:pPr>
    </w:p>
    <w:p w14:paraId="48302E1C" w14:textId="77777777" w:rsidR="001E697A" w:rsidRDefault="001E697A" w:rsidP="00FF5C69">
      <w:pPr>
        <w:pStyle w:val="Heading1"/>
        <w:spacing w:line="276" w:lineRule="auto"/>
      </w:pPr>
      <w:r>
        <w:t>LINIA 804</w:t>
      </w:r>
    </w:p>
    <w:p w14:paraId="7B65D258" w14:textId="77777777" w:rsidR="001E697A" w:rsidRDefault="001E697A" w:rsidP="00FF5C69">
      <w:pPr>
        <w:pStyle w:val="Heading1"/>
        <w:spacing w:line="276" w:lineRule="auto"/>
        <w:rPr>
          <w:b w:val="0"/>
          <w:bCs w:val="0"/>
          <w:sz w:val="8"/>
        </w:rPr>
      </w:pPr>
      <w:r>
        <w:t>PLOIEŞTI SUD - URZICENI - ŢĂNDĂREI - FETEŞTI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3"/>
        <w:gridCol w:w="870"/>
        <w:gridCol w:w="754"/>
        <w:gridCol w:w="870"/>
        <w:gridCol w:w="755"/>
        <w:gridCol w:w="2491"/>
      </w:tblGrid>
      <w:tr w:rsidR="001E697A" w14:paraId="45A030C5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36292" w14:textId="77777777" w:rsidR="001E697A" w:rsidRDefault="001E697A" w:rsidP="001E697A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94466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0+844</w:t>
            </w:r>
          </w:p>
          <w:p w14:paraId="1A31A9DD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5+092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E4E96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9BF63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Ploiești Sud - </w:t>
            </w:r>
          </w:p>
          <w:p w14:paraId="65A00C35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Dâmbu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145E3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3003C" w14:textId="77777777" w:rsidR="001E697A" w:rsidRPr="00F9444C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CF7C7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A8268" w14:textId="77777777" w:rsidR="001E697A" w:rsidRPr="00F9444C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9A5F3" w14:textId="77777777" w:rsidR="001E697A" w:rsidRPr="00436B1D" w:rsidRDefault="001E697A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436B1D">
              <w:rPr>
                <w:b/>
                <w:bCs/>
                <w:i/>
                <w:sz w:val="20"/>
              </w:rPr>
              <w:t>Semnalizată ca limitare de viteză.</w:t>
            </w:r>
          </w:p>
        </w:tc>
      </w:tr>
      <w:tr w:rsidR="001E697A" w14:paraId="76A83ECD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BD913" w14:textId="77777777" w:rsidR="001E697A" w:rsidRDefault="001E697A" w:rsidP="001E697A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369C6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5+092</w:t>
            </w:r>
          </w:p>
          <w:p w14:paraId="4C3D896D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24+569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DF2CA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81835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Dâmbu - </w:t>
            </w:r>
          </w:p>
          <w:p w14:paraId="44F58797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Drăgănești Prahova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F79A2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A0428" w14:textId="77777777" w:rsidR="001E697A" w:rsidRPr="00F9444C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E573B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5776E" w14:textId="77777777" w:rsidR="001E697A" w:rsidRPr="00F9444C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3A0B0" w14:textId="77777777" w:rsidR="001E697A" w:rsidRPr="00436B1D" w:rsidRDefault="001E697A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1E697A" w14:paraId="10B6347C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E2786" w14:textId="77777777" w:rsidR="001E697A" w:rsidRDefault="001E697A" w:rsidP="001E697A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F0CA2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8+000</w:t>
            </w:r>
          </w:p>
          <w:p w14:paraId="5D546B3B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2A21C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1C053" w14:textId="77777777" w:rsidR="001E697A" w:rsidRDefault="001E697A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3BABF3D0" w14:textId="77777777" w:rsidR="001E697A" w:rsidRDefault="001E697A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54D3A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07BAB" w14:textId="77777777" w:rsidR="001E697A" w:rsidRPr="00F9444C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5218B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4A3D7" w14:textId="77777777" w:rsidR="001E697A" w:rsidRPr="00F9444C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E60DA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</w:p>
        </w:tc>
      </w:tr>
      <w:tr w:rsidR="001E697A" w14:paraId="1AE6982A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82FBF" w14:textId="77777777" w:rsidR="001E697A" w:rsidRDefault="001E697A" w:rsidP="001E697A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C7CCB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11+265</w:t>
            </w:r>
          </w:p>
          <w:p w14:paraId="01EC3963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11+520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242EF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EBEF6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1CE0E90B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90044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C3687" w14:textId="77777777" w:rsidR="001E697A" w:rsidRPr="00F9444C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49C67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10091" w14:textId="77777777" w:rsidR="001E697A" w:rsidRPr="00F9444C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FC346" w14:textId="77777777" w:rsidR="001E697A" w:rsidRPr="00E25A4B" w:rsidRDefault="001E697A">
            <w:pPr>
              <w:spacing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E25A4B">
              <w:rPr>
                <w:b/>
                <w:bCs/>
                <w:iCs/>
                <w:sz w:val="20"/>
              </w:rPr>
              <w:t>Valabil pentru trenurile care au în componență două locomotive cuplate.</w:t>
            </w:r>
          </w:p>
          <w:p w14:paraId="69130D00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E697A" w14:paraId="2C2C8197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83610" w14:textId="77777777" w:rsidR="001E697A" w:rsidRDefault="001E697A" w:rsidP="001E697A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EBD23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12+200</w:t>
            </w:r>
          </w:p>
          <w:p w14:paraId="6CDA9977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E5B73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70FF1" w14:textId="77777777" w:rsidR="001E697A" w:rsidRDefault="001E697A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293B36C4" w14:textId="77777777" w:rsidR="001E697A" w:rsidRDefault="001E697A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0C91B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FEABA" w14:textId="77777777" w:rsidR="001E697A" w:rsidRPr="00F9444C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C93DA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0C11A" w14:textId="77777777" w:rsidR="001E697A" w:rsidRPr="00F9444C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CD10D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1E697A" w14:paraId="49C05CD5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45B97" w14:textId="77777777" w:rsidR="001E697A" w:rsidRDefault="001E697A" w:rsidP="001E697A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A929D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753F2" w14:textId="77777777" w:rsidR="001E697A" w:rsidRPr="00A152FB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C4C9F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Ciorani</w:t>
            </w:r>
          </w:p>
          <w:p w14:paraId="08844436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 și</w:t>
            </w:r>
          </w:p>
          <w:p w14:paraId="553973ED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140AA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A6D02" w14:textId="77777777" w:rsidR="001E697A" w:rsidRPr="00F9444C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4C8DB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32+300</w:t>
            </w:r>
          </w:p>
          <w:p w14:paraId="29CA5F50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74D2A" w14:textId="77777777" w:rsidR="001E697A" w:rsidRPr="00F9444C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81A93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E697A" w14:paraId="02ADD4B6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632A4" w14:textId="77777777" w:rsidR="001E697A" w:rsidRDefault="001E697A" w:rsidP="001E697A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1A08F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32+569</w:t>
            </w:r>
          </w:p>
          <w:p w14:paraId="323965D7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43+140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4C56A" w14:textId="77777777" w:rsidR="001E697A" w:rsidRPr="00A152FB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66B51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Ciorani -</w:t>
            </w:r>
          </w:p>
          <w:p w14:paraId="581FED46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 și</w:t>
            </w:r>
          </w:p>
          <w:p w14:paraId="5BDE7104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cu</w:t>
            </w:r>
          </w:p>
          <w:p w14:paraId="7FA29771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2, 8 și 10 </w:t>
            </w:r>
          </w:p>
          <w:p w14:paraId="1B98C6F5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din Hm Ciorani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5770D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50398" w14:textId="77777777" w:rsidR="001E697A" w:rsidRPr="00F9444C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797D6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8E0BC" w14:textId="77777777" w:rsidR="001E697A" w:rsidRPr="00F9444C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246AB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E697A" w14:paraId="4726BC11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5F247" w14:textId="77777777" w:rsidR="001E697A" w:rsidRDefault="001E697A" w:rsidP="001E697A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C756D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182BA" w14:textId="77777777" w:rsidR="001E697A" w:rsidRPr="00A152FB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11941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Ciorani -</w:t>
            </w:r>
          </w:p>
          <w:p w14:paraId="30928A83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  <w:p w14:paraId="00D88A67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linia 2 directă din</w:t>
            </w:r>
          </w:p>
          <w:p w14:paraId="0E42377C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74E04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8B6C0" w14:textId="77777777" w:rsidR="001E697A" w:rsidRPr="00F9444C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7A3EE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32+450</w:t>
            </w:r>
          </w:p>
          <w:p w14:paraId="720897DB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43+600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6A7D1" w14:textId="77777777" w:rsidR="001E697A" w:rsidRPr="00F9444C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0CF1F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1E697A" w14:paraId="6EB8C430" w14:textId="77777777">
        <w:trPr>
          <w:cantSplit/>
          <w:trHeight w:val="42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9AFEB" w14:textId="77777777" w:rsidR="001E697A" w:rsidRDefault="001E697A" w:rsidP="001E697A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E98BE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6B114" w14:textId="77777777" w:rsidR="001E697A" w:rsidRPr="00A152FB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41013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  <w:p w14:paraId="6BC99180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5 abătută și </w:t>
            </w:r>
          </w:p>
          <w:p w14:paraId="2EDFCB38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13 și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3F696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397D121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EA366" w14:textId="77777777" w:rsidR="001E697A" w:rsidRPr="00F9444C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F53AC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9E298" w14:textId="77777777" w:rsidR="001E697A" w:rsidRPr="00F9444C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6DDD3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E697A" w14:paraId="01C31B3B" w14:textId="77777777" w:rsidTr="004D67F0">
        <w:trPr>
          <w:cantSplit/>
          <w:trHeight w:val="66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B4BCA" w14:textId="77777777" w:rsidR="001E697A" w:rsidRDefault="001E697A" w:rsidP="001E697A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76305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48+170</w:t>
            </w:r>
          </w:p>
          <w:p w14:paraId="308E7A1A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F15A1" w14:textId="77777777" w:rsidR="001E697A" w:rsidRPr="00A152FB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DB331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Hm. Armășești-</w:t>
            </w:r>
          </w:p>
          <w:p w14:paraId="65703DF5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Urziceni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5D412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577E0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4B533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843CA" w14:textId="77777777" w:rsidR="001E697A" w:rsidRPr="00F9444C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D6330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La circulația pe linia 700 se va citi poziția km. 63+720-70+600</w:t>
            </w:r>
          </w:p>
        </w:tc>
      </w:tr>
      <w:tr w:rsidR="001E697A" w14:paraId="66591107" w14:textId="77777777">
        <w:trPr>
          <w:cantSplit/>
          <w:trHeight w:val="11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86466" w14:textId="77777777" w:rsidR="001E697A" w:rsidRDefault="001E697A" w:rsidP="001E697A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07F37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74+550</w:t>
            </w:r>
          </w:p>
          <w:p w14:paraId="378D2983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E59D6" w14:textId="77777777" w:rsidR="001E697A" w:rsidRPr="00A152FB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93904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Broşteni –</w:t>
            </w:r>
          </w:p>
          <w:p w14:paraId="1B1D12DE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Sărăţuica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97BE8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34207" w14:textId="77777777" w:rsidR="001E697A" w:rsidRPr="00F9444C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90313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7C58B" w14:textId="77777777" w:rsidR="001E697A" w:rsidRPr="00F9444C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256EF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10BE0F2E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1E697A" w14:paraId="67857493" w14:textId="77777777">
        <w:trPr>
          <w:cantSplit/>
          <w:trHeight w:val="12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F3807" w14:textId="77777777" w:rsidR="001E697A" w:rsidRDefault="001E697A" w:rsidP="001E697A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50908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103+500</w:t>
            </w:r>
          </w:p>
          <w:p w14:paraId="6078635B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103+600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876AD" w14:textId="77777777" w:rsidR="001E697A" w:rsidRPr="00A152FB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D6B71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Andrăşeşti -</w:t>
            </w:r>
          </w:p>
          <w:p w14:paraId="524FA86A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Ramificaţie Amara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CC698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B9821" w14:textId="77777777" w:rsidR="001E697A" w:rsidRPr="00F9444C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7D479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EFF6C" w14:textId="77777777" w:rsidR="001E697A" w:rsidRPr="00F9444C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9B5D1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3730D5C3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1E697A" w14:paraId="1EFA7124" w14:textId="77777777">
        <w:trPr>
          <w:cantSplit/>
          <w:trHeight w:val="12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62A56" w14:textId="77777777" w:rsidR="001E697A" w:rsidRDefault="001E697A" w:rsidP="001E697A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2CD2F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118+500</w:t>
            </w:r>
          </w:p>
          <w:p w14:paraId="4626306F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142+000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CDA2E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AF7F7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Slobozia Nouă - </w:t>
            </w:r>
          </w:p>
          <w:p w14:paraId="3C37B617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405177C2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Țăndărei</w:t>
            </w:r>
          </w:p>
          <w:p w14:paraId="106C1A6E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inclusiv linia 2 directă st. Slobozia Nouă </w:t>
            </w:r>
          </w:p>
          <w:p w14:paraId="1E3EB658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linia 2 directă </w:t>
            </w:r>
          </w:p>
          <w:p w14:paraId="66E61346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E654F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14B5C" w14:textId="77777777" w:rsidR="001E697A" w:rsidRPr="00F9444C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4E316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89496" w14:textId="77777777" w:rsidR="001E697A" w:rsidRPr="00F9444C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93747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E697A" w14:paraId="2843FF16" w14:textId="77777777">
        <w:trPr>
          <w:cantSplit/>
          <w:trHeight w:val="33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33D76" w14:textId="77777777" w:rsidR="001E697A" w:rsidRDefault="001E697A" w:rsidP="001E697A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98101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6D27C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5D80F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Hm Bucu </w:t>
            </w:r>
          </w:p>
          <w:p w14:paraId="53FE7856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B609E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0968463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18E86" w14:textId="77777777" w:rsidR="001E697A" w:rsidRPr="00F9444C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58C3D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1C6AA" w14:textId="77777777" w:rsidR="001E697A" w:rsidRPr="00F9444C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F650B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E697A" w14:paraId="7EA730DA" w14:textId="77777777">
        <w:trPr>
          <w:cantSplit/>
          <w:trHeight w:val="2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DA949" w14:textId="77777777" w:rsidR="001E697A" w:rsidRDefault="001E697A" w:rsidP="001E697A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43B7F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B5925" w14:textId="77777777" w:rsidR="001E697A" w:rsidRPr="00A152FB" w:rsidRDefault="001E697A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7AA65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Bucu</w:t>
            </w:r>
          </w:p>
          <w:p w14:paraId="7690C93E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54696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1B419" w14:textId="77777777" w:rsidR="001E697A" w:rsidRPr="00F9444C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6E11F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74B63" w14:textId="77777777" w:rsidR="001E697A" w:rsidRPr="00F9444C" w:rsidRDefault="001E697A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3E8CF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E697A" w14:paraId="0A25C0F1" w14:textId="77777777">
        <w:trPr>
          <w:cantSplit/>
          <w:trHeight w:val="112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A0B5C" w14:textId="77777777" w:rsidR="001E697A" w:rsidRDefault="001E697A" w:rsidP="001E697A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2C57A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128+250</w:t>
            </w:r>
          </w:p>
          <w:p w14:paraId="3B3EB94E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7B309" w14:textId="77777777" w:rsidR="001E697A" w:rsidRPr="00A152FB" w:rsidRDefault="001E697A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  <w:r w:rsidRPr="00A152FB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C47F8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0DE1DDEC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Ţăndărei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B5EB5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D1388" w14:textId="77777777" w:rsidR="001E697A" w:rsidRPr="00F9444C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310B6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4FAD2" w14:textId="77777777" w:rsidR="001E697A" w:rsidRPr="00F9444C" w:rsidRDefault="001E697A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728EC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65C9CF62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1E697A" w14:paraId="287EFF37" w14:textId="77777777">
        <w:trPr>
          <w:cantSplit/>
          <w:trHeight w:val="80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784F6" w14:textId="77777777" w:rsidR="001E697A" w:rsidRDefault="001E697A" w:rsidP="001E697A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4C009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135+975</w:t>
            </w:r>
          </w:p>
          <w:p w14:paraId="6727FDF9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136+025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71818" w14:textId="77777777" w:rsidR="001E697A" w:rsidRPr="00A152FB" w:rsidRDefault="001E697A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41401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1E30488D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Ţăndărei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C0910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47B5D" w14:textId="77777777" w:rsidR="001E697A" w:rsidRPr="00F9444C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D5C61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DB48E" w14:textId="77777777" w:rsidR="001E697A" w:rsidRPr="00F9444C" w:rsidRDefault="001E697A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471B8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17AB7A49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1E697A" w14:paraId="52A32579" w14:textId="77777777">
        <w:trPr>
          <w:cantSplit/>
          <w:trHeight w:val="11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19967" w14:textId="77777777" w:rsidR="001E697A" w:rsidRDefault="001E697A" w:rsidP="001E697A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6D5A4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ECA86" w14:textId="77777777" w:rsidR="001E697A" w:rsidRPr="00A152FB" w:rsidRDefault="001E697A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C3745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53011B92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B9125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414C21DE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61 / 63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C0B01" w14:textId="77777777" w:rsidR="001E697A" w:rsidRPr="00F9444C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9444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EF888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16B13" w14:textId="77777777" w:rsidR="001E697A" w:rsidRPr="00F9444C" w:rsidRDefault="001E697A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5806F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3CDCF592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3C5B450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şi 8.</w:t>
            </w:r>
          </w:p>
        </w:tc>
      </w:tr>
      <w:tr w:rsidR="001E697A" w14:paraId="206CF66B" w14:textId="77777777">
        <w:trPr>
          <w:cantSplit/>
          <w:trHeight w:val="1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16693" w14:textId="77777777" w:rsidR="001E697A" w:rsidRDefault="001E697A" w:rsidP="001E697A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90A83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5401F" w14:textId="77777777" w:rsidR="001E697A" w:rsidRPr="00A152FB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9BAE7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0B84215D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 10 /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0A069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6BBC1" w14:textId="77777777" w:rsidR="001E697A" w:rsidRPr="00F9444C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DAC42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58+400</w:t>
            </w:r>
          </w:p>
          <w:p w14:paraId="18365551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3C922" w14:textId="77777777" w:rsidR="001E697A" w:rsidRPr="00F9444C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80CD9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A119F19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711159BF" w14:textId="77777777" w:rsidR="001E697A" w:rsidRDefault="001E697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1ACE228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firul II Movila - Țăndărei la linia 3 Țăndărei.</w:t>
            </w:r>
          </w:p>
        </w:tc>
      </w:tr>
      <w:tr w:rsidR="001E697A" w14:paraId="1AB7AA4B" w14:textId="77777777">
        <w:trPr>
          <w:cantSplit/>
          <w:trHeight w:val="1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63134" w14:textId="77777777" w:rsidR="001E697A" w:rsidRDefault="001E697A" w:rsidP="001E697A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A5290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E1A69" w14:textId="77777777" w:rsidR="001E697A" w:rsidRPr="00A152FB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7D52F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055A37E8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F797F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5F850282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 /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E1B5B" w14:textId="77777777" w:rsidR="001E697A" w:rsidRPr="00F9444C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9444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C3BA3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8C44A" w14:textId="77777777" w:rsidR="001E697A" w:rsidRPr="00F9444C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F3042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 pe teren.</w:t>
            </w:r>
          </w:p>
          <w:p w14:paraId="413B4AF7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7 şi 8.</w:t>
            </w:r>
          </w:p>
        </w:tc>
      </w:tr>
      <w:tr w:rsidR="001E697A" w14:paraId="3B044483" w14:textId="77777777">
        <w:trPr>
          <w:cantSplit/>
          <w:trHeight w:val="7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CBA71" w14:textId="77777777" w:rsidR="001E697A" w:rsidRDefault="001E697A" w:rsidP="001E697A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9478E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B0FDD" w14:textId="77777777" w:rsidR="001E697A" w:rsidRPr="00A152FB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C8619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Movila –</w:t>
            </w:r>
          </w:p>
          <w:p w14:paraId="7FF14DD0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Feteşti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31195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6660F" w14:textId="77777777" w:rsidR="001E697A" w:rsidRPr="00F9444C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61A9F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72+500</w:t>
            </w:r>
          </w:p>
          <w:p w14:paraId="6EB84969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84+700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52088" w14:textId="77777777" w:rsidR="001E697A" w:rsidRPr="00F9444C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DBDBA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</w:tbl>
    <w:p w14:paraId="2DC53B6B" w14:textId="77777777" w:rsidR="001E697A" w:rsidRDefault="001E697A" w:rsidP="00802827">
      <w:pPr>
        <w:spacing w:line="276" w:lineRule="auto"/>
        <w:ind w:right="57"/>
        <w:rPr>
          <w:sz w:val="20"/>
          <w:lang w:val="ro-RO"/>
        </w:rPr>
      </w:pPr>
    </w:p>
    <w:p w14:paraId="07C59EE8" w14:textId="77777777" w:rsidR="001E697A" w:rsidRDefault="001E697A" w:rsidP="00A73B8F">
      <w:pPr>
        <w:pStyle w:val="Heading1"/>
        <w:spacing w:line="360" w:lineRule="auto"/>
      </w:pPr>
      <w:r>
        <w:t>LINIA 813 B</w:t>
      </w:r>
    </w:p>
    <w:p w14:paraId="436DE147" w14:textId="77777777" w:rsidR="001E697A" w:rsidRDefault="001E697A" w:rsidP="00BA2E4F">
      <w:pPr>
        <w:pStyle w:val="Heading1"/>
        <w:spacing w:line="360" w:lineRule="auto"/>
        <w:rPr>
          <w:b w:val="0"/>
          <w:bCs w:val="0"/>
          <w:sz w:val="8"/>
        </w:rPr>
      </w:pPr>
      <w:r>
        <w:t>AGIGEA ECLUZĂ - FERRY BOAT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1E697A" w14:paraId="0F42A0CF" w14:textId="77777777">
        <w:trPr>
          <w:cantSplit/>
          <w:trHeight w:val="226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84711" w14:textId="77777777" w:rsidR="001E697A" w:rsidRDefault="001E697A" w:rsidP="001E697A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B550E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AD9EB" w14:textId="77777777" w:rsidR="001E697A" w:rsidRPr="00305F8E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6F26C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3F8F025C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A5730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60CFCF7C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9 / 11 </w:t>
            </w:r>
          </w:p>
          <w:p w14:paraId="1F57BC6A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3E55C" w14:textId="77777777" w:rsidR="001E697A" w:rsidRPr="00305F8E" w:rsidRDefault="001E697A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 w:rsidRPr="00305F8E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2AC66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CA4D1" w14:textId="77777777" w:rsidR="001E697A" w:rsidRPr="00305F8E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B9EA6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</w:t>
            </w:r>
          </w:p>
          <w:p w14:paraId="05120D0A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 firul II 813 spre staţia </w:t>
            </w:r>
          </w:p>
          <w:p w14:paraId="208AFE18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Ferry Boat.</w:t>
            </w:r>
          </w:p>
        </w:tc>
      </w:tr>
      <w:tr w:rsidR="001E697A" w14:paraId="2D8A5A5A" w14:textId="77777777">
        <w:trPr>
          <w:cantSplit/>
          <w:trHeight w:val="8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FE09F" w14:textId="77777777" w:rsidR="001E697A" w:rsidRDefault="001E697A" w:rsidP="001E697A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8E8D1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0+000</w:t>
            </w:r>
          </w:p>
          <w:p w14:paraId="7F083E1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3D478" w14:textId="77777777" w:rsidR="001E697A" w:rsidRPr="00305F8E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AFC34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Ecluză -</w:t>
            </w:r>
          </w:p>
          <w:p w14:paraId="4CEA0D1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Ferry Boat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4052A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6FABF" w14:textId="77777777" w:rsidR="001E697A" w:rsidRPr="00305F8E" w:rsidRDefault="001E697A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E26B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0E0B9" w14:textId="77777777" w:rsidR="001E697A" w:rsidRPr="00305F8E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9FEAA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0DB70FC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E697A" w14:paraId="6A4E22AC" w14:textId="77777777">
        <w:trPr>
          <w:cantSplit/>
          <w:trHeight w:val="12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8EA44" w14:textId="77777777" w:rsidR="001E697A" w:rsidRDefault="001E697A" w:rsidP="001E697A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FF5B0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1499C" w14:textId="77777777" w:rsidR="001E697A" w:rsidRPr="00305F8E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1DC5C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409F8479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9E1A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 </w:t>
            </w:r>
          </w:p>
          <w:p w14:paraId="0A41EF3A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342B6" w14:textId="77777777" w:rsidR="001E697A" w:rsidRPr="00305F8E" w:rsidRDefault="001E697A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 w:rsidRPr="00305F8E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3144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D2782" w14:textId="77777777" w:rsidR="001E697A" w:rsidRPr="00305F8E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15F8C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</w:t>
            </w:r>
          </w:p>
          <w:p w14:paraId="07EB55FB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  -  8.</w:t>
            </w:r>
          </w:p>
        </w:tc>
      </w:tr>
      <w:tr w:rsidR="001E697A" w14:paraId="3C27B321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50BEE" w14:textId="77777777" w:rsidR="001E697A" w:rsidRDefault="001E697A" w:rsidP="001E697A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7956F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C9359" w14:textId="77777777" w:rsidR="001E697A" w:rsidRPr="00305F8E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D96E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4E31C52C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612DB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E4EA5" w14:textId="77777777" w:rsidR="001E697A" w:rsidRPr="00305F8E" w:rsidRDefault="001E697A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C102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42D31" w14:textId="77777777" w:rsidR="001E697A" w:rsidRPr="00305F8E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66ADE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60EBE17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E9F30FF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6 - 16.</w:t>
            </w:r>
          </w:p>
        </w:tc>
      </w:tr>
      <w:tr w:rsidR="001E697A" w14:paraId="78CCE676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FC2A4" w14:textId="77777777" w:rsidR="001E697A" w:rsidRDefault="001E697A" w:rsidP="001E697A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AFCA0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A40F2" w14:textId="77777777" w:rsidR="001E697A" w:rsidRPr="00305F8E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A4DF1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11DD0213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55F7A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CBD95" w14:textId="77777777" w:rsidR="001E697A" w:rsidRDefault="001E697A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1FD6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3576C" w14:textId="77777777" w:rsidR="001E697A" w:rsidRPr="00305F8E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D9F81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E697A" w14:paraId="36191428" w14:textId="77777777">
        <w:trPr>
          <w:cantSplit/>
          <w:trHeight w:val="181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22B76" w14:textId="77777777" w:rsidR="001E697A" w:rsidRDefault="001E697A" w:rsidP="001E697A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A2B9A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795B4" w14:textId="77777777" w:rsidR="001E697A" w:rsidRPr="00305F8E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6DD4D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4504B4AE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44BA7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31 </w:t>
            </w:r>
          </w:p>
          <w:p w14:paraId="34273AB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400F4" w14:textId="77777777" w:rsidR="001E697A" w:rsidRPr="00305F8E" w:rsidRDefault="001E697A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 w:rsidRPr="00305F8E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56A4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A22BF" w14:textId="77777777" w:rsidR="001E697A" w:rsidRPr="00305F8E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3B8C7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 pe teren.</w:t>
            </w:r>
          </w:p>
          <w:p w14:paraId="76147764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A353403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8.</w:t>
            </w:r>
          </w:p>
        </w:tc>
      </w:tr>
      <w:tr w:rsidR="001E697A" w14:paraId="6A6A8B0D" w14:textId="77777777">
        <w:trPr>
          <w:cantSplit/>
          <w:trHeight w:val="154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71DCA" w14:textId="77777777" w:rsidR="001E697A" w:rsidRDefault="001E697A" w:rsidP="001E697A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ED7BA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6D277" w14:textId="77777777" w:rsidR="001E697A" w:rsidRPr="00305F8E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4D52D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77431728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C4461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817FB" w14:textId="77777777" w:rsidR="001E697A" w:rsidRPr="00305F8E" w:rsidRDefault="001E697A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 w:rsidRPr="00305F8E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CAA6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16643" w14:textId="77777777" w:rsidR="001E697A" w:rsidRPr="00305F8E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D116D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F724A74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6E9F2565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la liniile 9 - 11.</w:t>
            </w:r>
          </w:p>
        </w:tc>
      </w:tr>
      <w:tr w:rsidR="001E697A" w14:paraId="5584A0D0" w14:textId="77777777">
        <w:trPr>
          <w:cantSplit/>
          <w:trHeight w:val="118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55934" w14:textId="77777777" w:rsidR="001E697A" w:rsidRDefault="001E697A" w:rsidP="001E697A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BCD7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5790A" w14:textId="77777777" w:rsidR="001E697A" w:rsidRPr="00305F8E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13A51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78C70C6A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43A4B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D056B" w14:textId="77777777" w:rsidR="001E697A" w:rsidRPr="00305F8E" w:rsidRDefault="001E697A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5C03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C2957" w14:textId="77777777" w:rsidR="001E697A" w:rsidRPr="00305F8E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AD854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979F3AB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685C935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10 şi 11.</w:t>
            </w:r>
          </w:p>
        </w:tc>
      </w:tr>
      <w:tr w:rsidR="001E697A" w14:paraId="5E43FA18" w14:textId="77777777">
        <w:trPr>
          <w:cantSplit/>
          <w:trHeight w:val="118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A2BFE" w14:textId="77777777" w:rsidR="001E697A" w:rsidRDefault="001E697A" w:rsidP="001E697A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6A6B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65C20" w14:textId="77777777" w:rsidR="001E697A" w:rsidRPr="00305F8E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90087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26663122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7A305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51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5BD1A" w14:textId="77777777" w:rsidR="001E697A" w:rsidRPr="00305F8E" w:rsidRDefault="001E697A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45076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F7352" w14:textId="77777777" w:rsidR="001E697A" w:rsidRPr="00305F8E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7C9F7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FBBBAED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FFED527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12 - 16.</w:t>
            </w:r>
          </w:p>
        </w:tc>
      </w:tr>
      <w:tr w:rsidR="001E697A" w14:paraId="1A33BB69" w14:textId="77777777">
        <w:trPr>
          <w:cantSplit/>
          <w:trHeight w:val="129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E4066" w14:textId="77777777" w:rsidR="001E697A" w:rsidRDefault="001E697A" w:rsidP="001E697A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96AC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18F49" w14:textId="77777777" w:rsidR="001E697A" w:rsidRPr="00305F8E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2B232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433AF75D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08466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 13A,</w:t>
            </w:r>
          </w:p>
          <w:p w14:paraId="08542030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390D4" w14:textId="77777777" w:rsidR="001E697A" w:rsidRDefault="001E697A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7E21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A6F37" w14:textId="77777777" w:rsidR="001E697A" w:rsidRPr="00305F8E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97469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E697A" w14:paraId="3D358069" w14:textId="77777777">
        <w:trPr>
          <w:cantSplit/>
          <w:trHeight w:val="129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967C3" w14:textId="77777777" w:rsidR="001E697A" w:rsidRDefault="001E697A" w:rsidP="001E697A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E7BA7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AB161" w14:textId="77777777" w:rsidR="001E697A" w:rsidRPr="00305F8E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38585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60B60A65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99EAE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660958D1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55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14171" w14:textId="77777777" w:rsidR="001E697A" w:rsidRDefault="001E697A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834AA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92278" w14:textId="77777777" w:rsidR="001E697A" w:rsidRPr="00305F8E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C1EB9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</w:t>
            </w:r>
          </w:p>
          <w:p w14:paraId="339383D6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12 și 13.</w:t>
            </w:r>
          </w:p>
        </w:tc>
      </w:tr>
      <w:tr w:rsidR="001E697A" w14:paraId="03312921" w14:textId="77777777">
        <w:trPr>
          <w:cantSplit/>
          <w:trHeight w:val="129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C038D" w14:textId="77777777" w:rsidR="001E697A" w:rsidRDefault="001E697A" w:rsidP="001E697A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11609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71AA2" w14:textId="77777777" w:rsidR="001E697A" w:rsidRPr="00305F8E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577A3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367BB0A9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5146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095C27BC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13 </w:t>
            </w:r>
          </w:p>
          <w:p w14:paraId="2F6CFDE3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53 </w:t>
            </w:r>
          </w:p>
          <w:p w14:paraId="0354B5D9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10B24" w14:textId="77777777" w:rsidR="001E697A" w:rsidRDefault="001E697A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53E9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F27E3" w14:textId="77777777" w:rsidR="001E697A" w:rsidRPr="00305F8E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9DAB3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</w:t>
            </w:r>
          </w:p>
          <w:p w14:paraId="5397D773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12 - 16.</w:t>
            </w:r>
          </w:p>
        </w:tc>
      </w:tr>
      <w:tr w:rsidR="001E697A" w14:paraId="40856672" w14:textId="77777777">
        <w:trPr>
          <w:cantSplit/>
          <w:trHeight w:val="129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37C02" w14:textId="77777777" w:rsidR="001E697A" w:rsidRDefault="001E697A" w:rsidP="001E697A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901D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9616B" w14:textId="77777777" w:rsidR="001E697A" w:rsidRPr="00305F8E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AE92A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117FB8F1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6B05E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0C08F68B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57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6F7A8" w14:textId="77777777" w:rsidR="001E697A" w:rsidRDefault="001E697A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7B49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89093" w14:textId="77777777" w:rsidR="001E697A" w:rsidRPr="00305F8E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F3152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</w:t>
            </w:r>
          </w:p>
          <w:p w14:paraId="2143C911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15.</w:t>
            </w:r>
          </w:p>
        </w:tc>
      </w:tr>
      <w:tr w:rsidR="001E697A" w14:paraId="392D16C1" w14:textId="77777777">
        <w:trPr>
          <w:cantSplit/>
          <w:trHeight w:val="6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7F203" w14:textId="77777777" w:rsidR="001E697A" w:rsidRDefault="001E697A" w:rsidP="001E697A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C4BB0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0564F" w14:textId="77777777" w:rsidR="001E697A" w:rsidRPr="00305F8E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BF775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13D10691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9 şi 10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5B1F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8D034" w14:textId="77777777" w:rsidR="001E697A" w:rsidRPr="00305F8E" w:rsidRDefault="001E697A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 w:rsidRPr="00305F8E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850A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BEB5E" w14:textId="77777777" w:rsidR="001E697A" w:rsidRPr="00305F8E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14BFE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E697A" w14:paraId="0E9DE8AF" w14:textId="77777777">
        <w:trPr>
          <w:cantSplit/>
          <w:trHeight w:val="97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ECEE5" w14:textId="77777777" w:rsidR="001E697A" w:rsidRDefault="001E697A" w:rsidP="001E697A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3E66E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BEF7D" w14:textId="77777777" w:rsidR="001E697A" w:rsidRPr="00305F8E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F6CF9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Ferry Boat </w:t>
            </w:r>
          </w:p>
          <w:p w14:paraId="7B3448C5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11 și 13 - 17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8B63D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401A0" w14:textId="77777777" w:rsidR="001E697A" w:rsidRPr="00305F8E" w:rsidRDefault="001E697A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 w:rsidRPr="00305F8E">
              <w:rPr>
                <w:b/>
                <w:bCs/>
                <w:sz w:val="36"/>
                <w:szCs w:val="36"/>
              </w:rPr>
              <w:t>25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F2B31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8EF5D" w14:textId="77777777" w:rsidR="001E697A" w:rsidRPr="00305F8E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3804D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E697A" w14:paraId="50DA1609" w14:textId="77777777">
        <w:trPr>
          <w:cantSplit/>
          <w:trHeight w:val="97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44BD4" w14:textId="77777777" w:rsidR="001E697A" w:rsidRDefault="001E697A" w:rsidP="001E697A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DDE1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D8BD7" w14:textId="77777777" w:rsidR="001E697A" w:rsidRPr="00305F8E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AAA7F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Ferry Boat </w:t>
            </w:r>
          </w:p>
          <w:p w14:paraId="622B997C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C1199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BF579" w14:textId="77777777" w:rsidR="001E697A" w:rsidRPr="00305F8E" w:rsidRDefault="001E697A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4E31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8FC24" w14:textId="77777777" w:rsidR="001E697A" w:rsidRPr="00305F8E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DC48D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E697A" w14:paraId="4CA426B7" w14:textId="77777777">
        <w:trPr>
          <w:cantSplit/>
          <w:trHeight w:val="97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C35AE" w14:textId="77777777" w:rsidR="001E697A" w:rsidRDefault="001E697A" w:rsidP="001E697A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428F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40331" w14:textId="77777777" w:rsidR="001E697A" w:rsidRPr="00305F8E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B2DAB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Ferry Boat </w:t>
            </w:r>
          </w:p>
          <w:p w14:paraId="0963BBD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8C100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</w:t>
            </w:r>
          </w:p>
          <w:p w14:paraId="0080FDD0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 / 8A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5BBBF" w14:textId="77777777" w:rsidR="001E697A" w:rsidRPr="00305F8E" w:rsidRDefault="001E697A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08E84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83432" w14:textId="77777777" w:rsidR="001E697A" w:rsidRPr="00305F8E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73EA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AAA5F83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51EE0D5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6 - 11.</w:t>
            </w:r>
          </w:p>
        </w:tc>
      </w:tr>
      <w:tr w:rsidR="001E697A" w14:paraId="55B0F90A" w14:textId="77777777">
        <w:trPr>
          <w:cantSplit/>
          <w:trHeight w:val="9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E246E" w14:textId="77777777" w:rsidR="001E697A" w:rsidRDefault="001E697A" w:rsidP="001E697A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863A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3F9C0" w14:textId="77777777" w:rsidR="001E697A" w:rsidRPr="00305F8E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10CCC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Ferry Boat </w:t>
            </w:r>
          </w:p>
          <w:p w14:paraId="08B4C3FB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F2DCE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52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D0576" w14:textId="77777777" w:rsidR="001E697A" w:rsidRDefault="001E697A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7609A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1BA87" w14:textId="77777777" w:rsidR="001E697A" w:rsidRPr="00305F8E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DAAED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1E336C9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4B9C46A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15 - 17.</w:t>
            </w:r>
          </w:p>
        </w:tc>
      </w:tr>
      <w:tr w:rsidR="001E697A" w14:paraId="2379CF1C" w14:textId="77777777">
        <w:trPr>
          <w:cantSplit/>
          <w:trHeight w:val="97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EC902" w14:textId="77777777" w:rsidR="001E697A" w:rsidRDefault="001E697A" w:rsidP="001E697A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1F312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6CCDD" w14:textId="77777777" w:rsidR="001E697A" w:rsidRPr="00305F8E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DF8A0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Ferry Boat </w:t>
            </w:r>
          </w:p>
          <w:p w14:paraId="6837F0C2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  <w:p w14:paraId="451C4321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de tragere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81E1B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7D8D6" w14:textId="77777777" w:rsidR="001E697A" w:rsidRDefault="001E697A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65A36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FCCF8" w14:textId="77777777" w:rsidR="001E697A" w:rsidRPr="00305F8E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7099B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0A84C0A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Linia de tragere racordată din sch. nr. 4.</w:t>
            </w:r>
          </w:p>
        </w:tc>
      </w:tr>
      <w:tr w:rsidR="001E697A" w14:paraId="148851DE" w14:textId="77777777">
        <w:trPr>
          <w:cantSplit/>
          <w:trHeight w:val="97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B36D9" w14:textId="77777777" w:rsidR="001E697A" w:rsidRDefault="001E697A" w:rsidP="001E697A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3D5DC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02726" w14:textId="77777777" w:rsidR="001E697A" w:rsidRPr="00305F8E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AA88F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Ferry Boat </w:t>
            </w:r>
          </w:p>
          <w:p w14:paraId="0A4141EE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B01FC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7CEB3" w14:textId="77777777" w:rsidR="001E697A" w:rsidRPr="00305F8E" w:rsidRDefault="001E697A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1A508" w14:textId="77777777" w:rsidR="001E697A" w:rsidRDefault="001E697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51559" w14:textId="77777777" w:rsidR="001E697A" w:rsidRPr="00305F8E" w:rsidRDefault="001E697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0D153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6FB1666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9971833" w14:textId="77777777" w:rsidR="001E697A" w:rsidRDefault="001E697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5 - 11.</w:t>
            </w:r>
          </w:p>
        </w:tc>
      </w:tr>
    </w:tbl>
    <w:p w14:paraId="4CB9765B" w14:textId="77777777" w:rsidR="001E697A" w:rsidRDefault="001E697A" w:rsidP="002242FB">
      <w:pPr>
        <w:spacing w:before="40" w:after="40" w:line="192" w:lineRule="auto"/>
        <w:ind w:right="57"/>
        <w:rPr>
          <w:lang w:val="ro-RO"/>
        </w:rPr>
      </w:pPr>
    </w:p>
    <w:p w14:paraId="6A3AD085" w14:textId="77777777" w:rsidR="001E697A" w:rsidRDefault="001E697A" w:rsidP="00C33CBB">
      <w:pPr>
        <w:spacing w:before="40" w:after="40" w:line="360" w:lineRule="auto"/>
        <w:ind w:left="57" w:right="57"/>
        <w:jc w:val="center"/>
        <w:rPr>
          <w:b/>
          <w:bCs/>
          <w:spacing w:val="40"/>
          <w:lang w:val="ro-RO"/>
        </w:rPr>
      </w:pPr>
      <w:r>
        <w:rPr>
          <w:b/>
          <w:bCs/>
          <w:spacing w:val="40"/>
          <w:lang w:val="ro-RO"/>
        </w:rPr>
        <w:t>LINIA 814</w:t>
      </w:r>
    </w:p>
    <w:p w14:paraId="6D5E72AD" w14:textId="77777777" w:rsidR="001E697A" w:rsidRDefault="001E697A" w:rsidP="002C1023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PALAS - CONSTANŢA PORT  B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1"/>
        <w:gridCol w:w="756"/>
        <w:gridCol w:w="2203"/>
        <w:gridCol w:w="870"/>
        <w:gridCol w:w="754"/>
        <w:gridCol w:w="870"/>
        <w:gridCol w:w="755"/>
        <w:gridCol w:w="2489"/>
      </w:tblGrid>
      <w:tr w:rsidR="001E697A" w14:paraId="0F58FB86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25A6C" w14:textId="77777777" w:rsidR="001E697A" w:rsidRDefault="001E697A" w:rsidP="001E697A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3B993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31C29" w14:textId="77777777" w:rsidR="001E697A" w:rsidRPr="002B6917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C2FFA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170976EB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liniile 11B, 15B, 22B, 24B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3DAD4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EDF77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FBA02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FE080" w14:textId="77777777" w:rsidR="001E697A" w:rsidRPr="002A6824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47F6A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E697A" w14:paraId="4A91FE2B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5FA73" w14:textId="77777777" w:rsidR="001E697A" w:rsidRDefault="001E697A" w:rsidP="001E697A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60583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E5679" w14:textId="77777777" w:rsidR="001E697A" w:rsidRPr="002B6917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8184E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1AF93298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linia 14B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6A4EB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700 m din </w:t>
            </w:r>
          </w:p>
          <w:p w14:paraId="30C1B1F3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4844F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473B0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6E81F" w14:textId="77777777" w:rsidR="001E697A" w:rsidRPr="002A6824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3EE84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E697A" w14:paraId="698A5A4B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084A5" w14:textId="77777777" w:rsidR="001E697A" w:rsidRDefault="001E697A" w:rsidP="001E697A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DA3A8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C2539" w14:textId="77777777" w:rsidR="001E697A" w:rsidRPr="002B6917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CB03B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2E71ADF0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A963F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35B și </w:t>
            </w:r>
          </w:p>
          <w:p w14:paraId="2ED2C25C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 41B/</w:t>
            </w:r>
          </w:p>
          <w:p w14:paraId="6677043C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49B,</w:t>
            </w:r>
          </w:p>
          <w:p w14:paraId="7EEA5034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15B/17B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3D5FF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58242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30A1A" w14:textId="77777777" w:rsidR="001E697A" w:rsidRPr="002A6824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73F0C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E697A" w14:paraId="0C9B58BC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6CC27" w14:textId="77777777" w:rsidR="001E697A" w:rsidRDefault="001E697A" w:rsidP="001E697A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2FD5D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EA2BE" w14:textId="77777777" w:rsidR="001E697A" w:rsidRPr="002B6917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61136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673F3BAD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14DBC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150 m din </w:t>
            </w:r>
          </w:p>
          <w:p w14:paraId="0170291A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56B0A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838FF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F762F" w14:textId="77777777" w:rsidR="001E697A" w:rsidRPr="002A6824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5EA54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E697A" w14:paraId="68F043B6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7CAF6" w14:textId="77777777" w:rsidR="001E697A" w:rsidRDefault="001E697A" w:rsidP="001E697A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20EB7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B6A09" w14:textId="77777777" w:rsidR="001E697A" w:rsidRPr="002B6917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F8FCC" w14:textId="77777777" w:rsidR="001E697A" w:rsidRDefault="001E697A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4D7C453F" w14:textId="77777777" w:rsidR="001E697A" w:rsidRDefault="001E697A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96E4F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56</w:t>
            </w:r>
          </w:p>
          <w:p w14:paraId="5489A02B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278CC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10885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0AB10" w14:textId="77777777" w:rsidR="001E697A" w:rsidRPr="002A6824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F48FF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13112">
              <w:rPr>
                <w:b/>
                <w:bCs/>
                <w:i/>
                <w:iCs/>
                <w:sz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3 Grupa Tranzit;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8 Grupa A și Linia Colectoare. Afectează intrări-ieșiri Linia Colectoare și de la Constanța Oraș, Constanța Mărfuri;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3 Grupa Tranzit;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L8 Grupa A și Linia Colectoare</w:t>
            </w:r>
          </w:p>
        </w:tc>
      </w:tr>
      <w:tr w:rsidR="001E697A" w14:paraId="634E4399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29E97" w14:textId="77777777" w:rsidR="001E697A" w:rsidRDefault="001E697A" w:rsidP="001E697A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B0243" w14:textId="77777777" w:rsidR="001E697A" w:rsidRDefault="001E697A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2A466" w14:textId="77777777" w:rsidR="001E697A" w:rsidRPr="002B6917" w:rsidRDefault="001E697A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9B1A7" w14:textId="77777777" w:rsidR="001E697A" w:rsidRDefault="001E697A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361109EB" w14:textId="77777777" w:rsidR="001E697A" w:rsidRDefault="001E697A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64354" w14:textId="77777777" w:rsidR="001E697A" w:rsidRDefault="001E697A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30</w:t>
            </w:r>
          </w:p>
          <w:p w14:paraId="5941C7E1" w14:textId="77777777" w:rsidR="001E697A" w:rsidRDefault="001E697A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DDED3" w14:textId="77777777" w:rsidR="001E697A" w:rsidRDefault="001E697A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A2790" w14:textId="77777777" w:rsidR="001E697A" w:rsidRDefault="001E697A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C69CD" w14:textId="77777777" w:rsidR="001E697A" w:rsidRPr="002A6824" w:rsidRDefault="001E697A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39093" w14:textId="77777777" w:rsidR="001E697A" w:rsidRDefault="001E697A" w:rsidP="00B13112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13112">
              <w:rPr>
                <w:b/>
                <w:bCs/>
                <w:i/>
                <w:iCs/>
                <w:sz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7 Grupa Tranzit;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 xml:space="preserve">8 Grupa A și Linia Colectoare. </w:t>
            </w:r>
          </w:p>
        </w:tc>
      </w:tr>
      <w:tr w:rsidR="001E697A" w14:paraId="02EA7E07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42983" w14:textId="77777777" w:rsidR="001E697A" w:rsidRDefault="001E697A" w:rsidP="001E697A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953C5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F637E" w14:textId="77777777" w:rsidR="001E697A" w:rsidRPr="002B6917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891B9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38EB1B7C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  <w:p w14:paraId="2E8A3426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F4FF4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BAAF552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20EAD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9CC0D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5FA51" w14:textId="77777777" w:rsidR="001E697A" w:rsidRPr="002A6824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0EF56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E697A" w14:paraId="4092C280" w14:textId="77777777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18677" w14:textId="77777777" w:rsidR="001E697A" w:rsidRDefault="001E697A" w:rsidP="001E697A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07EB6" w14:textId="77777777" w:rsidR="001E697A" w:rsidRDefault="001E697A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A0A39" w14:textId="77777777" w:rsidR="001E697A" w:rsidRPr="002B6917" w:rsidRDefault="001E697A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6FB15" w14:textId="77777777" w:rsidR="001E697A" w:rsidRDefault="001E697A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1A0B2E52" w14:textId="77777777" w:rsidR="001E697A" w:rsidRDefault="001E697A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CC386" w14:textId="77777777" w:rsidR="001E697A" w:rsidRDefault="001E697A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30E5CD50" w14:textId="77777777" w:rsidR="001E697A" w:rsidRDefault="001E697A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112 /118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24389" w14:textId="77777777" w:rsidR="001E697A" w:rsidRDefault="001E697A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5D7EE" w14:textId="77777777" w:rsidR="001E697A" w:rsidRDefault="001E697A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9945D" w14:textId="77777777" w:rsidR="001E697A" w:rsidRPr="002A6824" w:rsidRDefault="001E697A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D7187" w14:textId="77777777" w:rsidR="001E697A" w:rsidRDefault="001E697A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C59154B" w14:textId="77777777" w:rsidR="001E697A" w:rsidRDefault="001E697A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 A și 2 A.</w:t>
            </w:r>
          </w:p>
        </w:tc>
      </w:tr>
      <w:tr w:rsidR="001E697A" w14:paraId="4BD86F43" w14:textId="77777777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C83B0" w14:textId="77777777" w:rsidR="001E697A" w:rsidRDefault="001E697A" w:rsidP="001E697A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4D2F4" w14:textId="77777777" w:rsidR="001E697A" w:rsidRDefault="001E697A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D9037" w14:textId="77777777" w:rsidR="001E697A" w:rsidRPr="002B6917" w:rsidRDefault="001E697A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262F4" w14:textId="77777777" w:rsidR="001E697A" w:rsidRDefault="001E697A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68DAE8D4" w14:textId="77777777" w:rsidR="001E697A" w:rsidRDefault="001E697A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30414" w14:textId="77777777" w:rsidR="001E697A" w:rsidRDefault="001E697A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SI 054 (intre sch. 16 și 30)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03ECC" w14:textId="77777777" w:rsidR="001E697A" w:rsidRDefault="001E697A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5CF2F" w14:textId="77777777" w:rsidR="001E697A" w:rsidRDefault="001E697A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A04F5" w14:textId="77777777" w:rsidR="001E697A" w:rsidRPr="002A6824" w:rsidRDefault="001E697A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CFE66" w14:textId="77777777" w:rsidR="001E697A" w:rsidRDefault="001E697A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din Fir II L 814 la liniile </w:t>
            </w:r>
            <w:r>
              <w:rPr>
                <w:b/>
                <w:bCs/>
                <w:i/>
                <w:iCs/>
                <w:sz w:val="20"/>
              </w:rPr>
              <w:br/>
              <w:t xml:space="preserve">1 - 7 </w:t>
            </w:r>
            <w:r w:rsidRPr="006A155E">
              <w:rPr>
                <w:b/>
                <w:bCs/>
                <w:i/>
                <w:iCs/>
                <w:sz w:val="20"/>
              </w:rPr>
              <w:t>Grupa Tranzit</w:t>
            </w:r>
            <w:r>
              <w:rPr>
                <w:b/>
                <w:bCs/>
                <w:i/>
                <w:iCs/>
                <w:sz w:val="20"/>
              </w:rPr>
              <w:t xml:space="preserve">, </w:t>
            </w:r>
            <w:r>
              <w:rPr>
                <w:b/>
                <w:bCs/>
                <w:i/>
                <w:iCs/>
                <w:sz w:val="20"/>
              </w:rPr>
              <w:br/>
              <w:t>și liniile 1-11 Grupa A.</w:t>
            </w:r>
            <w:r w:rsidRPr="006A155E">
              <w:rPr>
                <w:b/>
                <w:bCs/>
                <w:i/>
                <w:iCs/>
                <w:sz w:val="20"/>
              </w:rPr>
              <w:t xml:space="preserve"> </w:t>
            </w:r>
          </w:p>
        </w:tc>
      </w:tr>
      <w:tr w:rsidR="001E697A" w14:paraId="05A97462" w14:textId="77777777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13FDF" w14:textId="77777777" w:rsidR="001E697A" w:rsidRDefault="001E697A" w:rsidP="001E697A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C2263" w14:textId="77777777" w:rsidR="001E697A" w:rsidRDefault="001E697A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2+200</w:t>
            </w:r>
          </w:p>
          <w:p w14:paraId="2C6FD14F" w14:textId="77777777" w:rsidR="001E697A" w:rsidRDefault="001E697A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3+300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D9705" w14:textId="77777777" w:rsidR="001E697A" w:rsidRPr="002B6917" w:rsidRDefault="001E697A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77F8E" w14:textId="77777777" w:rsidR="001E697A" w:rsidRDefault="001E697A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Palas -</w:t>
            </w:r>
          </w:p>
          <w:p w14:paraId="43C55FEC" w14:textId="77777777" w:rsidR="001E697A" w:rsidRDefault="001E697A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Ramificaţie Constanţa</w:t>
            </w:r>
          </w:p>
          <w:p w14:paraId="05FDCBF6" w14:textId="77777777" w:rsidR="001E697A" w:rsidRDefault="001E697A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64D11" w14:textId="77777777" w:rsidR="001E697A" w:rsidRDefault="001E697A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787ED" w14:textId="77777777" w:rsidR="001E697A" w:rsidRDefault="001E697A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66796" w14:textId="77777777" w:rsidR="001E697A" w:rsidRDefault="001E697A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2+000</w:t>
            </w:r>
          </w:p>
          <w:p w14:paraId="0030D331" w14:textId="77777777" w:rsidR="001E697A" w:rsidRDefault="001E697A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3+300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2AF47" w14:textId="77777777" w:rsidR="001E697A" w:rsidRPr="002A6824" w:rsidRDefault="001E697A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B24A5" w14:textId="77777777" w:rsidR="001E697A" w:rsidRDefault="001E697A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E697A" w14:paraId="388F5AF9" w14:textId="77777777">
        <w:trPr>
          <w:cantSplit/>
          <w:trHeight w:val="11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28E0C" w14:textId="77777777" w:rsidR="001E697A" w:rsidRDefault="001E697A" w:rsidP="001E697A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02FEA" w14:textId="77777777" w:rsidR="001E697A" w:rsidRDefault="001E697A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AD768" w14:textId="77777777" w:rsidR="001E697A" w:rsidRPr="002B6917" w:rsidRDefault="001E697A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6A1D9" w14:textId="77777777" w:rsidR="001E697A" w:rsidRDefault="001E697A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Ramificaţie Constanţa</w:t>
            </w:r>
          </w:p>
          <w:p w14:paraId="028BDF59" w14:textId="77777777" w:rsidR="001E697A" w:rsidRDefault="001E697A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400D2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14</w:t>
            </w:r>
          </w:p>
          <w:p w14:paraId="73A04790" w14:textId="77777777" w:rsidR="001E697A" w:rsidRPr="00810F5B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656E5" w14:textId="77777777" w:rsidR="001E697A" w:rsidRPr="00557C88" w:rsidRDefault="001E697A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08B80" w14:textId="77777777" w:rsidR="001E697A" w:rsidRDefault="001E697A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46E18" w14:textId="77777777" w:rsidR="001E697A" w:rsidRPr="002A6824" w:rsidRDefault="001E697A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031DC" w14:textId="77777777" w:rsidR="001E697A" w:rsidRDefault="001E697A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B15A607" w14:textId="77777777" w:rsidR="001E697A" w:rsidRDefault="001E697A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firul II 814 în firul III 813.</w:t>
            </w:r>
          </w:p>
        </w:tc>
      </w:tr>
      <w:tr w:rsidR="001E697A" w14:paraId="48BF276A" w14:textId="77777777">
        <w:trPr>
          <w:cantSplit/>
          <w:trHeight w:val="11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1C2D1" w14:textId="77777777" w:rsidR="001E697A" w:rsidRDefault="001E697A" w:rsidP="001E697A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BCD40" w14:textId="77777777" w:rsidR="001E697A" w:rsidRDefault="001E697A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DFDDF" w14:textId="77777777" w:rsidR="001E697A" w:rsidRPr="002B6917" w:rsidRDefault="001E697A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123E3" w14:textId="77777777" w:rsidR="001E697A" w:rsidRDefault="001E697A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 w:rsidRPr="00B74F39">
              <w:rPr>
                <w:b/>
                <w:bCs/>
                <w:sz w:val="20"/>
              </w:rPr>
              <w:t>Linie legatură cuprinsă între  sch.3  și sch.47  Cap X PC1  Statia Constanța Port B ( include SI 035,  SI 037, sch.15 și sch.17 )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A8711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15 și 17</w:t>
            </w:r>
          </w:p>
          <w:p w14:paraId="0D6C7B95" w14:textId="77777777" w:rsidR="001E697A" w:rsidRDefault="001E697A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DC5E5" w14:textId="77777777" w:rsidR="001E697A" w:rsidRDefault="001E697A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D8F9A" w14:textId="77777777" w:rsidR="001E697A" w:rsidRDefault="001E697A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ABD44" w14:textId="77777777" w:rsidR="001E697A" w:rsidRPr="002A6824" w:rsidRDefault="001E697A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BCDFD" w14:textId="77777777" w:rsidR="001E697A" w:rsidRDefault="001E697A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74F39">
              <w:rPr>
                <w:b/>
                <w:bCs/>
                <w:i/>
                <w:iCs/>
                <w:sz w:val="20"/>
              </w:rPr>
              <w:t>Nesemnalizată pe teren .</w:t>
            </w:r>
          </w:p>
          <w:p w14:paraId="22CA5F85" w14:textId="77777777" w:rsidR="001E697A" w:rsidRDefault="001E697A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74F39">
              <w:rPr>
                <w:b/>
                <w:bCs/>
                <w:i/>
                <w:iCs/>
                <w:sz w:val="20"/>
              </w:rPr>
              <w:t>Afectează: intrări/ieșiri linii Gr.A1 Cap X si Fir I ,  Fir II  L 814.</w:t>
            </w:r>
          </w:p>
        </w:tc>
      </w:tr>
      <w:tr w:rsidR="001E697A" w14:paraId="468737BA" w14:textId="77777777">
        <w:trPr>
          <w:cantSplit/>
          <w:trHeight w:val="80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7ECE4" w14:textId="77777777" w:rsidR="001E697A" w:rsidRDefault="001E697A" w:rsidP="001E697A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7C970" w14:textId="77777777" w:rsidR="001E697A" w:rsidRDefault="001E697A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782A9" w14:textId="77777777" w:rsidR="001E697A" w:rsidRPr="002B6917" w:rsidRDefault="001E697A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C7758" w14:textId="77777777" w:rsidR="001E697A" w:rsidRDefault="001E697A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Port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B3EAB" w14:textId="77777777" w:rsidR="001E697A" w:rsidRDefault="001E697A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53 / 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FD57A" w14:textId="77777777" w:rsidR="001E697A" w:rsidRPr="00557C88" w:rsidRDefault="001E697A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D7B5D" w14:textId="77777777" w:rsidR="001E697A" w:rsidRDefault="001E697A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29B05" w14:textId="77777777" w:rsidR="001E697A" w:rsidRPr="002A6824" w:rsidRDefault="001E697A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1C895" w14:textId="77777777" w:rsidR="001E697A" w:rsidRDefault="001E697A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488FE0D" w14:textId="77777777" w:rsidR="001E697A" w:rsidRPr="00D83307" w:rsidRDefault="001E697A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19"/>
                <w:szCs w:val="19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0 - 5 F.A.D.S. și ieșirile 1 - 8 B2.</w:t>
            </w:r>
          </w:p>
        </w:tc>
      </w:tr>
      <w:tr w:rsidR="001E697A" w14:paraId="15B75ED2" w14:textId="77777777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1AFEA" w14:textId="77777777" w:rsidR="001E697A" w:rsidRDefault="001E697A" w:rsidP="001E697A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67994" w14:textId="77777777" w:rsidR="001E697A" w:rsidRDefault="001E697A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2E6E1" w14:textId="77777777" w:rsidR="001E697A" w:rsidRPr="002B6917" w:rsidRDefault="001E697A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FFD7D" w14:textId="77777777" w:rsidR="001E697A" w:rsidRDefault="001E697A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Port B</w:t>
            </w:r>
          </w:p>
          <w:p w14:paraId="54AC5D48" w14:textId="77777777" w:rsidR="001E697A" w:rsidRDefault="001E697A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0 FADS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367D3" w14:textId="77777777" w:rsidR="001E697A" w:rsidRDefault="001E697A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3043D" w14:textId="77777777" w:rsidR="001E697A" w:rsidRDefault="001E697A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651EF" w14:textId="77777777" w:rsidR="001E697A" w:rsidRDefault="001E697A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1F305" w14:textId="77777777" w:rsidR="001E697A" w:rsidRPr="002A6824" w:rsidRDefault="001E697A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505AD" w14:textId="77777777" w:rsidR="001E697A" w:rsidRDefault="001E697A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E697A" w14:paraId="0DD72E03" w14:textId="77777777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D4EC5" w14:textId="77777777" w:rsidR="001E697A" w:rsidRDefault="001E697A" w:rsidP="001E697A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3BA0E" w14:textId="77777777" w:rsidR="001E697A" w:rsidRDefault="001E697A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56070" w14:textId="77777777" w:rsidR="001E697A" w:rsidRPr="002B6917" w:rsidRDefault="001E697A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168C1" w14:textId="77777777" w:rsidR="001E697A" w:rsidRDefault="001E697A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Port B</w:t>
            </w:r>
          </w:p>
          <w:p w14:paraId="62AC7333" w14:textId="77777777" w:rsidR="001E697A" w:rsidRDefault="001E697A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A1, L7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C697C" w14:textId="77777777" w:rsidR="001E697A" w:rsidRDefault="001E697A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77A7D" w14:textId="77777777" w:rsidR="001E697A" w:rsidRDefault="001E697A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2C8FA" w14:textId="77777777" w:rsidR="001E697A" w:rsidRDefault="001E697A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5082B" w14:textId="77777777" w:rsidR="001E697A" w:rsidRPr="002A6824" w:rsidRDefault="001E697A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7424B" w14:textId="77777777" w:rsidR="001E697A" w:rsidRDefault="001E697A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E697A" w14:paraId="4CE7BB15" w14:textId="77777777">
        <w:trPr>
          <w:cantSplit/>
          <w:trHeight w:val="52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CD8BF" w14:textId="77777777" w:rsidR="001E697A" w:rsidRDefault="001E697A" w:rsidP="001E697A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3DEF1" w14:textId="77777777" w:rsidR="001E697A" w:rsidRDefault="001E697A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CAF4C" w14:textId="77777777" w:rsidR="001E697A" w:rsidRPr="002B6917" w:rsidRDefault="001E697A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DD83E" w14:textId="77777777" w:rsidR="001E697A" w:rsidRDefault="001E697A">
            <w:pPr>
              <w:spacing w:after="40" w:line="276" w:lineRule="auto"/>
              <w:ind w:left="57" w:right="57"/>
              <w:rPr>
                <w:b/>
                <w:bCs/>
                <w:sz w:val="18"/>
                <w:szCs w:val="18"/>
              </w:rPr>
            </w:pPr>
            <w:r w:rsidRPr="006315B8">
              <w:rPr>
                <w:b/>
                <w:bCs/>
                <w:sz w:val="18"/>
                <w:szCs w:val="18"/>
              </w:rPr>
              <w:t>St. Constanţa Port Mol V</w:t>
            </w:r>
          </w:p>
          <w:p w14:paraId="7B2D8FFF" w14:textId="77777777" w:rsidR="001E697A" w:rsidRDefault="001E697A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18"/>
                <w:szCs w:val="18"/>
              </w:rPr>
              <w:t>linia 1 Z triaj zona V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A22CC" w14:textId="77777777" w:rsidR="001E697A" w:rsidRDefault="001E697A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5BB03" w14:textId="77777777" w:rsidR="001E697A" w:rsidRPr="00557C88" w:rsidRDefault="001E697A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41FD4" w14:textId="77777777" w:rsidR="001E697A" w:rsidRDefault="001E697A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5FBA2" w14:textId="77777777" w:rsidR="001E697A" w:rsidRPr="002A6824" w:rsidRDefault="001E697A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333D2" w14:textId="77777777" w:rsidR="001E697A" w:rsidRDefault="001E697A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E697A" w14:paraId="58F6CBAD" w14:textId="77777777">
        <w:trPr>
          <w:cantSplit/>
          <w:trHeight w:val="19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0EC84" w14:textId="77777777" w:rsidR="001E697A" w:rsidRDefault="001E697A" w:rsidP="001E697A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E86A1" w14:textId="77777777" w:rsidR="001E697A" w:rsidRDefault="001E697A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F9FEF" w14:textId="77777777" w:rsidR="001E697A" w:rsidRPr="002B6917" w:rsidRDefault="001E697A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77EAD" w14:textId="77777777" w:rsidR="001E697A" w:rsidRDefault="001E697A">
            <w:pPr>
              <w:spacing w:after="40" w:line="276" w:lineRule="auto"/>
              <w:ind w:left="57" w:right="57"/>
              <w:rPr>
                <w:b/>
                <w:bCs/>
                <w:sz w:val="18"/>
                <w:szCs w:val="18"/>
              </w:rPr>
            </w:pPr>
            <w:r w:rsidRPr="006315B8">
              <w:rPr>
                <w:b/>
                <w:bCs/>
                <w:sz w:val="18"/>
                <w:szCs w:val="18"/>
              </w:rPr>
              <w:t>St. Constanţa Port Mol V</w:t>
            </w:r>
          </w:p>
          <w:p w14:paraId="60B36712" w14:textId="77777777" w:rsidR="001E697A" w:rsidRPr="006315B8" w:rsidRDefault="001E697A">
            <w:pPr>
              <w:spacing w:after="40" w:line="276" w:lineRule="auto"/>
              <w:ind w:left="57" w:right="5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linia 2 Z triaj zona V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60E88" w14:textId="77777777" w:rsidR="001E697A" w:rsidRDefault="001E697A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84DF2" w14:textId="77777777" w:rsidR="001E697A" w:rsidRPr="00557C88" w:rsidRDefault="001E697A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33540" w14:textId="77777777" w:rsidR="001E697A" w:rsidRDefault="001E697A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EA74D" w14:textId="77777777" w:rsidR="001E697A" w:rsidRPr="002A6824" w:rsidRDefault="001E697A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500A7" w14:textId="77777777" w:rsidR="001E697A" w:rsidRDefault="001E697A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0EF090DB" w14:textId="77777777" w:rsidR="001E697A" w:rsidRDefault="001E697A">
      <w:pPr>
        <w:tabs>
          <w:tab w:val="left" w:pos="3183"/>
        </w:tabs>
      </w:pPr>
    </w:p>
    <w:p w14:paraId="054FEF17" w14:textId="77777777" w:rsidR="004F6578" w:rsidRDefault="004F6578">
      <w:pPr>
        <w:tabs>
          <w:tab w:val="left" w:pos="3183"/>
        </w:tabs>
      </w:pPr>
    </w:p>
    <w:p w14:paraId="5869F645" w14:textId="77777777" w:rsidR="004F6578" w:rsidRDefault="004F6578">
      <w:pPr>
        <w:tabs>
          <w:tab w:val="left" w:pos="3183"/>
        </w:tabs>
      </w:pPr>
    </w:p>
    <w:p w14:paraId="15F91006" w14:textId="77777777" w:rsidR="004F6578" w:rsidRDefault="004F6578">
      <w:pPr>
        <w:tabs>
          <w:tab w:val="left" w:pos="3183"/>
        </w:tabs>
      </w:pPr>
    </w:p>
    <w:p w14:paraId="03F3B1AD" w14:textId="77777777" w:rsidR="004F6578" w:rsidRDefault="004F6578">
      <w:pPr>
        <w:tabs>
          <w:tab w:val="left" w:pos="3183"/>
        </w:tabs>
      </w:pPr>
    </w:p>
    <w:p w14:paraId="4488B5FC" w14:textId="77777777" w:rsidR="004F6578" w:rsidRDefault="004F6578">
      <w:pPr>
        <w:tabs>
          <w:tab w:val="left" w:pos="3183"/>
        </w:tabs>
      </w:pPr>
    </w:p>
    <w:p w14:paraId="4528EBA4" w14:textId="77777777" w:rsidR="004F6578" w:rsidRDefault="004F6578">
      <w:pPr>
        <w:tabs>
          <w:tab w:val="left" w:pos="3183"/>
        </w:tabs>
      </w:pPr>
    </w:p>
    <w:p w14:paraId="5CFEBC7E" w14:textId="77777777" w:rsidR="004F6578" w:rsidRDefault="004F6578">
      <w:pPr>
        <w:tabs>
          <w:tab w:val="left" w:pos="3183"/>
        </w:tabs>
      </w:pPr>
    </w:p>
    <w:p w14:paraId="03D3685E" w14:textId="77777777" w:rsidR="004F6578" w:rsidRPr="00930181" w:rsidRDefault="004F6578">
      <w:pPr>
        <w:tabs>
          <w:tab w:val="left" w:pos="3183"/>
        </w:tabs>
      </w:pPr>
    </w:p>
    <w:p w14:paraId="70EC66E6" w14:textId="77777777" w:rsidR="001E697A" w:rsidRPr="00C21F42" w:rsidRDefault="001E697A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38346B88" w14:textId="77777777" w:rsidR="001E697A" w:rsidRPr="00C21F42" w:rsidRDefault="001E697A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>CONDIŢII  SPECIALE  DE  CIRCULAŢIE</w:t>
      </w:r>
    </w:p>
    <w:p w14:paraId="4E0E227D" w14:textId="77777777" w:rsidR="001E697A" w:rsidRPr="00C21F42" w:rsidRDefault="001E697A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CÂND UN FIR  AL  LINIEI  DUBLE</w:t>
      </w:r>
    </w:p>
    <w:p w14:paraId="0F4DE656" w14:textId="77777777" w:rsidR="001E697A" w:rsidRPr="00C21F42" w:rsidRDefault="001E697A" w:rsidP="009257A1">
      <w:pPr>
        <w:pStyle w:val="BARSTYLE"/>
        <w:spacing w:line="480" w:lineRule="auto"/>
        <w:jc w:val="center"/>
        <w:rPr>
          <w:rFonts w:ascii="Times New Roman" w:hAnsi="Times New Roman"/>
          <w:b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ESTE ÎNCHIS PENTRU EXECUTAREA LUCRĂRILOR</w:t>
      </w:r>
    </w:p>
    <w:p w14:paraId="3A8A2B50" w14:textId="77777777" w:rsidR="001E697A" w:rsidRDefault="001E697A" w:rsidP="009257A1">
      <w:pPr>
        <w:tabs>
          <w:tab w:val="left" w:pos="851"/>
        </w:tabs>
        <w:spacing w:line="480" w:lineRule="auto"/>
        <w:jc w:val="both"/>
        <w:rPr>
          <w:b/>
        </w:rPr>
      </w:pPr>
    </w:p>
    <w:p w14:paraId="61AC6D22" w14:textId="77777777" w:rsidR="001E697A" w:rsidRPr="00C21F42" w:rsidRDefault="001E697A" w:rsidP="009257A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>Dacă una dintre liniile căii duble este închisă pentru circulaţie, indiferent de sensul de mers, trenurile vor păstra semnalizare pentru circulaţia pe linie simplă, conform  Regulamentului de Semnalizare nr. 004 / 2006, art. 170.</w:t>
      </w:r>
    </w:p>
    <w:p w14:paraId="2EE39FB9" w14:textId="77777777" w:rsidR="001E697A" w:rsidRPr="00C21F42" w:rsidRDefault="001E697A" w:rsidP="00EB2AB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 xml:space="preserve">În cazul primirii trenului cu semnalul de intrare sau de ieşire, în baza indicaţiei de chemare sau a ordinului de circulaţie, mecanicul va conduce trenul cu viteza de cel mult 20 km/h, cu deosebită atenţie, conform Regulamentului de Semnalizare nr. 004 / 2006, art. 73, pct. (3) şi art. 78 respectiv 79 din acelaşi Regulament. </w:t>
      </w:r>
    </w:p>
    <w:p w14:paraId="6D734509" w14:textId="77777777" w:rsidR="001E697A" w:rsidRPr="00C21F42" w:rsidRDefault="001E697A" w:rsidP="00EB2AB1">
      <w:pPr>
        <w:spacing w:line="480" w:lineRule="auto"/>
        <w:ind w:firstLine="851"/>
        <w:jc w:val="both"/>
        <w:rPr>
          <w:b/>
        </w:rPr>
      </w:pPr>
      <w:r w:rsidRPr="00C21F42">
        <w:rPr>
          <w:b/>
        </w:rPr>
        <w:t>* Condiții de circulație pentru strict două locomotive cuplate pentru podurile cu capacitate portantă depășită.</w:t>
      </w:r>
    </w:p>
    <w:p w14:paraId="7A2C5963" w14:textId="77777777" w:rsidR="001E697A" w:rsidRPr="00C21F42" w:rsidRDefault="001E697A" w:rsidP="009257A1">
      <w:pPr>
        <w:pStyle w:val="BARSTYLE"/>
        <w:tabs>
          <w:tab w:val="left" w:pos="851"/>
        </w:tabs>
        <w:spacing w:line="480" w:lineRule="auto"/>
        <w:jc w:val="both"/>
        <w:rPr>
          <w:rFonts w:ascii="Times New Roman" w:hAnsi="Times New Roman"/>
          <w:b/>
          <w:sz w:val="20"/>
        </w:rPr>
      </w:pPr>
    </w:p>
    <w:p w14:paraId="2D608E6F" w14:textId="77777777" w:rsidR="00FB37F1" w:rsidRPr="000A41B5" w:rsidRDefault="00FB37F1" w:rsidP="000A41B5"/>
    <w:sectPr w:rsidR="00FB37F1" w:rsidRPr="000A41B5" w:rsidSect="003C11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851" w:right="851" w:bottom="851" w:left="851" w:header="87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80051" w14:textId="77777777" w:rsidR="006E5B30" w:rsidRDefault="006E5B30">
      <w:r>
        <w:separator/>
      </w:r>
    </w:p>
  </w:endnote>
  <w:endnote w:type="continuationSeparator" w:id="0">
    <w:p w14:paraId="4BF67534" w14:textId="77777777" w:rsidR="006E5B30" w:rsidRDefault="006E5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Roman-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Helvetica-R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FED6E" w14:textId="77777777" w:rsidR="005C7D70" w:rsidRDefault="005C7D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D4626" w14:textId="77777777" w:rsidR="005C7D70" w:rsidRDefault="005C7D7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270EA" w14:textId="77777777" w:rsidR="005C7D70" w:rsidRDefault="005C7D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82EB6" w14:textId="77777777" w:rsidR="006E5B30" w:rsidRDefault="006E5B30">
      <w:r>
        <w:separator/>
      </w:r>
    </w:p>
  </w:footnote>
  <w:footnote w:type="continuationSeparator" w:id="0">
    <w:p w14:paraId="63F948F9" w14:textId="77777777" w:rsidR="006E5B30" w:rsidRDefault="006E5B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391A1" w14:textId="77777777" w:rsidR="006F5073" w:rsidRDefault="009032D5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F507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A42F0">
      <w:rPr>
        <w:rStyle w:val="PageNumber"/>
        <w:noProof/>
      </w:rPr>
      <w:t>2</w:t>
    </w:r>
    <w:r>
      <w:rPr>
        <w:rStyle w:val="PageNumber"/>
      </w:rPr>
      <w:fldChar w:fldCharType="end"/>
    </w:r>
  </w:p>
  <w:p w14:paraId="66D6BE1A" w14:textId="0B563E41" w:rsidR="006F5073" w:rsidRDefault="00E4556F" w:rsidP="003C1145">
    <w:pPr>
      <w:framePr w:w="7382" w:h="340" w:hRule="exact" w:wrap="around" w:vAnchor="page" w:hAnchor="page" w:x="1385" w:y="891"/>
      <w:rPr>
        <w:b/>
        <w:bCs/>
        <w:i/>
        <w:iCs/>
        <w:sz w:val="22"/>
      </w:rPr>
    </w:pPr>
    <w:r>
      <w:rPr>
        <w:b/>
        <w:bCs/>
        <w:i/>
        <w:iCs/>
        <w:sz w:val="22"/>
      </w:rPr>
      <w:t xml:space="preserve">                                                              </w:t>
    </w:r>
    <w:r w:rsidR="00F46462">
      <w:rPr>
        <w:b/>
        <w:bCs/>
        <w:i/>
        <w:iCs/>
        <w:sz w:val="22"/>
      </w:rPr>
      <w:t>decada 11-20 iulie 2026</w:t>
    </w:r>
  </w:p>
  <w:p w14:paraId="5747EBDF" w14:textId="77777777" w:rsidR="006F5073" w:rsidRDefault="006F5073">
    <w:pPr>
      <w:pStyle w:val="Header"/>
      <w:ind w:firstLine="357"/>
      <w:jc w:val="right"/>
      <w:rPr>
        <w:rStyle w:val="PageNumber"/>
        <w:b/>
        <w:bCs/>
        <w:lang w:val="ro-RO"/>
      </w:rPr>
    </w:pPr>
    <w:r>
      <w:rPr>
        <w:rStyle w:val="PageNumber"/>
        <w:b/>
        <w:bCs/>
      </w:rPr>
      <w:t xml:space="preserve">B.A.R. </w:t>
    </w:r>
    <w:r w:rsidR="00C01B1B">
      <w:rPr>
        <w:rStyle w:val="PageNumber"/>
        <w:b/>
        <w:bCs/>
      </w:rPr>
      <w:t>GALATI</w:t>
    </w:r>
  </w:p>
  <w:tbl>
    <w:tblPr>
      <w:tblW w:w="0" w:type="auto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80"/>
      <w:gridCol w:w="822"/>
      <w:gridCol w:w="822"/>
      <w:gridCol w:w="2155"/>
      <w:gridCol w:w="822"/>
      <w:gridCol w:w="822"/>
      <w:gridCol w:w="822"/>
      <w:gridCol w:w="822"/>
      <w:gridCol w:w="2467"/>
    </w:tblGrid>
    <w:tr w:rsidR="006F5073" w14:paraId="27B0F2B2" w14:textId="77777777">
      <w:trPr>
        <w:cantSplit/>
      </w:trPr>
      <w:tc>
        <w:tcPr>
          <w:tcW w:w="680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7D30B096" w14:textId="77777777" w:rsidR="006F5073" w:rsidRDefault="006F5073">
          <w:pPr>
            <w:spacing w:line="192" w:lineRule="auto"/>
            <w:ind w:left="113" w:right="113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Numărul curent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</w:tcPr>
        <w:p w14:paraId="4FF35DE2" w14:textId="77777777" w:rsidR="006F5073" w:rsidRDefault="006F5073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</w:t>
          </w:r>
        </w:p>
        <w:p w14:paraId="46657673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3D7E0154" w14:textId="77777777" w:rsidR="006F5073" w:rsidRDefault="006F5073">
          <w:pPr>
            <w:spacing w:after="4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LINIA SIMPLĂ</w:t>
          </w:r>
        </w:p>
        <w:p w14:paraId="2605CE68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47CC2BEB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</w:t>
          </w:r>
        </w:p>
        <w:p w14:paraId="7EBDC2CA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din staţii, aferente firului I, respectiv liniei simple</w:t>
          </w:r>
        </w:p>
      </w:tc>
      <w:tc>
        <w:tcPr>
          <w:tcW w:w="2155" w:type="dxa"/>
          <w:vMerge w:val="restart"/>
          <w:tcMar>
            <w:left w:w="0" w:type="dxa"/>
            <w:right w:w="0" w:type="dxa"/>
          </w:tcMar>
          <w:vAlign w:val="center"/>
        </w:tcPr>
        <w:p w14:paraId="50E6B937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STAŢIA</w:t>
          </w:r>
        </w:p>
        <w:p w14:paraId="3E5C5A4F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78014EAE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  <w:r>
            <w:rPr>
              <w:b/>
              <w:bCs/>
              <w:sz w:val="22"/>
              <w:lang w:val="ro-RO"/>
            </w:rPr>
            <w:t>DISTANŢA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  <w:vAlign w:val="center"/>
        </w:tcPr>
        <w:p w14:paraId="65345C13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APARATE DE CALE ÎN ABATERE</w:t>
          </w:r>
        </w:p>
        <w:p w14:paraId="24BD3047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şi</w:t>
          </w:r>
        </w:p>
        <w:p w14:paraId="08F1D270" w14:textId="77777777" w:rsidR="00702F3A" w:rsidRDefault="00702F3A" w:rsidP="00702F3A">
          <w:pPr>
            <w:spacing w:before="8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LINII </w:t>
          </w:r>
        </w:p>
        <w:p w14:paraId="4022C078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ABĂTUTE</w:t>
          </w:r>
        </w:p>
        <w:p w14:paraId="103E94C3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DIN </w:t>
          </w:r>
        </w:p>
        <w:p w14:paraId="4BDDB629" w14:textId="77777777" w:rsidR="006F5073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STAŢII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</w:tcPr>
        <w:p w14:paraId="13A21B03" w14:textId="77777777" w:rsidR="006F5073" w:rsidRDefault="006F5073">
          <w:pPr>
            <w:spacing w:before="12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II</w:t>
          </w:r>
        </w:p>
        <w:p w14:paraId="4CF30CF1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23446500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11E3769D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</w:p>
        <w:p w14:paraId="5E4A0EB2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5A229C34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din </w:t>
          </w:r>
        </w:p>
        <w:p w14:paraId="7CCF530D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staţii aferente </w:t>
          </w:r>
        </w:p>
        <w:p w14:paraId="38B20399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II</w:t>
          </w:r>
        </w:p>
      </w:tc>
      <w:tc>
        <w:tcPr>
          <w:tcW w:w="2467" w:type="dxa"/>
          <w:vMerge w:val="restart"/>
          <w:tcMar>
            <w:left w:w="0" w:type="dxa"/>
            <w:right w:w="0" w:type="dxa"/>
          </w:tcMar>
          <w:vAlign w:val="center"/>
        </w:tcPr>
        <w:p w14:paraId="2040D163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  <w:r>
            <w:rPr>
              <w:b/>
              <w:bCs/>
              <w:i/>
              <w:iCs/>
              <w:spacing w:val="40"/>
              <w:lang w:val="ro-RO"/>
            </w:rPr>
            <w:t>OBSERVAŢII</w:t>
          </w:r>
        </w:p>
        <w:p w14:paraId="71AD7D68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</w:p>
      </w:tc>
    </w:tr>
    <w:tr w:rsidR="006F5073" w14:paraId="6D7B959C" w14:textId="77777777">
      <w:trPr>
        <w:cantSplit/>
        <w:trHeight w:val="509"/>
      </w:trPr>
      <w:tc>
        <w:tcPr>
          <w:tcW w:w="680" w:type="dxa"/>
          <w:vMerge/>
          <w:tcMar>
            <w:left w:w="0" w:type="dxa"/>
            <w:right w:w="0" w:type="dxa"/>
          </w:tcMar>
        </w:tcPr>
        <w:p w14:paraId="4A5B7081" w14:textId="77777777" w:rsidR="006F5073" w:rsidRDefault="006F5073">
          <w:pPr>
            <w:spacing w:line="192" w:lineRule="auto"/>
            <w:jc w:val="center"/>
            <w:rPr>
              <w:b/>
              <w:bCs/>
              <w:sz w:val="20"/>
              <w:lang w:val="ro-RO"/>
            </w:rPr>
          </w:pPr>
        </w:p>
      </w:tc>
      <w:tc>
        <w:tcPr>
          <w:tcW w:w="822" w:type="dxa"/>
          <w:tcMar>
            <w:left w:w="0" w:type="dxa"/>
            <w:right w:w="0" w:type="dxa"/>
          </w:tcMar>
        </w:tcPr>
        <w:p w14:paraId="30F7D689" w14:textId="77777777" w:rsidR="006F5073" w:rsidRDefault="006F5073" w:rsidP="002E51C2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2EEE1F29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155" w:type="dxa"/>
          <w:vMerge/>
          <w:tcMar>
            <w:left w:w="0" w:type="dxa"/>
            <w:right w:w="0" w:type="dxa"/>
          </w:tcMar>
        </w:tcPr>
        <w:p w14:paraId="002E3620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  <w:tc>
        <w:tcPr>
          <w:tcW w:w="822" w:type="dxa"/>
          <w:tcMar>
            <w:left w:w="0" w:type="dxa"/>
            <w:right w:w="0" w:type="dxa"/>
          </w:tcMar>
        </w:tcPr>
        <w:p w14:paraId="07DF0F05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134FD86F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792EE338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16CFC230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467" w:type="dxa"/>
          <w:vMerge/>
          <w:tcMar>
            <w:left w:w="0" w:type="dxa"/>
            <w:right w:w="0" w:type="dxa"/>
          </w:tcMar>
        </w:tcPr>
        <w:p w14:paraId="3B59576C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</w:tr>
  </w:tbl>
  <w:p w14:paraId="39277789" w14:textId="77777777" w:rsidR="006F5073" w:rsidRDefault="006F5073">
    <w:pPr>
      <w:pStyle w:val="Header"/>
      <w:rPr>
        <w:sz w:val="2"/>
        <w:lang w:val="ro-R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9B0B6" w14:textId="77777777" w:rsidR="006F5073" w:rsidRDefault="009032D5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F507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7215B">
      <w:rPr>
        <w:rStyle w:val="PageNumber"/>
        <w:noProof/>
      </w:rPr>
      <w:t>3</w:t>
    </w:r>
    <w:r>
      <w:rPr>
        <w:rStyle w:val="PageNumber"/>
      </w:rPr>
      <w:fldChar w:fldCharType="end"/>
    </w:r>
  </w:p>
  <w:p w14:paraId="042CF2E3" w14:textId="1C15438C" w:rsidR="00004110" w:rsidRPr="00A048AC" w:rsidRDefault="00E4556F" w:rsidP="00A57D9A">
    <w:pPr>
      <w:framePr w:w="7445" w:h="340" w:hRule="exact" w:wrap="around" w:vAnchor="page" w:hAnchor="page" w:x="3193" w:y="891"/>
      <w:rPr>
        <w:b/>
        <w:sz w:val="20"/>
        <w:szCs w:val="20"/>
      </w:rPr>
    </w:pPr>
    <w:r>
      <w:rPr>
        <w:b/>
        <w:bCs/>
        <w:i/>
        <w:iCs/>
        <w:sz w:val="22"/>
      </w:rPr>
      <w:t xml:space="preserve">                              </w:t>
    </w:r>
    <w:r w:rsidR="00F46462">
      <w:rPr>
        <w:b/>
        <w:bCs/>
        <w:i/>
        <w:iCs/>
        <w:sz w:val="22"/>
      </w:rPr>
      <w:t>decada 11-20 iulie 2026</w:t>
    </w:r>
  </w:p>
  <w:p w14:paraId="4B6EADDB" w14:textId="77777777" w:rsidR="0098517A" w:rsidRPr="0098517A" w:rsidRDefault="0098517A" w:rsidP="00A57D9A">
    <w:pPr>
      <w:framePr w:w="7445" w:h="340" w:hRule="exact" w:wrap="around" w:vAnchor="page" w:hAnchor="page" w:x="3193" w:y="891"/>
      <w:rPr>
        <w:b/>
        <w:sz w:val="20"/>
        <w:szCs w:val="20"/>
      </w:rPr>
    </w:pPr>
  </w:p>
  <w:p w14:paraId="701077A8" w14:textId="77777777" w:rsidR="00583208" w:rsidRPr="00583208" w:rsidRDefault="00583208" w:rsidP="00A57D9A">
    <w:pPr>
      <w:framePr w:w="7445" w:h="340" w:hRule="exact" w:wrap="around" w:vAnchor="page" w:hAnchor="page" w:x="3193" w:y="891"/>
      <w:rPr>
        <w:b/>
        <w:sz w:val="20"/>
        <w:szCs w:val="20"/>
        <w:lang w:val="ro-RO"/>
      </w:rPr>
    </w:pPr>
  </w:p>
  <w:p w14:paraId="42CB64B6" w14:textId="77777777" w:rsidR="00C77A46" w:rsidRPr="00C77A46" w:rsidRDefault="00C77A46" w:rsidP="00A57D9A">
    <w:pPr>
      <w:framePr w:w="7445" w:h="340" w:hRule="exact" w:wrap="around" w:vAnchor="page" w:hAnchor="page" w:x="3193" w:y="891"/>
      <w:rPr>
        <w:b/>
        <w:sz w:val="28"/>
        <w:lang w:val="ro-RO"/>
      </w:rPr>
    </w:pPr>
  </w:p>
  <w:p w14:paraId="0FE37D8D" w14:textId="77777777" w:rsidR="001E2701" w:rsidRPr="001E2701" w:rsidRDefault="001E2701" w:rsidP="00A57D9A">
    <w:pPr>
      <w:framePr w:w="7445" w:h="340" w:hRule="exact" w:wrap="around" w:vAnchor="page" w:hAnchor="page" w:x="3193" w:y="891"/>
      <w:rPr>
        <w:b/>
        <w:sz w:val="20"/>
        <w:szCs w:val="20"/>
        <w:lang w:val="ro-RO"/>
      </w:rPr>
    </w:pPr>
  </w:p>
  <w:p w14:paraId="25543F20" w14:textId="77777777" w:rsidR="00165349" w:rsidRPr="00165349" w:rsidRDefault="00165349" w:rsidP="00A57D9A">
    <w:pPr>
      <w:framePr w:w="7445" w:h="340" w:hRule="exact" w:wrap="around" w:vAnchor="page" w:hAnchor="page" w:x="3193" w:y="891"/>
      <w:rPr>
        <w:b/>
        <w:sz w:val="20"/>
        <w:szCs w:val="20"/>
      </w:rPr>
    </w:pPr>
  </w:p>
  <w:p w14:paraId="2C066B3E" w14:textId="77777777" w:rsidR="00165349" w:rsidRPr="00165349" w:rsidRDefault="00165349" w:rsidP="00A57D9A">
    <w:pPr>
      <w:framePr w:w="7445" w:h="340" w:hRule="exact" w:wrap="around" w:vAnchor="page" w:hAnchor="page" w:x="3193" w:y="891"/>
      <w:rPr>
        <w:b/>
        <w:sz w:val="20"/>
        <w:szCs w:val="20"/>
      </w:rPr>
    </w:pPr>
  </w:p>
  <w:p w14:paraId="0D4D0158" w14:textId="77777777" w:rsidR="006F5073" w:rsidRDefault="006F5073" w:rsidP="00A57D9A">
    <w:pPr>
      <w:framePr w:w="7445" w:h="340" w:hRule="exact" w:wrap="around" w:vAnchor="page" w:hAnchor="page" w:x="3193" w:y="891"/>
      <w:shd w:val="clear" w:color="FFFFFF" w:fill="FFFFFF"/>
      <w:rPr>
        <w:b/>
        <w:bCs/>
        <w:i/>
        <w:iCs/>
        <w:sz w:val="22"/>
      </w:rPr>
    </w:pPr>
  </w:p>
  <w:p w14:paraId="5E393BF3" w14:textId="77777777" w:rsidR="006F5073" w:rsidRDefault="006F5073">
    <w:pPr>
      <w:pStyle w:val="Header"/>
      <w:rPr>
        <w:rStyle w:val="PageNumber"/>
        <w:b/>
        <w:bCs/>
        <w:lang w:val="ro-RO"/>
      </w:rPr>
    </w:pPr>
    <w:r>
      <w:rPr>
        <w:rStyle w:val="PageNumber"/>
        <w:b/>
        <w:bCs/>
      </w:rPr>
      <w:t xml:space="preserve">B.A.R. </w:t>
    </w:r>
    <w:r w:rsidR="00C01B1B">
      <w:rPr>
        <w:rStyle w:val="PageNumber"/>
        <w:b/>
        <w:bCs/>
      </w:rPr>
      <w:t>GALATI</w:t>
    </w:r>
  </w:p>
  <w:tbl>
    <w:tblPr>
      <w:tblW w:w="10206" w:type="dxa"/>
      <w:jc w:val="center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64"/>
      <w:gridCol w:w="809"/>
      <w:gridCol w:w="810"/>
      <w:gridCol w:w="2197"/>
      <w:gridCol w:w="810"/>
      <w:gridCol w:w="810"/>
      <w:gridCol w:w="810"/>
      <w:gridCol w:w="810"/>
      <w:gridCol w:w="2486"/>
    </w:tblGrid>
    <w:tr w:rsidR="006F5073" w14:paraId="628629F0" w14:textId="77777777">
      <w:trPr>
        <w:cantSplit/>
        <w:jc w:val="center"/>
      </w:trPr>
      <w:tc>
        <w:tcPr>
          <w:tcW w:w="652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54BDAED8" w14:textId="77777777" w:rsidR="006F5073" w:rsidRDefault="006F5073">
          <w:pPr>
            <w:spacing w:line="192" w:lineRule="auto"/>
            <w:ind w:left="113" w:right="113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Numărul curent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0BE97EF2" w14:textId="77777777" w:rsidR="006F5073" w:rsidRDefault="006F5073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</w:t>
          </w:r>
        </w:p>
        <w:p w14:paraId="17B7C1AA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7F8D4FA0" w14:textId="77777777" w:rsidR="006F5073" w:rsidRDefault="006F5073">
          <w:pPr>
            <w:spacing w:after="4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LINIA SIMPLĂ</w:t>
          </w:r>
        </w:p>
        <w:p w14:paraId="6B34A828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5E23EA42" w14:textId="77777777" w:rsidR="00E37AAC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</w:t>
          </w:r>
        </w:p>
        <w:p w14:paraId="22DEDD31" w14:textId="77777777" w:rsidR="002E51C2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din staţii, aferente </w:t>
          </w:r>
        </w:p>
        <w:p w14:paraId="5AD853E7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I, respectiv liniei simple</w:t>
          </w:r>
        </w:p>
      </w:tc>
      <w:tc>
        <w:tcPr>
          <w:tcW w:w="2155" w:type="dxa"/>
          <w:vMerge w:val="restart"/>
          <w:tcMar>
            <w:left w:w="0" w:type="dxa"/>
            <w:right w:w="0" w:type="dxa"/>
          </w:tcMar>
          <w:vAlign w:val="center"/>
        </w:tcPr>
        <w:p w14:paraId="38179A1D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STAŢIA</w:t>
          </w:r>
        </w:p>
        <w:p w14:paraId="7C80122A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5845C7F9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  <w:r>
            <w:rPr>
              <w:b/>
              <w:bCs/>
              <w:sz w:val="22"/>
              <w:lang w:val="ro-RO"/>
            </w:rPr>
            <w:t>DISTANŢA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  <w:vAlign w:val="center"/>
        </w:tcPr>
        <w:p w14:paraId="081578E5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APARATE DE CALE ÎN ABATERE</w:t>
          </w:r>
        </w:p>
        <w:p w14:paraId="3ACBB013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şi</w:t>
          </w:r>
        </w:p>
        <w:p w14:paraId="332E9C4C" w14:textId="77777777" w:rsidR="00702F3A" w:rsidRDefault="00702F3A" w:rsidP="00702F3A">
          <w:pPr>
            <w:spacing w:before="8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LINII </w:t>
          </w:r>
        </w:p>
        <w:p w14:paraId="1E2EEFD2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ABĂTUTE</w:t>
          </w:r>
        </w:p>
        <w:p w14:paraId="09B30776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DIN </w:t>
          </w:r>
        </w:p>
        <w:p w14:paraId="3431E7E0" w14:textId="77777777" w:rsidR="006F5073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STAŢII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79994414" w14:textId="77777777" w:rsidR="006F5073" w:rsidRDefault="006F5073">
          <w:pPr>
            <w:spacing w:before="12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II</w:t>
          </w:r>
        </w:p>
        <w:p w14:paraId="07D5ACF4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2B58BF85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06B8119C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</w:p>
        <w:p w14:paraId="5E883B4D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2B57EA91" w14:textId="77777777" w:rsidR="00A84264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din staţii aferente </w:t>
          </w:r>
        </w:p>
        <w:p w14:paraId="66CE7E3C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II</w:t>
          </w:r>
        </w:p>
      </w:tc>
      <w:tc>
        <w:tcPr>
          <w:tcW w:w="2438" w:type="dxa"/>
          <w:vMerge w:val="restart"/>
          <w:tcMar>
            <w:left w:w="0" w:type="dxa"/>
            <w:right w:w="0" w:type="dxa"/>
          </w:tcMar>
          <w:vAlign w:val="center"/>
        </w:tcPr>
        <w:p w14:paraId="1ACDC187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  <w:r>
            <w:rPr>
              <w:b/>
              <w:bCs/>
              <w:i/>
              <w:iCs/>
              <w:spacing w:val="40"/>
              <w:lang w:val="ro-RO"/>
            </w:rPr>
            <w:t>OBSERVAŢII</w:t>
          </w:r>
        </w:p>
      </w:tc>
    </w:tr>
    <w:tr w:rsidR="006F5073" w14:paraId="605AAEC9" w14:textId="77777777">
      <w:trPr>
        <w:cantSplit/>
        <w:trHeight w:val="509"/>
        <w:jc w:val="center"/>
      </w:trPr>
      <w:tc>
        <w:tcPr>
          <w:tcW w:w="652" w:type="dxa"/>
          <w:vMerge/>
          <w:tcMar>
            <w:left w:w="0" w:type="dxa"/>
            <w:right w:w="0" w:type="dxa"/>
          </w:tcMar>
        </w:tcPr>
        <w:p w14:paraId="5003CA7B" w14:textId="77777777" w:rsidR="006F5073" w:rsidRDefault="006F5073">
          <w:pPr>
            <w:spacing w:line="192" w:lineRule="auto"/>
            <w:jc w:val="center"/>
            <w:rPr>
              <w:b/>
              <w:bCs/>
              <w:sz w:val="20"/>
              <w:lang w:val="ro-RO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3C7BB8E9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71718F85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155" w:type="dxa"/>
          <w:vMerge/>
          <w:tcMar>
            <w:left w:w="0" w:type="dxa"/>
            <w:right w:w="0" w:type="dxa"/>
          </w:tcMar>
        </w:tcPr>
        <w:p w14:paraId="2C9BC918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6F7E6739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5F4AD6D0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551FD2FC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40EDFD31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438" w:type="dxa"/>
          <w:vMerge/>
          <w:tcMar>
            <w:left w:w="0" w:type="dxa"/>
            <w:right w:w="0" w:type="dxa"/>
          </w:tcMar>
        </w:tcPr>
        <w:p w14:paraId="05170D02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</w:tr>
  </w:tbl>
  <w:p w14:paraId="11F0438B" w14:textId="77777777" w:rsidR="006F5073" w:rsidRDefault="006F5073">
    <w:pPr>
      <w:pStyle w:val="Header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58682" w14:textId="77777777" w:rsidR="006F5073" w:rsidRDefault="006F5073">
    <w:pPr>
      <w:pStyle w:val="Header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116A5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166D2B"/>
    <w:multiLevelType w:val="hybridMultilevel"/>
    <w:tmpl w:val="9F5E80BC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2" w15:restartNumberingAfterBreak="0">
    <w:nsid w:val="05DC7242"/>
    <w:multiLevelType w:val="hybridMultilevel"/>
    <w:tmpl w:val="A09CFCFA"/>
    <w:lvl w:ilvl="0" w:tplc="335808C4"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" w15:restartNumberingAfterBreak="0">
    <w:nsid w:val="05FF2E43"/>
    <w:multiLevelType w:val="hybridMultilevel"/>
    <w:tmpl w:val="112C42A0"/>
    <w:lvl w:ilvl="0" w:tplc="18D0268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4947A8"/>
    <w:multiLevelType w:val="hybridMultilevel"/>
    <w:tmpl w:val="72EE7C20"/>
    <w:lvl w:ilvl="0" w:tplc="05AE5BE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5" w15:restartNumberingAfterBreak="0">
    <w:nsid w:val="08C400D0"/>
    <w:multiLevelType w:val="hybridMultilevel"/>
    <w:tmpl w:val="BA560C22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6" w15:restartNumberingAfterBreak="0">
    <w:nsid w:val="08F71537"/>
    <w:multiLevelType w:val="hybridMultilevel"/>
    <w:tmpl w:val="8258CBE8"/>
    <w:lvl w:ilvl="0" w:tplc="F8624B16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9B1001A"/>
    <w:multiLevelType w:val="hybridMultilevel"/>
    <w:tmpl w:val="893A1F9E"/>
    <w:lvl w:ilvl="0" w:tplc="D6F63A7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313C64"/>
    <w:multiLevelType w:val="hybridMultilevel"/>
    <w:tmpl w:val="6B702C6C"/>
    <w:lvl w:ilvl="0" w:tplc="B1CC90D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AB878BE"/>
    <w:multiLevelType w:val="hybridMultilevel"/>
    <w:tmpl w:val="88BAE5CC"/>
    <w:lvl w:ilvl="0" w:tplc="BECE7CF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0" w15:restartNumberingAfterBreak="0">
    <w:nsid w:val="0D5535E7"/>
    <w:multiLevelType w:val="hybridMultilevel"/>
    <w:tmpl w:val="43080FA2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11" w15:restartNumberingAfterBreak="0">
    <w:nsid w:val="0EC251F7"/>
    <w:multiLevelType w:val="hybridMultilevel"/>
    <w:tmpl w:val="2C8099DE"/>
    <w:lvl w:ilvl="0" w:tplc="02D4C33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2" w15:restartNumberingAfterBreak="0">
    <w:nsid w:val="10357A3E"/>
    <w:multiLevelType w:val="hybridMultilevel"/>
    <w:tmpl w:val="BBB48DD0"/>
    <w:lvl w:ilvl="0" w:tplc="750E02F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3" w15:restartNumberingAfterBreak="0">
    <w:nsid w:val="10442BC8"/>
    <w:multiLevelType w:val="hybridMultilevel"/>
    <w:tmpl w:val="A10E389C"/>
    <w:lvl w:ilvl="0" w:tplc="C1A6AB8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4" w15:restartNumberingAfterBreak="0">
    <w:nsid w:val="11AF2524"/>
    <w:multiLevelType w:val="hybridMultilevel"/>
    <w:tmpl w:val="0B2E289C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15" w15:restartNumberingAfterBreak="0">
    <w:nsid w:val="1201663D"/>
    <w:multiLevelType w:val="hybridMultilevel"/>
    <w:tmpl w:val="0B32F98A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16" w15:restartNumberingAfterBreak="0">
    <w:nsid w:val="16CD7128"/>
    <w:multiLevelType w:val="hybridMultilevel"/>
    <w:tmpl w:val="D772C7B6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7" w15:restartNumberingAfterBreak="0">
    <w:nsid w:val="183C5DD4"/>
    <w:multiLevelType w:val="hybridMultilevel"/>
    <w:tmpl w:val="B6DA6276"/>
    <w:lvl w:ilvl="0" w:tplc="688A0B4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5C0CBD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9655BBD"/>
    <w:multiLevelType w:val="hybridMultilevel"/>
    <w:tmpl w:val="56649AF2"/>
    <w:lvl w:ilvl="0" w:tplc="903E3020">
      <w:start w:val="1"/>
      <w:numFmt w:val="decimal"/>
      <w:lvlRestart w:val="0"/>
      <w:suff w:val="nothing"/>
      <w:lvlText w:val="%1"/>
      <w:lvlJc w:val="right"/>
      <w:pPr>
        <w:ind w:left="256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696" w:hanging="360"/>
      </w:pPr>
    </w:lvl>
    <w:lvl w:ilvl="2" w:tplc="0409001B" w:tentative="1">
      <w:start w:val="1"/>
      <w:numFmt w:val="lowerRoman"/>
      <w:lvlText w:val="%3."/>
      <w:lvlJc w:val="right"/>
      <w:pPr>
        <w:ind w:left="2416" w:hanging="180"/>
      </w:pPr>
    </w:lvl>
    <w:lvl w:ilvl="3" w:tplc="0409000F" w:tentative="1">
      <w:start w:val="1"/>
      <w:numFmt w:val="decimal"/>
      <w:lvlText w:val="%4."/>
      <w:lvlJc w:val="left"/>
      <w:pPr>
        <w:ind w:left="3136" w:hanging="360"/>
      </w:pPr>
    </w:lvl>
    <w:lvl w:ilvl="4" w:tplc="04090019" w:tentative="1">
      <w:start w:val="1"/>
      <w:numFmt w:val="lowerLetter"/>
      <w:lvlText w:val="%5."/>
      <w:lvlJc w:val="left"/>
      <w:pPr>
        <w:ind w:left="3856" w:hanging="360"/>
      </w:pPr>
    </w:lvl>
    <w:lvl w:ilvl="5" w:tplc="0409001B" w:tentative="1">
      <w:start w:val="1"/>
      <w:numFmt w:val="lowerRoman"/>
      <w:lvlText w:val="%6."/>
      <w:lvlJc w:val="right"/>
      <w:pPr>
        <w:ind w:left="4576" w:hanging="180"/>
      </w:pPr>
    </w:lvl>
    <w:lvl w:ilvl="6" w:tplc="0409000F" w:tentative="1">
      <w:start w:val="1"/>
      <w:numFmt w:val="decimal"/>
      <w:lvlText w:val="%7."/>
      <w:lvlJc w:val="left"/>
      <w:pPr>
        <w:ind w:left="5296" w:hanging="360"/>
      </w:pPr>
    </w:lvl>
    <w:lvl w:ilvl="7" w:tplc="04090019" w:tentative="1">
      <w:start w:val="1"/>
      <w:numFmt w:val="lowerLetter"/>
      <w:lvlText w:val="%8."/>
      <w:lvlJc w:val="left"/>
      <w:pPr>
        <w:ind w:left="6016" w:hanging="360"/>
      </w:pPr>
    </w:lvl>
    <w:lvl w:ilvl="8" w:tplc="0409001B" w:tentative="1">
      <w:start w:val="1"/>
      <w:numFmt w:val="lowerRoman"/>
      <w:lvlText w:val="%9."/>
      <w:lvlJc w:val="right"/>
      <w:pPr>
        <w:ind w:left="6736" w:hanging="180"/>
      </w:pPr>
    </w:lvl>
  </w:abstractNum>
  <w:abstractNum w:abstractNumId="19" w15:restartNumberingAfterBreak="0">
    <w:nsid w:val="1ACE7A63"/>
    <w:multiLevelType w:val="hybridMultilevel"/>
    <w:tmpl w:val="843A3630"/>
    <w:lvl w:ilvl="0" w:tplc="DC80B96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A134477"/>
    <w:multiLevelType w:val="hybridMultilevel"/>
    <w:tmpl w:val="32020126"/>
    <w:lvl w:ilvl="0" w:tplc="4558C6F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1" w15:restartNumberingAfterBreak="0">
    <w:nsid w:val="2BAF1DFA"/>
    <w:multiLevelType w:val="hybridMultilevel"/>
    <w:tmpl w:val="C3BA53BC"/>
    <w:lvl w:ilvl="0" w:tplc="6DF2420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2EC50E4"/>
    <w:multiLevelType w:val="hybridMultilevel"/>
    <w:tmpl w:val="FA681E10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23" w15:restartNumberingAfterBreak="0">
    <w:nsid w:val="3F3C17EE"/>
    <w:multiLevelType w:val="hybridMultilevel"/>
    <w:tmpl w:val="49640428"/>
    <w:lvl w:ilvl="0" w:tplc="BA0E40A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4" w15:restartNumberingAfterBreak="0">
    <w:nsid w:val="410A5E32"/>
    <w:multiLevelType w:val="hybridMultilevel"/>
    <w:tmpl w:val="FFA8657C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5" w15:restartNumberingAfterBreak="0">
    <w:nsid w:val="45AB6C06"/>
    <w:multiLevelType w:val="hybridMultilevel"/>
    <w:tmpl w:val="609002C0"/>
    <w:lvl w:ilvl="0" w:tplc="D1728FC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67008FC"/>
    <w:multiLevelType w:val="hybridMultilevel"/>
    <w:tmpl w:val="AE8E1C12"/>
    <w:lvl w:ilvl="0" w:tplc="9048A8BA">
      <w:start w:val="1"/>
      <w:numFmt w:val="decimal"/>
      <w:lvlRestart w:val="0"/>
      <w:pStyle w:val="Style1"/>
      <w:lvlText w:val="%1"/>
      <w:lvlJc w:val="right"/>
      <w:pPr>
        <w:tabs>
          <w:tab w:val="num" w:pos="96"/>
        </w:tabs>
        <w:ind w:left="96" w:hanging="39"/>
      </w:pPr>
      <w:rPr>
        <w:rFonts w:ascii="Times-Roman-R" w:hAnsi="Times-Roman-R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6B70ECC"/>
    <w:multiLevelType w:val="hybridMultilevel"/>
    <w:tmpl w:val="4A1C97EE"/>
    <w:lvl w:ilvl="0" w:tplc="6B22758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D26C77"/>
    <w:multiLevelType w:val="hybridMultilevel"/>
    <w:tmpl w:val="B4B659C6"/>
    <w:lvl w:ilvl="0" w:tplc="01B2678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05632CA"/>
    <w:multiLevelType w:val="hybridMultilevel"/>
    <w:tmpl w:val="EA183726"/>
    <w:lvl w:ilvl="0" w:tplc="274A8B3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14B6B47"/>
    <w:multiLevelType w:val="hybridMultilevel"/>
    <w:tmpl w:val="266C6CBE"/>
    <w:lvl w:ilvl="0" w:tplc="8CDA312E">
      <w:start w:val="1"/>
      <w:numFmt w:val="decimal"/>
      <w:lvlRestart w:val="0"/>
      <w:suff w:val="nothing"/>
      <w:lvlText w:val="%1"/>
      <w:lvlJc w:val="center"/>
      <w:pPr>
        <w:ind w:left="0" w:firstLine="284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31" w15:restartNumberingAfterBreak="0">
    <w:nsid w:val="521B0EB2"/>
    <w:multiLevelType w:val="hybridMultilevel"/>
    <w:tmpl w:val="D2940926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32" w15:restartNumberingAfterBreak="0">
    <w:nsid w:val="54143B75"/>
    <w:multiLevelType w:val="hybridMultilevel"/>
    <w:tmpl w:val="7EB0860C"/>
    <w:lvl w:ilvl="0" w:tplc="77D2509C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33" w15:restartNumberingAfterBreak="0">
    <w:nsid w:val="57CF5823"/>
    <w:multiLevelType w:val="hybridMultilevel"/>
    <w:tmpl w:val="2FE6D804"/>
    <w:lvl w:ilvl="0" w:tplc="97065C9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371A20"/>
    <w:multiLevelType w:val="hybridMultilevel"/>
    <w:tmpl w:val="4C281BE6"/>
    <w:lvl w:ilvl="0" w:tplc="9E26A0A8">
      <w:start w:val="1"/>
      <w:numFmt w:val="decimal"/>
      <w:lvlRestart w:val="0"/>
      <w:suff w:val="nothing"/>
      <w:lvlText w:val="%1"/>
      <w:lvlJc w:val="right"/>
      <w:pPr>
        <w:ind w:left="142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9D6F32"/>
    <w:multiLevelType w:val="hybridMultilevel"/>
    <w:tmpl w:val="6700EDAE"/>
    <w:lvl w:ilvl="0" w:tplc="87AC6570">
      <w:start w:val="1"/>
      <w:numFmt w:val="decimal"/>
      <w:lvlRestart w:val="0"/>
      <w:suff w:val="nothing"/>
      <w:lvlText w:val="%1"/>
      <w:lvlJc w:val="right"/>
      <w:pPr>
        <w:ind w:left="284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5F4225"/>
    <w:multiLevelType w:val="hybridMultilevel"/>
    <w:tmpl w:val="A74E00A4"/>
    <w:lvl w:ilvl="0" w:tplc="903E3020">
      <w:start w:val="1"/>
      <w:numFmt w:val="decimal"/>
      <w:lvlRestart w:val="0"/>
      <w:suff w:val="nothing"/>
      <w:lvlText w:val="%1"/>
      <w:lvlJc w:val="right"/>
      <w:pPr>
        <w:ind w:left="256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696" w:hanging="360"/>
      </w:pPr>
    </w:lvl>
    <w:lvl w:ilvl="2" w:tplc="0409001B" w:tentative="1">
      <w:start w:val="1"/>
      <w:numFmt w:val="lowerRoman"/>
      <w:lvlText w:val="%3."/>
      <w:lvlJc w:val="right"/>
      <w:pPr>
        <w:ind w:left="2416" w:hanging="180"/>
      </w:pPr>
    </w:lvl>
    <w:lvl w:ilvl="3" w:tplc="0409000F" w:tentative="1">
      <w:start w:val="1"/>
      <w:numFmt w:val="decimal"/>
      <w:lvlText w:val="%4."/>
      <w:lvlJc w:val="left"/>
      <w:pPr>
        <w:ind w:left="3136" w:hanging="360"/>
      </w:pPr>
    </w:lvl>
    <w:lvl w:ilvl="4" w:tplc="04090019" w:tentative="1">
      <w:start w:val="1"/>
      <w:numFmt w:val="lowerLetter"/>
      <w:lvlText w:val="%5."/>
      <w:lvlJc w:val="left"/>
      <w:pPr>
        <w:ind w:left="3856" w:hanging="360"/>
      </w:pPr>
    </w:lvl>
    <w:lvl w:ilvl="5" w:tplc="0409001B" w:tentative="1">
      <w:start w:val="1"/>
      <w:numFmt w:val="lowerRoman"/>
      <w:lvlText w:val="%6."/>
      <w:lvlJc w:val="right"/>
      <w:pPr>
        <w:ind w:left="4576" w:hanging="180"/>
      </w:pPr>
    </w:lvl>
    <w:lvl w:ilvl="6" w:tplc="0409000F" w:tentative="1">
      <w:start w:val="1"/>
      <w:numFmt w:val="decimal"/>
      <w:lvlText w:val="%7."/>
      <w:lvlJc w:val="left"/>
      <w:pPr>
        <w:ind w:left="5296" w:hanging="360"/>
      </w:pPr>
    </w:lvl>
    <w:lvl w:ilvl="7" w:tplc="04090019" w:tentative="1">
      <w:start w:val="1"/>
      <w:numFmt w:val="lowerLetter"/>
      <w:lvlText w:val="%8."/>
      <w:lvlJc w:val="left"/>
      <w:pPr>
        <w:ind w:left="6016" w:hanging="360"/>
      </w:pPr>
    </w:lvl>
    <w:lvl w:ilvl="8" w:tplc="0409001B" w:tentative="1">
      <w:start w:val="1"/>
      <w:numFmt w:val="lowerRoman"/>
      <w:lvlText w:val="%9."/>
      <w:lvlJc w:val="right"/>
      <w:pPr>
        <w:ind w:left="6736" w:hanging="180"/>
      </w:pPr>
    </w:lvl>
  </w:abstractNum>
  <w:abstractNum w:abstractNumId="37" w15:restartNumberingAfterBreak="0">
    <w:nsid w:val="6B7833FD"/>
    <w:multiLevelType w:val="hybridMultilevel"/>
    <w:tmpl w:val="1B10A722"/>
    <w:lvl w:ilvl="0" w:tplc="730C294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EF0130"/>
    <w:multiLevelType w:val="hybridMultilevel"/>
    <w:tmpl w:val="770695AC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39" w15:restartNumberingAfterBreak="0">
    <w:nsid w:val="76237125"/>
    <w:multiLevelType w:val="hybridMultilevel"/>
    <w:tmpl w:val="B2AC0A28"/>
    <w:lvl w:ilvl="0" w:tplc="CB90E95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BF0065F"/>
    <w:multiLevelType w:val="hybridMultilevel"/>
    <w:tmpl w:val="3E128F6A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41" w15:restartNumberingAfterBreak="0">
    <w:nsid w:val="7F163ED4"/>
    <w:multiLevelType w:val="hybridMultilevel"/>
    <w:tmpl w:val="468CBD54"/>
    <w:lvl w:ilvl="0" w:tplc="2A7AD26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num w:numId="1" w16cid:durableId="1000237215">
    <w:abstractNumId w:val="26"/>
  </w:num>
  <w:num w:numId="2" w16cid:durableId="861819633">
    <w:abstractNumId w:val="3"/>
  </w:num>
  <w:num w:numId="3" w16cid:durableId="1591767497">
    <w:abstractNumId w:val="2"/>
  </w:num>
  <w:num w:numId="4" w16cid:durableId="1122653465">
    <w:abstractNumId w:val="30"/>
  </w:num>
  <w:num w:numId="5" w16cid:durableId="777944883">
    <w:abstractNumId w:val="37"/>
  </w:num>
  <w:num w:numId="6" w16cid:durableId="1968508375">
    <w:abstractNumId w:val="41"/>
  </w:num>
  <w:num w:numId="7" w16cid:durableId="1549150130">
    <w:abstractNumId w:val="20"/>
  </w:num>
  <w:num w:numId="8" w16cid:durableId="198907255">
    <w:abstractNumId w:val="11"/>
  </w:num>
  <w:num w:numId="9" w16cid:durableId="431781731">
    <w:abstractNumId w:val="39"/>
  </w:num>
  <w:num w:numId="10" w16cid:durableId="1325358431">
    <w:abstractNumId w:val="17"/>
  </w:num>
  <w:num w:numId="11" w16cid:durableId="1855000937">
    <w:abstractNumId w:val="19"/>
  </w:num>
  <w:num w:numId="12" w16cid:durableId="959454411">
    <w:abstractNumId w:val="12"/>
  </w:num>
  <w:num w:numId="13" w16cid:durableId="1173565625">
    <w:abstractNumId w:val="35"/>
  </w:num>
  <w:num w:numId="14" w16cid:durableId="640156197">
    <w:abstractNumId w:val="34"/>
  </w:num>
  <w:num w:numId="15" w16cid:durableId="653335047">
    <w:abstractNumId w:val="27"/>
  </w:num>
  <w:num w:numId="16" w16cid:durableId="2047750135">
    <w:abstractNumId w:val="28"/>
  </w:num>
  <w:num w:numId="17" w16cid:durableId="1679386374">
    <w:abstractNumId w:val="9"/>
  </w:num>
  <w:num w:numId="18" w16cid:durableId="1510023386">
    <w:abstractNumId w:val="13"/>
  </w:num>
  <w:num w:numId="19" w16cid:durableId="1266616428">
    <w:abstractNumId w:val="4"/>
  </w:num>
  <w:num w:numId="20" w16cid:durableId="1029453343">
    <w:abstractNumId w:val="33"/>
  </w:num>
  <w:num w:numId="21" w16cid:durableId="1582984117">
    <w:abstractNumId w:val="29"/>
  </w:num>
  <w:num w:numId="22" w16cid:durableId="2063602025">
    <w:abstractNumId w:val="21"/>
  </w:num>
  <w:num w:numId="23" w16cid:durableId="1463235399">
    <w:abstractNumId w:val="7"/>
  </w:num>
  <w:num w:numId="24" w16cid:durableId="2057923312">
    <w:abstractNumId w:val="6"/>
  </w:num>
  <w:num w:numId="25" w16cid:durableId="2059743704">
    <w:abstractNumId w:val="25"/>
  </w:num>
  <w:num w:numId="26" w16cid:durableId="147095383">
    <w:abstractNumId w:val="8"/>
  </w:num>
  <w:num w:numId="27" w16cid:durableId="163328099">
    <w:abstractNumId w:val="23"/>
  </w:num>
  <w:num w:numId="28" w16cid:durableId="660425498">
    <w:abstractNumId w:val="10"/>
  </w:num>
  <w:num w:numId="29" w16cid:durableId="1945767896">
    <w:abstractNumId w:val="15"/>
  </w:num>
  <w:num w:numId="30" w16cid:durableId="1318147945">
    <w:abstractNumId w:val="14"/>
  </w:num>
  <w:num w:numId="31" w16cid:durableId="871113184">
    <w:abstractNumId w:val="36"/>
  </w:num>
  <w:num w:numId="32" w16cid:durableId="2027291874">
    <w:abstractNumId w:val="18"/>
  </w:num>
  <w:num w:numId="33" w16cid:durableId="641540049">
    <w:abstractNumId w:val="31"/>
  </w:num>
  <w:num w:numId="34" w16cid:durableId="739838168">
    <w:abstractNumId w:val="40"/>
  </w:num>
  <w:num w:numId="35" w16cid:durableId="2025284750">
    <w:abstractNumId w:val="38"/>
  </w:num>
  <w:num w:numId="36" w16cid:durableId="34431756">
    <w:abstractNumId w:val="1"/>
  </w:num>
  <w:num w:numId="37" w16cid:durableId="805053220">
    <w:abstractNumId w:val="22"/>
  </w:num>
  <w:num w:numId="38" w16cid:durableId="36777662">
    <w:abstractNumId w:val="32"/>
  </w:num>
  <w:num w:numId="39" w16cid:durableId="1914466302">
    <w:abstractNumId w:val="24"/>
  </w:num>
  <w:num w:numId="40" w16cid:durableId="1526557946">
    <w:abstractNumId w:val="5"/>
  </w:num>
  <w:num w:numId="41" w16cid:durableId="2025477355">
    <w:abstractNumId w:val="16"/>
  </w:num>
  <w:num w:numId="42" w16cid:durableId="2109692499">
    <w:abstractNumId w:val="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embedSystemFonts/>
  <w:mirrorMargin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formatting="1" w:enforcement="1" w:cryptProviderType="rsaAES" w:cryptAlgorithmClass="hash" w:cryptAlgorithmType="typeAny" w:cryptAlgorithmSid="14" w:cryptSpinCount="100000" w:hash="hlDHWfOkOX0NVHFtjJZks8HKNkiFUhN26stR8aL1HsXJDztATU0XM8FXD2EO8ExjUqu14OQG0N/av18fGy5PPg==" w:salt="Pm/j3z57OidR1sdnbv+ShA=="/>
  <w:defaultTabStop w:val="720"/>
  <w:hyphenationZone w:val="425"/>
  <w:evenAndOddHeaders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3AB9"/>
    <w:rsid w:val="00000984"/>
    <w:rsid w:val="000010D8"/>
    <w:rsid w:val="000016B4"/>
    <w:rsid w:val="000017A1"/>
    <w:rsid w:val="000018C3"/>
    <w:rsid w:val="00001FDE"/>
    <w:rsid w:val="000026EB"/>
    <w:rsid w:val="00002B50"/>
    <w:rsid w:val="000034F1"/>
    <w:rsid w:val="00003549"/>
    <w:rsid w:val="00003587"/>
    <w:rsid w:val="00004110"/>
    <w:rsid w:val="00004597"/>
    <w:rsid w:val="0000523B"/>
    <w:rsid w:val="000052B6"/>
    <w:rsid w:val="0000589F"/>
    <w:rsid w:val="000058CE"/>
    <w:rsid w:val="00005D8A"/>
    <w:rsid w:val="00005E7F"/>
    <w:rsid w:val="00006151"/>
    <w:rsid w:val="0000637C"/>
    <w:rsid w:val="0000643E"/>
    <w:rsid w:val="00007238"/>
    <w:rsid w:val="00007475"/>
    <w:rsid w:val="0000774E"/>
    <w:rsid w:val="00007ACE"/>
    <w:rsid w:val="00010039"/>
    <w:rsid w:val="000101C2"/>
    <w:rsid w:val="000103A4"/>
    <w:rsid w:val="00010765"/>
    <w:rsid w:val="00010D90"/>
    <w:rsid w:val="000115FA"/>
    <w:rsid w:val="00011B93"/>
    <w:rsid w:val="000120BA"/>
    <w:rsid w:val="0001236C"/>
    <w:rsid w:val="000128FF"/>
    <w:rsid w:val="00012BA4"/>
    <w:rsid w:val="000139C0"/>
    <w:rsid w:val="00013BE5"/>
    <w:rsid w:val="00013C88"/>
    <w:rsid w:val="000158FD"/>
    <w:rsid w:val="00015A4F"/>
    <w:rsid w:val="000160DD"/>
    <w:rsid w:val="00016300"/>
    <w:rsid w:val="00016423"/>
    <w:rsid w:val="00016B5B"/>
    <w:rsid w:val="00016FED"/>
    <w:rsid w:val="000175FD"/>
    <w:rsid w:val="00017C4F"/>
    <w:rsid w:val="00017FDC"/>
    <w:rsid w:val="00020188"/>
    <w:rsid w:val="000209C0"/>
    <w:rsid w:val="00021498"/>
    <w:rsid w:val="00021740"/>
    <w:rsid w:val="000219E9"/>
    <w:rsid w:val="00021E69"/>
    <w:rsid w:val="0002226C"/>
    <w:rsid w:val="000223F5"/>
    <w:rsid w:val="000228D1"/>
    <w:rsid w:val="00022A5F"/>
    <w:rsid w:val="00023094"/>
    <w:rsid w:val="000234DC"/>
    <w:rsid w:val="00023674"/>
    <w:rsid w:val="00023903"/>
    <w:rsid w:val="00023B48"/>
    <w:rsid w:val="00023DBE"/>
    <w:rsid w:val="00023F1B"/>
    <w:rsid w:val="00024155"/>
    <w:rsid w:val="000242F2"/>
    <w:rsid w:val="00024496"/>
    <w:rsid w:val="000244B2"/>
    <w:rsid w:val="00024827"/>
    <w:rsid w:val="000248F9"/>
    <w:rsid w:val="00024A9E"/>
    <w:rsid w:val="0002516D"/>
    <w:rsid w:val="00025379"/>
    <w:rsid w:val="00025CC3"/>
    <w:rsid w:val="00025F47"/>
    <w:rsid w:val="0002644C"/>
    <w:rsid w:val="00026552"/>
    <w:rsid w:val="0002664E"/>
    <w:rsid w:val="00026734"/>
    <w:rsid w:val="000267E0"/>
    <w:rsid w:val="00026847"/>
    <w:rsid w:val="00026AB0"/>
    <w:rsid w:val="00026B0B"/>
    <w:rsid w:val="00026B63"/>
    <w:rsid w:val="00026D12"/>
    <w:rsid w:val="0002736F"/>
    <w:rsid w:val="00027DDB"/>
    <w:rsid w:val="00030977"/>
    <w:rsid w:val="00031192"/>
    <w:rsid w:val="00031499"/>
    <w:rsid w:val="000319AE"/>
    <w:rsid w:val="000319D3"/>
    <w:rsid w:val="00031C73"/>
    <w:rsid w:val="0003229E"/>
    <w:rsid w:val="00032D88"/>
    <w:rsid w:val="00032E66"/>
    <w:rsid w:val="000333F8"/>
    <w:rsid w:val="00033788"/>
    <w:rsid w:val="00033C77"/>
    <w:rsid w:val="00033EB0"/>
    <w:rsid w:val="00034D92"/>
    <w:rsid w:val="000357D2"/>
    <w:rsid w:val="00035F6C"/>
    <w:rsid w:val="00036277"/>
    <w:rsid w:val="000365E1"/>
    <w:rsid w:val="000368D4"/>
    <w:rsid w:val="00036E31"/>
    <w:rsid w:val="00037203"/>
    <w:rsid w:val="0003731A"/>
    <w:rsid w:val="00037764"/>
    <w:rsid w:val="000411A1"/>
    <w:rsid w:val="000426D1"/>
    <w:rsid w:val="00043394"/>
    <w:rsid w:val="000438BC"/>
    <w:rsid w:val="000445D6"/>
    <w:rsid w:val="0004485A"/>
    <w:rsid w:val="00044F5F"/>
    <w:rsid w:val="00045324"/>
    <w:rsid w:val="00045C27"/>
    <w:rsid w:val="00046178"/>
    <w:rsid w:val="000466CA"/>
    <w:rsid w:val="000469F4"/>
    <w:rsid w:val="0004724D"/>
    <w:rsid w:val="000506A8"/>
    <w:rsid w:val="00050E1D"/>
    <w:rsid w:val="00050FE4"/>
    <w:rsid w:val="000512DA"/>
    <w:rsid w:val="00051625"/>
    <w:rsid w:val="0005167E"/>
    <w:rsid w:val="00051F30"/>
    <w:rsid w:val="00051FC3"/>
    <w:rsid w:val="000521A9"/>
    <w:rsid w:val="00052B71"/>
    <w:rsid w:val="00052E31"/>
    <w:rsid w:val="00052E84"/>
    <w:rsid w:val="0005428C"/>
    <w:rsid w:val="0005447B"/>
    <w:rsid w:val="00054A92"/>
    <w:rsid w:val="00054DD5"/>
    <w:rsid w:val="00054DDE"/>
    <w:rsid w:val="000556B4"/>
    <w:rsid w:val="00055937"/>
    <w:rsid w:val="00055C1D"/>
    <w:rsid w:val="00055F71"/>
    <w:rsid w:val="000562E1"/>
    <w:rsid w:val="000573E2"/>
    <w:rsid w:val="0005748A"/>
    <w:rsid w:val="000600F3"/>
    <w:rsid w:val="00060563"/>
    <w:rsid w:val="00060916"/>
    <w:rsid w:val="00060BDB"/>
    <w:rsid w:val="00060C7F"/>
    <w:rsid w:val="00061437"/>
    <w:rsid w:val="00061834"/>
    <w:rsid w:val="00061949"/>
    <w:rsid w:val="000621E3"/>
    <w:rsid w:val="0006346B"/>
    <w:rsid w:val="000634FE"/>
    <w:rsid w:val="00063510"/>
    <w:rsid w:val="00063C2C"/>
    <w:rsid w:val="00063DD4"/>
    <w:rsid w:val="00063E84"/>
    <w:rsid w:val="000643C5"/>
    <w:rsid w:val="00064423"/>
    <w:rsid w:val="000648D5"/>
    <w:rsid w:val="00064A0E"/>
    <w:rsid w:val="0006580C"/>
    <w:rsid w:val="00065EB3"/>
    <w:rsid w:val="000670AB"/>
    <w:rsid w:val="00070740"/>
    <w:rsid w:val="000708A8"/>
    <w:rsid w:val="00070A10"/>
    <w:rsid w:val="00070B88"/>
    <w:rsid w:val="00070E56"/>
    <w:rsid w:val="00071171"/>
    <w:rsid w:val="000713FD"/>
    <w:rsid w:val="0007159D"/>
    <w:rsid w:val="000719B9"/>
    <w:rsid w:val="00071B55"/>
    <w:rsid w:val="0007228D"/>
    <w:rsid w:val="00072969"/>
    <w:rsid w:val="00072CA1"/>
    <w:rsid w:val="00072CA4"/>
    <w:rsid w:val="0007307D"/>
    <w:rsid w:val="00073A01"/>
    <w:rsid w:val="00073E2D"/>
    <w:rsid w:val="00074328"/>
    <w:rsid w:val="00074715"/>
    <w:rsid w:val="00074BEF"/>
    <w:rsid w:val="000753EF"/>
    <w:rsid w:val="000755B0"/>
    <w:rsid w:val="00075751"/>
    <w:rsid w:val="00075CB8"/>
    <w:rsid w:val="000760FB"/>
    <w:rsid w:val="00076166"/>
    <w:rsid w:val="00076427"/>
    <w:rsid w:val="000766EA"/>
    <w:rsid w:val="000769EB"/>
    <w:rsid w:val="00076A96"/>
    <w:rsid w:val="00076C8A"/>
    <w:rsid w:val="000773E1"/>
    <w:rsid w:val="000777D5"/>
    <w:rsid w:val="00077CD8"/>
    <w:rsid w:val="000801D8"/>
    <w:rsid w:val="000802CC"/>
    <w:rsid w:val="00080842"/>
    <w:rsid w:val="00080B42"/>
    <w:rsid w:val="000825A4"/>
    <w:rsid w:val="00082704"/>
    <w:rsid w:val="00083EBE"/>
    <w:rsid w:val="00083F1D"/>
    <w:rsid w:val="000849CE"/>
    <w:rsid w:val="000851FF"/>
    <w:rsid w:val="00085588"/>
    <w:rsid w:val="00086325"/>
    <w:rsid w:val="00086881"/>
    <w:rsid w:val="00087050"/>
    <w:rsid w:val="00087C80"/>
    <w:rsid w:val="000902A4"/>
    <w:rsid w:val="000907E7"/>
    <w:rsid w:val="00091597"/>
    <w:rsid w:val="00091853"/>
    <w:rsid w:val="000918B6"/>
    <w:rsid w:val="00092696"/>
    <w:rsid w:val="00092E9C"/>
    <w:rsid w:val="00093021"/>
    <w:rsid w:val="0009306A"/>
    <w:rsid w:val="0009306D"/>
    <w:rsid w:val="0009332F"/>
    <w:rsid w:val="00093344"/>
    <w:rsid w:val="000934ED"/>
    <w:rsid w:val="000948BC"/>
    <w:rsid w:val="00094A69"/>
    <w:rsid w:val="00094F09"/>
    <w:rsid w:val="00095336"/>
    <w:rsid w:val="0009552E"/>
    <w:rsid w:val="000959A0"/>
    <w:rsid w:val="00095BDF"/>
    <w:rsid w:val="00095CE6"/>
    <w:rsid w:val="00095F9C"/>
    <w:rsid w:val="000961E6"/>
    <w:rsid w:val="00096B74"/>
    <w:rsid w:val="000973A7"/>
    <w:rsid w:val="00097AE3"/>
    <w:rsid w:val="00097F79"/>
    <w:rsid w:val="000A04BE"/>
    <w:rsid w:val="000A1454"/>
    <w:rsid w:val="000A17C5"/>
    <w:rsid w:val="000A1CB0"/>
    <w:rsid w:val="000A1ECD"/>
    <w:rsid w:val="000A2759"/>
    <w:rsid w:val="000A2E6A"/>
    <w:rsid w:val="000A3319"/>
    <w:rsid w:val="000A36D2"/>
    <w:rsid w:val="000A3712"/>
    <w:rsid w:val="000A38A0"/>
    <w:rsid w:val="000A3942"/>
    <w:rsid w:val="000A3F46"/>
    <w:rsid w:val="000A4093"/>
    <w:rsid w:val="000A41B5"/>
    <w:rsid w:val="000A4308"/>
    <w:rsid w:val="000A4481"/>
    <w:rsid w:val="000A484A"/>
    <w:rsid w:val="000A4D14"/>
    <w:rsid w:val="000A4F21"/>
    <w:rsid w:val="000A50EC"/>
    <w:rsid w:val="000A52AD"/>
    <w:rsid w:val="000A558B"/>
    <w:rsid w:val="000A5E7D"/>
    <w:rsid w:val="000A661D"/>
    <w:rsid w:val="000A67BA"/>
    <w:rsid w:val="000A6B94"/>
    <w:rsid w:val="000A71EC"/>
    <w:rsid w:val="000A74F2"/>
    <w:rsid w:val="000A75DA"/>
    <w:rsid w:val="000A7A59"/>
    <w:rsid w:val="000B003F"/>
    <w:rsid w:val="000B00F9"/>
    <w:rsid w:val="000B0215"/>
    <w:rsid w:val="000B07F2"/>
    <w:rsid w:val="000B0A2E"/>
    <w:rsid w:val="000B113B"/>
    <w:rsid w:val="000B1216"/>
    <w:rsid w:val="000B154F"/>
    <w:rsid w:val="000B188F"/>
    <w:rsid w:val="000B29C5"/>
    <w:rsid w:val="000B2E97"/>
    <w:rsid w:val="000B35D0"/>
    <w:rsid w:val="000B375A"/>
    <w:rsid w:val="000B3D0C"/>
    <w:rsid w:val="000B3F11"/>
    <w:rsid w:val="000B412F"/>
    <w:rsid w:val="000B43CB"/>
    <w:rsid w:val="000B4BC0"/>
    <w:rsid w:val="000B4DA9"/>
    <w:rsid w:val="000B5246"/>
    <w:rsid w:val="000B575D"/>
    <w:rsid w:val="000B59D0"/>
    <w:rsid w:val="000B5F2E"/>
    <w:rsid w:val="000B63BF"/>
    <w:rsid w:val="000B6418"/>
    <w:rsid w:val="000B646D"/>
    <w:rsid w:val="000B69C5"/>
    <w:rsid w:val="000B787E"/>
    <w:rsid w:val="000B7B54"/>
    <w:rsid w:val="000C03A6"/>
    <w:rsid w:val="000C1818"/>
    <w:rsid w:val="000C1E72"/>
    <w:rsid w:val="000C2475"/>
    <w:rsid w:val="000C25DE"/>
    <w:rsid w:val="000C2E98"/>
    <w:rsid w:val="000C2EF9"/>
    <w:rsid w:val="000C348B"/>
    <w:rsid w:val="000C3B89"/>
    <w:rsid w:val="000C40D3"/>
    <w:rsid w:val="000C41ED"/>
    <w:rsid w:val="000C48F6"/>
    <w:rsid w:val="000C4E27"/>
    <w:rsid w:val="000C53B1"/>
    <w:rsid w:val="000C5495"/>
    <w:rsid w:val="000C5571"/>
    <w:rsid w:val="000C603B"/>
    <w:rsid w:val="000C628C"/>
    <w:rsid w:val="000C6BDA"/>
    <w:rsid w:val="000C732E"/>
    <w:rsid w:val="000C7930"/>
    <w:rsid w:val="000C7A93"/>
    <w:rsid w:val="000C7DD9"/>
    <w:rsid w:val="000D039F"/>
    <w:rsid w:val="000D05E8"/>
    <w:rsid w:val="000D0964"/>
    <w:rsid w:val="000D10B3"/>
    <w:rsid w:val="000D12D6"/>
    <w:rsid w:val="000D1814"/>
    <w:rsid w:val="000D1B1A"/>
    <w:rsid w:val="000D2306"/>
    <w:rsid w:val="000D2B6F"/>
    <w:rsid w:val="000D2C54"/>
    <w:rsid w:val="000D2E65"/>
    <w:rsid w:val="000D31B0"/>
    <w:rsid w:val="000D3E91"/>
    <w:rsid w:val="000D43E1"/>
    <w:rsid w:val="000D4D0E"/>
    <w:rsid w:val="000D52D2"/>
    <w:rsid w:val="000D53F8"/>
    <w:rsid w:val="000D567E"/>
    <w:rsid w:val="000D5CB8"/>
    <w:rsid w:val="000D5E36"/>
    <w:rsid w:val="000D5EDB"/>
    <w:rsid w:val="000D6084"/>
    <w:rsid w:val="000D6208"/>
    <w:rsid w:val="000D6601"/>
    <w:rsid w:val="000D7203"/>
    <w:rsid w:val="000D790D"/>
    <w:rsid w:val="000D7D26"/>
    <w:rsid w:val="000E0117"/>
    <w:rsid w:val="000E0541"/>
    <w:rsid w:val="000E08A4"/>
    <w:rsid w:val="000E08DC"/>
    <w:rsid w:val="000E09C7"/>
    <w:rsid w:val="000E0CB8"/>
    <w:rsid w:val="000E1564"/>
    <w:rsid w:val="000E208D"/>
    <w:rsid w:val="000E23D6"/>
    <w:rsid w:val="000E263B"/>
    <w:rsid w:val="000E2853"/>
    <w:rsid w:val="000E2B67"/>
    <w:rsid w:val="000E2D91"/>
    <w:rsid w:val="000E2ECA"/>
    <w:rsid w:val="000E2F20"/>
    <w:rsid w:val="000E32E1"/>
    <w:rsid w:val="000E366E"/>
    <w:rsid w:val="000E3D8E"/>
    <w:rsid w:val="000E3FED"/>
    <w:rsid w:val="000E427A"/>
    <w:rsid w:val="000E42CD"/>
    <w:rsid w:val="000E4704"/>
    <w:rsid w:val="000E56ED"/>
    <w:rsid w:val="000E572C"/>
    <w:rsid w:val="000E5788"/>
    <w:rsid w:val="000E61CD"/>
    <w:rsid w:val="000E64DA"/>
    <w:rsid w:val="000E6526"/>
    <w:rsid w:val="000E6775"/>
    <w:rsid w:val="000E6AB2"/>
    <w:rsid w:val="000E7644"/>
    <w:rsid w:val="000E78D2"/>
    <w:rsid w:val="000F0193"/>
    <w:rsid w:val="000F0498"/>
    <w:rsid w:val="000F06BC"/>
    <w:rsid w:val="000F0820"/>
    <w:rsid w:val="000F0868"/>
    <w:rsid w:val="000F0DBD"/>
    <w:rsid w:val="000F0E0A"/>
    <w:rsid w:val="000F0E0F"/>
    <w:rsid w:val="000F168E"/>
    <w:rsid w:val="000F1F62"/>
    <w:rsid w:val="000F1F77"/>
    <w:rsid w:val="000F2063"/>
    <w:rsid w:val="000F25B0"/>
    <w:rsid w:val="000F2836"/>
    <w:rsid w:val="000F296B"/>
    <w:rsid w:val="000F2D64"/>
    <w:rsid w:val="000F2F21"/>
    <w:rsid w:val="000F3112"/>
    <w:rsid w:val="000F32D2"/>
    <w:rsid w:val="000F3F2E"/>
    <w:rsid w:val="000F4505"/>
    <w:rsid w:val="000F4BB6"/>
    <w:rsid w:val="000F4DDF"/>
    <w:rsid w:val="000F4E55"/>
    <w:rsid w:val="000F4FFC"/>
    <w:rsid w:val="000F52F4"/>
    <w:rsid w:val="000F543B"/>
    <w:rsid w:val="000F5BE4"/>
    <w:rsid w:val="000F5D67"/>
    <w:rsid w:val="000F6D5C"/>
    <w:rsid w:val="000F7405"/>
    <w:rsid w:val="000F7D7F"/>
    <w:rsid w:val="000F7FFD"/>
    <w:rsid w:val="00100108"/>
    <w:rsid w:val="00101A16"/>
    <w:rsid w:val="00101B0C"/>
    <w:rsid w:val="001023BE"/>
    <w:rsid w:val="00102BD9"/>
    <w:rsid w:val="001034DA"/>
    <w:rsid w:val="00103B8A"/>
    <w:rsid w:val="00103C81"/>
    <w:rsid w:val="0010427A"/>
    <w:rsid w:val="00104443"/>
    <w:rsid w:val="00104ABF"/>
    <w:rsid w:val="00104E99"/>
    <w:rsid w:val="00104EF0"/>
    <w:rsid w:val="00104F89"/>
    <w:rsid w:val="00104FF0"/>
    <w:rsid w:val="001056B0"/>
    <w:rsid w:val="001058F8"/>
    <w:rsid w:val="00105B97"/>
    <w:rsid w:val="00105F21"/>
    <w:rsid w:val="00106BAB"/>
    <w:rsid w:val="00106D53"/>
    <w:rsid w:val="00107470"/>
    <w:rsid w:val="001078FA"/>
    <w:rsid w:val="00107DC3"/>
    <w:rsid w:val="0011087F"/>
    <w:rsid w:val="00110BC0"/>
    <w:rsid w:val="0011161D"/>
    <w:rsid w:val="00111AE5"/>
    <w:rsid w:val="0011229F"/>
    <w:rsid w:val="001129FF"/>
    <w:rsid w:val="00112A6B"/>
    <w:rsid w:val="00112BA7"/>
    <w:rsid w:val="0011302D"/>
    <w:rsid w:val="0011321B"/>
    <w:rsid w:val="00113537"/>
    <w:rsid w:val="001138BB"/>
    <w:rsid w:val="00113BA0"/>
    <w:rsid w:val="00113CC5"/>
    <w:rsid w:val="00113D6F"/>
    <w:rsid w:val="00114D82"/>
    <w:rsid w:val="00114EB4"/>
    <w:rsid w:val="00115189"/>
    <w:rsid w:val="001155EB"/>
    <w:rsid w:val="00115B6C"/>
    <w:rsid w:val="00115E19"/>
    <w:rsid w:val="001163E4"/>
    <w:rsid w:val="00117068"/>
    <w:rsid w:val="00117529"/>
    <w:rsid w:val="0011788B"/>
    <w:rsid w:val="0011798F"/>
    <w:rsid w:val="00117FE8"/>
    <w:rsid w:val="001212A7"/>
    <w:rsid w:val="00122446"/>
    <w:rsid w:val="00122856"/>
    <w:rsid w:val="00122A72"/>
    <w:rsid w:val="00122B27"/>
    <w:rsid w:val="00123438"/>
    <w:rsid w:val="0012392C"/>
    <w:rsid w:val="00123A3F"/>
    <w:rsid w:val="00123A7A"/>
    <w:rsid w:val="00123ABB"/>
    <w:rsid w:val="00123B70"/>
    <w:rsid w:val="00123C28"/>
    <w:rsid w:val="001250B1"/>
    <w:rsid w:val="00125140"/>
    <w:rsid w:val="00125670"/>
    <w:rsid w:val="0012593B"/>
    <w:rsid w:val="0012596B"/>
    <w:rsid w:val="00125BD0"/>
    <w:rsid w:val="00125D40"/>
    <w:rsid w:val="00125DE0"/>
    <w:rsid w:val="001261C2"/>
    <w:rsid w:val="001263FE"/>
    <w:rsid w:val="0012642E"/>
    <w:rsid w:val="00126761"/>
    <w:rsid w:val="0012689F"/>
    <w:rsid w:val="00126DAB"/>
    <w:rsid w:val="001274C3"/>
    <w:rsid w:val="00127719"/>
    <w:rsid w:val="00127E3E"/>
    <w:rsid w:val="001304E1"/>
    <w:rsid w:val="001305AB"/>
    <w:rsid w:val="00130B03"/>
    <w:rsid w:val="00130F4F"/>
    <w:rsid w:val="001319AF"/>
    <w:rsid w:val="00131C45"/>
    <w:rsid w:val="001322D8"/>
    <w:rsid w:val="00132A52"/>
    <w:rsid w:val="00132DF9"/>
    <w:rsid w:val="001333B4"/>
    <w:rsid w:val="0013397E"/>
    <w:rsid w:val="00133B74"/>
    <w:rsid w:val="00133D4D"/>
    <w:rsid w:val="00133E0E"/>
    <w:rsid w:val="001342FE"/>
    <w:rsid w:val="00134BFC"/>
    <w:rsid w:val="00135AFB"/>
    <w:rsid w:val="001360D6"/>
    <w:rsid w:val="001366B7"/>
    <w:rsid w:val="001370FC"/>
    <w:rsid w:val="00137B02"/>
    <w:rsid w:val="00137C8C"/>
    <w:rsid w:val="00137D90"/>
    <w:rsid w:val="001408C3"/>
    <w:rsid w:val="00140CBB"/>
    <w:rsid w:val="00141BC2"/>
    <w:rsid w:val="00141F1A"/>
    <w:rsid w:val="00142D8C"/>
    <w:rsid w:val="00142EB5"/>
    <w:rsid w:val="00145027"/>
    <w:rsid w:val="001454E4"/>
    <w:rsid w:val="001456BA"/>
    <w:rsid w:val="0014594B"/>
    <w:rsid w:val="0014619B"/>
    <w:rsid w:val="0014656F"/>
    <w:rsid w:val="0014665A"/>
    <w:rsid w:val="001467FB"/>
    <w:rsid w:val="00146A04"/>
    <w:rsid w:val="00146A61"/>
    <w:rsid w:val="00147225"/>
    <w:rsid w:val="0015014F"/>
    <w:rsid w:val="00150384"/>
    <w:rsid w:val="001504A4"/>
    <w:rsid w:val="00150542"/>
    <w:rsid w:val="00150E4A"/>
    <w:rsid w:val="001510FD"/>
    <w:rsid w:val="0015167D"/>
    <w:rsid w:val="00151B34"/>
    <w:rsid w:val="00151DB4"/>
    <w:rsid w:val="00152500"/>
    <w:rsid w:val="00152B66"/>
    <w:rsid w:val="00152F6B"/>
    <w:rsid w:val="0015316E"/>
    <w:rsid w:val="00153B5E"/>
    <w:rsid w:val="00153E52"/>
    <w:rsid w:val="0015418D"/>
    <w:rsid w:val="00154FB1"/>
    <w:rsid w:val="0015515E"/>
    <w:rsid w:val="00155A29"/>
    <w:rsid w:val="00155A9B"/>
    <w:rsid w:val="00155C5D"/>
    <w:rsid w:val="001564C5"/>
    <w:rsid w:val="0015715E"/>
    <w:rsid w:val="0015738F"/>
    <w:rsid w:val="001574C6"/>
    <w:rsid w:val="00157965"/>
    <w:rsid w:val="00160D55"/>
    <w:rsid w:val="001616EC"/>
    <w:rsid w:val="00161B3A"/>
    <w:rsid w:val="00161EA6"/>
    <w:rsid w:val="001620F9"/>
    <w:rsid w:val="00162E5A"/>
    <w:rsid w:val="0016339C"/>
    <w:rsid w:val="001635FE"/>
    <w:rsid w:val="001636ED"/>
    <w:rsid w:val="00164296"/>
    <w:rsid w:val="0016450F"/>
    <w:rsid w:val="00164568"/>
    <w:rsid w:val="00164728"/>
    <w:rsid w:val="00164BF0"/>
    <w:rsid w:val="00164F8C"/>
    <w:rsid w:val="00165091"/>
    <w:rsid w:val="00165349"/>
    <w:rsid w:val="0016542F"/>
    <w:rsid w:val="00165A21"/>
    <w:rsid w:val="00166018"/>
    <w:rsid w:val="00166669"/>
    <w:rsid w:val="00166A30"/>
    <w:rsid w:val="00166DF0"/>
    <w:rsid w:val="00167198"/>
    <w:rsid w:val="001672F0"/>
    <w:rsid w:val="0016764C"/>
    <w:rsid w:val="00167844"/>
    <w:rsid w:val="00170A53"/>
    <w:rsid w:val="00170D13"/>
    <w:rsid w:val="0017209C"/>
    <w:rsid w:val="001720D0"/>
    <w:rsid w:val="001720E1"/>
    <w:rsid w:val="001723FD"/>
    <w:rsid w:val="001724D6"/>
    <w:rsid w:val="001725CC"/>
    <w:rsid w:val="00172B2E"/>
    <w:rsid w:val="00172DC7"/>
    <w:rsid w:val="001732F1"/>
    <w:rsid w:val="00173DCC"/>
    <w:rsid w:val="0017418B"/>
    <w:rsid w:val="0017431A"/>
    <w:rsid w:val="001744EC"/>
    <w:rsid w:val="001747BC"/>
    <w:rsid w:val="0017502F"/>
    <w:rsid w:val="0017514C"/>
    <w:rsid w:val="00176E88"/>
    <w:rsid w:val="00177E24"/>
    <w:rsid w:val="00177E45"/>
    <w:rsid w:val="00180405"/>
    <w:rsid w:val="0018042B"/>
    <w:rsid w:val="001808AA"/>
    <w:rsid w:val="00180DEE"/>
    <w:rsid w:val="00180F98"/>
    <w:rsid w:val="00181532"/>
    <w:rsid w:val="00181685"/>
    <w:rsid w:val="001817C9"/>
    <w:rsid w:val="00181A45"/>
    <w:rsid w:val="00181AF7"/>
    <w:rsid w:val="00181D64"/>
    <w:rsid w:val="0018213C"/>
    <w:rsid w:val="00182373"/>
    <w:rsid w:val="001829D8"/>
    <w:rsid w:val="00182A77"/>
    <w:rsid w:val="00182B00"/>
    <w:rsid w:val="00182D35"/>
    <w:rsid w:val="001831ED"/>
    <w:rsid w:val="00183655"/>
    <w:rsid w:val="00183893"/>
    <w:rsid w:val="00184EE9"/>
    <w:rsid w:val="0018564F"/>
    <w:rsid w:val="001859C7"/>
    <w:rsid w:val="00185C84"/>
    <w:rsid w:val="00185DDB"/>
    <w:rsid w:val="0018640D"/>
    <w:rsid w:val="001866F7"/>
    <w:rsid w:val="00186784"/>
    <w:rsid w:val="0018689D"/>
    <w:rsid w:val="001869CD"/>
    <w:rsid w:val="00186ADB"/>
    <w:rsid w:val="00186AF8"/>
    <w:rsid w:val="00187A32"/>
    <w:rsid w:val="00187BBC"/>
    <w:rsid w:val="00187E97"/>
    <w:rsid w:val="0019025E"/>
    <w:rsid w:val="0019072E"/>
    <w:rsid w:val="001907E8"/>
    <w:rsid w:val="0019094D"/>
    <w:rsid w:val="00190BAB"/>
    <w:rsid w:val="00190E46"/>
    <w:rsid w:val="0019109A"/>
    <w:rsid w:val="001912AA"/>
    <w:rsid w:val="0019164B"/>
    <w:rsid w:val="00191B24"/>
    <w:rsid w:val="00191B48"/>
    <w:rsid w:val="00191C30"/>
    <w:rsid w:val="00191E03"/>
    <w:rsid w:val="001920CD"/>
    <w:rsid w:val="00192338"/>
    <w:rsid w:val="00192EF4"/>
    <w:rsid w:val="001939C6"/>
    <w:rsid w:val="00194502"/>
    <w:rsid w:val="00194601"/>
    <w:rsid w:val="00194672"/>
    <w:rsid w:val="00194CC8"/>
    <w:rsid w:val="00194D50"/>
    <w:rsid w:val="00194E84"/>
    <w:rsid w:val="001955B7"/>
    <w:rsid w:val="00195AB7"/>
    <w:rsid w:val="00195FBE"/>
    <w:rsid w:val="00196194"/>
    <w:rsid w:val="001966A3"/>
    <w:rsid w:val="0019777E"/>
    <w:rsid w:val="00197969"/>
    <w:rsid w:val="00197DED"/>
    <w:rsid w:val="001A0035"/>
    <w:rsid w:val="001A13B9"/>
    <w:rsid w:val="001A1940"/>
    <w:rsid w:val="001A1D5F"/>
    <w:rsid w:val="001A280C"/>
    <w:rsid w:val="001A291E"/>
    <w:rsid w:val="001A30A5"/>
    <w:rsid w:val="001A38DD"/>
    <w:rsid w:val="001A3DF2"/>
    <w:rsid w:val="001A427A"/>
    <w:rsid w:val="001A49E6"/>
    <w:rsid w:val="001A4AA7"/>
    <w:rsid w:val="001A4E20"/>
    <w:rsid w:val="001A51B6"/>
    <w:rsid w:val="001A51BA"/>
    <w:rsid w:val="001A5D7B"/>
    <w:rsid w:val="001A6196"/>
    <w:rsid w:val="001A6C57"/>
    <w:rsid w:val="001A7019"/>
    <w:rsid w:val="001A7514"/>
    <w:rsid w:val="001A7E8D"/>
    <w:rsid w:val="001B0306"/>
    <w:rsid w:val="001B059E"/>
    <w:rsid w:val="001B06D4"/>
    <w:rsid w:val="001B071B"/>
    <w:rsid w:val="001B0AE8"/>
    <w:rsid w:val="001B0E55"/>
    <w:rsid w:val="001B0EF5"/>
    <w:rsid w:val="001B0F39"/>
    <w:rsid w:val="001B11A2"/>
    <w:rsid w:val="001B1664"/>
    <w:rsid w:val="001B1EE6"/>
    <w:rsid w:val="001B1FC3"/>
    <w:rsid w:val="001B1FD7"/>
    <w:rsid w:val="001B2249"/>
    <w:rsid w:val="001B28D3"/>
    <w:rsid w:val="001B2E53"/>
    <w:rsid w:val="001B340C"/>
    <w:rsid w:val="001B3488"/>
    <w:rsid w:val="001B37C1"/>
    <w:rsid w:val="001B39B3"/>
    <w:rsid w:val="001B39B8"/>
    <w:rsid w:val="001B3D26"/>
    <w:rsid w:val="001B3E0B"/>
    <w:rsid w:val="001B4743"/>
    <w:rsid w:val="001B4981"/>
    <w:rsid w:val="001B5D0B"/>
    <w:rsid w:val="001B6470"/>
    <w:rsid w:val="001B6530"/>
    <w:rsid w:val="001B6E6D"/>
    <w:rsid w:val="001B73F1"/>
    <w:rsid w:val="001B7CC8"/>
    <w:rsid w:val="001C0087"/>
    <w:rsid w:val="001C020A"/>
    <w:rsid w:val="001C081B"/>
    <w:rsid w:val="001C155F"/>
    <w:rsid w:val="001C16C5"/>
    <w:rsid w:val="001C1F39"/>
    <w:rsid w:val="001C2039"/>
    <w:rsid w:val="001C2118"/>
    <w:rsid w:val="001C3252"/>
    <w:rsid w:val="001C39AA"/>
    <w:rsid w:val="001C3A23"/>
    <w:rsid w:val="001C3AE0"/>
    <w:rsid w:val="001C45B6"/>
    <w:rsid w:val="001C4945"/>
    <w:rsid w:val="001C5314"/>
    <w:rsid w:val="001C5A26"/>
    <w:rsid w:val="001C5DDF"/>
    <w:rsid w:val="001C602F"/>
    <w:rsid w:val="001C62EE"/>
    <w:rsid w:val="001C67AF"/>
    <w:rsid w:val="001C6A5B"/>
    <w:rsid w:val="001C6E19"/>
    <w:rsid w:val="001C7BC3"/>
    <w:rsid w:val="001D01F2"/>
    <w:rsid w:val="001D0402"/>
    <w:rsid w:val="001D0411"/>
    <w:rsid w:val="001D080F"/>
    <w:rsid w:val="001D1217"/>
    <w:rsid w:val="001D144F"/>
    <w:rsid w:val="001D152B"/>
    <w:rsid w:val="001D1F79"/>
    <w:rsid w:val="001D2107"/>
    <w:rsid w:val="001D23B0"/>
    <w:rsid w:val="001D381E"/>
    <w:rsid w:val="001D3AF6"/>
    <w:rsid w:val="001D3E4D"/>
    <w:rsid w:val="001D3F22"/>
    <w:rsid w:val="001D4803"/>
    <w:rsid w:val="001D498D"/>
    <w:rsid w:val="001D5714"/>
    <w:rsid w:val="001D5AD2"/>
    <w:rsid w:val="001D6729"/>
    <w:rsid w:val="001D67EE"/>
    <w:rsid w:val="001D6909"/>
    <w:rsid w:val="001D79F0"/>
    <w:rsid w:val="001D7D60"/>
    <w:rsid w:val="001D7E24"/>
    <w:rsid w:val="001D7EA2"/>
    <w:rsid w:val="001E00FC"/>
    <w:rsid w:val="001E0274"/>
    <w:rsid w:val="001E04B9"/>
    <w:rsid w:val="001E0672"/>
    <w:rsid w:val="001E0B96"/>
    <w:rsid w:val="001E1739"/>
    <w:rsid w:val="001E1B1B"/>
    <w:rsid w:val="001E1C21"/>
    <w:rsid w:val="001E2701"/>
    <w:rsid w:val="001E2F83"/>
    <w:rsid w:val="001E3025"/>
    <w:rsid w:val="001E31D2"/>
    <w:rsid w:val="001E3211"/>
    <w:rsid w:val="001E3347"/>
    <w:rsid w:val="001E3429"/>
    <w:rsid w:val="001E3C85"/>
    <w:rsid w:val="001E482D"/>
    <w:rsid w:val="001E4BCB"/>
    <w:rsid w:val="001E51AA"/>
    <w:rsid w:val="001E5587"/>
    <w:rsid w:val="001E5AB2"/>
    <w:rsid w:val="001E5C07"/>
    <w:rsid w:val="001E697A"/>
    <w:rsid w:val="001E6C67"/>
    <w:rsid w:val="001F06B1"/>
    <w:rsid w:val="001F0720"/>
    <w:rsid w:val="001F093E"/>
    <w:rsid w:val="001F1205"/>
    <w:rsid w:val="001F13BA"/>
    <w:rsid w:val="001F1451"/>
    <w:rsid w:val="001F1AC5"/>
    <w:rsid w:val="001F2BF5"/>
    <w:rsid w:val="001F2DCF"/>
    <w:rsid w:val="001F2F70"/>
    <w:rsid w:val="001F3544"/>
    <w:rsid w:val="001F35F1"/>
    <w:rsid w:val="001F394C"/>
    <w:rsid w:val="001F3A9E"/>
    <w:rsid w:val="001F407C"/>
    <w:rsid w:val="001F44A3"/>
    <w:rsid w:val="001F508B"/>
    <w:rsid w:val="001F538E"/>
    <w:rsid w:val="001F593A"/>
    <w:rsid w:val="001F59DF"/>
    <w:rsid w:val="001F6013"/>
    <w:rsid w:val="001F60E8"/>
    <w:rsid w:val="001F7300"/>
    <w:rsid w:val="001F7F5B"/>
    <w:rsid w:val="002000F2"/>
    <w:rsid w:val="00200A17"/>
    <w:rsid w:val="00200BCC"/>
    <w:rsid w:val="00200E6F"/>
    <w:rsid w:val="002010D6"/>
    <w:rsid w:val="0020152F"/>
    <w:rsid w:val="00201B11"/>
    <w:rsid w:val="00201BE0"/>
    <w:rsid w:val="00203721"/>
    <w:rsid w:val="00203736"/>
    <w:rsid w:val="002039B5"/>
    <w:rsid w:val="00203A8D"/>
    <w:rsid w:val="00203D5B"/>
    <w:rsid w:val="002046B1"/>
    <w:rsid w:val="002048D2"/>
    <w:rsid w:val="00204930"/>
    <w:rsid w:val="00204B11"/>
    <w:rsid w:val="00205106"/>
    <w:rsid w:val="002054B7"/>
    <w:rsid w:val="00205736"/>
    <w:rsid w:val="002057E0"/>
    <w:rsid w:val="00205AA6"/>
    <w:rsid w:val="00205CF3"/>
    <w:rsid w:val="00205DE3"/>
    <w:rsid w:val="00205EF5"/>
    <w:rsid w:val="00205FED"/>
    <w:rsid w:val="002062EF"/>
    <w:rsid w:val="00206A6D"/>
    <w:rsid w:val="00206CF9"/>
    <w:rsid w:val="002074B9"/>
    <w:rsid w:val="0020783E"/>
    <w:rsid w:val="00207CC8"/>
    <w:rsid w:val="0021058E"/>
    <w:rsid w:val="002110E3"/>
    <w:rsid w:val="0021190E"/>
    <w:rsid w:val="00212265"/>
    <w:rsid w:val="0021247E"/>
    <w:rsid w:val="002131B5"/>
    <w:rsid w:val="00213918"/>
    <w:rsid w:val="00213E69"/>
    <w:rsid w:val="00214EEE"/>
    <w:rsid w:val="00215495"/>
    <w:rsid w:val="00216B99"/>
    <w:rsid w:val="002170B1"/>
    <w:rsid w:val="0021721A"/>
    <w:rsid w:val="002172AC"/>
    <w:rsid w:val="00217EFF"/>
    <w:rsid w:val="0022040B"/>
    <w:rsid w:val="00220750"/>
    <w:rsid w:val="002209A9"/>
    <w:rsid w:val="00220B6C"/>
    <w:rsid w:val="00220DBE"/>
    <w:rsid w:val="002214ED"/>
    <w:rsid w:val="00221714"/>
    <w:rsid w:val="002217FD"/>
    <w:rsid w:val="002218F2"/>
    <w:rsid w:val="00221C7F"/>
    <w:rsid w:val="0022208B"/>
    <w:rsid w:val="00222182"/>
    <w:rsid w:val="002221CD"/>
    <w:rsid w:val="0022224B"/>
    <w:rsid w:val="00222522"/>
    <w:rsid w:val="002228B8"/>
    <w:rsid w:val="00222B24"/>
    <w:rsid w:val="00223240"/>
    <w:rsid w:val="0022368A"/>
    <w:rsid w:val="00223DDD"/>
    <w:rsid w:val="00224E01"/>
    <w:rsid w:val="00224ED1"/>
    <w:rsid w:val="002255F0"/>
    <w:rsid w:val="002259D9"/>
    <w:rsid w:val="00225E66"/>
    <w:rsid w:val="0022695F"/>
    <w:rsid w:val="00226FFE"/>
    <w:rsid w:val="00227365"/>
    <w:rsid w:val="002274F1"/>
    <w:rsid w:val="002277E1"/>
    <w:rsid w:val="00227FB3"/>
    <w:rsid w:val="00230521"/>
    <w:rsid w:val="00230CC1"/>
    <w:rsid w:val="00231070"/>
    <w:rsid w:val="002322A3"/>
    <w:rsid w:val="00232586"/>
    <w:rsid w:val="0023324E"/>
    <w:rsid w:val="002337CD"/>
    <w:rsid w:val="0023385B"/>
    <w:rsid w:val="00233925"/>
    <w:rsid w:val="00233E40"/>
    <w:rsid w:val="002342F8"/>
    <w:rsid w:val="002346DB"/>
    <w:rsid w:val="00234B3D"/>
    <w:rsid w:val="00234FDE"/>
    <w:rsid w:val="00235339"/>
    <w:rsid w:val="002354BB"/>
    <w:rsid w:val="002357E0"/>
    <w:rsid w:val="00236800"/>
    <w:rsid w:val="00236882"/>
    <w:rsid w:val="00236BF4"/>
    <w:rsid w:val="00236D79"/>
    <w:rsid w:val="00236D8A"/>
    <w:rsid w:val="00237063"/>
    <w:rsid w:val="0023712C"/>
    <w:rsid w:val="002379E2"/>
    <w:rsid w:val="00240324"/>
    <w:rsid w:val="00240A8B"/>
    <w:rsid w:val="00240F2C"/>
    <w:rsid w:val="0024117A"/>
    <w:rsid w:val="002413C1"/>
    <w:rsid w:val="00241CEA"/>
    <w:rsid w:val="00241EEA"/>
    <w:rsid w:val="00243052"/>
    <w:rsid w:val="00243294"/>
    <w:rsid w:val="00243CBE"/>
    <w:rsid w:val="00243DE7"/>
    <w:rsid w:val="00243FD2"/>
    <w:rsid w:val="00244823"/>
    <w:rsid w:val="00244868"/>
    <w:rsid w:val="002453B7"/>
    <w:rsid w:val="002455DA"/>
    <w:rsid w:val="00245744"/>
    <w:rsid w:val="00246578"/>
    <w:rsid w:val="002472CD"/>
    <w:rsid w:val="00247CC3"/>
    <w:rsid w:val="002500D5"/>
    <w:rsid w:val="0025041E"/>
    <w:rsid w:val="00250492"/>
    <w:rsid w:val="002506F7"/>
    <w:rsid w:val="00251436"/>
    <w:rsid w:val="002515F4"/>
    <w:rsid w:val="00251F24"/>
    <w:rsid w:val="00253203"/>
    <w:rsid w:val="002538BA"/>
    <w:rsid w:val="00253C10"/>
    <w:rsid w:val="0025405E"/>
    <w:rsid w:val="00254061"/>
    <w:rsid w:val="00254696"/>
    <w:rsid w:val="00254781"/>
    <w:rsid w:val="002547FB"/>
    <w:rsid w:val="002549F0"/>
    <w:rsid w:val="00254E49"/>
    <w:rsid w:val="00255052"/>
    <w:rsid w:val="002552D8"/>
    <w:rsid w:val="002553C8"/>
    <w:rsid w:val="00255CD6"/>
    <w:rsid w:val="00255D51"/>
    <w:rsid w:val="0025696D"/>
    <w:rsid w:val="00256B12"/>
    <w:rsid w:val="002571A4"/>
    <w:rsid w:val="00257CC8"/>
    <w:rsid w:val="00260415"/>
    <w:rsid w:val="00260534"/>
    <w:rsid w:val="00260CE3"/>
    <w:rsid w:val="00260E89"/>
    <w:rsid w:val="00260EA9"/>
    <w:rsid w:val="00261990"/>
    <w:rsid w:val="00261A6C"/>
    <w:rsid w:val="00261AAE"/>
    <w:rsid w:val="00262163"/>
    <w:rsid w:val="002623CE"/>
    <w:rsid w:val="002624FB"/>
    <w:rsid w:val="0026274A"/>
    <w:rsid w:val="00262A16"/>
    <w:rsid w:val="002631C7"/>
    <w:rsid w:val="00263E03"/>
    <w:rsid w:val="00264BEC"/>
    <w:rsid w:val="00265641"/>
    <w:rsid w:val="00265692"/>
    <w:rsid w:val="0026592F"/>
    <w:rsid w:val="00265F77"/>
    <w:rsid w:val="00266B66"/>
    <w:rsid w:val="00266BEC"/>
    <w:rsid w:val="00266D01"/>
    <w:rsid w:val="0027058C"/>
    <w:rsid w:val="002710EA"/>
    <w:rsid w:val="00271351"/>
    <w:rsid w:val="00271887"/>
    <w:rsid w:val="00272010"/>
    <w:rsid w:val="0027300E"/>
    <w:rsid w:val="00273D49"/>
    <w:rsid w:val="00273E1D"/>
    <w:rsid w:val="00274389"/>
    <w:rsid w:val="00274EE4"/>
    <w:rsid w:val="0027508F"/>
    <w:rsid w:val="00276405"/>
    <w:rsid w:val="00276D6D"/>
    <w:rsid w:val="00276F30"/>
    <w:rsid w:val="002802B7"/>
    <w:rsid w:val="00281D88"/>
    <w:rsid w:val="0028267F"/>
    <w:rsid w:val="002827CE"/>
    <w:rsid w:val="002828C2"/>
    <w:rsid w:val="00282E6F"/>
    <w:rsid w:val="0028430B"/>
    <w:rsid w:val="0028453F"/>
    <w:rsid w:val="00284ADC"/>
    <w:rsid w:val="00286DAB"/>
    <w:rsid w:val="00287701"/>
    <w:rsid w:val="00287E54"/>
    <w:rsid w:val="00287F03"/>
    <w:rsid w:val="00290605"/>
    <w:rsid w:val="00291207"/>
    <w:rsid w:val="002913DB"/>
    <w:rsid w:val="0029164E"/>
    <w:rsid w:val="00291AC6"/>
    <w:rsid w:val="00292553"/>
    <w:rsid w:val="002929E3"/>
    <w:rsid w:val="00293180"/>
    <w:rsid w:val="00293B28"/>
    <w:rsid w:val="00293C56"/>
    <w:rsid w:val="0029455D"/>
    <w:rsid w:val="00294C1D"/>
    <w:rsid w:val="00294F7F"/>
    <w:rsid w:val="00295974"/>
    <w:rsid w:val="00295DFB"/>
    <w:rsid w:val="0029611A"/>
    <w:rsid w:val="00296A7E"/>
    <w:rsid w:val="00296FB7"/>
    <w:rsid w:val="0029722D"/>
    <w:rsid w:val="002A0317"/>
    <w:rsid w:val="002A05F8"/>
    <w:rsid w:val="002A0A9F"/>
    <w:rsid w:val="002A0D3C"/>
    <w:rsid w:val="002A14A9"/>
    <w:rsid w:val="002A1A81"/>
    <w:rsid w:val="002A20E7"/>
    <w:rsid w:val="002A220F"/>
    <w:rsid w:val="002A2415"/>
    <w:rsid w:val="002A2911"/>
    <w:rsid w:val="002A31D5"/>
    <w:rsid w:val="002A3E17"/>
    <w:rsid w:val="002A400E"/>
    <w:rsid w:val="002A456F"/>
    <w:rsid w:val="002A459C"/>
    <w:rsid w:val="002A4981"/>
    <w:rsid w:val="002A4B42"/>
    <w:rsid w:val="002A4D95"/>
    <w:rsid w:val="002A569F"/>
    <w:rsid w:val="002A639C"/>
    <w:rsid w:val="002A65E5"/>
    <w:rsid w:val="002A6B3A"/>
    <w:rsid w:val="002A6C62"/>
    <w:rsid w:val="002A7AF0"/>
    <w:rsid w:val="002A7C3B"/>
    <w:rsid w:val="002B03AB"/>
    <w:rsid w:val="002B131A"/>
    <w:rsid w:val="002B1D89"/>
    <w:rsid w:val="002B1DD3"/>
    <w:rsid w:val="002B1F78"/>
    <w:rsid w:val="002B1FA9"/>
    <w:rsid w:val="002B217F"/>
    <w:rsid w:val="002B3339"/>
    <w:rsid w:val="002B35B5"/>
    <w:rsid w:val="002B39DC"/>
    <w:rsid w:val="002B3FAD"/>
    <w:rsid w:val="002B3FF1"/>
    <w:rsid w:val="002B40A2"/>
    <w:rsid w:val="002B423C"/>
    <w:rsid w:val="002B5417"/>
    <w:rsid w:val="002B577E"/>
    <w:rsid w:val="002B6380"/>
    <w:rsid w:val="002B670F"/>
    <w:rsid w:val="002B6744"/>
    <w:rsid w:val="002B695A"/>
    <w:rsid w:val="002B6CB5"/>
    <w:rsid w:val="002B767F"/>
    <w:rsid w:val="002B7AEB"/>
    <w:rsid w:val="002B7E16"/>
    <w:rsid w:val="002C0160"/>
    <w:rsid w:val="002C0860"/>
    <w:rsid w:val="002C08C3"/>
    <w:rsid w:val="002C12B6"/>
    <w:rsid w:val="002C12E5"/>
    <w:rsid w:val="002C1375"/>
    <w:rsid w:val="002C24E7"/>
    <w:rsid w:val="002C2585"/>
    <w:rsid w:val="002C2A42"/>
    <w:rsid w:val="002C2D82"/>
    <w:rsid w:val="002C2EE6"/>
    <w:rsid w:val="002C3C7D"/>
    <w:rsid w:val="002C411F"/>
    <w:rsid w:val="002C41F9"/>
    <w:rsid w:val="002C4533"/>
    <w:rsid w:val="002C4542"/>
    <w:rsid w:val="002C481B"/>
    <w:rsid w:val="002C4846"/>
    <w:rsid w:val="002C5135"/>
    <w:rsid w:val="002C551B"/>
    <w:rsid w:val="002C5536"/>
    <w:rsid w:val="002C5670"/>
    <w:rsid w:val="002C5B78"/>
    <w:rsid w:val="002C6BB3"/>
    <w:rsid w:val="002C7468"/>
    <w:rsid w:val="002C749E"/>
    <w:rsid w:val="002D0357"/>
    <w:rsid w:val="002D0652"/>
    <w:rsid w:val="002D0680"/>
    <w:rsid w:val="002D1044"/>
    <w:rsid w:val="002D199D"/>
    <w:rsid w:val="002D2099"/>
    <w:rsid w:val="002D2D8E"/>
    <w:rsid w:val="002D2DB5"/>
    <w:rsid w:val="002D2FE0"/>
    <w:rsid w:val="002D3124"/>
    <w:rsid w:val="002D3285"/>
    <w:rsid w:val="002D32E8"/>
    <w:rsid w:val="002D35EE"/>
    <w:rsid w:val="002D37BE"/>
    <w:rsid w:val="002D38A5"/>
    <w:rsid w:val="002D394A"/>
    <w:rsid w:val="002D3CEE"/>
    <w:rsid w:val="002D3DE9"/>
    <w:rsid w:val="002D3E51"/>
    <w:rsid w:val="002D4075"/>
    <w:rsid w:val="002D40C0"/>
    <w:rsid w:val="002D41CF"/>
    <w:rsid w:val="002D4C01"/>
    <w:rsid w:val="002D4D34"/>
    <w:rsid w:val="002D51EA"/>
    <w:rsid w:val="002D525F"/>
    <w:rsid w:val="002D5348"/>
    <w:rsid w:val="002D5C43"/>
    <w:rsid w:val="002D5D87"/>
    <w:rsid w:val="002D66F4"/>
    <w:rsid w:val="002D6AC7"/>
    <w:rsid w:val="002D7432"/>
    <w:rsid w:val="002D7CEC"/>
    <w:rsid w:val="002E0649"/>
    <w:rsid w:val="002E0CC0"/>
    <w:rsid w:val="002E0EB3"/>
    <w:rsid w:val="002E14CD"/>
    <w:rsid w:val="002E14D1"/>
    <w:rsid w:val="002E27C5"/>
    <w:rsid w:val="002E2C07"/>
    <w:rsid w:val="002E2F32"/>
    <w:rsid w:val="002E2F7D"/>
    <w:rsid w:val="002E37C0"/>
    <w:rsid w:val="002E3B3C"/>
    <w:rsid w:val="002E4218"/>
    <w:rsid w:val="002E46CA"/>
    <w:rsid w:val="002E51C2"/>
    <w:rsid w:val="002E581A"/>
    <w:rsid w:val="002E58BF"/>
    <w:rsid w:val="002E5AC9"/>
    <w:rsid w:val="002E6161"/>
    <w:rsid w:val="002E6616"/>
    <w:rsid w:val="002E6BC4"/>
    <w:rsid w:val="002E771E"/>
    <w:rsid w:val="002E7847"/>
    <w:rsid w:val="002E7A34"/>
    <w:rsid w:val="002F0654"/>
    <w:rsid w:val="002F0703"/>
    <w:rsid w:val="002F0A27"/>
    <w:rsid w:val="002F0CAA"/>
    <w:rsid w:val="002F1BE0"/>
    <w:rsid w:val="002F1E27"/>
    <w:rsid w:val="002F228A"/>
    <w:rsid w:val="002F2B8C"/>
    <w:rsid w:val="002F2D5A"/>
    <w:rsid w:val="002F2E70"/>
    <w:rsid w:val="002F2F0F"/>
    <w:rsid w:val="002F32E9"/>
    <w:rsid w:val="002F3A58"/>
    <w:rsid w:val="002F4779"/>
    <w:rsid w:val="002F49A2"/>
    <w:rsid w:val="002F503F"/>
    <w:rsid w:val="002F53D8"/>
    <w:rsid w:val="002F6206"/>
    <w:rsid w:val="002F6316"/>
    <w:rsid w:val="002F6485"/>
    <w:rsid w:val="002F6E7B"/>
    <w:rsid w:val="002F7325"/>
    <w:rsid w:val="002F7912"/>
    <w:rsid w:val="003003CD"/>
    <w:rsid w:val="00300AD4"/>
    <w:rsid w:val="0030105C"/>
    <w:rsid w:val="00301156"/>
    <w:rsid w:val="0030139A"/>
    <w:rsid w:val="003021C0"/>
    <w:rsid w:val="003029E3"/>
    <w:rsid w:val="0030320F"/>
    <w:rsid w:val="0030390E"/>
    <w:rsid w:val="00303F1A"/>
    <w:rsid w:val="00304515"/>
    <w:rsid w:val="003046F5"/>
    <w:rsid w:val="00304BB9"/>
    <w:rsid w:val="00305DAA"/>
    <w:rsid w:val="00305F76"/>
    <w:rsid w:val="003061A6"/>
    <w:rsid w:val="00306BB6"/>
    <w:rsid w:val="00306D84"/>
    <w:rsid w:val="00306EA5"/>
    <w:rsid w:val="00306F80"/>
    <w:rsid w:val="003076DB"/>
    <w:rsid w:val="0031006B"/>
    <w:rsid w:val="00310233"/>
    <w:rsid w:val="00310369"/>
    <w:rsid w:val="00310DCA"/>
    <w:rsid w:val="00311279"/>
    <w:rsid w:val="003112F4"/>
    <w:rsid w:val="0031130C"/>
    <w:rsid w:val="00311785"/>
    <w:rsid w:val="00311915"/>
    <w:rsid w:val="003120EE"/>
    <w:rsid w:val="00312252"/>
    <w:rsid w:val="003122FA"/>
    <w:rsid w:val="00313091"/>
    <w:rsid w:val="0031396A"/>
    <w:rsid w:val="00313C20"/>
    <w:rsid w:val="00313DEA"/>
    <w:rsid w:val="0031423D"/>
    <w:rsid w:val="003147DC"/>
    <w:rsid w:val="00314FB2"/>
    <w:rsid w:val="00315143"/>
    <w:rsid w:val="00315291"/>
    <w:rsid w:val="003159CA"/>
    <w:rsid w:val="00315CE8"/>
    <w:rsid w:val="003160B5"/>
    <w:rsid w:val="00316115"/>
    <w:rsid w:val="00316523"/>
    <w:rsid w:val="00316770"/>
    <w:rsid w:val="0031679E"/>
    <w:rsid w:val="003169B8"/>
    <w:rsid w:val="00317427"/>
    <w:rsid w:val="0031796B"/>
    <w:rsid w:val="00317D3A"/>
    <w:rsid w:val="00317F96"/>
    <w:rsid w:val="003204E6"/>
    <w:rsid w:val="0032077E"/>
    <w:rsid w:val="00320EB4"/>
    <w:rsid w:val="00320FB9"/>
    <w:rsid w:val="0032155C"/>
    <w:rsid w:val="00322F81"/>
    <w:rsid w:val="003230D7"/>
    <w:rsid w:val="003236CD"/>
    <w:rsid w:val="0032375D"/>
    <w:rsid w:val="0032380E"/>
    <w:rsid w:val="00323D7D"/>
    <w:rsid w:val="003256AC"/>
    <w:rsid w:val="00325F7C"/>
    <w:rsid w:val="003272BF"/>
    <w:rsid w:val="003276FA"/>
    <w:rsid w:val="00327766"/>
    <w:rsid w:val="00327A59"/>
    <w:rsid w:val="00327D0B"/>
    <w:rsid w:val="003305EB"/>
    <w:rsid w:val="00330D6C"/>
    <w:rsid w:val="00331713"/>
    <w:rsid w:val="00331FDB"/>
    <w:rsid w:val="00332427"/>
    <w:rsid w:val="003325C5"/>
    <w:rsid w:val="003328C0"/>
    <w:rsid w:val="003331FD"/>
    <w:rsid w:val="003339B4"/>
    <w:rsid w:val="00333AE6"/>
    <w:rsid w:val="00333ECD"/>
    <w:rsid w:val="00334313"/>
    <w:rsid w:val="00334C3A"/>
    <w:rsid w:val="00334D94"/>
    <w:rsid w:val="0033572E"/>
    <w:rsid w:val="00336703"/>
    <w:rsid w:val="00336BCC"/>
    <w:rsid w:val="00336DCF"/>
    <w:rsid w:val="003372A4"/>
    <w:rsid w:val="00337CD5"/>
    <w:rsid w:val="00337DA6"/>
    <w:rsid w:val="00337DC6"/>
    <w:rsid w:val="00340547"/>
    <w:rsid w:val="0034083B"/>
    <w:rsid w:val="00340D4D"/>
    <w:rsid w:val="003410B8"/>
    <w:rsid w:val="00341F41"/>
    <w:rsid w:val="00342387"/>
    <w:rsid w:val="003426A8"/>
    <w:rsid w:val="003427AC"/>
    <w:rsid w:val="003427B1"/>
    <w:rsid w:val="00342829"/>
    <w:rsid w:val="00342849"/>
    <w:rsid w:val="00343734"/>
    <w:rsid w:val="00343811"/>
    <w:rsid w:val="00344242"/>
    <w:rsid w:val="00344C67"/>
    <w:rsid w:val="00344F84"/>
    <w:rsid w:val="00345654"/>
    <w:rsid w:val="00345835"/>
    <w:rsid w:val="003458EC"/>
    <w:rsid w:val="00346394"/>
    <w:rsid w:val="003466C0"/>
    <w:rsid w:val="00346B2E"/>
    <w:rsid w:val="00346FB8"/>
    <w:rsid w:val="0034761B"/>
    <w:rsid w:val="00347678"/>
    <w:rsid w:val="00347B0F"/>
    <w:rsid w:val="00347BE3"/>
    <w:rsid w:val="00350094"/>
    <w:rsid w:val="003501EF"/>
    <w:rsid w:val="0035025B"/>
    <w:rsid w:val="003504C0"/>
    <w:rsid w:val="00350628"/>
    <w:rsid w:val="00350AFF"/>
    <w:rsid w:val="00350EBB"/>
    <w:rsid w:val="00351450"/>
    <w:rsid w:val="00351622"/>
    <w:rsid w:val="003516A8"/>
    <w:rsid w:val="003530EB"/>
    <w:rsid w:val="0035362E"/>
    <w:rsid w:val="00353AFB"/>
    <w:rsid w:val="00353B88"/>
    <w:rsid w:val="00353CF5"/>
    <w:rsid w:val="00353DCD"/>
    <w:rsid w:val="0035427C"/>
    <w:rsid w:val="0035432E"/>
    <w:rsid w:val="0035439A"/>
    <w:rsid w:val="003550FA"/>
    <w:rsid w:val="003554F5"/>
    <w:rsid w:val="003555E7"/>
    <w:rsid w:val="00355ACF"/>
    <w:rsid w:val="00355EE0"/>
    <w:rsid w:val="003562AB"/>
    <w:rsid w:val="00356753"/>
    <w:rsid w:val="00357663"/>
    <w:rsid w:val="00357866"/>
    <w:rsid w:val="00357A7E"/>
    <w:rsid w:val="00357F6E"/>
    <w:rsid w:val="0036032A"/>
    <w:rsid w:val="0036041F"/>
    <w:rsid w:val="00360507"/>
    <w:rsid w:val="00360532"/>
    <w:rsid w:val="003605A2"/>
    <w:rsid w:val="0036098F"/>
    <w:rsid w:val="00360DDE"/>
    <w:rsid w:val="00361B31"/>
    <w:rsid w:val="00361BDE"/>
    <w:rsid w:val="00361F67"/>
    <w:rsid w:val="003625A0"/>
    <w:rsid w:val="003625D2"/>
    <w:rsid w:val="00362A86"/>
    <w:rsid w:val="00362CF7"/>
    <w:rsid w:val="0036332B"/>
    <w:rsid w:val="00363391"/>
    <w:rsid w:val="00363AC2"/>
    <w:rsid w:val="003641A7"/>
    <w:rsid w:val="00365451"/>
    <w:rsid w:val="00365474"/>
    <w:rsid w:val="003656CA"/>
    <w:rsid w:val="00365AEA"/>
    <w:rsid w:val="00366046"/>
    <w:rsid w:val="00366155"/>
    <w:rsid w:val="003668F9"/>
    <w:rsid w:val="00367164"/>
    <w:rsid w:val="00367961"/>
    <w:rsid w:val="0037041B"/>
    <w:rsid w:val="00370867"/>
    <w:rsid w:val="00370EC4"/>
    <w:rsid w:val="003710FE"/>
    <w:rsid w:val="00371461"/>
    <w:rsid w:val="00371490"/>
    <w:rsid w:val="0037156C"/>
    <w:rsid w:val="003718DB"/>
    <w:rsid w:val="00371DF6"/>
    <w:rsid w:val="00371E42"/>
    <w:rsid w:val="003722A7"/>
    <w:rsid w:val="003723FA"/>
    <w:rsid w:val="00372B95"/>
    <w:rsid w:val="0037303C"/>
    <w:rsid w:val="0037355B"/>
    <w:rsid w:val="00373CA6"/>
    <w:rsid w:val="003740CF"/>
    <w:rsid w:val="0037439F"/>
    <w:rsid w:val="00374A1C"/>
    <w:rsid w:val="00374D5F"/>
    <w:rsid w:val="00374F10"/>
    <w:rsid w:val="003751DF"/>
    <w:rsid w:val="00375523"/>
    <w:rsid w:val="00375CC9"/>
    <w:rsid w:val="0037752A"/>
    <w:rsid w:val="0037795B"/>
    <w:rsid w:val="00377D41"/>
    <w:rsid w:val="00380361"/>
    <w:rsid w:val="00380A53"/>
    <w:rsid w:val="00380F3D"/>
    <w:rsid w:val="00381679"/>
    <w:rsid w:val="003818F5"/>
    <w:rsid w:val="003819EE"/>
    <w:rsid w:val="00382589"/>
    <w:rsid w:val="00382A4B"/>
    <w:rsid w:val="00382ED5"/>
    <w:rsid w:val="00383B81"/>
    <w:rsid w:val="00386BA4"/>
    <w:rsid w:val="00386BC6"/>
    <w:rsid w:val="00387032"/>
    <w:rsid w:val="00387650"/>
    <w:rsid w:val="00387DAE"/>
    <w:rsid w:val="00387E80"/>
    <w:rsid w:val="003900A5"/>
    <w:rsid w:val="0039013D"/>
    <w:rsid w:val="0039028E"/>
    <w:rsid w:val="003904D8"/>
    <w:rsid w:val="00390531"/>
    <w:rsid w:val="00390675"/>
    <w:rsid w:val="00390A81"/>
    <w:rsid w:val="0039155B"/>
    <w:rsid w:val="003917C3"/>
    <w:rsid w:val="0039199E"/>
    <w:rsid w:val="00391B11"/>
    <w:rsid w:val="0039239B"/>
    <w:rsid w:val="0039278F"/>
    <w:rsid w:val="003928C3"/>
    <w:rsid w:val="00392D3C"/>
    <w:rsid w:val="0039348C"/>
    <w:rsid w:val="00393747"/>
    <w:rsid w:val="003938F1"/>
    <w:rsid w:val="0039406F"/>
    <w:rsid w:val="0039503F"/>
    <w:rsid w:val="003959CE"/>
    <w:rsid w:val="00395A19"/>
    <w:rsid w:val="00396602"/>
    <w:rsid w:val="00396A8B"/>
    <w:rsid w:val="0039704C"/>
    <w:rsid w:val="00397251"/>
    <w:rsid w:val="003973DE"/>
    <w:rsid w:val="003974B0"/>
    <w:rsid w:val="003978DD"/>
    <w:rsid w:val="003A03A2"/>
    <w:rsid w:val="003A0DF6"/>
    <w:rsid w:val="003A0E24"/>
    <w:rsid w:val="003A116B"/>
    <w:rsid w:val="003A1190"/>
    <w:rsid w:val="003A124B"/>
    <w:rsid w:val="003A1D0C"/>
    <w:rsid w:val="003A254C"/>
    <w:rsid w:val="003A296E"/>
    <w:rsid w:val="003A2B9E"/>
    <w:rsid w:val="003A316B"/>
    <w:rsid w:val="003A32DB"/>
    <w:rsid w:val="003A39DE"/>
    <w:rsid w:val="003A427E"/>
    <w:rsid w:val="003A49B1"/>
    <w:rsid w:val="003A4DA1"/>
    <w:rsid w:val="003A4E4C"/>
    <w:rsid w:val="003A57AA"/>
    <w:rsid w:val="003A5C85"/>
    <w:rsid w:val="003A5DAF"/>
    <w:rsid w:val="003A6145"/>
    <w:rsid w:val="003A63B2"/>
    <w:rsid w:val="003A7F79"/>
    <w:rsid w:val="003B00B1"/>
    <w:rsid w:val="003B00EF"/>
    <w:rsid w:val="003B05CD"/>
    <w:rsid w:val="003B07E7"/>
    <w:rsid w:val="003B0CD5"/>
    <w:rsid w:val="003B0D9F"/>
    <w:rsid w:val="003B0F1C"/>
    <w:rsid w:val="003B10A3"/>
    <w:rsid w:val="003B1622"/>
    <w:rsid w:val="003B1923"/>
    <w:rsid w:val="003B19C8"/>
    <w:rsid w:val="003B2294"/>
    <w:rsid w:val="003B2BB0"/>
    <w:rsid w:val="003B2F39"/>
    <w:rsid w:val="003B358C"/>
    <w:rsid w:val="003B35B0"/>
    <w:rsid w:val="003B371F"/>
    <w:rsid w:val="003B3D73"/>
    <w:rsid w:val="003B3FC1"/>
    <w:rsid w:val="003B4776"/>
    <w:rsid w:val="003B47FF"/>
    <w:rsid w:val="003B4A5B"/>
    <w:rsid w:val="003B4A84"/>
    <w:rsid w:val="003B5391"/>
    <w:rsid w:val="003B5CE6"/>
    <w:rsid w:val="003B5D60"/>
    <w:rsid w:val="003B5EB2"/>
    <w:rsid w:val="003B6466"/>
    <w:rsid w:val="003B6A8B"/>
    <w:rsid w:val="003B6D9C"/>
    <w:rsid w:val="003B763B"/>
    <w:rsid w:val="003B7727"/>
    <w:rsid w:val="003B78D0"/>
    <w:rsid w:val="003B794C"/>
    <w:rsid w:val="003C001A"/>
    <w:rsid w:val="003C02C1"/>
    <w:rsid w:val="003C08F5"/>
    <w:rsid w:val="003C0E5C"/>
    <w:rsid w:val="003C0FFF"/>
    <w:rsid w:val="003C1145"/>
    <w:rsid w:val="003C1289"/>
    <w:rsid w:val="003C15FF"/>
    <w:rsid w:val="003C1623"/>
    <w:rsid w:val="003C16CF"/>
    <w:rsid w:val="003C16E0"/>
    <w:rsid w:val="003C1AEC"/>
    <w:rsid w:val="003C1DF2"/>
    <w:rsid w:val="003C2086"/>
    <w:rsid w:val="003C2984"/>
    <w:rsid w:val="003C3257"/>
    <w:rsid w:val="003C3900"/>
    <w:rsid w:val="003C392D"/>
    <w:rsid w:val="003C3CA7"/>
    <w:rsid w:val="003C424C"/>
    <w:rsid w:val="003C43DA"/>
    <w:rsid w:val="003C45CF"/>
    <w:rsid w:val="003C53F8"/>
    <w:rsid w:val="003C65CA"/>
    <w:rsid w:val="003C6837"/>
    <w:rsid w:val="003C700D"/>
    <w:rsid w:val="003C7202"/>
    <w:rsid w:val="003C7233"/>
    <w:rsid w:val="003C72C7"/>
    <w:rsid w:val="003C754A"/>
    <w:rsid w:val="003C76DD"/>
    <w:rsid w:val="003D0256"/>
    <w:rsid w:val="003D06E5"/>
    <w:rsid w:val="003D122B"/>
    <w:rsid w:val="003D12D7"/>
    <w:rsid w:val="003D1AA6"/>
    <w:rsid w:val="003D25FD"/>
    <w:rsid w:val="003D2C9B"/>
    <w:rsid w:val="003D2F1A"/>
    <w:rsid w:val="003D300F"/>
    <w:rsid w:val="003D35B9"/>
    <w:rsid w:val="003D414F"/>
    <w:rsid w:val="003D468C"/>
    <w:rsid w:val="003D4C25"/>
    <w:rsid w:val="003D4C83"/>
    <w:rsid w:val="003D4EF1"/>
    <w:rsid w:val="003D514D"/>
    <w:rsid w:val="003D55D7"/>
    <w:rsid w:val="003D6310"/>
    <w:rsid w:val="003D654C"/>
    <w:rsid w:val="003D662F"/>
    <w:rsid w:val="003D6CA3"/>
    <w:rsid w:val="003D6F3C"/>
    <w:rsid w:val="003D6FF6"/>
    <w:rsid w:val="003D70C5"/>
    <w:rsid w:val="003D7366"/>
    <w:rsid w:val="003D7508"/>
    <w:rsid w:val="003D7B15"/>
    <w:rsid w:val="003D7C4A"/>
    <w:rsid w:val="003D7FAA"/>
    <w:rsid w:val="003E0853"/>
    <w:rsid w:val="003E08AD"/>
    <w:rsid w:val="003E0C27"/>
    <w:rsid w:val="003E0DB2"/>
    <w:rsid w:val="003E144F"/>
    <w:rsid w:val="003E17B4"/>
    <w:rsid w:val="003E1C66"/>
    <w:rsid w:val="003E20B6"/>
    <w:rsid w:val="003E20E5"/>
    <w:rsid w:val="003E2458"/>
    <w:rsid w:val="003E298C"/>
    <w:rsid w:val="003E2E63"/>
    <w:rsid w:val="003E32D6"/>
    <w:rsid w:val="003E3AEA"/>
    <w:rsid w:val="003E3EF1"/>
    <w:rsid w:val="003E4219"/>
    <w:rsid w:val="003E4A40"/>
    <w:rsid w:val="003E4CB2"/>
    <w:rsid w:val="003E51BD"/>
    <w:rsid w:val="003E5456"/>
    <w:rsid w:val="003E5509"/>
    <w:rsid w:val="003E5729"/>
    <w:rsid w:val="003E5BD1"/>
    <w:rsid w:val="003E5C92"/>
    <w:rsid w:val="003E6F0B"/>
    <w:rsid w:val="003E6F3B"/>
    <w:rsid w:val="003E70E2"/>
    <w:rsid w:val="003E7497"/>
    <w:rsid w:val="003E78F8"/>
    <w:rsid w:val="003F070A"/>
    <w:rsid w:val="003F0998"/>
    <w:rsid w:val="003F1001"/>
    <w:rsid w:val="003F1033"/>
    <w:rsid w:val="003F196E"/>
    <w:rsid w:val="003F2C74"/>
    <w:rsid w:val="003F2D09"/>
    <w:rsid w:val="003F2F3D"/>
    <w:rsid w:val="003F3272"/>
    <w:rsid w:val="003F3737"/>
    <w:rsid w:val="003F3802"/>
    <w:rsid w:val="003F3CBC"/>
    <w:rsid w:val="003F3E21"/>
    <w:rsid w:val="003F4EA2"/>
    <w:rsid w:val="003F4EF1"/>
    <w:rsid w:val="003F575B"/>
    <w:rsid w:val="003F5B44"/>
    <w:rsid w:val="003F636D"/>
    <w:rsid w:val="003F64C8"/>
    <w:rsid w:val="003F67C5"/>
    <w:rsid w:val="003F68B9"/>
    <w:rsid w:val="003F68D4"/>
    <w:rsid w:val="003F6C2C"/>
    <w:rsid w:val="003F7096"/>
    <w:rsid w:val="003F7A90"/>
    <w:rsid w:val="003F7F3B"/>
    <w:rsid w:val="003F7FCA"/>
    <w:rsid w:val="00400034"/>
    <w:rsid w:val="004004D8"/>
    <w:rsid w:val="00400D40"/>
    <w:rsid w:val="00401599"/>
    <w:rsid w:val="004015A9"/>
    <w:rsid w:val="004017C6"/>
    <w:rsid w:val="00401892"/>
    <w:rsid w:val="00401E9A"/>
    <w:rsid w:val="00401F4B"/>
    <w:rsid w:val="004027C0"/>
    <w:rsid w:val="0040291D"/>
    <w:rsid w:val="00402C93"/>
    <w:rsid w:val="00402FAB"/>
    <w:rsid w:val="00403168"/>
    <w:rsid w:val="004038D9"/>
    <w:rsid w:val="0040392A"/>
    <w:rsid w:val="00403A67"/>
    <w:rsid w:val="00403BC5"/>
    <w:rsid w:val="0040402C"/>
    <w:rsid w:val="00404476"/>
    <w:rsid w:val="00404762"/>
    <w:rsid w:val="00405144"/>
    <w:rsid w:val="00405514"/>
    <w:rsid w:val="00405579"/>
    <w:rsid w:val="004055EA"/>
    <w:rsid w:val="00405783"/>
    <w:rsid w:val="00405898"/>
    <w:rsid w:val="00405E6D"/>
    <w:rsid w:val="0040637C"/>
    <w:rsid w:val="004069B8"/>
    <w:rsid w:val="00406CCB"/>
    <w:rsid w:val="004074D5"/>
    <w:rsid w:val="0041002B"/>
    <w:rsid w:val="00410820"/>
    <w:rsid w:val="00410893"/>
    <w:rsid w:val="0041152E"/>
    <w:rsid w:val="004117A9"/>
    <w:rsid w:val="0041185E"/>
    <w:rsid w:val="00412897"/>
    <w:rsid w:val="00412B3B"/>
    <w:rsid w:val="004136F5"/>
    <w:rsid w:val="00414046"/>
    <w:rsid w:val="0041477C"/>
    <w:rsid w:val="00414807"/>
    <w:rsid w:val="00414C19"/>
    <w:rsid w:val="00414F7E"/>
    <w:rsid w:val="004151BF"/>
    <w:rsid w:val="004152A3"/>
    <w:rsid w:val="0041536B"/>
    <w:rsid w:val="00415692"/>
    <w:rsid w:val="00415862"/>
    <w:rsid w:val="0041598D"/>
    <w:rsid w:val="00415B4C"/>
    <w:rsid w:val="0041633A"/>
    <w:rsid w:val="00417137"/>
    <w:rsid w:val="0041747A"/>
    <w:rsid w:val="004176AF"/>
    <w:rsid w:val="00420A5C"/>
    <w:rsid w:val="00420AFB"/>
    <w:rsid w:val="00420DA8"/>
    <w:rsid w:val="00421352"/>
    <w:rsid w:val="0042146D"/>
    <w:rsid w:val="00421E44"/>
    <w:rsid w:val="0042291B"/>
    <w:rsid w:val="00422F0C"/>
    <w:rsid w:val="004234F4"/>
    <w:rsid w:val="00423B29"/>
    <w:rsid w:val="0042411D"/>
    <w:rsid w:val="0042412C"/>
    <w:rsid w:val="0042419B"/>
    <w:rsid w:val="00424A20"/>
    <w:rsid w:val="00424EE8"/>
    <w:rsid w:val="004274D0"/>
    <w:rsid w:val="004277B8"/>
    <w:rsid w:val="00427E63"/>
    <w:rsid w:val="004303E0"/>
    <w:rsid w:val="00430E61"/>
    <w:rsid w:val="00430FDC"/>
    <w:rsid w:val="0043105A"/>
    <w:rsid w:val="00431BC7"/>
    <w:rsid w:val="00431E78"/>
    <w:rsid w:val="004321F1"/>
    <w:rsid w:val="004327E6"/>
    <w:rsid w:val="00432B6C"/>
    <w:rsid w:val="00433462"/>
    <w:rsid w:val="00433C9B"/>
    <w:rsid w:val="00433F2A"/>
    <w:rsid w:val="0043442D"/>
    <w:rsid w:val="00434B96"/>
    <w:rsid w:val="004350B8"/>
    <w:rsid w:val="0043512C"/>
    <w:rsid w:val="00435265"/>
    <w:rsid w:val="004352E2"/>
    <w:rsid w:val="0043563D"/>
    <w:rsid w:val="00435F86"/>
    <w:rsid w:val="00436073"/>
    <w:rsid w:val="00436B07"/>
    <w:rsid w:val="00437339"/>
    <w:rsid w:val="00437A65"/>
    <w:rsid w:val="004409F9"/>
    <w:rsid w:val="00440CA9"/>
    <w:rsid w:val="00441516"/>
    <w:rsid w:val="00441671"/>
    <w:rsid w:val="00441A22"/>
    <w:rsid w:val="004421AB"/>
    <w:rsid w:val="004422D2"/>
    <w:rsid w:val="004425F5"/>
    <w:rsid w:val="00442607"/>
    <w:rsid w:val="00442790"/>
    <w:rsid w:val="00442BB6"/>
    <w:rsid w:val="0044366D"/>
    <w:rsid w:val="004436A2"/>
    <w:rsid w:val="004439F0"/>
    <w:rsid w:val="0044448F"/>
    <w:rsid w:val="00444B8C"/>
    <w:rsid w:val="00444BF5"/>
    <w:rsid w:val="00444D64"/>
    <w:rsid w:val="00444ED2"/>
    <w:rsid w:val="00444F8B"/>
    <w:rsid w:val="0044553B"/>
    <w:rsid w:val="00445771"/>
    <w:rsid w:val="00445F3C"/>
    <w:rsid w:val="004467B1"/>
    <w:rsid w:val="00447696"/>
    <w:rsid w:val="00450F7C"/>
    <w:rsid w:val="00451492"/>
    <w:rsid w:val="00452302"/>
    <w:rsid w:val="00452B7D"/>
    <w:rsid w:val="00452FC9"/>
    <w:rsid w:val="00452FFA"/>
    <w:rsid w:val="0045358A"/>
    <w:rsid w:val="0045361A"/>
    <w:rsid w:val="0045417A"/>
    <w:rsid w:val="004544CA"/>
    <w:rsid w:val="00454A32"/>
    <w:rsid w:val="00455E02"/>
    <w:rsid w:val="0045610B"/>
    <w:rsid w:val="00456427"/>
    <w:rsid w:val="00456A14"/>
    <w:rsid w:val="004579EE"/>
    <w:rsid w:val="00457AC1"/>
    <w:rsid w:val="00457E0C"/>
    <w:rsid w:val="00457F8F"/>
    <w:rsid w:val="00460299"/>
    <w:rsid w:val="004604C9"/>
    <w:rsid w:val="00460DB3"/>
    <w:rsid w:val="004617D9"/>
    <w:rsid w:val="004621F4"/>
    <w:rsid w:val="004626EA"/>
    <w:rsid w:val="00464034"/>
    <w:rsid w:val="004642B6"/>
    <w:rsid w:val="00464558"/>
    <w:rsid w:val="00464849"/>
    <w:rsid w:val="00464D1F"/>
    <w:rsid w:val="004653B2"/>
    <w:rsid w:val="004658AE"/>
    <w:rsid w:val="00465DEA"/>
    <w:rsid w:val="00465DF7"/>
    <w:rsid w:val="004666F1"/>
    <w:rsid w:val="004667D9"/>
    <w:rsid w:val="004668CA"/>
    <w:rsid w:val="00466F66"/>
    <w:rsid w:val="004672C4"/>
    <w:rsid w:val="004678CF"/>
    <w:rsid w:val="00467EE2"/>
    <w:rsid w:val="00467F06"/>
    <w:rsid w:val="00470201"/>
    <w:rsid w:val="00471463"/>
    <w:rsid w:val="00471659"/>
    <w:rsid w:val="004716DF"/>
    <w:rsid w:val="00472428"/>
    <w:rsid w:val="00472AD7"/>
    <w:rsid w:val="00473864"/>
    <w:rsid w:val="00473F92"/>
    <w:rsid w:val="0047464A"/>
    <w:rsid w:val="00474786"/>
    <w:rsid w:val="00474A88"/>
    <w:rsid w:val="004750BC"/>
    <w:rsid w:val="00475231"/>
    <w:rsid w:val="00475C07"/>
    <w:rsid w:val="00475EEA"/>
    <w:rsid w:val="00476446"/>
    <w:rsid w:val="00477211"/>
    <w:rsid w:val="00477865"/>
    <w:rsid w:val="00477A22"/>
    <w:rsid w:val="00480115"/>
    <w:rsid w:val="00480489"/>
    <w:rsid w:val="00480708"/>
    <w:rsid w:val="0048087E"/>
    <w:rsid w:val="00480886"/>
    <w:rsid w:val="00481128"/>
    <w:rsid w:val="00481CC8"/>
    <w:rsid w:val="00482356"/>
    <w:rsid w:val="0048241E"/>
    <w:rsid w:val="0048263B"/>
    <w:rsid w:val="004829E9"/>
    <w:rsid w:val="00483A45"/>
    <w:rsid w:val="00483C80"/>
    <w:rsid w:val="00484042"/>
    <w:rsid w:val="004841FA"/>
    <w:rsid w:val="00484DFA"/>
    <w:rsid w:val="00485193"/>
    <w:rsid w:val="0048541B"/>
    <w:rsid w:val="0048543C"/>
    <w:rsid w:val="00485727"/>
    <w:rsid w:val="00485A0B"/>
    <w:rsid w:val="00485ECB"/>
    <w:rsid w:val="00486D2E"/>
    <w:rsid w:val="00486E29"/>
    <w:rsid w:val="00487136"/>
    <w:rsid w:val="004903BD"/>
    <w:rsid w:val="00490F9C"/>
    <w:rsid w:val="00491A53"/>
    <w:rsid w:val="00491C74"/>
    <w:rsid w:val="00492268"/>
    <w:rsid w:val="00492302"/>
    <w:rsid w:val="004927E3"/>
    <w:rsid w:val="004929C2"/>
    <w:rsid w:val="0049314A"/>
    <w:rsid w:val="0049348E"/>
    <w:rsid w:val="004937DC"/>
    <w:rsid w:val="00493B18"/>
    <w:rsid w:val="00493CD8"/>
    <w:rsid w:val="004940E4"/>
    <w:rsid w:val="0049470E"/>
    <w:rsid w:val="00494A7F"/>
    <w:rsid w:val="00495C62"/>
    <w:rsid w:val="00495F6D"/>
    <w:rsid w:val="00496208"/>
    <w:rsid w:val="004962CA"/>
    <w:rsid w:val="004964E0"/>
    <w:rsid w:val="00496AF0"/>
    <w:rsid w:val="00496D4B"/>
    <w:rsid w:val="004A026B"/>
    <w:rsid w:val="004A036B"/>
    <w:rsid w:val="004A0565"/>
    <w:rsid w:val="004A0912"/>
    <w:rsid w:val="004A16B2"/>
    <w:rsid w:val="004A19F3"/>
    <w:rsid w:val="004A1B81"/>
    <w:rsid w:val="004A2AB5"/>
    <w:rsid w:val="004A3813"/>
    <w:rsid w:val="004A3AC0"/>
    <w:rsid w:val="004A444B"/>
    <w:rsid w:val="004A4813"/>
    <w:rsid w:val="004A4AA3"/>
    <w:rsid w:val="004A51EC"/>
    <w:rsid w:val="004A5CBF"/>
    <w:rsid w:val="004A5E8B"/>
    <w:rsid w:val="004A5F5C"/>
    <w:rsid w:val="004A68D7"/>
    <w:rsid w:val="004A6EF7"/>
    <w:rsid w:val="004A7123"/>
    <w:rsid w:val="004A75B9"/>
    <w:rsid w:val="004A7A18"/>
    <w:rsid w:val="004A7DC6"/>
    <w:rsid w:val="004A7F1A"/>
    <w:rsid w:val="004B0E37"/>
    <w:rsid w:val="004B10E9"/>
    <w:rsid w:val="004B12C5"/>
    <w:rsid w:val="004B1E36"/>
    <w:rsid w:val="004B2050"/>
    <w:rsid w:val="004B2258"/>
    <w:rsid w:val="004B27C5"/>
    <w:rsid w:val="004B2C73"/>
    <w:rsid w:val="004B2F4B"/>
    <w:rsid w:val="004B37D8"/>
    <w:rsid w:val="004B3E8E"/>
    <w:rsid w:val="004B3F50"/>
    <w:rsid w:val="004B4332"/>
    <w:rsid w:val="004B464C"/>
    <w:rsid w:val="004B5AEC"/>
    <w:rsid w:val="004B5D15"/>
    <w:rsid w:val="004B6619"/>
    <w:rsid w:val="004B6B71"/>
    <w:rsid w:val="004B6C03"/>
    <w:rsid w:val="004B6C12"/>
    <w:rsid w:val="004B71EC"/>
    <w:rsid w:val="004B721C"/>
    <w:rsid w:val="004B7542"/>
    <w:rsid w:val="004B763D"/>
    <w:rsid w:val="004B7AB8"/>
    <w:rsid w:val="004B7E9D"/>
    <w:rsid w:val="004B7FAF"/>
    <w:rsid w:val="004C050B"/>
    <w:rsid w:val="004C0527"/>
    <w:rsid w:val="004C075B"/>
    <w:rsid w:val="004C0C76"/>
    <w:rsid w:val="004C1121"/>
    <w:rsid w:val="004C1954"/>
    <w:rsid w:val="004C19A3"/>
    <w:rsid w:val="004C1A33"/>
    <w:rsid w:val="004C2352"/>
    <w:rsid w:val="004C2CAC"/>
    <w:rsid w:val="004C2FC0"/>
    <w:rsid w:val="004C3215"/>
    <w:rsid w:val="004C3600"/>
    <w:rsid w:val="004C38D6"/>
    <w:rsid w:val="004C428C"/>
    <w:rsid w:val="004C4312"/>
    <w:rsid w:val="004C4AB4"/>
    <w:rsid w:val="004C4CE4"/>
    <w:rsid w:val="004C4F46"/>
    <w:rsid w:val="004C4F66"/>
    <w:rsid w:val="004C5083"/>
    <w:rsid w:val="004C613E"/>
    <w:rsid w:val="004C614B"/>
    <w:rsid w:val="004C646B"/>
    <w:rsid w:val="004C7124"/>
    <w:rsid w:val="004C7371"/>
    <w:rsid w:val="004D04F1"/>
    <w:rsid w:val="004D0D86"/>
    <w:rsid w:val="004D1D64"/>
    <w:rsid w:val="004D216A"/>
    <w:rsid w:val="004D23A5"/>
    <w:rsid w:val="004D23D6"/>
    <w:rsid w:val="004D2CD8"/>
    <w:rsid w:val="004D2E74"/>
    <w:rsid w:val="004D32AE"/>
    <w:rsid w:val="004D34DA"/>
    <w:rsid w:val="004D3C04"/>
    <w:rsid w:val="004D3F59"/>
    <w:rsid w:val="004D42BA"/>
    <w:rsid w:val="004D43DA"/>
    <w:rsid w:val="004D4789"/>
    <w:rsid w:val="004D4ED7"/>
    <w:rsid w:val="004D51A8"/>
    <w:rsid w:val="004D5393"/>
    <w:rsid w:val="004D5A1B"/>
    <w:rsid w:val="004D5BCC"/>
    <w:rsid w:val="004D6266"/>
    <w:rsid w:val="004D63C8"/>
    <w:rsid w:val="004D6787"/>
    <w:rsid w:val="004D7576"/>
    <w:rsid w:val="004D75BD"/>
    <w:rsid w:val="004E016C"/>
    <w:rsid w:val="004E0235"/>
    <w:rsid w:val="004E04AC"/>
    <w:rsid w:val="004E0C41"/>
    <w:rsid w:val="004E0C57"/>
    <w:rsid w:val="004E0DD7"/>
    <w:rsid w:val="004E0EA3"/>
    <w:rsid w:val="004E117C"/>
    <w:rsid w:val="004E1AC1"/>
    <w:rsid w:val="004E20D3"/>
    <w:rsid w:val="004E2A7C"/>
    <w:rsid w:val="004E2B74"/>
    <w:rsid w:val="004E2C15"/>
    <w:rsid w:val="004E442B"/>
    <w:rsid w:val="004E481C"/>
    <w:rsid w:val="004E49AD"/>
    <w:rsid w:val="004E4B91"/>
    <w:rsid w:val="004E517F"/>
    <w:rsid w:val="004E547C"/>
    <w:rsid w:val="004E54A3"/>
    <w:rsid w:val="004E5FE1"/>
    <w:rsid w:val="004E607C"/>
    <w:rsid w:val="004E648C"/>
    <w:rsid w:val="004E668C"/>
    <w:rsid w:val="004E67AE"/>
    <w:rsid w:val="004E67FB"/>
    <w:rsid w:val="004E6A1F"/>
    <w:rsid w:val="004E753F"/>
    <w:rsid w:val="004F0055"/>
    <w:rsid w:val="004F010C"/>
    <w:rsid w:val="004F055E"/>
    <w:rsid w:val="004F0FE9"/>
    <w:rsid w:val="004F1225"/>
    <w:rsid w:val="004F1AA2"/>
    <w:rsid w:val="004F1C90"/>
    <w:rsid w:val="004F2A0A"/>
    <w:rsid w:val="004F3A1C"/>
    <w:rsid w:val="004F4193"/>
    <w:rsid w:val="004F422F"/>
    <w:rsid w:val="004F4405"/>
    <w:rsid w:val="004F4492"/>
    <w:rsid w:val="004F5072"/>
    <w:rsid w:val="004F544D"/>
    <w:rsid w:val="004F59C0"/>
    <w:rsid w:val="004F6550"/>
    <w:rsid w:val="004F6578"/>
    <w:rsid w:val="004F69AA"/>
    <w:rsid w:val="004F6A65"/>
    <w:rsid w:val="004F6EE8"/>
    <w:rsid w:val="004F7101"/>
    <w:rsid w:val="00500041"/>
    <w:rsid w:val="0050009F"/>
    <w:rsid w:val="00500A2A"/>
    <w:rsid w:val="00500F48"/>
    <w:rsid w:val="00501905"/>
    <w:rsid w:val="00501C25"/>
    <w:rsid w:val="005021D0"/>
    <w:rsid w:val="00502525"/>
    <w:rsid w:val="00502875"/>
    <w:rsid w:val="00502E3B"/>
    <w:rsid w:val="005032E0"/>
    <w:rsid w:val="00503381"/>
    <w:rsid w:val="00503438"/>
    <w:rsid w:val="005036E7"/>
    <w:rsid w:val="00503E38"/>
    <w:rsid w:val="0050439E"/>
    <w:rsid w:val="00504483"/>
    <w:rsid w:val="00504C8D"/>
    <w:rsid w:val="00504E77"/>
    <w:rsid w:val="00504EFF"/>
    <w:rsid w:val="005051E9"/>
    <w:rsid w:val="00505754"/>
    <w:rsid w:val="00505988"/>
    <w:rsid w:val="00505A6D"/>
    <w:rsid w:val="00505CD8"/>
    <w:rsid w:val="00506EF7"/>
    <w:rsid w:val="00507AD7"/>
    <w:rsid w:val="00510486"/>
    <w:rsid w:val="00510A65"/>
    <w:rsid w:val="00510ED3"/>
    <w:rsid w:val="005110EC"/>
    <w:rsid w:val="00511499"/>
    <w:rsid w:val="00511B06"/>
    <w:rsid w:val="00511C65"/>
    <w:rsid w:val="00511D51"/>
    <w:rsid w:val="005120B2"/>
    <w:rsid w:val="00513317"/>
    <w:rsid w:val="00513684"/>
    <w:rsid w:val="0051416E"/>
    <w:rsid w:val="00514BC5"/>
    <w:rsid w:val="00514D52"/>
    <w:rsid w:val="00514E66"/>
    <w:rsid w:val="00514EAA"/>
    <w:rsid w:val="00515085"/>
    <w:rsid w:val="00515798"/>
    <w:rsid w:val="0051580F"/>
    <w:rsid w:val="005159E3"/>
    <w:rsid w:val="00515A00"/>
    <w:rsid w:val="00515A41"/>
    <w:rsid w:val="00515ECC"/>
    <w:rsid w:val="00516665"/>
    <w:rsid w:val="00516AAC"/>
    <w:rsid w:val="00516B9B"/>
    <w:rsid w:val="00516C28"/>
    <w:rsid w:val="00517194"/>
    <w:rsid w:val="005176BF"/>
    <w:rsid w:val="00517E22"/>
    <w:rsid w:val="005202A5"/>
    <w:rsid w:val="005202FA"/>
    <w:rsid w:val="00521546"/>
    <w:rsid w:val="00521D3D"/>
    <w:rsid w:val="005220D4"/>
    <w:rsid w:val="00522258"/>
    <w:rsid w:val="00523330"/>
    <w:rsid w:val="0052363E"/>
    <w:rsid w:val="00523C4D"/>
    <w:rsid w:val="00524257"/>
    <w:rsid w:val="005246F8"/>
    <w:rsid w:val="0052589D"/>
    <w:rsid w:val="00525CC8"/>
    <w:rsid w:val="00526399"/>
    <w:rsid w:val="00526950"/>
    <w:rsid w:val="00526DCE"/>
    <w:rsid w:val="005275A5"/>
    <w:rsid w:val="00527869"/>
    <w:rsid w:val="005306CC"/>
    <w:rsid w:val="005309B9"/>
    <w:rsid w:val="00530FB7"/>
    <w:rsid w:val="005311B1"/>
    <w:rsid w:val="00532713"/>
    <w:rsid w:val="00532963"/>
    <w:rsid w:val="00532D66"/>
    <w:rsid w:val="00533615"/>
    <w:rsid w:val="00533B63"/>
    <w:rsid w:val="00534866"/>
    <w:rsid w:val="00534F3A"/>
    <w:rsid w:val="00535011"/>
    <w:rsid w:val="00535928"/>
    <w:rsid w:val="005359E6"/>
    <w:rsid w:val="00535C17"/>
    <w:rsid w:val="00536920"/>
    <w:rsid w:val="00536AB3"/>
    <w:rsid w:val="005379C4"/>
    <w:rsid w:val="00537ABD"/>
    <w:rsid w:val="0054001D"/>
    <w:rsid w:val="00540051"/>
    <w:rsid w:val="00541B37"/>
    <w:rsid w:val="00542313"/>
    <w:rsid w:val="00543747"/>
    <w:rsid w:val="00543D50"/>
    <w:rsid w:val="00543E3E"/>
    <w:rsid w:val="005446A2"/>
    <w:rsid w:val="005446DC"/>
    <w:rsid w:val="005450D6"/>
    <w:rsid w:val="00545A6E"/>
    <w:rsid w:val="00546427"/>
    <w:rsid w:val="005469E7"/>
    <w:rsid w:val="00546B74"/>
    <w:rsid w:val="00547048"/>
    <w:rsid w:val="005471B2"/>
    <w:rsid w:val="005472B7"/>
    <w:rsid w:val="00547884"/>
    <w:rsid w:val="00550B78"/>
    <w:rsid w:val="00550BA8"/>
    <w:rsid w:val="00550F11"/>
    <w:rsid w:val="00551515"/>
    <w:rsid w:val="00552309"/>
    <w:rsid w:val="005525AF"/>
    <w:rsid w:val="005525CC"/>
    <w:rsid w:val="00552D66"/>
    <w:rsid w:val="00552EDB"/>
    <w:rsid w:val="00552FA6"/>
    <w:rsid w:val="005533B2"/>
    <w:rsid w:val="005536B8"/>
    <w:rsid w:val="00554594"/>
    <w:rsid w:val="00554696"/>
    <w:rsid w:val="0055480E"/>
    <w:rsid w:val="005553BB"/>
    <w:rsid w:val="00555519"/>
    <w:rsid w:val="005557F7"/>
    <w:rsid w:val="00556BAA"/>
    <w:rsid w:val="00556BE8"/>
    <w:rsid w:val="0055736D"/>
    <w:rsid w:val="005576EE"/>
    <w:rsid w:val="005578EA"/>
    <w:rsid w:val="00557A14"/>
    <w:rsid w:val="00557ED9"/>
    <w:rsid w:val="00557EE8"/>
    <w:rsid w:val="00560995"/>
    <w:rsid w:val="00560BC7"/>
    <w:rsid w:val="005612C4"/>
    <w:rsid w:val="005613F8"/>
    <w:rsid w:val="0056157F"/>
    <w:rsid w:val="00561777"/>
    <w:rsid w:val="0056236A"/>
    <w:rsid w:val="00562A5F"/>
    <w:rsid w:val="00562B3A"/>
    <w:rsid w:val="00562D64"/>
    <w:rsid w:val="00563C02"/>
    <w:rsid w:val="00563C76"/>
    <w:rsid w:val="00563FCF"/>
    <w:rsid w:val="005642BE"/>
    <w:rsid w:val="0056434A"/>
    <w:rsid w:val="005647B4"/>
    <w:rsid w:val="00564D8A"/>
    <w:rsid w:val="00565312"/>
    <w:rsid w:val="0056554E"/>
    <w:rsid w:val="00565AA6"/>
    <w:rsid w:val="00565CC0"/>
    <w:rsid w:val="005664ED"/>
    <w:rsid w:val="00566D95"/>
    <w:rsid w:val="00566E6C"/>
    <w:rsid w:val="00567271"/>
    <w:rsid w:val="0056765D"/>
    <w:rsid w:val="00567920"/>
    <w:rsid w:val="0057008B"/>
    <w:rsid w:val="00570A3F"/>
    <w:rsid w:val="00570F1A"/>
    <w:rsid w:val="00571CCB"/>
    <w:rsid w:val="00571D9D"/>
    <w:rsid w:val="00572909"/>
    <w:rsid w:val="00572C65"/>
    <w:rsid w:val="00573382"/>
    <w:rsid w:val="00573803"/>
    <w:rsid w:val="00573997"/>
    <w:rsid w:val="00573D47"/>
    <w:rsid w:val="00573DBB"/>
    <w:rsid w:val="00573FEE"/>
    <w:rsid w:val="00574040"/>
    <w:rsid w:val="00574B87"/>
    <w:rsid w:val="00574BF2"/>
    <w:rsid w:val="005750FF"/>
    <w:rsid w:val="0057593A"/>
    <w:rsid w:val="00575AE4"/>
    <w:rsid w:val="00575F2B"/>
    <w:rsid w:val="0057616D"/>
    <w:rsid w:val="00576B76"/>
    <w:rsid w:val="00577428"/>
    <w:rsid w:val="00577DBF"/>
    <w:rsid w:val="00577E86"/>
    <w:rsid w:val="00577F4A"/>
    <w:rsid w:val="00580390"/>
    <w:rsid w:val="0058096E"/>
    <w:rsid w:val="005809A4"/>
    <w:rsid w:val="00580B46"/>
    <w:rsid w:val="00580C44"/>
    <w:rsid w:val="005818CA"/>
    <w:rsid w:val="00581A61"/>
    <w:rsid w:val="00581CAD"/>
    <w:rsid w:val="00581D25"/>
    <w:rsid w:val="00582032"/>
    <w:rsid w:val="0058221E"/>
    <w:rsid w:val="00582901"/>
    <w:rsid w:val="00582AB5"/>
    <w:rsid w:val="00583208"/>
    <w:rsid w:val="00583360"/>
    <w:rsid w:val="005837B8"/>
    <w:rsid w:val="005838E9"/>
    <w:rsid w:val="00584427"/>
    <w:rsid w:val="00584436"/>
    <w:rsid w:val="005848A0"/>
    <w:rsid w:val="00585250"/>
    <w:rsid w:val="00585631"/>
    <w:rsid w:val="0058594D"/>
    <w:rsid w:val="00586322"/>
    <w:rsid w:val="0058650D"/>
    <w:rsid w:val="005866C8"/>
    <w:rsid w:val="00586737"/>
    <w:rsid w:val="00586915"/>
    <w:rsid w:val="0058725B"/>
    <w:rsid w:val="00587CE1"/>
    <w:rsid w:val="00591341"/>
    <w:rsid w:val="005919DC"/>
    <w:rsid w:val="005919F3"/>
    <w:rsid w:val="00591C02"/>
    <w:rsid w:val="00591DD0"/>
    <w:rsid w:val="00592597"/>
    <w:rsid w:val="0059269B"/>
    <w:rsid w:val="005926EF"/>
    <w:rsid w:val="005931B1"/>
    <w:rsid w:val="00593FD3"/>
    <w:rsid w:val="00594069"/>
    <w:rsid w:val="0059483D"/>
    <w:rsid w:val="00594855"/>
    <w:rsid w:val="00594955"/>
    <w:rsid w:val="00594C16"/>
    <w:rsid w:val="00594E78"/>
    <w:rsid w:val="00594F17"/>
    <w:rsid w:val="00595492"/>
    <w:rsid w:val="005957A9"/>
    <w:rsid w:val="0059591D"/>
    <w:rsid w:val="00595C1F"/>
    <w:rsid w:val="00595DA4"/>
    <w:rsid w:val="00596665"/>
    <w:rsid w:val="00597582"/>
    <w:rsid w:val="005A056E"/>
    <w:rsid w:val="005A0684"/>
    <w:rsid w:val="005A07F1"/>
    <w:rsid w:val="005A08C9"/>
    <w:rsid w:val="005A0953"/>
    <w:rsid w:val="005A0B3F"/>
    <w:rsid w:val="005A0BE7"/>
    <w:rsid w:val="005A0C6B"/>
    <w:rsid w:val="005A120C"/>
    <w:rsid w:val="005A1A75"/>
    <w:rsid w:val="005A1E01"/>
    <w:rsid w:val="005A1F12"/>
    <w:rsid w:val="005A2112"/>
    <w:rsid w:val="005A2801"/>
    <w:rsid w:val="005A2901"/>
    <w:rsid w:val="005A29CD"/>
    <w:rsid w:val="005A2C3F"/>
    <w:rsid w:val="005A3B36"/>
    <w:rsid w:val="005A3BA6"/>
    <w:rsid w:val="005A3C79"/>
    <w:rsid w:val="005A3F11"/>
    <w:rsid w:val="005A440C"/>
    <w:rsid w:val="005A46BC"/>
    <w:rsid w:val="005A4791"/>
    <w:rsid w:val="005A4EE2"/>
    <w:rsid w:val="005A4FB8"/>
    <w:rsid w:val="005A56CB"/>
    <w:rsid w:val="005A56DC"/>
    <w:rsid w:val="005A57BF"/>
    <w:rsid w:val="005A5B9B"/>
    <w:rsid w:val="005A5F5E"/>
    <w:rsid w:val="005A61F8"/>
    <w:rsid w:val="005A68A1"/>
    <w:rsid w:val="005A7139"/>
    <w:rsid w:val="005A7220"/>
    <w:rsid w:val="005A738C"/>
    <w:rsid w:val="005A75EE"/>
    <w:rsid w:val="005A79C5"/>
    <w:rsid w:val="005A7BD5"/>
    <w:rsid w:val="005B003A"/>
    <w:rsid w:val="005B0059"/>
    <w:rsid w:val="005B08D4"/>
    <w:rsid w:val="005B0BEC"/>
    <w:rsid w:val="005B10D0"/>
    <w:rsid w:val="005B10D4"/>
    <w:rsid w:val="005B19C1"/>
    <w:rsid w:val="005B23EB"/>
    <w:rsid w:val="005B2401"/>
    <w:rsid w:val="005B2A71"/>
    <w:rsid w:val="005B2B31"/>
    <w:rsid w:val="005B36DE"/>
    <w:rsid w:val="005B3755"/>
    <w:rsid w:val="005B3AC3"/>
    <w:rsid w:val="005B3D51"/>
    <w:rsid w:val="005B40D8"/>
    <w:rsid w:val="005B41DF"/>
    <w:rsid w:val="005B4D21"/>
    <w:rsid w:val="005B4E6F"/>
    <w:rsid w:val="005B57B6"/>
    <w:rsid w:val="005B595F"/>
    <w:rsid w:val="005B5993"/>
    <w:rsid w:val="005B5C46"/>
    <w:rsid w:val="005B5F5B"/>
    <w:rsid w:val="005B6064"/>
    <w:rsid w:val="005B658D"/>
    <w:rsid w:val="005B6B94"/>
    <w:rsid w:val="005B6DC6"/>
    <w:rsid w:val="005B6EC5"/>
    <w:rsid w:val="005B7329"/>
    <w:rsid w:val="005C0369"/>
    <w:rsid w:val="005C04F1"/>
    <w:rsid w:val="005C1939"/>
    <w:rsid w:val="005C1B54"/>
    <w:rsid w:val="005C201A"/>
    <w:rsid w:val="005C2A5C"/>
    <w:rsid w:val="005C2E17"/>
    <w:rsid w:val="005C3A1C"/>
    <w:rsid w:val="005C3D71"/>
    <w:rsid w:val="005C3DBE"/>
    <w:rsid w:val="005C3EA9"/>
    <w:rsid w:val="005C4CFF"/>
    <w:rsid w:val="005C4E20"/>
    <w:rsid w:val="005C5546"/>
    <w:rsid w:val="005C58A9"/>
    <w:rsid w:val="005C58DA"/>
    <w:rsid w:val="005C5997"/>
    <w:rsid w:val="005C5E05"/>
    <w:rsid w:val="005C627F"/>
    <w:rsid w:val="005C6970"/>
    <w:rsid w:val="005C6E70"/>
    <w:rsid w:val="005C73A3"/>
    <w:rsid w:val="005C74C5"/>
    <w:rsid w:val="005C7A81"/>
    <w:rsid w:val="005C7D70"/>
    <w:rsid w:val="005D058B"/>
    <w:rsid w:val="005D0D71"/>
    <w:rsid w:val="005D161E"/>
    <w:rsid w:val="005D1F9D"/>
    <w:rsid w:val="005D246C"/>
    <w:rsid w:val="005D2778"/>
    <w:rsid w:val="005D27A8"/>
    <w:rsid w:val="005D28F6"/>
    <w:rsid w:val="005D3035"/>
    <w:rsid w:val="005D352E"/>
    <w:rsid w:val="005D3D56"/>
    <w:rsid w:val="005D3FA2"/>
    <w:rsid w:val="005D4092"/>
    <w:rsid w:val="005D409B"/>
    <w:rsid w:val="005D413A"/>
    <w:rsid w:val="005D4363"/>
    <w:rsid w:val="005D4653"/>
    <w:rsid w:val="005D4DF5"/>
    <w:rsid w:val="005D5379"/>
    <w:rsid w:val="005D5541"/>
    <w:rsid w:val="005D587C"/>
    <w:rsid w:val="005D5CFE"/>
    <w:rsid w:val="005D5F87"/>
    <w:rsid w:val="005D60C8"/>
    <w:rsid w:val="005D6278"/>
    <w:rsid w:val="005D714E"/>
    <w:rsid w:val="005D7386"/>
    <w:rsid w:val="005D73C6"/>
    <w:rsid w:val="005D7D58"/>
    <w:rsid w:val="005D7E42"/>
    <w:rsid w:val="005E0B9C"/>
    <w:rsid w:val="005E17BE"/>
    <w:rsid w:val="005E1ED5"/>
    <w:rsid w:val="005E1F23"/>
    <w:rsid w:val="005E1F70"/>
    <w:rsid w:val="005E22E3"/>
    <w:rsid w:val="005E28EA"/>
    <w:rsid w:val="005E2A94"/>
    <w:rsid w:val="005E2D3B"/>
    <w:rsid w:val="005E2EED"/>
    <w:rsid w:val="005E37C3"/>
    <w:rsid w:val="005E37DA"/>
    <w:rsid w:val="005E3A61"/>
    <w:rsid w:val="005E4358"/>
    <w:rsid w:val="005E4459"/>
    <w:rsid w:val="005E4574"/>
    <w:rsid w:val="005E4B0F"/>
    <w:rsid w:val="005E4BAD"/>
    <w:rsid w:val="005E4D18"/>
    <w:rsid w:val="005E5059"/>
    <w:rsid w:val="005E5375"/>
    <w:rsid w:val="005E584D"/>
    <w:rsid w:val="005E5971"/>
    <w:rsid w:val="005E602E"/>
    <w:rsid w:val="005E68C9"/>
    <w:rsid w:val="005E6CDB"/>
    <w:rsid w:val="005E6D4F"/>
    <w:rsid w:val="005E7326"/>
    <w:rsid w:val="005E74E5"/>
    <w:rsid w:val="005E7DA3"/>
    <w:rsid w:val="005E7F56"/>
    <w:rsid w:val="005F00DB"/>
    <w:rsid w:val="005F0104"/>
    <w:rsid w:val="005F0444"/>
    <w:rsid w:val="005F0BA6"/>
    <w:rsid w:val="005F0C93"/>
    <w:rsid w:val="005F0D86"/>
    <w:rsid w:val="005F15C5"/>
    <w:rsid w:val="005F1DC5"/>
    <w:rsid w:val="005F1E36"/>
    <w:rsid w:val="005F1EBE"/>
    <w:rsid w:val="005F24B2"/>
    <w:rsid w:val="005F264C"/>
    <w:rsid w:val="005F2B96"/>
    <w:rsid w:val="005F2FCD"/>
    <w:rsid w:val="005F3461"/>
    <w:rsid w:val="005F3752"/>
    <w:rsid w:val="005F3896"/>
    <w:rsid w:val="005F45A8"/>
    <w:rsid w:val="005F4E86"/>
    <w:rsid w:val="005F52EC"/>
    <w:rsid w:val="005F55D6"/>
    <w:rsid w:val="005F5601"/>
    <w:rsid w:val="005F5790"/>
    <w:rsid w:val="005F5963"/>
    <w:rsid w:val="005F5D2A"/>
    <w:rsid w:val="005F64DC"/>
    <w:rsid w:val="005F7375"/>
    <w:rsid w:val="005F7735"/>
    <w:rsid w:val="005F7919"/>
    <w:rsid w:val="005F7AED"/>
    <w:rsid w:val="005F7BB7"/>
    <w:rsid w:val="00600B49"/>
    <w:rsid w:val="006010A2"/>
    <w:rsid w:val="0060274E"/>
    <w:rsid w:val="006028F2"/>
    <w:rsid w:val="00602927"/>
    <w:rsid w:val="00602CCC"/>
    <w:rsid w:val="00603B7D"/>
    <w:rsid w:val="00603D53"/>
    <w:rsid w:val="00604538"/>
    <w:rsid w:val="006046CA"/>
    <w:rsid w:val="006049A2"/>
    <w:rsid w:val="006049F0"/>
    <w:rsid w:val="00604A02"/>
    <w:rsid w:val="00605133"/>
    <w:rsid w:val="006052BE"/>
    <w:rsid w:val="00606A3B"/>
    <w:rsid w:val="0060785A"/>
    <w:rsid w:val="006078FC"/>
    <w:rsid w:val="00607B02"/>
    <w:rsid w:val="0061074A"/>
    <w:rsid w:val="00610C8E"/>
    <w:rsid w:val="00610E75"/>
    <w:rsid w:val="006111CB"/>
    <w:rsid w:val="00611372"/>
    <w:rsid w:val="0061170C"/>
    <w:rsid w:val="00611A9B"/>
    <w:rsid w:val="00611BAA"/>
    <w:rsid w:val="00611BFE"/>
    <w:rsid w:val="0061232F"/>
    <w:rsid w:val="00612455"/>
    <w:rsid w:val="0061284E"/>
    <w:rsid w:val="00612BCE"/>
    <w:rsid w:val="00612DDD"/>
    <w:rsid w:val="00613A34"/>
    <w:rsid w:val="00613C25"/>
    <w:rsid w:val="00613E25"/>
    <w:rsid w:val="006141B9"/>
    <w:rsid w:val="006142C0"/>
    <w:rsid w:val="006146DF"/>
    <w:rsid w:val="006149AD"/>
    <w:rsid w:val="00614F82"/>
    <w:rsid w:val="00614F8C"/>
    <w:rsid w:val="006164FF"/>
    <w:rsid w:val="00617F8D"/>
    <w:rsid w:val="00620933"/>
    <w:rsid w:val="00620989"/>
    <w:rsid w:val="00620D52"/>
    <w:rsid w:val="00620ECF"/>
    <w:rsid w:val="00621769"/>
    <w:rsid w:val="00622DAF"/>
    <w:rsid w:val="00623351"/>
    <w:rsid w:val="00623505"/>
    <w:rsid w:val="006238E7"/>
    <w:rsid w:val="00624152"/>
    <w:rsid w:val="00624633"/>
    <w:rsid w:val="00624868"/>
    <w:rsid w:val="00625CBC"/>
    <w:rsid w:val="006260F9"/>
    <w:rsid w:val="0062765E"/>
    <w:rsid w:val="00627B0E"/>
    <w:rsid w:val="00630430"/>
    <w:rsid w:val="00630674"/>
    <w:rsid w:val="00631146"/>
    <w:rsid w:val="00631692"/>
    <w:rsid w:val="0063175C"/>
    <w:rsid w:val="00631FF1"/>
    <w:rsid w:val="00632C3B"/>
    <w:rsid w:val="00633A46"/>
    <w:rsid w:val="0063506B"/>
    <w:rsid w:val="006357C3"/>
    <w:rsid w:val="006359DB"/>
    <w:rsid w:val="00635CB8"/>
    <w:rsid w:val="0063651D"/>
    <w:rsid w:val="006369E4"/>
    <w:rsid w:val="00636FC5"/>
    <w:rsid w:val="006373EA"/>
    <w:rsid w:val="0063761D"/>
    <w:rsid w:val="00637841"/>
    <w:rsid w:val="00637CF2"/>
    <w:rsid w:val="00637DCD"/>
    <w:rsid w:val="00637EC3"/>
    <w:rsid w:val="00640912"/>
    <w:rsid w:val="00640996"/>
    <w:rsid w:val="00640EAE"/>
    <w:rsid w:val="0064126A"/>
    <w:rsid w:val="00641296"/>
    <w:rsid w:val="00641B30"/>
    <w:rsid w:val="00642242"/>
    <w:rsid w:val="00642B3F"/>
    <w:rsid w:val="00643903"/>
    <w:rsid w:val="006440B6"/>
    <w:rsid w:val="0064439C"/>
    <w:rsid w:val="006452F0"/>
    <w:rsid w:val="006454E3"/>
    <w:rsid w:val="00645916"/>
    <w:rsid w:val="006459EA"/>
    <w:rsid w:val="00645C3E"/>
    <w:rsid w:val="00646370"/>
    <w:rsid w:val="006465E1"/>
    <w:rsid w:val="00646C40"/>
    <w:rsid w:val="00646CE0"/>
    <w:rsid w:val="00647300"/>
    <w:rsid w:val="006473CA"/>
    <w:rsid w:val="00647665"/>
    <w:rsid w:val="00647B07"/>
    <w:rsid w:val="0065072B"/>
    <w:rsid w:val="00651040"/>
    <w:rsid w:val="0065115F"/>
    <w:rsid w:val="006516CB"/>
    <w:rsid w:val="00651B46"/>
    <w:rsid w:val="00651D62"/>
    <w:rsid w:val="00652758"/>
    <w:rsid w:val="00652AA4"/>
    <w:rsid w:val="00653269"/>
    <w:rsid w:val="0065414A"/>
    <w:rsid w:val="0065419F"/>
    <w:rsid w:val="0065456E"/>
    <w:rsid w:val="00654C3A"/>
    <w:rsid w:val="00654D4B"/>
    <w:rsid w:val="006552EA"/>
    <w:rsid w:val="006559C2"/>
    <w:rsid w:val="00655F6D"/>
    <w:rsid w:val="00656B59"/>
    <w:rsid w:val="00656CD8"/>
    <w:rsid w:val="00656E5B"/>
    <w:rsid w:val="00656F54"/>
    <w:rsid w:val="00656FC2"/>
    <w:rsid w:val="006573D8"/>
    <w:rsid w:val="006573EF"/>
    <w:rsid w:val="006576E6"/>
    <w:rsid w:val="00657CB4"/>
    <w:rsid w:val="00657D25"/>
    <w:rsid w:val="00660E35"/>
    <w:rsid w:val="0066176B"/>
    <w:rsid w:val="00661D27"/>
    <w:rsid w:val="0066294E"/>
    <w:rsid w:val="0066309E"/>
    <w:rsid w:val="0066359B"/>
    <w:rsid w:val="006637C0"/>
    <w:rsid w:val="00663882"/>
    <w:rsid w:val="0066572D"/>
    <w:rsid w:val="006663BA"/>
    <w:rsid w:val="00667394"/>
    <w:rsid w:val="006677A7"/>
    <w:rsid w:val="0066780F"/>
    <w:rsid w:val="00667A18"/>
    <w:rsid w:val="00667B9C"/>
    <w:rsid w:val="006708B0"/>
    <w:rsid w:val="006709CF"/>
    <w:rsid w:val="0067119A"/>
    <w:rsid w:val="00671562"/>
    <w:rsid w:val="00671FF3"/>
    <w:rsid w:val="0067256B"/>
    <w:rsid w:val="006740D3"/>
    <w:rsid w:val="00674BC5"/>
    <w:rsid w:val="00674FAF"/>
    <w:rsid w:val="0067501D"/>
    <w:rsid w:val="006756FE"/>
    <w:rsid w:val="00675C56"/>
    <w:rsid w:val="00676983"/>
    <w:rsid w:val="00676D14"/>
    <w:rsid w:val="00676F93"/>
    <w:rsid w:val="00677279"/>
    <w:rsid w:val="00680488"/>
    <w:rsid w:val="00680DAF"/>
    <w:rsid w:val="006811EC"/>
    <w:rsid w:val="00681246"/>
    <w:rsid w:val="00681B57"/>
    <w:rsid w:val="0068246E"/>
    <w:rsid w:val="00682961"/>
    <w:rsid w:val="00682AAA"/>
    <w:rsid w:val="00683023"/>
    <w:rsid w:val="00683549"/>
    <w:rsid w:val="006835C2"/>
    <w:rsid w:val="00683F75"/>
    <w:rsid w:val="00683FB3"/>
    <w:rsid w:val="00684069"/>
    <w:rsid w:val="00684125"/>
    <w:rsid w:val="00684D60"/>
    <w:rsid w:val="00684DF1"/>
    <w:rsid w:val="00685026"/>
    <w:rsid w:val="0068537C"/>
    <w:rsid w:val="00685BB3"/>
    <w:rsid w:val="0068645D"/>
    <w:rsid w:val="00686603"/>
    <w:rsid w:val="006867B1"/>
    <w:rsid w:val="006869A0"/>
    <w:rsid w:val="0068726C"/>
    <w:rsid w:val="006873BC"/>
    <w:rsid w:val="006874F3"/>
    <w:rsid w:val="006902E9"/>
    <w:rsid w:val="006904D2"/>
    <w:rsid w:val="006906AA"/>
    <w:rsid w:val="006907AF"/>
    <w:rsid w:val="00690BAD"/>
    <w:rsid w:val="00690EC3"/>
    <w:rsid w:val="0069167F"/>
    <w:rsid w:val="0069182F"/>
    <w:rsid w:val="00691B2A"/>
    <w:rsid w:val="00693C62"/>
    <w:rsid w:val="00693E1D"/>
    <w:rsid w:val="00693F55"/>
    <w:rsid w:val="0069423B"/>
    <w:rsid w:val="006942C5"/>
    <w:rsid w:val="006947E7"/>
    <w:rsid w:val="00694D50"/>
    <w:rsid w:val="006951EA"/>
    <w:rsid w:val="006951F5"/>
    <w:rsid w:val="006956A5"/>
    <w:rsid w:val="0069580E"/>
    <w:rsid w:val="00695B9D"/>
    <w:rsid w:val="00696032"/>
    <w:rsid w:val="0069691A"/>
    <w:rsid w:val="00697302"/>
    <w:rsid w:val="006A00C2"/>
    <w:rsid w:val="006A010C"/>
    <w:rsid w:val="006A0341"/>
    <w:rsid w:val="006A0A1F"/>
    <w:rsid w:val="006A14C8"/>
    <w:rsid w:val="006A16A8"/>
    <w:rsid w:val="006A1827"/>
    <w:rsid w:val="006A23D3"/>
    <w:rsid w:val="006A2B2A"/>
    <w:rsid w:val="006A306A"/>
    <w:rsid w:val="006A3189"/>
    <w:rsid w:val="006A3409"/>
    <w:rsid w:val="006A4187"/>
    <w:rsid w:val="006A431C"/>
    <w:rsid w:val="006A43C7"/>
    <w:rsid w:val="006A4681"/>
    <w:rsid w:val="006A470A"/>
    <w:rsid w:val="006A471A"/>
    <w:rsid w:val="006A4C53"/>
    <w:rsid w:val="006A6AD7"/>
    <w:rsid w:val="006A72BC"/>
    <w:rsid w:val="006B0113"/>
    <w:rsid w:val="006B0200"/>
    <w:rsid w:val="006B0426"/>
    <w:rsid w:val="006B12A8"/>
    <w:rsid w:val="006B1583"/>
    <w:rsid w:val="006B20B4"/>
    <w:rsid w:val="006B29D5"/>
    <w:rsid w:val="006B2CF0"/>
    <w:rsid w:val="006B2F4D"/>
    <w:rsid w:val="006B3952"/>
    <w:rsid w:val="006B3A84"/>
    <w:rsid w:val="006B4443"/>
    <w:rsid w:val="006B4989"/>
    <w:rsid w:val="006B4B0D"/>
    <w:rsid w:val="006B4EDD"/>
    <w:rsid w:val="006B4F4B"/>
    <w:rsid w:val="006B54B5"/>
    <w:rsid w:val="006B58F0"/>
    <w:rsid w:val="006B5A7E"/>
    <w:rsid w:val="006B639C"/>
    <w:rsid w:val="006B6718"/>
    <w:rsid w:val="006B67C4"/>
    <w:rsid w:val="006B6E68"/>
    <w:rsid w:val="006B6F4D"/>
    <w:rsid w:val="006B77B9"/>
    <w:rsid w:val="006B7F1E"/>
    <w:rsid w:val="006C0047"/>
    <w:rsid w:val="006C0341"/>
    <w:rsid w:val="006C05EB"/>
    <w:rsid w:val="006C0A6A"/>
    <w:rsid w:val="006C0BCD"/>
    <w:rsid w:val="006C0DF0"/>
    <w:rsid w:val="006C1223"/>
    <w:rsid w:val="006C141A"/>
    <w:rsid w:val="006C1EF1"/>
    <w:rsid w:val="006C22C7"/>
    <w:rsid w:val="006C28BB"/>
    <w:rsid w:val="006C2A30"/>
    <w:rsid w:val="006C3BF6"/>
    <w:rsid w:val="006C3D7A"/>
    <w:rsid w:val="006C3DA2"/>
    <w:rsid w:val="006C3F5E"/>
    <w:rsid w:val="006C4388"/>
    <w:rsid w:val="006C4585"/>
    <w:rsid w:val="006C4966"/>
    <w:rsid w:val="006C556E"/>
    <w:rsid w:val="006C5A9F"/>
    <w:rsid w:val="006C5D0F"/>
    <w:rsid w:val="006C62C5"/>
    <w:rsid w:val="006C69D9"/>
    <w:rsid w:val="006C6BB9"/>
    <w:rsid w:val="006C7287"/>
    <w:rsid w:val="006C7651"/>
    <w:rsid w:val="006C773B"/>
    <w:rsid w:val="006C77ED"/>
    <w:rsid w:val="006C78C2"/>
    <w:rsid w:val="006C7B34"/>
    <w:rsid w:val="006C7C96"/>
    <w:rsid w:val="006C7CC9"/>
    <w:rsid w:val="006D00A8"/>
    <w:rsid w:val="006D010E"/>
    <w:rsid w:val="006D0D35"/>
    <w:rsid w:val="006D0E49"/>
    <w:rsid w:val="006D0EBC"/>
    <w:rsid w:val="006D0F30"/>
    <w:rsid w:val="006D0F6F"/>
    <w:rsid w:val="006D13CA"/>
    <w:rsid w:val="006D18AB"/>
    <w:rsid w:val="006D18C1"/>
    <w:rsid w:val="006D1A38"/>
    <w:rsid w:val="006D281C"/>
    <w:rsid w:val="006D2900"/>
    <w:rsid w:val="006D2932"/>
    <w:rsid w:val="006D2BB6"/>
    <w:rsid w:val="006D3539"/>
    <w:rsid w:val="006D3A57"/>
    <w:rsid w:val="006D50D5"/>
    <w:rsid w:val="006D51B9"/>
    <w:rsid w:val="006D5435"/>
    <w:rsid w:val="006D5D92"/>
    <w:rsid w:val="006D6C3C"/>
    <w:rsid w:val="006D6DE0"/>
    <w:rsid w:val="006D6EE3"/>
    <w:rsid w:val="006D6F9B"/>
    <w:rsid w:val="006D7944"/>
    <w:rsid w:val="006D7BC5"/>
    <w:rsid w:val="006E003A"/>
    <w:rsid w:val="006E0A7B"/>
    <w:rsid w:val="006E0B92"/>
    <w:rsid w:val="006E12B4"/>
    <w:rsid w:val="006E1A58"/>
    <w:rsid w:val="006E1F1C"/>
    <w:rsid w:val="006E2C52"/>
    <w:rsid w:val="006E2CFD"/>
    <w:rsid w:val="006E2D2D"/>
    <w:rsid w:val="006E320A"/>
    <w:rsid w:val="006E33C6"/>
    <w:rsid w:val="006E37B4"/>
    <w:rsid w:val="006E3DD5"/>
    <w:rsid w:val="006E3F88"/>
    <w:rsid w:val="006E413E"/>
    <w:rsid w:val="006E42A5"/>
    <w:rsid w:val="006E4384"/>
    <w:rsid w:val="006E523C"/>
    <w:rsid w:val="006E5B30"/>
    <w:rsid w:val="006E7F6A"/>
    <w:rsid w:val="006F0596"/>
    <w:rsid w:val="006F0894"/>
    <w:rsid w:val="006F0FA4"/>
    <w:rsid w:val="006F13AB"/>
    <w:rsid w:val="006F2001"/>
    <w:rsid w:val="006F2328"/>
    <w:rsid w:val="006F2DB9"/>
    <w:rsid w:val="006F31C9"/>
    <w:rsid w:val="006F3372"/>
    <w:rsid w:val="006F3490"/>
    <w:rsid w:val="006F3604"/>
    <w:rsid w:val="006F377D"/>
    <w:rsid w:val="006F397D"/>
    <w:rsid w:val="006F39B6"/>
    <w:rsid w:val="006F3DA9"/>
    <w:rsid w:val="006F3F00"/>
    <w:rsid w:val="006F4519"/>
    <w:rsid w:val="006F4C7C"/>
    <w:rsid w:val="006F5073"/>
    <w:rsid w:val="006F5212"/>
    <w:rsid w:val="006F54A1"/>
    <w:rsid w:val="006F68D7"/>
    <w:rsid w:val="006F68FE"/>
    <w:rsid w:val="006F6965"/>
    <w:rsid w:val="006F6CA7"/>
    <w:rsid w:val="006F73B3"/>
    <w:rsid w:val="006F74CD"/>
    <w:rsid w:val="006F74FC"/>
    <w:rsid w:val="006F790C"/>
    <w:rsid w:val="006F7D7C"/>
    <w:rsid w:val="00700354"/>
    <w:rsid w:val="0070062B"/>
    <w:rsid w:val="00700A39"/>
    <w:rsid w:val="00700CB7"/>
    <w:rsid w:val="00701051"/>
    <w:rsid w:val="007014F9"/>
    <w:rsid w:val="00701989"/>
    <w:rsid w:val="00701E64"/>
    <w:rsid w:val="00701FEA"/>
    <w:rsid w:val="0070210A"/>
    <w:rsid w:val="00702458"/>
    <w:rsid w:val="007026E9"/>
    <w:rsid w:val="00702F3A"/>
    <w:rsid w:val="00703082"/>
    <w:rsid w:val="0070439E"/>
    <w:rsid w:val="007052DC"/>
    <w:rsid w:val="0070534B"/>
    <w:rsid w:val="00705CDB"/>
    <w:rsid w:val="00705E09"/>
    <w:rsid w:val="007061FC"/>
    <w:rsid w:val="00706BE9"/>
    <w:rsid w:val="00706F6C"/>
    <w:rsid w:val="00706FA6"/>
    <w:rsid w:val="00710034"/>
    <w:rsid w:val="007109C7"/>
    <w:rsid w:val="00710A81"/>
    <w:rsid w:val="00710CE2"/>
    <w:rsid w:val="00711D9D"/>
    <w:rsid w:val="00711EA0"/>
    <w:rsid w:val="00713189"/>
    <w:rsid w:val="00713243"/>
    <w:rsid w:val="007132B0"/>
    <w:rsid w:val="007132F6"/>
    <w:rsid w:val="00713F65"/>
    <w:rsid w:val="007141E4"/>
    <w:rsid w:val="00714223"/>
    <w:rsid w:val="00714964"/>
    <w:rsid w:val="00716717"/>
    <w:rsid w:val="00716828"/>
    <w:rsid w:val="007169AB"/>
    <w:rsid w:val="00716ADE"/>
    <w:rsid w:val="00716C4F"/>
    <w:rsid w:val="007173B9"/>
    <w:rsid w:val="007174BA"/>
    <w:rsid w:val="007204DD"/>
    <w:rsid w:val="00720AE9"/>
    <w:rsid w:val="00720B18"/>
    <w:rsid w:val="00721340"/>
    <w:rsid w:val="00721737"/>
    <w:rsid w:val="007219B0"/>
    <w:rsid w:val="00722455"/>
    <w:rsid w:val="00722513"/>
    <w:rsid w:val="00722686"/>
    <w:rsid w:val="00722B35"/>
    <w:rsid w:val="00723AA9"/>
    <w:rsid w:val="00723EEF"/>
    <w:rsid w:val="007256AA"/>
    <w:rsid w:val="00725750"/>
    <w:rsid w:val="00725D50"/>
    <w:rsid w:val="00725DC0"/>
    <w:rsid w:val="0072650F"/>
    <w:rsid w:val="00726BD7"/>
    <w:rsid w:val="007275B5"/>
    <w:rsid w:val="00727FC0"/>
    <w:rsid w:val="00730064"/>
    <w:rsid w:val="00730467"/>
    <w:rsid w:val="007305E1"/>
    <w:rsid w:val="0073062D"/>
    <w:rsid w:val="00730803"/>
    <w:rsid w:val="007309F9"/>
    <w:rsid w:val="00730A81"/>
    <w:rsid w:val="00730AD1"/>
    <w:rsid w:val="00730B73"/>
    <w:rsid w:val="00730FE5"/>
    <w:rsid w:val="00731543"/>
    <w:rsid w:val="007318A7"/>
    <w:rsid w:val="00731918"/>
    <w:rsid w:val="007319D1"/>
    <w:rsid w:val="00731B9D"/>
    <w:rsid w:val="00731C44"/>
    <w:rsid w:val="007320BD"/>
    <w:rsid w:val="00732262"/>
    <w:rsid w:val="0073247F"/>
    <w:rsid w:val="00732637"/>
    <w:rsid w:val="00732806"/>
    <w:rsid w:val="00732E48"/>
    <w:rsid w:val="00732EF6"/>
    <w:rsid w:val="0073340E"/>
    <w:rsid w:val="007339C3"/>
    <w:rsid w:val="0073400B"/>
    <w:rsid w:val="0073480B"/>
    <w:rsid w:val="007348E4"/>
    <w:rsid w:val="00734B29"/>
    <w:rsid w:val="007353D8"/>
    <w:rsid w:val="007357D0"/>
    <w:rsid w:val="00735917"/>
    <w:rsid w:val="0073689F"/>
    <w:rsid w:val="007368DE"/>
    <w:rsid w:val="0073694C"/>
    <w:rsid w:val="00736FB7"/>
    <w:rsid w:val="00737135"/>
    <w:rsid w:val="007375FF"/>
    <w:rsid w:val="007377FC"/>
    <w:rsid w:val="00737D3E"/>
    <w:rsid w:val="00740278"/>
    <w:rsid w:val="00740757"/>
    <w:rsid w:val="00741105"/>
    <w:rsid w:val="0074124C"/>
    <w:rsid w:val="00741A4A"/>
    <w:rsid w:val="00741B06"/>
    <w:rsid w:val="00741F56"/>
    <w:rsid w:val="00742814"/>
    <w:rsid w:val="0074292C"/>
    <w:rsid w:val="00742A3E"/>
    <w:rsid w:val="00742F4B"/>
    <w:rsid w:val="007434B9"/>
    <w:rsid w:val="007438D3"/>
    <w:rsid w:val="00743CDC"/>
    <w:rsid w:val="00743D68"/>
    <w:rsid w:val="00743F74"/>
    <w:rsid w:val="00744042"/>
    <w:rsid w:val="00744512"/>
    <w:rsid w:val="007446AE"/>
    <w:rsid w:val="0074470F"/>
    <w:rsid w:val="00745D5D"/>
    <w:rsid w:val="007461AC"/>
    <w:rsid w:val="007463A0"/>
    <w:rsid w:val="00746A44"/>
    <w:rsid w:val="00746A4D"/>
    <w:rsid w:val="00746FDA"/>
    <w:rsid w:val="00747074"/>
    <w:rsid w:val="00747D1C"/>
    <w:rsid w:val="00747D71"/>
    <w:rsid w:val="00750E69"/>
    <w:rsid w:val="00751224"/>
    <w:rsid w:val="00751BF8"/>
    <w:rsid w:val="00751D6E"/>
    <w:rsid w:val="00751EF2"/>
    <w:rsid w:val="00751FF2"/>
    <w:rsid w:val="0075230E"/>
    <w:rsid w:val="00753004"/>
    <w:rsid w:val="00753028"/>
    <w:rsid w:val="007534C6"/>
    <w:rsid w:val="0075372D"/>
    <w:rsid w:val="00753AA0"/>
    <w:rsid w:val="00753C70"/>
    <w:rsid w:val="00753EC3"/>
    <w:rsid w:val="0075408A"/>
    <w:rsid w:val="00754566"/>
    <w:rsid w:val="007545C4"/>
    <w:rsid w:val="0075468B"/>
    <w:rsid w:val="0075491A"/>
    <w:rsid w:val="0075526B"/>
    <w:rsid w:val="007555CE"/>
    <w:rsid w:val="00755756"/>
    <w:rsid w:val="00755796"/>
    <w:rsid w:val="0075635B"/>
    <w:rsid w:val="007564CA"/>
    <w:rsid w:val="00756A23"/>
    <w:rsid w:val="00756ED0"/>
    <w:rsid w:val="007578BC"/>
    <w:rsid w:val="00757B41"/>
    <w:rsid w:val="00757E40"/>
    <w:rsid w:val="0076008E"/>
    <w:rsid w:val="0076025D"/>
    <w:rsid w:val="007603CD"/>
    <w:rsid w:val="00760EDA"/>
    <w:rsid w:val="007610AB"/>
    <w:rsid w:val="00761FBA"/>
    <w:rsid w:val="00762631"/>
    <w:rsid w:val="007626A7"/>
    <w:rsid w:val="00762AAF"/>
    <w:rsid w:val="00763379"/>
    <w:rsid w:val="007636B1"/>
    <w:rsid w:val="007638C3"/>
    <w:rsid w:val="00763CEE"/>
    <w:rsid w:val="00763EDE"/>
    <w:rsid w:val="00763F3E"/>
    <w:rsid w:val="00764000"/>
    <w:rsid w:val="00764718"/>
    <w:rsid w:val="00764780"/>
    <w:rsid w:val="007648B5"/>
    <w:rsid w:val="00764DA8"/>
    <w:rsid w:val="007655E8"/>
    <w:rsid w:val="00767505"/>
    <w:rsid w:val="007676DF"/>
    <w:rsid w:val="00770813"/>
    <w:rsid w:val="007709D9"/>
    <w:rsid w:val="00770B9C"/>
    <w:rsid w:val="00770C75"/>
    <w:rsid w:val="007718E1"/>
    <w:rsid w:val="00771C28"/>
    <w:rsid w:val="00771DE3"/>
    <w:rsid w:val="00771EC2"/>
    <w:rsid w:val="00771FD8"/>
    <w:rsid w:val="00772235"/>
    <w:rsid w:val="00772780"/>
    <w:rsid w:val="00772895"/>
    <w:rsid w:val="00772F13"/>
    <w:rsid w:val="00772F37"/>
    <w:rsid w:val="00772FCE"/>
    <w:rsid w:val="007732B5"/>
    <w:rsid w:val="007737CC"/>
    <w:rsid w:val="007739E7"/>
    <w:rsid w:val="0077415D"/>
    <w:rsid w:val="007741F4"/>
    <w:rsid w:val="0077487B"/>
    <w:rsid w:val="0077508A"/>
    <w:rsid w:val="007752C7"/>
    <w:rsid w:val="00775994"/>
    <w:rsid w:val="00775E23"/>
    <w:rsid w:val="00775EF8"/>
    <w:rsid w:val="00776A95"/>
    <w:rsid w:val="0077739A"/>
    <w:rsid w:val="00777492"/>
    <w:rsid w:val="00777724"/>
    <w:rsid w:val="0077780D"/>
    <w:rsid w:val="007801D1"/>
    <w:rsid w:val="00780616"/>
    <w:rsid w:val="00780641"/>
    <w:rsid w:val="00780820"/>
    <w:rsid w:val="00781B60"/>
    <w:rsid w:val="00782B4F"/>
    <w:rsid w:val="00782F35"/>
    <w:rsid w:val="0078411E"/>
    <w:rsid w:val="00784F35"/>
    <w:rsid w:val="007854AE"/>
    <w:rsid w:val="00785F86"/>
    <w:rsid w:val="007861E6"/>
    <w:rsid w:val="007862BA"/>
    <w:rsid w:val="007864F9"/>
    <w:rsid w:val="00786E6F"/>
    <w:rsid w:val="00786F8B"/>
    <w:rsid w:val="0078764A"/>
    <w:rsid w:val="007905D2"/>
    <w:rsid w:val="00790C11"/>
    <w:rsid w:val="00790D61"/>
    <w:rsid w:val="0079148B"/>
    <w:rsid w:val="00791CED"/>
    <w:rsid w:val="007920E5"/>
    <w:rsid w:val="00792196"/>
    <w:rsid w:val="007926A9"/>
    <w:rsid w:val="00792B2A"/>
    <w:rsid w:val="00792C16"/>
    <w:rsid w:val="00792E79"/>
    <w:rsid w:val="00792EDA"/>
    <w:rsid w:val="007931B0"/>
    <w:rsid w:val="00793355"/>
    <w:rsid w:val="0079355E"/>
    <w:rsid w:val="00793886"/>
    <w:rsid w:val="007938EC"/>
    <w:rsid w:val="0079392B"/>
    <w:rsid w:val="00793AA5"/>
    <w:rsid w:val="00793D14"/>
    <w:rsid w:val="00793D46"/>
    <w:rsid w:val="00793E30"/>
    <w:rsid w:val="00793E8E"/>
    <w:rsid w:val="00794089"/>
    <w:rsid w:val="007944BD"/>
    <w:rsid w:val="007955C8"/>
    <w:rsid w:val="0079582A"/>
    <w:rsid w:val="00796027"/>
    <w:rsid w:val="00796144"/>
    <w:rsid w:val="00796406"/>
    <w:rsid w:val="00796A09"/>
    <w:rsid w:val="00797323"/>
    <w:rsid w:val="00797701"/>
    <w:rsid w:val="007A0591"/>
    <w:rsid w:val="007A0751"/>
    <w:rsid w:val="007A09EC"/>
    <w:rsid w:val="007A0BA7"/>
    <w:rsid w:val="007A0D9B"/>
    <w:rsid w:val="007A0FFE"/>
    <w:rsid w:val="007A1536"/>
    <w:rsid w:val="007A18B2"/>
    <w:rsid w:val="007A22B6"/>
    <w:rsid w:val="007A22DF"/>
    <w:rsid w:val="007A2626"/>
    <w:rsid w:val="007A29C8"/>
    <w:rsid w:val="007A3428"/>
    <w:rsid w:val="007A3B6A"/>
    <w:rsid w:val="007A3E41"/>
    <w:rsid w:val="007A4BAC"/>
    <w:rsid w:val="007A57F6"/>
    <w:rsid w:val="007A581E"/>
    <w:rsid w:val="007A5CD7"/>
    <w:rsid w:val="007A6238"/>
    <w:rsid w:val="007A6932"/>
    <w:rsid w:val="007A761D"/>
    <w:rsid w:val="007A7CBC"/>
    <w:rsid w:val="007A7EEF"/>
    <w:rsid w:val="007B0D66"/>
    <w:rsid w:val="007B171A"/>
    <w:rsid w:val="007B1763"/>
    <w:rsid w:val="007B1A5A"/>
    <w:rsid w:val="007B1BA5"/>
    <w:rsid w:val="007B1C21"/>
    <w:rsid w:val="007B1F57"/>
    <w:rsid w:val="007B227C"/>
    <w:rsid w:val="007B2B9C"/>
    <w:rsid w:val="007B49DA"/>
    <w:rsid w:val="007B4AC7"/>
    <w:rsid w:val="007B4B22"/>
    <w:rsid w:val="007B503D"/>
    <w:rsid w:val="007B567B"/>
    <w:rsid w:val="007B5680"/>
    <w:rsid w:val="007B66EE"/>
    <w:rsid w:val="007B7584"/>
    <w:rsid w:val="007B7751"/>
    <w:rsid w:val="007C000B"/>
    <w:rsid w:val="007C016A"/>
    <w:rsid w:val="007C01B9"/>
    <w:rsid w:val="007C02FC"/>
    <w:rsid w:val="007C0B87"/>
    <w:rsid w:val="007C1008"/>
    <w:rsid w:val="007C1036"/>
    <w:rsid w:val="007C168B"/>
    <w:rsid w:val="007C1772"/>
    <w:rsid w:val="007C1BCF"/>
    <w:rsid w:val="007C1CAF"/>
    <w:rsid w:val="007C1ED2"/>
    <w:rsid w:val="007C1F0F"/>
    <w:rsid w:val="007C203D"/>
    <w:rsid w:val="007C25A7"/>
    <w:rsid w:val="007C28C6"/>
    <w:rsid w:val="007C3495"/>
    <w:rsid w:val="007C34B8"/>
    <w:rsid w:val="007C385D"/>
    <w:rsid w:val="007C4597"/>
    <w:rsid w:val="007C533F"/>
    <w:rsid w:val="007C594A"/>
    <w:rsid w:val="007C6414"/>
    <w:rsid w:val="007C76EF"/>
    <w:rsid w:val="007C7A29"/>
    <w:rsid w:val="007C7C69"/>
    <w:rsid w:val="007C7D93"/>
    <w:rsid w:val="007D068D"/>
    <w:rsid w:val="007D06A1"/>
    <w:rsid w:val="007D0759"/>
    <w:rsid w:val="007D0EE1"/>
    <w:rsid w:val="007D1937"/>
    <w:rsid w:val="007D1FC8"/>
    <w:rsid w:val="007D2429"/>
    <w:rsid w:val="007D366F"/>
    <w:rsid w:val="007D369D"/>
    <w:rsid w:val="007D3EFD"/>
    <w:rsid w:val="007D4174"/>
    <w:rsid w:val="007D49E5"/>
    <w:rsid w:val="007D4A3F"/>
    <w:rsid w:val="007D4C75"/>
    <w:rsid w:val="007D52D2"/>
    <w:rsid w:val="007D5B5F"/>
    <w:rsid w:val="007D5C0A"/>
    <w:rsid w:val="007D6598"/>
    <w:rsid w:val="007D6641"/>
    <w:rsid w:val="007D78CE"/>
    <w:rsid w:val="007D7B5E"/>
    <w:rsid w:val="007E05B3"/>
    <w:rsid w:val="007E08B8"/>
    <w:rsid w:val="007E0C35"/>
    <w:rsid w:val="007E1022"/>
    <w:rsid w:val="007E1096"/>
    <w:rsid w:val="007E1681"/>
    <w:rsid w:val="007E1713"/>
    <w:rsid w:val="007E1A1D"/>
    <w:rsid w:val="007E1B4A"/>
    <w:rsid w:val="007E1ED6"/>
    <w:rsid w:val="007E2020"/>
    <w:rsid w:val="007E2488"/>
    <w:rsid w:val="007E277F"/>
    <w:rsid w:val="007E28F5"/>
    <w:rsid w:val="007E29F4"/>
    <w:rsid w:val="007E3261"/>
    <w:rsid w:val="007E346C"/>
    <w:rsid w:val="007E3553"/>
    <w:rsid w:val="007E3E98"/>
    <w:rsid w:val="007E409A"/>
    <w:rsid w:val="007E41BC"/>
    <w:rsid w:val="007E4448"/>
    <w:rsid w:val="007E4CED"/>
    <w:rsid w:val="007E55AF"/>
    <w:rsid w:val="007E55D2"/>
    <w:rsid w:val="007E5794"/>
    <w:rsid w:val="007E5EA8"/>
    <w:rsid w:val="007E601C"/>
    <w:rsid w:val="007E62F4"/>
    <w:rsid w:val="007E63FD"/>
    <w:rsid w:val="007E6A1B"/>
    <w:rsid w:val="007E6B27"/>
    <w:rsid w:val="007E736F"/>
    <w:rsid w:val="007E7F37"/>
    <w:rsid w:val="007F0260"/>
    <w:rsid w:val="007F030B"/>
    <w:rsid w:val="007F068A"/>
    <w:rsid w:val="007F0A54"/>
    <w:rsid w:val="007F0C12"/>
    <w:rsid w:val="007F0F89"/>
    <w:rsid w:val="007F115B"/>
    <w:rsid w:val="007F11BB"/>
    <w:rsid w:val="007F13EC"/>
    <w:rsid w:val="007F1415"/>
    <w:rsid w:val="007F1758"/>
    <w:rsid w:val="007F1ACB"/>
    <w:rsid w:val="007F23FA"/>
    <w:rsid w:val="007F2424"/>
    <w:rsid w:val="007F2488"/>
    <w:rsid w:val="007F2DE9"/>
    <w:rsid w:val="007F31D6"/>
    <w:rsid w:val="007F399E"/>
    <w:rsid w:val="007F42ED"/>
    <w:rsid w:val="007F4486"/>
    <w:rsid w:val="007F44FA"/>
    <w:rsid w:val="007F46A2"/>
    <w:rsid w:val="007F6039"/>
    <w:rsid w:val="007F6616"/>
    <w:rsid w:val="007F687A"/>
    <w:rsid w:val="007F6FFB"/>
    <w:rsid w:val="007F73C9"/>
    <w:rsid w:val="007F7903"/>
    <w:rsid w:val="007F7C9C"/>
    <w:rsid w:val="007F7FCF"/>
    <w:rsid w:val="00800952"/>
    <w:rsid w:val="00800E89"/>
    <w:rsid w:val="008016AC"/>
    <w:rsid w:val="008016F1"/>
    <w:rsid w:val="00801A7D"/>
    <w:rsid w:val="00801BAA"/>
    <w:rsid w:val="00802462"/>
    <w:rsid w:val="00802485"/>
    <w:rsid w:val="008024B7"/>
    <w:rsid w:val="0080287A"/>
    <w:rsid w:val="00802CA1"/>
    <w:rsid w:val="008044AA"/>
    <w:rsid w:val="00804848"/>
    <w:rsid w:val="00804A27"/>
    <w:rsid w:val="00804A35"/>
    <w:rsid w:val="00806484"/>
    <w:rsid w:val="00806B0F"/>
    <w:rsid w:val="00806F53"/>
    <w:rsid w:val="0080770C"/>
    <w:rsid w:val="00807998"/>
    <w:rsid w:val="008102A4"/>
    <w:rsid w:val="00810485"/>
    <w:rsid w:val="0081067E"/>
    <w:rsid w:val="0081070F"/>
    <w:rsid w:val="00810785"/>
    <w:rsid w:val="008118F3"/>
    <w:rsid w:val="0081201C"/>
    <w:rsid w:val="008122F4"/>
    <w:rsid w:val="00812424"/>
    <w:rsid w:val="00812884"/>
    <w:rsid w:val="00812C71"/>
    <w:rsid w:val="00813307"/>
    <w:rsid w:val="008138C7"/>
    <w:rsid w:val="008143F9"/>
    <w:rsid w:val="00814547"/>
    <w:rsid w:val="008146C3"/>
    <w:rsid w:val="008146C8"/>
    <w:rsid w:val="008149D3"/>
    <w:rsid w:val="00814BAF"/>
    <w:rsid w:val="00814C4E"/>
    <w:rsid w:val="008150DE"/>
    <w:rsid w:val="00815C5C"/>
    <w:rsid w:val="00816154"/>
    <w:rsid w:val="00816310"/>
    <w:rsid w:val="0081637B"/>
    <w:rsid w:val="00816790"/>
    <w:rsid w:val="00816835"/>
    <w:rsid w:val="00816862"/>
    <w:rsid w:val="00816C14"/>
    <w:rsid w:val="00816C37"/>
    <w:rsid w:val="00817345"/>
    <w:rsid w:val="00817AB1"/>
    <w:rsid w:val="00817BEE"/>
    <w:rsid w:val="008202CD"/>
    <w:rsid w:val="00820FFF"/>
    <w:rsid w:val="008210D7"/>
    <w:rsid w:val="0082116C"/>
    <w:rsid w:val="0082141D"/>
    <w:rsid w:val="0082150D"/>
    <w:rsid w:val="00821E59"/>
    <w:rsid w:val="00822600"/>
    <w:rsid w:val="008226CD"/>
    <w:rsid w:val="008226FC"/>
    <w:rsid w:val="00822764"/>
    <w:rsid w:val="00823AE4"/>
    <w:rsid w:val="00823C26"/>
    <w:rsid w:val="008240EA"/>
    <w:rsid w:val="00824324"/>
    <w:rsid w:val="00824662"/>
    <w:rsid w:val="00824A66"/>
    <w:rsid w:val="008253D7"/>
    <w:rsid w:val="0082541C"/>
    <w:rsid w:val="0082580F"/>
    <w:rsid w:val="00825979"/>
    <w:rsid w:val="008268C8"/>
    <w:rsid w:val="008269C8"/>
    <w:rsid w:val="00827349"/>
    <w:rsid w:val="008277D5"/>
    <w:rsid w:val="008302C1"/>
    <w:rsid w:val="008302C9"/>
    <w:rsid w:val="00830CD5"/>
    <w:rsid w:val="00831A48"/>
    <w:rsid w:val="00831B3A"/>
    <w:rsid w:val="00831BDB"/>
    <w:rsid w:val="0083224E"/>
    <w:rsid w:val="008324F8"/>
    <w:rsid w:val="008325BF"/>
    <w:rsid w:val="00832AD4"/>
    <w:rsid w:val="008337F9"/>
    <w:rsid w:val="00833848"/>
    <w:rsid w:val="00833C6E"/>
    <w:rsid w:val="00834A12"/>
    <w:rsid w:val="008353C7"/>
    <w:rsid w:val="00835540"/>
    <w:rsid w:val="008356DB"/>
    <w:rsid w:val="00835C74"/>
    <w:rsid w:val="00835D99"/>
    <w:rsid w:val="00835EA8"/>
    <w:rsid w:val="00836103"/>
    <w:rsid w:val="0083610E"/>
    <w:rsid w:val="00836B0B"/>
    <w:rsid w:val="00836B50"/>
    <w:rsid w:val="0084052A"/>
    <w:rsid w:val="00841488"/>
    <w:rsid w:val="008424DC"/>
    <w:rsid w:val="0084254B"/>
    <w:rsid w:val="0084289B"/>
    <w:rsid w:val="00842D6F"/>
    <w:rsid w:val="00843060"/>
    <w:rsid w:val="008436CD"/>
    <w:rsid w:val="00843845"/>
    <w:rsid w:val="00843AC9"/>
    <w:rsid w:val="00843BEA"/>
    <w:rsid w:val="00843F07"/>
    <w:rsid w:val="0084419E"/>
    <w:rsid w:val="00844329"/>
    <w:rsid w:val="00844C31"/>
    <w:rsid w:val="00845062"/>
    <w:rsid w:val="0084545B"/>
    <w:rsid w:val="008454CE"/>
    <w:rsid w:val="00846421"/>
    <w:rsid w:val="0084652F"/>
    <w:rsid w:val="00846E75"/>
    <w:rsid w:val="00847816"/>
    <w:rsid w:val="008478D7"/>
    <w:rsid w:val="00847E2A"/>
    <w:rsid w:val="00850B06"/>
    <w:rsid w:val="00851173"/>
    <w:rsid w:val="0085160C"/>
    <w:rsid w:val="008519E9"/>
    <w:rsid w:val="00852783"/>
    <w:rsid w:val="008527CC"/>
    <w:rsid w:val="00852F75"/>
    <w:rsid w:val="008530A6"/>
    <w:rsid w:val="00853172"/>
    <w:rsid w:val="0085329F"/>
    <w:rsid w:val="008540C7"/>
    <w:rsid w:val="0085545B"/>
    <w:rsid w:val="00855CEA"/>
    <w:rsid w:val="00855D96"/>
    <w:rsid w:val="00855E41"/>
    <w:rsid w:val="0085688F"/>
    <w:rsid w:val="00856A3A"/>
    <w:rsid w:val="00856F88"/>
    <w:rsid w:val="00857420"/>
    <w:rsid w:val="00857FD1"/>
    <w:rsid w:val="008603DF"/>
    <w:rsid w:val="008606D0"/>
    <w:rsid w:val="008606F0"/>
    <w:rsid w:val="008608A3"/>
    <w:rsid w:val="00861269"/>
    <w:rsid w:val="008618A8"/>
    <w:rsid w:val="00861D21"/>
    <w:rsid w:val="00861DD7"/>
    <w:rsid w:val="00863335"/>
    <w:rsid w:val="008633F9"/>
    <w:rsid w:val="00863809"/>
    <w:rsid w:val="00863B35"/>
    <w:rsid w:val="00863EF1"/>
    <w:rsid w:val="00864103"/>
    <w:rsid w:val="00864877"/>
    <w:rsid w:val="00864B4F"/>
    <w:rsid w:val="0086548E"/>
    <w:rsid w:val="00865B14"/>
    <w:rsid w:val="00865D7F"/>
    <w:rsid w:val="00865EE0"/>
    <w:rsid w:val="008661A9"/>
    <w:rsid w:val="00866C4B"/>
    <w:rsid w:val="008674F3"/>
    <w:rsid w:val="008676B7"/>
    <w:rsid w:val="00867BE8"/>
    <w:rsid w:val="00867C32"/>
    <w:rsid w:val="00867FBF"/>
    <w:rsid w:val="00870B3D"/>
    <w:rsid w:val="00870D08"/>
    <w:rsid w:val="00871152"/>
    <w:rsid w:val="00871D5E"/>
    <w:rsid w:val="00871E73"/>
    <w:rsid w:val="00872832"/>
    <w:rsid w:val="00872855"/>
    <w:rsid w:val="00872A89"/>
    <w:rsid w:val="00872BD3"/>
    <w:rsid w:val="00872BFA"/>
    <w:rsid w:val="00874336"/>
    <w:rsid w:val="00874763"/>
    <w:rsid w:val="008747C2"/>
    <w:rsid w:val="00874959"/>
    <w:rsid w:val="0087498C"/>
    <w:rsid w:val="00874F84"/>
    <w:rsid w:val="00874FBD"/>
    <w:rsid w:val="00876406"/>
    <w:rsid w:val="0087699A"/>
    <w:rsid w:val="00876A61"/>
    <w:rsid w:val="00877273"/>
    <w:rsid w:val="00877474"/>
    <w:rsid w:val="00877A5F"/>
    <w:rsid w:val="00877B8D"/>
    <w:rsid w:val="00880181"/>
    <w:rsid w:val="008803CA"/>
    <w:rsid w:val="00880415"/>
    <w:rsid w:val="008805CB"/>
    <w:rsid w:val="0088064B"/>
    <w:rsid w:val="00880F4B"/>
    <w:rsid w:val="00881528"/>
    <w:rsid w:val="00881D53"/>
    <w:rsid w:val="00882112"/>
    <w:rsid w:val="008827D1"/>
    <w:rsid w:val="00882804"/>
    <w:rsid w:val="00882CDE"/>
    <w:rsid w:val="00882F70"/>
    <w:rsid w:val="008831F9"/>
    <w:rsid w:val="008834B7"/>
    <w:rsid w:val="008836E8"/>
    <w:rsid w:val="008838F2"/>
    <w:rsid w:val="008841E2"/>
    <w:rsid w:val="0088443A"/>
    <w:rsid w:val="008848F4"/>
    <w:rsid w:val="00884B1D"/>
    <w:rsid w:val="00885C8D"/>
    <w:rsid w:val="008861AC"/>
    <w:rsid w:val="0088628D"/>
    <w:rsid w:val="0088642D"/>
    <w:rsid w:val="00886458"/>
    <w:rsid w:val="008866B8"/>
    <w:rsid w:val="008867AB"/>
    <w:rsid w:val="00886E06"/>
    <w:rsid w:val="00890058"/>
    <w:rsid w:val="008902AA"/>
    <w:rsid w:val="008906E7"/>
    <w:rsid w:val="008910A1"/>
    <w:rsid w:val="008910AC"/>
    <w:rsid w:val="00891858"/>
    <w:rsid w:val="00891C46"/>
    <w:rsid w:val="0089282A"/>
    <w:rsid w:val="00892DB8"/>
    <w:rsid w:val="0089323B"/>
    <w:rsid w:val="00893846"/>
    <w:rsid w:val="00893AD0"/>
    <w:rsid w:val="00894001"/>
    <w:rsid w:val="00894388"/>
    <w:rsid w:val="008949CF"/>
    <w:rsid w:val="00894AFD"/>
    <w:rsid w:val="00894D27"/>
    <w:rsid w:val="008952A1"/>
    <w:rsid w:val="00895D78"/>
    <w:rsid w:val="008965E8"/>
    <w:rsid w:val="00896819"/>
    <w:rsid w:val="00896D00"/>
    <w:rsid w:val="00897147"/>
    <w:rsid w:val="0089723E"/>
    <w:rsid w:val="00897A47"/>
    <w:rsid w:val="00897CF8"/>
    <w:rsid w:val="008A00A5"/>
    <w:rsid w:val="008A025A"/>
    <w:rsid w:val="008A055A"/>
    <w:rsid w:val="008A0EE0"/>
    <w:rsid w:val="008A1531"/>
    <w:rsid w:val="008A1BF2"/>
    <w:rsid w:val="008A1F0F"/>
    <w:rsid w:val="008A2210"/>
    <w:rsid w:val="008A230F"/>
    <w:rsid w:val="008A2466"/>
    <w:rsid w:val="008A2E80"/>
    <w:rsid w:val="008A2EC9"/>
    <w:rsid w:val="008A3F7A"/>
    <w:rsid w:val="008A4360"/>
    <w:rsid w:val="008A47A5"/>
    <w:rsid w:val="008A54BC"/>
    <w:rsid w:val="008A5D5C"/>
    <w:rsid w:val="008A5F29"/>
    <w:rsid w:val="008A62EF"/>
    <w:rsid w:val="008A6449"/>
    <w:rsid w:val="008A65A6"/>
    <w:rsid w:val="008A6925"/>
    <w:rsid w:val="008A69DD"/>
    <w:rsid w:val="008B04E1"/>
    <w:rsid w:val="008B09D0"/>
    <w:rsid w:val="008B1488"/>
    <w:rsid w:val="008B15D1"/>
    <w:rsid w:val="008B1FDE"/>
    <w:rsid w:val="008B24E0"/>
    <w:rsid w:val="008B33DF"/>
    <w:rsid w:val="008B4863"/>
    <w:rsid w:val="008B5C8A"/>
    <w:rsid w:val="008B6047"/>
    <w:rsid w:val="008B65C9"/>
    <w:rsid w:val="008B67E0"/>
    <w:rsid w:val="008B6F70"/>
    <w:rsid w:val="008B7375"/>
    <w:rsid w:val="008B73AA"/>
    <w:rsid w:val="008B79AC"/>
    <w:rsid w:val="008B7E53"/>
    <w:rsid w:val="008C019C"/>
    <w:rsid w:val="008C01CA"/>
    <w:rsid w:val="008C0468"/>
    <w:rsid w:val="008C0F28"/>
    <w:rsid w:val="008C1696"/>
    <w:rsid w:val="008C17B3"/>
    <w:rsid w:val="008C17B4"/>
    <w:rsid w:val="008C1E98"/>
    <w:rsid w:val="008C1F5B"/>
    <w:rsid w:val="008C2732"/>
    <w:rsid w:val="008C2C04"/>
    <w:rsid w:val="008C3552"/>
    <w:rsid w:val="008C3C9D"/>
    <w:rsid w:val="008C451A"/>
    <w:rsid w:val="008C4528"/>
    <w:rsid w:val="008C486C"/>
    <w:rsid w:val="008C4B85"/>
    <w:rsid w:val="008C4E59"/>
    <w:rsid w:val="008C569A"/>
    <w:rsid w:val="008C5703"/>
    <w:rsid w:val="008C57AB"/>
    <w:rsid w:val="008C5857"/>
    <w:rsid w:val="008C5907"/>
    <w:rsid w:val="008C5E33"/>
    <w:rsid w:val="008C5E50"/>
    <w:rsid w:val="008C5FB3"/>
    <w:rsid w:val="008C6D20"/>
    <w:rsid w:val="008C7233"/>
    <w:rsid w:val="008C7747"/>
    <w:rsid w:val="008C78FC"/>
    <w:rsid w:val="008C79DA"/>
    <w:rsid w:val="008C7C63"/>
    <w:rsid w:val="008C7C7A"/>
    <w:rsid w:val="008D0418"/>
    <w:rsid w:val="008D054E"/>
    <w:rsid w:val="008D09DB"/>
    <w:rsid w:val="008D0EA4"/>
    <w:rsid w:val="008D199F"/>
    <w:rsid w:val="008D1C01"/>
    <w:rsid w:val="008D1CEB"/>
    <w:rsid w:val="008D2387"/>
    <w:rsid w:val="008D263F"/>
    <w:rsid w:val="008D27C5"/>
    <w:rsid w:val="008D2F58"/>
    <w:rsid w:val="008D3423"/>
    <w:rsid w:val="008D3742"/>
    <w:rsid w:val="008D386A"/>
    <w:rsid w:val="008D38AB"/>
    <w:rsid w:val="008D3C32"/>
    <w:rsid w:val="008D3C76"/>
    <w:rsid w:val="008D3FF7"/>
    <w:rsid w:val="008D4086"/>
    <w:rsid w:val="008D4209"/>
    <w:rsid w:val="008D4E84"/>
    <w:rsid w:val="008D4EA5"/>
    <w:rsid w:val="008D4F2B"/>
    <w:rsid w:val="008D52D9"/>
    <w:rsid w:val="008D5338"/>
    <w:rsid w:val="008D5E40"/>
    <w:rsid w:val="008D5ED9"/>
    <w:rsid w:val="008D6AC9"/>
    <w:rsid w:val="008D7699"/>
    <w:rsid w:val="008D773F"/>
    <w:rsid w:val="008D791D"/>
    <w:rsid w:val="008D7C13"/>
    <w:rsid w:val="008E0542"/>
    <w:rsid w:val="008E0C58"/>
    <w:rsid w:val="008E13ED"/>
    <w:rsid w:val="008E1AAC"/>
    <w:rsid w:val="008E1F1C"/>
    <w:rsid w:val="008E235C"/>
    <w:rsid w:val="008E2FF5"/>
    <w:rsid w:val="008E31B5"/>
    <w:rsid w:val="008E32AC"/>
    <w:rsid w:val="008E347E"/>
    <w:rsid w:val="008E5536"/>
    <w:rsid w:val="008E55DE"/>
    <w:rsid w:val="008E56FA"/>
    <w:rsid w:val="008E5A70"/>
    <w:rsid w:val="008E623F"/>
    <w:rsid w:val="008E6ADE"/>
    <w:rsid w:val="008E6C40"/>
    <w:rsid w:val="008E705D"/>
    <w:rsid w:val="008F06A2"/>
    <w:rsid w:val="008F1250"/>
    <w:rsid w:val="008F175C"/>
    <w:rsid w:val="008F1C06"/>
    <w:rsid w:val="008F208C"/>
    <w:rsid w:val="008F2602"/>
    <w:rsid w:val="008F28B3"/>
    <w:rsid w:val="008F28D4"/>
    <w:rsid w:val="008F2B61"/>
    <w:rsid w:val="008F4049"/>
    <w:rsid w:val="008F413B"/>
    <w:rsid w:val="008F4E06"/>
    <w:rsid w:val="008F4FCE"/>
    <w:rsid w:val="008F514B"/>
    <w:rsid w:val="008F58B5"/>
    <w:rsid w:val="008F59A9"/>
    <w:rsid w:val="008F5AAA"/>
    <w:rsid w:val="008F60BA"/>
    <w:rsid w:val="008F6843"/>
    <w:rsid w:val="008F7F27"/>
    <w:rsid w:val="00900015"/>
    <w:rsid w:val="00900086"/>
    <w:rsid w:val="009003A4"/>
    <w:rsid w:val="00900459"/>
    <w:rsid w:val="00900928"/>
    <w:rsid w:val="00900A5F"/>
    <w:rsid w:val="00900B0A"/>
    <w:rsid w:val="00900BF3"/>
    <w:rsid w:val="0090130C"/>
    <w:rsid w:val="00901432"/>
    <w:rsid w:val="00901660"/>
    <w:rsid w:val="00901EB0"/>
    <w:rsid w:val="00902216"/>
    <w:rsid w:val="00902429"/>
    <w:rsid w:val="009025A5"/>
    <w:rsid w:val="009025B4"/>
    <w:rsid w:val="00902C33"/>
    <w:rsid w:val="009032D5"/>
    <w:rsid w:val="00903A3B"/>
    <w:rsid w:val="00903FAA"/>
    <w:rsid w:val="00904200"/>
    <w:rsid w:val="009046E3"/>
    <w:rsid w:val="0090476C"/>
    <w:rsid w:val="00905584"/>
    <w:rsid w:val="009056A1"/>
    <w:rsid w:val="00905BC6"/>
    <w:rsid w:val="00905CDF"/>
    <w:rsid w:val="00906790"/>
    <w:rsid w:val="00906A92"/>
    <w:rsid w:val="00907C41"/>
    <w:rsid w:val="00910149"/>
    <w:rsid w:val="009101B5"/>
    <w:rsid w:val="00910A28"/>
    <w:rsid w:val="00910B41"/>
    <w:rsid w:val="00911333"/>
    <w:rsid w:val="009113AE"/>
    <w:rsid w:val="00911493"/>
    <w:rsid w:val="009115F4"/>
    <w:rsid w:val="00911771"/>
    <w:rsid w:val="009118DC"/>
    <w:rsid w:val="00911C30"/>
    <w:rsid w:val="0091214D"/>
    <w:rsid w:val="0091232A"/>
    <w:rsid w:val="0091248E"/>
    <w:rsid w:val="009127C9"/>
    <w:rsid w:val="0091295E"/>
    <w:rsid w:val="009129D5"/>
    <w:rsid w:val="00912B8F"/>
    <w:rsid w:val="00913261"/>
    <w:rsid w:val="009138CD"/>
    <w:rsid w:val="0091397B"/>
    <w:rsid w:val="00913E81"/>
    <w:rsid w:val="0091418D"/>
    <w:rsid w:val="00914308"/>
    <w:rsid w:val="00914311"/>
    <w:rsid w:val="00914E89"/>
    <w:rsid w:val="0091560B"/>
    <w:rsid w:val="009156EF"/>
    <w:rsid w:val="009158AB"/>
    <w:rsid w:val="00915AEE"/>
    <w:rsid w:val="00915C8C"/>
    <w:rsid w:val="009166BF"/>
    <w:rsid w:val="009168EE"/>
    <w:rsid w:val="00916D39"/>
    <w:rsid w:val="00917C44"/>
    <w:rsid w:val="00920C08"/>
    <w:rsid w:val="00920F11"/>
    <w:rsid w:val="009210E6"/>
    <w:rsid w:val="00921119"/>
    <w:rsid w:val="009214A4"/>
    <w:rsid w:val="00921597"/>
    <w:rsid w:val="009221F0"/>
    <w:rsid w:val="009222C2"/>
    <w:rsid w:val="0092265D"/>
    <w:rsid w:val="009235A9"/>
    <w:rsid w:val="009239FE"/>
    <w:rsid w:val="00923E27"/>
    <w:rsid w:val="0092474A"/>
    <w:rsid w:val="00924856"/>
    <w:rsid w:val="00925ABB"/>
    <w:rsid w:val="00925B39"/>
    <w:rsid w:val="009264F3"/>
    <w:rsid w:val="00926533"/>
    <w:rsid w:val="009266B1"/>
    <w:rsid w:val="00926D5F"/>
    <w:rsid w:val="00926DCE"/>
    <w:rsid w:val="00926E3B"/>
    <w:rsid w:val="00926F9C"/>
    <w:rsid w:val="00926FCA"/>
    <w:rsid w:val="00926FFD"/>
    <w:rsid w:val="0093006B"/>
    <w:rsid w:val="00931A0E"/>
    <w:rsid w:val="00931C8F"/>
    <w:rsid w:val="00931EAB"/>
    <w:rsid w:val="00931F82"/>
    <w:rsid w:val="009331EE"/>
    <w:rsid w:val="00933625"/>
    <w:rsid w:val="009336B6"/>
    <w:rsid w:val="00933DC8"/>
    <w:rsid w:val="00934659"/>
    <w:rsid w:val="00934B89"/>
    <w:rsid w:val="00934C51"/>
    <w:rsid w:val="00935142"/>
    <w:rsid w:val="00935391"/>
    <w:rsid w:val="0093542C"/>
    <w:rsid w:val="0093563F"/>
    <w:rsid w:val="0093576B"/>
    <w:rsid w:val="009358E4"/>
    <w:rsid w:val="00936637"/>
    <w:rsid w:val="00936674"/>
    <w:rsid w:val="00936DED"/>
    <w:rsid w:val="00936E9C"/>
    <w:rsid w:val="009370E1"/>
    <w:rsid w:val="00937107"/>
    <w:rsid w:val="00937868"/>
    <w:rsid w:val="00937E8C"/>
    <w:rsid w:val="009402C2"/>
    <w:rsid w:val="009405A0"/>
    <w:rsid w:val="009406A7"/>
    <w:rsid w:val="00941D36"/>
    <w:rsid w:val="00942428"/>
    <w:rsid w:val="009424AE"/>
    <w:rsid w:val="0094281B"/>
    <w:rsid w:val="00942BEF"/>
    <w:rsid w:val="009431E7"/>
    <w:rsid w:val="009432A7"/>
    <w:rsid w:val="0094332D"/>
    <w:rsid w:val="009434E0"/>
    <w:rsid w:val="00943908"/>
    <w:rsid w:val="00943C96"/>
    <w:rsid w:val="00943EE8"/>
    <w:rsid w:val="00944897"/>
    <w:rsid w:val="00944C29"/>
    <w:rsid w:val="00944FA3"/>
    <w:rsid w:val="0094571D"/>
    <w:rsid w:val="00945D6D"/>
    <w:rsid w:val="00945DEB"/>
    <w:rsid w:val="00947790"/>
    <w:rsid w:val="00947A5C"/>
    <w:rsid w:val="009506C8"/>
    <w:rsid w:val="00950768"/>
    <w:rsid w:val="009508F7"/>
    <w:rsid w:val="0095098A"/>
    <w:rsid w:val="009517BC"/>
    <w:rsid w:val="0095183F"/>
    <w:rsid w:val="00951C6A"/>
    <w:rsid w:val="00951C77"/>
    <w:rsid w:val="00951FB8"/>
    <w:rsid w:val="0095294C"/>
    <w:rsid w:val="0095338F"/>
    <w:rsid w:val="0095395D"/>
    <w:rsid w:val="00953B8C"/>
    <w:rsid w:val="009549C5"/>
    <w:rsid w:val="00954AB0"/>
    <w:rsid w:val="00954DE1"/>
    <w:rsid w:val="0095503C"/>
    <w:rsid w:val="00955219"/>
    <w:rsid w:val="00955B9A"/>
    <w:rsid w:val="00955E5B"/>
    <w:rsid w:val="009561E9"/>
    <w:rsid w:val="009562B3"/>
    <w:rsid w:val="009562D7"/>
    <w:rsid w:val="00956641"/>
    <w:rsid w:val="00956D7D"/>
    <w:rsid w:val="00956F5B"/>
    <w:rsid w:val="0095723D"/>
    <w:rsid w:val="009603AD"/>
    <w:rsid w:val="009604A7"/>
    <w:rsid w:val="00960876"/>
    <w:rsid w:val="00960AC8"/>
    <w:rsid w:val="0096106D"/>
    <w:rsid w:val="00961372"/>
    <w:rsid w:val="00961840"/>
    <w:rsid w:val="009619B1"/>
    <w:rsid w:val="00961A62"/>
    <w:rsid w:val="00961AFD"/>
    <w:rsid w:val="0096231E"/>
    <w:rsid w:val="00962A81"/>
    <w:rsid w:val="00962BED"/>
    <w:rsid w:val="00962FE7"/>
    <w:rsid w:val="009634D7"/>
    <w:rsid w:val="0096388A"/>
    <w:rsid w:val="00963A6D"/>
    <w:rsid w:val="009647AF"/>
    <w:rsid w:val="00964A0E"/>
    <w:rsid w:val="00964BFA"/>
    <w:rsid w:val="0096521B"/>
    <w:rsid w:val="00965B91"/>
    <w:rsid w:val="009667DB"/>
    <w:rsid w:val="00966D26"/>
    <w:rsid w:val="0096768B"/>
    <w:rsid w:val="00967AAC"/>
    <w:rsid w:val="00967B7C"/>
    <w:rsid w:val="00970154"/>
    <w:rsid w:val="009702C7"/>
    <w:rsid w:val="009703B5"/>
    <w:rsid w:val="0097096A"/>
    <w:rsid w:val="00970EE8"/>
    <w:rsid w:val="0097188D"/>
    <w:rsid w:val="00971B72"/>
    <w:rsid w:val="00971D87"/>
    <w:rsid w:val="00971F38"/>
    <w:rsid w:val="00971F43"/>
    <w:rsid w:val="009721DB"/>
    <w:rsid w:val="00972919"/>
    <w:rsid w:val="00972E3E"/>
    <w:rsid w:val="009738D0"/>
    <w:rsid w:val="009739E1"/>
    <w:rsid w:val="00974059"/>
    <w:rsid w:val="00974C57"/>
    <w:rsid w:val="00974E68"/>
    <w:rsid w:val="00974F6C"/>
    <w:rsid w:val="00975512"/>
    <w:rsid w:val="009757C1"/>
    <w:rsid w:val="00975946"/>
    <w:rsid w:val="00976041"/>
    <w:rsid w:val="00976412"/>
    <w:rsid w:val="00976665"/>
    <w:rsid w:val="00976FEA"/>
    <w:rsid w:val="009774AA"/>
    <w:rsid w:val="00977787"/>
    <w:rsid w:val="0097789A"/>
    <w:rsid w:val="00977BF3"/>
    <w:rsid w:val="00977ED0"/>
    <w:rsid w:val="00980121"/>
    <w:rsid w:val="0098015F"/>
    <w:rsid w:val="00980994"/>
    <w:rsid w:val="0098213D"/>
    <w:rsid w:val="0098233A"/>
    <w:rsid w:val="00982883"/>
    <w:rsid w:val="009828B4"/>
    <w:rsid w:val="0098373B"/>
    <w:rsid w:val="009837B7"/>
    <w:rsid w:val="00983B30"/>
    <w:rsid w:val="00983BDC"/>
    <w:rsid w:val="0098413D"/>
    <w:rsid w:val="00984995"/>
    <w:rsid w:val="0098517A"/>
    <w:rsid w:val="0098599E"/>
    <w:rsid w:val="009859D4"/>
    <w:rsid w:val="00985C10"/>
    <w:rsid w:val="00985F1D"/>
    <w:rsid w:val="009868AA"/>
    <w:rsid w:val="00987AC4"/>
    <w:rsid w:val="009907BB"/>
    <w:rsid w:val="00990F63"/>
    <w:rsid w:val="0099114F"/>
    <w:rsid w:val="00991885"/>
    <w:rsid w:val="00991C33"/>
    <w:rsid w:val="009921A3"/>
    <w:rsid w:val="00992720"/>
    <w:rsid w:val="0099292C"/>
    <w:rsid w:val="00992C38"/>
    <w:rsid w:val="00992ECC"/>
    <w:rsid w:val="0099335C"/>
    <w:rsid w:val="00993E89"/>
    <w:rsid w:val="00993F0E"/>
    <w:rsid w:val="0099416A"/>
    <w:rsid w:val="009949BA"/>
    <w:rsid w:val="00995D02"/>
    <w:rsid w:val="00996144"/>
    <w:rsid w:val="00996930"/>
    <w:rsid w:val="00997109"/>
    <w:rsid w:val="00997E23"/>
    <w:rsid w:val="009A070D"/>
    <w:rsid w:val="009A0BC9"/>
    <w:rsid w:val="009A0EB9"/>
    <w:rsid w:val="009A0EE3"/>
    <w:rsid w:val="009A193B"/>
    <w:rsid w:val="009A1A2E"/>
    <w:rsid w:val="009A1E87"/>
    <w:rsid w:val="009A241B"/>
    <w:rsid w:val="009A24C5"/>
    <w:rsid w:val="009A2C72"/>
    <w:rsid w:val="009A2FBE"/>
    <w:rsid w:val="009A3042"/>
    <w:rsid w:val="009A3339"/>
    <w:rsid w:val="009A37DD"/>
    <w:rsid w:val="009A3863"/>
    <w:rsid w:val="009A3F58"/>
    <w:rsid w:val="009A43E8"/>
    <w:rsid w:val="009A443C"/>
    <w:rsid w:val="009A47E4"/>
    <w:rsid w:val="009A4E7D"/>
    <w:rsid w:val="009A5157"/>
    <w:rsid w:val="009A52AB"/>
    <w:rsid w:val="009A624F"/>
    <w:rsid w:val="009A6502"/>
    <w:rsid w:val="009A677E"/>
    <w:rsid w:val="009A6922"/>
    <w:rsid w:val="009A69DE"/>
    <w:rsid w:val="009A708E"/>
    <w:rsid w:val="009A7508"/>
    <w:rsid w:val="009A7916"/>
    <w:rsid w:val="009A7AE7"/>
    <w:rsid w:val="009B001F"/>
    <w:rsid w:val="009B0263"/>
    <w:rsid w:val="009B055D"/>
    <w:rsid w:val="009B07C7"/>
    <w:rsid w:val="009B0C96"/>
    <w:rsid w:val="009B0D02"/>
    <w:rsid w:val="009B0D60"/>
    <w:rsid w:val="009B1AAB"/>
    <w:rsid w:val="009B1B45"/>
    <w:rsid w:val="009B37AA"/>
    <w:rsid w:val="009B3929"/>
    <w:rsid w:val="009B3977"/>
    <w:rsid w:val="009B4494"/>
    <w:rsid w:val="009B4D94"/>
    <w:rsid w:val="009B518D"/>
    <w:rsid w:val="009B700B"/>
    <w:rsid w:val="009B78EE"/>
    <w:rsid w:val="009B7A10"/>
    <w:rsid w:val="009B7C54"/>
    <w:rsid w:val="009C02E9"/>
    <w:rsid w:val="009C037A"/>
    <w:rsid w:val="009C079D"/>
    <w:rsid w:val="009C0853"/>
    <w:rsid w:val="009C0C5A"/>
    <w:rsid w:val="009C0D86"/>
    <w:rsid w:val="009C122A"/>
    <w:rsid w:val="009C14F7"/>
    <w:rsid w:val="009C2577"/>
    <w:rsid w:val="009C2BD9"/>
    <w:rsid w:val="009C3716"/>
    <w:rsid w:val="009C382C"/>
    <w:rsid w:val="009C3BA4"/>
    <w:rsid w:val="009C3BBB"/>
    <w:rsid w:val="009C4627"/>
    <w:rsid w:val="009C49F0"/>
    <w:rsid w:val="009C4D96"/>
    <w:rsid w:val="009C502E"/>
    <w:rsid w:val="009C5AC1"/>
    <w:rsid w:val="009C623E"/>
    <w:rsid w:val="009C6470"/>
    <w:rsid w:val="009C6A3D"/>
    <w:rsid w:val="009C6D05"/>
    <w:rsid w:val="009C7868"/>
    <w:rsid w:val="009C7924"/>
    <w:rsid w:val="009C7C4B"/>
    <w:rsid w:val="009C7C61"/>
    <w:rsid w:val="009C7ECA"/>
    <w:rsid w:val="009D058F"/>
    <w:rsid w:val="009D18C6"/>
    <w:rsid w:val="009D18DB"/>
    <w:rsid w:val="009D1B80"/>
    <w:rsid w:val="009D1BCE"/>
    <w:rsid w:val="009D1C08"/>
    <w:rsid w:val="009D1C63"/>
    <w:rsid w:val="009D1FE7"/>
    <w:rsid w:val="009D2330"/>
    <w:rsid w:val="009D2ABE"/>
    <w:rsid w:val="009D2AE6"/>
    <w:rsid w:val="009D2B74"/>
    <w:rsid w:val="009D3429"/>
    <w:rsid w:val="009D3AB5"/>
    <w:rsid w:val="009D3D12"/>
    <w:rsid w:val="009D4F41"/>
    <w:rsid w:val="009D4FBE"/>
    <w:rsid w:val="009D55A6"/>
    <w:rsid w:val="009D5AD3"/>
    <w:rsid w:val="009D6054"/>
    <w:rsid w:val="009D63B7"/>
    <w:rsid w:val="009D7260"/>
    <w:rsid w:val="009D7A1C"/>
    <w:rsid w:val="009D7FE0"/>
    <w:rsid w:val="009E08D3"/>
    <w:rsid w:val="009E09F9"/>
    <w:rsid w:val="009E0A73"/>
    <w:rsid w:val="009E190D"/>
    <w:rsid w:val="009E1999"/>
    <w:rsid w:val="009E1B65"/>
    <w:rsid w:val="009E1B68"/>
    <w:rsid w:val="009E1F51"/>
    <w:rsid w:val="009E247F"/>
    <w:rsid w:val="009E2A22"/>
    <w:rsid w:val="009E2B61"/>
    <w:rsid w:val="009E36E3"/>
    <w:rsid w:val="009E372A"/>
    <w:rsid w:val="009E3DE8"/>
    <w:rsid w:val="009E4154"/>
    <w:rsid w:val="009E57A1"/>
    <w:rsid w:val="009E5A1B"/>
    <w:rsid w:val="009E5ABD"/>
    <w:rsid w:val="009E63B9"/>
    <w:rsid w:val="009E6703"/>
    <w:rsid w:val="009E6EBC"/>
    <w:rsid w:val="009E78E2"/>
    <w:rsid w:val="009E7A62"/>
    <w:rsid w:val="009F03D8"/>
    <w:rsid w:val="009F061E"/>
    <w:rsid w:val="009F0B89"/>
    <w:rsid w:val="009F0BA4"/>
    <w:rsid w:val="009F13FD"/>
    <w:rsid w:val="009F15E0"/>
    <w:rsid w:val="009F17AD"/>
    <w:rsid w:val="009F1CC7"/>
    <w:rsid w:val="009F2C2C"/>
    <w:rsid w:val="009F2E84"/>
    <w:rsid w:val="009F34A4"/>
    <w:rsid w:val="009F51D5"/>
    <w:rsid w:val="009F5415"/>
    <w:rsid w:val="009F5B60"/>
    <w:rsid w:val="009F5DA1"/>
    <w:rsid w:val="009F64C3"/>
    <w:rsid w:val="009F64DB"/>
    <w:rsid w:val="009F6EA2"/>
    <w:rsid w:val="009F728E"/>
    <w:rsid w:val="009F7993"/>
    <w:rsid w:val="00A01CBD"/>
    <w:rsid w:val="00A01D26"/>
    <w:rsid w:val="00A01F75"/>
    <w:rsid w:val="00A02136"/>
    <w:rsid w:val="00A02B5A"/>
    <w:rsid w:val="00A03102"/>
    <w:rsid w:val="00A039C2"/>
    <w:rsid w:val="00A03C9F"/>
    <w:rsid w:val="00A03D7B"/>
    <w:rsid w:val="00A03D89"/>
    <w:rsid w:val="00A03DC9"/>
    <w:rsid w:val="00A03EAB"/>
    <w:rsid w:val="00A055B8"/>
    <w:rsid w:val="00A057FE"/>
    <w:rsid w:val="00A05C1F"/>
    <w:rsid w:val="00A068E7"/>
    <w:rsid w:val="00A06B77"/>
    <w:rsid w:val="00A06E4C"/>
    <w:rsid w:val="00A07355"/>
    <w:rsid w:val="00A07CFA"/>
    <w:rsid w:val="00A104A5"/>
    <w:rsid w:val="00A10AAD"/>
    <w:rsid w:val="00A10AF4"/>
    <w:rsid w:val="00A117BC"/>
    <w:rsid w:val="00A11E7D"/>
    <w:rsid w:val="00A122A4"/>
    <w:rsid w:val="00A124A9"/>
    <w:rsid w:val="00A12E25"/>
    <w:rsid w:val="00A12ED5"/>
    <w:rsid w:val="00A13B4A"/>
    <w:rsid w:val="00A13B55"/>
    <w:rsid w:val="00A14093"/>
    <w:rsid w:val="00A14E7D"/>
    <w:rsid w:val="00A1506E"/>
    <w:rsid w:val="00A1603E"/>
    <w:rsid w:val="00A16071"/>
    <w:rsid w:val="00A1723E"/>
    <w:rsid w:val="00A173B4"/>
    <w:rsid w:val="00A176E5"/>
    <w:rsid w:val="00A1797D"/>
    <w:rsid w:val="00A203E1"/>
    <w:rsid w:val="00A2066F"/>
    <w:rsid w:val="00A206B7"/>
    <w:rsid w:val="00A21172"/>
    <w:rsid w:val="00A211D2"/>
    <w:rsid w:val="00A214EF"/>
    <w:rsid w:val="00A21609"/>
    <w:rsid w:val="00A21D1A"/>
    <w:rsid w:val="00A21F36"/>
    <w:rsid w:val="00A226D0"/>
    <w:rsid w:val="00A22E43"/>
    <w:rsid w:val="00A22F44"/>
    <w:rsid w:val="00A23936"/>
    <w:rsid w:val="00A24446"/>
    <w:rsid w:val="00A24B62"/>
    <w:rsid w:val="00A250DE"/>
    <w:rsid w:val="00A257C8"/>
    <w:rsid w:val="00A25ACC"/>
    <w:rsid w:val="00A25AFA"/>
    <w:rsid w:val="00A25BFF"/>
    <w:rsid w:val="00A2692F"/>
    <w:rsid w:val="00A269E5"/>
    <w:rsid w:val="00A27436"/>
    <w:rsid w:val="00A2765E"/>
    <w:rsid w:val="00A278EA"/>
    <w:rsid w:val="00A27B68"/>
    <w:rsid w:val="00A27E0D"/>
    <w:rsid w:val="00A30156"/>
    <w:rsid w:val="00A305A1"/>
    <w:rsid w:val="00A3085F"/>
    <w:rsid w:val="00A30C65"/>
    <w:rsid w:val="00A30F2C"/>
    <w:rsid w:val="00A31144"/>
    <w:rsid w:val="00A31BFD"/>
    <w:rsid w:val="00A323D2"/>
    <w:rsid w:val="00A32F61"/>
    <w:rsid w:val="00A33790"/>
    <w:rsid w:val="00A34352"/>
    <w:rsid w:val="00A34720"/>
    <w:rsid w:val="00A34C51"/>
    <w:rsid w:val="00A35718"/>
    <w:rsid w:val="00A35B5F"/>
    <w:rsid w:val="00A36E23"/>
    <w:rsid w:val="00A36E5F"/>
    <w:rsid w:val="00A37095"/>
    <w:rsid w:val="00A37239"/>
    <w:rsid w:val="00A40014"/>
    <w:rsid w:val="00A408BE"/>
    <w:rsid w:val="00A409D2"/>
    <w:rsid w:val="00A40A4E"/>
    <w:rsid w:val="00A4129E"/>
    <w:rsid w:val="00A4154F"/>
    <w:rsid w:val="00A41581"/>
    <w:rsid w:val="00A415BE"/>
    <w:rsid w:val="00A42952"/>
    <w:rsid w:val="00A42A17"/>
    <w:rsid w:val="00A42ED6"/>
    <w:rsid w:val="00A4329D"/>
    <w:rsid w:val="00A4365C"/>
    <w:rsid w:val="00A436DB"/>
    <w:rsid w:val="00A43DB9"/>
    <w:rsid w:val="00A43E60"/>
    <w:rsid w:val="00A445DF"/>
    <w:rsid w:val="00A4461D"/>
    <w:rsid w:val="00A44C5B"/>
    <w:rsid w:val="00A44E76"/>
    <w:rsid w:val="00A45A45"/>
    <w:rsid w:val="00A463AC"/>
    <w:rsid w:val="00A4649D"/>
    <w:rsid w:val="00A46E0E"/>
    <w:rsid w:val="00A4728E"/>
    <w:rsid w:val="00A47DDF"/>
    <w:rsid w:val="00A506E3"/>
    <w:rsid w:val="00A507E7"/>
    <w:rsid w:val="00A5131F"/>
    <w:rsid w:val="00A5142A"/>
    <w:rsid w:val="00A51706"/>
    <w:rsid w:val="00A51AA5"/>
    <w:rsid w:val="00A5281D"/>
    <w:rsid w:val="00A5379F"/>
    <w:rsid w:val="00A539D7"/>
    <w:rsid w:val="00A53AB2"/>
    <w:rsid w:val="00A540FC"/>
    <w:rsid w:val="00A54356"/>
    <w:rsid w:val="00A543CC"/>
    <w:rsid w:val="00A54635"/>
    <w:rsid w:val="00A547C8"/>
    <w:rsid w:val="00A54CE2"/>
    <w:rsid w:val="00A559B1"/>
    <w:rsid w:val="00A56425"/>
    <w:rsid w:val="00A5670F"/>
    <w:rsid w:val="00A569A3"/>
    <w:rsid w:val="00A56F41"/>
    <w:rsid w:val="00A56FA5"/>
    <w:rsid w:val="00A57D9A"/>
    <w:rsid w:val="00A60432"/>
    <w:rsid w:val="00A6125A"/>
    <w:rsid w:val="00A61A90"/>
    <w:rsid w:val="00A61C5C"/>
    <w:rsid w:val="00A61D27"/>
    <w:rsid w:val="00A625C1"/>
    <w:rsid w:val="00A6271B"/>
    <w:rsid w:val="00A62D72"/>
    <w:rsid w:val="00A62E66"/>
    <w:rsid w:val="00A630B1"/>
    <w:rsid w:val="00A63D43"/>
    <w:rsid w:val="00A646DC"/>
    <w:rsid w:val="00A64A73"/>
    <w:rsid w:val="00A64D02"/>
    <w:rsid w:val="00A65A34"/>
    <w:rsid w:val="00A65D80"/>
    <w:rsid w:val="00A6617F"/>
    <w:rsid w:val="00A669E9"/>
    <w:rsid w:val="00A671CF"/>
    <w:rsid w:val="00A673EE"/>
    <w:rsid w:val="00A67DE4"/>
    <w:rsid w:val="00A701C6"/>
    <w:rsid w:val="00A70351"/>
    <w:rsid w:val="00A703FC"/>
    <w:rsid w:val="00A707BA"/>
    <w:rsid w:val="00A71061"/>
    <w:rsid w:val="00A71550"/>
    <w:rsid w:val="00A71E1D"/>
    <w:rsid w:val="00A721AC"/>
    <w:rsid w:val="00A724B6"/>
    <w:rsid w:val="00A728A5"/>
    <w:rsid w:val="00A73685"/>
    <w:rsid w:val="00A73698"/>
    <w:rsid w:val="00A7382C"/>
    <w:rsid w:val="00A73F5C"/>
    <w:rsid w:val="00A744AB"/>
    <w:rsid w:val="00A752E7"/>
    <w:rsid w:val="00A76147"/>
    <w:rsid w:val="00A7636D"/>
    <w:rsid w:val="00A76668"/>
    <w:rsid w:val="00A76F8C"/>
    <w:rsid w:val="00A772FB"/>
    <w:rsid w:val="00A8001A"/>
    <w:rsid w:val="00A80B6A"/>
    <w:rsid w:val="00A81474"/>
    <w:rsid w:val="00A81606"/>
    <w:rsid w:val="00A82160"/>
    <w:rsid w:val="00A83001"/>
    <w:rsid w:val="00A833EA"/>
    <w:rsid w:val="00A8386C"/>
    <w:rsid w:val="00A839F0"/>
    <w:rsid w:val="00A83B5E"/>
    <w:rsid w:val="00A83E04"/>
    <w:rsid w:val="00A840F1"/>
    <w:rsid w:val="00A84264"/>
    <w:rsid w:val="00A84D7F"/>
    <w:rsid w:val="00A84F2D"/>
    <w:rsid w:val="00A850D0"/>
    <w:rsid w:val="00A855EA"/>
    <w:rsid w:val="00A857C6"/>
    <w:rsid w:val="00A85941"/>
    <w:rsid w:val="00A8595D"/>
    <w:rsid w:val="00A86A6A"/>
    <w:rsid w:val="00A86AFF"/>
    <w:rsid w:val="00A87B36"/>
    <w:rsid w:val="00A9068F"/>
    <w:rsid w:val="00A90882"/>
    <w:rsid w:val="00A914AA"/>
    <w:rsid w:val="00A9162E"/>
    <w:rsid w:val="00A918BA"/>
    <w:rsid w:val="00A91A03"/>
    <w:rsid w:val="00A91DB6"/>
    <w:rsid w:val="00A91E78"/>
    <w:rsid w:val="00A92329"/>
    <w:rsid w:val="00A92AB0"/>
    <w:rsid w:val="00A92C6A"/>
    <w:rsid w:val="00A934A2"/>
    <w:rsid w:val="00A93588"/>
    <w:rsid w:val="00A936B7"/>
    <w:rsid w:val="00A94CE5"/>
    <w:rsid w:val="00A96222"/>
    <w:rsid w:val="00AA0316"/>
    <w:rsid w:val="00AA058B"/>
    <w:rsid w:val="00AA0F7A"/>
    <w:rsid w:val="00AA1233"/>
    <w:rsid w:val="00AA164E"/>
    <w:rsid w:val="00AA16A3"/>
    <w:rsid w:val="00AA1A78"/>
    <w:rsid w:val="00AA1A82"/>
    <w:rsid w:val="00AA230D"/>
    <w:rsid w:val="00AA357C"/>
    <w:rsid w:val="00AA3E5D"/>
    <w:rsid w:val="00AA415A"/>
    <w:rsid w:val="00AA42F0"/>
    <w:rsid w:val="00AA466A"/>
    <w:rsid w:val="00AA5606"/>
    <w:rsid w:val="00AA59B6"/>
    <w:rsid w:val="00AA64FF"/>
    <w:rsid w:val="00AA651A"/>
    <w:rsid w:val="00AA669D"/>
    <w:rsid w:val="00AA6A94"/>
    <w:rsid w:val="00AA7039"/>
    <w:rsid w:val="00AA79BF"/>
    <w:rsid w:val="00AA7B8E"/>
    <w:rsid w:val="00AB0548"/>
    <w:rsid w:val="00AB0B37"/>
    <w:rsid w:val="00AB0CDB"/>
    <w:rsid w:val="00AB0D0D"/>
    <w:rsid w:val="00AB1011"/>
    <w:rsid w:val="00AB1669"/>
    <w:rsid w:val="00AB1C9B"/>
    <w:rsid w:val="00AB2357"/>
    <w:rsid w:val="00AB2834"/>
    <w:rsid w:val="00AB2E79"/>
    <w:rsid w:val="00AB30E1"/>
    <w:rsid w:val="00AB33A8"/>
    <w:rsid w:val="00AB35A0"/>
    <w:rsid w:val="00AB3AA9"/>
    <w:rsid w:val="00AB47BA"/>
    <w:rsid w:val="00AB4EE4"/>
    <w:rsid w:val="00AB577A"/>
    <w:rsid w:val="00AB57F8"/>
    <w:rsid w:val="00AB5C06"/>
    <w:rsid w:val="00AB5C3B"/>
    <w:rsid w:val="00AB5E2C"/>
    <w:rsid w:val="00AB646A"/>
    <w:rsid w:val="00AB6699"/>
    <w:rsid w:val="00AB6B5D"/>
    <w:rsid w:val="00AB6C0E"/>
    <w:rsid w:val="00AB6FD2"/>
    <w:rsid w:val="00AB7769"/>
    <w:rsid w:val="00AC0383"/>
    <w:rsid w:val="00AC06A1"/>
    <w:rsid w:val="00AC1E51"/>
    <w:rsid w:val="00AC1F49"/>
    <w:rsid w:val="00AC2007"/>
    <w:rsid w:val="00AC2206"/>
    <w:rsid w:val="00AC2460"/>
    <w:rsid w:val="00AC2A70"/>
    <w:rsid w:val="00AC2F7D"/>
    <w:rsid w:val="00AC347D"/>
    <w:rsid w:val="00AC3BE0"/>
    <w:rsid w:val="00AC3C86"/>
    <w:rsid w:val="00AC3E10"/>
    <w:rsid w:val="00AC3F6F"/>
    <w:rsid w:val="00AC40FE"/>
    <w:rsid w:val="00AC4114"/>
    <w:rsid w:val="00AC5511"/>
    <w:rsid w:val="00AC5743"/>
    <w:rsid w:val="00AC5AC8"/>
    <w:rsid w:val="00AC5FDB"/>
    <w:rsid w:val="00AC655B"/>
    <w:rsid w:val="00AC6807"/>
    <w:rsid w:val="00AC6966"/>
    <w:rsid w:val="00AC69AF"/>
    <w:rsid w:val="00AC6E6E"/>
    <w:rsid w:val="00AC7002"/>
    <w:rsid w:val="00AC7278"/>
    <w:rsid w:val="00AC79D2"/>
    <w:rsid w:val="00AD082B"/>
    <w:rsid w:val="00AD0B01"/>
    <w:rsid w:val="00AD12DE"/>
    <w:rsid w:val="00AD1721"/>
    <w:rsid w:val="00AD2136"/>
    <w:rsid w:val="00AD27BB"/>
    <w:rsid w:val="00AD38FA"/>
    <w:rsid w:val="00AD3AB9"/>
    <w:rsid w:val="00AD3E19"/>
    <w:rsid w:val="00AD421F"/>
    <w:rsid w:val="00AD4A6A"/>
    <w:rsid w:val="00AD4DDC"/>
    <w:rsid w:val="00AD5467"/>
    <w:rsid w:val="00AD547B"/>
    <w:rsid w:val="00AD57A0"/>
    <w:rsid w:val="00AD5AC3"/>
    <w:rsid w:val="00AD5C97"/>
    <w:rsid w:val="00AD5D69"/>
    <w:rsid w:val="00AD61EA"/>
    <w:rsid w:val="00AD6567"/>
    <w:rsid w:val="00AD6919"/>
    <w:rsid w:val="00AD6A60"/>
    <w:rsid w:val="00AD6C19"/>
    <w:rsid w:val="00AD7675"/>
    <w:rsid w:val="00AD7AE7"/>
    <w:rsid w:val="00AD7B01"/>
    <w:rsid w:val="00AE0694"/>
    <w:rsid w:val="00AE07BC"/>
    <w:rsid w:val="00AE0A85"/>
    <w:rsid w:val="00AE1A53"/>
    <w:rsid w:val="00AE1D32"/>
    <w:rsid w:val="00AE2332"/>
    <w:rsid w:val="00AE2E3B"/>
    <w:rsid w:val="00AE3CA3"/>
    <w:rsid w:val="00AE4F69"/>
    <w:rsid w:val="00AE5223"/>
    <w:rsid w:val="00AE5395"/>
    <w:rsid w:val="00AE56F4"/>
    <w:rsid w:val="00AE58F6"/>
    <w:rsid w:val="00AE6151"/>
    <w:rsid w:val="00AE79D4"/>
    <w:rsid w:val="00AF0388"/>
    <w:rsid w:val="00AF0D80"/>
    <w:rsid w:val="00AF14D1"/>
    <w:rsid w:val="00AF1A16"/>
    <w:rsid w:val="00AF20E3"/>
    <w:rsid w:val="00AF245C"/>
    <w:rsid w:val="00AF2A60"/>
    <w:rsid w:val="00AF327F"/>
    <w:rsid w:val="00AF3CAA"/>
    <w:rsid w:val="00AF4EA9"/>
    <w:rsid w:val="00AF5093"/>
    <w:rsid w:val="00AF556F"/>
    <w:rsid w:val="00AF5828"/>
    <w:rsid w:val="00AF6422"/>
    <w:rsid w:val="00AF67E3"/>
    <w:rsid w:val="00AF688E"/>
    <w:rsid w:val="00AF6E2A"/>
    <w:rsid w:val="00B002E4"/>
    <w:rsid w:val="00B00693"/>
    <w:rsid w:val="00B00B4C"/>
    <w:rsid w:val="00B00FA5"/>
    <w:rsid w:val="00B0150C"/>
    <w:rsid w:val="00B028BC"/>
    <w:rsid w:val="00B029C2"/>
    <w:rsid w:val="00B03639"/>
    <w:rsid w:val="00B03663"/>
    <w:rsid w:val="00B03E0C"/>
    <w:rsid w:val="00B044F8"/>
    <w:rsid w:val="00B04A9C"/>
    <w:rsid w:val="00B04B41"/>
    <w:rsid w:val="00B04C53"/>
    <w:rsid w:val="00B04C8E"/>
    <w:rsid w:val="00B06006"/>
    <w:rsid w:val="00B06E04"/>
    <w:rsid w:val="00B07358"/>
    <w:rsid w:val="00B077FE"/>
    <w:rsid w:val="00B10579"/>
    <w:rsid w:val="00B1109C"/>
    <w:rsid w:val="00B1130A"/>
    <w:rsid w:val="00B11619"/>
    <w:rsid w:val="00B1198A"/>
    <w:rsid w:val="00B12006"/>
    <w:rsid w:val="00B12EC7"/>
    <w:rsid w:val="00B12EEC"/>
    <w:rsid w:val="00B135E8"/>
    <w:rsid w:val="00B1390B"/>
    <w:rsid w:val="00B13A92"/>
    <w:rsid w:val="00B14206"/>
    <w:rsid w:val="00B142A5"/>
    <w:rsid w:val="00B146D4"/>
    <w:rsid w:val="00B14753"/>
    <w:rsid w:val="00B149BC"/>
    <w:rsid w:val="00B14AD0"/>
    <w:rsid w:val="00B1522D"/>
    <w:rsid w:val="00B154F4"/>
    <w:rsid w:val="00B1557E"/>
    <w:rsid w:val="00B159DE"/>
    <w:rsid w:val="00B15E7C"/>
    <w:rsid w:val="00B164E1"/>
    <w:rsid w:val="00B16AC0"/>
    <w:rsid w:val="00B16C1E"/>
    <w:rsid w:val="00B171FE"/>
    <w:rsid w:val="00B1763D"/>
    <w:rsid w:val="00B17647"/>
    <w:rsid w:val="00B1790E"/>
    <w:rsid w:val="00B17FF2"/>
    <w:rsid w:val="00B202DB"/>
    <w:rsid w:val="00B20ABC"/>
    <w:rsid w:val="00B2104E"/>
    <w:rsid w:val="00B21214"/>
    <w:rsid w:val="00B215CF"/>
    <w:rsid w:val="00B215EB"/>
    <w:rsid w:val="00B216CC"/>
    <w:rsid w:val="00B21D8C"/>
    <w:rsid w:val="00B2256E"/>
    <w:rsid w:val="00B2289C"/>
    <w:rsid w:val="00B233B4"/>
    <w:rsid w:val="00B23780"/>
    <w:rsid w:val="00B23C8B"/>
    <w:rsid w:val="00B23E54"/>
    <w:rsid w:val="00B245B1"/>
    <w:rsid w:val="00B25082"/>
    <w:rsid w:val="00B2542B"/>
    <w:rsid w:val="00B25C6B"/>
    <w:rsid w:val="00B25CDF"/>
    <w:rsid w:val="00B25EDA"/>
    <w:rsid w:val="00B26F85"/>
    <w:rsid w:val="00B271B8"/>
    <w:rsid w:val="00B275C6"/>
    <w:rsid w:val="00B31508"/>
    <w:rsid w:val="00B31AF7"/>
    <w:rsid w:val="00B31AFC"/>
    <w:rsid w:val="00B3200E"/>
    <w:rsid w:val="00B328F0"/>
    <w:rsid w:val="00B32A2F"/>
    <w:rsid w:val="00B32E60"/>
    <w:rsid w:val="00B33459"/>
    <w:rsid w:val="00B33461"/>
    <w:rsid w:val="00B3346E"/>
    <w:rsid w:val="00B3444F"/>
    <w:rsid w:val="00B34572"/>
    <w:rsid w:val="00B34608"/>
    <w:rsid w:val="00B34B89"/>
    <w:rsid w:val="00B34F4E"/>
    <w:rsid w:val="00B350D6"/>
    <w:rsid w:val="00B35BC8"/>
    <w:rsid w:val="00B35D0D"/>
    <w:rsid w:val="00B36191"/>
    <w:rsid w:val="00B3785F"/>
    <w:rsid w:val="00B37C7D"/>
    <w:rsid w:val="00B37F05"/>
    <w:rsid w:val="00B40333"/>
    <w:rsid w:val="00B4064D"/>
    <w:rsid w:val="00B4087A"/>
    <w:rsid w:val="00B409C9"/>
    <w:rsid w:val="00B409EF"/>
    <w:rsid w:val="00B40A9F"/>
    <w:rsid w:val="00B40B76"/>
    <w:rsid w:val="00B414D4"/>
    <w:rsid w:val="00B419F5"/>
    <w:rsid w:val="00B41AE3"/>
    <w:rsid w:val="00B42691"/>
    <w:rsid w:val="00B42AF6"/>
    <w:rsid w:val="00B42BBD"/>
    <w:rsid w:val="00B42C67"/>
    <w:rsid w:val="00B43490"/>
    <w:rsid w:val="00B4354B"/>
    <w:rsid w:val="00B43623"/>
    <w:rsid w:val="00B43C4E"/>
    <w:rsid w:val="00B43CB8"/>
    <w:rsid w:val="00B43E6A"/>
    <w:rsid w:val="00B4473E"/>
    <w:rsid w:val="00B45038"/>
    <w:rsid w:val="00B451D8"/>
    <w:rsid w:val="00B45AF8"/>
    <w:rsid w:val="00B45B6C"/>
    <w:rsid w:val="00B462CB"/>
    <w:rsid w:val="00B46C0A"/>
    <w:rsid w:val="00B47551"/>
    <w:rsid w:val="00B50B17"/>
    <w:rsid w:val="00B50D05"/>
    <w:rsid w:val="00B51B44"/>
    <w:rsid w:val="00B51D0F"/>
    <w:rsid w:val="00B53AE1"/>
    <w:rsid w:val="00B53CFF"/>
    <w:rsid w:val="00B54A45"/>
    <w:rsid w:val="00B54B8E"/>
    <w:rsid w:val="00B550A7"/>
    <w:rsid w:val="00B550FD"/>
    <w:rsid w:val="00B5544A"/>
    <w:rsid w:val="00B558A6"/>
    <w:rsid w:val="00B55A13"/>
    <w:rsid w:val="00B55A35"/>
    <w:rsid w:val="00B55B87"/>
    <w:rsid w:val="00B562F2"/>
    <w:rsid w:val="00B56785"/>
    <w:rsid w:val="00B568EF"/>
    <w:rsid w:val="00B56A62"/>
    <w:rsid w:val="00B575B1"/>
    <w:rsid w:val="00B57AEC"/>
    <w:rsid w:val="00B60034"/>
    <w:rsid w:val="00B6007D"/>
    <w:rsid w:val="00B6025B"/>
    <w:rsid w:val="00B60A1F"/>
    <w:rsid w:val="00B60E1B"/>
    <w:rsid w:val="00B6104F"/>
    <w:rsid w:val="00B61256"/>
    <w:rsid w:val="00B614D3"/>
    <w:rsid w:val="00B614E5"/>
    <w:rsid w:val="00B623E7"/>
    <w:rsid w:val="00B62531"/>
    <w:rsid w:val="00B62702"/>
    <w:rsid w:val="00B627EF"/>
    <w:rsid w:val="00B62C2E"/>
    <w:rsid w:val="00B63E92"/>
    <w:rsid w:val="00B64607"/>
    <w:rsid w:val="00B64648"/>
    <w:rsid w:val="00B64A72"/>
    <w:rsid w:val="00B64E3A"/>
    <w:rsid w:val="00B653DA"/>
    <w:rsid w:val="00B654BE"/>
    <w:rsid w:val="00B66101"/>
    <w:rsid w:val="00B66B4E"/>
    <w:rsid w:val="00B66C3E"/>
    <w:rsid w:val="00B66E00"/>
    <w:rsid w:val="00B670B3"/>
    <w:rsid w:val="00B67211"/>
    <w:rsid w:val="00B67CC0"/>
    <w:rsid w:val="00B70672"/>
    <w:rsid w:val="00B70BAE"/>
    <w:rsid w:val="00B71678"/>
    <w:rsid w:val="00B71A50"/>
    <w:rsid w:val="00B71C04"/>
    <w:rsid w:val="00B71C8F"/>
    <w:rsid w:val="00B71F0F"/>
    <w:rsid w:val="00B71FF8"/>
    <w:rsid w:val="00B72217"/>
    <w:rsid w:val="00B7272E"/>
    <w:rsid w:val="00B72939"/>
    <w:rsid w:val="00B73638"/>
    <w:rsid w:val="00B73B7D"/>
    <w:rsid w:val="00B740DE"/>
    <w:rsid w:val="00B74350"/>
    <w:rsid w:val="00B743F1"/>
    <w:rsid w:val="00B74473"/>
    <w:rsid w:val="00B74A7D"/>
    <w:rsid w:val="00B74EC6"/>
    <w:rsid w:val="00B764B3"/>
    <w:rsid w:val="00B77376"/>
    <w:rsid w:val="00B7759A"/>
    <w:rsid w:val="00B77FEB"/>
    <w:rsid w:val="00B80E32"/>
    <w:rsid w:val="00B80FE2"/>
    <w:rsid w:val="00B81130"/>
    <w:rsid w:val="00B81182"/>
    <w:rsid w:val="00B82195"/>
    <w:rsid w:val="00B822CD"/>
    <w:rsid w:val="00B823FB"/>
    <w:rsid w:val="00B8245D"/>
    <w:rsid w:val="00B8255F"/>
    <w:rsid w:val="00B82E86"/>
    <w:rsid w:val="00B830EF"/>
    <w:rsid w:val="00B845F7"/>
    <w:rsid w:val="00B846C8"/>
    <w:rsid w:val="00B84B1D"/>
    <w:rsid w:val="00B85224"/>
    <w:rsid w:val="00B85BB1"/>
    <w:rsid w:val="00B86416"/>
    <w:rsid w:val="00B8687A"/>
    <w:rsid w:val="00B86C42"/>
    <w:rsid w:val="00B86CC3"/>
    <w:rsid w:val="00B86FD1"/>
    <w:rsid w:val="00B87007"/>
    <w:rsid w:val="00B871A7"/>
    <w:rsid w:val="00B87201"/>
    <w:rsid w:val="00B87F36"/>
    <w:rsid w:val="00B87F5E"/>
    <w:rsid w:val="00B90038"/>
    <w:rsid w:val="00B904BE"/>
    <w:rsid w:val="00B906D2"/>
    <w:rsid w:val="00B90768"/>
    <w:rsid w:val="00B90CEA"/>
    <w:rsid w:val="00B90DA6"/>
    <w:rsid w:val="00B912AD"/>
    <w:rsid w:val="00B91FDC"/>
    <w:rsid w:val="00B92584"/>
    <w:rsid w:val="00B92B01"/>
    <w:rsid w:val="00B937D9"/>
    <w:rsid w:val="00B9499C"/>
    <w:rsid w:val="00B94FBE"/>
    <w:rsid w:val="00B95AB6"/>
    <w:rsid w:val="00B95B92"/>
    <w:rsid w:val="00B95C43"/>
    <w:rsid w:val="00B967C2"/>
    <w:rsid w:val="00B96EC2"/>
    <w:rsid w:val="00B96EE4"/>
    <w:rsid w:val="00B97064"/>
    <w:rsid w:val="00B974ED"/>
    <w:rsid w:val="00B97571"/>
    <w:rsid w:val="00B975FE"/>
    <w:rsid w:val="00B97851"/>
    <w:rsid w:val="00B979A5"/>
    <w:rsid w:val="00B97AAE"/>
    <w:rsid w:val="00B97CE4"/>
    <w:rsid w:val="00BA0624"/>
    <w:rsid w:val="00BA0BB4"/>
    <w:rsid w:val="00BA0FD1"/>
    <w:rsid w:val="00BA17D8"/>
    <w:rsid w:val="00BA1A8D"/>
    <w:rsid w:val="00BA1D7D"/>
    <w:rsid w:val="00BA1E22"/>
    <w:rsid w:val="00BA2983"/>
    <w:rsid w:val="00BA29BA"/>
    <w:rsid w:val="00BA2A05"/>
    <w:rsid w:val="00BA2B52"/>
    <w:rsid w:val="00BA3A79"/>
    <w:rsid w:val="00BA3EBB"/>
    <w:rsid w:val="00BA3F04"/>
    <w:rsid w:val="00BA4DEE"/>
    <w:rsid w:val="00BA5049"/>
    <w:rsid w:val="00BA5139"/>
    <w:rsid w:val="00BA51F8"/>
    <w:rsid w:val="00BA559A"/>
    <w:rsid w:val="00BA5F25"/>
    <w:rsid w:val="00BA61B0"/>
    <w:rsid w:val="00BA6E21"/>
    <w:rsid w:val="00BA6F9C"/>
    <w:rsid w:val="00BA78C2"/>
    <w:rsid w:val="00BA7E79"/>
    <w:rsid w:val="00BB03DA"/>
    <w:rsid w:val="00BB06C9"/>
    <w:rsid w:val="00BB0B25"/>
    <w:rsid w:val="00BB0C0C"/>
    <w:rsid w:val="00BB0ED3"/>
    <w:rsid w:val="00BB10D2"/>
    <w:rsid w:val="00BB1457"/>
    <w:rsid w:val="00BB14C0"/>
    <w:rsid w:val="00BB1D61"/>
    <w:rsid w:val="00BB27FB"/>
    <w:rsid w:val="00BB2DA3"/>
    <w:rsid w:val="00BB3BB8"/>
    <w:rsid w:val="00BB426F"/>
    <w:rsid w:val="00BB441A"/>
    <w:rsid w:val="00BB4C82"/>
    <w:rsid w:val="00BB53AE"/>
    <w:rsid w:val="00BB548B"/>
    <w:rsid w:val="00BB5E72"/>
    <w:rsid w:val="00BB669C"/>
    <w:rsid w:val="00BB6AAE"/>
    <w:rsid w:val="00BB78D6"/>
    <w:rsid w:val="00BB7942"/>
    <w:rsid w:val="00BB7B1E"/>
    <w:rsid w:val="00BC03EA"/>
    <w:rsid w:val="00BC0493"/>
    <w:rsid w:val="00BC0C11"/>
    <w:rsid w:val="00BC15E8"/>
    <w:rsid w:val="00BC1D9D"/>
    <w:rsid w:val="00BC1E79"/>
    <w:rsid w:val="00BC1EDA"/>
    <w:rsid w:val="00BC1F25"/>
    <w:rsid w:val="00BC2034"/>
    <w:rsid w:val="00BC2140"/>
    <w:rsid w:val="00BC343C"/>
    <w:rsid w:val="00BC3652"/>
    <w:rsid w:val="00BC37D9"/>
    <w:rsid w:val="00BC41D9"/>
    <w:rsid w:val="00BC47ED"/>
    <w:rsid w:val="00BC4F64"/>
    <w:rsid w:val="00BC5123"/>
    <w:rsid w:val="00BC5154"/>
    <w:rsid w:val="00BC51A5"/>
    <w:rsid w:val="00BC51D5"/>
    <w:rsid w:val="00BC610C"/>
    <w:rsid w:val="00BC630A"/>
    <w:rsid w:val="00BC6372"/>
    <w:rsid w:val="00BC6820"/>
    <w:rsid w:val="00BC698A"/>
    <w:rsid w:val="00BC6ED2"/>
    <w:rsid w:val="00BC6F80"/>
    <w:rsid w:val="00BC74E3"/>
    <w:rsid w:val="00BD0617"/>
    <w:rsid w:val="00BD0797"/>
    <w:rsid w:val="00BD0941"/>
    <w:rsid w:val="00BD0C0A"/>
    <w:rsid w:val="00BD1782"/>
    <w:rsid w:val="00BD1A95"/>
    <w:rsid w:val="00BD1AE5"/>
    <w:rsid w:val="00BD1D31"/>
    <w:rsid w:val="00BD1F63"/>
    <w:rsid w:val="00BD216E"/>
    <w:rsid w:val="00BD2566"/>
    <w:rsid w:val="00BD2864"/>
    <w:rsid w:val="00BD2B2E"/>
    <w:rsid w:val="00BD3310"/>
    <w:rsid w:val="00BD36B9"/>
    <w:rsid w:val="00BD3D6C"/>
    <w:rsid w:val="00BD4374"/>
    <w:rsid w:val="00BD4BD4"/>
    <w:rsid w:val="00BD544E"/>
    <w:rsid w:val="00BD5665"/>
    <w:rsid w:val="00BD625D"/>
    <w:rsid w:val="00BD6264"/>
    <w:rsid w:val="00BD633C"/>
    <w:rsid w:val="00BD6904"/>
    <w:rsid w:val="00BD69FD"/>
    <w:rsid w:val="00BD75AB"/>
    <w:rsid w:val="00BD7716"/>
    <w:rsid w:val="00BE0007"/>
    <w:rsid w:val="00BE02A2"/>
    <w:rsid w:val="00BE0824"/>
    <w:rsid w:val="00BE0DDC"/>
    <w:rsid w:val="00BE1441"/>
    <w:rsid w:val="00BE178B"/>
    <w:rsid w:val="00BE188C"/>
    <w:rsid w:val="00BE1B0A"/>
    <w:rsid w:val="00BE1C94"/>
    <w:rsid w:val="00BE231D"/>
    <w:rsid w:val="00BE23BB"/>
    <w:rsid w:val="00BE2538"/>
    <w:rsid w:val="00BE3031"/>
    <w:rsid w:val="00BE31E8"/>
    <w:rsid w:val="00BE328D"/>
    <w:rsid w:val="00BE3484"/>
    <w:rsid w:val="00BE39DE"/>
    <w:rsid w:val="00BE3A16"/>
    <w:rsid w:val="00BE3A90"/>
    <w:rsid w:val="00BE4E94"/>
    <w:rsid w:val="00BE5406"/>
    <w:rsid w:val="00BE5B5C"/>
    <w:rsid w:val="00BE6D5F"/>
    <w:rsid w:val="00BE6EBB"/>
    <w:rsid w:val="00BE715C"/>
    <w:rsid w:val="00BE7A01"/>
    <w:rsid w:val="00BE7C30"/>
    <w:rsid w:val="00BE7D6E"/>
    <w:rsid w:val="00BF086D"/>
    <w:rsid w:val="00BF0983"/>
    <w:rsid w:val="00BF1202"/>
    <w:rsid w:val="00BF12E1"/>
    <w:rsid w:val="00BF18AC"/>
    <w:rsid w:val="00BF193C"/>
    <w:rsid w:val="00BF1B7D"/>
    <w:rsid w:val="00BF1BDB"/>
    <w:rsid w:val="00BF1E05"/>
    <w:rsid w:val="00BF23EC"/>
    <w:rsid w:val="00BF2410"/>
    <w:rsid w:val="00BF318F"/>
    <w:rsid w:val="00BF3548"/>
    <w:rsid w:val="00BF3A03"/>
    <w:rsid w:val="00BF3DC8"/>
    <w:rsid w:val="00BF403E"/>
    <w:rsid w:val="00BF40E2"/>
    <w:rsid w:val="00BF44E8"/>
    <w:rsid w:val="00BF4A5F"/>
    <w:rsid w:val="00BF5544"/>
    <w:rsid w:val="00BF6A48"/>
    <w:rsid w:val="00BF6CC9"/>
    <w:rsid w:val="00BF7142"/>
    <w:rsid w:val="00BF784B"/>
    <w:rsid w:val="00BF7922"/>
    <w:rsid w:val="00BF7F87"/>
    <w:rsid w:val="00C00185"/>
    <w:rsid w:val="00C001DD"/>
    <w:rsid w:val="00C003CA"/>
    <w:rsid w:val="00C00402"/>
    <w:rsid w:val="00C007EC"/>
    <w:rsid w:val="00C008DB"/>
    <w:rsid w:val="00C00B5F"/>
    <w:rsid w:val="00C01512"/>
    <w:rsid w:val="00C01B1B"/>
    <w:rsid w:val="00C01B1C"/>
    <w:rsid w:val="00C01E36"/>
    <w:rsid w:val="00C02067"/>
    <w:rsid w:val="00C0294D"/>
    <w:rsid w:val="00C02D1C"/>
    <w:rsid w:val="00C037AA"/>
    <w:rsid w:val="00C03AFB"/>
    <w:rsid w:val="00C04B83"/>
    <w:rsid w:val="00C04EE8"/>
    <w:rsid w:val="00C058BE"/>
    <w:rsid w:val="00C05A58"/>
    <w:rsid w:val="00C06701"/>
    <w:rsid w:val="00C06779"/>
    <w:rsid w:val="00C067D2"/>
    <w:rsid w:val="00C06BC1"/>
    <w:rsid w:val="00C0744D"/>
    <w:rsid w:val="00C1014B"/>
    <w:rsid w:val="00C1051C"/>
    <w:rsid w:val="00C10C09"/>
    <w:rsid w:val="00C111F4"/>
    <w:rsid w:val="00C114A7"/>
    <w:rsid w:val="00C12244"/>
    <w:rsid w:val="00C12320"/>
    <w:rsid w:val="00C12C23"/>
    <w:rsid w:val="00C12CDF"/>
    <w:rsid w:val="00C13220"/>
    <w:rsid w:val="00C138E4"/>
    <w:rsid w:val="00C145BC"/>
    <w:rsid w:val="00C14BB8"/>
    <w:rsid w:val="00C156BE"/>
    <w:rsid w:val="00C161C5"/>
    <w:rsid w:val="00C1682A"/>
    <w:rsid w:val="00C16D36"/>
    <w:rsid w:val="00C17147"/>
    <w:rsid w:val="00C17954"/>
    <w:rsid w:val="00C20F50"/>
    <w:rsid w:val="00C2114B"/>
    <w:rsid w:val="00C21E47"/>
    <w:rsid w:val="00C21FE6"/>
    <w:rsid w:val="00C22B89"/>
    <w:rsid w:val="00C22D67"/>
    <w:rsid w:val="00C2320B"/>
    <w:rsid w:val="00C2391B"/>
    <w:rsid w:val="00C23926"/>
    <w:rsid w:val="00C23D2A"/>
    <w:rsid w:val="00C23DD7"/>
    <w:rsid w:val="00C24C41"/>
    <w:rsid w:val="00C24D9F"/>
    <w:rsid w:val="00C24EED"/>
    <w:rsid w:val="00C2500C"/>
    <w:rsid w:val="00C25319"/>
    <w:rsid w:val="00C2546D"/>
    <w:rsid w:val="00C256D0"/>
    <w:rsid w:val="00C25AA3"/>
    <w:rsid w:val="00C25BA0"/>
    <w:rsid w:val="00C25F04"/>
    <w:rsid w:val="00C2602B"/>
    <w:rsid w:val="00C26808"/>
    <w:rsid w:val="00C274E7"/>
    <w:rsid w:val="00C278AC"/>
    <w:rsid w:val="00C300F2"/>
    <w:rsid w:val="00C3081D"/>
    <w:rsid w:val="00C309C6"/>
    <w:rsid w:val="00C30D2A"/>
    <w:rsid w:val="00C30D6B"/>
    <w:rsid w:val="00C30F81"/>
    <w:rsid w:val="00C310FB"/>
    <w:rsid w:val="00C313BB"/>
    <w:rsid w:val="00C31CA0"/>
    <w:rsid w:val="00C33058"/>
    <w:rsid w:val="00C3320D"/>
    <w:rsid w:val="00C338FA"/>
    <w:rsid w:val="00C33FD9"/>
    <w:rsid w:val="00C3452B"/>
    <w:rsid w:val="00C345EF"/>
    <w:rsid w:val="00C34D79"/>
    <w:rsid w:val="00C34E09"/>
    <w:rsid w:val="00C355EE"/>
    <w:rsid w:val="00C35682"/>
    <w:rsid w:val="00C3591C"/>
    <w:rsid w:val="00C35A43"/>
    <w:rsid w:val="00C35FE5"/>
    <w:rsid w:val="00C36017"/>
    <w:rsid w:val="00C37188"/>
    <w:rsid w:val="00C37B8D"/>
    <w:rsid w:val="00C40968"/>
    <w:rsid w:val="00C4126C"/>
    <w:rsid w:val="00C41E8A"/>
    <w:rsid w:val="00C41FDA"/>
    <w:rsid w:val="00C42228"/>
    <w:rsid w:val="00C4234B"/>
    <w:rsid w:val="00C428D5"/>
    <w:rsid w:val="00C42954"/>
    <w:rsid w:val="00C42AA3"/>
    <w:rsid w:val="00C42F75"/>
    <w:rsid w:val="00C43F49"/>
    <w:rsid w:val="00C443FD"/>
    <w:rsid w:val="00C44787"/>
    <w:rsid w:val="00C44977"/>
    <w:rsid w:val="00C45202"/>
    <w:rsid w:val="00C45C6F"/>
    <w:rsid w:val="00C45D04"/>
    <w:rsid w:val="00C46AB9"/>
    <w:rsid w:val="00C46C37"/>
    <w:rsid w:val="00C47952"/>
    <w:rsid w:val="00C50114"/>
    <w:rsid w:val="00C50202"/>
    <w:rsid w:val="00C50739"/>
    <w:rsid w:val="00C50A5D"/>
    <w:rsid w:val="00C51101"/>
    <w:rsid w:val="00C51B4E"/>
    <w:rsid w:val="00C51B6B"/>
    <w:rsid w:val="00C51BA8"/>
    <w:rsid w:val="00C522F0"/>
    <w:rsid w:val="00C52427"/>
    <w:rsid w:val="00C52DD4"/>
    <w:rsid w:val="00C52E86"/>
    <w:rsid w:val="00C5311D"/>
    <w:rsid w:val="00C5321B"/>
    <w:rsid w:val="00C533C5"/>
    <w:rsid w:val="00C53426"/>
    <w:rsid w:val="00C53AC6"/>
    <w:rsid w:val="00C53E18"/>
    <w:rsid w:val="00C53EB8"/>
    <w:rsid w:val="00C54623"/>
    <w:rsid w:val="00C547C3"/>
    <w:rsid w:val="00C54939"/>
    <w:rsid w:val="00C55190"/>
    <w:rsid w:val="00C55E15"/>
    <w:rsid w:val="00C5769A"/>
    <w:rsid w:val="00C576B9"/>
    <w:rsid w:val="00C579C2"/>
    <w:rsid w:val="00C57CA2"/>
    <w:rsid w:val="00C60353"/>
    <w:rsid w:val="00C603A7"/>
    <w:rsid w:val="00C6049E"/>
    <w:rsid w:val="00C604D0"/>
    <w:rsid w:val="00C6077A"/>
    <w:rsid w:val="00C609CB"/>
    <w:rsid w:val="00C610BB"/>
    <w:rsid w:val="00C6131B"/>
    <w:rsid w:val="00C61BBA"/>
    <w:rsid w:val="00C61CEC"/>
    <w:rsid w:val="00C62A45"/>
    <w:rsid w:val="00C62C3A"/>
    <w:rsid w:val="00C62DEE"/>
    <w:rsid w:val="00C64159"/>
    <w:rsid w:val="00C6446B"/>
    <w:rsid w:val="00C645AF"/>
    <w:rsid w:val="00C652B2"/>
    <w:rsid w:val="00C65C1E"/>
    <w:rsid w:val="00C65ECE"/>
    <w:rsid w:val="00C66091"/>
    <w:rsid w:val="00C66C41"/>
    <w:rsid w:val="00C6734E"/>
    <w:rsid w:val="00C6758C"/>
    <w:rsid w:val="00C67641"/>
    <w:rsid w:val="00C67649"/>
    <w:rsid w:val="00C67886"/>
    <w:rsid w:val="00C679E0"/>
    <w:rsid w:val="00C67DB9"/>
    <w:rsid w:val="00C7064A"/>
    <w:rsid w:val="00C7080F"/>
    <w:rsid w:val="00C70AE1"/>
    <w:rsid w:val="00C7103F"/>
    <w:rsid w:val="00C71A90"/>
    <w:rsid w:val="00C71B9D"/>
    <w:rsid w:val="00C724A4"/>
    <w:rsid w:val="00C72B55"/>
    <w:rsid w:val="00C72B8B"/>
    <w:rsid w:val="00C7350F"/>
    <w:rsid w:val="00C74113"/>
    <w:rsid w:val="00C74148"/>
    <w:rsid w:val="00C745EF"/>
    <w:rsid w:val="00C7461A"/>
    <w:rsid w:val="00C748B3"/>
    <w:rsid w:val="00C74924"/>
    <w:rsid w:val="00C74DA4"/>
    <w:rsid w:val="00C74F46"/>
    <w:rsid w:val="00C7513A"/>
    <w:rsid w:val="00C76048"/>
    <w:rsid w:val="00C76A5D"/>
    <w:rsid w:val="00C76A78"/>
    <w:rsid w:val="00C76A94"/>
    <w:rsid w:val="00C76F71"/>
    <w:rsid w:val="00C77310"/>
    <w:rsid w:val="00C77430"/>
    <w:rsid w:val="00C77477"/>
    <w:rsid w:val="00C774C2"/>
    <w:rsid w:val="00C77508"/>
    <w:rsid w:val="00C775D3"/>
    <w:rsid w:val="00C77A46"/>
    <w:rsid w:val="00C77BF9"/>
    <w:rsid w:val="00C8165A"/>
    <w:rsid w:val="00C81A22"/>
    <w:rsid w:val="00C81AA3"/>
    <w:rsid w:val="00C81F1E"/>
    <w:rsid w:val="00C827DD"/>
    <w:rsid w:val="00C82E9B"/>
    <w:rsid w:val="00C83173"/>
    <w:rsid w:val="00C8336A"/>
    <w:rsid w:val="00C83537"/>
    <w:rsid w:val="00C83684"/>
    <w:rsid w:val="00C83CB6"/>
    <w:rsid w:val="00C83EBB"/>
    <w:rsid w:val="00C8511D"/>
    <w:rsid w:val="00C85210"/>
    <w:rsid w:val="00C85906"/>
    <w:rsid w:val="00C86651"/>
    <w:rsid w:val="00C86FF4"/>
    <w:rsid w:val="00C8726D"/>
    <w:rsid w:val="00C872FB"/>
    <w:rsid w:val="00C90BA3"/>
    <w:rsid w:val="00C92C66"/>
    <w:rsid w:val="00C92F0F"/>
    <w:rsid w:val="00C932A2"/>
    <w:rsid w:val="00C9394F"/>
    <w:rsid w:val="00C946EB"/>
    <w:rsid w:val="00C9479E"/>
    <w:rsid w:val="00C94A48"/>
    <w:rsid w:val="00C94A4F"/>
    <w:rsid w:val="00C94AD5"/>
    <w:rsid w:val="00C94CC9"/>
    <w:rsid w:val="00C94F22"/>
    <w:rsid w:val="00C95026"/>
    <w:rsid w:val="00C953BB"/>
    <w:rsid w:val="00C958A6"/>
    <w:rsid w:val="00C95B2A"/>
    <w:rsid w:val="00C95D6E"/>
    <w:rsid w:val="00C96B55"/>
    <w:rsid w:val="00C96F05"/>
    <w:rsid w:val="00C97437"/>
    <w:rsid w:val="00C97CAD"/>
    <w:rsid w:val="00CA0316"/>
    <w:rsid w:val="00CA11E7"/>
    <w:rsid w:val="00CA1FA6"/>
    <w:rsid w:val="00CA27F8"/>
    <w:rsid w:val="00CA281E"/>
    <w:rsid w:val="00CA2C58"/>
    <w:rsid w:val="00CA4229"/>
    <w:rsid w:val="00CA49EF"/>
    <w:rsid w:val="00CA4BE1"/>
    <w:rsid w:val="00CA4E6F"/>
    <w:rsid w:val="00CA54C4"/>
    <w:rsid w:val="00CA55F2"/>
    <w:rsid w:val="00CA5934"/>
    <w:rsid w:val="00CA5D48"/>
    <w:rsid w:val="00CA651C"/>
    <w:rsid w:val="00CA69A4"/>
    <w:rsid w:val="00CA6A0A"/>
    <w:rsid w:val="00CA6ACB"/>
    <w:rsid w:val="00CA6C58"/>
    <w:rsid w:val="00CA71E1"/>
    <w:rsid w:val="00CA7403"/>
    <w:rsid w:val="00CA79CE"/>
    <w:rsid w:val="00CA7B99"/>
    <w:rsid w:val="00CA7CF3"/>
    <w:rsid w:val="00CB01FD"/>
    <w:rsid w:val="00CB021C"/>
    <w:rsid w:val="00CB0976"/>
    <w:rsid w:val="00CB0A5E"/>
    <w:rsid w:val="00CB1073"/>
    <w:rsid w:val="00CB134B"/>
    <w:rsid w:val="00CB2044"/>
    <w:rsid w:val="00CB2198"/>
    <w:rsid w:val="00CB2447"/>
    <w:rsid w:val="00CB2C6D"/>
    <w:rsid w:val="00CB2FCB"/>
    <w:rsid w:val="00CB3FB1"/>
    <w:rsid w:val="00CB5015"/>
    <w:rsid w:val="00CB53F6"/>
    <w:rsid w:val="00CB55C9"/>
    <w:rsid w:val="00CB5AE8"/>
    <w:rsid w:val="00CB5B1A"/>
    <w:rsid w:val="00CB61A9"/>
    <w:rsid w:val="00CB6F0B"/>
    <w:rsid w:val="00CB7429"/>
    <w:rsid w:val="00CB7AC4"/>
    <w:rsid w:val="00CB7AEF"/>
    <w:rsid w:val="00CB7EC5"/>
    <w:rsid w:val="00CC0023"/>
    <w:rsid w:val="00CC018D"/>
    <w:rsid w:val="00CC04D4"/>
    <w:rsid w:val="00CC0AE4"/>
    <w:rsid w:val="00CC0C5D"/>
    <w:rsid w:val="00CC2531"/>
    <w:rsid w:val="00CC2568"/>
    <w:rsid w:val="00CC276D"/>
    <w:rsid w:val="00CC2EEE"/>
    <w:rsid w:val="00CC457A"/>
    <w:rsid w:val="00CC51E1"/>
    <w:rsid w:val="00CC52A6"/>
    <w:rsid w:val="00CC5A3D"/>
    <w:rsid w:val="00CC5BD8"/>
    <w:rsid w:val="00CC5D0F"/>
    <w:rsid w:val="00CC5F40"/>
    <w:rsid w:val="00CC64A1"/>
    <w:rsid w:val="00CC6712"/>
    <w:rsid w:val="00CC6F5C"/>
    <w:rsid w:val="00CC7527"/>
    <w:rsid w:val="00CC7877"/>
    <w:rsid w:val="00CD003C"/>
    <w:rsid w:val="00CD0123"/>
    <w:rsid w:val="00CD0FAE"/>
    <w:rsid w:val="00CD1185"/>
    <w:rsid w:val="00CD1229"/>
    <w:rsid w:val="00CD15E9"/>
    <w:rsid w:val="00CD1661"/>
    <w:rsid w:val="00CD1EC0"/>
    <w:rsid w:val="00CD238D"/>
    <w:rsid w:val="00CD277B"/>
    <w:rsid w:val="00CD2B9A"/>
    <w:rsid w:val="00CD30D0"/>
    <w:rsid w:val="00CD3BC2"/>
    <w:rsid w:val="00CD4607"/>
    <w:rsid w:val="00CD4844"/>
    <w:rsid w:val="00CD4868"/>
    <w:rsid w:val="00CD4A0E"/>
    <w:rsid w:val="00CD4AF7"/>
    <w:rsid w:val="00CD4E46"/>
    <w:rsid w:val="00CD55DB"/>
    <w:rsid w:val="00CD5D81"/>
    <w:rsid w:val="00CD5E08"/>
    <w:rsid w:val="00CD6194"/>
    <w:rsid w:val="00CD662D"/>
    <w:rsid w:val="00CD6C0C"/>
    <w:rsid w:val="00CD721E"/>
    <w:rsid w:val="00CD7F65"/>
    <w:rsid w:val="00CE0B55"/>
    <w:rsid w:val="00CE248A"/>
    <w:rsid w:val="00CE2CAB"/>
    <w:rsid w:val="00CE3A23"/>
    <w:rsid w:val="00CE3B39"/>
    <w:rsid w:val="00CE3BD9"/>
    <w:rsid w:val="00CE404C"/>
    <w:rsid w:val="00CE4482"/>
    <w:rsid w:val="00CE4C22"/>
    <w:rsid w:val="00CE4D1D"/>
    <w:rsid w:val="00CE4F40"/>
    <w:rsid w:val="00CE5473"/>
    <w:rsid w:val="00CE597F"/>
    <w:rsid w:val="00CE5EAD"/>
    <w:rsid w:val="00CE60ED"/>
    <w:rsid w:val="00CE6427"/>
    <w:rsid w:val="00CE6552"/>
    <w:rsid w:val="00CE65F6"/>
    <w:rsid w:val="00CE6CDC"/>
    <w:rsid w:val="00CE76C9"/>
    <w:rsid w:val="00CF038A"/>
    <w:rsid w:val="00CF1261"/>
    <w:rsid w:val="00CF1484"/>
    <w:rsid w:val="00CF229A"/>
    <w:rsid w:val="00CF24BD"/>
    <w:rsid w:val="00CF39EE"/>
    <w:rsid w:val="00CF3FCB"/>
    <w:rsid w:val="00CF417F"/>
    <w:rsid w:val="00CF462D"/>
    <w:rsid w:val="00CF4A48"/>
    <w:rsid w:val="00CF4B5A"/>
    <w:rsid w:val="00CF58F0"/>
    <w:rsid w:val="00CF6113"/>
    <w:rsid w:val="00CF685F"/>
    <w:rsid w:val="00CF6C76"/>
    <w:rsid w:val="00CF7575"/>
    <w:rsid w:val="00CF7784"/>
    <w:rsid w:val="00CF79C3"/>
    <w:rsid w:val="00CF7B1B"/>
    <w:rsid w:val="00D00471"/>
    <w:rsid w:val="00D00663"/>
    <w:rsid w:val="00D0070A"/>
    <w:rsid w:val="00D00CFD"/>
    <w:rsid w:val="00D00E56"/>
    <w:rsid w:val="00D02052"/>
    <w:rsid w:val="00D0221C"/>
    <w:rsid w:val="00D02855"/>
    <w:rsid w:val="00D03587"/>
    <w:rsid w:val="00D03BC7"/>
    <w:rsid w:val="00D0411D"/>
    <w:rsid w:val="00D04E8A"/>
    <w:rsid w:val="00D057C0"/>
    <w:rsid w:val="00D0634A"/>
    <w:rsid w:val="00D06B23"/>
    <w:rsid w:val="00D0785B"/>
    <w:rsid w:val="00D10596"/>
    <w:rsid w:val="00D10886"/>
    <w:rsid w:val="00D110D8"/>
    <w:rsid w:val="00D11279"/>
    <w:rsid w:val="00D11A1B"/>
    <w:rsid w:val="00D12959"/>
    <w:rsid w:val="00D130B2"/>
    <w:rsid w:val="00D1316C"/>
    <w:rsid w:val="00D13834"/>
    <w:rsid w:val="00D14996"/>
    <w:rsid w:val="00D14F89"/>
    <w:rsid w:val="00D1542C"/>
    <w:rsid w:val="00D1549C"/>
    <w:rsid w:val="00D15A0F"/>
    <w:rsid w:val="00D162FA"/>
    <w:rsid w:val="00D16B06"/>
    <w:rsid w:val="00D16E5F"/>
    <w:rsid w:val="00D20123"/>
    <w:rsid w:val="00D2035F"/>
    <w:rsid w:val="00D20543"/>
    <w:rsid w:val="00D20B3F"/>
    <w:rsid w:val="00D20C3E"/>
    <w:rsid w:val="00D20FEB"/>
    <w:rsid w:val="00D210FB"/>
    <w:rsid w:val="00D21345"/>
    <w:rsid w:val="00D21958"/>
    <w:rsid w:val="00D223FD"/>
    <w:rsid w:val="00D22965"/>
    <w:rsid w:val="00D23208"/>
    <w:rsid w:val="00D2398F"/>
    <w:rsid w:val="00D23CD8"/>
    <w:rsid w:val="00D2517B"/>
    <w:rsid w:val="00D25A88"/>
    <w:rsid w:val="00D25D3F"/>
    <w:rsid w:val="00D26531"/>
    <w:rsid w:val="00D267D8"/>
    <w:rsid w:val="00D267FC"/>
    <w:rsid w:val="00D26959"/>
    <w:rsid w:val="00D2698C"/>
    <w:rsid w:val="00D26EEA"/>
    <w:rsid w:val="00D27009"/>
    <w:rsid w:val="00D27422"/>
    <w:rsid w:val="00D276CB"/>
    <w:rsid w:val="00D27B0A"/>
    <w:rsid w:val="00D300C8"/>
    <w:rsid w:val="00D30E88"/>
    <w:rsid w:val="00D3190B"/>
    <w:rsid w:val="00D31B2C"/>
    <w:rsid w:val="00D3208B"/>
    <w:rsid w:val="00D32170"/>
    <w:rsid w:val="00D322E7"/>
    <w:rsid w:val="00D3257C"/>
    <w:rsid w:val="00D32C32"/>
    <w:rsid w:val="00D3313F"/>
    <w:rsid w:val="00D332C3"/>
    <w:rsid w:val="00D338A3"/>
    <w:rsid w:val="00D3391C"/>
    <w:rsid w:val="00D33CA4"/>
    <w:rsid w:val="00D3446E"/>
    <w:rsid w:val="00D345FE"/>
    <w:rsid w:val="00D348BB"/>
    <w:rsid w:val="00D34D79"/>
    <w:rsid w:val="00D354B3"/>
    <w:rsid w:val="00D35F5F"/>
    <w:rsid w:val="00D35FB6"/>
    <w:rsid w:val="00D36FD7"/>
    <w:rsid w:val="00D37152"/>
    <w:rsid w:val="00D37D86"/>
    <w:rsid w:val="00D405C2"/>
    <w:rsid w:val="00D408D4"/>
    <w:rsid w:val="00D410AE"/>
    <w:rsid w:val="00D41396"/>
    <w:rsid w:val="00D4163B"/>
    <w:rsid w:val="00D41BF1"/>
    <w:rsid w:val="00D4222F"/>
    <w:rsid w:val="00D4230D"/>
    <w:rsid w:val="00D4284C"/>
    <w:rsid w:val="00D43026"/>
    <w:rsid w:val="00D43046"/>
    <w:rsid w:val="00D438C0"/>
    <w:rsid w:val="00D43DCE"/>
    <w:rsid w:val="00D44211"/>
    <w:rsid w:val="00D44740"/>
    <w:rsid w:val="00D44E28"/>
    <w:rsid w:val="00D45388"/>
    <w:rsid w:val="00D453EC"/>
    <w:rsid w:val="00D45AEC"/>
    <w:rsid w:val="00D45D22"/>
    <w:rsid w:val="00D46065"/>
    <w:rsid w:val="00D46EE6"/>
    <w:rsid w:val="00D47167"/>
    <w:rsid w:val="00D4752E"/>
    <w:rsid w:val="00D47923"/>
    <w:rsid w:val="00D47BCC"/>
    <w:rsid w:val="00D506FA"/>
    <w:rsid w:val="00D50749"/>
    <w:rsid w:val="00D508C3"/>
    <w:rsid w:val="00D50C71"/>
    <w:rsid w:val="00D514D4"/>
    <w:rsid w:val="00D514F7"/>
    <w:rsid w:val="00D515B9"/>
    <w:rsid w:val="00D51A19"/>
    <w:rsid w:val="00D51D5C"/>
    <w:rsid w:val="00D51F6D"/>
    <w:rsid w:val="00D52585"/>
    <w:rsid w:val="00D53C63"/>
    <w:rsid w:val="00D5521C"/>
    <w:rsid w:val="00D55555"/>
    <w:rsid w:val="00D55718"/>
    <w:rsid w:val="00D55803"/>
    <w:rsid w:val="00D56011"/>
    <w:rsid w:val="00D5602F"/>
    <w:rsid w:val="00D5690F"/>
    <w:rsid w:val="00D56E18"/>
    <w:rsid w:val="00D56FA2"/>
    <w:rsid w:val="00D57066"/>
    <w:rsid w:val="00D57353"/>
    <w:rsid w:val="00D57378"/>
    <w:rsid w:val="00D57782"/>
    <w:rsid w:val="00D57962"/>
    <w:rsid w:val="00D57B74"/>
    <w:rsid w:val="00D602BC"/>
    <w:rsid w:val="00D6031C"/>
    <w:rsid w:val="00D60883"/>
    <w:rsid w:val="00D60AD8"/>
    <w:rsid w:val="00D60E1E"/>
    <w:rsid w:val="00D61818"/>
    <w:rsid w:val="00D62931"/>
    <w:rsid w:val="00D62A0C"/>
    <w:rsid w:val="00D62B26"/>
    <w:rsid w:val="00D62D2B"/>
    <w:rsid w:val="00D6355F"/>
    <w:rsid w:val="00D641E0"/>
    <w:rsid w:val="00D64DE0"/>
    <w:rsid w:val="00D650E0"/>
    <w:rsid w:val="00D650E1"/>
    <w:rsid w:val="00D6514E"/>
    <w:rsid w:val="00D656BB"/>
    <w:rsid w:val="00D65C39"/>
    <w:rsid w:val="00D65E0D"/>
    <w:rsid w:val="00D66202"/>
    <w:rsid w:val="00D667DA"/>
    <w:rsid w:val="00D669DE"/>
    <w:rsid w:val="00D66C3E"/>
    <w:rsid w:val="00D671B2"/>
    <w:rsid w:val="00D6754D"/>
    <w:rsid w:val="00D67ADB"/>
    <w:rsid w:val="00D70A35"/>
    <w:rsid w:val="00D70B7C"/>
    <w:rsid w:val="00D70C9B"/>
    <w:rsid w:val="00D71D25"/>
    <w:rsid w:val="00D7216B"/>
    <w:rsid w:val="00D7232E"/>
    <w:rsid w:val="00D726C2"/>
    <w:rsid w:val="00D7270C"/>
    <w:rsid w:val="00D731CD"/>
    <w:rsid w:val="00D7348C"/>
    <w:rsid w:val="00D73582"/>
    <w:rsid w:val="00D73E14"/>
    <w:rsid w:val="00D74367"/>
    <w:rsid w:val="00D744B3"/>
    <w:rsid w:val="00D74BA3"/>
    <w:rsid w:val="00D7528E"/>
    <w:rsid w:val="00D7561D"/>
    <w:rsid w:val="00D75811"/>
    <w:rsid w:val="00D76783"/>
    <w:rsid w:val="00D76B7F"/>
    <w:rsid w:val="00D76C1E"/>
    <w:rsid w:val="00D76F29"/>
    <w:rsid w:val="00D77079"/>
    <w:rsid w:val="00D77104"/>
    <w:rsid w:val="00D7717B"/>
    <w:rsid w:val="00D775D3"/>
    <w:rsid w:val="00D77C57"/>
    <w:rsid w:val="00D80488"/>
    <w:rsid w:val="00D804F3"/>
    <w:rsid w:val="00D805E7"/>
    <w:rsid w:val="00D80CB4"/>
    <w:rsid w:val="00D80DA8"/>
    <w:rsid w:val="00D8154D"/>
    <w:rsid w:val="00D824C9"/>
    <w:rsid w:val="00D824EF"/>
    <w:rsid w:val="00D82942"/>
    <w:rsid w:val="00D82C82"/>
    <w:rsid w:val="00D82DAD"/>
    <w:rsid w:val="00D844AA"/>
    <w:rsid w:val="00D84999"/>
    <w:rsid w:val="00D85318"/>
    <w:rsid w:val="00D85414"/>
    <w:rsid w:val="00D85444"/>
    <w:rsid w:val="00D85C4C"/>
    <w:rsid w:val="00D85D4D"/>
    <w:rsid w:val="00D863B7"/>
    <w:rsid w:val="00D8652B"/>
    <w:rsid w:val="00D86714"/>
    <w:rsid w:val="00D868E7"/>
    <w:rsid w:val="00D86AB4"/>
    <w:rsid w:val="00D86FCB"/>
    <w:rsid w:val="00D877C7"/>
    <w:rsid w:val="00D87935"/>
    <w:rsid w:val="00D87A41"/>
    <w:rsid w:val="00D87ACB"/>
    <w:rsid w:val="00D906DD"/>
    <w:rsid w:val="00D90A2A"/>
    <w:rsid w:val="00D91AB0"/>
    <w:rsid w:val="00D91D7B"/>
    <w:rsid w:val="00D91F3B"/>
    <w:rsid w:val="00D922F4"/>
    <w:rsid w:val="00D9292F"/>
    <w:rsid w:val="00D92BA7"/>
    <w:rsid w:val="00D92F70"/>
    <w:rsid w:val="00D932AE"/>
    <w:rsid w:val="00D933D2"/>
    <w:rsid w:val="00D93501"/>
    <w:rsid w:val="00D93B5F"/>
    <w:rsid w:val="00D9418F"/>
    <w:rsid w:val="00D942EE"/>
    <w:rsid w:val="00D958F1"/>
    <w:rsid w:val="00D95AF1"/>
    <w:rsid w:val="00D96452"/>
    <w:rsid w:val="00D96E07"/>
    <w:rsid w:val="00D971FA"/>
    <w:rsid w:val="00D97498"/>
    <w:rsid w:val="00D976A9"/>
    <w:rsid w:val="00D97E85"/>
    <w:rsid w:val="00DA0E79"/>
    <w:rsid w:val="00DA14D9"/>
    <w:rsid w:val="00DA1650"/>
    <w:rsid w:val="00DA1911"/>
    <w:rsid w:val="00DA19F5"/>
    <w:rsid w:val="00DA1F15"/>
    <w:rsid w:val="00DA22FD"/>
    <w:rsid w:val="00DA27A1"/>
    <w:rsid w:val="00DA27E9"/>
    <w:rsid w:val="00DA320D"/>
    <w:rsid w:val="00DA34E1"/>
    <w:rsid w:val="00DA3665"/>
    <w:rsid w:val="00DA45B6"/>
    <w:rsid w:val="00DA45E8"/>
    <w:rsid w:val="00DA493E"/>
    <w:rsid w:val="00DA4ADD"/>
    <w:rsid w:val="00DA4AE4"/>
    <w:rsid w:val="00DA4B72"/>
    <w:rsid w:val="00DA5697"/>
    <w:rsid w:val="00DA5B76"/>
    <w:rsid w:val="00DA5C6D"/>
    <w:rsid w:val="00DA62AA"/>
    <w:rsid w:val="00DA64EF"/>
    <w:rsid w:val="00DA650E"/>
    <w:rsid w:val="00DA70B5"/>
    <w:rsid w:val="00DA7FFB"/>
    <w:rsid w:val="00DB0E67"/>
    <w:rsid w:val="00DB1EB1"/>
    <w:rsid w:val="00DB1FFD"/>
    <w:rsid w:val="00DB274B"/>
    <w:rsid w:val="00DB294E"/>
    <w:rsid w:val="00DB2DCD"/>
    <w:rsid w:val="00DB328A"/>
    <w:rsid w:val="00DB35A4"/>
    <w:rsid w:val="00DB44C8"/>
    <w:rsid w:val="00DB456E"/>
    <w:rsid w:val="00DB4BC9"/>
    <w:rsid w:val="00DB51CC"/>
    <w:rsid w:val="00DB5410"/>
    <w:rsid w:val="00DB5DED"/>
    <w:rsid w:val="00DB5EBD"/>
    <w:rsid w:val="00DB63D4"/>
    <w:rsid w:val="00DB6583"/>
    <w:rsid w:val="00DB670A"/>
    <w:rsid w:val="00DB6939"/>
    <w:rsid w:val="00DB699A"/>
    <w:rsid w:val="00DB6A40"/>
    <w:rsid w:val="00DB6CB0"/>
    <w:rsid w:val="00DB6DE2"/>
    <w:rsid w:val="00DB6E19"/>
    <w:rsid w:val="00DC0659"/>
    <w:rsid w:val="00DC0E1B"/>
    <w:rsid w:val="00DC1047"/>
    <w:rsid w:val="00DC12DA"/>
    <w:rsid w:val="00DC1441"/>
    <w:rsid w:val="00DC14B9"/>
    <w:rsid w:val="00DC182D"/>
    <w:rsid w:val="00DC1B82"/>
    <w:rsid w:val="00DC2543"/>
    <w:rsid w:val="00DC27CB"/>
    <w:rsid w:val="00DC2C33"/>
    <w:rsid w:val="00DC2F5B"/>
    <w:rsid w:val="00DC35E2"/>
    <w:rsid w:val="00DC3905"/>
    <w:rsid w:val="00DC393C"/>
    <w:rsid w:val="00DC3BF6"/>
    <w:rsid w:val="00DC4068"/>
    <w:rsid w:val="00DC4239"/>
    <w:rsid w:val="00DC43C6"/>
    <w:rsid w:val="00DC453F"/>
    <w:rsid w:val="00DC4A41"/>
    <w:rsid w:val="00DC4B33"/>
    <w:rsid w:val="00DC4D36"/>
    <w:rsid w:val="00DC4F19"/>
    <w:rsid w:val="00DC5032"/>
    <w:rsid w:val="00DC5B1A"/>
    <w:rsid w:val="00DC635C"/>
    <w:rsid w:val="00DC6749"/>
    <w:rsid w:val="00DC695A"/>
    <w:rsid w:val="00DC6C34"/>
    <w:rsid w:val="00DC6EF1"/>
    <w:rsid w:val="00DC75B3"/>
    <w:rsid w:val="00DC7C32"/>
    <w:rsid w:val="00DD0401"/>
    <w:rsid w:val="00DD0DDA"/>
    <w:rsid w:val="00DD0EEB"/>
    <w:rsid w:val="00DD158C"/>
    <w:rsid w:val="00DD1ABA"/>
    <w:rsid w:val="00DD2B27"/>
    <w:rsid w:val="00DD2CA2"/>
    <w:rsid w:val="00DD3327"/>
    <w:rsid w:val="00DD4288"/>
    <w:rsid w:val="00DD48E9"/>
    <w:rsid w:val="00DD4B3F"/>
    <w:rsid w:val="00DD5870"/>
    <w:rsid w:val="00DD679D"/>
    <w:rsid w:val="00DD6A3C"/>
    <w:rsid w:val="00DD6BB3"/>
    <w:rsid w:val="00DD6CFD"/>
    <w:rsid w:val="00DD6E67"/>
    <w:rsid w:val="00DD72F8"/>
    <w:rsid w:val="00DD7426"/>
    <w:rsid w:val="00DD7496"/>
    <w:rsid w:val="00DD76A1"/>
    <w:rsid w:val="00DD7E19"/>
    <w:rsid w:val="00DE012E"/>
    <w:rsid w:val="00DE0136"/>
    <w:rsid w:val="00DE07A8"/>
    <w:rsid w:val="00DE0A27"/>
    <w:rsid w:val="00DE0A83"/>
    <w:rsid w:val="00DE10FF"/>
    <w:rsid w:val="00DE13A3"/>
    <w:rsid w:val="00DE1D2C"/>
    <w:rsid w:val="00DE1DDA"/>
    <w:rsid w:val="00DE2227"/>
    <w:rsid w:val="00DE2527"/>
    <w:rsid w:val="00DE2973"/>
    <w:rsid w:val="00DE32E6"/>
    <w:rsid w:val="00DE3A4A"/>
    <w:rsid w:val="00DE4768"/>
    <w:rsid w:val="00DE6513"/>
    <w:rsid w:val="00DE6673"/>
    <w:rsid w:val="00DE69A4"/>
    <w:rsid w:val="00DE7B82"/>
    <w:rsid w:val="00DE7C3B"/>
    <w:rsid w:val="00DF0F21"/>
    <w:rsid w:val="00DF0F24"/>
    <w:rsid w:val="00DF17B8"/>
    <w:rsid w:val="00DF1B5C"/>
    <w:rsid w:val="00DF1C9D"/>
    <w:rsid w:val="00DF210D"/>
    <w:rsid w:val="00DF3D32"/>
    <w:rsid w:val="00DF3E32"/>
    <w:rsid w:val="00DF4376"/>
    <w:rsid w:val="00DF4531"/>
    <w:rsid w:val="00DF4C1C"/>
    <w:rsid w:val="00DF5235"/>
    <w:rsid w:val="00DF5427"/>
    <w:rsid w:val="00DF55CF"/>
    <w:rsid w:val="00DF57DA"/>
    <w:rsid w:val="00DF5B81"/>
    <w:rsid w:val="00DF6606"/>
    <w:rsid w:val="00DF6790"/>
    <w:rsid w:val="00DF6DC1"/>
    <w:rsid w:val="00DF6F5B"/>
    <w:rsid w:val="00DF6FCF"/>
    <w:rsid w:val="00DF78FA"/>
    <w:rsid w:val="00DF7F90"/>
    <w:rsid w:val="00E00039"/>
    <w:rsid w:val="00E00075"/>
    <w:rsid w:val="00E00941"/>
    <w:rsid w:val="00E00E7F"/>
    <w:rsid w:val="00E01643"/>
    <w:rsid w:val="00E016FC"/>
    <w:rsid w:val="00E01772"/>
    <w:rsid w:val="00E01F99"/>
    <w:rsid w:val="00E02873"/>
    <w:rsid w:val="00E02AA3"/>
    <w:rsid w:val="00E02C62"/>
    <w:rsid w:val="00E02ED4"/>
    <w:rsid w:val="00E036F4"/>
    <w:rsid w:val="00E03AAD"/>
    <w:rsid w:val="00E03E6A"/>
    <w:rsid w:val="00E04387"/>
    <w:rsid w:val="00E04404"/>
    <w:rsid w:val="00E04B46"/>
    <w:rsid w:val="00E05285"/>
    <w:rsid w:val="00E053CD"/>
    <w:rsid w:val="00E068B7"/>
    <w:rsid w:val="00E0700C"/>
    <w:rsid w:val="00E07745"/>
    <w:rsid w:val="00E1023D"/>
    <w:rsid w:val="00E10388"/>
    <w:rsid w:val="00E114FF"/>
    <w:rsid w:val="00E115D0"/>
    <w:rsid w:val="00E119BC"/>
    <w:rsid w:val="00E11EF9"/>
    <w:rsid w:val="00E1207F"/>
    <w:rsid w:val="00E1242C"/>
    <w:rsid w:val="00E125AC"/>
    <w:rsid w:val="00E12CA7"/>
    <w:rsid w:val="00E13202"/>
    <w:rsid w:val="00E13654"/>
    <w:rsid w:val="00E136FC"/>
    <w:rsid w:val="00E13705"/>
    <w:rsid w:val="00E1393A"/>
    <w:rsid w:val="00E13E50"/>
    <w:rsid w:val="00E14222"/>
    <w:rsid w:val="00E14675"/>
    <w:rsid w:val="00E14D21"/>
    <w:rsid w:val="00E14E97"/>
    <w:rsid w:val="00E1502E"/>
    <w:rsid w:val="00E155FD"/>
    <w:rsid w:val="00E157BE"/>
    <w:rsid w:val="00E159EA"/>
    <w:rsid w:val="00E160DF"/>
    <w:rsid w:val="00E1621E"/>
    <w:rsid w:val="00E16C42"/>
    <w:rsid w:val="00E16D3E"/>
    <w:rsid w:val="00E172EE"/>
    <w:rsid w:val="00E174C2"/>
    <w:rsid w:val="00E17A46"/>
    <w:rsid w:val="00E17D4E"/>
    <w:rsid w:val="00E2060D"/>
    <w:rsid w:val="00E208CE"/>
    <w:rsid w:val="00E20B84"/>
    <w:rsid w:val="00E20DC5"/>
    <w:rsid w:val="00E21CC3"/>
    <w:rsid w:val="00E223E0"/>
    <w:rsid w:val="00E22C93"/>
    <w:rsid w:val="00E22DE1"/>
    <w:rsid w:val="00E23AFC"/>
    <w:rsid w:val="00E23C75"/>
    <w:rsid w:val="00E23FC3"/>
    <w:rsid w:val="00E24142"/>
    <w:rsid w:val="00E24C79"/>
    <w:rsid w:val="00E2504B"/>
    <w:rsid w:val="00E2507D"/>
    <w:rsid w:val="00E25D48"/>
    <w:rsid w:val="00E25F45"/>
    <w:rsid w:val="00E260E7"/>
    <w:rsid w:val="00E2663B"/>
    <w:rsid w:val="00E26A3C"/>
    <w:rsid w:val="00E27519"/>
    <w:rsid w:val="00E30280"/>
    <w:rsid w:val="00E30708"/>
    <w:rsid w:val="00E30723"/>
    <w:rsid w:val="00E3091E"/>
    <w:rsid w:val="00E309AC"/>
    <w:rsid w:val="00E310E8"/>
    <w:rsid w:val="00E311BE"/>
    <w:rsid w:val="00E312BE"/>
    <w:rsid w:val="00E314B5"/>
    <w:rsid w:val="00E328F9"/>
    <w:rsid w:val="00E329C5"/>
    <w:rsid w:val="00E32C51"/>
    <w:rsid w:val="00E32CCF"/>
    <w:rsid w:val="00E330F2"/>
    <w:rsid w:val="00E3333D"/>
    <w:rsid w:val="00E3354A"/>
    <w:rsid w:val="00E33570"/>
    <w:rsid w:val="00E338FE"/>
    <w:rsid w:val="00E339B4"/>
    <w:rsid w:val="00E3426C"/>
    <w:rsid w:val="00E34280"/>
    <w:rsid w:val="00E34772"/>
    <w:rsid w:val="00E349CD"/>
    <w:rsid w:val="00E34DFF"/>
    <w:rsid w:val="00E34EB2"/>
    <w:rsid w:val="00E3500C"/>
    <w:rsid w:val="00E35079"/>
    <w:rsid w:val="00E3537E"/>
    <w:rsid w:val="00E358CE"/>
    <w:rsid w:val="00E36AB7"/>
    <w:rsid w:val="00E3708A"/>
    <w:rsid w:val="00E370E1"/>
    <w:rsid w:val="00E37AAC"/>
    <w:rsid w:val="00E37B73"/>
    <w:rsid w:val="00E37D21"/>
    <w:rsid w:val="00E4004B"/>
    <w:rsid w:val="00E40460"/>
    <w:rsid w:val="00E4047E"/>
    <w:rsid w:val="00E412A7"/>
    <w:rsid w:val="00E4176B"/>
    <w:rsid w:val="00E41D33"/>
    <w:rsid w:val="00E424BD"/>
    <w:rsid w:val="00E4319F"/>
    <w:rsid w:val="00E438A8"/>
    <w:rsid w:val="00E43A74"/>
    <w:rsid w:val="00E43E0E"/>
    <w:rsid w:val="00E44077"/>
    <w:rsid w:val="00E44F09"/>
    <w:rsid w:val="00E45471"/>
    <w:rsid w:val="00E4556F"/>
    <w:rsid w:val="00E455CB"/>
    <w:rsid w:val="00E4563D"/>
    <w:rsid w:val="00E45892"/>
    <w:rsid w:val="00E468E7"/>
    <w:rsid w:val="00E46EA7"/>
    <w:rsid w:val="00E470BA"/>
    <w:rsid w:val="00E472AA"/>
    <w:rsid w:val="00E474CA"/>
    <w:rsid w:val="00E5030D"/>
    <w:rsid w:val="00E50511"/>
    <w:rsid w:val="00E50BA6"/>
    <w:rsid w:val="00E512F1"/>
    <w:rsid w:val="00E51AF5"/>
    <w:rsid w:val="00E522FD"/>
    <w:rsid w:val="00E52444"/>
    <w:rsid w:val="00E527B6"/>
    <w:rsid w:val="00E52891"/>
    <w:rsid w:val="00E52C3B"/>
    <w:rsid w:val="00E52F42"/>
    <w:rsid w:val="00E5321C"/>
    <w:rsid w:val="00E53AEB"/>
    <w:rsid w:val="00E54F8E"/>
    <w:rsid w:val="00E55170"/>
    <w:rsid w:val="00E55A9F"/>
    <w:rsid w:val="00E55BE7"/>
    <w:rsid w:val="00E55D0D"/>
    <w:rsid w:val="00E56550"/>
    <w:rsid w:val="00E5697A"/>
    <w:rsid w:val="00E569AC"/>
    <w:rsid w:val="00E57153"/>
    <w:rsid w:val="00E5728C"/>
    <w:rsid w:val="00E572FC"/>
    <w:rsid w:val="00E57C63"/>
    <w:rsid w:val="00E60362"/>
    <w:rsid w:val="00E60B11"/>
    <w:rsid w:val="00E61130"/>
    <w:rsid w:val="00E61240"/>
    <w:rsid w:val="00E613D1"/>
    <w:rsid w:val="00E6167D"/>
    <w:rsid w:val="00E61951"/>
    <w:rsid w:val="00E6204B"/>
    <w:rsid w:val="00E62635"/>
    <w:rsid w:val="00E62953"/>
    <w:rsid w:val="00E62C52"/>
    <w:rsid w:val="00E62D97"/>
    <w:rsid w:val="00E62E7F"/>
    <w:rsid w:val="00E63328"/>
    <w:rsid w:val="00E63925"/>
    <w:rsid w:val="00E63BBE"/>
    <w:rsid w:val="00E65A10"/>
    <w:rsid w:val="00E65C38"/>
    <w:rsid w:val="00E65CF8"/>
    <w:rsid w:val="00E65FB2"/>
    <w:rsid w:val="00E666C4"/>
    <w:rsid w:val="00E66725"/>
    <w:rsid w:val="00E6676A"/>
    <w:rsid w:val="00E668C6"/>
    <w:rsid w:val="00E66F4B"/>
    <w:rsid w:val="00E670DE"/>
    <w:rsid w:val="00E67436"/>
    <w:rsid w:val="00E67A3B"/>
    <w:rsid w:val="00E67DC9"/>
    <w:rsid w:val="00E70A7D"/>
    <w:rsid w:val="00E71249"/>
    <w:rsid w:val="00E713D3"/>
    <w:rsid w:val="00E71982"/>
    <w:rsid w:val="00E72331"/>
    <w:rsid w:val="00E72453"/>
    <w:rsid w:val="00E724EE"/>
    <w:rsid w:val="00E7270A"/>
    <w:rsid w:val="00E72FB7"/>
    <w:rsid w:val="00E7331B"/>
    <w:rsid w:val="00E733A1"/>
    <w:rsid w:val="00E73565"/>
    <w:rsid w:val="00E73853"/>
    <w:rsid w:val="00E73FBA"/>
    <w:rsid w:val="00E74928"/>
    <w:rsid w:val="00E75250"/>
    <w:rsid w:val="00E7601F"/>
    <w:rsid w:val="00E76299"/>
    <w:rsid w:val="00E76918"/>
    <w:rsid w:val="00E76970"/>
    <w:rsid w:val="00E769D7"/>
    <w:rsid w:val="00E76C77"/>
    <w:rsid w:val="00E7707D"/>
    <w:rsid w:val="00E77149"/>
    <w:rsid w:val="00E77282"/>
    <w:rsid w:val="00E7776B"/>
    <w:rsid w:val="00E77C54"/>
    <w:rsid w:val="00E805B0"/>
    <w:rsid w:val="00E813D4"/>
    <w:rsid w:val="00E826F0"/>
    <w:rsid w:val="00E82B5D"/>
    <w:rsid w:val="00E82F24"/>
    <w:rsid w:val="00E833D3"/>
    <w:rsid w:val="00E83435"/>
    <w:rsid w:val="00E83741"/>
    <w:rsid w:val="00E83A48"/>
    <w:rsid w:val="00E841C9"/>
    <w:rsid w:val="00E84391"/>
    <w:rsid w:val="00E84596"/>
    <w:rsid w:val="00E849AC"/>
    <w:rsid w:val="00E8519C"/>
    <w:rsid w:val="00E85931"/>
    <w:rsid w:val="00E85BE7"/>
    <w:rsid w:val="00E85E6A"/>
    <w:rsid w:val="00E864A5"/>
    <w:rsid w:val="00E86509"/>
    <w:rsid w:val="00E86C82"/>
    <w:rsid w:val="00E86D96"/>
    <w:rsid w:val="00E86F81"/>
    <w:rsid w:val="00E870E4"/>
    <w:rsid w:val="00E8752D"/>
    <w:rsid w:val="00E9031E"/>
    <w:rsid w:val="00E904AA"/>
    <w:rsid w:val="00E905B2"/>
    <w:rsid w:val="00E90873"/>
    <w:rsid w:val="00E909FE"/>
    <w:rsid w:val="00E9115E"/>
    <w:rsid w:val="00E91375"/>
    <w:rsid w:val="00E91417"/>
    <w:rsid w:val="00E91C37"/>
    <w:rsid w:val="00E922F0"/>
    <w:rsid w:val="00E9237E"/>
    <w:rsid w:val="00E92B62"/>
    <w:rsid w:val="00E92B74"/>
    <w:rsid w:val="00E92BE7"/>
    <w:rsid w:val="00E93401"/>
    <w:rsid w:val="00E93AB9"/>
    <w:rsid w:val="00E93D66"/>
    <w:rsid w:val="00E95572"/>
    <w:rsid w:val="00E95868"/>
    <w:rsid w:val="00E95C49"/>
    <w:rsid w:val="00E95D07"/>
    <w:rsid w:val="00E95D6F"/>
    <w:rsid w:val="00E95DA3"/>
    <w:rsid w:val="00E96482"/>
    <w:rsid w:val="00E967EF"/>
    <w:rsid w:val="00E9697D"/>
    <w:rsid w:val="00E97608"/>
    <w:rsid w:val="00E978FB"/>
    <w:rsid w:val="00E979CB"/>
    <w:rsid w:val="00EA03E1"/>
    <w:rsid w:val="00EA0446"/>
    <w:rsid w:val="00EA0C63"/>
    <w:rsid w:val="00EA12E9"/>
    <w:rsid w:val="00EA16C9"/>
    <w:rsid w:val="00EA1A17"/>
    <w:rsid w:val="00EA2335"/>
    <w:rsid w:val="00EA3078"/>
    <w:rsid w:val="00EA3162"/>
    <w:rsid w:val="00EA35D6"/>
    <w:rsid w:val="00EA362F"/>
    <w:rsid w:val="00EA3A5A"/>
    <w:rsid w:val="00EA4839"/>
    <w:rsid w:val="00EA4902"/>
    <w:rsid w:val="00EA4FB9"/>
    <w:rsid w:val="00EA57A1"/>
    <w:rsid w:val="00EA5A08"/>
    <w:rsid w:val="00EA5A3B"/>
    <w:rsid w:val="00EA6A34"/>
    <w:rsid w:val="00EA6A36"/>
    <w:rsid w:val="00EB0496"/>
    <w:rsid w:val="00EB0B00"/>
    <w:rsid w:val="00EB0EA4"/>
    <w:rsid w:val="00EB101D"/>
    <w:rsid w:val="00EB10EE"/>
    <w:rsid w:val="00EB1110"/>
    <w:rsid w:val="00EB17BC"/>
    <w:rsid w:val="00EB23D2"/>
    <w:rsid w:val="00EB25A3"/>
    <w:rsid w:val="00EB25A4"/>
    <w:rsid w:val="00EB27C8"/>
    <w:rsid w:val="00EB2902"/>
    <w:rsid w:val="00EB30D0"/>
    <w:rsid w:val="00EB3237"/>
    <w:rsid w:val="00EB33EA"/>
    <w:rsid w:val="00EB43CB"/>
    <w:rsid w:val="00EB4BAD"/>
    <w:rsid w:val="00EB4E78"/>
    <w:rsid w:val="00EB5BB0"/>
    <w:rsid w:val="00EB615A"/>
    <w:rsid w:val="00EB645A"/>
    <w:rsid w:val="00EB6D9A"/>
    <w:rsid w:val="00EB77CC"/>
    <w:rsid w:val="00EB7AAF"/>
    <w:rsid w:val="00EC0749"/>
    <w:rsid w:val="00EC0C23"/>
    <w:rsid w:val="00EC18A0"/>
    <w:rsid w:val="00EC1AB2"/>
    <w:rsid w:val="00EC1CB7"/>
    <w:rsid w:val="00EC1F7C"/>
    <w:rsid w:val="00EC200B"/>
    <w:rsid w:val="00EC21DF"/>
    <w:rsid w:val="00EC2282"/>
    <w:rsid w:val="00EC248D"/>
    <w:rsid w:val="00EC2B14"/>
    <w:rsid w:val="00EC2C6C"/>
    <w:rsid w:val="00EC2DE9"/>
    <w:rsid w:val="00EC311D"/>
    <w:rsid w:val="00EC34D0"/>
    <w:rsid w:val="00EC399C"/>
    <w:rsid w:val="00EC44E8"/>
    <w:rsid w:val="00EC452F"/>
    <w:rsid w:val="00EC4B47"/>
    <w:rsid w:val="00EC5313"/>
    <w:rsid w:val="00EC5AA1"/>
    <w:rsid w:val="00EC6258"/>
    <w:rsid w:val="00EC6881"/>
    <w:rsid w:val="00EC6A83"/>
    <w:rsid w:val="00EC70F3"/>
    <w:rsid w:val="00EC7300"/>
    <w:rsid w:val="00EC73DB"/>
    <w:rsid w:val="00EC759E"/>
    <w:rsid w:val="00ED0481"/>
    <w:rsid w:val="00ED0AD9"/>
    <w:rsid w:val="00ED16AA"/>
    <w:rsid w:val="00ED1D02"/>
    <w:rsid w:val="00ED1F85"/>
    <w:rsid w:val="00ED2788"/>
    <w:rsid w:val="00ED2B6E"/>
    <w:rsid w:val="00ED2C12"/>
    <w:rsid w:val="00ED2FC4"/>
    <w:rsid w:val="00ED3100"/>
    <w:rsid w:val="00ED36E3"/>
    <w:rsid w:val="00ED37CA"/>
    <w:rsid w:val="00ED491C"/>
    <w:rsid w:val="00ED532E"/>
    <w:rsid w:val="00ED59E4"/>
    <w:rsid w:val="00ED5B64"/>
    <w:rsid w:val="00ED6867"/>
    <w:rsid w:val="00ED68D8"/>
    <w:rsid w:val="00ED710A"/>
    <w:rsid w:val="00ED7342"/>
    <w:rsid w:val="00ED74A4"/>
    <w:rsid w:val="00ED7904"/>
    <w:rsid w:val="00EE04B5"/>
    <w:rsid w:val="00EE07AD"/>
    <w:rsid w:val="00EE1455"/>
    <w:rsid w:val="00EE1AEE"/>
    <w:rsid w:val="00EE1DEC"/>
    <w:rsid w:val="00EE20F0"/>
    <w:rsid w:val="00EE23B1"/>
    <w:rsid w:val="00EE28B4"/>
    <w:rsid w:val="00EE2C28"/>
    <w:rsid w:val="00EE3814"/>
    <w:rsid w:val="00EE3BF2"/>
    <w:rsid w:val="00EE4190"/>
    <w:rsid w:val="00EE484F"/>
    <w:rsid w:val="00EE4DA0"/>
    <w:rsid w:val="00EE51BA"/>
    <w:rsid w:val="00EE542C"/>
    <w:rsid w:val="00EE56B1"/>
    <w:rsid w:val="00EE5DAA"/>
    <w:rsid w:val="00EE6173"/>
    <w:rsid w:val="00EE6657"/>
    <w:rsid w:val="00EE6BC8"/>
    <w:rsid w:val="00EE7541"/>
    <w:rsid w:val="00EE7777"/>
    <w:rsid w:val="00EE7BF5"/>
    <w:rsid w:val="00EE7DA8"/>
    <w:rsid w:val="00EF01CD"/>
    <w:rsid w:val="00EF0474"/>
    <w:rsid w:val="00EF0C84"/>
    <w:rsid w:val="00EF131B"/>
    <w:rsid w:val="00EF17AF"/>
    <w:rsid w:val="00EF1993"/>
    <w:rsid w:val="00EF1EED"/>
    <w:rsid w:val="00EF2364"/>
    <w:rsid w:val="00EF2503"/>
    <w:rsid w:val="00EF2571"/>
    <w:rsid w:val="00EF2621"/>
    <w:rsid w:val="00EF29CD"/>
    <w:rsid w:val="00EF2A68"/>
    <w:rsid w:val="00EF33F9"/>
    <w:rsid w:val="00EF38E5"/>
    <w:rsid w:val="00EF3D25"/>
    <w:rsid w:val="00EF4597"/>
    <w:rsid w:val="00EF493E"/>
    <w:rsid w:val="00EF4DA5"/>
    <w:rsid w:val="00EF50A9"/>
    <w:rsid w:val="00EF5BA7"/>
    <w:rsid w:val="00EF6BE1"/>
    <w:rsid w:val="00EF6E00"/>
    <w:rsid w:val="00EF752F"/>
    <w:rsid w:val="00EF7948"/>
    <w:rsid w:val="00EF7BF5"/>
    <w:rsid w:val="00EF7D83"/>
    <w:rsid w:val="00F00DD7"/>
    <w:rsid w:val="00F00F72"/>
    <w:rsid w:val="00F0134E"/>
    <w:rsid w:val="00F01E4E"/>
    <w:rsid w:val="00F02379"/>
    <w:rsid w:val="00F0249A"/>
    <w:rsid w:val="00F02EC6"/>
    <w:rsid w:val="00F02FF1"/>
    <w:rsid w:val="00F035C2"/>
    <w:rsid w:val="00F03765"/>
    <w:rsid w:val="00F03C76"/>
    <w:rsid w:val="00F03E86"/>
    <w:rsid w:val="00F03FC9"/>
    <w:rsid w:val="00F0419F"/>
    <w:rsid w:val="00F04E17"/>
    <w:rsid w:val="00F0573E"/>
    <w:rsid w:val="00F05BA7"/>
    <w:rsid w:val="00F05FB0"/>
    <w:rsid w:val="00F06610"/>
    <w:rsid w:val="00F06942"/>
    <w:rsid w:val="00F06A4A"/>
    <w:rsid w:val="00F06A69"/>
    <w:rsid w:val="00F0723B"/>
    <w:rsid w:val="00F073E3"/>
    <w:rsid w:val="00F10501"/>
    <w:rsid w:val="00F10B7D"/>
    <w:rsid w:val="00F10CB6"/>
    <w:rsid w:val="00F10EA0"/>
    <w:rsid w:val="00F110AF"/>
    <w:rsid w:val="00F11346"/>
    <w:rsid w:val="00F1243D"/>
    <w:rsid w:val="00F125BF"/>
    <w:rsid w:val="00F12BD4"/>
    <w:rsid w:val="00F12FB5"/>
    <w:rsid w:val="00F13066"/>
    <w:rsid w:val="00F13190"/>
    <w:rsid w:val="00F134A7"/>
    <w:rsid w:val="00F134CA"/>
    <w:rsid w:val="00F13CFD"/>
    <w:rsid w:val="00F13F73"/>
    <w:rsid w:val="00F1506E"/>
    <w:rsid w:val="00F1508D"/>
    <w:rsid w:val="00F1560E"/>
    <w:rsid w:val="00F15A20"/>
    <w:rsid w:val="00F165F5"/>
    <w:rsid w:val="00F1674A"/>
    <w:rsid w:val="00F16A4E"/>
    <w:rsid w:val="00F16C86"/>
    <w:rsid w:val="00F16E26"/>
    <w:rsid w:val="00F17AB2"/>
    <w:rsid w:val="00F17BC2"/>
    <w:rsid w:val="00F20825"/>
    <w:rsid w:val="00F20D13"/>
    <w:rsid w:val="00F20EB5"/>
    <w:rsid w:val="00F21252"/>
    <w:rsid w:val="00F216A6"/>
    <w:rsid w:val="00F216AD"/>
    <w:rsid w:val="00F235FC"/>
    <w:rsid w:val="00F239A0"/>
    <w:rsid w:val="00F23A53"/>
    <w:rsid w:val="00F24450"/>
    <w:rsid w:val="00F260A4"/>
    <w:rsid w:val="00F26224"/>
    <w:rsid w:val="00F26957"/>
    <w:rsid w:val="00F26B25"/>
    <w:rsid w:val="00F2757D"/>
    <w:rsid w:val="00F27591"/>
    <w:rsid w:val="00F275E2"/>
    <w:rsid w:val="00F27CB1"/>
    <w:rsid w:val="00F27D2D"/>
    <w:rsid w:val="00F3055B"/>
    <w:rsid w:val="00F30F15"/>
    <w:rsid w:val="00F310FD"/>
    <w:rsid w:val="00F31722"/>
    <w:rsid w:val="00F32010"/>
    <w:rsid w:val="00F3210D"/>
    <w:rsid w:val="00F326ED"/>
    <w:rsid w:val="00F32AC4"/>
    <w:rsid w:val="00F32D1F"/>
    <w:rsid w:val="00F3319E"/>
    <w:rsid w:val="00F3363B"/>
    <w:rsid w:val="00F336EE"/>
    <w:rsid w:val="00F338AE"/>
    <w:rsid w:val="00F33966"/>
    <w:rsid w:val="00F33A06"/>
    <w:rsid w:val="00F33FF7"/>
    <w:rsid w:val="00F3417B"/>
    <w:rsid w:val="00F3417C"/>
    <w:rsid w:val="00F3419F"/>
    <w:rsid w:val="00F34649"/>
    <w:rsid w:val="00F34883"/>
    <w:rsid w:val="00F358A4"/>
    <w:rsid w:val="00F35961"/>
    <w:rsid w:val="00F35B99"/>
    <w:rsid w:val="00F366A9"/>
    <w:rsid w:val="00F36FF3"/>
    <w:rsid w:val="00F371A6"/>
    <w:rsid w:val="00F37721"/>
    <w:rsid w:val="00F37B71"/>
    <w:rsid w:val="00F37D6D"/>
    <w:rsid w:val="00F40A47"/>
    <w:rsid w:val="00F40A98"/>
    <w:rsid w:val="00F40C11"/>
    <w:rsid w:val="00F413CA"/>
    <w:rsid w:val="00F41888"/>
    <w:rsid w:val="00F41A54"/>
    <w:rsid w:val="00F42292"/>
    <w:rsid w:val="00F45387"/>
    <w:rsid w:val="00F45961"/>
    <w:rsid w:val="00F46462"/>
    <w:rsid w:val="00F46606"/>
    <w:rsid w:val="00F466C3"/>
    <w:rsid w:val="00F47101"/>
    <w:rsid w:val="00F47109"/>
    <w:rsid w:val="00F47168"/>
    <w:rsid w:val="00F47358"/>
    <w:rsid w:val="00F4739F"/>
    <w:rsid w:val="00F47CF1"/>
    <w:rsid w:val="00F47DD7"/>
    <w:rsid w:val="00F500AA"/>
    <w:rsid w:val="00F5012F"/>
    <w:rsid w:val="00F505C7"/>
    <w:rsid w:val="00F51933"/>
    <w:rsid w:val="00F51E88"/>
    <w:rsid w:val="00F5201F"/>
    <w:rsid w:val="00F5230C"/>
    <w:rsid w:val="00F52431"/>
    <w:rsid w:val="00F52A21"/>
    <w:rsid w:val="00F52A97"/>
    <w:rsid w:val="00F52EC2"/>
    <w:rsid w:val="00F5320D"/>
    <w:rsid w:val="00F536FA"/>
    <w:rsid w:val="00F53CC8"/>
    <w:rsid w:val="00F54545"/>
    <w:rsid w:val="00F5471C"/>
    <w:rsid w:val="00F548D9"/>
    <w:rsid w:val="00F54EA2"/>
    <w:rsid w:val="00F55384"/>
    <w:rsid w:val="00F553A2"/>
    <w:rsid w:val="00F55D2B"/>
    <w:rsid w:val="00F55E21"/>
    <w:rsid w:val="00F56198"/>
    <w:rsid w:val="00F56291"/>
    <w:rsid w:val="00F56497"/>
    <w:rsid w:val="00F5650A"/>
    <w:rsid w:val="00F5784B"/>
    <w:rsid w:val="00F57B3A"/>
    <w:rsid w:val="00F57EEC"/>
    <w:rsid w:val="00F6045D"/>
    <w:rsid w:val="00F60B51"/>
    <w:rsid w:val="00F6135C"/>
    <w:rsid w:val="00F615A3"/>
    <w:rsid w:val="00F6196E"/>
    <w:rsid w:val="00F61A28"/>
    <w:rsid w:val="00F61A71"/>
    <w:rsid w:val="00F6204C"/>
    <w:rsid w:val="00F62144"/>
    <w:rsid w:val="00F622AF"/>
    <w:rsid w:val="00F62BB2"/>
    <w:rsid w:val="00F63338"/>
    <w:rsid w:val="00F637F1"/>
    <w:rsid w:val="00F63CA4"/>
    <w:rsid w:val="00F63DC9"/>
    <w:rsid w:val="00F640AE"/>
    <w:rsid w:val="00F6464B"/>
    <w:rsid w:val="00F649C7"/>
    <w:rsid w:val="00F65017"/>
    <w:rsid w:val="00F653B6"/>
    <w:rsid w:val="00F65A30"/>
    <w:rsid w:val="00F66548"/>
    <w:rsid w:val="00F6659B"/>
    <w:rsid w:val="00F66A48"/>
    <w:rsid w:val="00F66A89"/>
    <w:rsid w:val="00F66D44"/>
    <w:rsid w:val="00F675DC"/>
    <w:rsid w:val="00F678BD"/>
    <w:rsid w:val="00F67B90"/>
    <w:rsid w:val="00F67F9C"/>
    <w:rsid w:val="00F67FCF"/>
    <w:rsid w:val="00F7027F"/>
    <w:rsid w:val="00F70B25"/>
    <w:rsid w:val="00F70ECE"/>
    <w:rsid w:val="00F7170E"/>
    <w:rsid w:val="00F71A68"/>
    <w:rsid w:val="00F71FEA"/>
    <w:rsid w:val="00F7211D"/>
    <w:rsid w:val="00F7215B"/>
    <w:rsid w:val="00F7247C"/>
    <w:rsid w:val="00F724CA"/>
    <w:rsid w:val="00F72AB3"/>
    <w:rsid w:val="00F7303B"/>
    <w:rsid w:val="00F73708"/>
    <w:rsid w:val="00F7393D"/>
    <w:rsid w:val="00F73ACF"/>
    <w:rsid w:val="00F73B05"/>
    <w:rsid w:val="00F73E66"/>
    <w:rsid w:val="00F73F22"/>
    <w:rsid w:val="00F74A18"/>
    <w:rsid w:val="00F74B5C"/>
    <w:rsid w:val="00F74D3A"/>
    <w:rsid w:val="00F74E1D"/>
    <w:rsid w:val="00F751C2"/>
    <w:rsid w:val="00F754C4"/>
    <w:rsid w:val="00F757D6"/>
    <w:rsid w:val="00F75F31"/>
    <w:rsid w:val="00F75F86"/>
    <w:rsid w:val="00F7614E"/>
    <w:rsid w:val="00F76302"/>
    <w:rsid w:val="00F765B8"/>
    <w:rsid w:val="00F769FB"/>
    <w:rsid w:val="00F77D7E"/>
    <w:rsid w:val="00F77FE5"/>
    <w:rsid w:val="00F805D2"/>
    <w:rsid w:val="00F807F4"/>
    <w:rsid w:val="00F8111A"/>
    <w:rsid w:val="00F81287"/>
    <w:rsid w:val="00F813C0"/>
    <w:rsid w:val="00F81E8F"/>
    <w:rsid w:val="00F81FA6"/>
    <w:rsid w:val="00F82049"/>
    <w:rsid w:val="00F82124"/>
    <w:rsid w:val="00F82394"/>
    <w:rsid w:val="00F82A9C"/>
    <w:rsid w:val="00F830B8"/>
    <w:rsid w:val="00F8314A"/>
    <w:rsid w:val="00F83579"/>
    <w:rsid w:val="00F837B0"/>
    <w:rsid w:val="00F83C09"/>
    <w:rsid w:val="00F8425C"/>
    <w:rsid w:val="00F8434E"/>
    <w:rsid w:val="00F84607"/>
    <w:rsid w:val="00F84635"/>
    <w:rsid w:val="00F84819"/>
    <w:rsid w:val="00F85098"/>
    <w:rsid w:val="00F85DE3"/>
    <w:rsid w:val="00F86346"/>
    <w:rsid w:val="00F866BA"/>
    <w:rsid w:val="00F86ACB"/>
    <w:rsid w:val="00F86E97"/>
    <w:rsid w:val="00F87F55"/>
    <w:rsid w:val="00F9034A"/>
    <w:rsid w:val="00F906AC"/>
    <w:rsid w:val="00F907C9"/>
    <w:rsid w:val="00F90CE0"/>
    <w:rsid w:val="00F90F03"/>
    <w:rsid w:val="00F91120"/>
    <w:rsid w:val="00F914B9"/>
    <w:rsid w:val="00F92014"/>
    <w:rsid w:val="00F9242C"/>
    <w:rsid w:val="00F92AB9"/>
    <w:rsid w:val="00F92E92"/>
    <w:rsid w:val="00F93677"/>
    <w:rsid w:val="00F9481D"/>
    <w:rsid w:val="00F95EB8"/>
    <w:rsid w:val="00F9608A"/>
    <w:rsid w:val="00F9642F"/>
    <w:rsid w:val="00F9657A"/>
    <w:rsid w:val="00F96DC4"/>
    <w:rsid w:val="00F973AA"/>
    <w:rsid w:val="00F97446"/>
    <w:rsid w:val="00F9772A"/>
    <w:rsid w:val="00F97CBD"/>
    <w:rsid w:val="00FA0310"/>
    <w:rsid w:val="00FA128E"/>
    <w:rsid w:val="00FA199D"/>
    <w:rsid w:val="00FA1C19"/>
    <w:rsid w:val="00FA2013"/>
    <w:rsid w:val="00FA2228"/>
    <w:rsid w:val="00FA269C"/>
    <w:rsid w:val="00FA28C3"/>
    <w:rsid w:val="00FA2B0E"/>
    <w:rsid w:val="00FA2E69"/>
    <w:rsid w:val="00FA3886"/>
    <w:rsid w:val="00FA4367"/>
    <w:rsid w:val="00FA4539"/>
    <w:rsid w:val="00FA47D0"/>
    <w:rsid w:val="00FA4D0A"/>
    <w:rsid w:val="00FA537C"/>
    <w:rsid w:val="00FA5463"/>
    <w:rsid w:val="00FA585E"/>
    <w:rsid w:val="00FA5B44"/>
    <w:rsid w:val="00FA689D"/>
    <w:rsid w:val="00FA690C"/>
    <w:rsid w:val="00FA7087"/>
    <w:rsid w:val="00FA7464"/>
    <w:rsid w:val="00FA7905"/>
    <w:rsid w:val="00FA7BB1"/>
    <w:rsid w:val="00FB0C7E"/>
    <w:rsid w:val="00FB0D6C"/>
    <w:rsid w:val="00FB1026"/>
    <w:rsid w:val="00FB1838"/>
    <w:rsid w:val="00FB1A38"/>
    <w:rsid w:val="00FB2040"/>
    <w:rsid w:val="00FB26E2"/>
    <w:rsid w:val="00FB35C6"/>
    <w:rsid w:val="00FB3678"/>
    <w:rsid w:val="00FB37F1"/>
    <w:rsid w:val="00FB3BA2"/>
    <w:rsid w:val="00FB3E84"/>
    <w:rsid w:val="00FB4418"/>
    <w:rsid w:val="00FB4621"/>
    <w:rsid w:val="00FB4AB5"/>
    <w:rsid w:val="00FB5E0C"/>
    <w:rsid w:val="00FB5FC1"/>
    <w:rsid w:val="00FB6090"/>
    <w:rsid w:val="00FB7599"/>
    <w:rsid w:val="00FB7719"/>
    <w:rsid w:val="00FB7A20"/>
    <w:rsid w:val="00FB7D05"/>
    <w:rsid w:val="00FC0665"/>
    <w:rsid w:val="00FC0A71"/>
    <w:rsid w:val="00FC0C2B"/>
    <w:rsid w:val="00FC122A"/>
    <w:rsid w:val="00FC1612"/>
    <w:rsid w:val="00FC1BB1"/>
    <w:rsid w:val="00FC1D25"/>
    <w:rsid w:val="00FC1F84"/>
    <w:rsid w:val="00FC267E"/>
    <w:rsid w:val="00FC2712"/>
    <w:rsid w:val="00FC28FC"/>
    <w:rsid w:val="00FC33DA"/>
    <w:rsid w:val="00FC3837"/>
    <w:rsid w:val="00FC3B83"/>
    <w:rsid w:val="00FC4907"/>
    <w:rsid w:val="00FC53D0"/>
    <w:rsid w:val="00FC57CC"/>
    <w:rsid w:val="00FC5AE5"/>
    <w:rsid w:val="00FC6BF4"/>
    <w:rsid w:val="00FC7030"/>
    <w:rsid w:val="00FC7D57"/>
    <w:rsid w:val="00FD0A24"/>
    <w:rsid w:val="00FD0C33"/>
    <w:rsid w:val="00FD1773"/>
    <w:rsid w:val="00FD1FF1"/>
    <w:rsid w:val="00FD259D"/>
    <w:rsid w:val="00FD2E4E"/>
    <w:rsid w:val="00FD2E97"/>
    <w:rsid w:val="00FD334E"/>
    <w:rsid w:val="00FD3439"/>
    <w:rsid w:val="00FD385B"/>
    <w:rsid w:val="00FD3A7C"/>
    <w:rsid w:val="00FD3D3D"/>
    <w:rsid w:val="00FD4124"/>
    <w:rsid w:val="00FD43A0"/>
    <w:rsid w:val="00FD4806"/>
    <w:rsid w:val="00FD4DB9"/>
    <w:rsid w:val="00FD5112"/>
    <w:rsid w:val="00FD51F4"/>
    <w:rsid w:val="00FD64C2"/>
    <w:rsid w:val="00FD684F"/>
    <w:rsid w:val="00FD6C01"/>
    <w:rsid w:val="00FD7585"/>
    <w:rsid w:val="00FD7941"/>
    <w:rsid w:val="00FD797F"/>
    <w:rsid w:val="00FD7C78"/>
    <w:rsid w:val="00FE038D"/>
    <w:rsid w:val="00FE059D"/>
    <w:rsid w:val="00FE085F"/>
    <w:rsid w:val="00FE0D65"/>
    <w:rsid w:val="00FE217F"/>
    <w:rsid w:val="00FE2D1E"/>
    <w:rsid w:val="00FE2F31"/>
    <w:rsid w:val="00FE315D"/>
    <w:rsid w:val="00FE3510"/>
    <w:rsid w:val="00FE3C64"/>
    <w:rsid w:val="00FE4646"/>
    <w:rsid w:val="00FE49FB"/>
    <w:rsid w:val="00FE4D3C"/>
    <w:rsid w:val="00FE51F4"/>
    <w:rsid w:val="00FE51FC"/>
    <w:rsid w:val="00FE53E6"/>
    <w:rsid w:val="00FE57FB"/>
    <w:rsid w:val="00FE5AB4"/>
    <w:rsid w:val="00FE5B8E"/>
    <w:rsid w:val="00FE63BA"/>
    <w:rsid w:val="00FE66B5"/>
    <w:rsid w:val="00FE66D0"/>
    <w:rsid w:val="00FE732E"/>
    <w:rsid w:val="00FE74CB"/>
    <w:rsid w:val="00FE758F"/>
    <w:rsid w:val="00FE7FF0"/>
    <w:rsid w:val="00FF01AC"/>
    <w:rsid w:val="00FF05FB"/>
    <w:rsid w:val="00FF06F9"/>
    <w:rsid w:val="00FF0E30"/>
    <w:rsid w:val="00FF14A9"/>
    <w:rsid w:val="00FF1969"/>
    <w:rsid w:val="00FF1FEB"/>
    <w:rsid w:val="00FF2707"/>
    <w:rsid w:val="00FF2932"/>
    <w:rsid w:val="00FF346C"/>
    <w:rsid w:val="00FF380B"/>
    <w:rsid w:val="00FF3B03"/>
    <w:rsid w:val="00FF3CCC"/>
    <w:rsid w:val="00FF41E3"/>
    <w:rsid w:val="00FF4454"/>
    <w:rsid w:val="00FF45B7"/>
    <w:rsid w:val="00FF46BC"/>
    <w:rsid w:val="00FF562E"/>
    <w:rsid w:val="00FF5932"/>
    <w:rsid w:val="00FF5B65"/>
    <w:rsid w:val="00FF6E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6CFCB54E"/>
  <w15:docId w15:val="{397113EE-2790-48AB-A765-470E9FF1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BDC"/>
    <w:rPr>
      <w:sz w:val="24"/>
      <w:szCs w:val="24"/>
      <w:lang w:val="en-GB"/>
    </w:rPr>
  </w:style>
  <w:style w:type="paragraph" w:styleId="Heading1">
    <w:name w:val="heading 1"/>
    <w:aliases w:val="BAR"/>
    <w:basedOn w:val="Normal"/>
    <w:next w:val="Normal"/>
    <w:link w:val="Heading1Char"/>
    <w:qFormat/>
    <w:rsid w:val="00983BDC"/>
    <w:pPr>
      <w:keepNext/>
      <w:jc w:val="center"/>
      <w:outlineLvl w:val="0"/>
    </w:pPr>
    <w:rPr>
      <w:b/>
      <w:bCs/>
      <w:lang w:val="ro-RO"/>
    </w:rPr>
  </w:style>
  <w:style w:type="paragraph" w:styleId="Heading2">
    <w:name w:val="heading 2"/>
    <w:basedOn w:val="Normal"/>
    <w:next w:val="Normal"/>
    <w:link w:val="Heading2Char"/>
    <w:qFormat/>
    <w:rsid w:val="00983BDC"/>
    <w:pPr>
      <w:keepNext/>
      <w:spacing w:before="60" w:after="60" w:line="192" w:lineRule="auto"/>
      <w:ind w:left="57" w:right="57"/>
      <w:outlineLvl w:val="1"/>
    </w:pPr>
    <w:rPr>
      <w:rFonts w:ascii="Helvetica-R" w:hAnsi="Helvetica-R"/>
      <w:b/>
      <w:bCs/>
      <w:sz w:val="20"/>
    </w:rPr>
  </w:style>
  <w:style w:type="paragraph" w:styleId="Heading3">
    <w:name w:val="heading 3"/>
    <w:basedOn w:val="Normal"/>
    <w:next w:val="Normal"/>
    <w:qFormat/>
    <w:rsid w:val="00983BDC"/>
    <w:pPr>
      <w:keepNext/>
      <w:spacing w:line="192" w:lineRule="auto"/>
      <w:ind w:left="57" w:right="57"/>
      <w:outlineLvl w:val="2"/>
    </w:pPr>
    <w:rPr>
      <w:rFonts w:ascii="Times-Roman-R" w:hAnsi="Times-Roman-R"/>
      <w:b/>
      <w:bCs/>
    </w:rPr>
  </w:style>
  <w:style w:type="paragraph" w:styleId="Heading4">
    <w:name w:val="heading 4"/>
    <w:basedOn w:val="Normal"/>
    <w:next w:val="Normal"/>
    <w:qFormat/>
    <w:rsid w:val="00983BDC"/>
    <w:pPr>
      <w:keepNext/>
      <w:spacing w:before="40" w:line="192" w:lineRule="auto"/>
      <w:ind w:left="57" w:right="57"/>
      <w:outlineLvl w:val="3"/>
    </w:pPr>
    <w:rPr>
      <w:rFonts w:ascii="Times-Roman-R" w:hAnsi="Times-Roman-R"/>
      <w:b/>
      <w:bCs/>
      <w:sz w:val="22"/>
    </w:rPr>
  </w:style>
  <w:style w:type="paragraph" w:styleId="Heading5">
    <w:name w:val="heading 5"/>
    <w:aliases w:val="normal"/>
    <w:basedOn w:val="Normal"/>
    <w:next w:val="Normal"/>
    <w:qFormat/>
    <w:rsid w:val="00983BDC"/>
    <w:pPr>
      <w:keepNext/>
      <w:spacing w:before="40" w:after="40" w:line="192" w:lineRule="auto"/>
      <w:ind w:left="57" w:right="57"/>
      <w:jc w:val="center"/>
      <w:outlineLvl w:val="4"/>
    </w:pPr>
    <w:rPr>
      <w:rFonts w:ascii="Times-Roman-R" w:hAnsi="Times-Roman-R"/>
      <w:b/>
      <w:bCs/>
      <w:spacing w:val="-10"/>
      <w:sz w:val="22"/>
    </w:rPr>
  </w:style>
  <w:style w:type="paragraph" w:styleId="Heading6">
    <w:name w:val="heading 6"/>
    <w:basedOn w:val="Normal"/>
    <w:next w:val="Normal"/>
    <w:qFormat/>
    <w:rsid w:val="00983BDC"/>
    <w:pPr>
      <w:keepNext/>
      <w:jc w:val="right"/>
      <w:outlineLvl w:val="5"/>
    </w:pPr>
    <w:rPr>
      <w:b/>
      <w:bCs/>
      <w:i/>
      <w:iCs/>
      <w:sz w:val="20"/>
      <w:lang w:val="ro-RO"/>
    </w:rPr>
  </w:style>
  <w:style w:type="paragraph" w:styleId="Heading7">
    <w:name w:val="heading 7"/>
    <w:basedOn w:val="Normal"/>
    <w:next w:val="Normal"/>
    <w:link w:val="Heading7Char"/>
    <w:qFormat/>
    <w:rsid w:val="00983BDC"/>
    <w:pPr>
      <w:keepNext/>
      <w:jc w:val="center"/>
      <w:outlineLvl w:val="6"/>
    </w:pPr>
    <w:rPr>
      <w:rFonts w:ascii="Helvetica-R" w:hAnsi="Helvetica-R"/>
      <w:b/>
      <w:bCs/>
      <w:sz w:val="28"/>
    </w:rPr>
  </w:style>
  <w:style w:type="paragraph" w:styleId="Heading8">
    <w:name w:val="heading 8"/>
    <w:basedOn w:val="Normal"/>
    <w:next w:val="Normal"/>
    <w:link w:val="Heading8Char"/>
    <w:qFormat/>
    <w:rsid w:val="00983BDC"/>
    <w:pPr>
      <w:keepNext/>
      <w:spacing w:line="192" w:lineRule="auto"/>
      <w:outlineLvl w:val="7"/>
    </w:pPr>
    <w:rPr>
      <w:rFonts w:ascii="Helvetica-R" w:hAnsi="Helvetica-R"/>
      <w:b/>
      <w:bCs/>
      <w:i/>
      <w:iCs/>
      <w:sz w:val="22"/>
      <w:lang w:val="ro-RO" w:eastAsia="ro-RO"/>
    </w:rPr>
  </w:style>
  <w:style w:type="paragraph" w:styleId="Heading9">
    <w:name w:val="heading 9"/>
    <w:basedOn w:val="Normal"/>
    <w:next w:val="Normal"/>
    <w:link w:val="Heading9Char"/>
    <w:qFormat/>
    <w:rsid w:val="00983BDC"/>
    <w:pPr>
      <w:keepNext/>
      <w:outlineLvl w:val="8"/>
    </w:pPr>
    <w:rPr>
      <w:b/>
      <w:bCs/>
      <w:i/>
      <w:i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BAR Char"/>
    <w:link w:val="Heading1"/>
    <w:rsid w:val="007C1F0F"/>
    <w:rPr>
      <w:b/>
      <w:bCs/>
      <w:sz w:val="24"/>
      <w:szCs w:val="24"/>
      <w:lang w:val="ro-RO"/>
    </w:rPr>
  </w:style>
  <w:style w:type="paragraph" w:customStyle="1" w:styleId="BARSTYLE">
    <w:name w:val="BARSTYLE"/>
    <w:basedOn w:val="Normal"/>
    <w:rsid w:val="00983BDC"/>
    <w:pPr>
      <w:tabs>
        <w:tab w:val="left" w:pos="284"/>
        <w:tab w:val="right" w:pos="709"/>
        <w:tab w:val="left" w:pos="1701"/>
        <w:tab w:val="left" w:pos="2835"/>
        <w:tab w:val="right" w:pos="3402"/>
        <w:tab w:val="left" w:pos="3969"/>
        <w:tab w:val="left" w:pos="4820"/>
        <w:tab w:val="left" w:pos="5670"/>
        <w:tab w:val="right" w:pos="7088"/>
      </w:tabs>
      <w:ind w:left="57" w:right="57"/>
    </w:pPr>
    <w:rPr>
      <w:rFonts w:ascii="Times-Roman-R" w:hAnsi="Times-Roman-R"/>
      <w:noProof/>
      <w:sz w:val="22"/>
      <w:szCs w:val="20"/>
      <w:lang w:val="nl-NL"/>
    </w:rPr>
  </w:style>
  <w:style w:type="paragraph" w:styleId="Header">
    <w:name w:val="header"/>
    <w:basedOn w:val="Normal"/>
    <w:link w:val="HeaderChar"/>
    <w:rsid w:val="00983BD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983BD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83BDC"/>
  </w:style>
  <w:style w:type="paragraph" w:styleId="BlockText">
    <w:name w:val="Block Text"/>
    <w:basedOn w:val="Normal"/>
    <w:rsid w:val="00983BDC"/>
    <w:pPr>
      <w:spacing w:before="40" w:line="192" w:lineRule="auto"/>
      <w:ind w:left="113" w:right="113"/>
      <w:jc w:val="center"/>
    </w:pPr>
    <w:rPr>
      <w:rFonts w:ascii="Times-Roman-R" w:hAnsi="Times-Roman-R"/>
      <w:sz w:val="22"/>
    </w:rPr>
  </w:style>
  <w:style w:type="paragraph" w:styleId="Caption">
    <w:name w:val="caption"/>
    <w:basedOn w:val="Normal"/>
    <w:next w:val="Normal"/>
    <w:qFormat/>
    <w:rsid w:val="00983BDC"/>
    <w:rPr>
      <w:rFonts w:ascii="Times-Roman-R" w:hAnsi="Times-Roman-R"/>
      <w:b/>
      <w:bCs/>
      <w:sz w:val="22"/>
    </w:rPr>
  </w:style>
  <w:style w:type="paragraph" w:styleId="Title">
    <w:name w:val="Title"/>
    <w:basedOn w:val="Normal"/>
    <w:qFormat/>
    <w:rsid w:val="00983BDC"/>
    <w:pPr>
      <w:jc w:val="center"/>
    </w:pPr>
    <w:rPr>
      <w:rFonts w:ascii="Times-Roman-R" w:hAnsi="Times-Roman-R"/>
      <w:spacing w:val="40"/>
      <w:sz w:val="32"/>
    </w:rPr>
  </w:style>
  <w:style w:type="paragraph" w:styleId="BodyText">
    <w:name w:val="Body Text"/>
    <w:basedOn w:val="Normal"/>
    <w:link w:val="BodyTextChar"/>
    <w:rsid w:val="00983BDC"/>
    <w:pPr>
      <w:spacing w:before="40" w:after="40" w:line="192" w:lineRule="auto"/>
      <w:jc w:val="center"/>
    </w:pPr>
    <w:rPr>
      <w:rFonts w:ascii="Helvetica-R" w:hAnsi="Helvetica-R"/>
      <w:b/>
      <w:bCs/>
      <w:sz w:val="20"/>
    </w:rPr>
  </w:style>
  <w:style w:type="character" w:styleId="Hyperlink">
    <w:name w:val="Hyperlink"/>
    <w:rsid w:val="00BF1E05"/>
    <w:rPr>
      <w:color w:val="0000FF"/>
      <w:u w:val="single"/>
    </w:rPr>
  </w:style>
  <w:style w:type="character" w:styleId="FollowedHyperlink">
    <w:name w:val="FollowedHyperlink"/>
    <w:rsid w:val="00BF1E05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5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C4528"/>
    <w:rPr>
      <w:rFonts w:ascii="Tahoma" w:hAnsi="Tahoma" w:cs="Tahoma"/>
      <w:sz w:val="16"/>
      <w:szCs w:val="16"/>
      <w:lang w:val="en-GB"/>
    </w:rPr>
  </w:style>
  <w:style w:type="character" w:customStyle="1" w:styleId="Heading7Char">
    <w:name w:val="Heading 7 Char"/>
    <w:link w:val="Heading7"/>
    <w:rsid w:val="00871E73"/>
    <w:rPr>
      <w:rFonts w:ascii="Helvetica-R" w:hAnsi="Helvetica-R"/>
      <w:b/>
      <w:bCs/>
      <w:sz w:val="28"/>
      <w:szCs w:val="24"/>
      <w:lang w:val="en-GB"/>
    </w:rPr>
  </w:style>
  <w:style w:type="character" w:customStyle="1" w:styleId="Heading8Char">
    <w:name w:val="Heading 8 Char"/>
    <w:link w:val="Heading8"/>
    <w:rsid w:val="00871E73"/>
    <w:rPr>
      <w:rFonts w:ascii="Helvetica-R" w:hAnsi="Helvetica-R"/>
      <w:b/>
      <w:bCs/>
      <w:i/>
      <w:iCs/>
      <w:sz w:val="22"/>
      <w:szCs w:val="24"/>
      <w:lang w:val="ro-RO" w:eastAsia="ro-RO"/>
    </w:rPr>
  </w:style>
  <w:style w:type="character" w:customStyle="1" w:styleId="Heading9Char">
    <w:name w:val="Heading 9 Char"/>
    <w:link w:val="Heading9"/>
    <w:rsid w:val="00871E73"/>
    <w:rPr>
      <w:b/>
      <w:bCs/>
      <w:i/>
      <w:iCs/>
      <w:szCs w:val="24"/>
      <w:lang w:val="ro-RO"/>
    </w:rPr>
  </w:style>
  <w:style w:type="character" w:customStyle="1" w:styleId="HeaderChar">
    <w:name w:val="Header Char"/>
    <w:link w:val="Header"/>
    <w:rsid w:val="00871E73"/>
    <w:rPr>
      <w:sz w:val="24"/>
      <w:szCs w:val="24"/>
      <w:lang w:val="en-GB"/>
    </w:rPr>
  </w:style>
  <w:style w:type="character" w:customStyle="1" w:styleId="FooterChar">
    <w:name w:val="Footer Char"/>
    <w:link w:val="Footer"/>
    <w:rsid w:val="00871E73"/>
    <w:rPr>
      <w:sz w:val="24"/>
      <w:szCs w:val="24"/>
      <w:lang w:val="en-GB"/>
    </w:rPr>
  </w:style>
  <w:style w:type="character" w:customStyle="1" w:styleId="BodyTextChar">
    <w:name w:val="Body Text Char"/>
    <w:link w:val="BodyText"/>
    <w:rsid w:val="00871E73"/>
    <w:rPr>
      <w:rFonts w:ascii="Helvetica-R" w:hAnsi="Helvetica-R"/>
      <w:b/>
      <w:bCs/>
      <w:szCs w:val="24"/>
      <w:lang w:val="en-GB"/>
    </w:rPr>
  </w:style>
  <w:style w:type="character" w:customStyle="1" w:styleId="Heading2Char">
    <w:name w:val="Heading 2 Char"/>
    <w:link w:val="Heading2"/>
    <w:rsid w:val="00EB645A"/>
    <w:rPr>
      <w:rFonts w:ascii="Helvetica-R" w:hAnsi="Helvetica-R"/>
      <w:b/>
      <w:bCs/>
      <w:szCs w:val="24"/>
      <w:lang w:val="en-GB"/>
    </w:rPr>
  </w:style>
  <w:style w:type="paragraph" w:customStyle="1" w:styleId="Style1">
    <w:name w:val="Style1"/>
    <w:basedOn w:val="Normal"/>
    <w:rsid w:val="00EB645A"/>
    <w:pPr>
      <w:numPr>
        <w:numId w:val="1"/>
      </w:numPr>
      <w:tabs>
        <w:tab w:val="clear" w:pos="96"/>
        <w:tab w:val="num" w:pos="870"/>
      </w:tabs>
      <w:ind w:left="870" w:hanging="360"/>
    </w:pPr>
  </w:style>
  <w:style w:type="paragraph" w:styleId="ListBullet">
    <w:name w:val="List Bullet"/>
    <w:basedOn w:val="Normal"/>
    <w:uiPriority w:val="99"/>
    <w:unhideWhenUsed/>
    <w:rsid w:val="00594E78"/>
    <w:pPr>
      <w:numPr>
        <w:numId w:val="42"/>
      </w:numPr>
      <w:tabs>
        <w:tab w:val="clear" w:pos="360"/>
      </w:tabs>
      <w:ind w:left="0" w:firstLine="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P\Application%20Data\Microsoft\Templates\ba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bar.dot</Template>
  <TotalTime>2</TotalTime>
  <Pages>1</Pages>
  <Words>13033</Words>
  <Characters>74290</Characters>
  <Application>Microsoft Office Word</Application>
  <DocSecurity>0</DocSecurity>
  <Lines>619</Lines>
  <Paragraphs>174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</vt:lpstr>
      <vt:lpstr>C</vt:lpstr>
    </vt:vector>
  </TitlesOfParts>
  <Company>filaret</Company>
  <LinksUpToDate>false</LinksUpToDate>
  <CharactersWithSpaces>87149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subject/>
  <dc:creator>Victor</dc:creator>
  <cp:keywords/>
  <dc:description/>
  <cp:lastModifiedBy>HP</cp:lastModifiedBy>
  <cp:revision>6</cp:revision>
  <cp:lastPrinted>2012-08-09T05:47:00Z</cp:lastPrinted>
  <dcterms:created xsi:type="dcterms:W3CDTF">2026-07-03T07:20:00Z</dcterms:created>
  <dcterms:modified xsi:type="dcterms:W3CDTF">2026-07-03T08:32:00Z</dcterms:modified>
</cp:coreProperties>
</file>