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46529" w14:textId="77777777" w:rsidR="003C3AC2" w:rsidRPr="001A77EE" w:rsidRDefault="003C3AC2" w:rsidP="00026F68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1A77EE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4D2253C2" w14:textId="04A7EA5A" w:rsidR="003C3AC2" w:rsidRPr="001A77EE" w:rsidRDefault="003C3AC2" w:rsidP="00026F68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1A77EE">
        <w:rPr>
          <w:b/>
          <w:sz w:val="16"/>
          <w:szCs w:val="16"/>
          <w:lang w:val="ro-RO"/>
        </w:rPr>
        <w:t xml:space="preserve"> (de la pagina 1 la pagina )</w:t>
      </w:r>
    </w:p>
    <w:p w14:paraId="38F40EE5" w14:textId="77777777" w:rsidR="003C3AC2" w:rsidRDefault="003C3AC2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05EC43BB" w14:textId="77777777" w:rsidR="003C3AC2" w:rsidRDefault="003C3AC2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53EF1CEC" w14:textId="77777777" w:rsidR="003C3AC2" w:rsidRDefault="003C3AC2">
      <w:pPr>
        <w:jc w:val="center"/>
        <w:rPr>
          <w:sz w:val="28"/>
        </w:rPr>
      </w:pPr>
    </w:p>
    <w:p w14:paraId="17356839" w14:textId="77777777" w:rsidR="003C3AC2" w:rsidRDefault="003C3AC2">
      <w:pPr>
        <w:jc w:val="center"/>
        <w:rPr>
          <w:sz w:val="28"/>
        </w:rPr>
      </w:pPr>
    </w:p>
    <w:p w14:paraId="57FDE783" w14:textId="77777777" w:rsidR="003C3AC2" w:rsidRDefault="003C3AC2">
      <w:pPr>
        <w:jc w:val="center"/>
        <w:rPr>
          <w:sz w:val="28"/>
        </w:rPr>
      </w:pPr>
    </w:p>
    <w:p w14:paraId="42A7721E" w14:textId="77777777" w:rsidR="003C3AC2" w:rsidRDefault="003C3AC2">
      <w:pPr>
        <w:jc w:val="center"/>
        <w:rPr>
          <w:b/>
          <w:bCs/>
          <w:noProof/>
          <w:spacing w:val="80"/>
          <w:sz w:val="32"/>
          <w:lang w:val="en-US"/>
        </w:rPr>
      </w:pPr>
    </w:p>
    <w:p w14:paraId="2CD1C776" w14:textId="77777777" w:rsidR="003C3AC2" w:rsidRDefault="003C3AC2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TIMI</w:t>
      </w:r>
      <w:r>
        <w:rPr>
          <w:b/>
          <w:bCs/>
          <w:spacing w:val="80"/>
          <w:sz w:val="32"/>
          <w:lang w:val="ro-RO"/>
        </w:rPr>
        <w:t>Ş</w:t>
      </w:r>
      <w:r>
        <w:rPr>
          <w:b/>
          <w:bCs/>
          <w:spacing w:val="80"/>
          <w:sz w:val="32"/>
        </w:rPr>
        <w:t>OARA</w:t>
      </w:r>
    </w:p>
    <w:p w14:paraId="06DDB630" w14:textId="77777777" w:rsidR="003C3AC2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5FE98A1D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-.1pt;margin-top:1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02A30B62" w14:textId="77777777" w:rsidR="003C3AC2" w:rsidRDefault="003C3AC2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43F86E11" w14:textId="77777777" w:rsidR="003C3AC2" w:rsidRDefault="003C3AC2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21-31 iulie 2026</w:t>
      </w:r>
    </w:p>
    <w:p w14:paraId="2CA35640" w14:textId="77777777" w:rsidR="003C3AC2" w:rsidRPr="00676A79" w:rsidRDefault="003C3AC2" w:rsidP="00676A79">
      <w:pPr>
        <w:framePr w:w="8282" w:h="357" w:hRule="exact" w:wrap="notBeside" w:vAnchor="page" w:hAnchor="page" w:x="1742" w:y="3552"/>
        <w:rPr>
          <w:lang w:val="ro-RO" w:eastAsia="ro-RO"/>
        </w:rPr>
      </w:pPr>
    </w:p>
    <w:p w14:paraId="11309817" w14:textId="77777777" w:rsidR="003C3AC2" w:rsidRPr="00676A79" w:rsidRDefault="003C3AC2" w:rsidP="00676A79">
      <w:pPr>
        <w:framePr w:w="8282" w:h="357" w:hRule="exact" w:wrap="notBeside" w:vAnchor="page" w:hAnchor="page" w:x="1742" w:y="3552"/>
        <w:rPr>
          <w:lang w:val="ro-RO" w:eastAsia="ro-RO"/>
        </w:rPr>
      </w:pPr>
    </w:p>
    <w:p w14:paraId="10475EBC" w14:textId="77777777" w:rsidR="003C3AC2" w:rsidRDefault="003C3AC2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3C3AC2" w14:paraId="2D630A89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1D0A0480" w14:textId="77777777" w:rsidR="003C3AC2" w:rsidRDefault="003C3AC2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245B70CD" w14:textId="77777777" w:rsidR="003C3AC2" w:rsidRDefault="003C3AC2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63033B31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0E02B506" w14:textId="77777777" w:rsidR="003C3AC2" w:rsidRDefault="003C3AC2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18E76213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7FAA43E5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41FBB5F5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708044F4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03E23363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17DA226D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266771B0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6981285A" w14:textId="77777777" w:rsidR="003C3AC2" w:rsidRDefault="003C3AC2" w:rsidP="00FC1F7F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1AF60679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6B631A82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53FCE32A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27A39881" w14:textId="77777777" w:rsidR="003C3AC2" w:rsidRDefault="003C3AC2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4A1E42F6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05FBB6C1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249EC65C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7A2C6C65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154748A5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6ABA8F6C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121D05E4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7E77C5A1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3E5AE78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3C3AC2" w14:paraId="74FF1420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4B97F48C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1F8D8357" w14:textId="77777777" w:rsidR="003C3AC2" w:rsidRDefault="003C3AC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12F46A57" w14:textId="77777777" w:rsidR="003C3AC2" w:rsidRDefault="003C3AC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45A034E4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2E19EBE4" w14:textId="77777777" w:rsidR="003C3AC2" w:rsidRDefault="003C3AC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337B543C" w14:textId="77777777" w:rsidR="003C3AC2" w:rsidRDefault="003C3AC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1D5B4370" w14:textId="77777777" w:rsidR="003C3AC2" w:rsidRDefault="003C3AC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5136D7A9" w14:textId="77777777" w:rsidR="003C3AC2" w:rsidRDefault="003C3AC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3FFC3C2C" w14:textId="77777777" w:rsidR="003C3AC2" w:rsidRDefault="003C3AC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4A9D2C4A" w14:textId="77777777" w:rsidR="003C3AC2" w:rsidRDefault="003C3AC2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0AB8F797" w14:textId="77777777" w:rsidR="003C3AC2" w:rsidRDefault="003C3AC2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78B3F945" w14:textId="77777777" w:rsidR="003C3AC2" w:rsidRDefault="003C3AC2">
      <w:pPr>
        <w:spacing w:line="192" w:lineRule="auto"/>
        <w:jc w:val="center"/>
      </w:pPr>
    </w:p>
    <w:p w14:paraId="2B6ED0C4" w14:textId="77777777" w:rsidR="003C3AC2" w:rsidRDefault="003C3AC2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554BBD0D" w14:textId="77777777" w:rsidR="003C3AC2" w:rsidRDefault="003C3AC2">
      <w:pPr>
        <w:spacing w:line="192" w:lineRule="auto"/>
        <w:ind w:left="-57" w:right="-57"/>
        <w:jc w:val="center"/>
        <w:rPr>
          <w:b/>
          <w:bCs/>
          <w:lang w:val="ro-RO"/>
        </w:rPr>
      </w:pPr>
    </w:p>
    <w:p w14:paraId="55A0915C" w14:textId="77777777" w:rsidR="003C3AC2" w:rsidRDefault="003C3AC2">
      <w:pPr>
        <w:spacing w:line="192" w:lineRule="auto"/>
        <w:ind w:left="-57" w:right="-57"/>
        <w:jc w:val="center"/>
        <w:rPr>
          <w:b/>
          <w:bCs/>
          <w:lang w:val="ro-RO"/>
        </w:rPr>
      </w:pPr>
    </w:p>
    <w:p w14:paraId="0BF55702" w14:textId="77777777" w:rsidR="003C3AC2" w:rsidRPr="003447BC" w:rsidRDefault="003C3AC2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77377B9B" w14:textId="77777777" w:rsidR="003C3AC2" w:rsidRPr="00A8307A" w:rsidRDefault="003C3AC2" w:rsidP="00516DD3">
      <w:pPr>
        <w:pStyle w:val="Heading1"/>
        <w:spacing w:line="360" w:lineRule="auto"/>
      </w:pPr>
      <w:r w:rsidRPr="00A8307A">
        <w:t>LINIA 100</w:t>
      </w:r>
    </w:p>
    <w:p w14:paraId="268DD761" w14:textId="77777777" w:rsidR="003C3AC2" w:rsidRPr="00A8307A" w:rsidRDefault="003C3AC2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3C3AC2" w:rsidRPr="00AB76B4" w14:paraId="3ABC76F5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C77A3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D6620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CBBFA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44608E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5638EF4B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40E391" w14:textId="77777777" w:rsidR="003C3AC2" w:rsidRPr="00AB76B4" w:rsidRDefault="003C3AC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1670AEB" w14:textId="77777777" w:rsidR="003C3AC2" w:rsidRPr="00AB76B4" w:rsidRDefault="003C3AC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1A99A9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5BC64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9138E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01683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:rsidRPr="00AB76B4" w14:paraId="3A981C54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C66E6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7473DA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8D3410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12F053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489A87EE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5D7EE3" w14:textId="77777777" w:rsidR="003C3AC2" w:rsidRPr="00AB76B4" w:rsidRDefault="003C3AC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CD9CAF7" w14:textId="77777777" w:rsidR="003C3AC2" w:rsidRPr="00AB76B4" w:rsidRDefault="003C3AC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4C535A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2673A4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F5382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3A905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:rsidRPr="00AB76B4" w14:paraId="34353F6B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39190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4335A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E2EF39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0003EC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5AA340A3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38721" w14:textId="77777777" w:rsidR="003C3AC2" w:rsidRPr="00AB76B4" w:rsidRDefault="003C3AC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</w:t>
            </w:r>
          </w:p>
          <w:p w14:paraId="7093D5A0" w14:textId="77777777" w:rsidR="003C3AC2" w:rsidRPr="00AB76B4" w:rsidRDefault="003C3AC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7756C1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481F3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E2CA50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783B87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E906310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Acces la liniile 11 şi 12.</w:t>
            </w:r>
          </w:p>
        </w:tc>
      </w:tr>
      <w:tr w:rsidR="003C3AC2" w:rsidRPr="00AB76B4" w14:paraId="3B52058D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EC735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BD2635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F6CBC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AB4BF5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468D9972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448108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16F44F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A763D4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AD6980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B510CB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:rsidRPr="00AB76B4" w14:paraId="49BE5227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BC8D7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4B90B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7BCC24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533F32" w14:textId="77777777" w:rsidR="003C3AC2" w:rsidRPr="00AB76B4" w:rsidRDefault="003C3AC2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4CAC2AE5" w14:textId="77777777" w:rsidR="003C3AC2" w:rsidRPr="00AB76B4" w:rsidRDefault="003C3AC2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F662D8" w14:textId="77777777" w:rsidR="003C3AC2" w:rsidRPr="00AB76B4" w:rsidRDefault="003C3AC2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1E3AAF2B" w14:textId="77777777" w:rsidR="003C3AC2" w:rsidRPr="00AB76B4" w:rsidRDefault="003C3AC2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38</w:t>
            </w:r>
            <w:r w:rsidRPr="00AB76B4"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4C5ECF06" w14:textId="77777777" w:rsidR="003C3AC2" w:rsidRPr="00AB76B4" w:rsidRDefault="003C3AC2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6C39012E" w14:textId="77777777" w:rsidR="003C3AC2" w:rsidRPr="00AB76B4" w:rsidRDefault="003C3AC2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EF200B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D3A3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EF8E4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F236A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:rsidRPr="00AB76B4" w14:paraId="50B6372F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2884C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139530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F3A84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8498E4" w14:textId="77777777" w:rsidR="003C3AC2" w:rsidRPr="00AB76B4" w:rsidRDefault="003C3AC2" w:rsidP="0040129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35EA52D9" w14:textId="77777777" w:rsidR="003C3AC2" w:rsidRPr="00AB76B4" w:rsidRDefault="003C3AC2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91796" w14:textId="77777777" w:rsidR="003C3AC2" w:rsidRPr="00AB76B4" w:rsidRDefault="003C3AC2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</w:t>
            </w:r>
            <w:r w:rsidRPr="00AB76B4">
              <w:rPr>
                <w:b/>
                <w:bCs/>
                <w:sz w:val="20"/>
                <w:lang w:val="ro-RO"/>
              </w:rPr>
              <w:t xml:space="preserve">ntre </w:t>
            </w:r>
            <w:r>
              <w:rPr>
                <w:b/>
                <w:bCs/>
                <w:sz w:val="20"/>
                <w:lang w:val="ro-RO"/>
              </w:rPr>
              <w:t>sch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358ABDA5" w14:textId="77777777" w:rsidR="003C3AC2" w:rsidRPr="00AB76B4" w:rsidRDefault="003C3AC2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</w:t>
            </w:r>
            <w:r>
              <w:rPr>
                <w:b/>
                <w:bCs/>
                <w:sz w:val="20"/>
                <w:lang w:val="ro-RO"/>
              </w:rPr>
              <w:t xml:space="preserve">A </w:t>
            </w:r>
            <w:r w:rsidRPr="00AB76B4">
              <w:rPr>
                <w:b/>
                <w:bCs/>
                <w:sz w:val="20"/>
                <w:lang w:val="ro-RO"/>
              </w:rPr>
              <w:t>și</w:t>
            </w:r>
            <w:r>
              <w:rPr>
                <w:b/>
                <w:bCs/>
                <w:sz w:val="20"/>
                <w:lang w:val="ro-RO"/>
              </w:rPr>
              <w:t xml:space="preserve"> 6B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9A2900" w14:textId="77777777" w:rsidR="003C3AC2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23B87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68BAC6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D1F5FB" w14:textId="77777777" w:rsidR="003C3AC2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9D6638F" w14:textId="77777777" w:rsidR="003C3AC2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pe fir I și II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București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40129F">
              <w:rPr>
                <w:b/>
                <w:bCs/>
                <w:i/>
                <w:iCs/>
                <w:sz w:val="20"/>
                <w:lang w:val="ro-RO"/>
              </w:rPr>
              <w:t>- Bucureştii Noi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</w:p>
        </w:tc>
      </w:tr>
      <w:tr w:rsidR="003C3AC2" w:rsidRPr="00AB76B4" w14:paraId="06CFBDAF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FDA2E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11FF9C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7E8E6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FEA89B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 Nord -</w:t>
            </w:r>
          </w:p>
          <w:p w14:paraId="70970F42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Post 5 - </w:t>
            </w:r>
          </w:p>
          <w:p w14:paraId="6E3145B8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4C8FAA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305548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4493FB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1+650</w:t>
            </w:r>
          </w:p>
          <w:p w14:paraId="29EDE272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14F639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36B523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Cap București Nord semnalizată numai cu paleta cu diagonală.</w:t>
            </w:r>
          </w:p>
        </w:tc>
      </w:tr>
      <w:tr w:rsidR="003C3AC2" w:rsidRPr="00AB76B4" w14:paraId="6386A6E2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C9E5D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4540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0758DFF3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4185C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776C46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0B816DCF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7F5E5066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zonă aparate de cale, Cap X</w:t>
            </w:r>
            <w:r>
              <w:rPr>
                <w:b/>
                <w:bCs/>
                <w:sz w:val="20"/>
                <w:lang w:val="ro-RO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3F4DB7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55EA3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C8867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9B48E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C07CF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4D8BA924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D0AD0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5497D1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106FE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85FE7D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3480CE70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4C7C6E09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cale, Cap X </w:t>
            </w:r>
            <w:r>
              <w:rPr>
                <w:b/>
                <w:bCs/>
                <w:sz w:val="20"/>
                <w:lang w:val="ro-RO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636D2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1F12E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E31D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02DB3E42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01729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B547AE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526EFD7C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49622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6057D7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16A382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8B78E2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64A95AF4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132F3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070C07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5211E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434B2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65E5C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:rsidRPr="00AB76B4" w14:paraId="7521EA6E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F66E0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1A574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92DF3E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8AF397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76AFA5D2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956F2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909687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/ 22</w:t>
            </w:r>
          </w:p>
          <w:p w14:paraId="48FA76CD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BAC65D2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B10D7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1E2F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E10C7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56685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CEE182B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spre Chiajna firele I și II.</w:t>
            </w:r>
          </w:p>
        </w:tc>
      </w:tr>
      <w:tr w:rsidR="003C3AC2" w:rsidRPr="00AB76B4" w14:paraId="63F7F95E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B82BC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33B0A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3CD92E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649EF1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2332463D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D5EF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F0E42D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E5FE7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61D451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1B187E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87774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3C3AC2" w:rsidRPr="00AB76B4" w14:paraId="3D76F5B4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680C9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77F9A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395715F5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F217C4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86AA25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1F3A3585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directă + </w:t>
            </w:r>
          </w:p>
          <w:p w14:paraId="1723EE42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823A1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BC689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FC3097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E0DAE3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9FBA0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3E4C9BDE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CC64C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10052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2CE89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DA330A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 st. Chiajna -</w:t>
            </w:r>
          </w:p>
          <w:p w14:paraId="56E4D53B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directă </w:t>
            </w:r>
            <w:r>
              <w:rPr>
                <w:b/>
                <w:bCs/>
                <w:sz w:val="20"/>
                <w:lang w:val="ro-RO"/>
              </w:rPr>
              <w:t>+ sch 24 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D52708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471547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08278D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9+000</w:t>
            </w:r>
          </w:p>
          <w:p w14:paraId="68E20F22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9+5</w:t>
            </w:r>
            <w:r>
              <w:rPr>
                <w:b/>
                <w:bCs/>
                <w:sz w:val="20"/>
                <w:lang w:val="ro-RO"/>
              </w:rPr>
              <w:t>63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B6D0F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43ACE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05F3E0D0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462DA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50F872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8108C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7F8A53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40EA6639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7B606AE6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 nr. </w:t>
            </w:r>
            <w:r>
              <w:rPr>
                <w:b/>
                <w:bCs/>
                <w:sz w:val="20"/>
                <w:lang w:val="ro-RO"/>
              </w:rPr>
              <w:t xml:space="preserve">15, </w:t>
            </w:r>
            <w:r w:rsidRPr="00AB76B4">
              <w:rPr>
                <w:b/>
                <w:bCs/>
                <w:sz w:val="20"/>
                <w:lang w:val="ro-RO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F203B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85A7F3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8E3A7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3B92575C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2E2827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C7682A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12BC5EF3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43EF6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F0546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E403E8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76D676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0F0E5E63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47B68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B336770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5, 9 </w:t>
            </w:r>
          </w:p>
          <w:p w14:paraId="1E14053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</w:t>
            </w:r>
          </w:p>
          <w:p w14:paraId="0118B413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C0ED02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130BC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C75474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FD88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22379D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1 - 5.</w:t>
            </w:r>
          </w:p>
        </w:tc>
      </w:tr>
      <w:tr w:rsidR="003C3AC2" w:rsidRPr="00AB76B4" w14:paraId="499695E8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34CBE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F40544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1C7ADF4B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D4EEB4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D63A8A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Chiajna -</w:t>
            </w:r>
          </w:p>
          <w:p w14:paraId="7C90C773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088C7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C19D4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07A433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2E543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91FFAC" w14:textId="77777777" w:rsidR="003C3AC2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B0A6A23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7321A233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1D347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31725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BC3CE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4375C1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29091E45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AF68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0CBD3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82043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A968A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FDEAB3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00B57718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8822D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86D7BC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F039D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0A8057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0EEA6F70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1C965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57F9E3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1A5D4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78F7CF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C78E94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:rsidRPr="00AB76B4" w14:paraId="1FE34407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69774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D1EC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26ADF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AAB7CB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6A59A4DC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167C05" w14:textId="77777777" w:rsidR="003C3AC2" w:rsidRPr="00AB76B4" w:rsidRDefault="003C3AC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A08C1B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BBBC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D09911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8CE2BE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:rsidRPr="00AB76B4" w14:paraId="5197C861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59270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BFC0FC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5B4569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829A05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605B9997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025A6" w14:textId="77777777" w:rsidR="003C3AC2" w:rsidRPr="00AB76B4" w:rsidRDefault="003C3AC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12B72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FC7B9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E657C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83C21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:rsidRPr="00AB76B4" w14:paraId="29CF6C6F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F1DF6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5D2F5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EE4006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1B0616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- </w:t>
            </w:r>
          </w:p>
          <w:p w14:paraId="09C56704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DC2F1" w14:textId="77777777" w:rsidR="003C3AC2" w:rsidRPr="00AB76B4" w:rsidRDefault="003C3AC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FC8420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657AB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7D22B0EC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A4F23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EABFDD" w14:textId="77777777" w:rsidR="003C3AC2" w:rsidRPr="00AB76B4" w:rsidRDefault="003C3AC2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:rsidRPr="00AB76B4" w14:paraId="517DAF55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FAE6D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5345BE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3BA76211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9EA10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453105" w14:textId="77777777" w:rsidR="003C3AC2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</w:t>
            </w:r>
            <w:r w:rsidRPr="00AB76B4">
              <w:rPr>
                <w:b/>
                <w:bCs/>
                <w:sz w:val="20"/>
                <w:lang w:val="ro-RO"/>
              </w:rPr>
              <w:t>inia 3 directă Grădinari</w:t>
            </w:r>
            <w:r>
              <w:rPr>
                <w:b/>
                <w:bCs/>
                <w:sz w:val="20"/>
                <w:lang w:val="ro-RO"/>
              </w:rPr>
              <w:t xml:space="preserve"> și sch. 3, 5,</w:t>
            </w:r>
          </w:p>
          <w:p w14:paraId="2276520D" w14:textId="77777777" w:rsidR="003C3AC2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9, 2, 6, 18 și </w:t>
            </w:r>
          </w:p>
          <w:p w14:paraId="30369045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96ED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E551E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845B62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B27F43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C9242D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55631D9D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C39AD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D8DF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3C410E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988761" w14:textId="77777777" w:rsidR="003C3AC2" w:rsidRPr="00AB76B4" w:rsidRDefault="003C3AC2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</w:t>
            </w:r>
            <w:r>
              <w:rPr>
                <w:b/>
                <w:bCs/>
                <w:sz w:val="20"/>
                <w:lang w:val="ro-RO"/>
              </w:rPr>
              <w:t xml:space="preserve">– </w:t>
            </w: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8E9784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75F6C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47C1D" w14:textId="77777777" w:rsidR="003C3AC2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23+800</w:t>
            </w:r>
          </w:p>
          <w:p w14:paraId="634A421E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77415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D14C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349A5DB8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3EB86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1F4534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AEA758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56B170" w14:textId="77777777" w:rsidR="003C3AC2" w:rsidRPr="00AB76B4" w:rsidRDefault="003C3AC2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1E0B2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75B953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36284" w14:textId="77777777" w:rsidR="003C3AC2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26+100</w:t>
            </w:r>
          </w:p>
          <w:p w14:paraId="79F75916" w14:textId="77777777" w:rsidR="003C3AC2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199DB" w14:textId="77777777" w:rsidR="003C3AC2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18199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672FCA30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A2799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9DE490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622D5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8319E5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Grădinari </w:t>
            </w:r>
          </w:p>
          <w:p w14:paraId="4C856233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1509AE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2621392C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639B021B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ACBDB2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F6211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1525E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A1AB27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:rsidRPr="00AB76B4" w14:paraId="4936C9D0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C772B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47D64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26+700</w:t>
            </w:r>
          </w:p>
          <w:p w14:paraId="65EB5E2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8930D5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23033D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 -</w:t>
            </w:r>
          </w:p>
          <w:p w14:paraId="75402D46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5C8C5" w14:textId="77777777" w:rsidR="003C3AC2" w:rsidRPr="00AB76B4" w:rsidRDefault="003C3AC2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40E99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70E60A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5DB30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2673D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4EF6BBE6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8FEB6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807743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C3BCD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3F07FA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H. Vadu Lat</w:t>
            </w:r>
          </w:p>
          <w:p w14:paraId="2522003A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</w:t>
            </w:r>
            <w:r>
              <w:rPr>
                <w:b/>
                <w:bCs/>
                <w:sz w:val="20"/>
                <w:lang w:val="ro-RO"/>
              </w:rPr>
              <w:t>ile</w:t>
            </w:r>
            <w:r w:rsidRPr="00AB76B4">
              <w:rPr>
                <w:b/>
                <w:bCs/>
                <w:sz w:val="20"/>
                <w:lang w:val="ro-RO"/>
              </w:rPr>
              <w:t xml:space="preserve"> 2 </w:t>
            </w:r>
            <w:r>
              <w:rPr>
                <w:b/>
                <w:bCs/>
                <w:sz w:val="20"/>
                <w:lang w:val="ro-RO"/>
              </w:rPr>
              <w:t xml:space="preserve">și 5 </w:t>
            </w:r>
            <w:r w:rsidRPr="00AB76B4">
              <w:rPr>
                <w:b/>
                <w:bCs/>
                <w:sz w:val="20"/>
                <w:lang w:val="ro-RO"/>
              </w:rPr>
              <w:t>abătut</w:t>
            </w:r>
            <w:r>
              <w:rPr>
                <w:b/>
                <w:bCs/>
                <w:sz w:val="20"/>
                <w:lang w:val="ro-RO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6F7508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2E98414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7CDABE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E07EF1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72CE2C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5C5A0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:rsidRPr="00AB76B4" w14:paraId="2DA844A4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33BF9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70A775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D511D6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1A32E1" w14:textId="77777777" w:rsidR="003C3AC2" w:rsidRPr="00AB76B4" w:rsidRDefault="003C3AC2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  <w:r>
              <w:rPr>
                <w:b/>
                <w:bCs/>
                <w:sz w:val="20"/>
                <w:lang w:val="ro-RO"/>
              </w:rPr>
              <w:t xml:space="preserve"> – </w:t>
            </w:r>
            <w:r w:rsidRPr="00AB76B4">
              <w:rPr>
                <w:b/>
                <w:bCs/>
                <w:sz w:val="20"/>
                <w:lang w:val="ro-RO"/>
              </w:rPr>
              <w:t>Zăvestreni</w:t>
            </w:r>
            <w:r>
              <w:rPr>
                <w:b/>
                <w:bCs/>
                <w:sz w:val="20"/>
                <w:lang w:val="ro-RO"/>
              </w:rPr>
              <w:br/>
              <w:t xml:space="preserve">+ linia 3 directă </w:t>
            </w:r>
            <w:r>
              <w:rPr>
                <w:b/>
                <w:bCs/>
                <w:sz w:val="20"/>
                <w:lang w:val="ro-RO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ED06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2E0A7C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515AF" w14:textId="77777777" w:rsidR="003C3AC2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2B2D9DDD" w14:textId="77777777" w:rsidR="003C3AC2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0DDF1C" w14:textId="77777777" w:rsidR="003C3AC2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4F502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07DBA929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E053F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FC082B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D241FE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3AAE72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435150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2F933451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+ </w:t>
            </w:r>
          </w:p>
          <w:p w14:paraId="3D4AE17D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CB95EFC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  <w:p w14:paraId="6E7DDCE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D91B28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7B1966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8A199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5D21D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5A64D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:rsidRPr="00AB76B4" w14:paraId="1A7221C1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53295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A249C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45+000</w:t>
            </w:r>
          </w:p>
          <w:p w14:paraId="51F64F35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498941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237D1F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Zăvestreni -</w:t>
            </w:r>
          </w:p>
          <w:p w14:paraId="4583E780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</w:t>
            </w:r>
            <w:r>
              <w:rPr>
                <w:b/>
                <w:bCs/>
                <w:sz w:val="20"/>
                <w:lang w:val="ro-RO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55002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F3AC2B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09290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366D8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D3FB7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:rsidRPr="00AB76B4" w14:paraId="0A766446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5AD86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5EC14D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2A75B9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F31061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06C8085F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F5E1A7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13, 21, 23  și TDJ  </w:t>
            </w:r>
          </w:p>
          <w:p w14:paraId="6DDEA5E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8F476B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385D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22B597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9D40F0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3D12448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969C9FB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3C3AC2" w:rsidRPr="00AB76B4" w14:paraId="65FFEC83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18CD8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B53C3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D50772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8B49A0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3B945538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613DE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C85134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41464A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240E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0A45B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DE0A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:rsidRPr="00AB76B4" w14:paraId="72037A41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154DE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199CB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5F616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2E6EB3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6E59B885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08AAF3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2DDA7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4E4468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A33A8C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09F4DC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:rsidRPr="00AB76B4" w14:paraId="27069F3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603C1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7ACB91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06C51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A835F7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012B3D12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D28413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18, 26, 30  și TDJ </w:t>
            </w:r>
          </w:p>
          <w:p w14:paraId="1121B103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07284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6152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68C40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F6298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E9637E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EBC58E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3C3AC2" w:rsidRPr="00AB76B4" w14:paraId="1536793B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7F261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A3972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52+500</w:t>
            </w:r>
          </w:p>
          <w:p w14:paraId="343AABD2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DE7639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6A47DD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</w:p>
          <w:p w14:paraId="6653DD59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5F871C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CF0699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3D1C1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6B3F3F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664A1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644A1ABB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58A79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E2D15" w14:textId="77777777" w:rsidR="003C3AC2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52+600</w:t>
            </w:r>
          </w:p>
          <w:p w14:paraId="22845267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59EFBE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4F19F4" w14:textId="77777777" w:rsidR="003C3AC2" w:rsidRPr="00AB76B4" w:rsidRDefault="003C3AC2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A35585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4ABC8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0ED0AE" w14:textId="77777777" w:rsidR="003C3AC2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685F75" w14:textId="77777777" w:rsidR="003C3AC2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2CE1E" w14:textId="77777777" w:rsidR="003C3AC2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:rsidRPr="00AB76B4" w14:paraId="1A7D3DAB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05CDE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27577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57+880</w:t>
            </w:r>
          </w:p>
          <w:p w14:paraId="31532727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1E27A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2A3DF4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4297BF76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</w:t>
            </w:r>
          </w:p>
          <w:p w14:paraId="5298FB97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F8B502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4EFCF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B0A91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54EAB1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C7FBD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0DD3AE9F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391F3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F30665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4938D8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167C87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23B41A84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9FAC4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60F9D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51CEC7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58+950</w:t>
            </w:r>
          </w:p>
          <w:p w14:paraId="497692D7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EC272F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81130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4A8337C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10.</w:t>
            </w:r>
          </w:p>
          <w:p w14:paraId="13CBD5B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539593A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EC003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8FA0C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1D78B9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AD2D4B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33AF7927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C79E03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05D8EB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F84B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59+500</w:t>
            </w:r>
          </w:p>
          <w:p w14:paraId="2873360D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D54D5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DC4D7D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231DAC0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DF59D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44540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60+600</w:t>
            </w:r>
          </w:p>
          <w:p w14:paraId="7B719172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5C384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8A7797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5E1AD77C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9A503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CC2C52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CD238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8AE70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8C1B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7AA12A67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D7B1C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48B098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66+025</w:t>
            </w:r>
          </w:p>
          <w:p w14:paraId="6CABA5BC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021A6E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BCAEA0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50840099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7CA91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C30679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DC3C14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F9A94E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E0C73E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74847F4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FD187D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5, Cap X.</w:t>
            </w:r>
          </w:p>
        </w:tc>
      </w:tr>
      <w:tr w:rsidR="003C3AC2" w:rsidRPr="00AB76B4" w14:paraId="254F658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4BE10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5C1D0A" w14:textId="77777777" w:rsidR="003C3AC2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67+170</w:t>
            </w:r>
          </w:p>
          <w:p w14:paraId="6DD2EF6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85741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78420A" w14:textId="77777777" w:rsidR="003C3AC2" w:rsidRPr="00AB76B4" w:rsidRDefault="003C3AC2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4C8A42EA" w14:textId="77777777" w:rsidR="003C3AC2" w:rsidRPr="00AB76B4" w:rsidRDefault="003C3AC2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35D735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E020A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12828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9E3703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13592" w14:textId="77777777" w:rsidR="003C3AC2" w:rsidRPr="00AB76B4" w:rsidRDefault="003C3AC2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6106D2" w14:textId="77777777" w:rsidR="003C3AC2" w:rsidRPr="00AB76B4" w:rsidRDefault="003C3AC2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C3AC2" w:rsidRPr="00AB76B4" w14:paraId="5755F78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6D192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2BAFD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5C3395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33B365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3176027C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4A0BE4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0EB6F030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2 - 4 </w:t>
            </w:r>
          </w:p>
          <w:p w14:paraId="1B292A6C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154D2191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D7138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D5E5D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D9FAA3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12BC8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5A99F6E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3C3AC2" w:rsidRPr="00AB76B4" w14:paraId="2443AC1C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5FB91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0B761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7C594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C3813A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49416C54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E5BFA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1F78F5E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</w:t>
            </w:r>
          </w:p>
          <w:p w14:paraId="3143C71E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A85B2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27AF31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78C71C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B74FC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și 2 </w:t>
            </w:r>
          </w:p>
        </w:tc>
      </w:tr>
      <w:tr w:rsidR="003C3AC2" w:rsidRPr="00AB76B4" w14:paraId="75A6093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E695D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8D01A8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560F2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E518BA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F2783A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FB2F0D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8C172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68+300</w:t>
            </w:r>
          </w:p>
          <w:p w14:paraId="1931DCFA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71CE5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1C3EE8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075749A8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C995C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544D8A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2F8F5D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9B894D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20EF1063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546F66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8424FD4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FD6591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E0E38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E44A12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FA6935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A2F9D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1 Cap X. </w:t>
            </w:r>
          </w:p>
        </w:tc>
      </w:tr>
      <w:tr w:rsidR="003C3AC2" w:rsidRPr="00AB76B4" w14:paraId="59CB6422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16D60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DDBD2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A6E4A6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9E9A95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359D1DA5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8722C6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64DEBFB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62E529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FE1BBB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7A937F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962AD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circulația pe linia 1</w:t>
            </w:r>
          </w:p>
        </w:tc>
      </w:tr>
      <w:tr w:rsidR="003C3AC2" w:rsidRPr="00AB76B4" w14:paraId="4A14C812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D4BA8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DC6E08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760872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2EA13A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31EC2788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B550BE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E755AE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CEA0B9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74+200</w:t>
            </w:r>
          </w:p>
          <w:p w14:paraId="0FF888A4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EAE3B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8EDF2D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54934EBD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C24CC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2C59CF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E40C7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87DF64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3391FC03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DBC29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A825CC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BEBFBA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75+600</w:t>
            </w:r>
          </w:p>
          <w:p w14:paraId="35CE3164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49959B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FD31B4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5B688A6D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C3AC2" w:rsidRPr="00AB76B4" w14:paraId="2F1C79E2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08C04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4849BF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7D420B7C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BF91D9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4B3122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60A8D67E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398467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93B15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7C8266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360DE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C7E803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79CB4B02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C8ED1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FDF37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2FB0C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85F2CC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07C0441F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01FBBA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22FDB0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6B3129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2D49E523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E83122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B1886C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C3AC2" w:rsidRPr="00AB76B4" w14:paraId="455A8157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97947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E3B7D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BCE1B5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2BB88B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0F537388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Atârnaţi </w:t>
            </w:r>
          </w:p>
          <w:p w14:paraId="0F83E361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  <w:lang w:val="ro-RO"/>
              </w:rPr>
              <w:t>S</w:t>
            </w:r>
            <w:r w:rsidRPr="00AB76B4">
              <w:rPr>
                <w:b/>
                <w:bCs/>
                <w:sz w:val="20"/>
                <w:lang w:val="ro-RO"/>
              </w:rPr>
              <w:t>t. Atârnaţi</w:t>
            </w:r>
          </w:p>
          <w:p w14:paraId="51B6B1D7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16862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E6B4A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86E11C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  <w:p w14:paraId="2D769FE0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E030C3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BB8141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C3AC2" w:rsidRPr="00AB76B4" w14:paraId="52189E77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0C192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AEC525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  <w:p w14:paraId="7ECE04BD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98C0DE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2BE861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127EA204" w14:textId="77777777" w:rsidR="003C3AC2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și linia 4 directă </w:t>
            </w:r>
          </w:p>
          <w:p w14:paraId="1F1A1F97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483A96CE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84A76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0D3A60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8566D8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72A83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B6A65A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C3AC2" w:rsidRPr="00AB76B4" w14:paraId="49CD427E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417EB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6604D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919DA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619CA9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2CC3B86B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869D1C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6463CE0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1 - 5 </w:t>
            </w:r>
          </w:p>
          <w:p w14:paraId="6F9A2108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6F230F0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C1293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714B66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665229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ABB0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1F959DA3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3C3AC2" w:rsidRPr="00AB76B4" w14:paraId="7E1C0463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CB22A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BDFA7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50072B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300657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3E700C0D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8B1D65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2F3A141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677E144D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10 și 11 </w:t>
            </w:r>
          </w:p>
          <w:p w14:paraId="6ADDB812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B6C2B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A1A18A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BEDE88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6BF878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5528178B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linia 1.</w:t>
            </w:r>
          </w:p>
        </w:tc>
      </w:tr>
      <w:tr w:rsidR="003C3AC2" w:rsidRPr="00AB76B4" w14:paraId="5C5E984E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14274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F129D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9ECE6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42018F" w14:textId="77777777" w:rsidR="003C3AC2" w:rsidRPr="00AB76B4" w:rsidRDefault="003C3AC2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384281CC" w14:textId="77777777" w:rsidR="003C3AC2" w:rsidRPr="00AB76B4" w:rsidRDefault="003C3AC2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A4773" w14:textId="77777777" w:rsidR="003C3AC2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013E688" w14:textId="77777777" w:rsidR="003C3AC2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467FF4DA" w14:textId="77777777" w:rsidR="003C3AC2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– 8</w:t>
            </w:r>
          </w:p>
          <w:p w14:paraId="35E13C5E" w14:textId="77777777" w:rsidR="003C3AC2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CD5AE94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721BB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F5E517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627B3F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1EFC33" w14:textId="77777777" w:rsidR="003C3AC2" w:rsidRPr="00AB76B4" w:rsidRDefault="003C3AC2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68BE01F9" w14:textId="77777777" w:rsidR="003C3AC2" w:rsidRPr="00AB76B4" w:rsidRDefault="003C3AC2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3C3AC2" w:rsidRPr="00AB76B4" w14:paraId="217FF0F2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5C2ED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13C8BA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085E1C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0F5082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 Roşiori Nord, linia 3 directă  Roşiori Nord și Roşiori Nord</w:t>
            </w:r>
            <w:r>
              <w:rPr>
                <w:b/>
                <w:bCs/>
                <w:sz w:val="20"/>
                <w:lang w:val="ro-RO"/>
              </w:rPr>
              <w:t xml:space="preserve"> -</w:t>
            </w:r>
            <w:r w:rsidRPr="00AB76B4">
              <w:rPr>
                <w:b/>
                <w:bCs/>
                <w:sz w:val="20"/>
                <w:lang w:val="ro-RO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905A47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E42178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4E3F7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260A5FD0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0A634F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0C91B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02D91C85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B291D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751607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DAD1E0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B25537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</w:t>
            </w:r>
          </w:p>
          <w:p w14:paraId="357C0CD4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4DF6E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C6491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ACDD8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94+800</w:t>
            </w:r>
          </w:p>
          <w:p w14:paraId="48A78FAA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F4F70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D75DF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533DBF1A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C3AC2" w:rsidRPr="00AB76B4" w14:paraId="2A71B6BA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7C626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9839D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6AE66B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165C2F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43DB2B39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1613BB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BFFC799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2E990A2E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15 / 17 </w:t>
            </w:r>
          </w:p>
          <w:p w14:paraId="40285922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F03FB2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C88168" w14:textId="77777777" w:rsidR="003C3AC2" w:rsidRPr="00AB76B4" w:rsidRDefault="003C3AC2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194249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109348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EF03CD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 I în fir II și invers.</w:t>
            </w:r>
          </w:p>
        </w:tc>
      </w:tr>
      <w:tr w:rsidR="003C3AC2" w:rsidRPr="00AB76B4" w14:paraId="5AEF345C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BBC95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E971E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F81E76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B5500F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24CD3C52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8FECC7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C7B8A13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0A6CD771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1CA0B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00C01E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D71A9C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24B91A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DDD988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3C3AC2" w:rsidRPr="00AB76B4" w14:paraId="7DF69374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8944D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1E1083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C3074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8BBB31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7D991399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1DBC0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1AA848AB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44F87B9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12 - 16 </w:t>
            </w:r>
          </w:p>
          <w:p w14:paraId="0BAA6E42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4548D01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22D96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8BC59D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8BDA7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06A30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2A1BB8E9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3D3D4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2749D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20639B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9A1077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6176994B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1DE3BA06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64419C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535D7C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50DBF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0D214C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C309F8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2531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3D5CCDFA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184CF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0BB9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101+330</w:t>
            </w:r>
          </w:p>
          <w:p w14:paraId="7A4940C8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4729F2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211B55" w14:textId="77777777" w:rsidR="003C3AC2" w:rsidRPr="00AB76B4" w:rsidRDefault="003C3AC2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224D5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FEDF8D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D2D3E1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1731CD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DE3324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619FC561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6B31C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21F0FF" w14:textId="77777777" w:rsidR="003C3AC2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106+000</w:t>
            </w:r>
          </w:p>
          <w:p w14:paraId="5227267A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FBE6DE" w14:textId="77777777" w:rsidR="003C3AC2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D4B69A" w14:textId="77777777" w:rsidR="003C3AC2" w:rsidRPr="00AB76B4" w:rsidRDefault="003C3AC2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  <w:r>
              <w:rPr>
                <w:b/>
                <w:bCs/>
                <w:sz w:val="20"/>
                <w:lang w:val="ro-RO"/>
              </w:rPr>
              <w:t xml:space="preserve"> și linia 2 directă St. </w:t>
            </w:r>
            <w:r w:rsidRPr="00AB76B4">
              <w:rPr>
                <w:b/>
                <w:bCs/>
                <w:sz w:val="20"/>
                <w:lang w:val="ro-RO"/>
              </w:rPr>
              <w:t>Măldăeni</w:t>
            </w:r>
            <w:r>
              <w:rPr>
                <w:b/>
                <w:bCs/>
                <w:sz w:val="20"/>
                <w:lang w:val="ro-RO"/>
              </w:rPr>
              <w:t xml:space="preserve">  Cap X +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E179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8D1B42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B8D6A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4CFE8F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EB91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2A894F6A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3F726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0D4FA3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B4EA18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85784D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3E651D28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1C52AF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19CE48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F810E4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CF2B8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E82D7A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255060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firul 1 in firul 2 si invers și intrari- ieșiri la linia 1 primiri - expedieri</w:t>
            </w:r>
          </w:p>
        </w:tc>
      </w:tr>
      <w:tr w:rsidR="003C3AC2" w:rsidRPr="00AB76B4" w14:paraId="5C947A29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8557E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4C79E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5AFA8D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4ABA42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4AD830F2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2DA8BE1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351A04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133FF25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CFF34E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B5A80A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C6405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5EC3B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49DA4538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F51DB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42C08" w14:textId="77777777" w:rsidR="003C3AC2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  <w:p w14:paraId="2A69F0D8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496250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4D7AB8" w14:textId="77777777" w:rsidR="003C3AC2" w:rsidRPr="00AB76B4" w:rsidRDefault="003C3AC2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0E69AEA7" w14:textId="77777777" w:rsidR="003C3AC2" w:rsidRPr="00AB76B4" w:rsidRDefault="003C3AC2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075DECED" w14:textId="77777777" w:rsidR="003C3AC2" w:rsidRPr="00AB76B4" w:rsidRDefault="003C3AC2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  <w:r>
              <w:rPr>
                <w:b/>
                <w:bCs/>
                <w:sz w:val="20"/>
                <w:lang w:val="ro-RO"/>
              </w:rPr>
              <w:t xml:space="preserve"> - 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56F2AD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8A1A0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D5B9A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C01309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A73649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418496BC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E3FBF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006A63" w14:textId="77777777" w:rsidR="003C3AC2" w:rsidRDefault="003C3AC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FE364D" w14:textId="77777777" w:rsidR="003C3AC2" w:rsidRDefault="003C3AC2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75F5C1" w14:textId="77777777" w:rsidR="003C3AC2" w:rsidRPr="00AB76B4" w:rsidRDefault="003C3AC2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48618F0E" w14:textId="77777777" w:rsidR="003C3AC2" w:rsidRPr="00AB76B4" w:rsidRDefault="003C3AC2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61B9F0CA" w14:textId="77777777" w:rsidR="003C3AC2" w:rsidRPr="00AB76B4" w:rsidRDefault="003C3AC2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575F7B" w14:textId="77777777" w:rsidR="003C3AC2" w:rsidRPr="00AB76B4" w:rsidRDefault="003C3AC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6D350" w14:textId="77777777" w:rsidR="003C3AC2" w:rsidRPr="00AB76B4" w:rsidRDefault="003C3AC2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1597E6" w14:textId="77777777" w:rsidR="003C3AC2" w:rsidRPr="00AB76B4" w:rsidRDefault="003C3AC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09</w:t>
            </w:r>
            <w:r w:rsidRPr="00AB76B4">
              <w:rPr>
                <w:b/>
                <w:bCs/>
                <w:sz w:val="20"/>
                <w:lang w:val="ro-RO"/>
              </w:rPr>
              <w:t>+200</w:t>
            </w:r>
          </w:p>
          <w:p w14:paraId="5A714BDD" w14:textId="77777777" w:rsidR="003C3AC2" w:rsidRPr="00AB76B4" w:rsidRDefault="003C3AC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83A0C" w14:textId="77777777" w:rsidR="003C3AC2" w:rsidRPr="00AB76B4" w:rsidRDefault="003C3AC2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57B340" w14:textId="77777777" w:rsidR="003C3AC2" w:rsidRDefault="003C3AC2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6FAE8FE9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78723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7FF37" w14:textId="77777777" w:rsidR="003C3AC2" w:rsidRDefault="003C3AC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6AEFA" w14:textId="77777777" w:rsidR="003C3AC2" w:rsidRDefault="003C3AC2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23B065" w14:textId="77777777" w:rsidR="003C3AC2" w:rsidRPr="00AB76B4" w:rsidRDefault="003C3AC2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Mihăeşti</w:t>
            </w:r>
          </w:p>
          <w:p w14:paraId="6F32EB08" w14:textId="77777777" w:rsidR="003C3AC2" w:rsidRDefault="003C3AC2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6F71AB" w14:textId="77777777" w:rsidR="003C3AC2" w:rsidRPr="00AB76B4" w:rsidRDefault="003C3AC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16865FE" w14:textId="77777777" w:rsidR="003C3AC2" w:rsidRPr="00AB76B4" w:rsidRDefault="003C3AC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1D95F1" w14:textId="77777777" w:rsidR="003C3AC2" w:rsidRPr="00AB76B4" w:rsidRDefault="003C3AC2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0E2221" w14:textId="77777777" w:rsidR="003C3AC2" w:rsidRPr="00AB76B4" w:rsidRDefault="003C3AC2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403530" w14:textId="77777777" w:rsidR="003C3AC2" w:rsidRPr="00AB76B4" w:rsidRDefault="003C3AC2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54D2E" w14:textId="77777777" w:rsidR="003C3AC2" w:rsidRDefault="003C3AC2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2A34EF43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3D250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7F37E" w14:textId="77777777" w:rsidR="003C3AC2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  <w:p w14:paraId="18851DF7" w14:textId="77777777" w:rsidR="003C3AC2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B4381" w14:textId="77777777" w:rsidR="003C3AC2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B97D3D" w14:textId="77777777" w:rsidR="003C3AC2" w:rsidRPr="00AB76B4" w:rsidRDefault="003C3AC2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Mihăeşti </w:t>
            </w:r>
            <w:r>
              <w:rPr>
                <w:b/>
                <w:bCs/>
                <w:sz w:val="20"/>
                <w:lang w:val="ro-RO"/>
              </w:rPr>
              <w:t xml:space="preserve">-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64AAC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BAD8E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EE1135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16D208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844416" w14:textId="77777777" w:rsidR="003C3AC2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4EA7319A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BAD10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B22D7" w14:textId="77777777" w:rsidR="003C3AC2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29347EC1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EF7420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46CA70" w14:textId="77777777" w:rsidR="003C3AC2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24D10A39" w14:textId="77777777" w:rsidR="003C3AC2" w:rsidRPr="00AB76B4" w:rsidRDefault="003C3AC2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81F6E4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9358F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899A6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EB58F6" w14:textId="77777777" w:rsidR="003C3AC2" w:rsidRPr="00AB76B4" w:rsidRDefault="003C3AC2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C09F2C" w14:textId="77777777" w:rsidR="003C3AC2" w:rsidRPr="00AB76B4" w:rsidRDefault="003C3AC2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377C51CD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6B9E2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6043F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CDA327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F8E6D5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BC6727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DFA9E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1442C3" w14:textId="77777777" w:rsidR="003C3AC2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5D51F1A1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AF8F92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3A4F7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60B9B72D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AF68C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B120DE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46AD7B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7A1071" w14:textId="77777777" w:rsidR="003C3AC2" w:rsidRPr="00AB76B4" w:rsidRDefault="003C3AC2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78D580D6" w14:textId="77777777" w:rsidR="003C3AC2" w:rsidRDefault="003C3AC2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C7E04" w14:textId="77777777" w:rsidR="003C3AC2" w:rsidRPr="00AB76B4" w:rsidRDefault="003C3AC2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73B2510" w14:textId="77777777" w:rsidR="003C3AC2" w:rsidRDefault="003C3AC2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AB76B4">
              <w:rPr>
                <w:b/>
                <w:bCs/>
                <w:sz w:val="20"/>
                <w:lang w:val="ro-RO"/>
              </w:rPr>
              <w:t xml:space="preserve"> 5</w:t>
            </w:r>
          </w:p>
          <w:p w14:paraId="2309A6D7" w14:textId="77777777" w:rsidR="003C3AC2" w:rsidRDefault="003C3AC2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4523948" w14:textId="77777777" w:rsidR="003C3AC2" w:rsidRPr="00AB76B4" w:rsidRDefault="003C3AC2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C5B52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F81C4C" w14:textId="77777777" w:rsidR="003C3AC2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6282B3" w14:textId="77777777" w:rsidR="003C3AC2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CE6DE" w14:textId="77777777" w:rsidR="003C3AC2" w:rsidRPr="00AB76B4" w:rsidRDefault="003C3AC2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71A452" w14:textId="77777777" w:rsidR="003C3AC2" w:rsidRDefault="003C3AC2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3C3AC2" w:rsidRPr="00AB76B4" w14:paraId="0BF193E9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52DEF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B01BF0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2CB888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AFF414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4A335F5C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E19D3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6917F7A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D464A1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55153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ADB903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F9C74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41EB6D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3C3AC2" w:rsidRPr="00AB76B4" w14:paraId="03E5CEF3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406EB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A44D4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3F6297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B61225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35E306BC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862659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27A0C2E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23779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86F30C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27083F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744083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DBC372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3C3AC2" w:rsidRPr="00AB76B4" w14:paraId="1CBFC0F6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0EE49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22E3A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B43A64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30E791" w14:textId="77777777" w:rsidR="003C3AC2" w:rsidRDefault="003C3AC2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 </w:t>
            </w:r>
          </w:p>
          <w:p w14:paraId="46308C54" w14:textId="77777777" w:rsidR="003C3AC2" w:rsidRPr="00AB76B4" w:rsidRDefault="003C3AC2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44682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91DAD2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846BDB" w14:textId="77777777" w:rsidR="003C3AC2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136+746</w:t>
            </w:r>
          </w:p>
          <w:p w14:paraId="712A618F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EDA337" w14:textId="77777777" w:rsidR="003C3AC2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9B16A0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74633F1D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A56C4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F55ED" w14:textId="77777777" w:rsidR="003C3AC2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129+800</w:t>
            </w:r>
          </w:p>
          <w:p w14:paraId="36502BD5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AE4FD7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39AD32" w14:textId="77777777" w:rsidR="003C3AC2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Radomirești -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6DB61294" w14:textId="77777777" w:rsidR="003C3AC2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 </w:t>
            </w:r>
          </w:p>
          <w:p w14:paraId="7CF3B98A" w14:textId="77777777" w:rsidR="003C3AC2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2D21D40D" w14:textId="77777777" w:rsidR="003C3AC2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0C660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570793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A5CCE" w14:textId="77777777" w:rsidR="003C3AC2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5732D5" w14:textId="77777777" w:rsidR="003C3AC2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61A14" w14:textId="77777777" w:rsidR="003C3AC2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44A81014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9312D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045B8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5F6A6D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82B57C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36792060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5FDBE3E8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C31DBD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</w:t>
            </w:r>
          </w:p>
          <w:p w14:paraId="0558A911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  <w:p w14:paraId="355A96A4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6F51E485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8C571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B5518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C59C6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8CFBE4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6845509E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D9638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8E312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C05C7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E66DC5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030E0D8A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2A1AFC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635A03B3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F4CC5D1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6 - 12, </w:t>
            </w:r>
          </w:p>
          <w:p w14:paraId="0F4DA9F6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DFD56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CA435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E46888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B1D19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3E80CF1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 directe.</w:t>
            </w:r>
          </w:p>
        </w:tc>
      </w:tr>
      <w:tr w:rsidR="003C3AC2" w:rsidRPr="00AB76B4" w14:paraId="1E870CCE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299C9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28C70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2650C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BB7EB0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69F7ED31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536709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4B63D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F00034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380</w:t>
            </w:r>
          </w:p>
          <w:p w14:paraId="04448DA8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148+</w:t>
            </w:r>
            <w:r>
              <w:rPr>
                <w:b/>
                <w:bCs/>
                <w:sz w:val="20"/>
                <w:lang w:val="ro-RO"/>
              </w:rPr>
              <w:t>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FB1370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58C60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73CC1B4E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2EAB7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34AF2" w14:textId="77777777" w:rsidR="003C3AC2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146+830</w:t>
            </w:r>
          </w:p>
          <w:p w14:paraId="608EDEEF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0B596E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72AC4D" w14:textId="77777777" w:rsidR="003C3AC2" w:rsidRPr="00AB76B4" w:rsidRDefault="003C3AC2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2448C98F" w14:textId="77777777" w:rsidR="003C3AC2" w:rsidRDefault="003C3AC2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176946A6" w14:textId="77777777" w:rsidR="003C3AC2" w:rsidRPr="00AB76B4" w:rsidRDefault="003C3AC2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7FDA9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5B0E70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45DAEB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EC495A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C6F5B0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04137C4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06C47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6E431" w14:textId="77777777" w:rsidR="003C3AC2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ED0425" w14:textId="77777777" w:rsidR="003C3AC2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C4B8D6" w14:textId="77777777" w:rsidR="003C3AC2" w:rsidRPr="00AB76B4" w:rsidRDefault="003C3AC2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33F3C8D4" w14:textId="77777777" w:rsidR="003C3AC2" w:rsidRPr="00AB76B4" w:rsidRDefault="003C3AC2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C33C0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0A1236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6963B4" w14:textId="77777777" w:rsidR="003C3AC2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147+380</w:t>
            </w:r>
          </w:p>
          <w:p w14:paraId="2322D22D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5BD67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9FBC9C" w14:textId="77777777" w:rsidR="003C3AC2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33B3285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252FA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635B5" w14:textId="77777777" w:rsidR="003C3AC2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74861" w14:textId="77777777" w:rsidR="003C3AC2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309319" w14:textId="77777777" w:rsidR="003C3AC2" w:rsidRPr="00AB76B4" w:rsidRDefault="003C3AC2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6B87E219" w14:textId="77777777" w:rsidR="003C3AC2" w:rsidRPr="00AB76B4" w:rsidRDefault="003C3AC2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F9C5E0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2918B0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A4EA83" w14:textId="77777777" w:rsidR="003C3AC2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148+200</w:t>
            </w:r>
          </w:p>
          <w:p w14:paraId="67C55D82" w14:textId="77777777" w:rsidR="003C3AC2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148+792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12DBA" w14:textId="77777777" w:rsidR="003C3AC2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6408D1" w14:textId="77777777" w:rsidR="003C3AC2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639729E8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0944F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685B3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153+900</w:t>
            </w:r>
          </w:p>
          <w:p w14:paraId="45A3E630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C2A830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BB10BB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Fărcașele - </w:t>
            </w:r>
          </w:p>
          <w:p w14:paraId="647DA0DC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Caracal și </w:t>
            </w:r>
          </w:p>
          <w:p w14:paraId="42910A56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1466D18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D4021F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620EEC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E314EE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6B3D9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4E5274" w14:textId="77777777" w:rsidR="003C3AC2" w:rsidRPr="00AB76B4" w:rsidRDefault="003C3AC2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Fără inductori.</w:t>
            </w:r>
          </w:p>
          <w:p w14:paraId="54BDFA54" w14:textId="77777777" w:rsidR="003C3AC2" w:rsidRPr="00AB76B4" w:rsidRDefault="003C3AC2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173943F8" w14:textId="77777777" w:rsidR="003C3AC2" w:rsidRPr="00AB76B4" w:rsidRDefault="003C3AC2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peste sch. 7, 11, 17, 23 și 27.</w:t>
            </w:r>
          </w:p>
          <w:p w14:paraId="0AF13BFE" w14:textId="77777777" w:rsidR="003C3AC2" w:rsidRPr="00AB76B4" w:rsidRDefault="003C3AC2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6DAC5BB2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F90AF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E5686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A416D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0CB80E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8FDD988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8F3EB4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155+330</w:t>
            </w:r>
          </w:p>
          <w:p w14:paraId="3B654274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156+310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3256C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AF6C71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DFD41D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D924B1" w14:textId="77777777" w:rsidR="003C3AC2" w:rsidRPr="00AB76B4" w:rsidRDefault="003C3AC2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F617111" w14:textId="77777777" w:rsidR="003C3AC2" w:rsidRPr="00AB76B4" w:rsidRDefault="003C3AC2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Între călcâi sch. 27 și </w:t>
            </w:r>
          </w:p>
          <w:p w14:paraId="083B800E" w14:textId="77777777" w:rsidR="003C3AC2" w:rsidRPr="00AB76B4" w:rsidRDefault="003C3AC2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vf. sch. 22.</w:t>
            </w:r>
          </w:p>
        </w:tc>
      </w:tr>
      <w:tr w:rsidR="003C3AC2" w:rsidRPr="00AB76B4" w14:paraId="413C3E40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6A7DD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287DA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428360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B6B0CD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 Cap Y</w:t>
            </w:r>
          </w:p>
          <w:p w14:paraId="28A9616B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B2183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1157B0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5DBE27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48F06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FF9D24" w14:textId="77777777" w:rsidR="003C3AC2" w:rsidRPr="00AB76B4" w:rsidRDefault="003C3AC2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</w:t>
            </w:r>
          </w:p>
        </w:tc>
      </w:tr>
      <w:tr w:rsidR="003C3AC2" w:rsidRPr="00AB76B4" w14:paraId="36703814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D04BA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1B277E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C6D108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4E0BF4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182D66A3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Y,</w:t>
            </w:r>
          </w:p>
          <w:p w14:paraId="20C72A46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AD759B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857B4D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D7F119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156+150</w:t>
            </w:r>
          </w:p>
          <w:p w14:paraId="4649016F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C8CAE3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1C5A9B" w14:textId="77777777" w:rsidR="003C3AC2" w:rsidRPr="00AB76B4" w:rsidRDefault="003C3AC2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5CCB4C5" w14:textId="77777777" w:rsidR="003C3AC2" w:rsidRPr="00AB76B4" w:rsidRDefault="003C3AC2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93F8F7C" w14:textId="77777777" w:rsidR="003C3AC2" w:rsidRPr="00AB76B4" w:rsidRDefault="003C3AC2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2, Cap Y.</w:t>
            </w:r>
          </w:p>
        </w:tc>
      </w:tr>
      <w:tr w:rsidR="003C3AC2" w:rsidRPr="00AB76B4" w14:paraId="41F095E2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41B4E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38301E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AABE4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C11E1F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27AD725D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09313A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2FB256F0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BDF8FF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06373C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1E884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1E333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A35EDCD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3C3AC2" w:rsidRPr="00AB76B4" w14:paraId="594423B0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2D2B9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4AD1F4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57A2B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0CBFA0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5204E92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72EAD1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2AA71B1C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7CA13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030FC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843DF0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90CE9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810FB4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3.</w:t>
            </w:r>
          </w:p>
        </w:tc>
      </w:tr>
      <w:tr w:rsidR="003C3AC2" w:rsidRPr="00AB76B4" w14:paraId="6E635F2A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9F2BA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1909A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954548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8F8CC1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C17D1C1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6CCE1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37E9FA5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3 - 9 </w:t>
            </w:r>
          </w:p>
          <w:p w14:paraId="4BBF307E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00B42A6B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CBF9C7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3A15E5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6C5ED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C3DB1E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EB9F11A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1 - 7.</w:t>
            </w:r>
          </w:p>
        </w:tc>
      </w:tr>
      <w:tr w:rsidR="003C3AC2" w:rsidRPr="00AB76B4" w14:paraId="4CD4C52A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6BDAC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77395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49FDF6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A0903F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1ACA9E7A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2E5CC6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FAA0973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93B60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786FF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F2DC85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02CC23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625E0AE4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3 - 9.</w:t>
            </w:r>
          </w:p>
        </w:tc>
      </w:tr>
      <w:tr w:rsidR="003C3AC2" w:rsidRPr="00AB76B4" w14:paraId="1121B875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CAB29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5F01A3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CE9778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95947D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66E343B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6BDCE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31 și 37</w:t>
            </w:r>
          </w:p>
          <w:p w14:paraId="553C8A23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C35C3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F73389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80E35D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F4366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E96703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6 - 9.</w:t>
            </w:r>
          </w:p>
        </w:tc>
      </w:tr>
      <w:tr w:rsidR="003C3AC2" w:rsidRPr="00AB76B4" w14:paraId="345CAF26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E163A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791FB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C7F4AB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021D96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935D8AF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69F91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47064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889B1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870B36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C6147F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0D2BF9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Cap Y.</w:t>
            </w:r>
          </w:p>
        </w:tc>
      </w:tr>
      <w:tr w:rsidR="003C3AC2" w:rsidRPr="00AB76B4" w14:paraId="4C08B39C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8076A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159B4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DB3351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4C9DF8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554EA04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27AC4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4C667A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0435C8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FFCDD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E4A7DD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liniile 6 și 7.</w:t>
            </w:r>
          </w:p>
        </w:tc>
      </w:tr>
      <w:tr w:rsidR="003C3AC2" w:rsidRPr="00AB76B4" w14:paraId="2B2F1832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F37D9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6E40F3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E57D5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3C7101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0C8100D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1C90A6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6068C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60553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6FA2D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C84C96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3C3AC2" w:rsidRPr="00AB76B4" w14:paraId="190E2F42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FF9D3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FEE52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C66B06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04979A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A38C14B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C25A0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01C3AA0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01DB3F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4F8E5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0D5085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6C44C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8358A79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1, 4 și 5.</w:t>
            </w:r>
          </w:p>
        </w:tc>
      </w:tr>
      <w:tr w:rsidR="003C3AC2" w:rsidRPr="00AB76B4" w14:paraId="1A8767F1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7AEA6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3EE93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42FD3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BBBB3A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5F0A5724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liniile 5 și 6 </w:t>
            </w:r>
          </w:p>
          <w:p w14:paraId="2ABDED53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465C8C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94711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839B4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9AA91F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6F87B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20CE3C5F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B598C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73742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FD24B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A34FA1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83298CB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481CA49F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E451CA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266B0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CA192C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347F69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088B20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4D1579AD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EBD1D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9C8A5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156+450</w:t>
            </w:r>
          </w:p>
          <w:p w14:paraId="2CF323E1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60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B44296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6B31C8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4761B5D3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893646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F3CE01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2ED81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CE5257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39C3B4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3531D982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9BEE8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4DBB0C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160+500</w:t>
            </w:r>
          </w:p>
          <w:p w14:paraId="7E0DA35B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40DEC1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FAE8655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356413DE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5AECD6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3CA8A1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E0EFE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31EC54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44C59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516F4F8A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22EB6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6D7D4" w14:textId="77777777" w:rsidR="003C3AC2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162+200</w:t>
            </w:r>
          </w:p>
          <w:p w14:paraId="5942C671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C3C280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09A673" w14:textId="77777777" w:rsidR="003C3AC2" w:rsidRPr="00AB76B4" w:rsidRDefault="003C3AC2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53439704" w14:textId="77777777" w:rsidR="003C3AC2" w:rsidRPr="00AB76B4" w:rsidRDefault="003C3AC2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055D6D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DE0ACB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50F2AC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7AA407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F35777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Interzis circulația locomotivelor cuplate.</w:t>
            </w:r>
          </w:p>
        </w:tc>
      </w:tr>
      <w:tr w:rsidR="003C3AC2" w:rsidRPr="00AB76B4" w14:paraId="3E4FC9C0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B3CC5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73106" w14:textId="77777777" w:rsidR="003C3AC2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  <w:p w14:paraId="34D09CC1" w14:textId="77777777" w:rsidR="003C3AC2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1A6F68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30B3B7" w14:textId="77777777" w:rsidR="003C3AC2" w:rsidRPr="00AB76B4" w:rsidRDefault="003C3AC2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666B192B" w14:textId="77777777" w:rsidR="003C3AC2" w:rsidRPr="00AB76B4" w:rsidRDefault="003C3AC2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B16E79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E7E85A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9C114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00E3D2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0DB0A" w14:textId="77777777" w:rsidR="003C3AC2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27ECE3BF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BB0A8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B4D1B4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DDAD3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20DB59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038BA134" w14:textId="77777777" w:rsidR="003C3AC2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și linia 2 directă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1EB40064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FAE27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49065B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59205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57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660</w:t>
            </w:r>
          </w:p>
          <w:p w14:paraId="423FB62A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3C35E9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ECFE85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7EE9FB3D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9EF67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2142A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1C6F9E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F2CA82" w14:textId="77777777" w:rsidR="003C3AC2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</w:t>
            </w:r>
          </w:p>
          <w:p w14:paraId="1F4F82FE" w14:textId="77777777" w:rsidR="003C3AC2" w:rsidRPr="00AB76B4" w:rsidRDefault="003C3AC2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112BB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85C36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65A02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4707E920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8747C5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D90D90" w14:textId="77777777" w:rsidR="003C3AC2" w:rsidRPr="00AB76B4" w:rsidRDefault="003C3AC2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70F9B087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860A0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FC8A4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170+200</w:t>
            </w:r>
          </w:p>
          <w:p w14:paraId="4F4138C8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2C3E81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669948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 -</w:t>
            </w:r>
          </w:p>
          <w:p w14:paraId="7B131E64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81EE39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CC75D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991FA4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F9CC9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0EAC6C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59ED868C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630A4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4D853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74DBAC56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F4452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9CD8FB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613CCAD5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3E2950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C3DD66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1144EE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8E451C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FE3D87" w14:textId="77777777" w:rsidR="003C3AC2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18B55B5" w14:textId="77777777" w:rsidR="003C3AC2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963EFA7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3, 5, 4 și 6.</w:t>
            </w:r>
          </w:p>
        </w:tc>
      </w:tr>
      <w:tr w:rsidR="003C3AC2" w:rsidRPr="00AB76B4" w14:paraId="765545A9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FA17F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3498B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9537B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E46470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02EDCC7F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AD343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7BB36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75D991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7C284612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51BCC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D8334F" w14:textId="77777777" w:rsidR="003C3AC2" w:rsidRDefault="003C3AC2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5351B23" w14:textId="77777777" w:rsidR="003C3AC2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15F0BD2" w14:textId="77777777" w:rsidR="003C3AC2" w:rsidRPr="00AB76B4" w:rsidRDefault="003C3AC2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1, 7, 11, 2, 8 și 10.</w:t>
            </w:r>
          </w:p>
        </w:tc>
      </w:tr>
      <w:tr w:rsidR="003C3AC2" w:rsidRPr="00AB76B4" w14:paraId="53B3077F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E6473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405397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D38A18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658413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5588AE75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7799AB5F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058CA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E6B3232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7188D3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9AC66B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BAC074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5E3DA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09478566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38328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B5E36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181+000</w:t>
            </w:r>
          </w:p>
          <w:p w14:paraId="6D9A1ECC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C6880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61E206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28CCC1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43FA61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9353A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BD1AE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7D15D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1137F4BA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55EC4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A14E55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6F783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920DF8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112EB179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X</w:t>
            </w:r>
            <w:r>
              <w:rPr>
                <w:b/>
                <w:bCs/>
                <w:sz w:val="20"/>
                <w:lang w:val="ro-RO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5B2248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3F0E42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2B53F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7CBFFF5C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B46594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9D407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6BEC7D6E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4316E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902BB" w14:textId="77777777" w:rsidR="003C3AC2" w:rsidRPr="00AB76B4" w:rsidRDefault="003C3AC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694A9B7E" w14:textId="77777777" w:rsidR="003C3AC2" w:rsidRPr="00AB76B4" w:rsidRDefault="003C3AC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C2FA0" w14:textId="77777777" w:rsidR="003C3AC2" w:rsidRPr="00AB76B4" w:rsidRDefault="003C3AC2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FBFAD3" w14:textId="77777777" w:rsidR="003C3AC2" w:rsidRPr="00AB76B4" w:rsidRDefault="003C3AC2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7ED22121" w14:textId="77777777" w:rsidR="003C3AC2" w:rsidRPr="00AB76B4" w:rsidRDefault="003C3AC2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5E4DDCD5" w14:textId="77777777" w:rsidR="003C3AC2" w:rsidRDefault="003C3AC2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Y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6C1DBC4E" w14:textId="77777777" w:rsidR="003C3AC2" w:rsidRPr="0068517F" w:rsidRDefault="003C3AC2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68517F">
              <w:rPr>
                <w:b/>
                <w:bCs/>
                <w:sz w:val="20"/>
                <w:lang w:val="ro-RO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DEFE0" w14:textId="77777777" w:rsidR="003C3AC2" w:rsidRPr="00AB76B4" w:rsidRDefault="003C3AC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7841D0" w14:textId="77777777" w:rsidR="003C3AC2" w:rsidRPr="00AB76B4" w:rsidRDefault="003C3AC2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18F72" w14:textId="77777777" w:rsidR="003C3AC2" w:rsidRPr="00AB76B4" w:rsidRDefault="003C3AC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8DBD0" w14:textId="77777777" w:rsidR="003C3AC2" w:rsidRPr="00AB76B4" w:rsidRDefault="003C3AC2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C57468" w14:textId="77777777" w:rsidR="003C3AC2" w:rsidRDefault="003C3AC2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20F9C50" w14:textId="77777777" w:rsidR="003C3AC2" w:rsidRPr="00AB76B4" w:rsidRDefault="003C3AC2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791DFD87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4D307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0AD4D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5432D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DF1E3D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759804F7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X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036CC4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27090EA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74488F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070FC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CB67FD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6112DF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3C3AC2" w:rsidRPr="00AB76B4" w14:paraId="178C86DA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42273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FA59BC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177D6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6F0DDB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15735E7B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C58F2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CED0199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632192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0BD9D2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B029D3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16A00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3C3AC2" w:rsidRPr="00AB76B4" w14:paraId="75713433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E0EA0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23B0CB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423D15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2E004E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1CCE9A96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0D35B3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ED1D943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88B2E3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43763E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1C292C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4788B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258C644E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C8237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4C2ADC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196+000</w:t>
            </w:r>
          </w:p>
          <w:p w14:paraId="0314FA37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FBD9C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A9FB43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193844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907D84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2C119C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C73CD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34921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B793FAB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34830262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0CE71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C912D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CA5A2B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F1EFE5" w14:textId="77777777" w:rsidR="003C3AC2" w:rsidRPr="00AB76B4" w:rsidRDefault="003C3AC2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D20F3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35CE64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B8A13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196+100</w:t>
            </w:r>
          </w:p>
          <w:p w14:paraId="222CDA23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94563" w14:textId="77777777" w:rsidR="003C3AC2" w:rsidRPr="00AB76B4" w:rsidRDefault="003C3AC2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A7A42F" w14:textId="77777777" w:rsidR="003C3AC2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55261E9" w14:textId="77777777" w:rsidR="003C3AC2" w:rsidRPr="00AB76B4" w:rsidRDefault="003C3AC2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773BD075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F422B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9A39E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ACE57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EB815D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Malu Mare -</w:t>
            </w:r>
          </w:p>
          <w:p w14:paraId="12CE87AF" w14:textId="77777777" w:rsidR="003C3AC2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+ linia 5 directă </w:t>
            </w:r>
          </w:p>
          <w:p w14:paraId="1837EF36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Cap. X peste sch. 1,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E0ABA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618F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943EE" w14:textId="77777777" w:rsidR="003C3AC2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199+800</w:t>
            </w:r>
          </w:p>
          <w:p w14:paraId="1CCFC6C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094E1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053F4B" w14:textId="77777777" w:rsidR="003C3AC2" w:rsidRDefault="003C3AC2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E59D48C" w14:textId="77777777" w:rsidR="003C3AC2" w:rsidRPr="00AB76B4" w:rsidRDefault="003C3AC2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1E444AE8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901ED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8BD0D0" w14:textId="77777777" w:rsidR="003C3AC2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200+200</w:t>
            </w:r>
          </w:p>
          <w:p w14:paraId="3ED6B51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200+400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E4B8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D49D3D" w14:textId="77777777" w:rsidR="003C3AC2" w:rsidRPr="00AB76B4" w:rsidRDefault="003C3AC2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Malu Mare -</w:t>
            </w:r>
          </w:p>
          <w:p w14:paraId="7CA0F829" w14:textId="77777777" w:rsidR="003C3AC2" w:rsidRPr="00AB76B4" w:rsidRDefault="003C3AC2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5D364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F8258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45674" w14:textId="77777777" w:rsidR="003C3AC2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3572A3" w14:textId="77777777" w:rsidR="003C3AC2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7BBBFE" w14:textId="77777777" w:rsidR="003C3AC2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FE7E4E1" w14:textId="77777777" w:rsidR="003C3AC2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7B0E9E4F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A5E7A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C07510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FBB4F4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DE492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0DA9A468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014DCA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B61FFA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11 în abatere</w:t>
            </w:r>
          </w:p>
          <w:p w14:paraId="799AB09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E749C5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A9EA49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9 - 11</w:t>
            </w:r>
          </w:p>
          <w:p w14:paraId="531C759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05D8FC8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05D720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BEB86D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5A02D3D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CF435C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1 - 4 Cap X + Cap Y.</w:t>
            </w:r>
          </w:p>
          <w:p w14:paraId="0FC105F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439EFF8F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C24C5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A7BA54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481986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C04C96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5E46CD90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D48FA8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7</w:t>
            </w:r>
          </w:p>
          <w:p w14:paraId="53C1135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- 100 m din călcâi sch. </w:t>
            </w:r>
          </w:p>
          <w:p w14:paraId="310FF72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C8A5BE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2F39B1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69248E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502B32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05A43F84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EF37B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98F8A0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2B002CB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67F911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10CADA6B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129FB2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29527E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F28210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188FE0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F85907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203AA6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AD04F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X şi CEREALCOM.</w:t>
            </w:r>
          </w:p>
        </w:tc>
      </w:tr>
      <w:tr w:rsidR="003C3AC2" w:rsidRPr="00AB76B4" w14:paraId="040710F4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55EE2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9B5B2D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A9B629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21E50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1D5C9497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3BD242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A21721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023C35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7099D4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6E44B6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2D32E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CEREALCOM.</w:t>
            </w:r>
          </w:p>
        </w:tc>
      </w:tr>
      <w:tr w:rsidR="003C3AC2" w:rsidRPr="00AB76B4" w14:paraId="09D41488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2214E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E647DD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03B4B30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C033DF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6192DE22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A609C4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7597A5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EB7F85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2BEB7B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99A8AF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8D3363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Y.</w:t>
            </w:r>
          </w:p>
        </w:tc>
      </w:tr>
      <w:tr w:rsidR="003C3AC2" w:rsidRPr="00AB76B4" w14:paraId="69E828C4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4677F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7A32E8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249+150</w:t>
            </w:r>
          </w:p>
          <w:p w14:paraId="6A3DD8F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1BA9F8D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87DA2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29C92CFD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5CFB47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C49EDF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B3A652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A46ABBB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43711B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Numai pentru trenurile de marfă în tranzit .</w:t>
            </w:r>
          </w:p>
          <w:p w14:paraId="4FB002E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E6B6AA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3C3AC2" w:rsidRPr="00AB76B4" w14:paraId="4DD80CDC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0D0B5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50359A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C92B0A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901331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C3D29C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1795FA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5856B29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10E956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785CFD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382E230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F2C341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3C3AC2" w:rsidRPr="00AB76B4" w14:paraId="55F0C62A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222F8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9B4762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B24E1D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FA1AF3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5E8CEB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F4E442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28995C9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E80FCC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56DE01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33AB9F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EFDB40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 B.</w:t>
            </w:r>
          </w:p>
        </w:tc>
      </w:tr>
      <w:tr w:rsidR="003C3AC2" w:rsidRPr="00AB76B4" w14:paraId="4C851DBA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F0DA1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DEAA13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D36CE7B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9C444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07F48B40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B8ECAD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008D44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DC5764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B572F4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ABD741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11B39C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linia 28A la liniile 1 - 4 B, 26 și 27.</w:t>
            </w:r>
          </w:p>
        </w:tc>
      </w:tr>
      <w:tr w:rsidR="003C3AC2" w:rsidRPr="00AB76B4" w14:paraId="243AB76C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24183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228095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4FC3FA0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21CD38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67CAC3FE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8CDE1C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3D5B8ED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C82EDF8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5F0419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D106F4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A88FC0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liniile 1A, 2A și 28A la liniile 26 și 27.</w:t>
            </w:r>
          </w:p>
        </w:tc>
      </w:tr>
      <w:tr w:rsidR="003C3AC2" w:rsidRPr="00AB76B4" w14:paraId="1151DF03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B7A41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AE0F8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6173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047D47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7A46FBC2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5420F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633E13C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23,  33,  35,  </w:t>
            </w:r>
          </w:p>
          <w:p w14:paraId="6F54A5F1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1D6F0504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43 / 49, </w:t>
            </w:r>
          </w:p>
          <w:p w14:paraId="472024AC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45 / 51, sch. 55,  57, 59,  </w:t>
            </w:r>
          </w:p>
          <w:p w14:paraId="372BB97F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77FCE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2DF37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E3373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9F7E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038E26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4A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C3AC2" w:rsidRPr="00AB76B4" w14:paraId="57F78468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530E9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224A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95C60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DA074D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7757073C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BD8926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243567D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</w:t>
            </w:r>
            <w:r>
              <w:rPr>
                <w:b/>
                <w:bCs/>
                <w:spacing w:val="-10"/>
                <w:sz w:val="20"/>
                <w:lang w:val="ro-RO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59D18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7F2E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E26A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DD273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352C7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C3AC2" w:rsidRPr="00AB76B4" w14:paraId="0D32DB3F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F65F1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16B86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ADFA5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691BFE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1963B0F3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80D4E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33790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275B1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DD6728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CB240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0318E5E3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1AF2A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79CFB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1E02B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A198CD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6C6FDFBD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E74BC0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651C26B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  <w:p w14:paraId="799C4927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7BAF458A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22 / 26</w:t>
            </w:r>
          </w:p>
          <w:p w14:paraId="0E0BC063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  <w:p w14:paraId="73E0562D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0056EFBE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32 / 38</w:t>
            </w:r>
          </w:p>
          <w:p w14:paraId="2237F503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sch.: 40</w:t>
            </w:r>
          </w:p>
          <w:p w14:paraId="57BF3547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50, 52, 54, 56, 58, 60, 62, 64, 66</w:t>
            </w:r>
          </w:p>
          <w:p w14:paraId="5D6BCE11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CD43E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B2098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50E8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AB6CF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0803FB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C3AC2" w:rsidRPr="00AB76B4" w14:paraId="6FA211D0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7F4ED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BC228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85A4A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0B88EC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499073D1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B7E79A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 peste </w:t>
            </w:r>
          </w:p>
          <w:p w14:paraId="3B3CCE25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</w:t>
            </w:r>
            <w:r>
              <w:rPr>
                <w:b/>
                <w:bCs/>
                <w:spacing w:val="-10"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76, 78, 80, 82, 84 </w:t>
            </w:r>
          </w:p>
          <w:p w14:paraId="26BD3B0F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F6B3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1102B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A2B36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9266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D1EDF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C3AC2" w:rsidRPr="00AB76B4" w14:paraId="72659785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23BB2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08DB2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CB550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8AF2A7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328B9575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18A76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9AC5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5F09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0F5B4F9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08DDA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CE17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CD2146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71823DCE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2BCEE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6DAC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31C4598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BDB0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FE517D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3A89203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X+Y, L 12 directă</w:t>
            </w:r>
          </w:p>
          <w:p w14:paraId="39A5EF31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D60564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997F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67688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294D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B47E4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75D4DE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5C091FF1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9EC17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3309B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07B540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C12BF2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5ABFB8A1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1AF0E7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C987D6D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51107838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23 / 27 </w:t>
            </w:r>
          </w:p>
          <w:p w14:paraId="7FE0C9F7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și </w:t>
            </w:r>
          </w:p>
          <w:p w14:paraId="6DB10FD3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B8FEA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EF16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503CA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34E2D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EFF14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7 - 11.</w:t>
            </w:r>
          </w:p>
        </w:tc>
      </w:tr>
      <w:tr w:rsidR="003C3AC2" w:rsidRPr="00AB76B4" w14:paraId="24AB079E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B3BE3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D55D6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D7F3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B5C39C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031E09B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7ADB6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E7FFF1A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1F6A6D14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7499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FE2D7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224C3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D3106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2A311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14 - 18.</w:t>
            </w:r>
          </w:p>
        </w:tc>
      </w:tr>
      <w:tr w:rsidR="003C3AC2" w:rsidRPr="00AB76B4" w14:paraId="2BAE83BA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00952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26F3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F1AEC8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CAF6A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7265A096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E899C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1820DE5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BFD6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164CE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9077D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1F84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către Triaj Grupa A.</w:t>
            </w:r>
          </w:p>
        </w:tc>
      </w:tr>
      <w:tr w:rsidR="003C3AC2" w:rsidRPr="00AB76B4" w14:paraId="187A9CF4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0386E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1C73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C3D74D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2794C5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4282FD58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3DE027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T.D.J. </w:t>
            </w:r>
          </w:p>
          <w:p w14:paraId="7ECD0112" w14:textId="77777777" w:rsidR="003C3AC2" w:rsidRPr="00AB76B4" w:rsidRDefault="003C3AC2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F05A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7AF2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8757D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40AEF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F84080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7 - 10 .</w:t>
            </w:r>
          </w:p>
          <w:p w14:paraId="7733C78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3C3AC2" w:rsidRPr="00AB76B4" w14:paraId="45613C70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3E986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828BF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3FD40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B6CA6C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7D804096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AB2E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toţi schim-bătorii </w:t>
            </w:r>
          </w:p>
          <w:p w14:paraId="32EE1DD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C67D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9C5E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9929E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A0CC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1F8805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X.</w:t>
            </w:r>
          </w:p>
        </w:tc>
      </w:tr>
      <w:tr w:rsidR="003C3AC2" w:rsidRPr="00AB76B4" w14:paraId="41462191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8678F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9AEB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01880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CCB961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6EF09E98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11DB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5DCB52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30, 38 </w:t>
            </w:r>
          </w:p>
          <w:p w14:paraId="5F1DF58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01E0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C7C9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F4470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54DA4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7, 8 și 10 Cap Y.</w:t>
            </w:r>
          </w:p>
        </w:tc>
      </w:tr>
      <w:tr w:rsidR="003C3AC2" w:rsidRPr="00AB76B4" w14:paraId="261B46D3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2A0BA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CCC5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19395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B8CC57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0183FF60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8AA3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BD6DD7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44, 52, 56, 58, 60 şi </w:t>
            </w:r>
          </w:p>
          <w:p w14:paraId="5CFC041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B35AD9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522FE8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04C94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95A4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F9B20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2ECA8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Y.</w:t>
            </w:r>
          </w:p>
        </w:tc>
      </w:tr>
      <w:tr w:rsidR="003C3AC2" w:rsidRPr="00AB76B4" w14:paraId="505C1188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8DA93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66360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257+900</w:t>
            </w:r>
          </w:p>
          <w:p w14:paraId="1E32C74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133BB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E5D3C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Cernele -</w:t>
            </w:r>
          </w:p>
          <w:p w14:paraId="5CFAA1BB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1B695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A5D3E0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BE0FF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775D8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C0C5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4482289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:rsidRPr="00AB76B4" w14:paraId="700B7DB7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95EBA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3FAF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D0614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3192F3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48DF552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3AD2DA6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  <w:p w14:paraId="4611EA27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0A53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03BE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65DFF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684E97B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1E56A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EE964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  <w:p w14:paraId="24085E0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3C3AC2" w:rsidRPr="00AB76B4" w14:paraId="2A955051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2D384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9102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4D4730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B0DDEB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4C3E6646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E6667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71F5D7A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toţi </w:t>
            </w:r>
          </w:p>
          <w:p w14:paraId="7F5F9F4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126F214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4C5C14E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399DA2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2B88D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EBD6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3523D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AD8A0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053FF380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6ED1F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392D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5B82B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C736F2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4F9395FD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11 </w:t>
            </w:r>
          </w:p>
          <w:p w14:paraId="6BEDEDF7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primiri - expedieri, </w:t>
            </w:r>
          </w:p>
          <w:p w14:paraId="21CEFB84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93C84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761C2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333B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84308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46693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3A91712F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D1AAB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4D4B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80583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C4A4D2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23F3F5A4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356E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C9392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A25C3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89C0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6575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434F51A7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FE3F9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C9C7B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287+640</w:t>
            </w:r>
          </w:p>
          <w:p w14:paraId="6E004FE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077F7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B17A41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0AABE5C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AFF2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3B384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C10E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287+640</w:t>
            </w:r>
          </w:p>
          <w:p w14:paraId="0552596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3C56D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CB6E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pentru trenurile care au în componență  două locomotive cuplate.</w:t>
            </w:r>
          </w:p>
          <w:p w14:paraId="3A6156E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:rsidRPr="00AB76B4" w14:paraId="544F0ADC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C51ED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DFDE4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EC97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64CB1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2DD0869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C899D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2830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A818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290+550</w:t>
            </w:r>
          </w:p>
          <w:p w14:paraId="0FB8294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137D3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6FE8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AB76B4">
              <w:rPr>
                <w:b/>
                <w:bCs/>
                <w:i/>
                <w:sz w:val="20"/>
                <w:lang w:val="ro-RO"/>
              </w:rPr>
              <w:t>Fără inductori.</w:t>
            </w:r>
          </w:p>
        </w:tc>
      </w:tr>
      <w:tr w:rsidR="003C3AC2" w:rsidRPr="00AB76B4" w14:paraId="1E5809B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06BE4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7FF1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A1F98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EED0FD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Gura Motrului</w:t>
            </w:r>
          </w:p>
          <w:p w14:paraId="3CD45A0B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398F338F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B9CD7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B2F6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5997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7C71E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A42F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3A5FBC6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8D731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4515C" w14:textId="77777777" w:rsidR="003C3AC2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290+000</w:t>
            </w:r>
          </w:p>
          <w:p w14:paraId="3212191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59DCB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769794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7DA1DCE8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si St. </w:t>
            </w: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Cap X peste pod Jiu </w:t>
            </w:r>
            <w:r>
              <w:rPr>
                <w:b/>
                <w:bCs/>
                <w:sz w:val="20"/>
                <w:lang w:val="ro-RO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A4AFC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97808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EB0F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78FF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3B560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3BCD114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AC8DB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8377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C411F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F20CBD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 -</w:t>
            </w:r>
          </w:p>
          <w:p w14:paraId="1BDFB0F7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94A26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27763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EE7DA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292+000</w:t>
            </w:r>
          </w:p>
          <w:p w14:paraId="20569A6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E202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D3937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2F068A95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C8A7D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F9B20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EACF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AEB9C7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Butoieşti</w:t>
            </w:r>
          </w:p>
          <w:p w14:paraId="4F19E1BB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EF5A5FD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EDB9B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F9B2E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0846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F470BD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95A5C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0376A1F1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F3931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41D61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302+500</w:t>
            </w:r>
          </w:p>
          <w:p w14:paraId="12BEAFD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6C4DC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F19FFE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 -</w:t>
            </w:r>
          </w:p>
          <w:p w14:paraId="2993AA0B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EF288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F1EC2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FC6CD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8D03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89CDB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0DA4B9C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:rsidRPr="00AB76B4" w14:paraId="0A87D45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F4DF3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CE545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86918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8AC968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6C5D65EF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1C62C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</w:t>
            </w:r>
          </w:p>
          <w:p w14:paraId="1A066E4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212B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546CF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516F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AE2C3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E3F05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3C3AC2" w:rsidRPr="00AB76B4" w14:paraId="75D750B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A7B0E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7F935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434BFD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C70048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1B6275B1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49CF3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</w:t>
            </w:r>
          </w:p>
          <w:p w14:paraId="499FF2A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D0A4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FE0D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187E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75CB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4BDFD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2 - 5  înspre și dinspre st. Jirov.</w:t>
            </w:r>
          </w:p>
        </w:tc>
      </w:tr>
      <w:tr w:rsidR="003C3AC2" w:rsidRPr="00AB76B4" w14:paraId="0BCA0893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13262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6BDA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15B62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F91EB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461CA062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41AF2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19E89BE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1734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0A23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C0AF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BEAB8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4C6702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3C3AC2" w:rsidRPr="00AB76B4" w14:paraId="7A078671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7B8E8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D7D6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0286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1A4D9C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7A203CE0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CC4A1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436A2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4B9E6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07A4A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44D4C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A42AB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3C3AC2" w:rsidRPr="00AB76B4" w14:paraId="083FCEF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DA6B3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0C81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F80000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24F94E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Ciochiuţa</w:t>
            </w:r>
          </w:p>
          <w:p w14:paraId="497D288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188EBB4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753B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65E3B94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48715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30596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E21BE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547CA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78F0DA1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2C214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C3A8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+0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1E2E2EE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CA0FE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D2309F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Ciochiuţa -</w:t>
            </w:r>
          </w:p>
          <w:p w14:paraId="00A013B7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0FFB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FDE33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02D05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F9ED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D033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14FA7A13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AF23A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5B877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69C03D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00F1B4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3F453E83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C034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din calcâi</w:t>
            </w:r>
          </w:p>
          <w:p w14:paraId="5697952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</w:t>
            </w:r>
          </w:p>
          <w:p w14:paraId="104321B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până</w:t>
            </w:r>
          </w:p>
          <w:p w14:paraId="7A7123B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la axa</w:t>
            </w:r>
          </w:p>
          <w:p w14:paraId="6173690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91646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566A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F3CE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D1356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41EB0224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9F395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727C5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17D318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0A04E1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6B69F850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5B680754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EDFB8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D6637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2EA1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CBDCC8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E1CFB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673428FF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DE44F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CA49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325+100</w:t>
            </w:r>
          </w:p>
          <w:p w14:paraId="2B73BC8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14684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F222F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Tâmna </w:t>
            </w:r>
          </w:p>
          <w:p w14:paraId="6B346B7E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0CB41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659EC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A5DD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ED77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DE0D8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DBA17E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2 și 4.</w:t>
            </w:r>
          </w:p>
        </w:tc>
      </w:tr>
      <w:tr w:rsidR="003C3AC2" w:rsidRPr="00AB76B4" w14:paraId="5E5D0C05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5B971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8191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329+400</w:t>
            </w:r>
          </w:p>
          <w:p w14:paraId="5567568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05F4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03EA88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Igiroasa, linia 2 directă Cap X</w:t>
            </w:r>
          </w:p>
          <w:p w14:paraId="53491EAC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2AA05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5562F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C1D31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CC699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FB4A7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1. </w:t>
            </w:r>
          </w:p>
          <w:p w14:paraId="2C65F46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4BFA4464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31367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C2C5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AEAC5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17A862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</w:t>
            </w:r>
          </w:p>
          <w:p w14:paraId="18A3726C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</w:t>
            </w:r>
          </w:p>
          <w:p w14:paraId="51696343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11ECD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și peste sch. 3 </w:t>
            </w:r>
          </w:p>
          <w:p w14:paraId="71B8A6D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63830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6636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12C3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9BE6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73A1D0BB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E9B66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C878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28EA7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B89513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253BE7D3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06394F0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99EDC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F42C4A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F15B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708ED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43F3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9356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0C7B4360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197DD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BBAB9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B1889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D18ABB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4CC3FBA1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15992536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35344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272443D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354B6F1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192F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087E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8B08F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3568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19025C51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4748B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7DAF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335+120</w:t>
            </w:r>
          </w:p>
          <w:p w14:paraId="2AE7903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93819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DE6262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Prunișor -</w:t>
            </w:r>
          </w:p>
          <w:p w14:paraId="3F7100C0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36939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C94A38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1271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B4F0D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8892B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inclusiv pentru trenurile care au în componență două locomotive cuplate.</w:t>
            </w:r>
          </w:p>
          <w:p w14:paraId="2C717E2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1ED56B4A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C4C59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9994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EABD78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737BA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645BDEC7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7E771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15AAD44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E0FA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CBDA3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7FCB5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9CF5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84B9B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 X.</w:t>
            </w:r>
          </w:p>
        </w:tc>
      </w:tr>
      <w:tr w:rsidR="003C3AC2" w:rsidRPr="00AB76B4" w14:paraId="4FEEA4AB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1A622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CF65A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7BA8E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0AD18C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3C15D3FB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72222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3194B6B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34D9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3BCD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E180E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1A886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DF01F5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CapY.</w:t>
            </w:r>
          </w:p>
        </w:tc>
      </w:tr>
      <w:tr w:rsidR="003C3AC2" w:rsidRPr="00AB76B4" w14:paraId="01002B21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01515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A57BC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342+430</w:t>
            </w:r>
          </w:p>
          <w:p w14:paraId="73896CA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974A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9D9AA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 -</w:t>
            </w:r>
          </w:p>
          <w:p w14:paraId="62433DCD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A6DDB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42260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78A8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89313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32916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3464EA92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3523F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F7431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D650BB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E3DB51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466193E8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874112F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4131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81E0D9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FCFDDB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A3686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98AA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78912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67D69A5F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7AA60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FD55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8CB8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3551E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69943D52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015F4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0AB14DF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8932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1651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9089E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0785F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2AB11C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3.</w:t>
            </w:r>
          </w:p>
        </w:tc>
      </w:tr>
      <w:tr w:rsidR="003C3AC2" w:rsidRPr="00AB76B4" w14:paraId="7D75F57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D117E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C4E69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CF043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E0EE1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1F1AF932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6AAE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0E678BE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E0B6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8785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E4AA0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B1908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B01571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şi 4.</w:t>
            </w:r>
          </w:p>
        </w:tc>
      </w:tr>
      <w:tr w:rsidR="003C3AC2" w:rsidRPr="00AB76B4" w14:paraId="3D5A8A1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71C1E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E79C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F36B3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64EA3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7ABDC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 dintre sch. </w:t>
            </w:r>
          </w:p>
          <w:p w14:paraId="48CEC41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17 -</w:t>
            </w:r>
          </w:p>
          <w:p w14:paraId="3F44C56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4C55B23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A3ECB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BCC31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4C29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FACD8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zonă parcurs </w:t>
            </w:r>
          </w:p>
          <w:p w14:paraId="2AABEC1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st. Balota liniile 1 - 3 </w:t>
            </w:r>
          </w:p>
          <w:p w14:paraId="208C31A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în abatere.</w:t>
            </w:r>
          </w:p>
        </w:tc>
      </w:tr>
      <w:tr w:rsidR="003C3AC2" w:rsidRPr="00AB76B4" w14:paraId="43683442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0A929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6800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3B841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470228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0D2A7AEC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31BA60A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1B24A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6A5B3FF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49B2B4C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D6D3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4932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EF134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C3037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02C2A4C6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9ADE2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06BC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B37F5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2A1D7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0FB9B37B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62272736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181EE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până la călcâi macaz 12 </w:t>
            </w:r>
          </w:p>
          <w:p w14:paraId="1F6761E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23EC2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26889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52606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48D93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3311C635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7E878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DE015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E6247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12C0C7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207A6551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128D91CC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1EE98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8F165D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DBB5E0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DD3FF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ECE98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7123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3B0FE2EE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DA204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D473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52326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641AB1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3860D583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BDAE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743ABC3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538F9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7F58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266C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3D9F2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0FAA9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3 - 5.</w:t>
            </w:r>
          </w:p>
        </w:tc>
      </w:tr>
      <w:tr w:rsidR="003C3AC2" w:rsidRPr="00AB76B4" w14:paraId="7689DFAA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1A557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B0F57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345+652</w:t>
            </w:r>
          </w:p>
          <w:p w14:paraId="0AC6920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DDEE2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069B40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4F7E9F92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BC7C2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3D56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4DFC0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CB445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0940E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trenurilor care au în componență mai mult de două locomotive cuplate.</w:t>
            </w:r>
          </w:p>
          <w:p w14:paraId="620BB77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:rsidRPr="00AB76B4" w14:paraId="4F146904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666A2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AC21A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345+200</w:t>
            </w:r>
          </w:p>
          <w:p w14:paraId="5193E47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0E9D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08E9C6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4FFD41FF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</w:t>
            </w:r>
          </w:p>
          <w:p w14:paraId="41D9B13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directă </w:t>
            </w:r>
          </w:p>
          <w:p w14:paraId="5770AC86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și</w:t>
            </w:r>
          </w:p>
          <w:p w14:paraId="18978233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-</w:t>
            </w:r>
          </w:p>
          <w:p w14:paraId="076A9920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8115C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2C384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7A0E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3D49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DEB00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5BFC8ADE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DA22E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13B5D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4185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9627E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 -</w:t>
            </w:r>
          </w:p>
          <w:p w14:paraId="3285BD82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3EFF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A3C2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42D1C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354+400</w:t>
            </w:r>
          </w:p>
          <w:p w14:paraId="4B7693D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11683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7845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3F8FBA6A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84656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F02F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02BB7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DFACDC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17F756D4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Mărfuri </w:t>
            </w:r>
          </w:p>
          <w:p w14:paraId="06CAD3DE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E9EC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8D00F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A0B8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356+930</w:t>
            </w:r>
          </w:p>
          <w:p w14:paraId="4049C63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45E2F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21771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3E2D19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10, 8 și 6A.</w:t>
            </w:r>
          </w:p>
        </w:tc>
      </w:tr>
      <w:tr w:rsidR="003C3AC2" w:rsidRPr="00AB76B4" w14:paraId="64088C9D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F5A90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7208E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CD31E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015C64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6B423580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B7326" w14:textId="77777777" w:rsidR="003C3AC2" w:rsidRPr="00AB76B4" w:rsidRDefault="003C3AC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604D5830" w14:textId="77777777" w:rsidR="003C3AC2" w:rsidRPr="00AB76B4" w:rsidRDefault="003C3AC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1 - 3 </w:t>
            </w:r>
          </w:p>
          <w:p w14:paraId="123D0C0C" w14:textId="77777777" w:rsidR="003C3AC2" w:rsidRPr="00AB76B4" w:rsidRDefault="003C3AC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4B03DD55" w14:textId="77777777" w:rsidR="003C3AC2" w:rsidRPr="00AB76B4" w:rsidRDefault="003C3AC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6E4EEFD3" w14:textId="77777777" w:rsidR="003C3AC2" w:rsidRPr="00AB76B4" w:rsidRDefault="003C3AC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şi 3 </w:t>
            </w:r>
          </w:p>
          <w:p w14:paraId="65536BB5" w14:textId="77777777" w:rsidR="003C3AC2" w:rsidRPr="00AB76B4" w:rsidRDefault="003C3AC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57FAE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4195A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17462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EAB37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6F299F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1 - 3.</w:t>
            </w:r>
          </w:p>
        </w:tc>
      </w:tr>
      <w:tr w:rsidR="003C3AC2" w:rsidRPr="00AB76B4" w14:paraId="2E813C0E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75514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7A54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C536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C99D77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ADDC2" w14:textId="77777777" w:rsidR="003C3AC2" w:rsidRPr="00AB76B4" w:rsidRDefault="003C3AC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90A3B29" w14:textId="77777777" w:rsidR="003C3AC2" w:rsidRPr="00AB76B4" w:rsidRDefault="003C3AC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588C6C02" w14:textId="77777777" w:rsidR="003C3AC2" w:rsidRPr="00AB76B4" w:rsidRDefault="003C3AC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1879F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AFE0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BF0B9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2D2FB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8B993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3C3AC2" w:rsidRPr="00AB76B4" w14:paraId="42DFD80F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9A899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F5C24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2C2A8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68C1CF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4DDFD560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09A00A" w14:textId="77777777" w:rsidR="003C3AC2" w:rsidRPr="00AB76B4" w:rsidRDefault="003C3AC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F4D7187" w14:textId="77777777" w:rsidR="003C3AC2" w:rsidRPr="00AB76B4" w:rsidRDefault="003C3AC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7 </w:t>
            </w:r>
          </w:p>
          <w:p w14:paraId="69093656" w14:textId="77777777" w:rsidR="003C3AC2" w:rsidRPr="00AB76B4" w:rsidRDefault="003C3AC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  <w:p w14:paraId="21766978" w14:textId="77777777" w:rsidR="003C3AC2" w:rsidRPr="00AB76B4" w:rsidRDefault="003C3AC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56B8ED78" w14:textId="77777777" w:rsidR="003C3AC2" w:rsidRPr="00AB76B4" w:rsidRDefault="003C3AC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0F7AFC5F" w14:textId="77777777" w:rsidR="003C3AC2" w:rsidRPr="00AB76B4" w:rsidRDefault="003C3AC2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3091F0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5BA4B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9E18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EFAE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04C1C2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  <w:tr w:rsidR="003C3AC2" w:rsidRPr="00AB76B4" w14:paraId="702EF1A2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08886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244B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81DCC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FF3A53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1D6D43F1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X, liniile 6 - 10 </w:t>
            </w:r>
          </w:p>
          <w:p w14:paraId="03D43A76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D3866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0D7E67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B18DB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95A22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79BC3B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7010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6D2FB81D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8C55F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B89F1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CC79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41E492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05EA5A0F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0A8D9A97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03B9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BEF0B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E605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C2163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AE92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3E603207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711CA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269E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5452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0B4754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67BC5115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F7E3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C1A4A9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D572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65A0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7871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770E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AF4049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5 - 10, Cap Y.</w:t>
            </w:r>
          </w:p>
        </w:tc>
      </w:tr>
      <w:tr w:rsidR="003C3AC2" w:rsidRPr="00AB76B4" w14:paraId="2EB54A93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BF9FB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1D7F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A6168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BA70E3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1D899174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DD29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5EA43D8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91BA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633D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00F54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CED45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  <w:tr w:rsidR="003C3AC2" w:rsidRPr="00AB76B4" w14:paraId="0A9CBBD9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AC6FC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B0ACB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DF4D1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9D25F4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5EC5B6C3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014EB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6736010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D219A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EC04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9469B8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89B9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65272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abatere.</w:t>
            </w:r>
          </w:p>
        </w:tc>
      </w:tr>
      <w:tr w:rsidR="003C3AC2" w:rsidRPr="00AB76B4" w14:paraId="5577852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F26DC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E2942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5A418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91D6ED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79EF22F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1DCBB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01C8E0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0281BA5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11, 13, 15, 17,  21, 23, </w:t>
            </w:r>
          </w:p>
          <w:p w14:paraId="45D6C25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E9A36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2E683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07F2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FB33C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FEBBC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3C3AC2" w:rsidRPr="00AB76B4" w14:paraId="104977C4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B4523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D83D1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D3C8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F6F8D5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60B4C04B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41F0F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9C4EC0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12, 18,  20, 22,  24, 26,  28, 30,  32, </w:t>
            </w:r>
          </w:p>
          <w:p w14:paraId="02A05F6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79B4F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20FFF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087E1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DA56F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D47A31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3C3AC2" w:rsidRPr="00AB76B4" w14:paraId="66A1ED20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457B5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5B09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380+600</w:t>
            </w:r>
          </w:p>
          <w:p w14:paraId="05F3FCB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323E2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888524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Vârciorova  </w:t>
            </w:r>
          </w:p>
          <w:p w14:paraId="4668777E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Cap Y și </w:t>
            </w:r>
          </w:p>
          <w:p w14:paraId="30BCE634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Vârciorova -</w:t>
            </w:r>
          </w:p>
          <w:p w14:paraId="59D83307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2A811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A7184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5A921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A253D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774BC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77746C21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2BF70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70B3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653F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4FDE6F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2E151F8B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67DB7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călcâi </w:t>
            </w:r>
          </w:p>
          <w:p w14:paraId="5A5AE7A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 3 </w:t>
            </w:r>
          </w:p>
          <w:p w14:paraId="6C76BF7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C66D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211C1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3F991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0CF1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2EEABA7C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52D97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92E09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E8F1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8452F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357010B2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3D486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peste </w:t>
            </w:r>
          </w:p>
          <w:p w14:paraId="750FFCD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9,</w:t>
            </w:r>
          </w:p>
          <w:p w14:paraId="0163F1B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13,</w:t>
            </w:r>
          </w:p>
          <w:p w14:paraId="723CCE1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17,</w:t>
            </w:r>
          </w:p>
          <w:p w14:paraId="21BA8B8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S 19 </w:t>
            </w:r>
          </w:p>
          <w:p w14:paraId="0C87197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şi</w:t>
            </w:r>
          </w:p>
          <w:p w14:paraId="35E82A1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A3A1F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9C3B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254F4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EC82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F327CC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 -  7 abătute.</w:t>
            </w:r>
          </w:p>
        </w:tc>
      </w:tr>
      <w:tr w:rsidR="003C3AC2" w:rsidRPr="00AB76B4" w14:paraId="6B8B4049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1041B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07709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69F7B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D0F0A1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47ABF3C8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4085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B0C36D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4613E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77311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2BF2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4C9E5504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E0E8E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F135E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EA4DB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F744CC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3416F46B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AB6A1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11B73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ADAD8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E75FB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4F245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317D3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 8 abatere.</w:t>
            </w:r>
          </w:p>
        </w:tc>
      </w:tr>
      <w:tr w:rsidR="003C3AC2" w:rsidRPr="00AB76B4" w14:paraId="53C99ECF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05BC8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3E05F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7877F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9F8D16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Cernei</w:t>
            </w:r>
          </w:p>
          <w:p w14:paraId="24F4419C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85D57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BF1C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64EA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1553A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383EA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30200FE4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E3FDD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450B3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CC9958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23A6AD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Topleţ </w:t>
            </w:r>
          </w:p>
          <w:p w14:paraId="76BE1AC1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154B2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03C48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45636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3710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14417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501432E1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E69BB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B04D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F5D178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71E43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294D53D2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95757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EC7DEF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2C02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52074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EF408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C862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02E4E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3 abătută. </w:t>
            </w:r>
          </w:p>
        </w:tc>
      </w:tr>
      <w:tr w:rsidR="003C3AC2" w:rsidRPr="00AB76B4" w14:paraId="46333D03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0CE29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1CE5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6ACF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5637DB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49A981FB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EC679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4E7A1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AEE90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2F54A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CEE4F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2 și 3 abătute, Cap Y. </w:t>
            </w:r>
          </w:p>
        </w:tc>
      </w:tr>
      <w:tr w:rsidR="003C3AC2" w:rsidRPr="00AB76B4" w14:paraId="2B8E6C8D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87D6C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B0703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D37C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E2CD87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Crușovăț</w:t>
            </w:r>
          </w:p>
          <w:p w14:paraId="1FF378E8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720CF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68FBE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95D83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582E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B196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D9B581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3C3AC2" w:rsidRPr="00AB76B4" w14:paraId="5CA52562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7380A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5D90C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428+850</w:t>
            </w:r>
          </w:p>
          <w:p w14:paraId="1688F90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5E1B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70624D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Crușovăț - </w:t>
            </w:r>
          </w:p>
          <w:p w14:paraId="4377E862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1ACB3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F3187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E16A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899F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7EF5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539D1C14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7FF76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02A0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CA534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E96565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Domașnea</w:t>
            </w:r>
          </w:p>
          <w:p w14:paraId="42E399AD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8B4E5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6B4997A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4AD98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87C20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B199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106F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F5ED4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și 4 Cap X.</w:t>
            </w:r>
          </w:p>
        </w:tc>
      </w:tr>
      <w:tr w:rsidR="003C3AC2" w:rsidRPr="00AB76B4" w14:paraId="308DDEED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B1032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91B5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AB5E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00CB23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Poarta </w:t>
            </w:r>
          </w:p>
          <w:p w14:paraId="777DD95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8312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F528EE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40A5F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2C706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E1715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6FB5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A50A6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3C3AC2" w:rsidRPr="00AB76B4" w14:paraId="33D10D39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DF015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0222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8A374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77C98E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287C24D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9E97F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83981C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338F7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13DDF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616E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1895A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7F31C7F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liniile 3 și 4, Cap Y.</w:t>
            </w:r>
          </w:p>
        </w:tc>
      </w:tr>
      <w:tr w:rsidR="003C3AC2" w:rsidRPr="00AB76B4" w14:paraId="3548BF0C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50A10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8FF72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462+050</w:t>
            </w:r>
          </w:p>
          <w:p w14:paraId="3209906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F47A5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06D9D6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32DFCC5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AF317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AB3B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9C965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40904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EBB341" w14:textId="77777777" w:rsidR="003C3AC2" w:rsidRPr="00AB76B4" w:rsidRDefault="003C3AC2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684C7AC4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6018E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6886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AB3C1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2C4CEB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Timișului</w:t>
            </w:r>
          </w:p>
          <w:p w14:paraId="328F86B3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2F44C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6DCE78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6C56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21064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FA61D4" w14:textId="77777777" w:rsidR="003C3AC2" w:rsidRPr="00AB76B4" w:rsidRDefault="003C3AC2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1A87D6E9" w14:textId="77777777" w:rsidR="003C3AC2" w:rsidRPr="00AB76B4" w:rsidRDefault="003C3AC2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linia 3 abătută Cap Y.</w:t>
            </w:r>
          </w:p>
        </w:tc>
      </w:tr>
      <w:tr w:rsidR="003C3AC2" w:rsidRPr="00AB76B4" w14:paraId="2C632E68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E8E0A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6BF17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C632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1412EE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2726E671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3367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peste</w:t>
            </w:r>
          </w:p>
          <w:p w14:paraId="6B2C927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27FCFF3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8664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D7B41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3AB98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AC1A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2F6CAE28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81B5A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E482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2CEC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A323CD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72A126D8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C0F3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inclusiv în aba-terea </w:t>
            </w:r>
          </w:p>
          <w:p w14:paraId="05C0E72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6FCCA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A2F0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BBFB8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AC98B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122DA19D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20C0B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75083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825E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C63E50B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0F5698B6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2D3D1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8C321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AFE7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B1E298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4EAB5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20F5B4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X.</w:t>
            </w:r>
          </w:p>
        </w:tc>
      </w:tr>
      <w:tr w:rsidR="003C3AC2" w:rsidRPr="00AB76B4" w14:paraId="4FD130EE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DD04F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D637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ED439D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47BC3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7B0C968B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8496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4C24FEC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037D8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7B41D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9D64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BE67B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9CBB7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3 - 8, Cap X.</w:t>
            </w:r>
          </w:p>
        </w:tc>
      </w:tr>
      <w:tr w:rsidR="003C3AC2" w:rsidRPr="00AB76B4" w14:paraId="7613092B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EECBC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DCACB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DA6F60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EF849F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46BFC44B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A46E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61DE63E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2BAB954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/ 36,</w:t>
            </w:r>
          </w:p>
          <w:p w14:paraId="708A57A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0652590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 / 46</w:t>
            </w:r>
          </w:p>
          <w:p w14:paraId="202CFDB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790D149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5DCB66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4E98DB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B0B0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F32D5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E361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80F17D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Y.</w:t>
            </w:r>
          </w:p>
        </w:tc>
      </w:tr>
      <w:tr w:rsidR="003C3AC2" w:rsidRPr="00AB76B4" w14:paraId="738705E6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3A3F1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52EF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A882F8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B51C84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5F13C52C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0254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36ED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5FD13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EB3EF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DC7FB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01BBF4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X.</w:t>
            </w:r>
          </w:p>
        </w:tc>
      </w:tr>
      <w:tr w:rsidR="003C3AC2" w:rsidRPr="00AB76B4" w14:paraId="3E28A09D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A3E6B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395E1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DAB22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F1654D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66C7FA5C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DC8EE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270C8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8D8C1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44034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DB79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EB91A0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Y.</w:t>
            </w:r>
          </w:p>
        </w:tc>
      </w:tr>
      <w:tr w:rsidR="003C3AC2" w:rsidRPr="00AB76B4" w14:paraId="28BFF502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7A67C9B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070A6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2788FB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BEE46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Găvojdia</w:t>
            </w:r>
          </w:p>
          <w:p w14:paraId="1F4DB19E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A3BEA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D61F1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3194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CE56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194D8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</w:tr>
      <w:tr w:rsidR="003C3AC2" w:rsidRPr="00AB76B4" w14:paraId="3EEB4491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72713B5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BF99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140DB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5E43B2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Tapia</w:t>
            </w:r>
          </w:p>
          <w:p w14:paraId="0E58025F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FAFF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EEF163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  <w:p w14:paraId="2534E4C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inclusiv </w:t>
            </w:r>
          </w:p>
          <w:p w14:paraId="793945C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62EC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AD08D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381E2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EAA5E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14291776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B24A9C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E53E0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8857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748BEE" w14:textId="77777777" w:rsidR="003C3AC2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Tapia - Lugoj și </w:t>
            </w:r>
          </w:p>
          <w:p w14:paraId="5B290CA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Lugoj 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D7C27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4CB1AB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89D74" w14:textId="77777777" w:rsidR="003C3AC2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514+400</w:t>
            </w:r>
          </w:p>
          <w:p w14:paraId="11CD24B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515+250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548F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CED4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37B775A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</w:t>
            </w:r>
          </w:p>
        </w:tc>
      </w:tr>
      <w:tr w:rsidR="003C3AC2" w:rsidRPr="00AB76B4" w14:paraId="115949F6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775D1BA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B877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88B13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03E57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71FE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FF60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EE2FDA" w14:textId="77777777" w:rsidR="003C3AC2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AE98B5" w14:textId="77777777" w:rsidR="003C3AC2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2541C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S 15 și S 40</w:t>
            </w:r>
          </w:p>
        </w:tc>
      </w:tr>
      <w:tr w:rsidR="003C3AC2" w:rsidRPr="00AB76B4" w14:paraId="3B7D48CF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9770D9A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19F5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BAB7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CEF283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3A819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8ACE0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DED47" w14:textId="77777777" w:rsidR="003C3AC2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54B2BB" w14:textId="77777777" w:rsidR="003C3AC2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9862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23,  și S 34</w:t>
            </w:r>
          </w:p>
        </w:tc>
      </w:tr>
      <w:tr w:rsidR="003C3AC2" w:rsidRPr="00AB76B4" w14:paraId="15F6558E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05F0C95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7292B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7411A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D55DCC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C555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1E81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1376F" w14:textId="77777777" w:rsidR="003C3AC2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0873F2" w14:textId="77777777" w:rsidR="003C3AC2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4BD7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25,  și S 34</w:t>
            </w:r>
          </w:p>
        </w:tc>
      </w:tr>
      <w:tr w:rsidR="003C3AC2" w:rsidRPr="00AB76B4" w14:paraId="1EA19C95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3CE6B4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B512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3E1E8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CE84B5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Topolovăț, linia </w:t>
            </w: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C5DE5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0EE4C4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0EF8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1B63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7D08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E739D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S10</w:t>
            </w:r>
          </w:p>
        </w:tc>
      </w:tr>
      <w:tr w:rsidR="003C3AC2" w:rsidRPr="00AB76B4" w14:paraId="62D5EFE9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900C691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CE6943" w14:textId="77777777" w:rsidR="003C3AC2" w:rsidRDefault="003C3AC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A91F36" w14:textId="77777777" w:rsidR="003C3AC2" w:rsidRDefault="003C3AC2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1F156F" w14:textId="77777777" w:rsidR="003C3AC2" w:rsidRPr="00AB76B4" w:rsidRDefault="003C3AC2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 xml:space="preserve">Recaș </w:t>
            </w:r>
            <w:r>
              <w:rPr>
                <w:b/>
                <w:bCs/>
                <w:sz w:val="20"/>
                <w:lang w:val="ro-RO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8633B8" w14:textId="77777777" w:rsidR="003C3AC2" w:rsidRPr="00AB76B4" w:rsidRDefault="003C3AC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37ADF02" w14:textId="77777777" w:rsidR="003C3AC2" w:rsidRPr="00AB76B4" w:rsidRDefault="003C3AC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9F5F1" w14:textId="77777777" w:rsidR="003C3AC2" w:rsidRDefault="003C3AC2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ECEA74" w14:textId="77777777" w:rsidR="003C3AC2" w:rsidRPr="00AB76B4" w:rsidRDefault="003C3AC2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B3E0D" w14:textId="77777777" w:rsidR="003C3AC2" w:rsidRPr="00AB76B4" w:rsidRDefault="003C3AC2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877B9" w14:textId="77777777" w:rsidR="003C3AC2" w:rsidRDefault="003C3AC2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S11</w:t>
            </w:r>
          </w:p>
        </w:tc>
      </w:tr>
      <w:tr w:rsidR="003C3AC2" w:rsidRPr="00AB76B4" w14:paraId="03165B7C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461B9A7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1C06B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3BA75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90ED8E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F65F24" w14:textId="77777777" w:rsidR="003C3AC2" w:rsidRPr="00AB76B4" w:rsidRDefault="003C3AC2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DACB9FA" w14:textId="77777777" w:rsidR="003C3AC2" w:rsidRPr="00AB76B4" w:rsidRDefault="003C3AC2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6773C0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D074F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2467B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AAFF7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532D4153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BC057D3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600D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8AF1A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64FE76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2E590" w14:textId="77777777" w:rsidR="003C3AC2" w:rsidRPr="00AB76B4" w:rsidRDefault="003C3AC2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AAD7FFA" w14:textId="77777777" w:rsidR="003C3AC2" w:rsidRPr="00AB76B4" w:rsidRDefault="003C3AC2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3A2A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33B2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103AD5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DA8B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S16</w:t>
            </w:r>
          </w:p>
        </w:tc>
      </w:tr>
      <w:tr w:rsidR="003C3AC2" w:rsidRPr="00AB76B4" w14:paraId="2AE9B6AC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001BF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FA1C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48AE1B4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9071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722C8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Est -</w:t>
            </w:r>
          </w:p>
          <w:p w14:paraId="4B23778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AD8E9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44568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B855C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C094BB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169C0D" w14:textId="77777777" w:rsidR="003C3AC2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0A6DA1E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3C3AC2" w:rsidRPr="00AB76B4" w14:paraId="59BA68B9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1B974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4703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2602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3F6E0B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26D667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11EE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80C445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A57F3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0E25C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CBA04D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18A7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B76B4" w14:paraId="7609600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06B74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3730B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47B5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0CFF3D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8A8B560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32B7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11, 51, 97 </w:t>
            </w:r>
          </w:p>
          <w:p w14:paraId="5AE8784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B579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B47B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B22DB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B4EA3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8991A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35A66A1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4C41092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3C3AC2" w:rsidRPr="00AB76B4" w14:paraId="219B393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6E415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8E22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E8DAE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2340A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E7484B0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131FF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3BF14C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C4D6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81B2E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B9C70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1603D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49EC2F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69AB93B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764DCC1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3C3AC2" w:rsidRPr="00AB76B4" w14:paraId="7DBC331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EC8EC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9EECB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AE57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71012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C4644F4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D0344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472A0B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CA8A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2E170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357E7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28EA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9675F3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5 - 12, Cap X.</w:t>
            </w:r>
          </w:p>
        </w:tc>
      </w:tr>
      <w:tr w:rsidR="003C3AC2" w:rsidRPr="00AB76B4" w14:paraId="374890F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1EEF3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38AD3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A78D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D9AF3D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1246B4F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359FB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3D56F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D5A7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C4EEF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10C4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4107AE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3C3AC2" w:rsidRPr="00AB76B4" w14:paraId="45B685D1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F316B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7CB3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4B9B7B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986E76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ED2883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C0D27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56FE5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7302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F5A5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A172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C6C83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4 și 5 Reșița și </w:t>
            </w:r>
          </w:p>
          <w:p w14:paraId="29FC0E1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8 - 11 Cap Y.</w:t>
            </w:r>
          </w:p>
        </w:tc>
      </w:tr>
      <w:tr w:rsidR="003C3AC2" w:rsidRPr="00AB76B4" w14:paraId="397AFD1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87281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D6E9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D88BB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75DFA6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D11C52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C5984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FA23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AF5B0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3A16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93334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E21E16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34D0633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3C3AC2" w:rsidRPr="00AB76B4" w14:paraId="53205D24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B1E9D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231A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9855A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1A83B1" w14:textId="77777777" w:rsidR="003C3AC2" w:rsidRPr="00AB76B4" w:rsidRDefault="003C3AC2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13AF497" w14:textId="77777777" w:rsidR="003C3AC2" w:rsidRPr="00AB76B4" w:rsidRDefault="003C3AC2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63625" w14:textId="77777777" w:rsidR="003C3AC2" w:rsidRPr="00AB76B4" w:rsidRDefault="003C3AC2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8181BDC" w14:textId="77777777" w:rsidR="003C3AC2" w:rsidRPr="00AB76B4" w:rsidRDefault="003C3AC2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6FF18868" w14:textId="77777777" w:rsidR="003C3AC2" w:rsidRPr="00AB76B4" w:rsidRDefault="003C3AC2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134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AF48B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544E9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7C56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C01D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3C3AC2" w:rsidRPr="00AB76B4" w14:paraId="08D5519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21077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5E5C4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07E338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A4AEBD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068D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D53EF2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080B8C1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09C95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7DBB9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915C8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873E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64A22C5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3C8D03B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3C3AC2" w:rsidRPr="00AB76B4" w14:paraId="2769946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7BEDB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1CFD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E734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B9F371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2BCFECF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80CF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70BD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3D3CD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333B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3846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2BB27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1 - 13, Cap Y și liniile 1R - 6R.</w:t>
            </w:r>
          </w:p>
        </w:tc>
      </w:tr>
      <w:tr w:rsidR="003C3AC2" w:rsidRPr="00AB76B4" w14:paraId="445723D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E4CB2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1096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28BDD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CC4FC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1DBC3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74C98C6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31C14C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55C32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2D67B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FE30A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5EC7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00AE935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3C3AC2" w:rsidRPr="00AB76B4" w14:paraId="2CF28A54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76BB0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B302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33339D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4FFA02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6EED4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574F529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DFDF0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3A41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A361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6A9567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3C3AC2" w:rsidRPr="00AB76B4" w14:paraId="7AAE60A6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1805F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69DC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2F5FB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77BE75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2533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67CF2E1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228CCC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</w:t>
            </w:r>
            <w:r w:rsidRPr="00AB76B4">
              <w:rPr>
                <w:b/>
                <w:bCs/>
                <w:sz w:val="20"/>
                <w:lang w:val="ro-RO"/>
              </w:rPr>
              <w:t xml:space="preserve"> - 4</w:t>
            </w:r>
            <w:r>
              <w:rPr>
                <w:b/>
                <w:bCs/>
                <w:sz w:val="20"/>
                <w:lang w:val="ro-RO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45AC2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E9A87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17ADB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030D49" w14:textId="77777777" w:rsidR="003C3AC2" w:rsidRPr="007B5A25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76216862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3C3AC2" w:rsidRPr="00AB76B4" w14:paraId="32A0CA2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EB39F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FDA338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B679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731528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9FF6390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B88D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52, 66, 68, 70, 86 </w:t>
            </w:r>
          </w:p>
          <w:p w14:paraId="4ADC9D5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8D875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8D37C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A15862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C87CF3" w14:textId="77777777" w:rsidR="003C3AC2" w:rsidRPr="00AB76B4" w:rsidRDefault="003C3AC2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6E257C" w14:textId="77777777" w:rsidR="003C3AC2" w:rsidRPr="00AB76B4" w:rsidRDefault="003C3AC2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3C3AC2" w:rsidRPr="00AB76B4" w14:paraId="52FD6816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83EA4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7F8C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E1183B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6B7303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C28235E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E1887F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3E1E3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1A190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3EA403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270711" w14:textId="77777777" w:rsidR="003C3AC2" w:rsidRPr="00AB76B4" w:rsidRDefault="003C3AC2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946FA4F" w14:textId="77777777" w:rsidR="003C3AC2" w:rsidRPr="00AB76B4" w:rsidRDefault="003C3AC2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3C3AC2" w:rsidRPr="00AB76B4" w14:paraId="2306D4A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F0775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DE9D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A000B9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486E1B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CB4E4C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9F133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6706DF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F6E9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C20E3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A9184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914EE4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3C3AC2" w:rsidRPr="00AB76B4" w14:paraId="2B41441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87B28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996B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85EA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34C50C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A785206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EF82E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7D9FC6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675031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7C1270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DC13B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EED938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3C3AC2" w:rsidRPr="00AB76B4" w14:paraId="120CD9ED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CDF46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6E4285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582+250</w:t>
            </w:r>
          </w:p>
          <w:p w14:paraId="4DFAA3B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586+300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855B7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AD0EF7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 -</w:t>
            </w:r>
          </w:p>
          <w:p w14:paraId="2E24107E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987DE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FE1E2C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D8659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EF39B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4444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B76B4" w14:paraId="0D62464F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10310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F2580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3E6B2E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A288B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Cărpiniş</w:t>
            </w:r>
          </w:p>
          <w:p w14:paraId="1663DFDA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8F5BFB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6C85EF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0C93B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4B48D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F5014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5FD45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5, 9 și 10, până la limita cu LFI.</w:t>
            </w:r>
          </w:p>
        </w:tc>
      </w:tr>
      <w:tr w:rsidR="003C3AC2" w:rsidRPr="00AB76B4" w14:paraId="699513A4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FEE5D" w14:textId="77777777" w:rsidR="003C3AC2" w:rsidRPr="00AB76B4" w:rsidRDefault="003C3AC2" w:rsidP="003C3AC2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D818F6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427188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0A31EB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Jimbolia</w:t>
            </w:r>
          </w:p>
          <w:p w14:paraId="7229D119" w14:textId="77777777" w:rsidR="003C3AC2" w:rsidRPr="00AB76B4" w:rsidRDefault="003C3AC2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47944A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  <w:lang w:val="ro-RO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10AFA0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2E77A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1E691" w14:textId="77777777" w:rsidR="003C3AC2" w:rsidRPr="00AB76B4" w:rsidRDefault="003C3AC2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E6FD6C" w14:textId="77777777" w:rsidR="003C3AC2" w:rsidRPr="00AB76B4" w:rsidRDefault="003C3AC2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Restul liniei este închisă</w:t>
            </w:r>
          </w:p>
        </w:tc>
      </w:tr>
    </w:tbl>
    <w:p w14:paraId="36E5BBAD" w14:textId="77777777" w:rsidR="003C3AC2" w:rsidRDefault="003C3AC2" w:rsidP="006B4CB8">
      <w:pPr>
        <w:pStyle w:val="Heading1"/>
        <w:spacing w:line="360" w:lineRule="auto"/>
      </w:pPr>
    </w:p>
    <w:p w14:paraId="265DB264" w14:textId="77777777" w:rsidR="003C3AC2" w:rsidRPr="005905D7" w:rsidRDefault="003C3AC2" w:rsidP="006B4CB8">
      <w:pPr>
        <w:pStyle w:val="Heading1"/>
        <w:spacing w:line="360" w:lineRule="auto"/>
      </w:pPr>
      <w:r w:rsidRPr="005905D7">
        <w:t>LINIA 116</w:t>
      </w:r>
    </w:p>
    <w:p w14:paraId="7391784C" w14:textId="77777777" w:rsidR="003C3AC2" w:rsidRPr="005905D7" w:rsidRDefault="003C3AC2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3C3AC2" w:rsidRPr="00743905" w14:paraId="5E079AA4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0F0E0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57F3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D4F0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D52F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0EC40FD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08399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</w:t>
            </w:r>
          </w:p>
          <w:p w14:paraId="32E54BE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E26DA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540A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F11A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40CBB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BC9211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1.</w:t>
            </w:r>
          </w:p>
        </w:tc>
      </w:tr>
      <w:tr w:rsidR="003C3AC2" w:rsidRPr="00743905" w14:paraId="2581DA54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46842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08E4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F45F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CA89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200D8799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7B60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de la</w:t>
            </w:r>
          </w:p>
          <w:p w14:paraId="22AEDBE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7BB1C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1FAD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1B40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4057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3C3AC2" w:rsidRPr="00743905" w14:paraId="463E9D5A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1A249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B6ED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8CB6E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13AA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7994DCE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3</w:t>
            </w:r>
          </w:p>
          <w:p w14:paraId="5EEAA25E" w14:textId="77777777" w:rsidR="003C3AC2" w:rsidRPr="00743905" w:rsidRDefault="003C3AC2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3C91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64223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3F6D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1131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6E8D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C3AC2" w:rsidRPr="00743905" w14:paraId="41E2252A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75019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8B715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47EF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79782" w14:textId="77777777" w:rsidR="003C3AC2" w:rsidRPr="00743905" w:rsidRDefault="003C3AC2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2B1C1E89" w14:textId="77777777" w:rsidR="003C3AC2" w:rsidRPr="00743905" w:rsidRDefault="003C3AC2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C2C1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  <w:lang w:val="ro-RO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50CCE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9249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C671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C3287" w14:textId="77777777" w:rsidR="003C3AC2" w:rsidRPr="00743905" w:rsidRDefault="003C3AC2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4FCB35F7" w14:textId="77777777" w:rsidR="003C3AC2" w:rsidRPr="00743905" w:rsidRDefault="003C3AC2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3C3AC2" w:rsidRPr="00743905" w14:paraId="567A231F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88D55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2BDE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B764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60A5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26887A0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D920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87860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EE68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F637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6FD6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36F4555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3C3AC2" w:rsidRPr="00743905" w14:paraId="6B44006A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25187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E65C9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17+830</w:t>
            </w:r>
          </w:p>
          <w:p w14:paraId="75339D45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5445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AD92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23288A9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8FD1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27DCD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0F38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B0B2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8EA35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08DCED1" w14:textId="77777777" w:rsidR="003C3AC2" w:rsidRPr="0007721B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C3AC2" w:rsidRPr="00743905" w14:paraId="64878E94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0D034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031BC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18+190</w:t>
            </w:r>
          </w:p>
          <w:p w14:paraId="7910C0C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0771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4D33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5A47D17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C0FC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56888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8083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F111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FC91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68717AF9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C3AC2" w:rsidRPr="00743905" w14:paraId="21AF355C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5A1BA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A2DDF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20+645</w:t>
            </w:r>
          </w:p>
          <w:p w14:paraId="4D4E7A8F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0A2C7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19C89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054F115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9A4E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716E5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609C9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23F8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B2FB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7B3A43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C3AC2" w:rsidRPr="00743905" w14:paraId="7735F2C1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ED56D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E899E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21+600</w:t>
            </w:r>
          </w:p>
          <w:p w14:paraId="54A2562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F00C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D0B5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2E88BBA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3041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03F04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E6EC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D42C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7AED3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3CFAA919" w14:textId="77777777" w:rsidR="003C3AC2" w:rsidRPr="00537749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C3AC2" w:rsidRPr="00743905" w14:paraId="2EDF6C29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ECBAC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8858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25+470</w:t>
            </w:r>
          </w:p>
          <w:p w14:paraId="46B7C2F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E802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72186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Bibesti</w:t>
            </w:r>
          </w:p>
          <w:p w14:paraId="10DDE4D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14A8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3D907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9DB2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9397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D6876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pentru trenurile care au în componență două locomotive cuplate.</w:t>
            </w:r>
          </w:p>
          <w:p w14:paraId="2EBD4A7D" w14:textId="77777777" w:rsidR="003C3AC2" w:rsidRPr="005A7670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C3AC2" w:rsidRPr="00743905" w14:paraId="2D1B2DB8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53710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E364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631D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2E75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Bibeşti</w:t>
            </w:r>
          </w:p>
          <w:p w14:paraId="5031AD1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2 </w:t>
            </w:r>
          </w:p>
          <w:p w14:paraId="1CCA96A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1C88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1675B5D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CA1D6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96E3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5841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9B0A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C3AC2" w:rsidRPr="00743905" w14:paraId="7142B906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5BC05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ACCE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49A6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365D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Musculeşti</w:t>
            </w:r>
          </w:p>
          <w:p w14:paraId="5B9794F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AC53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D7227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1167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793F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4688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1</w:t>
            </w:r>
          </w:p>
          <w:p w14:paraId="70AB28A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3C3AC2" w:rsidRPr="00743905" w14:paraId="6DFA8521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103DB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DB8F5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D650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95EB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Bărbăteşti</w:t>
            </w:r>
          </w:p>
          <w:p w14:paraId="76443E0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3 </w:t>
            </w:r>
          </w:p>
          <w:p w14:paraId="330D0D7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AE74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toată linia </w:t>
            </w:r>
          </w:p>
          <w:p w14:paraId="0118309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180DE75B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</w:p>
          <w:p w14:paraId="68714C40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5, 7 </w:t>
            </w:r>
          </w:p>
          <w:p w14:paraId="5D870F7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216888FE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425C466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68861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AE7B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79E89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9C5CF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786807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şi 4.</w:t>
            </w:r>
          </w:p>
        </w:tc>
      </w:tr>
      <w:tr w:rsidR="003C3AC2" w:rsidRPr="00743905" w14:paraId="4BE6E078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23C86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8AC2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06AD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EC54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 Bărbăteşti</w:t>
            </w:r>
          </w:p>
          <w:p w14:paraId="5253A14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6D5E916E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E201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de la Cap X la </w:t>
            </w:r>
          </w:p>
          <w:p w14:paraId="332231B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A93D2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5C4A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6A4BE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AF7F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3C3AC2" w:rsidRPr="00743905" w14:paraId="63144BC8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E4876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ED42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D844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7924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Jupâneşti</w:t>
            </w:r>
          </w:p>
          <w:p w14:paraId="1E93470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9530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21751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562F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07E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234B5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</w:t>
            </w:r>
          </w:p>
          <w:p w14:paraId="25BCC1C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la linia 2</w:t>
            </w:r>
          </w:p>
          <w:p w14:paraId="556371D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3C3AC2" w:rsidRPr="00743905" w14:paraId="0B493DFA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C1458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541E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45+660</w:t>
            </w:r>
          </w:p>
          <w:p w14:paraId="490DC46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5B2C9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8A86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28015A0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7738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778E8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6099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BA1C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93B2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35BF69C3" w14:textId="77777777" w:rsidR="003C3AC2" w:rsidRPr="001D7D9E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C3AC2" w:rsidRPr="00743905" w14:paraId="5C65FD6F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B5506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9794E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F930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870C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5CDA3D3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BE53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35452E39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 / 7,</w:t>
            </w:r>
          </w:p>
          <w:p w14:paraId="3A0AFFD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sch. 11, 17, 24, 26, 30 şi TDJ </w:t>
            </w:r>
          </w:p>
          <w:p w14:paraId="5306EC9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E7FB8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6982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7CFA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54DED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0E5B375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3 - 8.</w:t>
            </w:r>
          </w:p>
        </w:tc>
      </w:tr>
      <w:tr w:rsidR="003C3AC2" w:rsidRPr="00743905" w14:paraId="5FFBC78F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87173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538B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DD2E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166B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4FDFA46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1D27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DE2EB2E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50B0A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57BD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CAEA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5752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C3AC2" w:rsidRPr="00743905" w14:paraId="386DFBBB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39EDA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1EC3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087D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95A3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5DE0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1AB345F4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 / 5</w:t>
            </w:r>
          </w:p>
          <w:p w14:paraId="6A8F56D6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18034E99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B0AEA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E89D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B37A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3CCA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2.</w:t>
            </w:r>
          </w:p>
        </w:tc>
      </w:tr>
      <w:tr w:rsidR="003C3AC2" w:rsidRPr="00743905" w14:paraId="75D9D30E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EF418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741A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51+565</w:t>
            </w:r>
          </w:p>
          <w:p w14:paraId="362E1369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B6D0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25CC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032DA00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0D15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B8AD8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A2639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9384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080A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01C4CC2F" w14:textId="77777777" w:rsidR="003C3AC2" w:rsidRPr="0007721B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C3AC2" w:rsidRPr="00743905" w14:paraId="491AAA15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2B1D4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CF89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53+270</w:t>
            </w:r>
          </w:p>
          <w:p w14:paraId="4E09AC3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32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1BC3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F315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7C54FE3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990E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97AD5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A3A1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234E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37701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FD92984" w14:textId="77777777" w:rsidR="003C3AC2" w:rsidRPr="00951746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951746">
              <w:rPr>
                <w:b/>
                <w:bCs/>
                <w:i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C3AC2" w:rsidRPr="00743905" w14:paraId="75D81485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BCEA8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3D38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5D8D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CE6A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linia 2 directă,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89A9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030B5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96819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57+400</w:t>
            </w:r>
          </w:p>
          <w:p w14:paraId="125B407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57+600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5676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CD304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C3AC2" w:rsidRPr="00743905" w14:paraId="5852EEB1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82ADF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1B741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63+600</w:t>
            </w:r>
          </w:p>
          <w:p w14:paraId="29D01766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64+300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E7547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5FABC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Lunca Budieni </w:t>
            </w:r>
          </w:p>
          <w:p w14:paraId="34F0E540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791C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F7A39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09FC5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E11D9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F7E0A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</w:tc>
      </w:tr>
      <w:tr w:rsidR="003C3AC2" w:rsidRPr="00743905" w14:paraId="08F750FE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BEAD3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C510E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68+900</w:t>
            </w:r>
          </w:p>
          <w:p w14:paraId="3A0E6CF7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70DE1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C5BE3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623DE39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FEBD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6AF54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113D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2EF4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25E46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C3AC2" w:rsidRPr="00743905" w14:paraId="656F5C94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AD52D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0DBF7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36A8B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B5233" w14:textId="77777777" w:rsidR="003C3AC2" w:rsidRPr="00743905" w:rsidRDefault="003C3AC2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632D6A88" w14:textId="77777777" w:rsidR="003C3AC2" w:rsidRDefault="003C3AC2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CD4EC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3</w:t>
            </w:r>
          </w:p>
          <w:p w14:paraId="646142B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85BCB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625E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900B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E19C5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3 tehnică în abatere</w:t>
            </w:r>
          </w:p>
        </w:tc>
      </w:tr>
      <w:tr w:rsidR="003C3AC2" w:rsidRPr="00743905" w14:paraId="31E3875B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F7493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8314D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8213B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F8823" w14:textId="77777777" w:rsidR="003C3AC2" w:rsidRPr="00743905" w:rsidRDefault="003C3AC2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24F666EE" w14:textId="77777777" w:rsidR="003C3AC2" w:rsidRDefault="003C3AC2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7857D" w14:textId="77777777" w:rsidR="003C3AC2" w:rsidRDefault="003C3AC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13</w:t>
            </w:r>
          </w:p>
          <w:p w14:paraId="3628DBC3" w14:textId="77777777" w:rsidR="003C3AC2" w:rsidRPr="00743905" w:rsidRDefault="003C3AC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38907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CAC6E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FDE7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6414B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4, 5 și 6  ân abatere</w:t>
            </w:r>
          </w:p>
        </w:tc>
      </w:tr>
      <w:tr w:rsidR="003C3AC2" w:rsidRPr="00743905" w14:paraId="66DC1B6D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C6EE0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63F6C" w14:textId="77777777" w:rsidR="003C3AC2" w:rsidRDefault="003C3AC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BE6FA" w14:textId="77777777" w:rsidR="003C3AC2" w:rsidRDefault="003C3AC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8FAD6" w14:textId="77777777" w:rsidR="003C3AC2" w:rsidRPr="00743905" w:rsidRDefault="003C3AC2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6D9B9A83" w14:textId="77777777" w:rsidR="003C3AC2" w:rsidRDefault="003C3AC2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38B54" w14:textId="77777777" w:rsidR="003C3AC2" w:rsidRDefault="003C3AC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14</w:t>
            </w:r>
          </w:p>
          <w:p w14:paraId="2284D32F" w14:textId="77777777" w:rsidR="003C3AC2" w:rsidRPr="00743905" w:rsidRDefault="003C3AC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6785B" w14:textId="77777777" w:rsidR="003C3AC2" w:rsidRPr="00743905" w:rsidRDefault="003C3AC2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4236E" w14:textId="77777777" w:rsidR="003C3AC2" w:rsidRPr="00743905" w:rsidRDefault="003C3AC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03424" w14:textId="77777777" w:rsidR="003C3AC2" w:rsidRPr="00743905" w:rsidRDefault="003C3AC2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D0240" w14:textId="77777777" w:rsidR="003C3AC2" w:rsidRDefault="003C3AC2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1</w:t>
            </w:r>
          </w:p>
        </w:tc>
      </w:tr>
      <w:tr w:rsidR="003C3AC2" w:rsidRPr="00743905" w14:paraId="4251ACFD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51E0F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EE9C9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B90A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9E95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4BFA1DD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</w:t>
            </w:r>
            <w:r>
              <w:rPr>
                <w:b/>
                <w:bCs/>
                <w:color w:val="000000"/>
                <w:sz w:val="20"/>
                <w:lang w:val="ro-RO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80D36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27,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2DFFA25E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4AA25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0178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421F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8AF5E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99C756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- 10.</w:t>
            </w:r>
          </w:p>
        </w:tc>
      </w:tr>
      <w:tr w:rsidR="003C3AC2" w:rsidRPr="00743905" w14:paraId="0CF93FC5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6504F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3BDD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6C47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BB72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Ec. Teodoroiu</w:t>
            </w:r>
          </w:p>
          <w:p w14:paraId="1A4E870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519DBC1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5242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1687F02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53D7E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4FA7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A8705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A9D1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C3AC2" w:rsidRPr="00743905" w14:paraId="4B8932F6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015D3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20E6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77+685</w:t>
            </w:r>
          </w:p>
          <w:p w14:paraId="428F5B9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95F2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38CC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Ec. Teodoroiu -</w:t>
            </w:r>
          </w:p>
          <w:p w14:paraId="7BBD21B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408E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67D6D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6B3F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1C30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47A6D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3A3983FC" w14:textId="77777777" w:rsidR="003C3AC2" w:rsidRPr="00351657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C3AC2" w:rsidRPr="00743905" w14:paraId="4D27FEC3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4EE17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EE9AF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90+300</w:t>
            </w:r>
          </w:p>
          <w:p w14:paraId="13B7A5A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BEC8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D316F" w14:textId="77777777" w:rsidR="003C3AC2" w:rsidRPr="00743905" w:rsidRDefault="003C3AC2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7FAE52F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2312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3F059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837A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B2FA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EC493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C3AC2" w:rsidRPr="00743905" w14:paraId="7C6BE8F5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56F7F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3257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1274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C17C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4929BA8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60E4FF6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77ED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238F4B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FD8D4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E358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74C55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85B1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C3AC2" w:rsidRPr="00743905" w14:paraId="3AA9A662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4EA3A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A8A3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51CF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550C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>
              <w:rPr>
                <w:b/>
                <w:bCs/>
                <w:color w:val="000000"/>
                <w:sz w:val="20"/>
                <w:lang w:val="ro-RO"/>
              </w:rPr>
              <w:t>Meri</w:t>
            </w:r>
          </w:p>
          <w:p w14:paraId="2F67BCE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  <w:lang w:val="ro-RO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7AE8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3C7E9CF9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8DDF0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7261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D1B6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0BFC5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C3AC2" w:rsidRPr="00743905" w14:paraId="6AA8B6E3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0D1D3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E456C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95+700</w:t>
            </w:r>
          </w:p>
          <w:p w14:paraId="659A1BC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93999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39048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6412CAA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496B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60F72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B47A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8B73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8D7B9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C3AC2" w:rsidRPr="00743905" w14:paraId="2D3A6C39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D04C5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CDF66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96+250</w:t>
            </w:r>
          </w:p>
          <w:p w14:paraId="3C82F9C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4800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0BD13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5B8259A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5DD5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8461E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6B0A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3187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F1A85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2189597A" w14:textId="77777777" w:rsidR="003C3AC2" w:rsidRPr="003B409E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C3AC2" w:rsidRPr="00743905" w14:paraId="2A37CCA0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68473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3FD07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98+600</w:t>
            </w:r>
          </w:p>
          <w:p w14:paraId="26AED9CD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99+100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6424D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A399F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79D164B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0FBFE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03EE1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8FE1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9066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7B140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C3AC2" w:rsidRPr="00743905" w14:paraId="01CDF2E6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1F0F0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506B8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100+420</w:t>
            </w:r>
          </w:p>
          <w:p w14:paraId="768FB16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4F63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647F7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4DF39A1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BFF2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7A8D2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4689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D3CB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E82C1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27EB1D4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3C3AC2" w:rsidRPr="00743905" w14:paraId="4FAF45FB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C2271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22E6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C199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E7159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Lainici</w:t>
            </w:r>
          </w:p>
          <w:p w14:paraId="376F5CB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4644BC3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5346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3AE7B2D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421F7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7EE5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FC29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826A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C3AC2" w:rsidRPr="00743905" w14:paraId="37AFA751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C9750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5857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930</w:t>
            </w:r>
          </w:p>
          <w:p w14:paraId="193E294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104+</w:t>
            </w:r>
            <w:r>
              <w:rPr>
                <w:b/>
                <w:bCs/>
                <w:color w:val="000000"/>
                <w:sz w:val="20"/>
                <w:lang w:val="ro-RO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27D29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844BE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 –</w:t>
            </w:r>
          </w:p>
          <w:p w14:paraId="2F82055E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4AC0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79FCA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A0B2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9EFD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2F8C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3C3AC2" w:rsidRPr="00743905" w14:paraId="614F890B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295FB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0A9EF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3F0F2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F3374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  <w:p w14:paraId="3515C42E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liniile 1 și 2</w:t>
            </w:r>
          </w:p>
          <w:p w14:paraId="1F13E6CA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9913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0D9425C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8F086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FF9E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2053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F6FC4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C3AC2" w:rsidRPr="00743905" w14:paraId="02559217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958D7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214E2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113+700</w:t>
            </w:r>
          </w:p>
          <w:p w14:paraId="4F4807B4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C69EC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83AEF" w14:textId="77777777" w:rsidR="003C3AC2" w:rsidRPr="00743905" w:rsidRDefault="003C3AC2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18D99F25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B0A6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A376D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D4B1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7240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EC703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C3AC2" w:rsidRPr="00743905" w14:paraId="0C48A596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22139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1494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4CA7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6F385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4338FE1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7C77E0B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3AC3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822593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5D618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3304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F302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6989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C3AC2" w:rsidRPr="00743905" w14:paraId="70A60C90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51EF7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1E1C5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EF59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0967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48F85F2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7C09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56548E7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A3FD4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F5E4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01DA9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EB6C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Între km 84+000 şi călcâiul schimbătorului numărul 12 este porţiune închisă.</w:t>
            </w:r>
          </w:p>
        </w:tc>
      </w:tr>
      <w:tr w:rsidR="003C3AC2" w:rsidRPr="00743905" w14:paraId="08F70BBC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CD338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FDC3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F1D4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28EE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26B0D54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23EA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AB2A3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3D78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F43D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B1A2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Inclusiv peste schimbătorul numărul 22.</w:t>
            </w:r>
          </w:p>
        </w:tc>
      </w:tr>
      <w:tr w:rsidR="003C3AC2" w:rsidRPr="00743905" w14:paraId="721B5117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9DC4E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547D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2FDF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4EEC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9152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DFA65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BE47D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79+510</w:t>
            </w:r>
          </w:p>
          <w:p w14:paraId="04F95A3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5C7E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34C1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 Stație paralelogram. Afectează intrări - ieşiri la liniile 1 - 3 Cap X.</w:t>
            </w:r>
          </w:p>
        </w:tc>
      </w:tr>
      <w:tr w:rsidR="003C3AC2" w:rsidRPr="00743905" w14:paraId="614C8989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2E2C8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2DD3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D303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E9DE6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C28B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2DC1B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2D9AB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53123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AF883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1-12 Cap X.</w:t>
            </w:r>
          </w:p>
        </w:tc>
      </w:tr>
      <w:tr w:rsidR="003C3AC2" w:rsidRPr="00743905" w14:paraId="3CFFD14A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545B4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FEAA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AB1F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AE0C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Petroşani </w:t>
            </w:r>
          </w:p>
          <w:p w14:paraId="7B8EBA3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B, 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9, 12</w:t>
            </w:r>
            <w:r>
              <w:rPr>
                <w:b/>
                <w:bCs/>
                <w:color w:val="000000"/>
                <w:sz w:val="20"/>
                <w:lang w:val="ro-RO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9B99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17A20DA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2AF29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69C85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F985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455E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C3AC2" w:rsidRPr="00743905" w14:paraId="332769FD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CC60C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67CB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C82AE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E182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 Călători</w:t>
            </w:r>
          </w:p>
          <w:p w14:paraId="6220E921" w14:textId="77777777" w:rsidR="003C3AC2" w:rsidRPr="00D73778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color w:val="000000"/>
                <w:sz w:val="20"/>
                <w:lang w:val="ro-RO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C7EEA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45BDAE6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76AC6" w14:textId="77777777" w:rsidR="003C3AC2" w:rsidRPr="00D73778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7F5D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FE125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D3BAE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C3AC2" w:rsidRPr="00743905" w14:paraId="6A955137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9D858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D5BB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5759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C2AF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855B7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D121D" w14:textId="77777777" w:rsidR="003C3AC2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CCB0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6E73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066D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1-3 Cap Y.</w:t>
            </w:r>
          </w:p>
        </w:tc>
      </w:tr>
      <w:tr w:rsidR="003C3AC2" w:rsidRPr="00743905" w14:paraId="18068E7C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99D64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8138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28C0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36607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08BDE0D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6E706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41B9D25B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10 - 16,</w:t>
            </w:r>
          </w:p>
          <w:p w14:paraId="10C7CC98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20 - 24</w:t>
            </w:r>
          </w:p>
          <w:p w14:paraId="5C00AD65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2108F527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19D80" w14:textId="77777777" w:rsidR="003C3AC2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42A85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FDCE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A4051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60A23851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1 - 12 abătute </w:t>
            </w:r>
          </w:p>
          <w:p w14:paraId="4A5773E9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Cap Y.</w:t>
            </w:r>
          </w:p>
        </w:tc>
      </w:tr>
      <w:tr w:rsidR="003C3AC2" w:rsidRPr="00743905" w14:paraId="0224E24A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4E08C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728D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75D2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CB9B1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041C9B1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56D88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7E781" w14:textId="77777777" w:rsidR="003C3AC2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90552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77+830</w:t>
            </w:r>
          </w:p>
          <w:p w14:paraId="1DCE033E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F1CF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624F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Stație paralelogram. </w:t>
            </w:r>
          </w:p>
        </w:tc>
      </w:tr>
      <w:tr w:rsidR="003C3AC2" w:rsidRPr="00743905" w14:paraId="7E853EEF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9DA2B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380B0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C9AFA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26E1F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51C75FA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E1D1A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F638E" w14:textId="77777777" w:rsidR="003C3AC2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B3B1E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74+500</w:t>
            </w:r>
          </w:p>
          <w:p w14:paraId="5CD7C38A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57693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2BF65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C3AC2" w:rsidRPr="00743905" w14:paraId="28ED16B3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C4E55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6084B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03D8F0ED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F791C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5E5C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487E30B5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F68EC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8DF0E" w14:textId="77777777" w:rsidR="003C3AC2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1F435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47E239BE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E1978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3FC91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C3AC2" w:rsidRPr="00743905" w14:paraId="0D6E59B6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CAA91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858D6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4F39E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2C13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762AA255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28ACB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62B36795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1 - 5 / 7</w:t>
            </w:r>
          </w:p>
          <w:p w14:paraId="1799B72B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7F149FA5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D7187" w14:textId="77777777" w:rsidR="003C3AC2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93A29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902DE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005E4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09EF6CA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 I în fir II și invers.</w:t>
            </w:r>
          </w:p>
        </w:tc>
      </w:tr>
      <w:tr w:rsidR="003C3AC2" w:rsidRPr="00743905" w14:paraId="17F13E72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442AE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EE37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8B59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BB45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7901DD1E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CC999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EDC9B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200F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C220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34595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C3AC2" w:rsidRPr="00743905" w14:paraId="1D4F1F3F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562AC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7305D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3667050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89B9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58C40" w14:textId="77777777" w:rsidR="003C3AC2" w:rsidRDefault="003C3AC2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7ED26D6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B256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815A0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2701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321C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4DAE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C3AC2" w:rsidRPr="00743905" w14:paraId="2BE9771B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E7E5D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2A4C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75A6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3F68A" w14:textId="77777777" w:rsidR="003C3AC2" w:rsidRDefault="003C3AC2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4855CCCC" w14:textId="77777777" w:rsidR="003C3AC2" w:rsidRDefault="003C3AC2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  <w:p w14:paraId="1E9E7E96" w14:textId="77777777" w:rsidR="003C3AC2" w:rsidRDefault="003C3AC2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st. Merișor </w:t>
            </w:r>
          </w:p>
          <w:p w14:paraId="416AF71D" w14:textId="77777777" w:rsidR="003C3AC2" w:rsidRPr="00743905" w:rsidRDefault="003C3AC2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6FD5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19201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AE7F5" w14:textId="77777777" w:rsidR="003C3AC2" w:rsidRDefault="003C3AC2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64+500</w:t>
            </w:r>
          </w:p>
          <w:p w14:paraId="623199AA" w14:textId="77777777" w:rsidR="003C3AC2" w:rsidRPr="004E7F11" w:rsidRDefault="003C3AC2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  <w:lang w:val="ro-RO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0EBB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0C1D3" w14:textId="77777777" w:rsidR="003C3AC2" w:rsidRDefault="003C3AC2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Fără inductori. </w:t>
            </w:r>
          </w:p>
          <w:p w14:paraId="2BD8816A" w14:textId="77777777" w:rsidR="003C3AC2" w:rsidRPr="00743905" w:rsidRDefault="003C3AC2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C3AC2" w:rsidRPr="00743905" w14:paraId="225C8317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B181B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8A0B9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A95A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CD7B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Baru Mare</w:t>
            </w:r>
          </w:p>
          <w:p w14:paraId="262CD82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D4B5A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între </w:t>
            </w:r>
          </w:p>
          <w:p w14:paraId="78F086D8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ax stație și </w:t>
            </w:r>
          </w:p>
          <w:p w14:paraId="3E7213C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E0805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6874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0720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26795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C3AC2" w:rsidRPr="00743905" w14:paraId="509405A6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DD987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EF78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A7D3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3516C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Pui -</w:t>
            </w:r>
          </w:p>
          <w:p w14:paraId="095761E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44B5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C0434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A1B6E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38+600</w:t>
            </w:r>
          </w:p>
          <w:p w14:paraId="0E1B0AF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FEAC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E168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C3AC2" w:rsidRPr="00743905" w14:paraId="6EAC7E4F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996C2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96811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36+100</w:t>
            </w:r>
          </w:p>
          <w:p w14:paraId="35EA3AF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56AC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D3119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 -</w:t>
            </w:r>
          </w:p>
          <w:p w14:paraId="2F9174E8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EC69D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6692C" w14:textId="77777777" w:rsidR="003C3AC2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DABC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4CA1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A9114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C3AC2" w:rsidRPr="00743905" w14:paraId="7D9BD1EE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698EE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5C298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30+050</w:t>
            </w:r>
          </w:p>
          <w:p w14:paraId="3D971CC8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7FD25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76223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647CAF8E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7C86F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108BE" w14:textId="77777777" w:rsidR="003C3AC2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9204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78FDE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71636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C3AC2" w:rsidRPr="00743905" w14:paraId="2B2B2742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1A021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8F7D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7E0FE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F68D5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33B5972F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5BDD0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FC94D" w14:textId="77777777" w:rsidR="003C3AC2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A68A9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E057E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59467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C3AC2" w:rsidRPr="00743905" w14:paraId="49648C93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DE1C6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B37C1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12+450</w:t>
            </w:r>
          </w:p>
          <w:p w14:paraId="4E36C44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39CA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C63A4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- </w:t>
            </w:r>
          </w:p>
          <w:p w14:paraId="2E37694A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Băi și </w:t>
            </w:r>
          </w:p>
          <w:p w14:paraId="1ECF0624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Călan Băi </w:t>
            </w:r>
          </w:p>
          <w:p w14:paraId="072B46C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726D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B060A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37CF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E90BC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3573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C3AC2" w:rsidRPr="00743905" w14:paraId="127862D0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1CFD3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EA51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17D7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6102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Călan Băi</w:t>
            </w:r>
          </w:p>
          <w:p w14:paraId="43E743B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CEA18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624D59CE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ax staţie şi </w:t>
            </w:r>
          </w:p>
          <w:p w14:paraId="4C7B31C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1F930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1620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9A9B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093F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închisă.</w:t>
            </w:r>
          </w:p>
        </w:tc>
      </w:tr>
      <w:tr w:rsidR="003C3AC2" w:rsidRPr="00743905" w14:paraId="5543765F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38C5F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CE4EF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7AF8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53D30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Băcia linia 2 directă </w:t>
            </w:r>
          </w:p>
          <w:p w14:paraId="17A91303" w14:textId="77777777" w:rsidR="003C3AC2" w:rsidRPr="00CD295A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B12E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05C2A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C9EF6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6+270</w:t>
            </w:r>
          </w:p>
          <w:p w14:paraId="5AEB05D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B744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88E9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3C3AC2" w:rsidRPr="00743905" w14:paraId="06EF5C03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0FED8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D604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2C23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22DBE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5DC1C9D5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6E68DB4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1FA8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11E4FA1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137 -</w:t>
            </w:r>
          </w:p>
          <w:p w14:paraId="185A1CA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A9254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C81E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119AA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2944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C3AC2" w:rsidRPr="00743905" w14:paraId="302BF2FB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98801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3489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45B24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933D7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47C6AF0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2C364770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F52A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18F1B425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8B820" w14:textId="77777777" w:rsidR="003C3AC2" w:rsidRPr="00743905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C5E7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00572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DAB93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C3AC2" w:rsidRPr="00743905" w14:paraId="246E1AC8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55317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14CE8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038E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48B02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1FB5741D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452B5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598E2" w14:textId="77777777" w:rsidR="003C3AC2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6F99C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2918B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639FE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19EB9D77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7F04B00C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71E2CA0C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3C3AC2" w:rsidRPr="00743905" w14:paraId="18F81C1E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63E34" w14:textId="77777777" w:rsidR="003C3AC2" w:rsidRPr="00743905" w:rsidRDefault="003C3AC2" w:rsidP="003C3AC2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D18A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858C6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2790C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149AA864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AAE84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13 </w:t>
            </w:r>
          </w:p>
          <w:p w14:paraId="4245BB8B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0838A92D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00BEE97C" w14:textId="77777777" w:rsidR="003C3AC2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FEE1F" w14:textId="77777777" w:rsidR="003C3AC2" w:rsidRDefault="003C3AC2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EFE51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F53AD" w14:textId="77777777" w:rsidR="003C3AC2" w:rsidRPr="00743905" w:rsidRDefault="003C3AC2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9DD35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1DC7E710" w14:textId="77777777" w:rsidR="003C3AC2" w:rsidRDefault="003C3AC2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015B736F" w14:textId="77777777" w:rsidR="003C3AC2" w:rsidRPr="005905D7" w:rsidRDefault="003C3AC2" w:rsidP="00B773E9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5B73532E" w14:textId="77777777" w:rsidR="003C3AC2" w:rsidRDefault="003C3AC2" w:rsidP="007246D0">
      <w:pPr>
        <w:pStyle w:val="Heading1"/>
        <w:spacing w:line="360" w:lineRule="auto"/>
      </w:pPr>
      <w:r>
        <w:t>LINIA 117</w:t>
      </w:r>
    </w:p>
    <w:p w14:paraId="724AE1CD" w14:textId="77777777" w:rsidR="003C3AC2" w:rsidRDefault="003C3AC2" w:rsidP="00F12DA0">
      <w:pPr>
        <w:pStyle w:val="Heading1"/>
        <w:spacing w:line="360" w:lineRule="auto"/>
        <w:rPr>
          <w:b w:val="0"/>
          <w:bCs w:val="0"/>
          <w:sz w:val="8"/>
        </w:rPr>
      </w:pPr>
      <w:r>
        <w:t>LIVEZENI - LUPENI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3C3AC2" w14:paraId="36FF2573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56A5C" w14:textId="77777777" w:rsidR="003C3AC2" w:rsidRDefault="003C3AC2" w:rsidP="003C3AC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E330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84+710</w:t>
            </w:r>
          </w:p>
          <w:p w14:paraId="3F49353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85+320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B615C" w14:textId="77777777" w:rsidR="003C3AC2" w:rsidRPr="00AA7E4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2F33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Livezeni -</w:t>
            </w:r>
          </w:p>
          <w:p w14:paraId="43D97B4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Iscroni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BBED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43836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D32C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0E65D" w14:textId="77777777" w:rsidR="003C3AC2" w:rsidRPr="00AA7E4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245DF" w14:textId="77777777" w:rsidR="003C3AC2" w:rsidRDefault="003C3AC2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6558C252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C7169" w14:textId="77777777" w:rsidR="003C3AC2" w:rsidRDefault="003C3AC2" w:rsidP="003C3AC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7B1A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7D5F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7832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Iscroni</w:t>
            </w:r>
          </w:p>
          <w:p w14:paraId="3B301C2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4F6F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3, 9, </w:t>
            </w:r>
          </w:p>
          <w:p w14:paraId="1C72F95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11, 15, 17 și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4140A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1752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88235" w14:textId="77777777" w:rsidR="003C3AC2" w:rsidRPr="00AA7E4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813B4" w14:textId="77777777" w:rsidR="003C3AC2" w:rsidRDefault="003C3AC2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2BFA4247" w14:textId="77777777">
        <w:trPr>
          <w:cantSplit/>
          <w:trHeight w:val="4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3AD24" w14:textId="77777777" w:rsidR="003C3AC2" w:rsidRDefault="003C3AC2" w:rsidP="003C3AC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6006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9CCA7" w14:textId="77777777" w:rsidR="003C3AC2" w:rsidRPr="00AA7E4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CF1B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Iscroni</w:t>
            </w:r>
          </w:p>
          <w:p w14:paraId="7381EB8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linile 7 şi 12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538B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6CC9D0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07D91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DF8B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B8AE6" w14:textId="77777777" w:rsidR="003C3AC2" w:rsidRPr="00AA7E4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C9483" w14:textId="77777777" w:rsidR="003C3AC2" w:rsidRDefault="003C3AC2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7D79E3BD" w14:textId="77777777">
        <w:trPr>
          <w:cantSplit/>
          <w:trHeight w:val="187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D6BB8" w14:textId="77777777" w:rsidR="003C3AC2" w:rsidRDefault="003C3AC2" w:rsidP="003C3AC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A481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C5075" w14:textId="77777777" w:rsidR="003C3AC2" w:rsidRPr="00AA7E4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751A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Iscroni</w:t>
            </w:r>
          </w:p>
          <w:p w14:paraId="2495240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3F3A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S 8,</w:t>
            </w:r>
          </w:p>
          <w:p w14:paraId="2EF69EE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12, 14,</w:t>
            </w:r>
          </w:p>
          <w:p w14:paraId="463B43A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18, 20,</w:t>
            </w:r>
          </w:p>
          <w:p w14:paraId="6A9F7D4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24, 26,</w:t>
            </w:r>
          </w:p>
          <w:p w14:paraId="03956F8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 şi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3342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48DE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52A5E" w14:textId="77777777" w:rsidR="003C3AC2" w:rsidRPr="00AA7E4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72242" w14:textId="77777777" w:rsidR="003C3AC2" w:rsidRDefault="003C3AC2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7D39D136" w14:textId="77777777">
        <w:trPr>
          <w:cantSplit/>
          <w:trHeight w:val="71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2B87B" w14:textId="77777777" w:rsidR="003C3AC2" w:rsidRDefault="003C3AC2" w:rsidP="003C3AC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C130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31DA2" w14:textId="77777777" w:rsidR="003C3AC2" w:rsidRPr="00AA7E4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48FE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Vulcan</w:t>
            </w:r>
          </w:p>
          <w:p w14:paraId="67A1E97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62B7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3B3E0E4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 / 9, </w:t>
            </w:r>
          </w:p>
          <w:p w14:paraId="56B7A84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15,</w:t>
            </w:r>
          </w:p>
          <w:p w14:paraId="5EBF220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58A356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19, 21, 12, 16, 18, 22, 24 </w:t>
            </w:r>
          </w:p>
          <w:p w14:paraId="022F5A6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B0A4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6849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86466" w14:textId="77777777" w:rsidR="003C3AC2" w:rsidRPr="00AA7E4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07FF6" w14:textId="77777777" w:rsidR="003C3AC2" w:rsidRDefault="003C3AC2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3 - 7 abătute.</w:t>
            </w:r>
          </w:p>
        </w:tc>
      </w:tr>
      <w:tr w:rsidR="003C3AC2" w14:paraId="04F92756" w14:textId="77777777">
        <w:trPr>
          <w:cantSplit/>
          <w:trHeight w:val="3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C0472" w14:textId="77777777" w:rsidR="003C3AC2" w:rsidRDefault="003C3AC2" w:rsidP="003C3AC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35EC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70E0B" w14:textId="77777777" w:rsidR="003C3AC2" w:rsidRPr="00AA7E4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2A67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Vulcan</w:t>
            </w:r>
          </w:p>
          <w:p w14:paraId="23D927B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 4 și 7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503A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2F8E5C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4805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BD96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10C4D" w14:textId="77777777" w:rsidR="003C3AC2" w:rsidRPr="00AA7E4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1E0C8" w14:textId="77777777" w:rsidR="003C3AC2" w:rsidRPr="00F35A05" w:rsidRDefault="003C3AC2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6144374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6B713" w14:textId="77777777" w:rsidR="003C3AC2" w:rsidRDefault="003C3AC2" w:rsidP="003C3AC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A53E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97+300</w:t>
            </w:r>
          </w:p>
          <w:p w14:paraId="45C0C1D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A4768" w14:textId="77777777" w:rsidR="003C3AC2" w:rsidRPr="00AA7E4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A7E43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2078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Lupeni Tehnic</w:t>
            </w:r>
          </w:p>
          <w:p w14:paraId="6E174FA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6DD4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3EE7F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141B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329E7" w14:textId="77777777" w:rsidR="003C3AC2" w:rsidRPr="00AA7E4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B58A3" w14:textId="77777777" w:rsidR="003C3AC2" w:rsidRDefault="003C3AC2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6304ACD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8DB36" w14:textId="77777777" w:rsidR="003C3AC2" w:rsidRDefault="003C3AC2" w:rsidP="003C3AC2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E603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ED1C9" w14:textId="77777777" w:rsidR="003C3AC2" w:rsidRPr="00AA7E4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2ECC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Lupeni Tehnic </w:t>
            </w:r>
          </w:p>
          <w:p w14:paraId="07D16EB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0808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AA06B8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AE141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05D1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F48F1" w14:textId="77777777" w:rsidR="003C3AC2" w:rsidRPr="00AA7E4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E1162" w14:textId="77777777" w:rsidR="003C3AC2" w:rsidRDefault="003C3AC2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</w:t>
            </w:r>
          </w:p>
          <w:p w14:paraId="587D892F" w14:textId="77777777" w:rsidR="003C3AC2" w:rsidRDefault="003C3AC2">
            <w:pPr>
              <w:spacing w:before="60" w:after="6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2C abătută.</w:t>
            </w:r>
          </w:p>
        </w:tc>
      </w:tr>
    </w:tbl>
    <w:p w14:paraId="456762A3" w14:textId="77777777" w:rsidR="003C3AC2" w:rsidRDefault="003C3AC2" w:rsidP="00F219D2">
      <w:pPr>
        <w:spacing w:before="40" w:after="40" w:line="192" w:lineRule="auto"/>
        <w:ind w:right="57"/>
        <w:jc w:val="center"/>
        <w:rPr>
          <w:sz w:val="20"/>
          <w:lang w:val="ro-RO"/>
        </w:rPr>
      </w:pPr>
    </w:p>
    <w:p w14:paraId="49B8F84B" w14:textId="77777777" w:rsidR="003C3AC2" w:rsidRDefault="003C3AC2" w:rsidP="009B0B28">
      <w:pPr>
        <w:pStyle w:val="Heading1"/>
        <w:spacing w:line="360" w:lineRule="auto"/>
      </w:pPr>
      <w:r>
        <w:t>LINIA 119 A</w:t>
      </w:r>
    </w:p>
    <w:p w14:paraId="581A27E4" w14:textId="77777777" w:rsidR="003C3AC2" w:rsidRDefault="003C3AC2" w:rsidP="0036336D">
      <w:pPr>
        <w:pStyle w:val="Heading1"/>
        <w:spacing w:line="360" w:lineRule="auto"/>
        <w:rPr>
          <w:b w:val="0"/>
          <w:bCs w:val="0"/>
          <w:sz w:val="8"/>
        </w:rPr>
      </w:pPr>
      <w:r>
        <w:t>PETROŞANI - PETROŞANI TRIAJ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3C3AC2" w14:paraId="79B1361E" w14:textId="77777777">
        <w:trPr>
          <w:cantSplit/>
          <w:trHeight w:val="555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93D13" w14:textId="77777777" w:rsidR="003C3AC2" w:rsidRDefault="003C3AC2" w:rsidP="003C3AC2">
            <w:pPr>
              <w:numPr>
                <w:ilvl w:val="0"/>
                <w:numId w:val="11"/>
              </w:numPr>
              <w:spacing w:before="40" w:after="40" w:line="192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90DA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2+239</w:t>
            </w:r>
          </w:p>
          <w:p w14:paraId="1DFD43A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8B61C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15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F073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Petroșani - </w:t>
            </w:r>
          </w:p>
          <w:p w14:paraId="6695C2C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Petroșani Triaj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DD2F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3079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674F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0C932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sz w:val="32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50634AD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Stații paralelogram.</w:t>
            </w:r>
          </w:p>
          <w:p w14:paraId="0C3C205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Porțiunea este cuprinsă între sch. 6 și sch. 10 T.</w:t>
            </w:r>
          </w:p>
        </w:tc>
      </w:tr>
    </w:tbl>
    <w:p w14:paraId="1E76038D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7A7EC6D0" w14:textId="480B2655" w:rsidR="003C3AC2" w:rsidRDefault="003C3AC2" w:rsidP="006B57C6">
      <w:pPr>
        <w:pStyle w:val="Heading1"/>
        <w:spacing w:line="360" w:lineRule="auto"/>
      </w:pPr>
      <w:r>
        <w:lastRenderedPageBreak/>
        <w:t>LINIA 120</w:t>
      </w:r>
    </w:p>
    <w:p w14:paraId="6C9E1E2F" w14:textId="77777777" w:rsidR="003C3AC2" w:rsidRDefault="003C3AC2" w:rsidP="00B92C08">
      <w:pPr>
        <w:pStyle w:val="Heading1"/>
        <w:spacing w:line="360" w:lineRule="auto"/>
        <w:rPr>
          <w:b w:val="0"/>
          <w:bCs w:val="0"/>
          <w:sz w:val="8"/>
        </w:rPr>
      </w:pPr>
      <w:r>
        <w:t>CARANSEBEŞ - REŞIŢA NORD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3C3AC2" w14:paraId="4E129180" w14:textId="77777777" w:rsidTr="00706E18">
        <w:trPr>
          <w:cantSplit/>
          <w:trHeight w:val="19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8DE66" w14:textId="77777777" w:rsidR="003C3AC2" w:rsidRDefault="003C3AC2" w:rsidP="003C3AC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8A32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70C0C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5E0C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Caransebeş</w:t>
            </w:r>
          </w:p>
          <w:p w14:paraId="0DFD29E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C72A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E08642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02F768C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/ 36, 42 / 46,</w:t>
            </w:r>
          </w:p>
          <w:p w14:paraId="4D3AEA57" w14:textId="0F4A8240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  <w:r w:rsidR="00706E18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83CEBE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24CF8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F6FF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7B845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4D88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3 - 7 Cap Y.</w:t>
            </w:r>
          </w:p>
        </w:tc>
      </w:tr>
      <w:tr w:rsidR="003C3AC2" w14:paraId="3A9518F4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4B4A8" w14:textId="77777777" w:rsidR="003C3AC2" w:rsidRDefault="003C3AC2" w:rsidP="003C3AC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3616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4+600</w:t>
            </w:r>
          </w:p>
          <w:p w14:paraId="506D8EF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2FAB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A106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Caransebeş -</w:t>
            </w:r>
          </w:p>
          <w:p w14:paraId="75C4474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Cornuţel Banat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EBB5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4F482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4F02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DC23C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16F3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157BB702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B1F6A" w14:textId="77777777" w:rsidR="003C3AC2" w:rsidRDefault="003C3AC2" w:rsidP="003C3AC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0D6A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7F13A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E242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Cornuţel Banat</w:t>
            </w:r>
          </w:p>
          <w:p w14:paraId="38CCA23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8C3F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3CC34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DB41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1CD76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4072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23424F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abătută, Cap X.</w:t>
            </w:r>
          </w:p>
        </w:tc>
      </w:tr>
      <w:tr w:rsidR="003C3AC2" w14:paraId="26E626F2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88AF0" w14:textId="77777777" w:rsidR="003C3AC2" w:rsidRDefault="003C3AC2" w:rsidP="003C3AC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6F06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189B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E0E3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Cornuţel Banat</w:t>
            </w:r>
          </w:p>
          <w:p w14:paraId="01637BA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B167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2EAF0C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339FD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46DE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8622D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B217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D029F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abătută, Cap Y.</w:t>
            </w:r>
          </w:p>
        </w:tc>
      </w:tr>
      <w:tr w:rsidR="003C3AC2" w14:paraId="3C71259A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0D952" w14:textId="77777777" w:rsidR="003C3AC2" w:rsidRDefault="003C3AC2" w:rsidP="003C3AC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DFC9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17+050</w:t>
            </w:r>
          </w:p>
          <w:p w14:paraId="54E0634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E8C7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0797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Cornuţel Banat -</w:t>
            </w:r>
          </w:p>
          <w:p w14:paraId="4CF1A7B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Brebu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B381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3E828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E0EB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64CB5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97C4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182129A1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C6A2C" w14:textId="77777777" w:rsidR="003C3AC2" w:rsidRDefault="003C3AC2" w:rsidP="003C3AC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2030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19+860</w:t>
            </w:r>
          </w:p>
          <w:p w14:paraId="0D7B3D1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20+760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2BC5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06FE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Cornuţel Banat -</w:t>
            </w:r>
          </w:p>
          <w:p w14:paraId="12B10AD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Brebu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AB15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2A735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56A1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45D16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3CF3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0C3A0B68" w14:textId="77777777" w:rsidTr="00706E18">
        <w:trPr>
          <w:cantSplit/>
          <w:trHeight w:val="5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6C540" w14:textId="77777777" w:rsidR="003C3AC2" w:rsidRDefault="003C3AC2" w:rsidP="003C3AC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A183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EF7E1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831C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Brebu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989B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5DC38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E31E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D316E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DF98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2 și 3 Cap Y.</w:t>
            </w:r>
          </w:p>
        </w:tc>
      </w:tr>
      <w:tr w:rsidR="003C3AC2" w14:paraId="7BBAA5F2" w14:textId="77777777" w:rsidTr="00706E18">
        <w:trPr>
          <w:cantSplit/>
          <w:trHeight w:val="624"/>
          <w:jc w:val="center"/>
        </w:trPr>
        <w:tc>
          <w:tcPr>
            <w:tcW w:w="639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45A94" w14:textId="77777777" w:rsidR="003C3AC2" w:rsidRDefault="003C3AC2" w:rsidP="003C3AC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3AE0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28+000</w:t>
            </w:r>
          </w:p>
          <w:p w14:paraId="6C5824F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ECE6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21C8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Brebu -</w:t>
            </w:r>
          </w:p>
          <w:p w14:paraId="495CC38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Reşiţa Nord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5E82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7553D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DECC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1BCF3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A9FA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47C6AA74" w14:textId="77777777">
        <w:trPr>
          <w:cantSplit/>
          <w:trHeight w:val="150"/>
          <w:jc w:val="center"/>
        </w:trPr>
        <w:tc>
          <w:tcPr>
            <w:tcW w:w="639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D398A" w14:textId="77777777" w:rsidR="003C3AC2" w:rsidRDefault="003C3AC2" w:rsidP="003C3AC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52A1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  <w:p w14:paraId="1BFC8EB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30+000</w:t>
            </w:r>
          </w:p>
        </w:tc>
        <w:tc>
          <w:tcPr>
            <w:tcW w:w="754" w:type="dxa"/>
            <w:tcBorders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C04E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6015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F43F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0671A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025A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vMerge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0CC36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6FFF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0C016ECF" w14:textId="77777777">
        <w:trPr>
          <w:cantSplit/>
          <w:trHeight w:val="269"/>
          <w:jc w:val="center"/>
        </w:trPr>
        <w:tc>
          <w:tcPr>
            <w:tcW w:w="639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60A6B" w14:textId="77777777" w:rsidR="003C3AC2" w:rsidRDefault="003C3AC2" w:rsidP="003C3AC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A826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30+000</w:t>
            </w:r>
          </w:p>
          <w:p w14:paraId="5578EFC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33+000</w:t>
            </w: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44B2A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44CD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5CCD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05F66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8993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vMerge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B49B8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7F72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4F9B3D51" w14:textId="77777777">
        <w:trPr>
          <w:cantSplit/>
          <w:trHeight w:val="149"/>
          <w:jc w:val="center"/>
        </w:trPr>
        <w:tc>
          <w:tcPr>
            <w:tcW w:w="639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4B44C" w14:textId="77777777" w:rsidR="003C3AC2" w:rsidRDefault="003C3AC2" w:rsidP="003C3AC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58AD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33+000</w:t>
            </w:r>
          </w:p>
          <w:p w14:paraId="6F2B718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E4C2F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D9DA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7311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33C7D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447E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811A3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9591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198D45F0" w14:textId="77777777">
        <w:trPr>
          <w:cantSplit/>
          <w:trHeight w:val="149"/>
          <w:jc w:val="center"/>
        </w:trPr>
        <w:tc>
          <w:tcPr>
            <w:tcW w:w="639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C193B" w14:textId="77777777" w:rsidR="003C3AC2" w:rsidRDefault="003C3AC2" w:rsidP="003C3AC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0A6E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33+450</w:t>
            </w:r>
          </w:p>
          <w:p w14:paraId="01FED34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38+615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C97A6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2860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BEF3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5E24F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7C0C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C329E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EAF7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443F0E71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0D164" w14:textId="77777777" w:rsidR="003C3AC2" w:rsidRDefault="003C3AC2" w:rsidP="003C3AC2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DD4E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E5BA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E90B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2E3A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13, 15, 19, 25, 33, 35 și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41400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FFC6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38C74" w14:textId="77777777" w:rsidR="003C3AC2" w:rsidRPr="009B4D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03A7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1 - 8 abătute Cap X.</w:t>
            </w:r>
          </w:p>
        </w:tc>
      </w:tr>
    </w:tbl>
    <w:p w14:paraId="4219D586" w14:textId="77777777" w:rsidR="003C3AC2" w:rsidRDefault="003C3AC2">
      <w:pPr>
        <w:shd w:val="clear" w:color="auto" w:fill="FFFFFF"/>
        <w:spacing w:before="40" w:after="40" w:line="192" w:lineRule="auto"/>
        <w:ind w:right="57"/>
        <w:rPr>
          <w:sz w:val="20"/>
          <w:lang w:val="ro-RO"/>
        </w:rPr>
      </w:pPr>
    </w:p>
    <w:p w14:paraId="21639E0C" w14:textId="77777777" w:rsidR="003C3AC2" w:rsidRDefault="003C3AC2" w:rsidP="00094CC3">
      <w:pPr>
        <w:pStyle w:val="Heading1"/>
        <w:spacing w:line="360" w:lineRule="auto"/>
      </w:pPr>
      <w:r>
        <w:t>LINIA 122</w:t>
      </w:r>
    </w:p>
    <w:p w14:paraId="05B2FD97" w14:textId="77777777" w:rsidR="003C3AC2" w:rsidRDefault="003C3AC2" w:rsidP="003819B9">
      <w:pPr>
        <w:pStyle w:val="Heading1"/>
        <w:spacing w:line="360" w:lineRule="auto"/>
        <w:rPr>
          <w:b w:val="0"/>
          <w:bCs w:val="0"/>
          <w:sz w:val="8"/>
        </w:rPr>
      </w:pPr>
      <w:r>
        <w:t>CARANSEBEŞ - CARANSEBEŞ TRIAJ - ZĂGUJENI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3C3AC2" w14:paraId="7F7CCF21" w14:textId="77777777">
        <w:trPr>
          <w:cantSplit/>
          <w:trHeight w:val="2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74B6B" w14:textId="77777777" w:rsidR="003C3AC2" w:rsidRDefault="003C3AC2" w:rsidP="003C3AC2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51F3D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C390F" w14:textId="77777777" w:rsidR="003C3AC2" w:rsidRPr="006810C6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5BC62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Caransebeş Triaj</w:t>
            </w:r>
          </w:p>
          <w:p w14:paraId="38D8BD77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94B1B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33296" w14:textId="77777777" w:rsidR="003C3AC2" w:rsidRPr="00F834E0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834E0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86DFE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0B0BE" w14:textId="77777777" w:rsidR="003C3AC2" w:rsidRPr="00F834E0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95272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72231E98" w14:textId="77777777" w:rsidR="003C3AC2" w:rsidRDefault="003C3AC2">
      <w:pPr>
        <w:spacing w:before="40" w:line="192" w:lineRule="auto"/>
        <w:ind w:right="57"/>
        <w:rPr>
          <w:sz w:val="20"/>
          <w:lang w:val="ro-RO"/>
        </w:rPr>
      </w:pPr>
    </w:p>
    <w:p w14:paraId="5607A66B" w14:textId="77777777" w:rsidR="003C3AC2" w:rsidRDefault="003C3AC2" w:rsidP="004365A5">
      <w:pPr>
        <w:pStyle w:val="Heading1"/>
        <w:spacing w:line="276" w:lineRule="auto"/>
      </w:pPr>
      <w:r>
        <w:t>LINIA 123</w:t>
      </w:r>
    </w:p>
    <w:p w14:paraId="7E8832CE" w14:textId="77777777" w:rsidR="003C3AC2" w:rsidRDefault="003C3AC2" w:rsidP="00B075C5">
      <w:pPr>
        <w:pStyle w:val="Heading1"/>
        <w:spacing w:line="276" w:lineRule="auto"/>
        <w:rPr>
          <w:b w:val="0"/>
          <w:bCs w:val="0"/>
          <w:sz w:val="8"/>
        </w:rPr>
      </w:pPr>
      <w:r>
        <w:t>LUGOJ - BUZIAŞ - JAMU MARE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80"/>
        <w:gridCol w:w="753"/>
        <w:gridCol w:w="2202"/>
        <w:gridCol w:w="870"/>
        <w:gridCol w:w="753"/>
        <w:gridCol w:w="870"/>
        <w:gridCol w:w="752"/>
        <w:gridCol w:w="2489"/>
      </w:tblGrid>
      <w:tr w:rsidR="003C3AC2" w14:paraId="694CEC0E" w14:textId="77777777">
        <w:trPr>
          <w:cantSplit/>
          <w:trHeight w:val="3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2042B" w14:textId="77777777" w:rsidR="003C3AC2" w:rsidRDefault="003C3AC2" w:rsidP="003C3AC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6BED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83+115</w:t>
            </w:r>
          </w:p>
          <w:p w14:paraId="3F44E49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83+875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1AF6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2A748" w14:textId="77777777" w:rsidR="003C3AC2" w:rsidRDefault="003C3AC2" w:rsidP="009C03F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Lugoj -</w:t>
            </w:r>
          </w:p>
          <w:p w14:paraId="08C85D16" w14:textId="77777777" w:rsidR="003C3AC2" w:rsidRDefault="003C3AC2" w:rsidP="009C03F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Buziaș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7C60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3998A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5E4B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38F42" w14:textId="77777777" w:rsidR="003C3AC2" w:rsidRPr="008E041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B7D9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Semnalizată ca limitare de viteză.</w:t>
            </w:r>
          </w:p>
        </w:tc>
      </w:tr>
      <w:tr w:rsidR="003C3AC2" w14:paraId="428FFC1D" w14:textId="77777777">
        <w:trPr>
          <w:cantSplit/>
          <w:trHeight w:val="3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8C0C2" w14:textId="77777777" w:rsidR="003C3AC2" w:rsidRDefault="003C3AC2" w:rsidP="003C3AC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7ACF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96+000</w:t>
            </w:r>
          </w:p>
          <w:p w14:paraId="2E144FE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100+000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B5E7C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4B30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Lugoj -</w:t>
            </w:r>
          </w:p>
          <w:p w14:paraId="6204262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Buziaș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8522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46D8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B635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F8F8C" w14:textId="77777777" w:rsidR="003C3AC2" w:rsidRPr="008E041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2C08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715904B8" w14:textId="77777777">
        <w:trPr>
          <w:cantSplit/>
          <w:trHeight w:val="3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7CA11" w14:textId="77777777" w:rsidR="003C3AC2" w:rsidRDefault="003C3AC2" w:rsidP="003C3AC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FA66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E6D31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FD31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Buziaș</w:t>
            </w:r>
          </w:p>
          <w:p w14:paraId="4F0298A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6794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7B7B7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FCB4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68743" w14:textId="77777777" w:rsidR="003C3AC2" w:rsidRPr="008E041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FE3B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8FBD2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1 abătută, Cap X.</w:t>
            </w:r>
          </w:p>
        </w:tc>
      </w:tr>
      <w:tr w:rsidR="003C3AC2" w14:paraId="619A7A78" w14:textId="77777777">
        <w:trPr>
          <w:cantSplit/>
          <w:trHeight w:val="33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6E879" w14:textId="77777777" w:rsidR="003C3AC2" w:rsidRDefault="003C3AC2" w:rsidP="003C3AC2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15DD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B0DD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F35D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Buziaș</w:t>
            </w:r>
          </w:p>
          <w:p w14:paraId="0EB25F0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4D0D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6, 8 și 10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D53A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FDFE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D6268" w14:textId="77777777" w:rsidR="003C3AC2" w:rsidRPr="008E041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5005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în Cap Y a linilor 1, 2 și 3 ab.</w:t>
            </w:r>
          </w:p>
        </w:tc>
      </w:tr>
    </w:tbl>
    <w:p w14:paraId="7E593345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  <w:r>
        <w:rPr>
          <w:sz w:val="20"/>
          <w:lang w:val="ro-RO"/>
        </w:rPr>
        <w:t xml:space="preserve"> </w:t>
      </w:r>
    </w:p>
    <w:p w14:paraId="4FF80641" w14:textId="77777777" w:rsidR="003C3AC2" w:rsidRDefault="003C3AC2" w:rsidP="00F078FE">
      <w:pPr>
        <w:pStyle w:val="Heading1"/>
        <w:spacing w:line="360" w:lineRule="auto"/>
      </w:pPr>
      <w:r>
        <w:t>LINIA 124</w:t>
      </w:r>
    </w:p>
    <w:p w14:paraId="7914BACF" w14:textId="77777777" w:rsidR="003C3AC2" w:rsidRDefault="003C3AC2" w:rsidP="00210DC6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REŞIŢA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3C3AC2" w14:paraId="69C73649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F972E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77C7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F3A1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3B80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36B6D4A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9FAA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CE140D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15B16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032C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A048B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D1E1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1F08D5" w14:paraId="2E88FB21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A6CA2" w14:textId="77777777" w:rsidR="003C3AC2" w:rsidRPr="00A75A00" w:rsidRDefault="003C3AC2" w:rsidP="003C3AC2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63BB8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DFCE1" w14:textId="77777777" w:rsidR="003C3AC2" w:rsidRPr="001F08D5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B00F5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19079D7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F07D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11, 51, 97 </w:t>
            </w:r>
          </w:p>
          <w:p w14:paraId="25FCC209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CA191" w14:textId="77777777" w:rsidR="003C3AC2" w:rsidRPr="001F08D5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1F08D5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F30C3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E70B3" w14:textId="77777777" w:rsidR="003C3AC2" w:rsidRPr="001F08D5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63DEB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7B257B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7FDC9F5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4DD9907D" w14:textId="77777777" w:rsidR="003C3AC2" w:rsidRPr="001F08D5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1F08D5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3C3AC2" w14:paraId="72AADEAF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6F428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1943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F310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9DFB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209781F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0989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13, 17, 29, 43, 55, 59, 63, 69, 71, 73, 75, și 79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AF93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70EA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97FBF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6980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73335F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3C3AC2" w:rsidRPr="00A8307A" w14:paraId="55641D08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DCD1F" w14:textId="77777777" w:rsidR="003C3AC2" w:rsidRPr="00A75A00" w:rsidRDefault="003C3AC2" w:rsidP="003C3AC2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2E752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0EC17" w14:textId="77777777" w:rsidR="003C3AC2" w:rsidRPr="0017752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DE3C8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35836AF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6DF46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0321B" w14:textId="77777777" w:rsidR="003C3AC2" w:rsidRPr="0017752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177526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F200E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DA8A8" w14:textId="77777777" w:rsidR="003C3AC2" w:rsidRPr="0017752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BFA44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76CD63F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3C3AC2" w:rsidRPr="00A8307A" w14:paraId="74B98642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A9631" w14:textId="77777777" w:rsidR="003C3AC2" w:rsidRPr="00A75A00" w:rsidRDefault="003C3AC2" w:rsidP="003C3AC2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0D149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99E30" w14:textId="77777777" w:rsidR="003C3AC2" w:rsidRPr="00AF6A3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6418B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E0D74D9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86C5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67138B2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8DE81" w14:textId="77777777" w:rsidR="003C3AC2" w:rsidRPr="00AF6A3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AF6A38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CCC8A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F7D2A" w14:textId="77777777" w:rsidR="003C3AC2" w:rsidRPr="00AF6A3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15C1F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747DD05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3AF6B9E5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26465F0F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3C3AC2" w:rsidRPr="00A8307A" w14:paraId="11804EE8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07A94" w14:textId="77777777" w:rsidR="003C3AC2" w:rsidRPr="00A75A00" w:rsidRDefault="003C3AC2" w:rsidP="003C3AC2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B491E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0FD6F" w14:textId="77777777" w:rsidR="003C3AC2" w:rsidRPr="00AF6A3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756C8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8E6C3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E1991D9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5FCDE7E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04524" w14:textId="77777777" w:rsidR="003C3AC2" w:rsidRPr="00AF6A3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946DA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FEBB2" w14:textId="77777777" w:rsidR="003C3AC2" w:rsidRPr="00AF6A3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1BE9E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4F3A7AA8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3C3AC2" w:rsidRPr="00A8307A" w14:paraId="59BD759B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FE5E3" w14:textId="77777777" w:rsidR="003C3AC2" w:rsidRPr="00A75A00" w:rsidRDefault="003C3AC2" w:rsidP="003C3AC2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2F382" w14:textId="77777777" w:rsidR="003C3AC2" w:rsidRPr="00A8307A" w:rsidRDefault="003C3AC2" w:rsidP="00D66AF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484FD" w14:textId="77777777" w:rsidR="003C3AC2" w:rsidRPr="00AF6A38" w:rsidRDefault="003C3AC2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EC8B0" w14:textId="77777777" w:rsidR="003C3AC2" w:rsidRPr="00A8307A" w:rsidRDefault="003C3AC2" w:rsidP="00D66AF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5B545" w14:textId="77777777" w:rsidR="003C3AC2" w:rsidRDefault="003C3AC2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617EDC9" w14:textId="77777777" w:rsidR="003C3AC2" w:rsidRDefault="003C3AC2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F0A0A10" w14:textId="77777777" w:rsidR="003C3AC2" w:rsidRDefault="003C3AC2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1040B" w14:textId="77777777" w:rsidR="003C3AC2" w:rsidRDefault="003C3AC2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4FA21" w14:textId="77777777" w:rsidR="003C3AC2" w:rsidRPr="00A8307A" w:rsidRDefault="003C3AC2" w:rsidP="00D66AF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C9FA1" w14:textId="77777777" w:rsidR="003C3AC2" w:rsidRPr="00AF6A38" w:rsidRDefault="003C3AC2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49C95" w14:textId="77777777" w:rsidR="003C3AC2" w:rsidRPr="00D66AFF" w:rsidRDefault="003C3AC2" w:rsidP="00D66AF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66AFF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19A7E9B5" w14:textId="77777777" w:rsidR="003C3AC2" w:rsidRDefault="003C3AC2" w:rsidP="00D66AF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66AFF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3C3AC2" w:rsidRPr="00A8307A" w14:paraId="58EFBDFE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5A5A2" w14:textId="77777777" w:rsidR="003C3AC2" w:rsidRPr="00A75A00" w:rsidRDefault="003C3AC2" w:rsidP="003C3AC2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00806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0B5A9" w14:textId="77777777" w:rsidR="003C3AC2" w:rsidRPr="00AF6A3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5C206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151C5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61ADA7D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CEB23" w14:textId="77777777" w:rsidR="003C3AC2" w:rsidRPr="00AF6A3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5961F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D1F91" w14:textId="77777777" w:rsidR="003C3AC2" w:rsidRPr="00AF6A3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0E4A1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3C3AC2" w:rsidRPr="00A8307A" w14:paraId="4CCA216B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89A62" w14:textId="77777777" w:rsidR="003C3AC2" w:rsidRPr="00A75A00" w:rsidRDefault="003C3AC2" w:rsidP="003C3AC2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764A9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D970B" w14:textId="77777777" w:rsidR="003C3AC2" w:rsidRPr="0073283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83538" w14:textId="77777777" w:rsidR="003C3AC2" w:rsidRPr="00A8307A" w:rsidRDefault="003C3AC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B0E9656" w14:textId="77777777" w:rsidR="003C3AC2" w:rsidRPr="00A8307A" w:rsidRDefault="003C3AC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A37C9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AEBFE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C3E2C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A0217" w14:textId="77777777" w:rsidR="003C3AC2" w:rsidRPr="0073283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EF99B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0A9390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63CBD6A6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F68841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15D5F950" w14:textId="77777777" w:rsidR="003C3AC2" w:rsidRPr="00A8307A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3C3AC2" w:rsidRPr="00A8307A" w14:paraId="5EE4DE06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0D7EC" w14:textId="77777777" w:rsidR="003C3AC2" w:rsidRPr="00A75A00" w:rsidRDefault="003C3AC2" w:rsidP="003C3AC2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8283D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C8C24" w14:textId="77777777" w:rsidR="003C3AC2" w:rsidRPr="0073283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94089" w14:textId="77777777" w:rsidR="003C3AC2" w:rsidRPr="00A8307A" w:rsidRDefault="003C3AC2" w:rsidP="002F4F9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99D7A32" w14:textId="77777777" w:rsidR="003C3AC2" w:rsidRPr="00A8307A" w:rsidRDefault="003C3AC2" w:rsidP="002F4F9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5B35E" w14:textId="77777777" w:rsidR="003C3AC2" w:rsidRDefault="003C3AC2" w:rsidP="002F4F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D9F09DF" w14:textId="77777777" w:rsidR="003C3AC2" w:rsidRDefault="003C3AC2" w:rsidP="002F4F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494A78FE" w14:textId="77777777" w:rsidR="003C3AC2" w:rsidRPr="002F4F92" w:rsidRDefault="003C3AC2" w:rsidP="002F4F9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07EF7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3A9A4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FBF3C" w14:textId="77777777" w:rsidR="003C3AC2" w:rsidRPr="0073283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845A7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3C3AC2" w:rsidRPr="00A8307A" w14:paraId="61100F67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67B87" w14:textId="77777777" w:rsidR="003C3AC2" w:rsidRPr="00A75A00" w:rsidRDefault="003C3AC2" w:rsidP="003C3AC2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D9A60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80E6B" w14:textId="77777777" w:rsidR="003C3AC2" w:rsidRPr="001033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E0BE5" w14:textId="77777777" w:rsidR="003C3AC2" w:rsidRPr="00A8307A" w:rsidRDefault="003C3AC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92B0EAE" w14:textId="77777777" w:rsidR="003C3AC2" w:rsidRPr="00A8307A" w:rsidRDefault="003C3AC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F15C9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37B24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7D39E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E2F6F" w14:textId="77777777" w:rsidR="003C3AC2" w:rsidRPr="001033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EA9C4" w14:textId="77777777" w:rsidR="003C3AC2" w:rsidRPr="00A8307A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638205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2B7FCE0A" w14:textId="77777777" w:rsidR="003C3AC2" w:rsidRPr="00A8307A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C3AC2" w:rsidRPr="00A8307A" w14:paraId="1555E655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BBDFB" w14:textId="77777777" w:rsidR="003C3AC2" w:rsidRPr="00A75A00" w:rsidRDefault="003C3AC2" w:rsidP="003C3AC2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41EAC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99A2E" w14:textId="77777777" w:rsidR="003C3AC2" w:rsidRPr="001033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CAD8D" w14:textId="77777777" w:rsidR="003C3AC2" w:rsidRPr="00A8307A" w:rsidRDefault="003C3AC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>Grupa A</w:t>
            </w:r>
            <w:r>
              <w:rPr>
                <w:b/>
                <w:bCs/>
                <w:sz w:val="20"/>
                <w:lang w:val="ro-RO"/>
              </w:rPr>
              <w:t xml:space="preserve">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AE812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C25B8F5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6E354E3E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7860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E7F5B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8AFB5" w14:textId="77777777" w:rsidR="003C3AC2" w:rsidRPr="001033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990F1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561A2D63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454C25E0" w14:textId="77777777" w:rsidR="003C3AC2" w:rsidRPr="00A8307A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3C3AC2" w14:paraId="19AEAC63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20A32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DE64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8CC0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8CB6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7DE08BC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FCAA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37EE55B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30,  46, 62,  82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A25CA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8A2F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04C0C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2474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A65E76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1 - 13, Cap Y </w:t>
            </w:r>
          </w:p>
          <w:p w14:paraId="726B4E7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și liniile 1R - 6R.</w:t>
            </w:r>
          </w:p>
        </w:tc>
      </w:tr>
      <w:tr w:rsidR="003C3AC2" w:rsidRPr="00A8307A" w14:paraId="606ADCE3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8146D" w14:textId="77777777" w:rsidR="003C3AC2" w:rsidRPr="00A75A00" w:rsidRDefault="003C3AC2" w:rsidP="003C3AC2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477DB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6F9BB" w14:textId="77777777" w:rsidR="003C3AC2" w:rsidRPr="00B85265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7476F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76C589E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0A9C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</w:t>
            </w:r>
          </w:p>
          <w:p w14:paraId="52CECF73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94E89" w14:textId="77777777" w:rsidR="003C3AC2" w:rsidRPr="00B85265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B85265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6BCDB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7E44A" w14:textId="77777777" w:rsidR="003C3AC2" w:rsidRPr="00B85265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DD6B4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8729FD6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3C3AC2" w:rsidRPr="00A8307A" w14:paraId="6FCBE17E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8CBF3" w14:textId="77777777" w:rsidR="003C3AC2" w:rsidRPr="00A75A00" w:rsidRDefault="003C3AC2" w:rsidP="003C3AC2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5212A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613B6" w14:textId="77777777" w:rsidR="003C3AC2" w:rsidRPr="00DD472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F0395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4195C7F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E4729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CAD44" w14:textId="77777777" w:rsidR="003C3AC2" w:rsidRPr="00DD472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DD472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FB41C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D8F08" w14:textId="77777777" w:rsidR="003C3AC2" w:rsidRPr="00DD472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4FF4C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6A2D4D6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3C3AC2" w:rsidRPr="00A8307A" w14:paraId="0A5BA02C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6911C" w14:textId="77777777" w:rsidR="003C3AC2" w:rsidRPr="00A75A00" w:rsidRDefault="003C3AC2" w:rsidP="003C3AC2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9E691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F2B34" w14:textId="77777777" w:rsidR="003C3AC2" w:rsidRPr="0080537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964A0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72615D6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05FB3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42F45" w14:textId="77777777" w:rsidR="003C3AC2" w:rsidRPr="0080537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805377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62A5A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3B90E" w14:textId="77777777" w:rsidR="003C3AC2" w:rsidRPr="0080537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F1964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BDD9DC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3C3AC2" w:rsidRPr="00A8307A" w14:paraId="05B31AA3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C63E4" w14:textId="77777777" w:rsidR="003C3AC2" w:rsidRPr="00A75A00" w:rsidRDefault="003C3AC2" w:rsidP="003C3AC2">
            <w:pPr>
              <w:numPr>
                <w:ilvl w:val="0"/>
                <w:numId w:val="1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10C99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D43A5" w14:textId="77777777" w:rsidR="003C3AC2" w:rsidRPr="00AA776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8C05F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958D587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46DCA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4BEBD" w14:textId="77777777" w:rsidR="003C3AC2" w:rsidRPr="00AA776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AA7768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64921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0431E" w14:textId="77777777" w:rsidR="003C3AC2" w:rsidRPr="00AA776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B9E5A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E86D556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3C3AC2" w14:paraId="561E0556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1A340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0A56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5D0B0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39DD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732C34B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0813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2990DB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0FCC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F3FF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52CAA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F320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abătute.</w:t>
            </w:r>
          </w:p>
        </w:tc>
      </w:tr>
      <w:tr w:rsidR="003C3AC2" w14:paraId="3C21844C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F9E31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4917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0+260</w:t>
            </w:r>
          </w:p>
          <w:p w14:paraId="77EE8AD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1C59C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6A13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6834FB3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5C38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B9A8A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4815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1CA7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0AFA9" w14:textId="77777777" w:rsidR="003C3AC2" w:rsidRPr="00E462CC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62CC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45FD95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62CC">
              <w:rPr>
                <w:b/>
                <w:bCs/>
                <w:i/>
                <w:iCs/>
                <w:sz w:val="20"/>
                <w:lang w:val="ro-RO"/>
              </w:rPr>
              <w:t>Rest</w:t>
            </w:r>
            <w:r>
              <w:rPr>
                <w:b/>
                <w:bCs/>
                <w:i/>
                <w:iCs/>
                <w:sz w:val="20"/>
                <w:lang w:val="ro-RO"/>
              </w:rPr>
              <w:t>r</w:t>
            </w:r>
            <w:r w:rsidRPr="00E462CC">
              <w:rPr>
                <w:b/>
                <w:bCs/>
                <w:i/>
                <w:iCs/>
                <w:sz w:val="20"/>
                <w:lang w:val="ro-RO"/>
              </w:rPr>
              <w:t>icție peste breateaua din Cap Y st. Timişoara Sud.</w:t>
            </w:r>
          </w:p>
        </w:tc>
      </w:tr>
      <w:tr w:rsidR="003C3AC2" w:rsidRPr="00E462CC" w14:paraId="6B3116BD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D1918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8A47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1+450</w:t>
            </w:r>
          </w:p>
          <w:p w14:paraId="416AD8C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B18E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6D16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Timişoara Nord</w:t>
            </w:r>
            <w:r>
              <w:rPr>
                <w:b/>
                <w:bCs/>
                <w:sz w:val="20"/>
                <w:lang w:val="ro-RO"/>
              </w:rPr>
              <w:t xml:space="preserve"> –</w:t>
            </w:r>
          </w:p>
          <w:p w14:paraId="6D5CF9F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Timişoara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E81D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84B42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BEC4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36C2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9F036" w14:textId="77777777" w:rsidR="003C3AC2" w:rsidRPr="00E462CC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6583C06F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249AB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10C7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5+020</w:t>
            </w:r>
          </w:p>
          <w:p w14:paraId="08175DC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6+040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4CE7F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28AA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4F2DB1B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8525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A98D0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51D8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BC10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A023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741DDE4D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A54F8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A5E2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9B5AA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AEB8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788ACA1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901E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04B7B8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4ACF885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E73AF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8C0A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312AB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001B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9E89E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Cap Y.</w:t>
            </w:r>
          </w:p>
        </w:tc>
      </w:tr>
      <w:tr w:rsidR="003C3AC2" w14:paraId="104D807B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61953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6479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6304B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79A9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Timişeni</w:t>
            </w:r>
          </w:p>
          <w:p w14:paraId="26C1870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666B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87F83C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E2D9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8200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241B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F6BF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1, Cap X și sch. 2, Cap Y.</w:t>
            </w:r>
          </w:p>
        </w:tc>
      </w:tr>
      <w:tr w:rsidR="003C3AC2" w14:paraId="25F06160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6A66F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BA93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6B7D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749F5" w14:textId="77777777" w:rsidR="003C3AC2" w:rsidRDefault="003C3AC2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Timişeni</w:t>
            </w:r>
          </w:p>
          <w:p w14:paraId="78AD253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916A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5F721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6824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FEC9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3B1F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1, 4 și 5 Cap Y.</w:t>
            </w:r>
          </w:p>
        </w:tc>
      </w:tr>
      <w:tr w:rsidR="003C3AC2" w14:paraId="071AEFB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45C45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485F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4A987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8747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3939AE1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8513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9AF9E6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D2BA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FF1F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28432" w14:textId="77777777" w:rsidR="003C3AC2" w:rsidRPr="00ED5B9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6488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sch. 15, </w:t>
            </w:r>
          </w:p>
          <w:p w14:paraId="0BBA59F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255C66">
              <w:rPr>
                <w:b/>
                <w:bCs/>
                <w:i/>
                <w:iCs/>
                <w:sz w:val="20"/>
                <w:lang w:val="ro-RO"/>
              </w:rPr>
              <w:t>St. Jebel</w:t>
            </w:r>
          </w:p>
        </w:tc>
      </w:tr>
      <w:tr w:rsidR="003C3AC2" w14:paraId="4B3DE40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A164B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60F8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F083B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BBD3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6F37A61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BFE3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4B556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D7BE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7610D" w14:textId="77777777" w:rsidR="003C3AC2" w:rsidRPr="00ED5B9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30D9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Cap X.</w:t>
            </w:r>
          </w:p>
        </w:tc>
      </w:tr>
      <w:tr w:rsidR="003C3AC2" w14:paraId="05370DC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0B509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DD65D" w14:textId="77777777" w:rsidR="003C3AC2" w:rsidRDefault="003C3AC2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57B2F" w14:textId="77777777" w:rsidR="003C3AC2" w:rsidRDefault="003C3AC2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3AC45" w14:textId="77777777" w:rsidR="003C3AC2" w:rsidRDefault="003C3AC2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3FE47FA6" w14:textId="77777777" w:rsidR="003C3AC2" w:rsidRDefault="003C3AC2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1E011" w14:textId="77777777" w:rsidR="003C3AC2" w:rsidRDefault="003C3AC2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DC112" w14:textId="77777777" w:rsidR="003C3AC2" w:rsidRDefault="003C3AC2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4A1A9" w14:textId="77777777" w:rsidR="003C3AC2" w:rsidRDefault="003C3AC2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AAD3A" w14:textId="77777777" w:rsidR="003C3AC2" w:rsidRPr="00ED5B96" w:rsidRDefault="003C3AC2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48C4D" w14:textId="77777777" w:rsidR="003C3AC2" w:rsidRDefault="003C3AC2" w:rsidP="00AE323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 Cap X.</w:t>
            </w:r>
          </w:p>
        </w:tc>
      </w:tr>
      <w:tr w:rsidR="003C3AC2" w14:paraId="2126E5C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7B6A0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5E83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AB337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A1D0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08E8331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BDC6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F4260D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9C54A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26FA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2A70C" w14:textId="77777777" w:rsidR="003C3AC2" w:rsidRPr="00ED5B9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F4C7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sch. 9, </w:t>
            </w:r>
          </w:p>
          <w:p w14:paraId="2A15CB5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255C66">
              <w:rPr>
                <w:b/>
                <w:bCs/>
                <w:i/>
                <w:iCs/>
                <w:sz w:val="20"/>
                <w:lang w:val="ro-RO"/>
              </w:rPr>
              <w:t>St. Jebel</w:t>
            </w:r>
          </w:p>
        </w:tc>
      </w:tr>
      <w:tr w:rsidR="003C3AC2" w14:paraId="12D5C91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AECD2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C1E1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B1E1C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F1C7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 -</w:t>
            </w:r>
          </w:p>
          <w:p w14:paraId="0805059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40FF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5C46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CBAC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61478" w14:textId="77777777" w:rsidR="003C3AC2" w:rsidRPr="00ED5B9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C37E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7A748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și 6 </w:t>
            </w:r>
          </w:p>
          <w:p w14:paraId="41D4914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Y.</w:t>
            </w:r>
          </w:p>
        </w:tc>
      </w:tr>
      <w:tr w:rsidR="003C3AC2" w14:paraId="7453639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FC2E8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5126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29+300</w:t>
            </w:r>
          </w:p>
          <w:p w14:paraId="7B10B8C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CF086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41CD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Jebel  - Voiteni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468D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69AB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9D7B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63A51" w14:textId="77777777" w:rsidR="003C3AC2" w:rsidRPr="00ED5B9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7E1E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3BD5F7C1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17D6A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51D4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026F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3E88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28ADA88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69F7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FF44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AA75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2E896" w14:textId="77777777" w:rsidR="003C3AC2" w:rsidRPr="00ED5B9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1818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6B228D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2, Cap X.</w:t>
            </w:r>
          </w:p>
        </w:tc>
      </w:tr>
      <w:tr w:rsidR="003C3AC2" w14:paraId="28791391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E88AC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DF4F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C8B31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4A540" w14:textId="77777777" w:rsidR="003C3AC2" w:rsidRDefault="003C3AC2" w:rsidP="002D4AF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47C468E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abătută/directă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9724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4, 6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12FF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AA08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C330F" w14:textId="77777777" w:rsidR="003C3AC2" w:rsidRPr="00ED5B9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F7C3F" w14:textId="77777777" w:rsidR="003C3AC2" w:rsidRDefault="003C3AC2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BE66C3" w14:textId="77777777" w:rsidR="003C3AC2" w:rsidRDefault="003C3AC2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2, 3 și 4..</w:t>
            </w:r>
          </w:p>
        </w:tc>
      </w:tr>
      <w:tr w:rsidR="003C3AC2" w14:paraId="15D2F733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07B84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F489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1851FB8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AC541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E2156" w14:textId="77777777" w:rsidR="003C3AC2" w:rsidRDefault="003C3AC2" w:rsidP="00DC767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Voiteni – </w:t>
            </w:r>
            <w:r>
              <w:rPr>
                <w:b/>
                <w:bCs/>
                <w:sz w:val="20"/>
                <w:lang w:val="ro-RO"/>
              </w:rPr>
              <w:br/>
              <w:t>Ax St. Gătaia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1A81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AA856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8E2C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FD52A" w14:textId="77777777" w:rsidR="003C3AC2" w:rsidRPr="00ED5B9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177EF" w14:textId="77777777" w:rsidR="003C3AC2" w:rsidRDefault="003C3AC2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RV 30 km/h pt trenurile de marfă</w:t>
            </w:r>
          </w:p>
        </w:tc>
      </w:tr>
      <w:tr w:rsidR="003C3AC2" w14:paraId="47C9D882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21E2B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C2BC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25+360</w:t>
            </w:r>
          </w:p>
          <w:p w14:paraId="4D97D75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E10D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8937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Gătaia -</w:t>
            </w:r>
          </w:p>
          <w:p w14:paraId="724F39F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Berzovia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08A5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8B12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20FA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00AC9" w14:textId="77777777" w:rsidR="003C3AC2" w:rsidRPr="00ED5B9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A779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37227DF8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3BD2F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D724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43+520</w:t>
            </w:r>
          </w:p>
          <w:p w14:paraId="1B156B6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46+792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619F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E365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Berzovia - </w:t>
            </w:r>
          </w:p>
          <w:p w14:paraId="20D7E19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Vasiova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5BE2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D0B1B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FC6F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13930" w14:textId="77777777" w:rsidR="003C3AC2" w:rsidRPr="00ED5B9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BD48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B44529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14:paraId="49DED4AD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775A0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84F7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E82D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E6BD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Vasiova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CDD7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A0D4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D3DB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51077" w14:textId="77777777" w:rsidR="003C3AC2" w:rsidRPr="00ED5B9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5523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570861E8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1D781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51D7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95C5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943B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Vasiova linia 2 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7747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C8AF1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B2DD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A9FB1" w14:textId="77777777" w:rsidR="003C3AC2" w:rsidRPr="00ED5B9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D3C8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245C944E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0F112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D400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55+200</w:t>
            </w:r>
          </w:p>
          <w:p w14:paraId="529EAD4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60+271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96690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074E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Vasiova - Reșița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0E26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9B31B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8BCB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BC0BE" w14:textId="77777777" w:rsidR="003C3AC2" w:rsidRPr="00ED5B9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E3D9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1864294A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249C2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44DA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64+000</w:t>
            </w:r>
          </w:p>
          <w:p w14:paraId="4DE3BFA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C6E8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899A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Reșița Nord - </w:t>
            </w:r>
          </w:p>
          <w:p w14:paraId="49DBF52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Reșița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9F18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39FA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FF0A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01899" w14:textId="77777777" w:rsidR="003C3AC2" w:rsidRPr="00ED5B9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C8EE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3D85E674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0B3C7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DC67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38FA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B045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31F9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12F48A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13, 15, 19, 25, 33, 35,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3316B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BAE4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A0D3E" w14:textId="77777777" w:rsidR="003C3AC2" w:rsidRPr="00ED5B9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B04D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1 - 8 abătute Cap X</w:t>
            </w:r>
          </w:p>
        </w:tc>
      </w:tr>
      <w:tr w:rsidR="003C3AC2" w14:paraId="2FE9DDA3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6C003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1250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76E7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69A8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34D8B" w14:textId="77777777" w:rsidR="003C3AC2" w:rsidRDefault="003C3AC2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9D283D1" w14:textId="77777777" w:rsidR="003C3AC2" w:rsidRDefault="003C3AC2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C17DD36" w14:textId="77777777" w:rsidR="003C3AC2" w:rsidRDefault="003C3AC2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18, 26, 40, 42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E5D3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B303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6A0E1" w14:textId="77777777" w:rsidR="003C3AC2" w:rsidRPr="00ED5B9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68FD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1 - 8 abătute Cap Y</w:t>
            </w:r>
          </w:p>
        </w:tc>
      </w:tr>
      <w:tr w:rsidR="003C3AC2" w14:paraId="1B87941A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89394" w14:textId="77777777" w:rsidR="003C3AC2" w:rsidRDefault="003C3AC2" w:rsidP="003C3AC2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254A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76EB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FB56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F168D" w14:textId="77777777" w:rsidR="003C3AC2" w:rsidRDefault="003C3AC2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5C0C271" w14:textId="77777777" w:rsidR="003C3AC2" w:rsidRDefault="003C3AC2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4EF02AC3" w14:textId="77777777" w:rsidR="003C3AC2" w:rsidRDefault="003C3AC2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28/30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5602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6351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FC8D6" w14:textId="77777777" w:rsidR="003C3AC2" w:rsidRPr="00ED5B9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8A1E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8 abătute Cap Y</w:t>
            </w:r>
          </w:p>
        </w:tc>
      </w:tr>
    </w:tbl>
    <w:p w14:paraId="3B496EFB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74436D09" w14:textId="77777777" w:rsidR="003C3AC2" w:rsidRDefault="003C3AC2" w:rsidP="00C13E1E">
      <w:pPr>
        <w:pStyle w:val="Heading1"/>
        <w:spacing w:line="360" w:lineRule="auto"/>
      </w:pPr>
      <w:r>
        <w:t>LINIA 125</w:t>
      </w:r>
    </w:p>
    <w:p w14:paraId="59BAF0AC" w14:textId="77777777" w:rsidR="003C3AC2" w:rsidRDefault="003C3AC2" w:rsidP="00C52D69">
      <w:pPr>
        <w:pStyle w:val="Heading1"/>
        <w:spacing w:line="360" w:lineRule="auto"/>
        <w:rPr>
          <w:b w:val="0"/>
          <w:bCs w:val="0"/>
          <w:sz w:val="8"/>
        </w:rPr>
      </w:pPr>
      <w:r>
        <w:t>TIMIŞOARA SUD - BUZIAŞ</w:t>
      </w:r>
    </w:p>
    <w:p w14:paraId="73AFE0CE" w14:textId="77777777" w:rsidR="003C3AC2" w:rsidRDefault="003C3AC2" w:rsidP="00C52D69">
      <w:pPr>
        <w:pStyle w:val="Heading1"/>
        <w:spacing w:line="360" w:lineRule="auto"/>
        <w:rPr>
          <w:b w:val="0"/>
          <w:bCs w:val="0"/>
          <w:sz w:val="8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3C3AC2" w14:paraId="68EBC8C9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0355F" w14:textId="77777777" w:rsidR="003C3AC2" w:rsidRDefault="003C3AC2" w:rsidP="003C3AC2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C652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0D192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4B06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7E00E5A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7A11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1F6B023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FAC5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2D18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D1F08" w14:textId="77777777" w:rsidR="003C3AC2" w:rsidRPr="00CE363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C3A7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abătute.</w:t>
            </w:r>
          </w:p>
        </w:tc>
      </w:tr>
      <w:tr w:rsidR="003C3AC2" w14:paraId="1405FAA9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2B3E4" w14:textId="77777777" w:rsidR="003C3AC2" w:rsidRDefault="003C3AC2" w:rsidP="003C3AC2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C08C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0+260</w:t>
            </w:r>
          </w:p>
          <w:p w14:paraId="5F2855D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1D367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7D60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236AD2E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A24F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8D5EB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38F6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260ED" w14:textId="77777777" w:rsidR="003C3AC2" w:rsidRPr="00CE363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D489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5561F9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peste breteaua din Cap Y, st. Timișoara Sud.</w:t>
            </w:r>
          </w:p>
        </w:tc>
      </w:tr>
      <w:tr w:rsidR="003C3AC2" w14:paraId="409E2F55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DD7F9" w14:textId="77777777" w:rsidR="003C3AC2" w:rsidRDefault="003C3AC2" w:rsidP="003C3AC2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3363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48047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9ED8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5419FD5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85C9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5A4642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EA3AD9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88B1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D0BE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F9F1A" w14:textId="77777777" w:rsidR="003C3AC2" w:rsidRPr="00CE363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762A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2F0F2C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Cap Y.</w:t>
            </w:r>
          </w:p>
        </w:tc>
      </w:tr>
      <w:tr w:rsidR="003C3AC2" w14:paraId="78A25518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A9976" w14:textId="77777777" w:rsidR="003C3AC2" w:rsidRDefault="003C3AC2" w:rsidP="003C3AC2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E059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8E412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2503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Semenic</w:t>
            </w:r>
          </w:p>
          <w:p w14:paraId="4F7B56D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abatuta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F7DA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24439B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64D30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BF70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0205B" w14:textId="77777777" w:rsidR="003C3AC2" w:rsidRPr="00CE363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61CF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17FABF92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7756E" w14:textId="77777777" w:rsidR="003C3AC2" w:rsidRDefault="003C3AC2" w:rsidP="003C3AC2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0AC3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4+486</w:t>
            </w:r>
          </w:p>
          <w:p w14:paraId="6EEC919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18+262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A9AF0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6A28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Semenic -</w:t>
            </w:r>
          </w:p>
          <w:p w14:paraId="5D052D5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Sacoșu Mic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953D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18AB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43A4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C3918" w14:textId="77777777" w:rsidR="003C3AC2" w:rsidRPr="00CE363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700E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88A2D5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14:paraId="012CD388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410C5" w14:textId="77777777" w:rsidR="003C3AC2" w:rsidRDefault="003C3AC2" w:rsidP="003C3AC2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4090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24+500</w:t>
            </w:r>
          </w:p>
          <w:p w14:paraId="02EBBCA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1C58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300D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Sacoșu Mic - Buziaș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334A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8E07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8D6D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65E6D" w14:textId="77777777" w:rsidR="003C3AC2" w:rsidRPr="00CE363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16C8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67C5D0AA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BB849" w14:textId="77777777" w:rsidR="003C3AC2" w:rsidRDefault="003C3AC2" w:rsidP="003C3AC2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9A4F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B1C11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0A97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Buziaș</w:t>
            </w:r>
          </w:p>
          <w:p w14:paraId="1F822CA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79DC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6, 8 și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D452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2727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DE06C" w14:textId="77777777" w:rsidR="003C3AC2" w:rsidRPr="00CE363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77AF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în Cap Y a linilor 1, 2 și 3 ab.</w:t>
            </w:r>
          </w:p>
        </w:tc>
      </w:tr>
    </w:tbl>
    <w:p w14:paraId="2AE2EFA9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7519AF3A" w14:textId="77777777" w:rsidR="003C3AC2" w:rsidRDefault="003C3AC2" w:rsidP="001E6A63">
      <w:pPr>
        <w:pStyle w:val="Heading1"/>
        <w:spacing w:line="360" w:lineRule="auto"/>
      </w:pPr>
      <w:r>
        <w:t>LINIA 129</w:t>
      </w:r>
    </w:p>
    <w:p w14:paraId="75643D3A" w14:textId="77777777" w:rsidR="003C3AC2" w:rsidRDefault="003C3AC2" w:rsidP="00BB339B">
      <w:pPr>
        <w:pStyle w:val="Heading1"/>
        <w:spacing w:line="360" w:lineRule="auto"/>
        <w:rPr>
          <w:b w:val="0"/>
          <w:bCs w:val="0"/>
          <w:sz w:val="8"/>
        </w:rPr>
      </w:pPr>
      <w:r>
        <w:t>VOITENI - STAMORA MORAVIŢA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3"/>
        <w:gridCol w:w="2204"/>
        <w:gridCol w:w="870"/>
        <w:gridCol w:w="754"/>
        <w:gridCol w:w="870"/>
        <w:gridCol w:w="754"/>
        <w:gridCol w:w="2492"/>
      </w:tblGrid>
      <w:tr w:rsidR="003C3AC2" w14:paraId="5F5EBA18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DCF56" w14:textId="77777777" w:rsidR="003C3AC2" w:rsidRDefault="003C3AC2" w:rsidP="003C3AC2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7D40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F17AB" w14:textId="77777777" w:rsidR="003C3AC2" w:rsidRPr="00C934F0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BDB4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4F47282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D1ED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8F4E56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2D087" w14:textId="77777777" w:rsidR="003C3AC2" w:rsidRPr="00C934F0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4F0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6B8F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2A11E" w14:textId="77777777" w:rsidR="003C3AC2" w:rsidRPr="00C934F0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BB72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72D918A6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623E1" w14:textId="77777777" w:rsidR="003C3AC2" w:rsidRDefault="003C3AC2" w:rsidP="003C3AC2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B3D8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59A73" w14:textId="77777777" w:rsidR="003C3AC2" w:rsidRPr="00C934F0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2FF3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7226188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8DA5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C7ACB" w14:textId="77777777" w:rsidR="003C3AC2" w:rsidRPr="00C934F0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F930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7CF0D" w14:textId="77777777" w:rsidR="003C3AC2" w:rsidRPr="00C934F0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F145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E3B452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2, Cap X.</w:t>
            </w:r>
          </w:p>
        </w:tc>
      </w:tr>
      <w:tr w:rsidR="003C3AC2" w14:paraId="745ACC12" w14:textId="77777777" w:rsidTr="00B352BD">
        <w:trPr>
          <w:cantSplit/>
          <w:trHeight w:val="7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381BB" w14:textId="77777777" w:rsidR="003C3AC2" w:rsidRDefault="003C3AC2" w:rsidP="003C3AC2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4AC4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2660D" w14:textId="77777777" w:rsidR="003C3AC2" w:rsidRPr="00C934F0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1F28A" w14:textId="77777777" w:rsidR="003C3AC2" w:rsidRDefault="003C3AC2" w:rsidP="00B352BD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 linia 2 directă/abătută</w:t>
            </w:r>
          </w:p>
          <w:p w14:paraId="3DC26E9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9D4F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4, 6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B414C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4E45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8AE61" w14:textId="77777777" w:rsidR="003C3AC2" w:rsidRPr="00C934F0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691E2" w14:textId="77777777" w:rsidR="003C3AC2" w:rsidRDefault="003C3AC2" w:rsidP="00B352B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027725B" w14:textId="77777777" w:rsidR="003C3AC2" w:rsidRDefault="003C3AC2" w:rsidP="00B352BD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2, 3 și 4.</w:t>
            </w:r>
          </w:p>
        </w:tc>
      </w:tr>
      <w:tr w:rsidR="003C3AC2" w14:paraId="5373436C" w14:textId="77777777"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3C586" w14:textId="77777777" w:rsidR="003C3AC2" w:rsidRDefault="003C3AC2" w:rsidP="003C3AC2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D909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14581" w14:textId="77777777" w:rsidR="003C3AC2" w:rsidRPr="00C934F0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42C5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Deta</w:t>
            </w:r>
          </w:p>
          <w:p w14:paraId="6E670F6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7BD6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A45E1" w14:textId="77777777" w:rsidR="003C3AC2" w:rsidRPr="00C934F0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78F5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231AE" w14:textId="77777777" w:rsidR="003C3AC2" w:rsidRPr="00C934F0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8A17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87780C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3 și 4 abătute, </w:t>
            </w:r>
          </w:p>
          <w:p w14:paraId="1B958DF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X.</w:t>
            </w:r>
          </w:p>
        </w:tc>
      </w:tr>
      <w:tr w:rsidR="003C3AC2" w14:paraId="46CC2FEF" w14:textId="77777777"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E5D28" w14:textId="77777777" w:rsidR="003C3AC2" w:rsidRDefault="003C3AC2" w:rsidP="003C3AC2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86F9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EE10E" w14:textId="77777777" w:rsidR="003C3AC2" w:rsidRPr="00C934F0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CBC1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Deta</w:t>
            </w:r>
          </w:p>
          <w:p w14:paraId="53F793D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EA93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F941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093F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93656" w14:textId="77777777" w:rsidR="003C3AC2" w:rsidRPr="00C934F0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63F4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856964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3 și 4 abătute, </w:t>
            </w:r>
          </w:p>
          <w:p w14:paraId="2CD01BE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Y.</w:t>
            </w:r>
          </w:p>
        </w:tc>
      </w:tr>
      <w:tr w:rsidR="003C3AC2" w14:paraId="64F48E7C" w14:textId="77777777"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7BFB0" w14:textId="77777777" w:rsidR="003C3AC2" w:rsidRDefault="003C3AC2" w:rsidP="003C3AC2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190F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22467" w14:textId="77777777" w:rsidR="003C3AC2" w:rsidRPr="00C934F0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B356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Stamora Moraviţa</w:t>
            </w:r>
          </w:p>
          <w:p w14:paraId="247C437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471D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D00F20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16F47" w14:textId="77777777" w:rsidR="003C3AC2" w:rsidRPr="00C934F0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4F0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6B8E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F7186" w14:textId="77777777" w:rsidR="003C3AC2" w:rsidRPr="00C934F0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2D6B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150B20FD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07C6E2C4" w14:textId="77777777" w:rsidR="003C3AC2" w:rsidRDefault="003C3AC2" w:rsidP="003D5F18">
      <w:pPr>
        <w:pStyle w:val="Heading1"/>
        <w:spacing w:line="360" w:lineRule="auto"/>
      </w:pPr>
      <w:r>
        <w:lastRenderedPageBreak/>
        <w:t>LINIA 130</w:t>
      </w:r>
    </w:p>
    <w:p w14:paraId="73F63F09" w14:textId="77777777" w:rsidR="003C3AC2" w:rsidRDefault="003C3AC2" w:rsidP="00A01428">
      <w:pPr>
        <w:pStyle w:val="Heading1"/>
        <w:spacing w:line="360" w:lineRule="auto"/>
        <w:rPr>
          <w:b w:val="0"/>
          <w:bCs w:val="0"/>
          <w:sz w:val="8"/>
        </w:rPr>
      </w:pPr>
      <w:r>
        <w:t>BERZOVIA - ORAVIŢA - IAM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3C3AC2" w14:paraId="1ED5DC82" w14:textId="77777777">
        <w:trPr>
          <w:cantSplit/>
          <w:trHeight w:val="44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D2133" w14:textId="77777777" w:rsidR="003C3AC2" w:rsidRDefault="003C3AC2" w:rsidP="003C3AC2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F6EC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9AC8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D520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Surduc Banat linia 3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1725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D827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24AB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A5A7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403DD30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4DBD615F" w14:textId="77777777">
        <w:trPr>
          <w:cantSplit/>
          <w:trHeight w:val="44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931B5" w14:textId="77777777" w:rsidR="003C3AC2" w:rsidRDefault="003C3AC2" w:rsidP="003C3AC2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4B55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E64A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78F5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Oraviţa</w:t>
            </w:r>
          </w:p>
          <w:p w14:paraId="5D53CDE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0256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88F6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337B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D4FA1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2684BFC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754D68ED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2AD4E068" w14:textId="77777777" w:rsidR="003C3AC2" w:rsidRDefault="003C3AC2" w:rsidP="00951BBD">
      <w:pPr>
        <w:pStyle w:val="Heading1"/>
        <w:spacing w:line="360" w:lineRule="auto"/>
      </w:pPr>
      <w:r>
        <w:t>LINIA 131</w:t>
      </w:r>
    </w:p>
    <w:p w14:paraId="43B1B64B" w14:textId="77777777" w:rsidR="003C3AC2" w:rsidRDefault="003C3AC2" w:rsidP="00353F91">
      <w:pPr>
        <w:pStyle w:val="Heading1"/>
        <w:spacing w:line="360" w:lineRule="auto"/>
        <w:rPr>
          <w:b w:val="0"/>
          <w:bCs w:val="0"/>
          <w:sz w:val="8"/>
        </w:rPr>
      </w:pPr>
      <w:r>
        <w:t>ORAVIŢA - ANINA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3C3AC2" w14:paraId="65E73EFC" w14:textId="77777777" w:rsidTr="00B22178">
        <w:trPr>
          <w:cantSplit/>
          <w:trHeight w:val="55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B4426" w14:textId="77777777" w:rsidR="003C3AC2" w:rsidRDefault="003C3AC2" w:rsidP="003C3AC2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224A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59D2C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B6DC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Oraviţa</w:t>
            </w:r>
          </w:p>
          <w:p w14:paraId="037F98D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6CA9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5F670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C17C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824B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4BBD9" w14:textId="77777777" w:rsidR="003C3AC2" w:rsidRDefault="003C3AC2" w:rsidP="00B2217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6AFEF9F7" w14:textId="77777777" w:rsidTr="00B22178">
        <w:trPr>
          <w:cantSplit/>
          <w:trHeight w:val="55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83601" w14:textId="77777777" w:rsidR="003C3AC2" w:rsidRDefault="003C3AC2" w:rsidP="003C3AC2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CAE75" w14:textId="77777777" w:rsidR="003C3AC2" w:rsidRDefault="003C3AC2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DC680" w14:textId="77777777" w:rsidR="003C3AC2" w:rsidRDefault="003C3AC2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4EA0C" w14:textId="77777777" w:rsidR="003C3AC2" w:rsidRDefault="003C3AC2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Oraviţa</w:t>
            </w:r>
          </w:p>
          <w:p w14:paraId="51F3CE7C" w14:textId="77777777" w:rsidR="003C3AC2" w:rsidRDefault="003C3AC2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55C44" w14:textId="77777777" w:rsidR="003C3AC2" w:rsidRDefault="003C3AC2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161CA" w14:textId="77777777" w:rsidR="003C3AC2" w:rsidRDefault="003C3AC2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147FE" w14:textId="77777777" w:rsidR="003C3AC2" w:rsidRDefault="003C3AC2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3AB4C" w14:textId="77777777" w:rsidR="003C3AC2" w:rsidRDefault="003C3AC2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F5C27" w14:textId="77777777" w:rsidR="003C3AC2" w:rsidRDefault="003C3AC2" w:rsidP="00B2217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25C61FB9" w14:textId="77777777" w:rsidTr="00B22178">
        <w:trPr>
          <w:cantSplit/>
          <w:trHeight w:val="55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8629B" w14:textId="77777777" w:rsidR="003C3AC2" w:rsidRDefault="003C3AC2" w:rsidP="003C3AC2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BB809" w14:textId="77777777" w:rsidR="003C3AC2" w:rsidRDefault="003C3AC2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02867" w14:textId="77777777" w:rsidR="003C3AC2" w:rsidRDefault="003C3AC2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AF06D" w14:textId="77777777" w:rsidR="003C3AC2" w:rsidRDefault="003C3AC2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Lisava</w:t>
            </w:r>
          </w:p>
          <w:p w14:paraId="19566CDA" w14:textId="77777777" w:rsidR="003C3AC2" w:rsidRDefault="003C3AC2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AA636" w14:textId="77777777" w:rsidR="003C3AC2" w:rsidRDefault="003C3AC2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7363D" w14:textId="77777777" w:rsidR="003C3AC2" w:rsidRDefault="003C3AC2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8AD16" w14:textId="77777777" w:rsidR="003C3AC2" w:rsidRDefault="003C3AC2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4E042" w14:textId="77777777" w:rsidR="003C3AC2" w:rsidRDefault="003C3AC2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C37D1" w14:textId="77777777" w:rsidR="003C3AC2" w:rsidRDefault="003C3AC2" w:rsidP="00B2217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4117FE56" w14:textId="77777777" w:rsidTr="00B22178">
        <w:trPr>
          <w:cantSplit/>
          <w:trHeight w:val="55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BCB08" w14:textId="77777777" w:rsidR="003C3AC2" w:rsidRDefault="003C3AC2" w:rsidP="003C3AC2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8CF0C" w14:textId="77777777" w:rsidR="003C3AC2" w:rsidRDefault="003C3AC2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BAA5E" w14:textId="77777777" w:rsidR="003C3AC2" w:rsidRDefault="003C3AC2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3BC07" w14:textId="77777777" w:rsidR="003C3AC2" w:rsidRDefault="003C3AC2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Gărliște</w:t>
            </w:r>
          </w:p>
          <w:p w14:paraId="61F13740" w14:textId="77777777" w:rsidR="003C3AC2" w:rsidRDefault="003C3AC2" w:rsidP="00B2217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182DD" w14:textId="77777777" w:rsidR="003C3AC2" w:rsidRDefault="003C3AC2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658B6" w14:textId="77777777" w:rsidR="003C3AC2" w:rsidRDefault="003C3AC2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624D9" w14:textId="77777777" w:rsidR="003C3AC2" w:rsidRDefault="003C3AC2" w:rsidP="00B2217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04D6E" w14:textId="77777777" w:rsidR="003C3AC2" w:rsidRDefault="003C3AC2" w:rsidP="00B2217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7626F" w14:textId="77777777" w:rsidR="003C3AC2" w:rsidRDefault="003C3AC2" w:rsidP="00B2217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3F74A13F" w14:textId="77777777" w:rsidTr="00B22178">
        <w:trPr>
          <w:cantSplit/>
          <w:trHeight w:val="55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5040E" w14:textId="77777777" w:rsidR="003C3AC2" w:rsidRDefault="003C3AC2" w:rsidP="003C3AC2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96C9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33+150</w:t>
            </w:r>
          </w:p>
          <w:p w14:paraId="10C8D9F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DC5A6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435A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Anina</w:t>
            </w:r>
          </w:p>
          <w:p w14:paraId="313AA13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directă,</w:t>
            </w:r>
          </w:p>
          <w:p w14:paraId="3148274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porțiunea cuprinsă între vârf sch. 15 </w:t>
            </w:r>
          </w:p>
          <w:p w14:paraId="3818B12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0180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5B01C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2028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7E582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C9ECB" w14:textId="77777777" w:rsidR="003C3AC2" w:rsidRDefault="003C3AC2" w:rsidP="00B2217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785ABD02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6E97D03A" w14:textId="77777777" w:rsidR="003C3AC2" w:rsidRDefault="003C3AC2" w:rsidP="00662370">
      <w:pPr>
        <w:pStyle w:val="Heading1"/>
        <w:spacing w:line="360" w:lineRule="auto"/>
      </w:pPr>
      <w:r>
        <w:t>LINIA 132</w:t>
      </w:r>
    </w:p>
    <w:p w14:paraId="511C2DB7" w14:textId="77777777" w:rsidR="003C3AC2" w:rsidRDefault="003C3AC2" w:rsidP="009F4873">
      <w:pPr>
        <w:pStyle w:val="Heading1"/>
        <w:spacing w:line="360" w:lineRule="auto"/>
      </w:pPr>
      <w:r>
        <w:t>TIMIŞOARA - CRUCENI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3C3AC2" w14:paraId="4AE9909A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2AE01" w14:textId="77777777" w:rsidR="003C3AC2" w:rsidRDefault="003C3AC2" w:rsidP="003C3AC2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A451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A40D4" w14:textId="77777777" w:rsidR="003C3AC2" w:rsidRPr="00E9641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5CFF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150742F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0E59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194558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1F210" w14:textId="77777777" w:rsidR="003C3AC2" w:rsidRPr="00E9641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96417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0176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D6866" w14:textId="77777777" w:rsidR="003C3AC2" w:rsidRPr="00E9641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ADAD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8307A" w14:paraId="21E1D7F3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D5229" w14:textId="77777777" w:rsidR="003C3AC2" w:rsidRPr="00A75A00" w:rsidRDefault="003C3AC2" w:rsidP="003C3AC2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5F685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EF71A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A6F6B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A615554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36249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11 și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E8480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E179D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CB848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65842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564950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7EB4DD3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7B986EDC" w14:textId="77777777" w:rsidR="003C3AC2" w:rsidRPr="0049500B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49500B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3C3AC2" w:rsidRPr="00A8307A" w14:paraId="1603061C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639A6" w14:textId="77777777" w:rsidR="003C3AC2" w:rsidRPr="00A75A00" w:rsidRDefault="003C3AC2" w:rsidP="003C3AC2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E943D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9903F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FA18B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D153779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DFEF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82B13AF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F0521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493AF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29277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9BCAA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F7B301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2A9B00C3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1778F2B0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3C3AC2" w:rsidRPr="00A8307A" w14:paraId="2A0BD91C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E0E2E" w14:textId="77777777" w:rsidR="003C3AC2" w:rsidRPr="00A75A00" w:rsidRDefault="003C3AC2" w:rsidP="003C3AC2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2C26A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95630" w14:textId="77777777" w:rsidR="003C3AC2" w:rsidRPr="00825C35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C6F0B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69CB95C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FD963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37213" w14:textId="77777777" w:rsidR="003C3AC2" w:rsidRPr="00825C35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825C35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C04D7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27FF4" w14:textId="77777777" w:rsidR="003C3AC2" w:rsidRPr="00825C35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370F0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104AA1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3C3AC2" w:rsidRPr="00A8307A" w14:paraId="771D5374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4D0C1" w14:textId="77777777" w:rsidR="003C3AC2" w:rsidRPr="00A75A00" w:rsidRDefault="003C3AC2" w:rsidP="003C3AC2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93DD4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5ACF5" w14:textId="77777777" w:rsidR="003C3AC2" w:rsidRPr="0067460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8FCA9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EF1A813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9C21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2279006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55, 71, 97 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CFB57" w14:textId="77777777" w:rsidR="003C3AC2" w:rsidRPr="0067460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674604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3052E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AA7FA" w14:textId="77777777" w:rsidR="003C3AC2" w:rsidRPr="0067460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AFBBC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E833F0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3C3AC2" w:rsidRPr="00A8307A" w14:paraId="23179CA8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77E1B" w14:textId="77777777" w:rsidR="003C3AC2" w:rsidRPr="00A75A00" w:rsidRDefault="003C3AC2" w:rsidP="003C3AC2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D9A1E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E2F3D" w14:textId="77777777" w:rsidR="003C3AC2" w:rsidRPr="00D2651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715CC" w14:textId="77777777" w:rsidR="003C3AC2" w:rsidRPr="00A8307A" w:rsidRDefault="003C3AC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EDBF666" w14:textId="77777777" w:rsidR="003C3AC2" w:rsidRPr="00A8307A" w:rsidRDefault="003C3AC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85EE1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C9D94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60750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36C04" w14:textId="77777777" w:rsidR="003C3AC2" w:rsidRPr="00D2651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3BB22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AECD7D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1D0DE87D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9CC01A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4D82843B" w14:textId="77777777" w:rsidR="003C3AC2" w:rsidRPr="00A8307A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3C3AC2" w:rsidRPr="00A8307A" w14:paraId="4F1DC555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1AEF9" w14:textId="77777777" w:rsidR="003C3AC2" w:rsidRPr="00A75A00" w:rsidRDefault="003C3AC2" w:rsidP="003C3AC2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26D68" w14:textId="77777777" w:rsidR="003C3AC2" w:rsidRPr="00A8307A" w:rsidRDefault="003C3AC2" w:rsidP="00A0060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C1EA7" w14:textId="77777777" w:rsidR="003C3AC2" w:rsidRPr="00D26514" w:rsidRDefault="003C3AC2" w:rsidP="00A0060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0A77D" w14:textId="77777777" w:rsidR="003C3AC2" w:rsidRPr="00A8307A" w:rsidRDefault="003C3AC2" w:rsidP="00A00604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D463070" w14:textId="77777777" w:rsidR="003C3AC2" w:rsidRPr="00A8307A" w:rsidRDefault="003C3AC2" w:rsidP="00A00604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D2436" w14:textId="77777777" w:rsidR="003C3AC2" w:rsidRDefault="003C3AC2" w:rsidP="00A0060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B22F832" w14:textId="77777777" w:rsidR="003C3AC2" w:rsidRDefault="003C3AC2" w:rsidP="00A0060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77986210" w14:textId="77777777" w:rsidR="003C3AC2" w:rsidRDefault="003C3AC2" w:rsidP="00A0060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70017" w14:textId="77777777" w:rsidR="003C3AC2" w:rsidRDefault="003C3AC2" w:rsidP="00A0060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B4AFF" w14:textId="77777777" w:rsidR="003C3AC2" w:rsidRPr="00A8307A" w:rsidRDefault="003C3AC2" w:rsidP="00A0060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8EDE8" w14:textId="77777777" w:rsidR="003C3AC2" w:rsidRPr="00D26514" w:rsidRDefault="003C3AC2" w:rsidP="00A0060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BABE1" w14:textId="77777777" w:rsidR="003C3AC2" w:rsidRDefault="003C3AC2" w:rsidP="00A0060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3C3AC2" w:rsidRPr="00A8307A" w14:paraId="568EFB7B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82B9D" w14:textId="77777777" w:rsidR="003C3AC2" w:rsidRPr="00A75A00" w:rsidRDefault="003C3AC2" w:rsidP="003C3AC2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E08CA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416A9" w14:textId="77777777" w:rsidR="003C3AC2" w:rsidRPr="006178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60CBE" w14:textId="77777777" w:rsidR="003C3AC2" w:rsidRPr="00A8307A" w:rsidRDefault="003C3AC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8C3831A" w14:textId="77777777" w:rsidR="003C3AC2" w:rsidRPr="00A8307A" w:rsidRDefault="003C3AC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9717B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3713F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C5780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5ACA2" w14:textId="77777777" w:rsidR="003C3AC2" w:rsidRPr="006178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C823F" w14:textId="77777777" w:rsidR="003C3AC2" w:rsidRPr="00A8307A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7D51A1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1CB13D72" w14:textId="77777777" w:rsidR="003C3AC2" w:rsidRPr="00A8307A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C3AC2" w:rsidRPr="00A8307A" w14:paraId="3E74F8E9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28FF3" w14:textId="77777777" w:rsidR="003C3AC2" w:rsidRPr="00A75A00" w:rsidRDefault="003C3AC2" w:rsidP="003C3AC2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93730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72B71" w14:textId="77777777" w:rsidR="003C3AC2" w:rsidRPr="006178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A6352" w14:textId="77777777" w:rsidR="003C3AC2" w:rsidRPr="00A8307A" w:rsidRDefault="003C3AC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10F6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CC8378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280846B0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C8A67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681AA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90DFB" w14:textId="77777777" w:rsidR="003C3AC2" w:rsidRPr="006178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A2B01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68C09084" w14:textId="77777777" w:rsidR="003C3AC2" w:rsidRPr="00A8307A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218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Arad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C3AC2" w:rsidRPr="00A8307A" w14:paraId="1BE4A8C2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DDE22" w14:textId="77777777" w:rsidR="003C3AC2" w:rsidRPr="00A75A00" w:rsidRDefault="003C3AC2" w:rsidP="003C3AC2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F8FDF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F4FD3" w14:textId="77777777" w:rsidR="003C3AC2" w:rsidRPr="006178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64E8F" w14:textId="77777777" w:rsidR="003C3AC2" w:rsidRPr="00A8307A" w:rsidRDefault="003C3AC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>Grupa A</w:t>
            </w:r>
            <w:r>
              <w:rPr>
                <w:b/>
                <w:bCs/>
                <w:sz w:val="20"/>
                <w:lang w:val="ro-RO"/>
              </w:rPr>
              <w:t xml:space="preserve">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095FF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7272D81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45098DD9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38B76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9E83D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F32BD" w14:textId="77777777" w:rsidR="003C3AC2" w:rsidRPr="006178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A80E9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67F0350C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052FF55D" w14:textId="77777777" w:rsidR="003C3AC2" w:rsidRPr="00A8307A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3C3AC2" w14:paraId="621CBE4F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AE841" w14:textId="77777777" w:rsidR="003C3AC2" w:rsidRDefault="003C3AC2" w:rsidP="003C3AC2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CCDE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4951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7D88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392AE96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98C0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68EDB4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30,  46, 62,  82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F766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F3DE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71FAF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7691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86B1F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1 - 13, Cap Y </w:t>
            </w:r>
          </w:p>
          <w:p w14:paraId="2966A6E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și liniile 1R - 6R.</w:t>
            </w:r>
          </w:p>
        </w:tc>
      </w:tr>
      <w:tr w:rsidR="003C3AC2" w14:paraId="61245D0E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DBBDD" w14:textId="77777777" w:rsidR="003C3AC2" w:rsidRDefault="003C3AC2" w:rsidP="003C3AC2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CB4A0" w14:textId="77777777" w:rsidR="003C3AC2" w:rsidRDefault="003C3AC2" w:rsidP="009914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A1F76" w14:textId="77777777" w:rsidR="003C3AC2" w:rsidRDefault="003C3AC2" w:rsidP="009914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5DAB0" w14:textId="77777777" w:rsidR="003C3AC2" w:rsidRDefault="003C3AC2" w:rsidP="009914C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3968F" w14:textId="77777777" w:rsidR="003C3AC2" w:rsidRDefault="003C3AC2" w:rsidP="00991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633D945" w14:textId="77777777" w:rsidR="003C3AC2" w:rsidRDefault="003C3AC2" w:rsidP="00991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1E23066F" w14:textId="77777777" w:rsidR="003C3AC2" w:rsidRDefault="003C3AC2" w:rsidP="009914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40 - 42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A860C" w14:textId="77777777" w:rsidR="003C3AC2" w:rsidRDefault="003C3AC2" w:rsidP="009914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55D44" w14:textId="77777777" w:rsidR="003C3AC2" w:rsidRDefault="003C3AC2" w:rsidP="009914C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7CA8E" w14:textId="77777777" w:rsidR="003C3AC2" w:rsidRDefault="003C3AC2" w:rsidP="009914C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25CAF" w14:textId="77777777" w:rsidR="003C3AC2" w:rsidRPr="009914C4" w:rsidRDefault="003C3AC2" w:rsidP="009914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914C4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629AA121" w14:textId="77777777" w:rsidR="003C3AC2" w:rsidRDefault="003C3AC2" w:rsidP="009914C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914C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3C3AC2" w:rsidRPr="00A8307A" w14:paraId="614B5FBC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2DBC5" w14:textId="77777777" w:rsidR="003C3AC2" w:rsidRPr="00A75A00" w:rsidRDefault="003C3AC2" w:rsidP="003C3AC2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5EDCF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0DE7E" w14:textId="77777777" w:rsidR="003C3AC2" w:rsidRPr="00915FE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43567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161A203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10EA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CEBF40A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DCF2A" w14:textId="77777777" w:rsidR="003C3AC2" w:rsidRPr="00915FE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15FE8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16C8D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E4573" w14:textId="77777777" w:rsidR="003C3AC2" w:rsidRPr="00915FE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B19BC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06E350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3C3AC2" w:rsidRPr="00A8307A" w14:paraId="0986C35B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489D0" w14:textId="77777777" w:rsidR="003C3AC2" w:rsidRPr="00A75A00" w:rsidRDefault="003C3AC2" w:rsidP="003C3AC2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7B438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9C95F" w14:textId="77777777" w:rsidR="003C3AC2" w:rsidRPr="00915FE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F1342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2AB56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3CC59" w14:textId="77777777" w:rsidR="003C3AC2" w:rsidRPr="00915FE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33E75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FFD52" w14:textId="77777777" w:rsidR="003C3AC2" w:rsidRPr="00915FE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6256F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C3AC2" w:rsidRPr="00A8307A" w14:paraId="4DB1CEB0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13E19" w14:textId="77777777" w:rsidR="003C3AC2" w:rsidRPr="00A75A00" w:rsidRDefault="003C3AC2" w:rsidP="003C3AC2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80CDA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1F89A" w14:textId="77777777" w:rsidR="003C3AC2" w:rsidRPr="001C017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AEF3C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4F8889F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DFB9A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A137E" w14:textId="77777777" w:rsidR="003C3AC2" w:rsidRPr="001C017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1C017B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AACBB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1413F" w14:textId="77777777" w:rsidR="003C3AC2" w:rsidRPr="001C017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0FA63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A25C09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3C3AC2" w:rsidRPr="00A8307A" w14:paraId="2EE409B0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314DF" w14:textId="77777777" w:rsidR="003C3AC2" w:rsidRPr="00A75A00" w:rsidRDefault="003C3AC2" w:rsidP="003C3AC2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48E2C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EFBB0" w14:textId="77777777" w:rsidR="003C3AC2" w:rsidRPr="002A5535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A5047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F967642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379DF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74D2F" w14:textId="77777777" w:rsidR="003C3AC2" w:rsidRPr="002A5535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2A5535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8D080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3A2D5" w14:textId="77777777" w:rsidR="003C3AC2" w:rsidRPr="002A5535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A812C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07A4CE0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3C3AC2" w:rsidRPr="00A8307A" w14:paraId="37F457E6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47662" w14:textId="77777777" w:rsidR="003C3AC2" w:rsidRPr="00A75A00" w:rsidRDefault="003C3AC2" w:rsidP="003C3AC2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E7873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FAE84" w14:textId="77777777" w:rsidR="003C3AC2" w:rsidRPr="00880A4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6D685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BE07A9E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CD21E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5B71E" w14:textId="77777777" w:rsidR="003C3AC2" w:rsidRPr="00880A4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880A4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EDB3B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D3E67" w14:textId="77777777" w:rsidR="003C3AC2" w:rsidRPr="00880A4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FB256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D595A92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3C3AC2" w:rsidRPr="00A8307A" w14:paraId="45622C36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CE99F" w14:textId="77777777" w:rsidR="003C3AC2" w:rsidRPr="00A75A00" w:rsidRDefault="003C3AC2" w:rsidP="003C3AC2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B552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1+450</w:t>
            </w:r>
          </w:p>
          <w:p w14:paraId="10FE6B39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42A13" w14:textId="77777777" w:rsidR="003C3AC2" w:rsidRPr="00880A4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ECF8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Timişoara Nord</w:t>
            </w:r>
            <w:r>
              <w:rPr>
                <w:b/>
                <w:bCs/>
                <w:sz w:val="20"/>
                <w:lang w:val="ro-RO"/>
              </w:rPr>
              <w:t xml:space="preserve"> –</w:t>
            </w:r>
          </w:p>
          <w:p w14:paraId="795B4EF8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Timisoara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16865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EBE8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0716C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C2C66" w14:textId="77777777" w:rsidR="003C3AC2" w:rsidRPr="00880A4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04209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:rsidRPr="00A8307A" w14:paraId="57E66B7D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6DE65" w14:textId="77777777" w:rsidR="003C3AC2" w:rsidRPr="00A75A00" w:rsidRDefault="003C3AC2" w:rsidP="003C3AC2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EAD2B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63AB7" w14:textId="77777777" w:rsidR="003C3AC2" w:rsidRPr="00880A4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74E2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Timisoara Vest</w:t>
            </w:r>
          </w:p>
          <w:p w14:paraId="129D250D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32E21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D69A0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9FD75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D65A5" w14:textId="77777777" w:rsidR="003C3AC2" w:rsidRPr="00880A4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1333E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847DC97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5, 6, 7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Cap Y</w:t>
            </w:r>
            <w:r>
              <w:rPr>
                <w:b/>
                <w:bCs/>
                <w:i/>
                <w:iCs/>
                <w:sz w:val="20"/>
                <w:lang w:val="ro-RO"/>
              </w:rPr>
              <w:t>, linii abătute.</w:t>
            </w:r>
          </w:p>
        </w:tc>
      </w:tr>
      <w:tr w:rsidR="003C3AC2" w:rsidRPr="00A8307A" w14:paraId="49E4DA32" w14:textId="77777777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6840F" w14:textId="77777777" w:rsidR="003C3AC2" w:rsidRPr="00A75A00" w:rsidRDefault="003C3AC2" w:rsidP="003C3AC2">
            <w:pPr>
              <w:numPr>
                <w:ilvl w:val="0"/>
                <w:numId w:val="20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511A3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25A0D" w14:textId="77777777" w:rsidR="003C3AC2" w:rsidRPr="00880A4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59BA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Timisoara Vest</w:t>
            </w:r>
          </w:p>
          <w:p w14:paraId="09A079CF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DB983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2C316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2FD6D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14803" w14:textId="77777777" w:rsidR="003C3AC2" w:rsidRPr="00880A4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4A064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229D532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5, 6, 7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Cap Y</w:t>
            </w:r>
            <w:r>
              <w:rPr>
                <w:b/>
                <w:bCs/>
                <w:i/>
                <w:iCs/>
                <w:sz w:val="20"/>
                <w:lang w:val="ro-RO"/>
              </w:rPr>
              <w:t>, linii abătute.</w:t>
            </w:r>
          </w:p>
        </w:tc>
      </w:tr>
      <w:tr w:rsidR="003C3AC2" w14:paraId="16F188A8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393E4" w14:textId="77777777" w:rsidR="003C3AC2" w:rsidRDefault="003C3AC2" w:rsidP="003C3AC2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D88F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C3E61" w14:textId="77777777" w:rsidR="003C3AC2" w:rsidRPr="00E9641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1D02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Timisoara Vest</w:t>
            </w:r>
          </w:p>
          <w:p w14:paraId="706A410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C93F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toata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6157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27E2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E64AD" w14:textId="77777777" w:rsidR="003C3AC2" w:rsidRPr="00E9641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917C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4B144F53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5189C500" w14:textId="77777777" w:rsidR="003C3AC2" w:rsidRDefault="003C3AC2" w:rsidP="009378E1">
      <w:pPr>
        <w:pStyle w:val="Heading1"/>
        <w:spacing w:line="360" w:lineRule="auto"/>
      </w:pPr>
      <w:r>
        <w:lastRenderedPageBreak/>
        <w:t>LINIA 133</w:t>
      </w:r>
    </w:p>
    <w:p w14:paraId="2D576273" w14:textId="77777777" w:rsidR="003C3AC2" w:rsidRPr="0021246A" w:rsidRDefault="003C3AC2" w:rsidP="009378E1">
      <w:pPr>
        <w:pStyle w:val="Heading1"/>
        <w:spacing w:line="360" w:lineRule="auto"/>
      </w:pPr>
      <w:r>
        <w:t>TIMIŞOARA - CENAD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3C3AC2" w14:paraId="31DC47C4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89A44" w14:textId="77777777" w:rsidR="003C3AC2" w:rsidRDefault="003C3AC2" w:rsidP="003C3AC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2D6E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C3317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0CFE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12247C8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A15F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FB8A2A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4D448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4629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0B26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94154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C35E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DB3BD8" w14:paraId="0498CF6A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9FF2B" w14:textId="77777777" w:rsidR="003C3AC2" w:rsidRPr="00A75A00" w:rsidRDefault="003C3AC2" w:rsidP="003C3AC2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F1412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1F59E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88AA3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9DB59B1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CCA4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11, 51, 97 </w:t>
            </w:r>
          </w:p>
          <w:p w14:paraId="58B8935B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9DF41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6883E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5A53D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0F299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6D79E7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18E70EA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7328F055" w14:textId="77777777" w:rsidR="003C3AC2" w:rsidRPr="00DB3BD8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DB3BD8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3C3AC2" w:rsidRPr="00A8307A" w14:paraId="32E504F4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9C396" w14:textId="77777777" w:rsidR="003C3AC2" w:rsidRPr="00A75A00" w:rsidRDefault="003C3AC2" w:rsidP="003C3AC2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14689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B9EC2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639AA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B4F09A5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1E57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F3C0C79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7516C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BA9C5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CEF6A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9914B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1B7D7A4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44D88FE9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4315B59C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3C3AC2" w:rsidRPr="00A8307A" w14:paraId="1B264CF2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BD1F8" w14:textId="77777777" w:rsidR="003C3AC2" w:rsidRPr="00A75A00" w:rsidRDefault="003C3AC2" w:rsidP="003C3AC2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2DBF4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CF6B5" w14:textId="77777777" w:rsidR="003C3AC2" w:rsidRPr="00AE5C9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15A25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C6BEF7D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F9B80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D5889" w14:textId="77777777" w:rsidR="003C3AC2" w:rsidRPr="00AE5C9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AE5C97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A7435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8F96F" w14:textId="77777777" w:rsidR="003C3AC2" w:rsidRPr="00AE5C9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5EB9E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84CF380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3C3AC2" w:rsidRPr="00A8307A" w14:paraId="74BECB8C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2926B" w14:textId="77777777" w:rsidR="003C3AC2" w:rsidRPr="00A75A00" w:rsidRDefault="003C3AC2" w:rsidP="003C3AC2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7D6AF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3B9CF" w14:textId="77777777" w:rsidR="003C3AC2" w:rsidRPr="00795C5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C29EB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970EF8B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272CD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</w:t>
            </w:r>
            <w:r>
              <w:rPr>
                <w:b/>
                <w:bCs/>
                <w:sz w:val="20"/>
                <w:lang w:val="ro-RO"/>
              </w:rPr>
              <w:t xml:space="preserve"> 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AEB01" w14:textId="77777777" w:rsidR="003C3AC2" w:rsidRPr="00795C5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795C5C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6589B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22AF1" w14:textId="77777777" w:rsidR="003C3AC2" w:rsidRPr="00795C5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64A53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7BE25DA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3C3AC2" w:rsidRPr="00A8307A" w14:paraId="3D990587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3B245" w14:textId="77777777" w:rsidR="003C3AC2" w:rsidRPr="00A75A00" w:rsidRDefault="003C3AC2" w:rsidP="003C3AC2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AD702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74EAE" w14:textId="77777777" w:rsidR="003C3AC2" w:rsidRPr="00795C5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232DE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>Grupa A</w:t>
            </w:r>
            <w:r>
              <w:rPr>
                <w:b/>
                <w:bCs/>
                <w:sz w:val="20"/>
                <w:lang w:val="ro-RO"/>
              </w:rPr>
              <w:t xml:space="preserve">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63754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14572B4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604E070E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18F9C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F2BB7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CCF5E" w14:textId="77777777" w:rsidR="003C3AC2" w:rsidRPr="00795C5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C125B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13A8F24C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5363FACA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3C3AC2" w:rsidRPr="00A8307A" w14:paraId="55FFF5BB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5E655" w14:textId="77777777" w:rsidR="003C3AC2" w:rsidRPr="00A75A00" w:rsidRDefault="003C3AC2" w:rsidP="003C3AC2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21FFF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260AB" w14:textId="77777777" w:rsidR="003C3AC2" w:rsidRPr="00795C5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32A4F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AD64B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B9BD190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3C364BE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CA85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3BB5F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7FF35" w14:textId="77777777" w:rsidR="003C3AC2" w:rsidRPr="00795C5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669FA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756C4780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3C3AC2" w:rsidRPr="00A8307A" w14:paraId="4A7F92D3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2E711" w14:textId="77777777" w:rsidR="003C3AC2" w:rsidRPr="00A75A00" w:rsidRDefault="003C3AC2" w:rsidP="003C3AC2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752BD" w14:textId="77777777" w:rsidR="003C3AC2" w:rsidRPr="00A8307A" w:rsidRDefault="003C3AC2" w:rsidP="00EE48E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DF526" w14:textId="77777777" w:rsidR="003C3AC2" w:rsidRPr="00795C5C" w:rsidRDefault="003C3AC2" w:rsidP="00EE48E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2A07F" w14:textId="77777777" w:rsidR="003C3AC2" w:rsidRPr="00A8307A" w:rsidRDefault="003C3AC2" w:rsidP="00EE48E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42557" w14:textId="77777777" w:rsidR="003C3AC2" w:rsidRDefault="003C3AC2" w:rsidP="00EE48E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CB96886" w14:textId="77777777" w:rsidR="003C3AC2" w:rsidRDefault="003C3AC2" w:rsidP="00EE48E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7FEBC87F" w14:textId="77777777" w:rsidR="003C3AC2" w:rsidRDefault="003C3AC2" w:rsidP="00EE48E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40 - 42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7BEF4" w14:textId="77777777" w:rsidR="003C3AC2" w:rsidRDefault="003C3AC2" w:rsidP="00EE48E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55235" w14:textId="77777777" w:rsidR="003C3AC2" w:rsidRPr="00A8307A" w:rsidRDefault="003C3AC2" w:rsidP="00EE48E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FA49A" w14:textId="77777777" w:rsidR="003C3AC2" w:rsidRPr="00795C5C" w:rsidRDefault="003C3AC2" w:rsidP="00EE48E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A90C6" w14:textId="77777777" w:rsidR="003C3AC2" w:rsidRPr="009914C4" w:rsidRDefault="003C3AC2" w:rsidP="00EE48E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914C4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1E80B3D4" w14:textId="77777777" w:rsidR="003C3AC2" w:rsidRDefault="003C3AC2" w:rsidP="00EE48E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914C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3C3AC2" w:rsidRPr="00A8307A" w14:paraId="707EA98C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07515" w14:textId="77777777" w:rsidR="003C3AC2" w:rsidRPr="00A75A00" w:rsidRDefault="003C3AC2" w:rsidP="003C3AC2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86499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7FD60" w14:textId="77777777" w:rsidR="003C3AC2" w:rsidRPr="0073283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023C3" w14:textId="77777777" w:rsidR="003C3AC2" w:rsidRPr="00A8307A" w:rsidRDefault="003C3AC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3B8F285" w14:textId="77777777" w:rsidR="003C3AC2" w:rsidRPr="00A8307A" w:rsidRDefault="003C3AC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C8367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9CAE7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9DA81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077DC" w14:textId="77777777" w:rsidR="003C3AC2" w:rsidRPr="0073283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2E31A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34F2E6B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7FB48DC4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AFA2AC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09006DBD" w14:textId="77777777" w:rsidR="003C3AC2" w:rsidRPr="00A8307A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3C3AC2" w:rsidRPr="00A8307A" w14:paraId="49254D4A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B6169" w14:textId="77777777" w:rsidR="003C3AC2" w:rsidRPr="00A75A00" w:rsidRDefault="003C3AC2" w:rsidP="003C3AC2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4D53B" w14:textId="77777777" w:rsidR="003C3AC2" w:rsidRPr="00A8307A" w:rsidRDefault="003C3AC2" w:rsidP="0019008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51B58" w14:textId="77777777" w:rsidR="003C3AC2" w:rsidRPr="00732832" w:rsidRDefault="003C3AC2" w:rsidP="0019008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6A974" w14:textId="77777777" w:rsidR="003C3AC2" w:rsidRPr="00A8307A" w:rsidRDefault="003C3AC2" w:rsidP="0019008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F0FA09A" w14:textId="77777777" w:rsidR="003C3AC2" w:rsidRPr="00A8307A" w:rsidRDefault="003C3AC2" w:rsidP="0019008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12F80" w14:textId="77777777" w:rsidR="003C3AC2" w:rsidRDefault="003C3AC2" w:rsidP="001900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DD82F7E" w14:textId="77777777" w:rsidR="003C3AC2" w:rsidRDefault="003C3AC2" w:rsidP="001900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49A2E77D" w14:textId="77777777" w:rsidR="003C3AC2" w:rsidRDefault="003C3AC2" w:rsidP="0019008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783C6" w14:textId="77777777" w:rsidR="003C3AC2" w:rsidRDefault="003C3AC2" w:rsidP="0019008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702D9" w14:textId="77777777" w:rsidR="003C3AC2" w:rsidRPr="00A8307A" w:rsidRDefault="003C3AC2" w:rsidP="0019008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4EFFC" w14:textId="77777777" w:rsidR="003C3AC2" w:rsidRPr="00732832" w:rsidRDefault="003C3AC2" w:rsidP="0019008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77662" w14:textId="77777777" w:rsidR="003C3AC2" w:rsidRDefault="003C3AC2" w:rsidP="0019008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3C3AC2" w:rsidRPr="00A8307A" w14:paraId="11D2C2B5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2F8DC" w14:textId="77777777" w:rsidR="003C3AC2" w:rsidRPr="00A75A00" w:rsidRDefault="003C3AC2" w:rsidP="003C3AC2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1D5C1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2320C" w14:textId="77777777" w:rsidR="003C3AC2" w:rsidRPr="0046537D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69D40" w14:textId="77777777" w:rsidR="003C3AC2" w:rsidRPr="00A8307A" w:rsidRDefault="003C3AC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95B5E24" w14:textId="77777777" w:rsidR="003C3AC2" w:rsidRPr="00A8307A" w:rsidRDefault="003C3AC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76645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B1AB7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CBA6A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86FD7" w14:textId="77777777" w:rsidR="003C3AC2" w:rsidRPr="0046537D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76459" w14:textId="77777777" w:rsidR="003C3AC2" w:rsidRPr="00A8307A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B16A9F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225429C2" w14:textId="77777777" w:rsidR="003C3AC2" w:rsidRPr="00A8307A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C3AC2" w14:paraId="0CC9A9B6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45B51" w14:textId="77777777" w:rsidR="003C3AC2" w:rsidRDefault="003C3AC2" w:rsidP="003C3AC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009C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482A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4BBD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5F68423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1EB0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30, 46, 62, 82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2A00B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2B5C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4E086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63BD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EF3563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1 - 13, Cap Y </w:t>
            </w:r>
          </w:p>
          <w:p w14:paraId="783E658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și liniile 1R - 6R.</w:t>
            </w:r>
          </w:p>
        </w:tc>
      </w:tr>
      <w:tr w:rsidR="003C3AC2" w14:paraId="3942AF0F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0717A" w14:textId="77777777" w:rsidR="003C3AC2" w:rsidRDefault="003C3AC2" w:rsidP="003C3AC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E1E4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D46AB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CC7B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791A6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2EB7C6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12377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A32B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98AC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EA3E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3C3AC2" w:rsidRPr="00A8307A" w14:paraId="22E9DF3B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299A1" w14:textId="77777777" w:rsidR="003C3AC2" w:rsidRPr="00A75A00" w:rsidRDefault="003C3AC2" w:rsidP="003C3AC2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CA4C1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97633" w14:textId="77777777" w:rsidR="003C3AC2" w:rsidRPr="00A60F90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8668F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3E3423C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0B9C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F951503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3F39F" w14:textId="77777777" w:rsidR="003C3AC2" w:rsidRPr="00A60F90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A60F90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60B4F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C826F" w14:textId="77777777" w:rsidR="003C3AC2" w:rsidRPr="00A60F90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4A0A8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B14400D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3C3AC2" w:rsidRPr="00A8307A" w14:paraId="154CF6B0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5B03B" w14:textId="77777777" w:rsidR="003C3AC2" w:rsidRPr="00A75A00" w:rsidRDefault="003C3AC2" w:rsidP="003C3AC2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67A16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66FBE" w14:textId="77777777" w:rsidR="003C3AC2" w:rsidRPr="0022013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99184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3307412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1A331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E61AC" w14:textId="77777777" w:rsidR="003C3AC2" w:rsidRPr="0022013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220138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5D947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D51CF" w14:textId="77777777" w:rsidR="003C3AC2" w:rsidRPr="0022013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843F1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C737B46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3C3AC2" w:rsidRPr="00A8307A" w14:paraId="4CEE65E6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071A3" w14:textId="77777777" w:rsidR="003C3AC2" w:rsidRPr="00A75A00" w:rsidRDefault="003C3AC2" w:rsidP="003C3AC2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460CA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218C6" w14:textId="77777777" w:rsidR="003C3AC2" w:rsidRPr="00501B55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D3348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B151259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D94DD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49311" w14:textId="77777777" w:rsidR="003C3AC2" w:rsidRPr="00501B55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501B55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AB02C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535EA" w14:textId="77777777" w:rsidR="003C3AC2" w:rsidRPr="00501B55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2391C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85BE9D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3C3AC2" w:rsidRPr="00A8307A" w14:paraId="21521A31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812BA" w14:textId="77777777" w:rsidR="003C3AC2" w:rsidRPr="00A75A00" w:rsidRDefault="003C3AC2" w:rsidP="003C3AC2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3522C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42B57" w14:textId="77777777" w:rsidR="003C3AC2" w:rsidRPr="006D5FF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F7BC6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8AC4C98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3521E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1F5C8" w14:textId="77777777" w:rsidR="003C3AC2" w:rsidRPr="006D5FF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6D5FF3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ECBEE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22DDE" w14:textId="77777777" w:rsidR="003C3AC2" w:rsidRPr="006D5FF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697A1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9A3F099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3C3AC2" w:rsidRPr="00A8307A" w14:paraId="5368E675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37FF9" w14:textId="77777777" w:rsidR="003C3AC2" w:rsidRPr="00A75A00" w:rsidRDefault="003C3AC2" w:rsidP="003C3AC2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159D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6CAF38AE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6+905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E6D4A" w14:textId="77777777" w:rsidR="003C3AC2" w:rsidRPr="006D5FF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36FF2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Timișoara Nord - Ax St. Ronaţ Triaj 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A7C5D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1F9B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6AE8A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2A6AB" w14:textId="77777777" w:rsidR="003C3AC2" w:rsidRPr="006D5FF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0D35A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36E32">
              <w:rPr>
                <w:b/>
                <w:bCs/>
                <w:i/>
                <w:iCs/>
                <w:sz w:val="20"/>
                <w:lang w:val="ro-RO"/>
              </w:rPr>
              <w:t>Semnalizat</w:t>
            </w:r>
            <w:r>
              <w:rPr>
                <w:b/>
                <w:bCs/>
                <w:i/>
                <w:iCs/>
                <w:sz w:val="20"/>
                <w:lang w:val="ro-RO"/>
              </w:rPr>
              <w:t>ă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 xml:space="preserve"> ca limitare de vitez</w:t>
            </w:r>
            <w:r>
              <w:rPr>
                <w:b/>
                <w:bCs/>
                <w:i/>
                <w:iCs/>
                <w:sz w:val="20"/>
                <w:lang w:val="ro-RO"/>
              </w:rPr>
              <w:t>ă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 xml:space="preserve"> doar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î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>n st. Rona</w:t>
            </w:r>
            <w:r>
              <w:rPr>
                <w:b/>
                <w:bCs/>
                <w:i/>
                <w:iCs/>
                <w:sz w:val="20"/>
                <w:lang w:val="ro-RO"/>
              </w:rPr>
              <w:t>ț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 xml:space="preserve"> Triaj Grupa D.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Î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>n st. Timi</w:t>
            </w:r>
            <w:r>
              <w:rPr>
                <w:b/>
                <w:bCs/>
                <w:i/>
                <w:iCs/>
                <w:sz w:val="20"/>
                <w:lang w:val="ro-RO"/>
              </w:rPr>
              <w:t>ș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>oara Nord nu se poate amplasa datorit</w:t>
            </w:r>
            <w:r>
              <w:rPr>
                <w:b/>
                <w:bCs/>
                <w:i/>
                <w:iCs/>
                <w:sz w:val="20"/>
                <w:lang w:val="ro-RO"/>
              </w:rPr>
              <w:t>ă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 xml:space="preserve"> lucr</w:t>
            </w:r>
            <w:r>
              <w:rPr>
                <w:b/>
                <w:bCs/>
                <w:i/>
                <w:iCs/>
                <w:sz w:val="20"/>
                <w:lang w:val="ro-RO"/>
              </w:rPr>
              <w:t>ă</w:t>
            </w:r>
            <w:r w:rsidRPr="00D36E32">
              <w:rPr>
                <w:b/>
                <w:bCs/>
                <w:i/>
                <w:iCs/>
                <w:sz w:val="20"/>
                <w:lang w:val="ro-RO"/>
              </w:rPr>
              <w:t>rilor Coridor IV.</w:t>
            </w:r>
          </w:p>
        </w:tc>
      </w:tr>
      <w:tr w:rsidR="003C3AC2" w:rsidRPr="00A8307A" w14:paraId="755540DC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DEA45" w14:textId="77777777" w:rsidR="003C3AC2" w:rsidRPr="00A75A00" w:rsidRDefault="003C3AC2" w:rsidP="003C3AC2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15C1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3+430</w:t>
            </w:r>
          </w:p>
          <w:p w14:paraId="6967B8E6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D2CD7" w14:textId="77777777" w:rsidR="003C3AC2" w:rsidRPr="006D5FF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E136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Timişoara Nord</w:t>
            </w:r>
            <w:r>
              <w:rPr>
                <w:b/>
                <w:bCs/>
                <w:sz w:val="20"/>
                <w:lang w:val="ro-RO"/>
              </w:rPr>
              <w:t xml:space="preserve"> -</w:t>
            </w:r>
          </w:p>
          <w:p w14:paraId="5FDBA525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Ronaţ Triaj 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B5BE7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17021" w14:textId="77777777" w:rsidR="003C3AC2" w:rsidRPr="006D5FF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77934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1AA37" w14:textId="77777777" w:rsidR="003C3AC2" w:rsidRPr="006D5FF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BD02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02D4FA5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15T.</w:t>
            </w:r>
          </w:p>
        </w:tc>
      </w:tr>
      <w:tr w:rsidR="003C3AC2" w14:paraId="18606C77" w14:textId="77777777">
        <w:trPr>
          <w:cantSplit/>
          <w:trHeight w:val="8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6228B" w14:textId="77777777" w:rsidR="003C3AC2" w:rsidRPr="00A75A00" w:rsidRDefault="003C3AC2" w:rsidP="003C3AC2">
            <w:pPr>
              <w:numPr>
                <w:ilvl w:val="0"/>
                <w:numId w:val="21"/>
              </w:numPr>
              <w:spacing w:before="120" w:after="120"/>
              <w:ind w:left="398" w:hanging="126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81A9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6+300</w:t>
            </w:r>
          </w:p>
          <w:p w14:paraId="7271FD5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183B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706D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Ronaţ Triaj </w:t>
            </w:r>
          </w:p>
          <w:p w14:paraId="1BCDDCD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  <w:p w14:paraId="439D03AF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32E88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D0F12" w14:textId="77777777" w:rsidR="003C3AC2" w:rsidRPr="006D5FF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7DC2A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5FAB1" w14:textId="77777777" w:rsidR="003C3AC2" w:rsidRPr="006D5FF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F446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BE0C13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1 și 5.</w:t>
            </w:r>
          </w:p>
        </w:tc>
      </w:tr>
      <w:tr w:rsidR="003C3AC2" w14:paraId="70BCA684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DC7C7" w14:textId="77777777" w:rsidR="003C3AC2" w:rsidRDefault="003C3AC2" w:rsidP="003C3AC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6001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F9581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7537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Ronaţ Triaj Grupa D</w:t>
            </w:r>
          </w:p>
          <w:p w14:paraId="4EB9379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6B3B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A1441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7DD1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9FFF7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D988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CD2095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3C3AC2" w14:paraId="1EE80F88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D0F57" w14:textId="77777777" w:rsidR="003C3AC2" w:rsidRDefault="003C3AC2" w:rsidP="003C3AC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239F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6D63B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5681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Ronaţ Triaj 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6AE8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1E35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B048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88D6C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649C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9A9B74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3C3AC2" w14:paraId="60FDFC0E" w14:textId="77777777">
        <w:trPr>
          <w:cantSplit/>
          <w:trHeight w:val="30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8A2DB" w14:textId="77777777" w:rsidR="003C3AC2" w:rsidRDefault="003C3AC2" w:rsidP="003C3AC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C8C3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BFFF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73C0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5F06090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0595CF8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824E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6DBD3D4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din stația Ronaţ Triaj</w:t>
            </w:r>
          </w:p>
          <w:p w14:paraId="0FE410C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46940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6969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CE11F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5452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3B537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3C3AC2" w14:paraId="3575B672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BA0A5" w14:textId="77777777" w:rsidR="003C3AC2" w:rsidRDefault="003C3AC2" w:rsidP="003C3AC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EA19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950C1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BD97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Ronaţ Triaj </w:t>
            </w:r>
          </w:p>
          <w:p w14:paraId="0652DD3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33FE1E5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abătute 3, 4, 6, </w:t>
            </w:r>
          </w:p>
          <w:p w14:paraId="36DDC2E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și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AB13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7BE808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4746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2A5A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ACD45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1877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 Ronaţ Triaj Grupa A.</w:t>
            </w:r>
          </w:p>
        </w:tc>
      </w:tr>
      <w:tr w:rsidR="003C3AC2" w14:paraId="4DBB84E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4F652" w14:textId="77777777" w:rsidR="003C3AC2" w:rsidRDefault="003C3AC2" w:rsidP="003C3AC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AAFD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12+955</w:t>
            </w:r>
          </w:p>
          <w:p w14:paraId="33C95F5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28+187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C67D3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7D8D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Dudeştii Noi -</w:t>
            </w:r>
          </w:p>
          <w:p w14:paraId="7316FCC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Biled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D745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4A058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8240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B65D5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E59E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14:paraId="0145638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65C2C" w14:textId="77777777" w:rsidR="003C3AC2" w:rsidRDefault="003C3AC2" w:rsidP="003C3AC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ADE0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19+400</w:t>
            </w:r>
          </w:p>
          <w:p w14:paraId="13D558F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1BC4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13933" w14:textId="77777777" w:rsidR="003C3AC2" w:rsidRDefault="003C3AC2" w:rsidP="00AC2D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Dudeştii Noi -</w:t>
            </w:r>
          </w:p>
          <w:p w14:paraId="2DDC3CF5" w14:textId="77777777" w:rsidR="003C3AC2" w:rsidRDefault="003C3AC2" w:rsidP="00AC2D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Biled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B5E5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F198E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4306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2CF9D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3AA3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3BE1B72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74B2A" w14:textId="77777777" w:rsidR="003C3AC2" w:rsidRDefault="003C3AC2" w:rsidP="003C3AC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B7B6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9E7FF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609B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Biled</w:t>
            </w:r>
          </w:p>
          <w:p w14:paraId="0F0F708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B88C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89A656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0DB9C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5DCB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05727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C5FB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7B08D78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BC5FB" w14:textId="77777777" w:rsidR="003C3AC2" w:rsidRDefault="003C3AC2" w:rsidP="003C3AC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7093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99DC8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6E5D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Biled</w:t>
            </w:r>
          </w:p>
          <w:p w14:paraId="2BEC16F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9BB8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0DAF91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1B34E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4629B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87EA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03CF6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F973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09ADE34E" w14:textId="77777777">
        <w:trPr>
          <w:cantSplit/>
          <w:trHeight w:val="7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1E30A" w14:textId="77777777" w:rsidR="003C3AC2" w:rsidRDefault="003C3AC2" w:rsidP="003C3AC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FADB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33+600</w:t>
            </w:r>
          </w:p>
          <w:p w14:paraId="05A7BFA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FA39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477E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Biled -</w:t>
            </w:r>
          </w:p>
          <w:p w14:paraId="7FD7D54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 Nou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D8C7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16C8C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DF1C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04A1C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7FBA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5CE29F6D" w14:textId="77777777">
        <w:trPr>
          <w:cantSplit/>
          <w:trHeight w:val="7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5CC33" w14:textId="77777777" w:rsidR="003C3AC2" w:rsidRDefault="003C3AC2" w:rsidP="003C3AC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7A87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50+080</w:t>
            </w:r>
          </w:p>
          <w:p w14:paraId="48F6419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EC9FF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7FF7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Lovrin -</w:t>
            </w:r>
          </w:p>
          <w:p w14:paraId="0A6FA10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Sânnicolau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0DFC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6DB5F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A96F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E5833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A678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155654DA" w14:textId="77777777">
        <w:trPr>
          <w:cantSplit/>
          <w:trHeight w:val="7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AFC53" w14:textId="77777777" w:rsidR="003C3AC2" w:rsidRDefault="003C3AC2" w:rsidP="003C3AC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EF34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8308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A924C" w14:textId="77777777" w:rsidR="003C3AC2" w:rsidRDefault="003C3AC2" w:rsidP="00BA000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Lovrin</w:t>
            </w:r>
          </w:p>
          <w:p w14:paraId="6B4B2C9F" w14:textId="77777777" w:rsidR="003C3AC2" w:rsidRDefault="003C3AC2" w:rsidP="00BA000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BC6C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BA000C">
              <w:rPr>
                <w:b/>
                <w:bCs/>
                <w:sz w:val="20"/>
                <w:lang w:val="ro-RO"/>
              </w:rPr>
              <w:t xml:space="preserve">între vârf sch. 2 și semnal intrare cap Y </w:t>
            </w:r>
            <w:r>
              <w:rPr>
                <w:b/>
                <w:bCs/>
                <w:sz w:val="20"/>
                <w:lang w:val="ro-RO"/>
              </w:rPr>
              <w:t>S</w:t>
            </w:r>
            <w:r w:rsidRPr="00BA000C">
              <w:rPr>
                <w:b/>
                <w:bCs/>
                <w:sz w:val="20"/>
                <w:lang w:val="ro-RO"/>
              </w:rPr>
              <w:t>t. Lovrin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4784E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8504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BBAA3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3BDB4" w14:textId="77777777" w:rsidR="003C3AC2" w:rsidRPr="00BA000C" w:rsidRDefault="003C3AC2" w:rsidP="00BA00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A000C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818EF6" w14:textId="77777777" w:rsidR="003C3AC2" w:rsidRDefault="003C3AC2" w:rsidP="00BA00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BA000C">
              <w:rPr>
                <w:b/>
                <w:bCs/>
                <w:i/>
                <w:iCs/>
                <w:sz w:val="20"/>
                <w:lang w:val="ro-RO"/>
              </w:rPr>
              <w:t>la liniile 4, 5, 6, 7 și LFI Cap Y St. Lovrin</w:t>
            </w:r>
          </w:p>
        </w:tc>
      </w:tr>
      <w:tr w:rsidR="003C3AC2" w14:paraId="6C58FE4A" w14:textId="77777777">
        <w:trPr>
          <w:cantSplit/>
          <w:trHeight w:val="8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1EEBC" w14:textId="77777777" w:rsidR="003C3AC2" w:rsidRDefault="003C3AC2" w:rsidP="003C3AC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07D5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51A52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F799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Lovrin</w:t>
            </w:r>
          </w:p>
          <w:p w14:paraId="46B9038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9322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br/>
              <w:t>14 și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6C3E9" w14:textId="77777777" w:rsidR="003C3AC2" w:rsidRPr="0074629B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69A2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3F80C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FBB3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FD815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5, 6, 7 și LFI.</w:t>
            </w:r>
          </w:p>
        </w:tc>
      </w:tr>
      <w:tr w:rsidR="003C3AC2" w14:paraId="1C4B060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0427D" w14:textId="77777777" w:rsidR="003C3AC2" w:rsidRDefault="003C3AC2" w:rsidP="003C3AC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3749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C09F7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7050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Lovrin</w:t>
            </w:r>
          </w:p>
          <w:p w14:paraId="09E97FA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3829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645889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4CE83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3350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64BA5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0EDA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2D8D2C7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3F266" w14:textId="77777777" w:rsidR="003C3AC2" w:rsidRDefault="003C3AC2" w:rsidP="003C3AC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6E61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581DB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37A4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Sânnicolau Mare</w:t>
            </w:r>
          </w:p>
          <w:p w14:paraId="11181B0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22F8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5AF7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98A9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70119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1FD0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B5441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3 și 4 abătute, </w:t>
            </w:r>
          </w:p>
          <w:p w14:paraId="6D032AC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X.</w:t>
            </w:r>
          </w:p>
        </w:tc>
      </w:tr>
      <w:tr w:rsidR="003C3AC2" w14:paraId="76D40DD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FF480" w14:textId="77777777" w:rsidR="003C3AC2" w:rsidRDefault="003C3AC2" w:rsidP="003C3AC2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3A47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984DB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AA9A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Sânnicolau Mare</w:t>
            </w:r>
          </w:p>
          <w:p w14:paraId="57CBAC0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1, 2 și 3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2ACF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502F46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5BC86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E3C9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84E5F" w14:textId="77777777" w:rsidR="003C3AC2" w:rsidRPr="0074629B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3453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4025269D" w14:textId="77777777" w:rsidR="003C3AC2" w:rsidRDefault="003C3AC2" w:rsidP="009378E1">
      <w:pPr>
        <w:tabs>
          <w:tab w:val="left" w:pos="4320"/>
        </w:tabs>
        <w:spacing w:line="360" w:lineRule="auto"/>
        <w:rPr>
          <w:sz w:val="20"/>
          <w:lang w:val="ro-RO"/>
        </w:rPr>
      </w:pPr>
    </w:p>
    <w:p w14:paraId="19C73D5E" w14:textId="77777777" w:rsidR="003C3AC2" w:rsidRDefault="003C3AC2" w:rsidP="00C83010">
      <w:pPr>
        <w:pStyle w:val="Heading1"/>
        <w:spacing w:line="360" w:lineRule="auto"/>
      </w:pPr>
      <w:r>
        <w:t>LINIA 143</w:t>
      </w:r>
    </w:p>
    <w:p w14:paraId="0B89FBFE" w14:textId="77777777" w:rsidR="003C3AC2" w:rsidRDefault="003C3AC2" w:rsidP="003A21BE">
      <w:pPr>
        <w:pStyle w:val="Heading1"/>
        <w:spacing w:line="360" w:lineRule="auto"/>
        <w:rPr>
          <w:b w:val="0"/>
          <w:bCs w:val="0"/>
          <w:sz w:val="8"/>
        </w:rPr>
      </w:pPr>
      <w:r>
        <w:t>GURA MOTRULUI - TÂRGU JIU</w:t>
      </w: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855"/>
        <w:gridCol w:w="756"/>
        <w:gridCol w:w="2198"/>
        <w:gridCol w:w="868"/>
        <w:gridCol w:w="783"/>
        <w:gridCol w:w="841"/>
        <w:gridCol w:w="769"/>
        <w:gridCol w:w="2478"/>
      </w:tblGrid>
      <w:tr w:rsidR="003C3AC2" w14:paraId="0DF42DD4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505A2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5E0D5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6B8F2212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AEC72" w14:textId="77777777" w:rsidR="003C3AC2" w:rsidRPr="00984839" w:rsidRDefault="003C3AC2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DBE6F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7AF8D42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AC3C9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5F9AC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7F481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BDB79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F65EE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48D64569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47.</w:t>
            </w:r>
          </w:p>
          <w:p w14:paraId="5F31A0D6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C3AC2" w14:paraId="19DDECE3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EC9B2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CADE5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80A53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0EDB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502C5DF8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DE0CA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57C3B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B848D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3AD8FA01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BCE9B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1ECC5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615520F3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3C3AC2" w14:paraId="4F4641CA" w14:textId="77777777">
        <w:trPr>
          <w:cantSplit/>
          <w:trHeight w:val="1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57570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733A3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4C810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BCB1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0FB949C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</w:t>
            </w:r>
          </w:p>
          <w:p w14:paraId="2E8121BB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și 4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7BC7B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68156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CCB75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0336343B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E5E20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DCF49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36164E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 28, 18, 14, 12, 6 </w:t>
            </w:r>
          </w:p>
          <w:p w14:paraId="2B02B908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228123C7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C3AC2" w14:paraId="55303A95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6BA93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06B39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E5108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78C54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BAF4610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F9B98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DA0F083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15 - 23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78058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396FE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4852E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64008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583325F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3C3AC2" w14:paraId="5DA7E8D7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43853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1ABF4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EADBE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C46D6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AB66079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FEEE7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F9CF1F4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35 - 51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AF5E8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89E12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4FBBF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A94BE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2792C5D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3C3AC2" w14:paraId="7B5E4A6B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C6004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C401C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45707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B6DC0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54E4029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01D77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D773D65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327AF308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 / 41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A3B3F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FA259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40E98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0A407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6216CF8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3C3AC2" w14:paraId="043F0E2F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9F377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DFB29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9597F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B0B85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E25B180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77796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A53612D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5BC3D137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61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E0AF8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7735C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14ACB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F2B55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F1E30B3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3C3AC2" w14:paraId="39EE64A9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FDBAC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B0A9C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2D432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3649F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707F52A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51816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689D6F1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110791F4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6A76EC2B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TDJ </w:t>
            </w:r>
          </w:p>
          <w:p w14:paraId="6F4F261A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59</w:t>
            </w:r>
          </w:p>
          <w:p w14:paraId="4A75B6A5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20ECB3E1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33BD93B5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85FD9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1BA2F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0794F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ABC8B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68FE919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3C3AC2" w14:paraId="12F458C6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8758C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240A5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6CA0A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1C223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D51B71F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AE439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47 </w:t>
            </w:r>
          </w:p>
          <w:p w14:paraId="78422EE1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D5537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AF2FB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82C0C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EB04A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71DC380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4 până la </w:t>
            </w:r>
          </w:p>
          <w:p w14:paraId="2BE1DD52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axa staţiei Turceni.</w:t>
            </w:r>
          </w:p>
        </w:tc>
      </w:tr>
      <w:tr w:rsidR="003C3AC2" w14:paraId="4AC900B3" w14:textId="77777777">
        <w:trPr>
          <w:cantSplit/>
          <w:trHeight w:val="67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E706E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C1742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51D03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6D45C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DFD7FDA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E8B09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BC8C4FE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A0D55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E2D2C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7F323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74CD3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4AFC98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3C3AC2" w14:paraId="38F9CC82" w14:textId="77777777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CB6AF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92160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25CDB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1167F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968F747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34346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B989E28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85A8B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663A2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90F39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9E197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7001634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 și 3 </w:t>
            </w:r>
          </w:p>
          <w:p w14:paraId="69609324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direcția Borăscu.</w:t>
            </w:r>
          </w:p>
        </w:tc>
      </w:tr>
      <w:tr w:rsidR="003C3AC2" w14:paraId="0916DE34" w14:textId="77777777">
        <w:trPr>
          <w:cantSplit/>
          <w:trHeight w:val="40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75770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25714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3699D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79397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8C5BC62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8BBBE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9A72E15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FAF1A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D3942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A7764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2E5B5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533B4C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3C3AC2" w14:paraId="7BEB2EB7" w14:textId="77777777">
        <w:trPr>
          <w:cantSplit/>
          <w:trHeight w:val="6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733A7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56171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7E260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44ACC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70670B8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EF904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843F4CE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10 - 12 și </w:t>
            </w:r>
          </w:p>
          <w:p w14:paraId="12136153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80 - 82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96281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4AEEE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79F8E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0BBD0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B2015D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3C3AC2" w14:paraId="42D67C33" w14:textId="77777777">
        <w:trPr>
          <w:cantSplit/>
          <w:trHeight w:val="6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C0BD5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EACD7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9925E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0E6F5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8E9116E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E8D4A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08F320A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F8186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8CDFE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35AB8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C2FB1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D9E7409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3C3AC2" w14:paraId="74BDC05E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77EFA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F1D7A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AB74C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6C09D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1C8375B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05C3F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</w:t>
            </w:r>
          </w:p>
          <w:p w14:paraId="1DDFD3F4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18 și 24 </w:t>
            </w:r>
          </w:p>
          <w:p w14:paraId="2ED2F3CF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02091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E48BF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99AC8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3CADC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4A62D1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3C3AC2" w14:paraId="78B50538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9CB30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4BFC9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E6993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4E114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75B8A58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70FC8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  <w:p w14:paraId="3E85663D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0124C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AA2CE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4B7B1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7C8A1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FA8C5B2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3C3AC2" w14:paraId="62041C78" w14:textId="77777777">
        <w:trPr>
          <w:cantSplit/>
          <w:trHeight w:val="40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62117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050FD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FC762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0F3C2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A144EBD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D8CC3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0AE0875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2F872E65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BB3E1" w14:textId="77777777" w:rsidR="003C3AC2" w:rsidRPr="00B53EFA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0A641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6CFE0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18A10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6A3872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4 - 13, Cap Y.</w:t>
            </w:r>
          </w:p>
        </w:tc>
      </w:tr>
      <w:tr w:rsidR="003C3AC2" w14:paraId="462EF167" w14:textId="77777777">
        <w:trPr>
          <w:cantSplit/>
          <w:trHeight w:val="2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50421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C4C57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98418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D4225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2BF4C7A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5B64A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A8F2A25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0B19F" w14:textId="77777777" w:rsidR="003C3AC2" w:rsidRPr="00B53EFA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AF4FB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52151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BFBFD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C3AC2" w14:paraId="61C8FE93" w14:textId="77777777">
        <w:trPr>
          <w:cantSplit/>
          <w:trHeight w:val="32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FC3C1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57398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055B3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498CF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866FC70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 ,7 și 11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F3A38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1992E9D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E26B0" w14:textId="77777777" w:rsidR="003C3AC2" w:rsidRPr="00B53EFA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EE5E8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6E96B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59CB0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C3AC2" w14:paraId="28B15333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B4A28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8CAEE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DE39B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16E4D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D915444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A9BCF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E180547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F4DA8" w14:textId="77777777" w:rsidR="003C3AC2" w:rsidRPr="00B53EFA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31035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1837F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E4221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70BBF29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9 - 13, Cap Y.</w:t>
            </w:r>
          </w:p>
        </w:tc>
      </w:tr>
      <w:tr w:rsidR="003C3AC2" w14:paraId="5B08B3D4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1940F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9D6B2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E3CF0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48798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9A2CC34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0B5A5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5C52AC0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7805B6E0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0E45B93F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23E061C2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307F8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5B3A5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9B934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2C7D3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AE8AB84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3C3AC2" w14:paraId="1EC9C963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7B3CA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93C2E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24B6647D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9D699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A4E20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6CC3F159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Plopşoru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EC75D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30125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FB16C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652EE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82E01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C3AC2" w14:paraId="5796E9A2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F9988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1C396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5DE9086A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4A9D1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3928F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07BA7DC6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7D84B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17409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D5F59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FD09F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31DD5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ECC4574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1, 31, 35, 40, 36, 6.</w:t>
            </w:r>
          </w:p>
          <w:p w14:paraId="4D913B25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C3AC2" w14:paraId="279F93FF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DDAF8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64440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4EACB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059A5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62ABD7FF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A2F4B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55265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6DA29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499C3F32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13503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B7162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3C98668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3, 7, 23, 26, 22, 18, 14, 10.</w:t>
            </w:r>
          </w:p>
          <w:p w14:paraId="25361A66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C3AC2" w14:paraId="10EB71A3" w14:textId="77777777">
        <w:trPr>
          <w:cantSplit/>
          <w:trHeight w:val="12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D686B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B8EFD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949A4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AE83A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314BD622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  <w:p w14:paraId="4562A0C1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DF41C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semnal Y 5 </w:t>
            </w:r>
          </w:p>
          <w:p w14:paraId="594ADADE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semnal X 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B6ADD" w14:textId="77777777" w:rsidR="003C3AC2" w:rsidRPr="00B53EFA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F6F8F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7A187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CBD6B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C3AC2" w14:paraId="0B9223C8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343CC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CAAD2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21F97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2D3E0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42B7010E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7 şi 8</w:t>
            </w:r>
          </w:p>
          <w:p w14:paraId="01B05746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0BC18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CD03E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DBE1A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2D4A5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498AE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C3AC2" w14:paraId="197DC9AE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35799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434F0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FC969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E8780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15A128D9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8BD29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DADCD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17E7E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37+100</w:t>
            </w:r>
          </w:p>
          <w:p w14:paraId="444E8CB4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37+200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8A292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171F5" w14:textId="77777777" w:rsidR="003C3AC2" w:rsidRPr="006611B7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6611B7">
              <w:rPr>
                <w:b/>
                <w:bCs/>
                <w:i/>
                <w:color w:val="000000"/>
                <w:sz w:val="20"/>
              </w:rPr>
              <w:t>Interzis circulația  locomotivelor cuplate.</w:t>
            </w:r>
          </w:p>
        </w:tc>
      </w:tr>
      <w:tr w:rsidR="003C3AC2" w14:paraId="6746F367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ECD7D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DED82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  <w:p w14:paraId="3B5D5770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03AE8" w14:textId="77777777" w:rsidR="003C3AC2" w:rsidRPr="00984839" w:rsidRDefault="003C3AC2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09A3E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1CFA0CB3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5F024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A6900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AE942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37506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D3E2C" w14:textId="77777777" w:rsidR="003C3AC2" w:rsidRPr="003B25AA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3C3AC2" w14:paraId="0C3772BF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492F5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680FE" w14:textId="77777777" w:rsidR="003C3AC2" w:rsidRPr="00CB3DC4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120</w:t>
            </w:r>
          </w:p>
          <w:p w14:paraId="307F6EC2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8E444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9CBBC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6039CCA1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C1488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C694A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02B74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FC661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A246C" w14:textId="77777777" w:rsidR="003C3AC2" w:rsidRPr="00CB3DC4" w:rsidRDefault="003C3AC2">
            <w:pPr>
              <w:spacing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B3DC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CB3DC4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2D540B04" w14:textId="77777777" w:rsidR="003C3AC2" w:rsidRPr="00F11CE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11CE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3C3AC2" w14:paraId="604B520A" w14:textId="77777777">
        <w:trPr>
          <w:cantSplit/>
          <w:trHeight w:val="81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9B824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A241B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7F048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9D725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50FF69E0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şi 2 </w:t>
            </w:r>
          </w:p>
          <w:p w14:paraId="718DA27E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FC018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8995087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335E4" w14:textId="77777777" w:rsidR="003C3AC2" w:rsidRPr="00B53EFA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7466B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5417F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EA20A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C3AC2" w14:paraId="1411C9DD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745DD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00F44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697B1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64209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550019DA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C9E14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37955F5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50E37909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/ 22</w:t>
            </w:r>
          </w:p>
          <w:p w14:paraId="41A730BA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46051CF9" w14:textId="77777777" w:rsidR="003C3AC2" w:rsidRPr="00260477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23 / 25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54849" w14:textId="77777777" w:rsidR="003C3AC2" w:rsidRPr="00B53EFA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2EB78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010FE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8B52B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69B04BE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3C3AC2" w14:paraId="4AB900C8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9D8CA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E6506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64E06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C3AE2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170BCFDD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4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20A02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6B576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C3553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51+000</w:t>
            </w:r>
          </w:p>
          <w:p w14:paraId="0976999B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F8ABB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9DCFB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sch. nr. 5, 9, TDJ 13 / 17, sch. nr. 21 și diagonalele </w:t>
            </w:r>
          </w:p>
          <w:p w14:paraId="1C8F7A1A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3 - 5 și 17 - 23.</w:t>
            </w:r>
          </w:p>
          <w:p w14:paraId="474C0718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3C3AC2" w14:paraId="36CECD6D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FC310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AFE74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0601E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40650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3432F35F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F41DB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B7E26D4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14 - 18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47CAB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F63F1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9FAC0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58EA9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3 primiri - expedieri. </w:t>
            </w:r>
          </w:p>
        </w:tc>
      </w:tr>
      <w:tr w:rsidR="003C3AC2" w14:paraId="338CE37D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B94E2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B641C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50+550</w:t>
            </w:r>
          </w:p>
          <w:p w14:paraId="6BBC8759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140DE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24EE7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 -</w:t>
            </w:r>
          </w:p>
          <w:p w14:paraId="25D9CDFC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și</w:t>
            </w:r>
          </w:p>
          <w:p w14:paraId="2FBFFCC3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735091DD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5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8C0FF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0DE44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B9245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74A6B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EAD2E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B16B465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3 și 23 și diagonalele 23 - 17 și 3 - 5.</w:t>
            </w:r>
          </w:p>
          <w:p w14:paraId="11137C1B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3C3AC2" w14:paraId="6865F96C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FF76B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3A8DF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56+500</w:t>
            </w:r>
          </w:p>
          <w:p w14:paraId="79326D84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0608F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50E51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-</w:t>
            </w:r>
          </w:p>
          <w:p w14:paraId="1C22EE07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Cârbeşti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249A7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04D9A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E0727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55DD3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D4ED3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C3AC2" w14:paraId="61DB4DF6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E9F58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3B727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58+990</w:t>
            </w:r>
          </w:p>
          <w:p w14:paraId="6526383F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8A401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8690C" w14:textId="77777777" w:rsidR="003C3AC2" w:rsidRDefault="003C3AC2" w:rsidP="00011B1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4272AB0E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90CAE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84BD3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1A49C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4CF09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7685B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C3AC2" w14:paraId="6BF6D164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ACD94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D803C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D2CA1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5E41E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6E9D459C" w14:textId="77777777" w:rsidR="003C3AC2" w:rsidRDefault="003C3AC2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linia 3</w:t>
            </w:r>
          </w:p>
          <w:p w14:paraId="22847579" w14:textId="77777777" w:rsidR="003C3AC2" w:rsidRDefault="003C3AC2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B69EA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B3B105F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FE899" w14:textId="77777777" w:rsidR="003C3AC2" w:rsidRPr="00B53EFA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B187E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74441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27171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C3AC2" w14:paraId="69E79C3B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BE542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6FF9A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61+850</w:t>
            </w:r>
          </w:p>
          <w:p w14:paraId="7E287CB3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62+650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4E359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2C524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Cârbeşti - Amaradia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1E100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19E8F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C9A76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E516D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66AAF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C3AC2" w14:paraId="7D8D150B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16968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5C327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C7920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F7ED0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Amaradia </w:t>
            </w:r>
          </w:p>
          <w:p w14:paraId="2EE0E8A0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  <w:p w14:paraId="05490DBB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  <w:p w14:paraId="5EA07CF9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74595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C6538E6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și 11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4AC3E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09472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BD606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E5A5B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C3AC2" w14:paraId="138B6A2F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D4BD9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37943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69+885</w:t>
            </w:r>
          </w:p>
          <w:p w14:paraId="144FA003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69+965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A4E0F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16D69" w14:textId="77777777" w:rsidR="003C3AC2" w:rsidRDefault="003C3AC2" w:rsidP="001D62EA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 linia 2 directă.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F5EC9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438C9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342EC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B31A7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C85F2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3C3AC2" w14:paraId="0C7D738D" w14:textId="77777777">
        <w:trPr>
          <w:cantSplit/>
          <w:trHeight w:val="75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55BAC" w14:textId="77777777" w:rsidR="003C3AC2" w:rsidRDefault="003C3AC2" w:rsidP="003C3AC2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AC414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11101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60FC1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</w:t>
            </w:r>
          </w:p>
          <w:p w14:paraId="62974863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0DFBF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2547DCC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</w:t>
            </w:r>
          </w:p>
          <w:p w14:paraId="5E6AEC06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și 24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D981E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18CFE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ABACD" w14:textId="77777777" w:rsidR="003C3AC2" w:rsidRPr="00984839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D0BBD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5D80D27" w14:textId="77777777" w:rsidR="003C3AC2" w:rsidRDefault="003C3AC2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4 - 10.</w:t>
            </w:r>
          </w:p>
        </w:tc>
      </w:tr>
    </w:tbl>
    <w:p w14:paraId="43C6AEA8" w14:textId="77777777" w:rsidR="003C3AC2" w:rsidRDefault="003C3AC2">
      <w:pPr>
        <w:spacing w:after="40" w:line="192" w:lineRule="auto"/>
        <w:ind w:right="57"/>
        <w:rPr>
          <w:sz w:val="20"/>
          <w:lang w:val="ro-RO"/>
        </w:rPr>
      </w:pPr>
    </w:p>
    <w:p w14:paraId="3004D9A3" w14:textId="77777777" w:rsidR="003C3AC2" w:rsidRDefault="003C3AC2" w:rsidP="00E56A6A">
      <w:pPr>
        <w:pStyle w:val="Heading1"/>
        <w:spacing w:line="360" w:lineRule="auto"/>
      </w:pPr>
      <w:r>
        <w:t>LINIA 200</w:t>
      </w:r>
    </w:p>
    <w:p w14:paraId="451E0A5F" w14:textId="77777777" w:rsidR="003C3AC2" w:rsidRDefault="003C3AC2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3C3AC2" w14:paraId="6F4C71C4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0B548" w14:textId="77777777" w:rsidR="003C3AC2" w:rsidRDefault="003C3AC2" w:rsidP="00706E18">
            <w:pPr>
              <w:numPr>
                <w:ilvl w:val="0"/>
                <w:numId w:val="8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74BA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72DEC80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C4D0B" w14:textId="77777777" w:rsidR="003C3AC2" w:rsidRPr="00032DF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4881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Orăştie -</w:t>
            </w:r>
          </w:p>
          <w:p w14:paraId="26B6E10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3CC9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CB12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4AEB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19FE4C0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7D4A7" w14:textId="77777777" w:rsidR="003C3AC2" w:rsidRPr="00032DF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5ED46" w14:textId="77777777" w:rsidR="003C3AC2" w:rsidRPr="00F716C0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Semnalizate ca limitare de viteză.</w:t>
            </w:r>
          </w:p>
        </w:tc>
      </w:tr>
      <w:tr w:rsidR="003C3AC2" w14:paraId="45A1D12A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55626" w14:textId="77777777" w:rsidR="003C3AC2" w:rsidRDefault="003C3AC2" w:rsidP="00706E18">
            <w:pPr>
              <w:numPr>
                <w:ilvl w:val="0"/>
                <w:numId w:val="8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6EA03" w14:textId="77777777" w:rsidR="003C3AC2" w:rsidRDefault="003C3AC2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413C58BF" w14:textId="77777777" w:rsidR="003C3AC2" w:rsidRDefault="003C3AC2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56131" w14:textId="77777777" w:rsidR="003C3AC2" w:rsidRDefault="003C3AC2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E6B6C" w14:textId="77777777" w:rsidR="003C3AC2" w:rsidRDefault="003C3AC2" w:rsidP="00772A5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Simeria – Deva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BC0D0" w14:textId="77777777" w:rsidR="003C3AC2" w:rsidRDefault="003C3AC2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0B658" w14:textId="77777777" w:rsidR="003C3AC2" w:rsidRDefault="003C3AC2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00C16" w14:textId="77777777" w:rsidR="003C3AC2" w:rsidRDefault="003C3AC2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301C71B9" w14:textId="77777777" w:rsidR="003C3AC2" w:rsidRDefault="003C3AC2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395DB" w14:textId="77777777" w:rsidR="003C3AC2" w:rsidRDefault="003C3AC2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8CF9F" w14:textId="77777777" w:rsidR="003C3AC2" w:rsidRDefault="003C3AC2" w:rsidP="00772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51813D99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22042" w14:textId="77777777" w:rsidR="003C3AC2" w:rsidRDefault="003C3AC2" w:rsidP="00706E18">
            <w:pPr>
              <w:numPr>
                <w:ilvl w:val="0"/>
                <w:numId w:val="8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C624F" w14:textId="77777777" w:rsidR="003C3AC2" w:rsidRDefault="003C3AC2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595464E9" w14:textId="77777777" w:rsidR="003C3AC2" w:rsidRDefault="003C3AC2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03449" w14:textId="77777777" w:rsidR="003C3AC2" w:rsidRDefault="003C3AC2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28EBE" w14:textId="77777777" w:rsidR="003C3AC2" w:rsidRDefault="003C3AC2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Ilia –</w:t>
            </w:r>
          </w:p>
          <w:p w14:paraId="5FBAC7AB" w14:textId="77777777" w:rsidR="003C3AC2" w:rsidRDefault="003C3AC2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AD140" w14:textId="77777777" w:rsidR="003C3AC2" w:rsidRDefault="003C3AC2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A4DD5" w14:textId="77777777" w:rsidR="003C3AC2" w:rsidRDefault="003C3AC2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8A617" w14:textId="77777777" w:rsidR="003C3AC2" w:rsidRDefault="003C3AC2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4568A5A9" w14:textId="77777777" w:rsidR="003C3AC2" w:rsidRDefault="003C3AC2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80E0C" w14:textId="77777777" w:rsidR="003C3AC2" w:rsidRDefault="003C3AC2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FD166" w14:textId="77777777" w:rsidR="003C3AC2" w:rsidRDefault="003C3AC2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3C3AC2" w14:paraId="04B36AFE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5070C" w14:textId="77777777" w:rsidR="003C3AC2" w:rsidRDefault="003C3AC2" w:rsidP="00706E18">
            <w:pPr>
              <w:numPr>
                <w:ilvl w:val="0"/>
                <w:numId w:val="8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C49D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61F9F8A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4EAF2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61C4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8C6B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CF170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7390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42F4A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710F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43528966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C44D9" w14:textId="77777777" w:rsidR="003C3AC2" w:rsidRDefault="003C3AC2" w:rsidP="00706E18">
            <w:pPr>
              <w:numPr>
                <w:ilvl w:val="0"/>
                <w:numId w:val="8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A29F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91A1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A95A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C3BF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4C51A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A388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10B79B3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95BD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584C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00D2BF4C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DEB1D" w14:textId="77777777" w:rsidR="003C3AC2" w:rsidRDefault="003C3AC2" w:rsidP="00706E18">
            <w:pPr>
              <w:numPr>
                <w:ilvl w:val="0"/>
                <w:numId w:val="8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1A84E" w14:textId="77777777" w:rsidR="003C3AC2" w:rsidRDefault="003C3AC2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230279FA" w14:textId="77777777" w:rsidR="003C3AC2" w:rsidRDefault="003C3AC2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E23CB" w14:textId="77777777" w:rsidR="003C3AC2" w:rsidRDefault="003C3AC2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FF087" w14:textId="77777777" w:rsidR="003C3AC2" w:rsidRDefault="003C3AC2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B0CFC" w14:textId="77777777" w:rsidR="003C3AC2" w:rsidRDefault="003C3AC2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E043F" w14:textId="77777777" w:rsidR="003C3AC2" w:rsidRDefault="003C3AC2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5E9E3" w14:textId="77777777" w:rsidR="003C3AC2" w:rsidRDefault="003C3AC2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300A6CD4" w14:textId="77777777" w:rsidR="003C3AC2" w:rsidRDefault="003C3AC2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DBFCF" w14:textId="77777777" w:rsidR="003C3AC2" w:rsidRDefault="003C3AC2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423EC" w14:textId="77777777" w:rsidR="003C3AC2" w:rsidRDefault="003C3AC2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540F3C53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180AE" w14:textId="77777777" w:rsidR="003C3AC2" w:rsidRDefault="003C3AC2" w:rsidP="00706E18">
            <w:pPr>
              <w:numPr>
                <w:ilvl w:val="0"/>
                <w:numId w:val="8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2644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E1808" w14:textId="77777777" w:rsidR="003C3AC2" w:rsidRPr="00032DF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C9C0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2DEBCB4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26F3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ED12D3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0F64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473A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4DB08" w14:textId="77777777" w:rsidR="003C3AC2" w:rsidRPr="00032DF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378D5" w14:textId="77777777" w:rsidR="003C3AC2" w:rsidRPr="00F716C0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3321BB63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A17CA" w14:textId="77777777" w:rsidR="003C3AC2" w:rsidRDefault="003C3AC2" w:rsidP="00706E18">
            <w:pPr>
              <w:numPr>
                <w:ilvl w:val="0"/>
                <w:numId w:val="8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F7FD8" w14:textId="77777777" w:rsidR="003C3AC2" w:rsidRDefault="003C3AC2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489844AE" w14:textId="77777777" w:rsidR="003C3AC2" w:rsidRDefault="003C3AC2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F9E6E" w14:textId="77777777" w:rsidR="003C3AC2" w:rsidRDefault="003C3AC2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DA5EB" w14:textId="77777777" w:rsidR="003C3AC2" w:rsidRDefault="003C3AC2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Săvîrșin -</w:t>
            </w:r>
          </w:p>
          <w:p w14:paraId="5A931EE8" w14:textId="77777777" w:rsidR="003C3AC2" w:rsidRDefault="003C3AC2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591C2" w14:textId="77777777" w:rsidR="003C3AC2" w:rsidRDefault="003C3AC2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59366" w14:textId="77777777" w:rsidR="003C3AC2" w:rsidRDefault="003C3AC2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47451" w14:textId="77777777" w:rsidR="003C3AC2" w:rsidRDefault="003C3AC2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149F0D1D" w14:textId="77777777" w:rsidR="003C3AC2" w:rsidRDefault="003C3AC2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6C22A" w14:textId="77777777" w:rsidR="003C3AC2" w:rsidRDefault="003C3AC2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39AAD" w14:textId="77777777" w:rsidR="003C3AC2" w:rsidRDefault="003C3AC2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301E84F4" w14:textId="77777777" w:rsidR="003C3AC2" w:rsidRDefault="003C3AC2" w:rsidP="00623FF6">
      <w:pPr>
        <w:spacing w:before="40" w:after="40" w:line="192" w:lineRule="auto"/>
        <w:ind w:right="57"/>
        <w:rPr>
          <w:lang w:val="ro-RO"/>
        </w:rPr>
      </w:pPr>
    </w:p>
    <w:p w14:paraId="3ED1D60F" w14:textId="77777777" w:rsidR="003C3AC2" w:rsidRDefault="003C3AC2" w:rsidP="006D4098">
      <w:pPr>
        <w:pStyle w:val="Heading1"/>
        <w:spacing w:line="360" w:lineRule="auto"/>
      </w:pPr>
      <w:r>
        <w:t>LINIA 201</w:t>
      </w:r>
    </w:p>
    <w:p w14:paraId="130DD8CA" w14:textId="77777777" w:rsidR="003C3AC2" w:rsidRDefault="003C3AC2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3C3AC2" w14:paraId="3936A310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280F9" w14:textId="77777777" w:rsidR="003C3AC2" w:rsidRDefault="003C3AC2" w:rsidP="003C3AC2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A7DC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8841A" w14:textId="77777777" w:rsidR="003C3AC2" w:rsidRPr="00C937B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0AB7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18FD6A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A319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0BBC2F0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la maca-</w:t>
            </w:r>
          </w:p>
          <w:p w14:paraId="4D646DC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zul extrem</w:t>
            </w:r>
          </w:p>
          <w:p w14:paraId="20D4C73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B1A84" w14:textId="77777777" w:rsidR="003C3AC2" w:rsidRPr="00C937B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7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500C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B0544" w14:textId="77777777" w:rsidR="003C3AC2" w:rsidRPr="00C937B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5E60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1993456B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A74B5" w14:textId="77777777" w:rsidR="003C3AC2" w:rsidRDefault="003C3AC2" w:rsidP="003C3AC2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BF9B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73FD8" w14:textId="77777777" w:rsidR="003C3AC2" w:rsidRPr="00C937B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8EDF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01DDADA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B769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FE1956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CE496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A1E5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BC7C0" w14:textId="77777777" w:rsidR="003C3AC2" w:rsidRPr="00C937B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AF53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F8EA22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EFF4E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şi 10.</w:t>
            </w:r>
          </w:p>
        </w:tc>
      </w:tr>
      <w:tr w:rsidR="003C3AC2" w14:paraId="6A2BB775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AEB3E" w14:textId="77777777" w:rsidR="003C3AC2" w:rsidRDefault="003C3AC2" w:rsidP="003C3AC2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F8D6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08720" w14:textId="77777777" w:rsidR="003C3AC2" w:rsidRPr="00C937B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CC73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0E46F9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9B41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19DE3A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2E0E6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A94A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47306" w14:textId="77777777" w:rsidR="003C3AC2" w:rsidRPr="00C937B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D902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58204CB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</w:tbl>
    <w:p w14:paraId="2A29FF70" w14:textId="77777777" w:rsidR="003C3AC2" w:rsidRPr="003012FC" w:rsidRDefault="003C3AC2">
      <w:pPr>
        <w:spacing w:before="40" w:after="40" w:line="192" w:lineRule="auto"/>
        <w:ind w:right="57"/>
      </w:pPr>
    </w:p>
    <w:p w14:paraId="39A1F6A0" w14:textId="77777777" w:rsidR="003C3AC2" w:rsidRDefault="003C3AC2" w:rsidP="00C53936">
      <w:pPr>
        <w:pStyle w:val="Heading1"/>
        <w:spacing w:line="360" w:lineRule="auto"/>
      </w:pPr>
      <w:r>
        <w:t>LINIA 202 A</w:t>
      </w:r>
    </w:p>
    <w:p w14:paraId="157F21B5" w14:textId="77777777" w:rsidR="003C3AC2" w:rsidRDefault="003C3AC2" w:rsidP="00DF1411">
      <w:pPr>
        <w:pStyle w:val="Heading1"/>
        <w:spacing w:line="360" w:lineRule="auto"/>
        <w:rPr>
          <w:b w:val="0"/>
          <w:bCs w:val="0"/>
          <w:sz w:val="8"/>
        </w:rPr>
      </w:pPr>
      <w:r>
        <w:t>TURDAŞ - SIMERIA TRIAJ (DELTA)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55"/>
        <w:gridCol w:w="772"/>
        <w:gridCol w:w="2201"/>
        <w:gridCol w:w="870"/>
        <w:gridCol w:w="757"/>
        <w:gridCol w:w="869"/>
        <w:gridCol w:w="753"/>
        <w:gridCol w:w="9"/>
        <w:gridCol w:w="2483"/>
      </w:tblGrid>
      <w:tr w:rsidR="003C3AC2" w14:paraId="0860C335" w14:textId="77777777">
        <w:trPr>
          <w:cantSplit/>
          <w:trHeight w:val="120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CDE77" w14:textId="77777777" w:rsidR="003C3AC2" w:rsidRDefault="003C3AC2" w:rsidP="003C3AC2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F608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7316D" w14:textId="77777777" w:rsidR="003C3AC2" w:rsidRPr="00874940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FEB4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Simeria Triaj Grupa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1E3F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1293B7D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0EB5B" w14:textId="77777777" w:rsidR="003C3AC2" w:rsidRPr="0048429E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8429E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1CEA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10F1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DCBC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1D, 2D şi 3D.</w:t>
            </w:r>
          </w:p>
        </w:tc>
      </w:tr>
      <w:tr w:rsidR="003C3AC2" w14:paraId="35ACD193" w14:textId="77777777">
        <w:trPr>
          <w:cantSplit/>
          <w:trHeight w:val="138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D773D" w14:textId="77777777" w:rsidR="003C3AC2" w:rsidRDefault="003C3AC2" w:rsidP="003C3AC2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40E5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7F044" w14:textId="77777777" w:rsidR="003C3AC2" w:rsidRPr="00874940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9091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 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E5F8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3EA88" w14:textId="77777777" w:rsidR="003C3AC2" w:rsidRPr="0048429E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91C2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8E4B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B52A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 abătută Cap Y.</w:t>
            </w:r>
          </w:p>
          <w:p w14:paraId="1A9F2C4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772AEE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3C3AC2" w:rsidRPr="00743905" w14:paraId="6F097B54" w14:textId="77777777">
        <w:trPr>
          <w:cantSplit/>
          <w:trHeight w:val="13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0BF55" w14:textId="77777777" w:rsidR="003C3AC2" w:rsidRPr="00743905" w:rsidRDefault="003C3AC2" w:rsidP="003C3AC2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8EBEE" w14:textId="77777777" w:rsidR="003C3AC2" w:rsidRPr="00743905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3+200</w:t>
            </w:r>
          </w:p>
          <w:p w14:paraId="41AFF150" w14:textId="77777777" w:rsidR="003C3AC2" w:rsidRPr="00743905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2+100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95A77" w14:textId="77777777" w:rsidR="003C3AC2" w:rsidRPr="00743905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036E2" w14:textId="77777777" w:rsidR="003C3AC2" w:rsidRPr="00743905" w:rsidRDefault="003C3AC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65666A05" w14:textId="77777777" w:rsidR="003C3AC2" w:rsidRPr="00743905" w:rsidRDefault="003C3AC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</w:t>
            </w:r>
          </w:p>
          <w:p w14:paraId="24FE2D91" w14:textId="77777777" w:rsidR="003C3AC2" w:rsidRPr="00743905" w:rsidRDefault="003C3AC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5D directă, cuprinsă între </w:t>
            </w:r>
          </w:p>
          <w:p w14:paraId="4626CECB" w14:textId="77777777" w:rsidR="003C3AC2" w:rsidRPr="00743905" w:rsidRDefault="003C3AC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T.D.J. 64 / 72 şi </w:t>
            </w:r>
          </w:p>
          <w:p w14:paraId="59D827A6" w14:textId="77777777" w:rsidR="003C3AC2" w:rsidRPr="00743905" w:rsidRDefault="003C3AC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T.D.J. 139 / 141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5E657" w14:textId="77777777" w:rsidR="003C3AC2" w:rsidRPr="00743905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28C0B" w14:textId="77777777" w:rsidR="003C3AC2" w:rsidRPr="00743905" w:rsidRDefault="003C3AC2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3662D" w14:textId="77777777" w:rsidR="003C3AC2" w:rsidRPr="00743905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3A091" w14:textId="77777777" w:rsidR="003C3AC2" w:rsidRPr="00743905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3BAD0" w14:textId="77777777" w:rsidR="003C3AC2" w:rsidRPr="00743905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  <w:p w14:paraId="4D5272C3" w14:textId="77777777" w:rsidR="003C3AC2" w:rsidRPr="00743905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Staţie paralelogram.</w:t>
            </w:r>
          </w:p>
        </w:tc>
      </w:tr>
      <w:tr w:rsidR="003C3AC2" w:rsidRPr="00743905" w14:paraId="34FEA10A" w14:textId="77777777">
        <w:trPr>
          <w:cantSplit/>
          <w:trHeight w:val="82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D3336" w14:textId="77777777" w:rsidR="003C3AC2" w:rsidRPr="00743905" w:rsidRDefault="003C3AC2" w:rsidP="003C3AC2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27576" w14:textId="77777777" w:rsidR="003C3AC2" w:rsidRPr="00743905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0F75A" w14:textId="77777777" w:rsidR="003C3AC2" w:rsidRPr="00743905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DF61C" w14:textId="77777777" w:rsidR="003C3AC2" w:rsidRPr="00743905" w:rsidRDefault="003C3AC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75C775C6" w14:textId="77777777" w:rsidR="003C3AC2" w:rsidRPr="00743905" w:rsidRDefault="003C3AC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7FFE1274" w14:textId="77777777" w:rsidR="003C3AC2" w:rsidRPr="00743905" w:rsidRDefault="003C3AC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6F123" w14:textId="77777777" w:rsidR="003C3AC2" w:rsidRPr="00743905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782DB570" w14:textId="77777777" w:rsidR="003C3AC2" w:rsidRPr="00743905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137-104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66ED8" w14:textId="77777777" w:rsidR="003C3AC2" w:rsidRPr="00743905" w:rsidRDefault="003C3AC2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71057" w14:textId="77777777" w:rsidR="003C3AC2" w:rsidRPr="00743905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A921A" w14:textId="77777777" w:rsidR="003C3AC2" w:rsidRPr="00743905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3C7A4" w14:textId="77777777" w:rsidR="003C3AC2" w:rsidRPr="00743905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3C3AC2" w:rsidRPr="00743905" w14:paraId="430F2EEC" w14:textId="77777777">
        <w:trPr>
          <w:cantSplit/>
          <w:trHeight w:val="71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4DAE5" w14:textId="77777777" w:rsidR="003C3AC2" w:rsidRPr="00743905" w:rsidRDefault="003C3AC2" w:rsidP="003C3AC2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E4A00" w14:textId="77777777" w:rsidR="003C3AC2" w:rsidRPr="00743905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9AE6D" w14:textId="77777777" w:rsidR="003C3AC2" w:rsidRPr="00743905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56FEE" w14:textId="77777777" w:rsidR="003C3AC2" w:rsidRPr="00743905" w:rsidRDefault="003C3AC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43B3B941" w14:textId="77777777" w:rsidR="003C3AC2" w:rsidRPr="00743905" w:rsidRDefault="003C3AC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60D6CA81" w14:textId="77777777" w:rsidR="003C3AC2" w:rsidRPr="00743905" w:rsidRDefault="003C3AC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3932D" w14:textId="77777777" w:rsidR="003C3AC2" w:rsidRPr="00743905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0ED1F6CC" w14:textId="77777777" w:rsidR="003C3AC2" w:rsidRPr="00743905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5B498" w14:textId="77777777" w:rsidR="003C3AC2" w:rsidRPr="00743905" w:rsidRDefault="003C3AC2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E05CF" w14:textId="77777777" w:rsidR="003C3AC2" w:rsidRPr="00743905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1A0D4" w14:textId="77777777" w:rsidR="003C3AC2" w:rsidRPr="00743905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3BB8F" w14:textId="77777777" w:rsidR="003C3AC2" w:rsidRPr="00743905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</w:tbl>
    <w:p w14:paraId="3887E2A2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3474CF6E" w14:textId="77777777" w:rsidR="003C3AC2" w:rsidRDefault="003C3AC2" w:rsidP="00BD3926">
      <w:pPr>
        <w:pStyle w:val="Heading1"/>
        <w:spacing w:line="360" w:lineRule="auto"/>
      </w:pPr>
      <w:r>
        <w:t>LINIA 202 B</w:t>
      </w:r>
    </w:p>
    <w:p w14:paraId="004682CF" w14:textId="77777777" w:rsidR="003C3AC2" w:rsidRDefault="003C3AC2" w:rsidP="00986206">
      <w:pPr>
        <w:pStyle w:val="Heading1"/>
        <w:spacing w:line="360" w:lineRule="auto"/>
        <w:rPr>
          <w:b w:val="0"/>
          <w:bCs w:val="0"/>
          <w:sz w:val="8"/>
        </w:rPr>
      </w:pPr>
      <w:r>
        <w:t>SIMERIA - SIMERIA TRIAJ GR. D (BUCLĂ)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69"/>
        <w:gridCol w:w="758"/>
        <w:gridCol w:w="2201"/>
        <w:gridCol w:w="870"/>
        <w:gridCol w:w="757"/>
        <w:gridCol w:w="869"/>
        <w:gridCol w:w="753"/>
        <w:gridCol w:w="2492"/>
      </w:tblGrid>
      <w:tr w:rsidR="003C3AC2" w14:paraId="33BAB538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4FC7E" w14:textId="77777777" w:rsidR="003C3AC2" w:rsidRDefault="003C3AC2" w:rsidP="003C3AC2">
            <w:pPr>
              <w:numPr>
                <w:ilvl w:val="0"/>
                <w:numId w:val="24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7379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C0DC5" w14:textId="77777777" w:rsidR="003C3AC2" w:rsidRPr="007C5BF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912B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</w:t>
            </w:r>
          </w:p>
          <w:p w14:paraId="084FA94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E0ED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32C263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32390" w14:textId="77777777" w:rsidR="003C3AC2" w:rsidRPr="007C5BF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8106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9DEAA" w14:textId="77777777" w:rsidR="003C3AC2" w:rsidRPr="00BD268F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FEFD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E1851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1D, 2D și 3D.</w:t>
            </w:r>
          </w:p>
        </w:tc>
      </w:tr>
    </w:tbl>
    <w:p w14:paraId="1CC6E93B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45796421" w14:textId="77777777" w:rsidR="003C3AC2" w:rsidRDefault="003C3AC2" w:rsidP="00406C17">
      <w:pPr>
        <w:pStyle w:val="Heading1"/>
        <w:spacing w:line="360" w:lineRule="auto"/>
      </w:pPr>
      <w:r>
        <w:t>LINIA 210</w:t>
      </w:r>
    </w:p>
    <w:p w14:paraId="5D032020" w14:textId="77777777" w:rsidR="003C3AC2" w:rsidRDefault="003C3AC2" w:rsidP="00821D8C">
      <w:pPr>
        <w:pStyle w:val="Heading1"/>
        <w:spacing w:line="360" w:lineRule="auto"/>
        <w:rPr>
          <w:b w:val="0"/>
          <w:bCs w:val="0"/>
          <w:sz w:val="8"/>
        </w:rPr>
      </w:pPr>
      <w:r>
        <w:t>SIBIU - VINŢU DE JOS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80"/>
        <w:gridCol w:w="753"/>
        <w:gridCol w:w="2202"/>
        <w:gridCol w:w="869"/>
        <w:gridCol w:w="753"/>
        <w:gridCol w:w="869"/>
        <w:gridCol w:w="753"/>
        <w:gridCol w:w="2490"/>
      </w:tblGrid>
      <w:tr w:rsidR="003C3AC2" w14:paraId="35FE674A" w14:textId="77777777">
        <w:trPr>
          <w:cantSplit/>
          <w:trHeight w:val="11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4592B" w14:textId="77777777" w:rsidR="003C3AC2" w:rsidRDefault="003C3AC2" w:rsidP="003C3AC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DB5E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7BB8D" w14:textId="77777777" w:rsidR="003C3AC2" w:rsidRPr="00C7636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2F44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Sibiu</w:t>
            </w:r>
          </w:p>
          <w:p w14:paraId="5C5127E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4649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7C42E97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43FF2" w14:textId="77777777" w:rsidR="003C3AC2" w:rsidRPr="00C7636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5F12A" w14:textId="77777777" w:rsidR="003C3AC2" w:rsidRPr="00C7636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1D8B0" w14:textId="77777777" w:rsidR="003C3AC2" w:rsidRPr="00C7636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2984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8499CE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B166A7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 la liniile 1 - 10 Sibiu.</w:t>
            </w:r>
          </w:p>
        </w:tc>
      </w:tr>
      <w:tr w:rsidR="003C3AC2" w14:paraId="2EAA758D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D4D7B" w14:textId="77777777" w:rsidR="003C3AC2" w:rsidRDefault="003C3AC2" w:rsidP="003C3AC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2727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D8EE7" w14:textId="77777777" w:rsidR="003C3AC2" w:rsidRPr="00C7636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007B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Sibiu</w:t>
            </w:r>
          </w:p>
          <w:p w14:paraId="1323C7A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9 şi 10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E130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DAFF7" w14:textId="77777777" w:rsidR="003C3AC2" w:rsidRPr="00C7636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4733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3FE2F" w14:textId="77777777" w:rsidR="003C3AC2" w:rsidRPr="00C7636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B33A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5C342B01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C65CE" w14:textId="77777777" w:rsidR="003C3AC2" w:rsidRDefault="003C3AC2" w:rsidP="003C3AC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A89E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8EBE8" w14:textId="77777777" w:rsidR="003C3AC2" w:rsidRPr="00C7636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F1BB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Turnișor</w:t>
            </w:r>
          </w:p>
          <w:p w14:paraId="14362B3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5D07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BA1D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BFCD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F67C5" w14:textId="77777777" w:rsidR="003C3AC2" w:rsidRPr="00C7636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CDC1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161FA0B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2BE99" w14:textId="77777777" w:rsidR="003C3AC2" w:rsidRDefault="003C3AC2" w:rsidP="003C3AC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6C96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840E4" w14:textId="77777777" w:rsidR="003C3AC2" w:rsidRPr="00C7636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E3C9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Orlat</w:t>
            </w:r>
          </w:p>
          <w:p w14:paraId="30A6B3C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B09F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9550C" w14:textId="77777777" w:rsidR="003C3AC2" w:rsidRPr="00C7636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04F7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4E16B" w14:textId="77777777" w:rsidR="003C3AC2" w:rsidRPr="00C7636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89C4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28DC7887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649CD" w14:textId="77777777" w:rsidR="003C3AC2" w:rsidRDefault="003C3AC2" w:rsidP="003C3AC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A20D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A394F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572C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Săliște </w:t>
            </w:r>
          </w:p>
          <w:p w14:paraId="3401F9E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D5ED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298D7B3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</w:t>
            </w:r>
          </w:p>
          <w:p w14:paraId="33BBA2A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405C903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4EE10" w14:textId="77777777" w:rsidR="003C3AC2" w:rsidRPr="00C7636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DA71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0F26E" w14:textId="77777777" w:rsidR="003C3AC2" w:rsidRPr="00C7636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1393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7D6BA570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89774" w14:textId="77777777" w:rsidR="003C3AC2" w:rsidRDefault="003C3AC2" w:rsidP="003C3AC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710C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38+350</w:t>
            </w:r>
          </w:p>
          <w:p w14:paraId="4D3AD79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D920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7C5A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Săliște - Apoldu de Sus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73AF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EDE2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CEA0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A543F" w14:textId="77777777" w:rsidR="003C3AC2" w:rsidRPr="00C7636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EE8F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2F5DEF78" w14:textId="77777777">
        <w:trPr>
          <w:cantSplit/>
          <w:trHeight w:val="100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6C0DC" w14:textId="77777777" w:rsidR="003C3AC2" w:rsidRDefault="003C3AC2" w:rsidP="003C3AC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1857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A4CB9" w14:textId="77777777" w:rsidR="003C3AC2" w:rsidRPr="00C7636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E200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Apoldu de Sus</w:t>
            </w:r>
          </w:p>
          <w:p w14:paraId="6640CAE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49F50" w14:textId="77777777" w:rsidR="003C3AC2" w:rsidRDefault="003C3AC2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calcâiul sch. 9 </w:t>
            </w:r>
          </w:p>
          <w:p w14:paraId="52509E06" w14:textId="77777777" w:rsidR="003C3AC2" w:rsidRDefault="003C3AC2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79CB1D79" w14:textId="77777777" w:rsidR="003C3AC2" w:rsidRDefault="003C3AC2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(km. 42+744)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6AE3C" w14:textId="77777777" w:rsidR="003C3AC2" w:rsidRPr="00C7636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6F04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C2A96" w14:textId="77777777" w:rsidR="003C3AC2" w:rsidRPr="00C7636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A821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575C595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8A822" w14:textId="77777777" w:rsidR="003C3AC2" w:rsidRDefault="003C3AC2" w:rsidP="003C3AC2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6FC8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21776" w14:textId="77777777" w:rsidR="003C3AC2" w:rsidRPr="00C7636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AFCF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Sebeş Alba</w:t>
            </w:r>
          </w:p>
          <w:p w14:paraId="26B71CD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A5C2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ax stație și sch. 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DAA78" w14:textId="77777777" w:rsidR="003C3AC2" w:rsidRPr="00C7636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18BD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DC30B" w14:textId="77777777" w:rsidR="003C3AC2" w:rsidRPr="00C7636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048F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CDC3321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080FAB62" w14:textId="77777777" w:rsidR="003C3AC2" w:rsidRDefault="003C3AC2" w:rsidP="001B4DE9">
      <w:pPr>
        <w:pStyle w:val="Heading1"/>
        <w:spacing w:line="360" w:lineRule="auto"/>
      </w:pPr>
      <w:r>
        <w:t>LINIA 213</w:t>
      </w:r>
    </w:p>
    <w:p w14:paraId="5C2E872C" w14:textId="77777777" w:rsidR="003C3AC2" w:rsidRDefault="003C3AC2" w:rsidP="00D668A1">
      <w:pPr>
        <w:pStyle w:val="Heading1"/>
        <w:spacing w:line="360" w:lineRule="auto"/>
        <w:rPr>
          <w:b w:val="0"/>
          <w:bCs w:val="0"/>
          <w:sz w:val="8"/>
        </w:rPr>
      </w:pPr>
      <w:r>
        <w:t>SIMERIA - HUNEDOARA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3"/>
        <w:gridCol w:w="865"/>
        <w:gridCol w:w="748"/>
        <w:gridCol w:w="2187"/>
        <w:gridCol w:w="947"/>
        <w:gridCol w:w="748"/>
        <w:gridCol w:w="863"/>
        <w:gridCol w:w="746"/>
        <w:gridCol w:w="2469"/>
      </w:tblGrid>
      <w:tr w:rsidR="003C3AC2" w14:paraId="3F31E526" w14:textId="77777777">
        <w:trPr>
          <w:cantSplit/>
          <w:trHeight w:val="1237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48226" w14:textId="77777777" w:rsidR="003C3AC2" w:rsidRDefault="003C3AC2" w:rsidP="003C3AC2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19324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6B3C7" w14:textId="77777777" w:rsidR="003C3AC2" w:rsidRPr="00BA7F8C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BCFFC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Bârcea Mică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69F3C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5CD78C79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1 - 7, </w:t>
            </w:r>
          </w:p>
          <w:p w14:paraId="5434E954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2 - 8 </w:t>
            </w:r>
          </w:p>
          <w:p w14:paraId="0CE82086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40346276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22208" w14:textId="77777777" w:rsidR="003C3AC2" w:rsidRPr="009E0061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06C97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2B4F9" w14:textId="77777777" w:rsidR="003C3AC2" w:rsidRPr="00BA7F8C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57F51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213 şi 214.</w:t>
            </w:r>
          </w:p>
        </w:tc>
      </w:tr>
      <w:tr w:rsidR="003C3AC2" w14:paraId="6C843286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0A86A" w14:textId="77777777" w:rsidR="003C3AC2" w:rsidRDefault="003C3AC2" w:rsidP="003C3AC2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9D188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84551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81875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204F06CA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43566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13E82" w14:textId="77777777" w:rsidR="003C3AC2" w:rsidRPr="009E0061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7BA66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6A53C" w14:textId="77777777" w:rsidR="003C3AC2" w:rsidRPr="00BA7F8C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DC1E4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C3AC2" w14:paraId="1E9690C6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331B2" w14:textId="77777777" w:rsidR="003C3AC2" w:rsidRDefault="003C3AC2" w:rsidP="003C3AC2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64C9B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5D96F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34C5E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4ED59235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6CFD8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09472" w14:textId="77777777" w:rsidR="003C3AC2" w:rsidRPr="009E0061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BA060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436E0" w14:textId="77777777" w:rsidR="003C3AC2" w:rsidRPr="00BA7F8C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A0B77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3C3AC2" w14:paraId="0B341A41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CCCC8" w14:textId="77777777" w:rsidR="003C3AC2" w:rsidRDefault="003C3AC2" w:rsidP="003C3AC2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8C7C1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432AB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8B81E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24BC2341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11 abătută Cap X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12B9C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2212E5F3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21 </w:t>
            </w:r>
          </w:p>
          <w:p w14:paraId="4A0C72CB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5A9CB594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48EED4D1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 / 51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73EE7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4E9C0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84FAF" w14:textId="77777777" w:rsidR="003C3AC2" w:rsidRPr="00BA7F8C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59363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68DFE88E" w14:textId="77777777" w:rsidR="003C3AC2" w:rsidRPr="006A7611" w:rsidRDefault="003C3AC2">
      <w:pPr>
        <w:spacing w:before="40" w:after="40" w:line="192" w:lineRule="auto"/>
        <w:ind w:right="57"/>
      </w:pPr>
    </w:p>
    <w:p w14:paraId="0553E82D" w14:textId="77777777" w:rsidR="003C3AC2" w:rsidRDefault="003C3AC2" w:rsidP="00076171">
      <w:pPr>
        <w:pStyle w:val="Heading1"/>
        <w:spacing w:line="360" w:lineRule="auto"/>
      </w:pPr>
      <w:r>
        <w:t>LINIA 214</w:t>
      </w:r>
    </w:p>
    <w:p w14:paraId="7EFECB34" w14:textId="77777777" w:rsidR="003C3AC2" w:rsidRDefault="003C3AC2" w:rsidP="0072096F">
      <w:pPr>
        <w:pStyle w:val="Heading1"/>
        <w:spacing w:line="360" w:lineRule="auto"/>
        <w:rPr>
          <w:b w:val="0"/>
          <w:bCs w:val="0"/>
          <w:sz w:val="8"/>
        </w:rPr>
      </w:pPr>
      <w:r>
        <w:t>SIMERIA - PESTIŞ (MARFĂ)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65"/>
        <w:gridCol w:w="749"/>
        <w:gridCol w:w="2190"/>
        <w:gridCol w:w="929"/>
        <w:gridCol w:w="749"/>
        <w:gridCol w:w="865"/>
        <w:gridCol w:w="748"/>
        <w:gridCol w:w="2476"/>
      </w:tblGrid>
      <w:tr w:rsidR="003C3AC2" w14:paraId="7B427274" w14:textId="77777777">
        <w:trPr>
          <w:cantSplit/>
          <w:trHeight w:val="6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68753" w14:textId="77777777" w:rsidR="003C3AC2" w:rsidRDefault="003C3AC2" w:rsidP="003C3AC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23153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B2381" w14:textId="77777777" w:rsidR="003C3AC2" w:rsidRPr="005F146D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DEA5A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Bârcea Mică</w:t>
            </w:r>
          </w:p>
        </w:tc>
        <w:tc>
          <w:tcPr>
            <w:tcW w:w="92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4340C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05D706C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1 - 7, </w:t>
            </w:r>
          </w:p>
          <w:p w14:paraId="2BAEC4B1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2 - 8 </w:t>
            </w:r>
          </w:p>
          <w:p w14:paraId="6ABC8288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5CE87924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C3CD5" w14:textId="77777777" w:rsidR="003C3AC2" w:rsidRPr="00D91B0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6A0A8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E0861" w14:textId="77777777" w:rsidR="003C3AC2" w:rsidRPr="005F146D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41F53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213 şi 214.</w:t>
            </w:r>
          </w:p>
        </w:tc>
      </w:tr>
      <w:tr w:rsidR="003C3AC2" w14:paraId="61C98FC6" w14:textId="77777777">
        <w:trPr>
          <w:cantSplit/>
          <w:trHeight w:val="6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DCFBE" w14:textId="77777777" w:rsidR="003C3AC2" w:rsidRDefault="003C3AC2" w:rsidP="003C3AC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78BDB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D369C" w14:textId="77777777" w:rsidR="003C3AC2" w:rsidRPr="005F146D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4E7A5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Pestiş</w:t>
            </w:r>
          </w:p>
          <w:p w14:paraId="39679137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92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AB083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28102" w14:textId="77777777" w:rsidR="003C3AC2" w:rsidRPr="00D91B0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91B0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C0763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43CC0" w14:textId="77777777" w:rsidR="003C3AC2" w:rsidRPr="005F146D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B7F26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3199C1DA" w14:textId="77777777">
        <w:trPr>
          <w:cantSplit/>
          <w:trHeight w:val="6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D76E6" w14:textId="77777777" w:rsidR="003C3AC2" w:rsidRDefault="003C3AC2" w:rsidP="003C3AC2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7127A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C7949" w14:textId="77777777" w:rsidR="003C3AC2" w:rsidRPr="005F146D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5AA62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Pestiş </w:t>
            </w:r>
          </w:p>
          <w:p w14:paraId="15E6224F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92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EE6B9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0EA61FA0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cale din </w:t>
            </w:r>
          </w:p>
          <w:p w14:paraId="1617FD7E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Pestiș</w:t>
            </w:r>
          </w:p>
        </w:tc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47F60" w14:textId="77777777" w:rsidR="003C3AC2" w:rsidRPr="00D91B0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74CFB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1217C" w14:textId="77777777" w:rsidR="003C3AC2" w:rsidRPr="005F146D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E65E5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Circulația și manevra se va face cu 5 km / h în zona aparatelor de cale din </w:t>
            </w:r>
          </w:p>
          <w:p w14:paraId="2D97BF7C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 și Cap Y.</w:t>
            </w:r>
          </w:p>
        </w:tc>
      </w:tr>
    </w:tbl>
    <w:p w14:paraId="72AE9ECF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4862B42D" w14:textId="77777777" w:rsidR="003C3AC2" w:rsidRDefault="003C3AC2" w:rsidP="00C65FE0">
      <w:pPr>
        <w:pStyle w:val="Heading1"/>
        <w:spacing w:line="360" w:lineRule="auto"/>
      </w:pPr>
      <w:r>
        <w:t>LINIA 215</w:t>
      </w:r>
    </w:p>
    <w:p w14:paraId="0DA6F84B" w14:textId="77777777" w:rsidR="003C3AC2" w:rsidRDefault="003C3AC2" w:rsidP="00187C25">
      <w:pPr>
        <w:pStyle w:val="Heading1"/>
        <w:spacing w:line="360" w:lineRule="auto"/>
        <w:rPr>
          <w:b w:val="0"/>
          <w:bCs w:val="0"/>
          <w:sz w:val="8"/>
        </w:rPr>
      </w:pPr>
      <w:r>
        <w:t>CARANSEBEŞ - SUBCETATE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3C3AC2" w14:paraId="050720CA" w14:textId="77777777">
        <w:trPr>
          <w:cantSplit/>
          <w:trHeight w:val="5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015D5" w14:textId="77777777" w:rsidR="003C3AC2" w:rsidRDefault="003C3AC2" w:rsidP="003C3AC2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27C4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2+930</w:t>
            </w:r>
          </w:p>
          <w:p w14:paraId="7F855DF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3C2B3" w14:textId="77777777" w:rsidR="003C3AC2" w:rsidRPr="00FA263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1166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Caransebeş Ţiglărie</w:t>
            </w:r>
          </w:p>
          <w:p w14:paraId="72C480C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778CF73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Semnal Y3 și </w:t>
            </w:r>
          </w:p>
          <w:p w14:paraId="75F5816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226B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3C2F3" w14:textId="77777777" w:rsidR="003C3AC2" w:rsidRPr="00FA263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AABE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1D600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B751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00594F40" w14:textId="77777777">
        <w:trPr>
          <w:cantSplit/>
          <w:trHeight w:val="5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19290" w14:textId="77777777" w:rsidR="003C3AC2" w:rsidRDefault="003C3AC2" w:rsidP="003C3AC2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08C7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93EF1" w14:textId="77777777" w:rsidR="003C3AC2" w:rsidRPr="00FA263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086A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Caransebeş Ţiglărie</w:t>
            </w:r>
          </w:p>
          <w:p w14:paraId="14EBA6F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2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11ED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1B8A7B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63B18" w14:textId="77777777" w:rsidR="003C3AC2" w:rsidRPr="00FA263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A263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5E2F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19A2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4151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aparatele de cale de acces la liniile 2 și 4 abătute.</w:t>
            </w:r>
          </w:p>
        </w:tc>
      </w:tr>
      <w:tr w:rsidR="003C3AC2" w14:paraId="5F3E3AF1" w14:textId="77777777">
        <w:trPr>
          <w:cantSplit/>
          <w:trHeight w:val="5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1F974" w14:textId="77777777" w:rsidR="003C3AC2" w:rsidRDefault="003C3AC2" w:rsidP="003C3AC2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BCD1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8AA2D" w14:textId="77777777" w:rsidR="003C3AC2" w:rsidRPr="00FA263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5559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Caransebeş Ţiglărie</w:t>
            </w:r>
          </w:p>
          <w:p w14:paraId="0C225D0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6913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D0E622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1A, 2A și diag. 1A - 2A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8EE60" w14:textId="77777777" w:rsidR="003C3AC2" w:rsidRPr="00FA2633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DC22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E0D8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92F0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2 și 9 abătute.</w:t>
            </w:r>
          </w:p>
        </w:tc>
      </w:tr>
    </w:tbl>
    <w:p w14:paraId="71682543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3D1F8DED" w14:textId="77777777" w:rsidR="003C3AC2" w:rsidRDefault="003C3AC2" w:rsidP="00AF3F1F">
      <w:pPr>
        <w:pStyle w:val="Heading1"/>
        <w:spacing w:line="360" w:lineRule="auto"/>
      </w:pPr>
      <w:r>
        <w:t>LINIA 216</w:t>
      </w:r>
    </w:p>
    <w:p w14:paraId="7E9482DA" w14:textId="77777777" w:rsidR="003C3AC2" w:rsidRDefault="003C3AC2" w:rsidP="00312048">
      <w:pPr>
        <w:pStyle w:val="Heading1"/>
        <w:spacing w:line="360" w:lineRule="auto"/>
        <w:rPr>
          <w:b w:val="0"/>
          <w:bCs w:val="0"/>
          <w:sz w:val="8"/>
        </w:rPr>
      </w:pPr>
      <w:r>
        <w:rPr>
          <w:spacing w:val="60"/>
        </w:rPr>
        <w:t>ILIA - LUGOJ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3C3AC2" w14:paraId="1E3F323F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CE985" w14:textId="77777777" w:rsidR="003C3AC2" w:rsidRDefault="003C3AC2" w:rsidP="003C3AC2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764C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177B1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9758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2 directă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E86A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14B0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8348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0+470</w:t>
            </w:r>
          </w:p>
          <w:p w14:paraId="6AA3982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0+570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0CEBC" w14:textId="77777777" w:rsidR="003C3AC2" w:rsidRPr="00AA600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7CF7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2C7A6BD1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753D4" w14:textId="77777777" w:rsidR="003C3AC2" w:rsidRDefault="003C3AC2" w:rsidP="003C3AC2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7EE03" w14:textId="77777777" w:rsidR="003C3AC2" w:rsidRDefault="003C3AC2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2EEFE" w14:textId="77777777" w:rsidR="003C3AC2" w:rsidRDefault="003C3AC2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72A2A" w14:textId="77777777" w:rsidR="003C3AC2" w:rsidRDefault="003C3AC2" w:rsidP="00726D7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Holdea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96752" w14:textId="77777777" w:rsidR="003C3AC2" w:rsidRDefault="003C3AC2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D9B5D" w14:textId="77777777" w:rsidR="003C3AC2" w:rsidRDefault="003C3AC2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E322C" w14:textId="77777777" w:rsidR="003C3AC2" w:rsidRDefault="003C3AC2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7B7B2" w14:textId="77777777" w:rsidR="003C3AC2" w:rsidRDefault="003C3AC2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F0F4A" w14:textId="77777777" w:rsidR="003C3AC2" w:rsidRDefault="003C3AC2" w:rsidP="00726D7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474F1821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6F3E9" w14:textId="77777777" w:rsidR="003C3AC2" w:rsidRDefault="003C3AC2" w:rsidP="003C3AC2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81A5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25+000</w:t>
            </w:r>
          </w:p>
          <w:p w14:paraId="14268C3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CE37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EC71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Holdea -</w:t>
            </w:r>
          </w:p>
          <w:p w14:paraId="1FF7763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Margina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E3DA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FC8D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8E18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0064E" w14:textId="77777777" w:rsidR="003C3AC2" w:rsidRPr="00AA600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E9C4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3AD6CED5" w14:textId="77777777">
        <w:trPr>
          <w:cantSplit/>
          <w:trHeight w:val="7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D81E1" w14:textId="77777777" w:rsidR="003C3AC2" w:rsidRDefault="003C3AC2" w:rsidP="003C3AC2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C710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9D12C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A497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Mănăștur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15B2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3E4B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9A3E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2D9CC" w14:textId="77777777" w:rsidR="003C3AC2" w:rsidRPr="00AA600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A360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3C996483" w14:textId="77777777">
        <w:trPr>
          <w:cantSplit/>
          <w:trHeight w:val="7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98EA1" w14:textId="77777777" w:rsidR="003C3AC2" w:rsidRDefault="003C3AC2" w:rsidP="003C3AC2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19AB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43+102</w:t>
            </w:r>
          </w:p>
          <w:p w14:paraId="594A463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73+820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461A2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2396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Făget</w:t>
            </w:r>
          </w:p>
          <w:p w14:paraId="73F1DF9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Coșteiu Mare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A96C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6B5FF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0B47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8990B" w14:textId="77777777" w:rsidR="003C3AC2" w:rsidRPr="00AA600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403F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14:paraId="41DF9FE5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1D57F" w14:textId="77777777" w:rsidR="003C3AC2" w:rsidRDefault="003C3AC2" w:rsidP="003C3AC2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8562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E216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3992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Cliciova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80E6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CF14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0768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EDA33" w14:textId="77777777" w:rsidR="003C3AC2" w:rsidRPr="00AA600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5BE3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27EA5089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5F274" w14:textId="77777777" w:rsidR="003C3AC2" w:rsidRDefault="003C3AC2" w:rsidP="003C3AC2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312F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65+200</w:t>
            </w:r>
          </w:p>
          <w:p w14:paraId="386AC0B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F9DB8" w14:textId="77777777" w:rsidR="003C3AC2" w:rsidRPr="0061450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27E0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Cliciova -</w:t>
            </w:r>
          </w:p>
          <w:p w14:paraId="5DA89E0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Coșteiu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3CFE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ADA4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5CDE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A1D5E" w14:textId="77777777" w:rsidR="003C3AC2" w:rsidRPr="00AA600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58D4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4E309C35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06CE3" w14:textId="77777777" w:rsidR="003C3AC2" w:rsidRDefault="003C3AC2" w:rsidP="003C3AC2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E277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DDD3F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D970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Coșteiu Mare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7928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E0F1A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6372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EC3C9" w14:textId="77777777" w:rsidR="003C3AC2" w:rsidRPr="00AA600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9D01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2D208379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56A48" w14:textId="77777777" w:rsidR="003C3AC2" w:rsidRDefault="003C3AC2" w:rsidP="003C3AC2">
            <w:pPr>
              <w:numPr>
                <w:ilvl w:val="0"/>
                <w:numId w:val="4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B1B8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81+700</w:t>
            </w:r>
          </w:p>
          <w:p w14:paraId="5DCB0B6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1BC6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5553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Coșteiu Mare –</w:t>
            </w:r>
          </w:p>
          <w:p w14:paraId="2842253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Lugoj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ACF4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DB86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7D4F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2764E" w14:textId="77777777" w:rsidR="003C3AC2" w:rsidRPr="00AA600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14F0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536095F1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7E77EDF1" w14:textId="77777777" w:rsidR="003C3AC2" w:rsidRDefault="003C3AC2" w:rsidP="005B00A7">
      <w:pPr>
        <w:pStyle w:val="Heading1"/>
        <w:spacing w:line="360" w:lineRule="auto"/>
      </w:pPr>
      <w:r>
        <w:t>LINIA 218</w:t>
      </w:r>
    </w:p>
    <w:p w14:paraId="59F039AD" w14:textId="77777777" w:rsidR="003C3AC2" w:rsidRDefault="003C3AC2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3C3AC2" w14:paraId="6E7E7252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176E3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AE8E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52135" w14:textId="77777777" w:rsidR="003C3AC2" w:rsidRPr="00CF787F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7D8C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3285158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89D56" w14:textId="77777777" w:rsidR="003C3AC2" w:rsidRPr="00465A98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</w:t>
            </w:r>
          </w:p>
          <w:p w14:paraId="17D8C14A" w14:textId="77777777" w:rsidR="003C3AC2" w:rsidRPr="00465A98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BED93" w14:textId="77777777" w:rsidR="003C3AC2" w:rsidRPr="00CF787F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F787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61B5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4751C" w14:textId="77777777" w:rsidR="003C3AC2" w:rsidRPr="00984D7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D811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:rsidRPr="00A8307A" w14:paraId="3A547DBE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4B6B1" w14:textId="77777777" w:rsidR="003C3AC2" w:rsidRPr="00A75A00" w:rsidRDefault="003C3AC2" w:rsidP="003C3AC2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1645D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4293D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EE0C0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0310C8E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B5F2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peste sch. 11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  <w:lang w:val="ro-RO"/>
              </w:rPr>
              <w:t>51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97 </w:t>
            </w:r>
          </w:p>
          <w:p w14:paraId="633E4484" w14:textId="77777777" w:rsidR="003C3AC2" w:rsidRPr="00664FA3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764A0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C44CF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8AE9C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F88C9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EF795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7E0F9F4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385F47DB" w14:textId="77777777" w:rsidR="003C3AC2" w:rsidRPr="00664FA3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3C3AC2" w:rsidRPr="00A8307A" w14:paraId="1A18A70D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8AC0D" w14:textId="77777777" w:rsidR="003C3AC2" w:rsidRPr="00A75A00" w:rsidRDefault="003C3AC2" w:rsidP="003C3AC2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D5A40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BEF77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E7422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AFA1643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50757" w14:textId="77777777" w:rsidR="003C3AC2" w:rsidRPr="00664FA3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7867904F" w14:textId="77777777" w:rsidR="003C3AC2" w:rsidRPr="00664FA3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822A2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5651D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4CF38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E6E56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DBAEAA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0EC865EF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38FB41D0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3C3AC2" w:rsidRPr="00A8307A" w14:paraId="530BA25B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D5312" w14:textId="77777777" w:rsidR="003C3AC2" w:rsidRPr="00A75A00" w:rsidRDefault="003C3AC2" w:rsidP="003C3AC2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8BFF7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94C30" w14:textId="77777777" w:rsidR="003C3AC2" w:rsidRPr="003F40D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C7EAB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F342690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81DE1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F2A16" w14:textId="77777777" w:rsidR="003C3AC2" w:rsidRPr="003F40D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3F40D2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E76D0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10E42" w14:textId="77777777" w:rsidR="003C3AC2" w:rsidRPr="003F40D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CEE30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71A9D26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3C3AC2" w:rsidRPr="00A8307A" w14:paraId="1A4F0789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0581A" w14:textId="77777777" w:rsidR="003C3AC2" w:rsidRPr="00A75A00" w:rsidRDefault="003C3AC2" w:rsidP="003C3AC2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08529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133B5" w14:textId="77777777" w:rsidR="003C3AC2" w:rsidRPr="003F40D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9AFB7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DE6CBAE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0C80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6A57027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C854C" w14:textId="77777777" w:rsidR="003C3AC2" w:rsidRPr="003F40D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3F40D2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29BA3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98CB1" w14:textId="77777777" w:rsidR="003C3AC2" w:rsidRPr="003F40D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718ED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F63FF89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3C3AC2" w:rsidRPr="00A8307A" w14:paraId="395F0CA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0C14C" w14:textId="77777777" w:rsidR="003C3AC2" w:rsidRPr="00A75A00" w:rsidRDefault="003C3AC2" w:rsidP="003C3AC2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47919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66A8E" w14:textId="77777777" w:rsidR="003C3AC2" w:rsidRPr="0073283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2A572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581FAC8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E8180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B0A35" w14:textId="77777777" w:rsidR="003C3AC2" w:rsidRPr="007B4F6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7B4F6A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34CA6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05B63" w14:textId="77777777" w:rsidR="003C3AC2" w:rsidRPr="0073283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ED20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2D754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36F8C08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FE69B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5E2B2CB5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3C3AC2" w:rsidRPr="00A8307A" w14:paraId="2D56C942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5F210" w14:textId="77777777" w:rsidR="003C3AC2" w:rsidRPr="00A75A00" w:rsidRDefault="003C3AC2" w:rsidP="003C3AC2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3FF8A" w14:textId="77777777" w:rsidR="003C3AC2" w:rsidRPr="00A8307A" w:rsidRDefault="003C3AC2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F4606" w14:textId="77777777" w:rsidR="003C3AC2" w:rsidRPr="00732832" w:rsidRDefault="003C3AC2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E1571" w14:textId="77777777" w:rsidR="003C3AC2" w:rsidRPr="00A8307A" w:rsidRDefault="003C3AC2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6F971E8" w14:textId="77777777" w:rsidR="003C3AC2" w:rsidRPr="00A8307A" w:rsidRDefault="003C3AC2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3B3AA" w14:textId="77777777" w:rsidR="003C3AC2" w:rsidRDefault="003C3AC2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F604731" w14:textId="77777777" w:rsidR="003C3AC2" w:rsidRDefault="003C3AC2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3B97F2C0" w14:textId="77777777" w:rsidR="003C3AC2" w:rsidRDefault="003C3AC2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88252" w14:textId="77777777" w:rsidR="003C3AC2" w:rsidRPr="007B4F6A" w:rsidRDefault="003C3AC2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C6413" w14:textId="77777777" w:rsidR="003C3AC2" w:rsidRPr="00A8307A" w:rsidRDefault="003C3AC2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7F009" w14:textId="77777777" w:rsidR="003C3AC2" w:rsidRPr="00732832" w:rsidRDefault="003C3AC2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07FE1" w14:textId="77777777" w:rsidR="003C3AC2" w:rsidRDefault="003C3AC2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3C3AC2" w:rsidRPr="00A8307A" w14:paraId="038023C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3BFBE" w14:textId="77777777" w:rsidR="003C3AC2" w:rsidRPr="00A75A00" w:rsidRDefault="003C3AC2" w:rsidP="003C3AC2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FC2E6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4DA87" w14:textId="77777777" w:rsidR="003C3AC2" w:rsidRPr="00B2699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05950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05F3DF5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8CF6B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A3FE5" w14:textId="77777777" w:rsidR="003C3AC2" w:rsidRPr="00B2699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B2699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21020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196F5" w14:textId="77777777" w:rsidR="003C3AC2" w:rsidRPr="00B2699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90E18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EE877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79CE898F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C3AC2" w:rsidRPr="00A8307A" w14:paraId="6059CC9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9EB80" w14:textId="77777777" w:rsidR="003C3AC2" w:rsidRPr="00A75A00" w:rsidRDefault="003C3AC2" w:rsidP="003C3AC2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C75A6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A4D93" w14:textId="77777777" w:rsidR="003C3AC2" w:rsidRPr="00B2699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EEC4C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C0F0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5595D3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0596FD3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3ECFC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758A4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03DEF" w14:textId="77777777" w:rsidR="003C3AC2" w:rsidRPr="00B2699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4AFB3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3805308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Vest și liniile 1 - 6 Reșița, liniile </w:t>
            </w:r>
          </w:p>
          <w:p w14:paraId="3A22B3D5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C3AC2" w:rsidRPr="00A8307A" w14:paraId="07381A25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AB15E" w14:textId="77777777" w:rsidR="003C3AC2" w:rsidRPr="00A75A00" w:rsidRDefault="003C3AC2" w:rsidP="003C3AC2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34E4B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F89DB" w14:textId="77777777" w:rsidR="003C3AC2" w:rsidRPr="00B2699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88500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34729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19DDAF8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FE6253A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EE057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11AE9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2240D" w14:textId="77777777" w:rsidR="003C3AC2" w:rsidRPr="00B2699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DE489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6B751F21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3C3AC2" w:rsidRPr="00A8307A" w14:paraId="1451A68E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FB950" w14:textId="77777777" w:rsidR="003C3AC2" w:rsidRPr="00A75A00" w:rsidRDefault="003C3AC2" w:rsidP="003C3AC2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4EA8F" w14:textId="77777777" w:rsidR="003C3AC2" w:rsidRPr="00A8307A" w:rsidRDefault="003C3AC2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74824" w14:textId="77777777" w:rsidR="003C3AC2" w:rsidRPr="00B26991" w:rsidRDefault="003C3AC2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75EE7" w14:textId="77777777" w:rsidR="003C3AC2" w:rsidRPr="00A8307A" w:rsidRDefault="003C3AC2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084E1" w14:textId="77777777" w:rsidR="003C3AC2" w:rsidRDefault="003C3AC2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A869816" w14:textId="77777777" w:rsidR="003C3AC2" w:rsidRDefault="003C3AC2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885507E" w14:textId="77777777" w:rsidR="003C3AC2" w:rsidRDefault="003C3AC2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DDD13" w14:textId="77777777" w:rsidR="003C3AC2" w:rsidRDefault="003C3AC2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6D993" w14:textId="77777777" w:rsidR="003C3AC2" w:rsidRPr="00A8307A" w:rsidRDefault="003C3AC2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5B4AB" w14:textId="77777777" w:rsidR="003C3AC2" w:rsidRPr="00B26991" w:rsidRDefault="003C3AC2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0DCEA" w14:textId="77777777" w:rsidR="003C3AC2" w:rsidRPr="00FD3B28" w:rsidRDefault="003C3AC2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4667B9D9" w14:textId="77777777" w:rsidR="003C3AC2" w:rsidRDefault="003C3AC2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3C3AC2" w:rsidRPr="00A8307A" w14:paraId="28F7D835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F5E92" w14:textId="77777777" w:rsidR="003C3AC2" w:rsidRPr="00A75A00" w:rsidRDefault="003C3AC2" w:rsidP="003C3AC2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BB75F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6710E" w14:textId="77777777" w:rsidR="003C3AC2" w:rsidRPr="00B2699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C131A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5D7BC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23AE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AE0E6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2B2BF" w14:textId="77777777" w:rsidR="003C3AC2" w:rsidRPr="00B2699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FFF09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3C3AC2" w:rsidRPr="00A8307A" w14:paraId="41D5E1A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E3E39" w14:textId="77777777" w:rsidR="003C3AC2" w:rsidRPr="00A75A00" w:rsidRDefault="003C3AC2" w:rsidP="003C3AC2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5E9CC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70FD3" w14:textId="77777777" w:rsidR="003C3AC2" w:rsidRPr="000D3BB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6EDE3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A410E4E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EB57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1140B4A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20228" w14:textId="77777777" w:rsidR="003C3AC2" w:rsidRPr="000D3BB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0D3BBC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97E24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8FB19" w14:textId="77777777" w:rsidR="003C3AC2" w:rsidRPr="000D3BB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5EDFD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FD7B8B5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3C3AC2" w:rsidRPr="00A8307A" w14:paraId="5108F438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DB5D4" w14:textId="77777777" w:rsidR="003C3AC2" w:rsidRPr="00A75A00" w:rsidRDefault="003C3AC2" w:rsidP="003C3AC2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565C6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E3C04" w14:textId="77777777" w:rsidR="003C3AC2" w:rsidRPr="009658E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12C43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C6BD2C4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18D87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F7CA4" w14:textId="77777777" w:rsidR="003C3AC2" w:rsidRPr="009658E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658E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D5826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B88F7" w14:textId="77777777" w:rsidR="003C3AC2" w:rsidRPr="009658E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2396E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D218AA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3C3AC2" w:rsidRPr="00A8307A" w14:paraId="55D4560B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DE69B" w14:textId="77777777" w:rsidR="003C3AC2" w:rsidRPr="00A75A00" w:rsidRDefault="003C3AC2" w:rsidP="003C3AC2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4A61E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5B6A0" w14:textId="77777777" w:rsidR="003C3AC2" w:rsidRPr="00472E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BD6EB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A20B116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69047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9D439" w14:textId="77777777" w:rsidR="003C3AC2" w:rsidRPr="00472E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472E19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F8624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A0199" w14:textId="77777777" w:rsidR="003C3AC2" w:rsidRPr="00472E19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C216C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66B1A15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3C3AC2" w:rsidRPr="00A8307A" w14:paraId="26F69104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5C999" w14:textId="77777777" w:rsidR="003C3AC2" w:rsidRPr="00A75A00" w:rsidRDefault="003C3AC2" w:rsidP="003C3AC2">
            <w:pPr>
              <w:numPr>
                <w:ilvl w:val="0"/>
                <w:numId w:val="29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3D81C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688BB" w14:textId="77777777" w:rsidR="003C3AC2" w:rsidRPr="00530A8D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8509D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BB9796A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3C44E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EB44A" w14:textId="77777777" w:rsidR="003C3AC2" w:rsidRPr="00530A8D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530A8D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72717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37DA4" w14:textId="77777777" w:rsidR="003C3AC2" w:rsidRPr="00530A8D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7BFB7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429FBA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3C3AC2" w14:paraId="19F3907F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61640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0804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4D96A" w14:textId="77777777" w:rsidR="003C3AC2" w:rsidRPr="00CF787F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579E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71221D7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44D1E8F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38ADF" w14:textId="77777777" w:rsidR="003C3AC2" w:rsidRPr="00447EF5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peste toate apara-tele de cale din stația Ronaţ Triaj</w:t>
            </w:r>
          </w:p>
          <w:p w14:paraId="0B5374DE" w14:textId="77777777" w:rsidR="003C3AC2" w:rsidRPr="00465A98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712B0" w14:textId="77777777" w:rsidR="003C3AC2" w:rsidRPr="00CF787F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4999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523C7" w14:textId="77777777" w:rsidR="003C3AC2" w:rsidRPr="00984D7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A4EA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DF9245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3C3AC2" w14:paraId="0B6737A1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B13C8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2A99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1AA3B" w14:textId="77777777" w:rsidR="003C3AC2" w:rsidRPr="00CF787F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C43C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1A90A81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3A8D7E2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D8B69" w14:textId="77777777" w:rsidR="003C3AC2" w:rsidRPr="00465A98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A34E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C622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D4829" w14:textId="77777777" w:rsidR="003C3AC2" w:rsidRPr="00984D7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5FAE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Ronaţ Triaj Grupa A.</w:t>
            </w:r>
          </w:p>
        </w:tc>
      </w:tr>
      <w:tr w:rsidR="003C3AC2" w14:paraId="3E183F99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DC873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F96A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36B53" w14:textId="77777777" w:rsidR="003C3AC2" w:rsidRPr="00CF787F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8FCC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3956764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336D0" w14:textId="77777777" w:rsidR="003C3AC2" w:rsidRPr="00465A98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AA0E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C9C5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73D5A" w14:textId="77777777" w:rsidR="003C3AC2" w:rsidRPr="00984D7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98DE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6B6639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3C3AC2" w14:paraId="4307910E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CA7F3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3E72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87147" w14:textId="77777777" w:rsidR="003C3AC2" w:rsidRPr="00CF787F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E990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334121B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66B13" w14:textId="77777777" w:rsidR="003C3AC2" w:rsidRPr="00465A98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6A7B2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C31C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F7305" w14:textId="77777777" w:rsidR="003C3AC2" w:rsidRPr="00984D7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C4FB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5B3BE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 și </w:t>
            </w:r>
          </w:p>
          <w:p w14:paraId="2E16FD7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Ronaț Triaj Grupa A. </w:t>
            </w:r>
          </w:p>
        </w:tc>
      </w:tr>
      <w:tr w:rsidR="003C3AC2" w14:paraId="5C8E410B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4AE77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5BFA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10+400</w:t>
            </w:r>
          </w:p>
          <w:p w14:paraId="4A8755B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14A91" w14:textId="77777777" w:rsidR="003C3AC2" w:rsidRPr="00CF787F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66FC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12BAC34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1D45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C79E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E754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517B5" w14:textId="77777777" w:rsidR="003C3AC2" w:rsidRPr="00984D7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B2D1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7A7BA761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233D6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B87B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22B5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52A0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4AAA39B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40B8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BE84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BC84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F6B16" w14:textId="77777777" w:rsidR="003C3AC2" w:rsidRPr="00984D7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C31C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14EE38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Cap X.</w:t>
            </w:r>
          </w:p>
        </w:tc>
      </w:tr>
      <w:tr w:rsidR="003C3AC2" w14:paraId="7FE3072F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11F75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0C90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C3528" w14:textId="77777777" w:rsidR="003C3AC2" w:rsidRPr="00CF787F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01AC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3B80C0B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E7763" w14:textId="77777777" w:rsidR="003C3AC2" w:rsidRPr="00465A98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09E6E650" w14:textId="77777777" w:rsidR="003C3AC2" w:rsidRPr="00465A98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E3A4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E2D2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7F588" w14:textId="77777777" w:rsidR="003C3AC2" w:rsidRPr="00984D7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348B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8E8391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3C3AC2" w14:paraId="42B87E93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7A291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45E5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16+050</w:t>
            </w:r>
          </w:p>
          <w:p w14:paraId="78E3AB8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96E21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2D87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</w:t>
            </w:r>
          </w:p>
          <w:p w14:paraId="5676CCA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52B4F" w14:textId="77777777" w:rsidR="003C3AC2" w:rsidRPr="00465A98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B41FA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EEA3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C0405" w14:textId="77777777" w:rsidR="003C3AC2" w:rsidRPr="00984D7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2E49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3C3AC2" w14:paraId="406FBFC6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CB8B3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6891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19+700</w:t>
            </w:r>
          </w:p>
          <w:p w14:paraId="4FE5031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3EF0F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6CF4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Băile Calacea, </w:t>
            </w:r>
            <w:r>
              <w:rPr>
                <w:b/>
                <w:bCs/>
                <w:sz w:val="20"/>
                <w:lang w:val="ro-RO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B369B" w14:textId="77777777" w:rsidR="003C3AC2" w:rsidRPr="00465A98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AA14B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A6A9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7694F" w14:textId="77777777" w:rsidR="003C3AC2" w:rsidRPr="00984D7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FE8B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de viteză semnalizată în trepte</w:t>
            </w:r>
          </w:p>
        </w:tc>
      </w:tr>
      <w:tr w:rsidR="003C3AC2" w14:paraId="5503A9CF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CDC2F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7B4F7" w14:textId="77777777" w:rsidR="003C3AC2" w:rsidRDefault="003C3AC2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  <w:p w14:paraId="542642EB" w14:textId="77777777" w:rsidR="003C3AC2" w:rsidRDefault="003C3AC2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20D62" w14:textId="77777777" w:rsidR="003C3AC2" w:rsidRDefault="003C3AC2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8448A" w14:textId="77777777" w:rsidR="003C3AC2" w:rsidRDefault="003C3AC2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A3719" w14:textId="77777777" w:rsidR="003C3AC2" w:rsidRPr="00465A98" w:rsidRDefault="003C3AC2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0B989" w14:textId="77777777" w:rsidR="003C3AC2" w:rsidRDefault="003C3AC2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A9590" w14:textId="77777777" w:rsidR="003C3AC2" w:rsidRDefault="003C3AC2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87228" w14:textId="77777777" w:rsidR="003C3AC2" w:rsidRPr="00984D71" w:rsidRDefault="003C3AC2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02EE3" w14:textId="77777777" w:rsidR="003C3AC2" w:rsidRDefault="003C3AC2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392B0B9A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6410B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A0A7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0CF19" w14:textId="77777777" w:rsidR="003C3AC2" w:rsidRPr="00CF787F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5D7A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03A1B" w14:textId="77777777" w:rsidR="003C3AC2" w:rsidRPr="00465A98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1D61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EA6E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63D31" w14:textId="77777777" w:rsidR="003C3AC2" w:rsidRPr="00984D7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6670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21A61E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 Cap X.</w:t>
            </w:r>
          </w:p>
        </w:tc>
      </w:tr>
      <w:tr w:rsidR="003C3AC2" w14:paraId="4A3C6E4C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8D243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71A7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F6E65" w14:textId="77777777" w:rsidR="003C3AC2" w:rsidRPr="00CF787F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AFBC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  <w:p w14:paraId="0B78AD2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84235" w14:textId="77777777" w:rsidR="003C3AC2" w:rsidRPr="00465A98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7F30C131" w14:textId="77777777" w:rsidR="003C3AC2" w:rsidRPr="00465A98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0821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C828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94A44" w14:textId="77777777" w:rsidR="003C3AC2" w:rsidRPr="00984D7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2F3E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E63157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3C3AC2" w14:paraId="7C0ABD45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02631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5CB5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25+100</w:t>
            </w:r>
          </w:p>
          <w:p w14:paraId="2D76A28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5A0F6" w14:textId="77777777" w:rsidR="003C3AC2" w:rsidRPr="00CF787F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CC34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Băile Calacea -Orțișoara și </w:t>
            </w:r>
          </w:p>
          <w:p w14:paraId="2B1C405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75DC9F9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281B3" w14:textId="77777777" w:rsidR="003C3AC2" w:rsidRPr="00465A98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68BF7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457B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5471D" w14:textId="77777777" w:rsidR="003C3AC2" w:rsidRPr="00984D7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6229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Podețe provizorii.</w:t>
            </w:r>
          </w:p>
        </w:tc>
      </w:tr>
      <w:tr w:rsidR="003C3AC2" w14:paraId="732B004B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BF0E9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5E36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1A83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EBF2A" w14:textId="77777777" w:rsidR="003C3AC2" w:rsidRDefault="003C3AC2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0C2873CB" w14:textId="77777777" w:rsidR="003C3AC2" w:rsidRDefault="003C3AC2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EFBCE" w14:textId="77777777" w:rsidR="003C3AC2" w:rsidRDefault="003C3AC2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între</w:t>
            </w:r>
          </w:p>
          <w:p w14:paraId="193EC523" w14:textId="77777777" w:rsidR="003C3AC2" w:rsidRPr="0017470F" w:rsidRDefault="003C3AC2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sch. 11 și Ax </w:t>
            </w:r>
            <w:r>
              <w:rPr>
                <w:b/>
                <w:bCs/>
                <w:sz w:val="20"/>
                <w:lang w:val="ro-RO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D852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97D1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17C82" w14:textId="77777777" w:rsidR="003C3AC2" w:rsidRPr="00984D7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238D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36C6158F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730EF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D2C0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F9F6E" w14:textId="77777777" w:rsidR="003C3AC2" w:rsidRPr="00CF787F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3F4F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0F9A3FF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4B298" w14:textId="77777777" w:rsidR="003C3AC2" w:rsidRPr="00465A98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02942CD9" w14:textId="77777777" w:rsidR="003C3AC2" w:rsidRPr="00465A98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92C4B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4FA3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FC699" w14:textId="77777777" w:rsidR="003C3AC2" w:rsidRPr="00984D7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28FC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33C2D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3 - 5 Cap X.</w:t>
            </w:r>
          </w:p>
        </w:tc>
      </w:tr>
      <w:tr w:rsidR="003C3AC2" w14:paraId="616487DB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5E0EB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28CA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A06F4" w14:textId="77777777" w:rsidR="003C3AC2" w:rsidRPr="00CF787F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9B24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1B484BD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35EFD" w14:textId="77777777" w:rsidR="003C3AC2" w:rsidRPr="00465A98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peste sch. 10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FD380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182D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4FB18" w14:textId="77777777" w:rsidR="003C3AC2" w:rsidRPr="00984D7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1C02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abătute, Cap Y.</w:t>
            </w:r>
          </w:p>
        </w:tc>
      </w:tr>
      <w:tr w:rsidR="003C3AC2" w14:paraId="6AEF9F27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CBCB0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FADDD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31+300</w:t>
            </w:r>
          </w:p>
          <w:p w14:paraId="27DDCFC7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8CCA1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EECF7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Orțișoara - </w:t>
            </w:r>
          </w:p>
          <w:p w14:paraId="0AE5AD94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Vinga și St. Vinga</w:t>
            </w:r>
          </w:p>
          <w:p w14:paraId="2840C52F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95B50" w14:textId="77777777" w:rsidR="003C3AC2" w:rsidRPr="00465A98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0F197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10C69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62131" w14:textId="77777777" w:rsidR="003C3AC2" w:rsidRPr="00984D71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410D1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0D860EBA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0BDB34D1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9941B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389E1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D4DCF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EEC92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665E0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EE4C4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B1B5A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5436F" w14:textId="77777777" w:rsidR="003C3AC2" w:rsidRPr="00984D71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8B6D8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</w:t>
            </w:r>
          </w:p>
        </w:tc>
      </w:tr>
      <w:tr w:rsidR="003C3AC2" w14:paraId="35DCA4C7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6002D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1BEC6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098A9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D4011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FC09F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D4237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2297F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ECE18" w14:textId="77777777" w:rsidR="003C3AC2" w:rsidRPr="00984D71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54A35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Cap X.</w:t>
            </w:r>
          </w:p>
        </w:tc>
      </w:tr>
      <w:tr w:rsidR="003C3AC2" w14:paraId="2D00163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A31BE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342DA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896B7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AA512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BA565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4BEEC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D5C85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33B0E" w14:textId="77777777" w:rsidR="003C3AC2" w:rsidRPr="00984D71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D284F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Y.</w:t>
            </w:r>
          </w:p>
        </w:tc>
      </w:tr>
      <w:tr w:rsidR="003C3AC2" w14:paraId="0C274BB7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15308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B614D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0A982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38E4E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Valea Viilor </w:t>
            </w:r>
          </w:p>
          <w:p w14:paraId="0F373B61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DA113" w14:textId="77777777" w:rsidR="003C3AC2" w:rsidRPr="00465A98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92F84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0BE16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91161" w14:textId="77777777" w:rsidR="003C3AC2" w:rsidRPr="00984D71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CA9B4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75DE64FB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05F7B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BCDC5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1E179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3AFCE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Viilor</w:t>
            </w:r>
          </w:p>
          <w:p w14:paraId="25EC4B4D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19E2A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D9F41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34CF8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C7D18" w14:textId="77777777" w:rsidR="003C3AC2" w:rsidRPr="00984D71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7C1A1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DC3B5F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 Cap Y.</w:t>
            </w:r>
          </w:p>
        </w:tc>
      </w:tr>
      <w:tr w:rsidR="003C3AC2" w14:paraId="491F426C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4D73C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201EC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08E95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AA76B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2BC5A40A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2EA40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17231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68C95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BEE3F" w14:textId="77777777" w:rsidR="003C3AC2" w:rsidRPr="00984D71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FB09E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F76D0C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3C3AC2" w14:paraId="53A0748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3F3A3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69C36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3C851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89947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128D0812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B54C2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F757C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AFC2D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913EE" w14:textId="77777777" w:rsidR="003C3AC2" w:rsidRPr="00984D71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E532D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79A44A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 abătută Cap X.</w:t>
            </w:r>
          </w:p>
        </w:tc>
      </w:tr>
      <w:tr w:rsidR="003C3AC2" w14:paraId="36A27AF7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39AD0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6FEBF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7AF6B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16108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42E43C7C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12CF3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64030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97070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B7453" w14:textId="77777777" w:rsidR="003C3AC2" w:rsidRPr="00984D71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A3C8B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F1504E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3C3AC2" w14:paraId="0E778503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430E2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4137C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C5D87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CE9F2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1717C3F4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535B8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A91A8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2D49E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36B2B" w14:textId="77777777" w:rsidR="003C3AC2" w:rsidRPr="00984D71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32C30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F2DF90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3C3AC2" w14:paraId="52F4199E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67492" w14:textId="77777777" w:rsidR="003C3AC2" w:rsidRDefault="003C3AC2" w:rsidP="003C3AC2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2CC86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CEF18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D5152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3A659C51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AADFC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17F3A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AB661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366B4" w14:textId="77777777" w:rsidR="003C3AC2" w:rsidRPr="00984D71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7DB76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58B1010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Cap Y.</w:t>
            </w:r>
          </w:p>
        </w:tc>
      </w:tr>
    </w:tbl>
    <w:p w14:paraId="79879A23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65E9947A" w14:textId="77777777" w:rsidR="003C3AC2" w:rsidRDefault="003C3AC2" w:rsidP="00AC5B14">
      <w:pPr>
        <w:pStyle w:val="Heading1"/>
        <w:spacing w:line="360" w:lineRule="auto"/>
        <w:rPr>
          <w:lang w:val="en-US"/>
        </w:rPr>
      </w:pPr>
      <w:r>
        <w:rPr>
          <w:lang w:val="en-US"/>
        </w:rPr>
        <w:lastRenderedPageBreak/>
        <w:t>LINIA 219</w:t>
      </w:r>
    </w:p>
    <w:p w14:paraId="4CF1F465" w14:textId="77777777" w:rsidR="003C3AC2" w:rsidRDefault="003C3AC2" w:rsidP="00CC73C9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 xml:space="preserve">ARADU NOU - </w:t>
      </w:r>
      <w:r>
        <w:t>PERIAM</w:t>
      </w:r>
      <w:r>
        <w:rPr>
          <w:lang w:val="en-US"/>
        </w:rPr>
        <w:t xml:space="preserve"> - SATU NOU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3C3AC2" w14:paraId="24884507" w14:textId="77777777">
        <w:trPr>
          <w:cantSplit/>
          <w:trHeight w:val="15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9ABFE" w14:textId="77777777" w:rsidR="003C3AC2" w:rsidRDefault="003C3AC2" w:rsidP="003C3AC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81F4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1+190</w:t>
            </w:r>
          </w:p>
          <w:p w14:paraId="6525490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1+270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E6D26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E371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Aradu Nou - </w:t>
            </w:r>
          </w:p>
          <w:p w14:paraId="5673BFC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Zădăreni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1E48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8ECB4" w14:textId="77777777" w:rsidR="003C3AC2" w:rsidRPr="00B55C5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D912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758BE" w14:textId="77777777" w:rsidR="003C3AC2" w:rsidRPr="00B55C5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4525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Fără inductori.</w:t>
            </w:r>
          </w:p>
        </w:tc>
      </w:tr>
      <w:tr w:rsidR="003C3AC2" w14:paraId="20B1DA54" w14:textId="77777777">
        <w:trPr>
          <w:cantSplit/>
          <w:trHeight w:val="15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CDA76" w14:textId="77777777" w:rsidR="003C3AC2" w:rsidRDefault="003C3AC2" w:rsidP="003C3AC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5AE3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31+000</w:t>
            </w:r>
          </w:p>
          <w:p w14:paraId="6958790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38+000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7B240" w14:textId="77777777" w:rsidR="003C3AC2" w:rsidRPr="00B55C5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DF74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Zădăreni - </w:t>
            </w:r>
          </w:p>
          <w:p w14:paraId="0F3410D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Periam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72C3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7726E" w14:textId="77777777" w:rsidR="003C3AC2" w:rsidRPr="00B55C5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D878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52E44" w14:textId="77777777" w:rsidR="003C3AC2" w:rsidRPr="00B55C5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CD9F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Fără inductori.</w:t>
            </w:r>
          </w:p>
        </w:tc>
      </w:tr>
      <w:tr w:rsidR="003C3AC2" w14:paraId="34412D78" w14:textId="77777777">
        <w:trPr>
          <w:cantSplit/>
          <w:trHeight w:val="15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191F2" w14:textId="77777777" w:rsidR="003C3AC2" w:rsidRDefault="003C3AC2" w:rsidP="003C3AC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8CB0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42+525</w:t>
            </w:r>
          </w:p>
          <w:p w14:paraId="6D329F4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42+600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4E2F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43A4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St. Periam</w:t>
            </w:r>
          </w:p>
          <w:p w14:paraId="204BBA9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2DB3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diag. </w:t>
            </w:r>
          </w:p>
          <w:p w14:paraId="63DFF5E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2 - 10</w:t>
            </w:r>
          </w:p>
          <w:p w14:paraId="21E9E94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și </w:t>
            </w:r>
          </w:p>
          <w:p w14:paraId="25A7F9E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4 - 8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ADEF9" w14:textId="77777777" w:rsidR="003C3AC2" w:rsidRPr="00B55C5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8B7F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58F50" w14:textId="77777777" w:rsidR="003C3AC2" w:rsidRPr="00B55C5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7C61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Fără inductori.</w:t>
            </w:r>
          </w:p>
          <w:p w14:paraId="2646DB3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 xml:space="preserve">Restricție peste sch. 4 și </w:t>
            </w:r>
          </w:p>
          <w:p w14:paraId="075385D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 xml:space="preserve">sch. 10 din breteaua </w:t>
            </w:r>
          </w:p>
          <w:p w14:paraId="2A41AAC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2-4-8-10, Cap Y, st. Periam.</w:t>
            </w:r>
          </w:p>
        </w:tc>
      </w:tr>
      <w:tr w:rsidR="003C3AC2" w14:paraId="7FB5EB8B" w14:textId="77777777">
        <w:trPr>
          <w:cantSplit/>
          <w:trHeight w:val="15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A2FA2" w14:textId="77777777" w:rsidR="003C3AC2" w:rsidRDefault="003C3AC2" w:rsidP="003C3AC2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227E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45+600</w:t>
            </w:r>
          </w:p>
          <w:p w14:paraId="3942934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53+100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8DF0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0563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Periam -</w:t>
            </w:r>
          </w:p>
          <w:p w14:paraId="5468A44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Satu Nou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2C38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50C48" w14:textId="77777777" w:rsidR="003C3AC2" w:rsidRPr="00B55C5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4FD0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AB07B" w14:textId="77777777" w:rsidR="003C3AC2" w:rsidRPr="00B55C5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1437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en-US"/>
              </w:rPr>
              <w:t>Fără inductori.</w:t>
            </w:r>
          </w:p>
        </w:tc>
      </w:tr>
    </w:tbl>
    <w:p w14:paraId="011A1FFF" w14:textId="77777777" w:rsidR="003C3AC2" w:rsidRPr="00301250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3888379A" w14:textId="77777777" w:rsidR="003C3AC2" w:rsidRDefault="003C3AC2" w:rsidP="00E25B0E">
      <w:pPr>
        <w:pStyle w:val="Heading1"/>
        <w:spacing w:line="360" w:lineRule="auto"/>
      </w:pPr>
      <w:r>
        <w:t>LINIA 222</w:t>
      </w:r>
    </w:p>
    <w:p w14:paraId="5CC9E051" w14:textId="77777777" w:rsidR="003C3AC2" w:rsidRDefault="003C3AC2" w:rsidP="003F2719">
      <w:pPr>
        <w:pStyle w:val="Heading1"/>
        <w:spacing w:line="360" w:lineRule="auto"/>
        <w:rPr>
          <w:b w:val="0"/>
          <w:bCs w:val="0"/>
          <w:sz w:val="8"/>
        </w:rPr>
      </w:pPr>
      <w:r>
        <w:t>SÂNANDREI - VALCANI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3C3AC2" w14:paraId="3A58AE8D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F674E" w14:textId="77777777" w:rsidR="003C3AC2" w:rsidRDefault="003C3AC2" w:rsidP="003C3AC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AFA0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2+300</w:t>
            </w:r>
          </w:p>
          <w:p w14:paraId="38F7689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5291A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68AA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 Periam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2426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AF896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F53A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A1519" w14:textId="77777777" w:rsidR="003C3AC2" w:rsidRPr="00E76AB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8469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335D7532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D2AB1" w14:textId="77777777" w:rsidR="003C3AC2" w:rsidRDefault="003C3AC2" w:rsidP="003C3AC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BAF7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32+000</w:t>
            </w:r>
          </w:p>
          <w:p w14:paraId="1317B9C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FEF8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5B44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 Periam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239F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6DD32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0BBE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566C2" w14:textId="77777777" w:rsidR="003C3AC2" w:rsidRPr="00E76AB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3F22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4E187FE9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5CD64" w14:textId="77777777" w:rsidR="003C3AC2" w:rsidRDefault="003C3AC2" w:rsidP="003C3AC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5411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36+690</w:t>
            </w:r>
          </w:p>
          <w:p w14:paraId="7A1E8E9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36+765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1B132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7796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Periam </w:t>
            </w:r>
          </w:p>
          <w:p w14:paraId="57C8F44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126C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B48B2D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2 - 10</w:t>
            </w:r>
          </w:p>
          <w:p w14:paraId="5F01140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476A468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192A5" w14:textId="77777777" w:rsidR="003C3AC2" w:rsidRPr="00E76AB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3B4B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86BC2" w14:textId="77777777" w:rsidR="003C3AC2" w:rsidRPr="00E76AB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AA97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8936E8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Restricție peste sch. 2 și </w:t>
            </w:r>
          </w:p>
          <w:p w14:paraId="4B0505E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sch. 8 din breteaua </w:t>
            </w:r>
          </w:p>
          <w:p w14:paraId="1ABFE09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2-4-8-10, Cap Y, st. Periam.</w:t>
            </w:r>
          </w:p>
        </w:tc>
      </w:tr>
      <w:tr w:rsidR="003C3AC2" w14:paraId="5EBFEAFA" w14:textId="77777777">
        <w:trPr>
          <w:cantSplit/>
          <w:trHeight w:val="60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FF32D" w14:textId="77777777" w:rsidR="003C3AC2" w:rsidRDefault="003C3AC2" w:rsidP="003C3AC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0BD8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46+700</w:t>
            </w:r>
          </w:p>
          <w:p w14:paraId="0084602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A80A7" w14:textId="77777777" w:rsidR="003C3AC2" w:rsidRPr="00E76AB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66C8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Periam -</w:t>
            </w:r>
          </w:p>
          <w:p w14:paraId="460D23D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Sânnicolau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4076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CEBA2" w14:textId="77777777" w:rsidR="003C3AC2" w:rsidRPr="00E76AB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8914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B080B" w14:textId="77777777" w:rsidR="003C3AC2" w:rsidRPr="00E76AB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07C5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4ECBF6E1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667F1" w14:textId="77777777" w:rsidR="003C3AC2" w:rsidRDefault="003C3AC2" w:rsidP="003C3AC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E4A5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6B183" w14:textId="77777777" w:rsidR="003C3AC2" w:rsidRPr="00E76AB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4DA7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Sânnicolau Mare</w:t>
            </w:r>
          </w:p>
          <w:p w14:paraId="626EB67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1, 2 și 3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AD0E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30C969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AF26F" w14:textId="77777777" w:rsidR="003C3AC2" w:rsidRPr="00E76AB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76AB7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3474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2E037" w14:textId="77777777" w:rsidR="003C3AC2" w:rsidRPr="00E76AB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05AE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58D52239" w14:textId="77777777">
        <w:trPr>
          <w:cantSplit/>
          <w:trHeight w:val="29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B00F7" w14:textId="77777777" w:rsidR="003C3AC2" w:rsidRDefault="003C3AC2" w:rsidP="003C3AC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0B46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6E2B7" w14:textId="77777777" w:rsidR="003C3AC2" w:rsidRPr="00E76AB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44F8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Sânnicolau Mare</w:t>
            </w:r>
          </w:p>
          <w:p w14:paraId="5F1C186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20FB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2FFC9" w14:textId="77777777" w:rsidR="003C3AC2" w:rsidRPr="00E76AB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B7CF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6CDE0" w14:textId="77777777" w:rsidR="003C3AC2" w:rsidRPr="00E76AB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4EDA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7E135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3 și 4 abătute, </w:t>
            </w:r>
          </w:p>
          <w:p w14:paraId="0FB9754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X.</w:t>
            </w:r>
          </w:p>
        </w:tc>
      </w:tr>
      <w:tr w:rsidR="003C3AC2" w14:paraId="45320E87" w14:textId="77777777">
        <w:trPr>
          <w:cantSplit/>
          <w:trHeight w:val="31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EC119" w14:textId="77777777" w:rsidR="003C3AC2" w:rsidRDefault="003C3AC2" w:rsidP="003C3AC2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28E2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65+200</w:t>
            </w:r>
          </w:p>
          <w:p w14:paraId="0F63951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AFB3A" w14:textId="77777777" w:rsidR="003C3AC2" w:rsidRPr="00E76AB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4CD8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Sânnicolau Mare -</w:t>
            </w:r>
          </w:p>
          <w:p w14:paraId="292E0F8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Valcani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5C90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E642B" w14:textId="77777777" w:rsidR="003C3AC2" w:rsidRPr="00E76AB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58FC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A7E92" w14:textId="77777777" w:rsidR="003C3AC2" w:rsidRPr="00E76AB7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66B6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2C6423EA" w14:textId="77777777" w:rsidR="003C3AC2" w:rsidRDefault="003C3AC2">
      <w:pPr>
        <w:spacing w:before="40" w:after="40" w:line="192" w:lineRule="auto"/>
        <w:ind w:right="57"/>
        <w:jc w:val="both"/>
        <w:rPr>
          <w:sz w:val="20"/>
          <w:lang w:val="ro-RO"/>
        </w:rPr>
      </w:pPr>
    </w:p>
    <w:p w14:paraId="7865E79E" w14:textId="77777777" w:rsidR="003C3AC2" w:rsidRDefault="003C3AC2" w:rsidP="00E151C2">
      <w:pPr>
        <w:pStyle w:val="Heading1"/>
        <w:spacing w:line="360" w:lineRule="auto"/>
      </w:pPr>
      <w:r>
        <w:t>LINIA 223</w:t>
      </w:r>
    </w:p>
    <w:p w14:paraId="78739D05" w14:textId="77777777" w:rsidR="003C3AC2" w:rsidRDefault="003C3AC2" w:rsidP="00A90DCB">
      <w:pPr>
        <w:pStyle w:val="Heading1"/>
        <w:spacing w:line="360" w:lineRule="auto"/>
        <w:rPr>
          <w:b w:val="0"/>
          <w:bCs w:val="0"/>
          <w:sz w:val="8"/>
        </w:rPr>
      </w:pPr>
      <w:r>
        <w:t>ARAD - NĂDLAC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3C3AC2" w14:paraId="1841121D" w14:textId="77777777">
        <w:trPr>
          <w:cantSplit/>
          <w:trHeight w:val="86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BB624" w14:textId="77777777" w:rsidR="003C3AC2" w:rsidRDefault="003C3AC2" w:rsidP="003C3AC2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73728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BB63A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A877E" w14:textId="77777777" w:rsidR="003C3AC2" w:rsidRDefault="003C3AC2" w:rsidP="00215E7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Pecica, linia 2 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CBDFF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1B594" w14:textId="77777777" w:rsidR="003C3AC2" w:rsidRPr="002032B9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FD5B7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6BD5A" w14:textId="77777777" w:rsidR="003C3AC2" w:rsidRPr="00D5169A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AE071" w14:textId="77777777" w:rsidR="003C3AC2" w:rsidRPr="007A3136" w:rsidRDefault="003C3AC2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43CBD7DB" w14:textId="77777777">
        <w:trPr>
          <w:cantSplit/>
          <w:trHeight w:val="86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0ABD1" w14:textId="77777777" w:rsidR="003C3AC2" w:rsidRDefault="003C3AC2" w:rsidP="003C3AC2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C3D20" w14:textId="77777777" w:rsidR="003C3AC2" w:rsidRDefault="003C3AC2" w:rsidP="001A5E5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13+500</w:t>
            </w:r>
          </w:p>
          <w:p w14:paraId="30B1EA6A" w14:textId="77777777" w:rsidR="003C3AC2" w:rsidRDefault="003C3AC2" w:rsidP="001A5E5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AACAA" w14:textId="77777777" w:rsidR="003C3AC2" w:rsidRDefault="003C3AC2" w:rsidP="001A5E5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ECC86" w14:textId="77777777" w:rsidR="003C3AC2" w:rsidRDefault="003C3AC2" w:rsidP="001A5E55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Pecica - Nădlac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9178E" w14:textId="77777777" w:rsidR="003C3AC2" w:rsidRDefault="003C3AC2" w:rsidP="001A5E5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98B7C" w14:textId="77777777" w:rsidR="003C3AC2" w:rsidRDefault="003C3AC2" w:rsidP="001A5E5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8F947" w14:textId="77777777" w:rsidR="003C3AC2" w:rsidRDefault="003C3AC2" w:rsidP="001A5E55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FDB7A" w14:textId="77777777" w:rsidR="003C3AC2" w:rsidRPr="00D5169A" w:rsidRDefault="003C3AC2" w:rsidP="001A5E55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3CA7C" w14:textId="77777777" w:rsidR="003C3AC2" w:rsidRPr="007A3136" w:rsidRDefault="003C3AC2" w:rsidP="001A5E55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28FD1732" w14:textId="77777777">
        <w:trPr>
          <w:cantSplit/>
          <w:trHeight w:val="86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4BA1B" w14:textId="77777777" w:rsidR="003C3AC2" w:rsidRDefault="003C3AC2" w:rsidP="003C3AC2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49DEF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BCB0A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92A15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Nădlac</w:t>
            </w:r>
          </w:p>
          <w:p w14:paraId="15702D3D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44D30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1DD9C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FAC33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DE42F" w14:textId="77777777" w:rsidR="003C3AC2" w:rsidRPr="00D5169A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7E01A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106F9329" w14:textId="77777777" w:rsidR="003C3AC2" w:rsidRDefault="003C3AC2">
      <w:pPr>
        <w:spacing w:before="40" w:line="192" w:lineRule="auto"/>
        <w:ind w:right="57"/>
        <w:rPr>
          <w:sz w:val="20"/>
          <w:lang w:val="ro-RO"/>
        </w:rPr>
      </w:pPr>
    </w:p>
    <w:p w14:paraId="3CC6ABE1" w14:textId="77777777" w:rsidR="003C3AC2" w:rsidRDefault="003C3AC2" w:rsidP="007B6A84">
      <w:pPr>
        <w:pStyle w:val="Heading1"/>
        <w:spacing w:line="360" w:lineRule="auto"/>
      </w:pPr>
      <w:r>
        <w:t>LINIA 227B</w:t>
      </w:r>
    </w:p>
    <w:p w14:paraId="2CBCB766" w14:textId="77777777" w:rsidR="003C3AC2" w:rsidRDefault="003C3AC2" w:rsidP="007D14C4">
      <w:pPr>
        <w:pStyle w:val="Heading1"/>
        <w:spacing w:line="360" w:lineRule="auto"/>
        <w:rPr>
          <w:b w:val="0"/>
          <w:bCs w:val="0"/>
          <w:sz w:val="8"/>
        </w:rPr>
      </w:pPr>
      <w:r>
        <w:t>PĂULIŞ LUNCA – PĂULIŞ LUNCA GRUPA TEHNICĂ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3C3AC2" w14:paraId="71107992" w14:textId="77777777">
        <w:trPr>
          <w:cantSplit/>
          <w:trHeight w:val="52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49AAC" w14:textId="77777777" w:rsidR="003C3AC2" w:rsidRDefault="003C3AC2" w:rsidP="003C3AC2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E916D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DCD61" w14:textId="77777777" w:rsidR="003C3AC2" w:rsidRPr="003A1C1B" w:rsidRDefault="003C3AC2">
            <w:pPr>
              <w:spacing w:before="120" w:line="360" w:lineRule="auto"/>
              <w:ind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CC05B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Păuliş Lunca Grupa Tehnică</w:t>
            </w:r>
          </w:p>
          <w:p w14:paraId="218C2CCA" w14:textId="77777777" w:rsidR="003C3AC2" w:rsidRPr="00A77A67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liniile 2, 3, 4 și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F1109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D3CF9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8C07F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DB022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655B0D0C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2014CBAE" w14:textId="77777777" w:rsidR="003C3AC2" w:rsidRDefault="003C3AC2">
      <w:pPr>
        <w:spacing w:before="40" w:line="192" w:lineRule="auto"/>
        <w:ind w:right="57"/>
        <w:rPr>
          <w:sz w:val="20"/>
          <w:lang w:val="ro-RO"/>
        </w:rPr>
      </w:pPr>
    </w:p>
    <w:p w14:paraId="12B6E770" w14:textId="77777777" w:rsidR="003C3AC2" w:rsidRDefault="003C3AC2" w:rsidP="0095691E">
      <w:pPr>
        <w:pStyle w:val="Heading1"/>
        <w:spacing w:line="360" w:lineRule="auto"/>
      </w:pPr>
      <w:r>
        <w:t>LINIA 300</w:t>
      </w:r>
    </w:p>
    <w:p w14:paraId="0DD97F98" w14:textId="77777777" w:rsidR="003C3AC2" w:rsidRDefault="003C3AC2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3C3AC2" w14:paraId="2C5652DF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09DC4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16734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13199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8903A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071CC26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1A7CB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EF65C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DD234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60A3C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35525" w14:textId="77777777" w:rsidR="003C3AC2" w:rsidRPr="00D344C9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6A3D310E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5F41B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2610A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17D13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7FD79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4E3CDF1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07F3A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DA466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885BE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F95B3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EDF66" w14:textId="77777777" w:rsidR="003C3AC2" w:rsidRPr="00D344C9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2779B8AA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FE098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80062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38F4A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CBBA2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9F72712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2A2B4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F48799B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DFB36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B2088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BDA0D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8D3A0" w14:textId="77777777" w:rsidR="003C3AC2" w:rsidRPr="00D344C9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0BB9617" w14:textId="77777777" w:rsidR="003C3AC2" w:rsidRPr="00D344C9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3C3AC2" w14:paraId="41B0CE69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E101A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C6DB7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9EF21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7A32C" w14:textId="77777777" w:rsidR="003C3AC2" w:rsidRDefault="003C3AC2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C1BB530" w14:textId="77777777" w:rsidR="003C3AC2" w:rsidRDefault="003C3AC2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2C2FC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F2181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5112E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0D7D7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553E9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3D55CB6D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B77E6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37FA9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52659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D07C4" w14:textId="77777777" w:rsidR="003C3AC2" w:rsidRDefault="003C3AC2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FB61A" w14:textId="77777777" w:rsidR="003C3AC2" w:rsidRPr="00E4222D" w:rsidRDefault="003C3AC2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74DA03B8" w14:textId="77777777" w:rsidR="003C3AC2" w:rsidRPr="00E4222D" w:rsidRDefault="003C3AC2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6ACDA8D8" w14:textId="77777777" w:rsidR="003C3AC2" w:rsidRPr="00E4222D" w:rsidRDefault="003C3AC2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6ED3622C" w14:textId="77777777" w:rsidR="003C3AC2" w:rsidRDefault="003C3AC2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A2DFE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3346E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F1A8F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A9512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3992DA99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9EB84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CF567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F5112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62BE0" w14:textId="77777777" w:rsidR="003C3AC2" w:rsidRPr="00E4222D" w:rsidRDefault="003C3AC2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Buftea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E38D1" w14:textId="77777777" w:rsidR="003C3AC2" w:rsidRPr="00E4222D" w:rsidRDefault="003C3AC2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6A14A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654EC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16+200</w:t>
            </w:r>
          </w:p>
          <w:p w14:paraId="4864AEAF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E5E51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53519" w14:textId="77777777" w:rsidR="003C3AC2" w:rsidRPr="00E4222D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bookmarkEnd w:id="2"/>
      <w:tr w:rsidR="003C3AC2" w14:paraId="06AC9D49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8E33E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29C31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EAF08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DBEB1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18595EA6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0D1AF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9C8F613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50607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50D31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7D1B0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43250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73AB1E0C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42FD32D1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AB4CA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676DC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AA8B8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769AB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016DA243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68F59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EE62D37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15ACB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4DFFB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18FE8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A642A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9D17188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3C3AC2" w14:paraId="3C34A8B8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34F8D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F7C9C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C42D7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D0799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95C17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E9A39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F5B91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4B68A1DE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69379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449EB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49AF6CC0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96758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E8643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39+250</w:t>
            </w:r>
          </w:p>
          <w:p w14:paraId="1DB1BCBE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27700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C1AC2" w14:textId="77777777" w:rsidR="003C3AC2" w:rsidRDefault="003C3AC2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Crivina peste </w:t>
            </w:r>
          </w:p>
          <w:p w14:paraId="085B6390" w14:textId="77777777" w:rsidR="003C3AC2" w:rsidRDefault="003C3AC2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7520C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35BD1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64960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9C9CF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FCD30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11B8C524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BD212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6F1F4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49+850</w:t>
            </w:r>
          </w:p>
          <w:p w14:paraId="34DCE952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49+950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FB3CD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17E1E" w14:textId="77777777" w:rsidR="003C3AC2" w:rsidRDefault="003C3AC2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Crivina - Brazi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FF2AE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DD661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60090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04612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CD087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3C503569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FBC0F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E7E50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0AE70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0BD68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7CEEF388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19471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8A145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FB567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EE206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1BD19" w14:textId="77777777" w:rsidR="003C3AC2" w:rsidRPr="00D344C9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34271B60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DC200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8776E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A937F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9557E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00517B0C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A3EA5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45721E21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45FAA637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3BC757BC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697D9346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7C551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96295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7C3C6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E4E01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5FE37CB7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3534582A" w14:textId="77777777" w:rsidR="003C3AC2" w:rsidRPr="004870EE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3C3AC2" w14:paraId="791732CA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1FCBA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95704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456C206D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6024C5B2" w14:textId="77777777" w:rsidR="003C3AC2" w:rsidRDefault="003C3AC2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7DC11E2B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F5606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40E82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D3B1D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18F9F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F7032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0192A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230CF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168A1CBA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45510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00D05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05A3A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21BA4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B41BD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5BD5D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E5A1F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0B244017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B6A41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8066C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84B29AA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3C3AC2" w14:paraId="4129964D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CC75D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912AE" w14:textId="77777777" w:rsidR="003C3AC2" w:rsidRDefault="003C3AC2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4A4E5329" w14:textId="77777777" w:rsidR="003C3AC2" w:rsidRDefault="003C3AC2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91D58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77D74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4A5BB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6C191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C87DC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4AE88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8664E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E89A271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3C3AC2" w14:paraId="10DE715C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7EC39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E4842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6E810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190B7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9B3B1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F66C3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64266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60+000 -</w:t>
            </w:r>
          </w:p>
          <w:p w14:paraId="135E0AC4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FAE2A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93422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C31E301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3C3AC2" w14:paraId="4E8C6D6A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FA1A6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9453B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1BFCD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7ED5F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Ploiesti Vest peste sch.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A1D72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86046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250AB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63+250</w:t>
            </w:r>
          </w:p>
          <w:p w14:paraId="0F4D980D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EDBCD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32056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1F0CFF22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E641B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34F86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0AEEC14B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A0628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AF0F1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A212C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763BB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9F977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41FDF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79F74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2999C144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47499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9E2BB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BEEE9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9255B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ADD30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45F11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FE6D8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2757B3E1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C762F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ED2CD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6B7AAF61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8096D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E4529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80+750</w:t>
            </w:r>
          </w:p>
          <w:p w14:paraId="099FEFF8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5A7CD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351D7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7944C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116BA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1C5B8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B101D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6146F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5E2660AC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6F9E6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DC87F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15EBE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C781D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8C93F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D787D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41DF7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82+500</w:t>
            </w:r>
          </w:p>
          <w:p w14:paraId="21DE5C4E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7F26D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C347C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466EFB52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7886B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933DC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7413C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E769F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36D98F6C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FFE05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24A0F337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F3FF3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5253E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29ECE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3123E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6FF79FC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1F7B1DA" w14:textId="77777777" w:rsidR="003C3AC2" w:rsidRPr="00D344C9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3C3AC2" w14:paraId="18D116C8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C4DD6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2C470" w14:textId="77777777" w:rsidR="003C3AC2" w:rsidRDefault="003C3AC2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49A6D148" w14:textId="77777777" w:rsidR="003C3AC2" w:rsidRDefault="003C3AC2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793C5" w14:textId="77777777" w:rsidR="003C3AC2" w:rsidRPr="00600D25" w:rsidRDefault="003C3AC2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CB386" w14:textId="77777777" w:rsidR="003C3AC2" w:rsidRDefault="003C3AC2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Predeal –</w:t>
            </w:r>
          </w:p>
          <w:p w14:paraId="5C6FF60B" w14:textId="77777777" w:rsidR="003C3AC2" w:rsidRDefault="003C3AC2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EE015" w14:textId="77777777" w:rsidR="003C3AC2" w:rsidRDefault="003C3AC2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76888" w14:textId="77777777" w:rsidR="003C3AC2" w:rsidRDefault="003C3AC2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2209E" w14:textId="77777777" w:rsidR="003C3AC2" w:rsidRDefault="003C3AC2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3D0A26DD" w14:textId="77777777" w:rsidR="003C3AC2" w:rsidRDefault="003C3AC2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1C17A" w14:textId="77777777" w:rsidR="003C3AC2" w:rsidRPr="00600D25" w:rsidRDefault="003C3AC2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85351" w14:textId="77777777" w:rsidR="003C3AC2" w:rsidRDefault="003C3AC2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  <w:lang w:val="ro-RO"/>
              </w:rPr>
              <w:t>(protecție tablier metalic - lipsa portal gabarit)</w:t>
            </w:r>
          </w:p>
        </w:tc>
      </w:tr>
      <w:tr w:rsidR="003C3AC2" w14:paraId="53671B65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3ADA8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9C5F3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BAC6D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2D7CB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6FED6CDF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696F5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9F6DE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06F87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36676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E7D3A" w14:textId="77777777" w:rsidR="003C3AC2" w:rsidRPr="00D344C9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17E0C806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2DF50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DCFEF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EF5CB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82ACA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E4A25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F4CB6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ECD6A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1F2B398C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B61C3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24EA1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0BF59B2" w14:textId="77777777" w:rsidR="003C3AC2" w:rsidRPr="00D344C9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3C3AC2" w14:paraId="4D3D32B0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65729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A9696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16DFD867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DAE14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BF3C3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31FB0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35DFB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9451E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D6F0F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A6026" w14:textId="77777777" w:rsidR="003C3AC2" w:rsidRDefault="003C3AC2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A377981" w14:textId="77777777" w:rsidR="003C3AC2" w:rsidRPr="00D344C9" w:rsidRDefault="003C3AC2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3C3AC2" w14:paraId="61D299CF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E6833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03355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0D3E36AC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42274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A77EF" w14:textId="77777777" w:rsidR="003C3AC2" w:rsidRDefault="003C3AC2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0887E3B8" w14:textId="77777777" w:rsidR="003C3AC2" w:rsidRDefault="003C3AC2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7BFCA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5C5A031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199F62A7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129854E5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78FD9FD1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4E911D5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DEA6C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72D77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4A980E5D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BE159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0EBD3" w14:textId="77777777" w:rsidR="003C3AC2" w:rsidRDefault="003C3AC2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553C4FC" w14:textId="77777777" w:rsidR="003C3AC2" w:rsidRDefault="003C3AC2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19B8CE64" w14:textId="77777777" w:rsidR="003C3AC2" w:rsidRPr="00D344C9" w:rsidRDefault="003C3AC2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3C3AC2" w14:paraId="01E5F357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37EFA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B226C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46EC4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A0D7A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4A33C49B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A4C7E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92563FB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93E5D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A801B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14B45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1907F" w14:textId="77777777" w:rsidR="003C3AC2" w:rsidRDefault="003C3AC2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17150B3" w14:textId="77777777" w:rsidR="003C3AC2" w:rsidRDefault="003C3AC2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331A077" w14:textId="77777777" w:rsidR="003C3AC2" w:rsidRDefault="003C3AC2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3C3AC2" w14:paraId="5A6C286B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4F89D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29F17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E1018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C4149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53315BD2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C5A03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3435ECF2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FE12D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E25FC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3F596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14871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E7505CC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3C3AC2" w14:paraId="2677F73E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76B63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F789F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36CCA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16A0F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E91C6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B27FB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993DD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231A4A4C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10440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CDF65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282FEDA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C3AC2" w14:paraId="62D69070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4DDB6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A874D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57C4C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E5BF5" w14:textId="77777777" w:rsidR="003C3AC2" w:rsidRDefault="003C3AC2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A92A8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909E7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DB8B6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3F722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CA519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260BBCFF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00927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C0FA8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18EDA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20D79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306BB15A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F8DBB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D1613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4BA41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A4A6B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5DFE8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1CC4FCDD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E43E7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FB069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F8E87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B977A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3DBEF345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770A3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8FD80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1DAA3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D6F78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9F04F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0C7B54AD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56EFE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FF5C4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444D6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1770B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29F0CEC5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91304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69B43D1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2D8567B8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1E8B98F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39A3D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0D03A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13882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19B3C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7AD15A1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6238A3F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3C3AC2" w14:paraId="6745A947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C36C1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D7603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51A25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8DB1B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67AA503B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4D4D5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EF5AA58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4F04D" w14:textId="77777777" w:rsidR="003C3AC2" w:rsidRPr="00600D25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3770A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A95E6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5552C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4C150CD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3C3AC2" w14:paraId="5C734F53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BFCB4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A8585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10A2B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FFF11" w14:textId="77777777" w:rsidR="003C3AC2" w:rsidRDefault="003C3AC2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68191B4C" w14:textId="77777777" w:rsidR="003C3AC2" w:rsidRDefault="003C3AC2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91092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D8255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DFA28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28D01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802E1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3C3AC2" w14:paraId="6415EAB1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70EF9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64EE8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DFC10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BCD39" w14:textId="77777777" w:rsidR="003C3AC2" w:rsidRDefault="003C3AC2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290CF4A0" w14:textId="77777777" w:rsidR="003C3AC2" w:rsidRDefault="003C3AC2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16DB2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A421F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76DDC" w14:textId="77777777" w:rsidR="003C3AC2" w:rsidRDefault="003C3AC2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E7F84" w14:textId="77777777" w:rsidR="003C3AC2" w:rsidRDefault="003C3AC2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EC8AF" w14:textId="77777777" w:rsidR="003C3AC2" w:rsidRDefault="003C3AC2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3C3AC2" w14:paraId="11F51872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971BA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CB5DA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93866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5707C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4878E6D7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C9CD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AFDE3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AD65D" w14:textId="77777777" w:rsidR="003C3AC2" w:rsidRPr="00E731A9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3E8E930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7EAAC323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D08E0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A809F" w14:textId="77777777" w:rsidR="003C3AC2" w:rsidRDefault="003C3AC2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3EC5285B" w14:textId="77777777" w:rsidR="003C3AC2" w:rsidRDefault="003C3AC2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2CAA07AC" w14:textId="77777777" w:rsidR="003C3AC2" w:rsidRPr="001D4392" w:rsidRDefault="003C3AC2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3C3AC2" w14:paraId="517C768E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7816B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C9B9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9F921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7287A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4D58A0B8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A88D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14DD9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41CDB" w14:textId="77777777" w:rsidR="003C3AC2" w:rsidRPr="00E731A9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60A3B8AD" w14:textId="77777777" w:rsidR="003C3AC2" w:rsidRPr="00E731A9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03F0B64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448C9EE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8BBBD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727DE" w14:textId="77777777" w:rsidR="003C3AC2" w:rsidRPr="00616BAF" w:rsidRDefault="003C3AC2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89119D5" w14:textId="77777777" w:rsidR="003C3AC2" w:rsidRDefault="003C3AC2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3198E456" w14:textId="77777777" w:rsidR="003C3AC2" w:rsidRPr="003B726B" w:rsidRDefault="003C3AC2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3C3AC2" w14:paraId="31D63D2F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D1215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B8A1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C913B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C635E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1C1CEC4F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26067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910C2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4A4F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21986973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22795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571EC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87028B3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C3AC2" w14:paraId="3449731F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60BF8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5DF0B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A7A73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842E7" w14:textId="77777777" w:rsidR="003C3AC2" w:rsidRDefault="003C3AC2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042B6972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8DF8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32E56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53DE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3DA1F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3BAFE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72725D20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245BB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9C5C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4B7D6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D6499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07090745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892B3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08C15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ADE2B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5549E5FF" w14:textId="77777777" w:rsidR="003C3AC2" w:rsidRPr="00E731A9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0F094154" w14:textId="77777777" w:rsidR="003C3AC2" w:rsidRPr="00E731A9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711BF740" w14:textId="77777777" w:rsidR="003C3AC2" w:rsidRPr="001D439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933E1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832A8" w14:textId="77777777" w:rsidR="003C3AC2" w:rsidRDefault="003C3AC2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F3C0A6E" w14:textId="77777777" w:rsidR="003C3AC2" w:rsidRDefault="003C3AC2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D690F06" w14:textId="77777777" w:rsidR="003C3AC2" w:rsidRPr="003B726B" w:rsidRDefault="003C3AC2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3C3AC2" w14:paraId="44AE6068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B8FE2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BA34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47E6A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2803F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1B5EE5A1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C04D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189A9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AFA0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0C16AC06" w14:textId="77777777" w:rsidR="003C3AC2" w:rsidRPr="00E731A9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5CD20E9C" w14:textId="77777777" w:rsidR="003C3AC2" w:rsidRPr="00E731A9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01876BDD" w14:textId="77777777" w:rsidR="003C3AC2" w:rsidRPr="001D439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1B40F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574D2" w14:textId="77777777" w:rsidR="003C3AC2" w:rsidRPr="00616BAF" w:rsidRDefault="003C3AC2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87F8BA2" w14:textId="77777777" w:rsidR="003C3AC2" w:rsidRDefault="003C3AC2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01C9C8B" w14:textId="77777777" w:rsidR="003C3AC2" w:rsidRPr="003B726B" w:rsidRDefault="003C3AC2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3C3AC2" w14:paraId="639A8232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53C70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C798A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F8FDA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E8D9C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7E7B9DC4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0716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B2001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7D14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1464880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267D3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60536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7D2B053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28C33379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3C3AC2" w14:paraId="0D26E63D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19ED1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68BE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2A7F6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2704B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7AEAC49C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1B858CEF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C74D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AD835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5586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27FC1CAA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46BAC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35029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3C3AC2" w14:paraId="35509CDF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B69DF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9589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80FAD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E4333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1D34F630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5504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485A8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8792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C1E57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4B549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15BAEE1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3C3AC2" w14:paraId="6AC5119F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ED427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DC9E7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15776A2D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11039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8264F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54F2891A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2939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41BCF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BB10A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38222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4205A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509F9E9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C3AC2" w14:paraId="2A238F48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1E086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F2D8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57934EE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6648F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C92B9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595B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CF3B5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E2E0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7F8F7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6E755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7F458C47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C3AC2" w14:paraId="03706A52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C9101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390A7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146D5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75670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68ABC03B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1FFA8475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851F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E8725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3524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70797F8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F8026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3D432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3C3AC2" w14:paraId="648217B8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B79B9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96EF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2115B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0A900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56902FC7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5C9C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B9A7AA9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0750C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7040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37DDA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00A91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61D2EF2B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4CCC7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0CD7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6A8FD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DE78C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3C08C671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1BC1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87194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A045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15058C0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A674D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9BEA1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31FDD918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E25CD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D19DE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61ECE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8B7C8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F193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66D14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370E7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7A1F498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574FA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54AB2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18BF917E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83D47F3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3C3AC2" w14:paraId="6D589519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E40D0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9564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F14FD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52738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350E6C1B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61CB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7F783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F396E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654AE67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80ADF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5C3DB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477A743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C3AC2" w14:paraId="72BF9E6E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CBF2A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E9B6D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D9776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8752A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69E3AA4A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8D783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440956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0CAF8D7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5D214C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3B8E9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99957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C5827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E96D4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2BCD0182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1D3EEF8B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DE9BB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C89DE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1E8D0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D1AE7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1F7DD142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1937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20DF2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DEA1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50FA1A6B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45F34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509AF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C615677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C3AC2" w14:paraId="641E67C1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878F2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4A06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A43A5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1DB93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30214695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D941B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347785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0AC13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62227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9166C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E0892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54BB2FD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3C3AC2" w14:paraId="53E14E7E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F3AC4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E616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A5033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3BACD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0CF21122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803D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6083BAE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63D42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8C58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F6B05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96C85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B54EBA8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3C3AC2" w14:paraId="735D60AE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D160A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31E1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76F5B1B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EB7A1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77DB9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EDAB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90394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B3CF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393E1D9B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2894B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9CEC0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7193D1EF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2F79C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1F403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022AF6DA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CC1EB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81B1B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4B74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7B174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F6B6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769F1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80622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2604068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3C3AC2" w14:paraId="07B32F6E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9BD47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F259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1A855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3B19A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12A0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35B51FA9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C7230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53C1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FB925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E7D8C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317D8E75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F3661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5C92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3CE6A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2A588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510E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02860DC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AD33F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6F6D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7CC74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B42C7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3F7C48F6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EE0E4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6621E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F0A30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6C5DA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1241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122390B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32241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601C9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F64B3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6D0FD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63F0FDB5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7D10C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B7E5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615BC12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DC951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0DB3A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2A171FC1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A073A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42D49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A34F7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573ED3DA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2303C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11FB4" w14:textId="77777777" w:rsidR="003C3AC2" w:rsidRPr="0019324E" w:rsidRDefault="003C3AC2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07F9EED2" w14:textId="77777777" w:rsidR="003C3AC2" w:rsidRPr="000160B5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1A4BAB22" w14:textId="77777777" w:rsidR="003C3AC2" w:rsidRPr="006B78FD" w:rsidRDefault="003C3AC2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45785236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1F819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7ADC7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264D7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352C3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049AE7B3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75DD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2699156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788CE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825F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67557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04BF1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53BE4560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3C3AC2" w14:paraId="011B61F9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6AF65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37E0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58458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2DC3E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4827F9CF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40A75862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68DCD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AE863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1DBA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39C23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9ACBB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7A43661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1C72D22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3C3AC2" w14:paraId="16703E67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A413C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561FA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CAE97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2B543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1A70C673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9EE09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7ADBB5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4EF7E99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7C84309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05E33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AB1A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D44ED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A3754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2695579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E00F97E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3C3AC2" w14:paraId="5039195F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6B0E9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DBD0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97C0D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8D5A3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668C307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EC44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3D8C9E6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4A6C2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E512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CBFA8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14C21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5A823506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3C3AC2" w14:paraId="1FA1EC2C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F2475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6794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6FA99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891B5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F1A833A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923E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455D4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D5CDD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062A1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473E2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5B7E842F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3C3AC2" w14:paraId="47C28514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E1972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2EC8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7CC47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4C192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0932C899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7C463ECA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2DE3C7D7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651B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954FC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E254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91DE9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D5CEA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71478A9E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824B7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528CA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AC2F2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5979C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305D90C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32645CA1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4F42685A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A12B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C13E0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350B7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C5C3E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B6F40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22DCE516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DBB38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43BD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6F199C6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1CC59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93D56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0292DF44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BF11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C1051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AB69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423A829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F9664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9707E" w14:textId="77777777" w:rsidR="003C3AC2" w:rsidRPr="0019324E" w:rsidRDefault="003C3AC2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10CD5669" w14:textId="77777777" w:rsidR="003C3AC2" w:rsidRPr="000160B5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3078BC4F" w14:textId="77777777" w:rsidR="003C3AC2" w:rsidRPr="005C2BB7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0ADEE883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D5449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73F73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3F39EAD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2AEDE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B4B0D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4FEAE160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50DCD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F107F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8934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61605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78124" w14:textId="77777777" w:rsidR="003C3AC2" w:rsidRPr="00DE4F3A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25921091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6F925BA2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5CD24CF3" w14:textId="77777777" w:rsidR="003C3AC2" w:rsidRPr="00DE4F3A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3C3AC2" w14:paraId="578BD559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AA216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8FE2E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3DBC22E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39284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8BE4D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02595CA1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394338FF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E646E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FBFFA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4C8DE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AA79D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D305E" w14:textId="77777777" w:rsidR="003C3AC2" w:rsidRPr="00DE4F3A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0F954312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6C3AB080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229209B9" w14:textId="77777777" w:rsidR="003C3AC2" w:rsidRPr="00DE4F3A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3C3AC2" w14:paraId="39EFFA31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49AB0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F263B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A8C88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E3B37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52425F8E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8BBBA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6B30E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FC37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A08CA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02173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370B6DDF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DF33B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8F893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1374E69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ED167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405C7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3B0E8753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A417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D27B4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8D8D7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38FA5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A67C2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635D4FE4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2C92C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C698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6A1A853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568E6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5F1D5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635B4DA5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EA7E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C3782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A7A53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3A4FD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D216D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3F83030" w14:textId="77777777" w:rsidR="003C3AC2" w:rsidRPr="00CB2A7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6CADCEE9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ECF59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543ED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BB696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86A04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1367E6E9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228C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218C2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C7723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33715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4F167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7554AE96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7C052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9F76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54705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25691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4F5FEB04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7D95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66E98CC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9EA7C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5622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23F9D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F49A6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5C91017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D7B1154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3C3AC2" w14:paraId="2F83AED2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AA00F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B4B1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DBEC7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C9BF4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44E7BA4E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313F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08A40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4653D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5AEC7A2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7DFD9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36557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3C3AC2" w14:paraId="2CEB7795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67D90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BDDE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C7933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27FA7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5F48199C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B5DE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B1E0D6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61CE4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F07D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C4847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D93CC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796BE84D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3BBBC118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3C3AC2" w14:paraId="67BA016D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75C01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17A2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78082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9D55D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533B3E54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30BF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157DAD7D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549D6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E5DC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05642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A204F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336339D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16701BB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3C3AC2" w14:paraId="30E01BD8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5B007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EE46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CC718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E9360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3A38916F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014B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7A97453B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7F4B4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3521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02441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B8F6D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AAA432E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3C3AC2" w14:paraId="41CCEB11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90909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C506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52063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84CCF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610768AE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7BFFD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7F9D328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7B11E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2AA8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50D0F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2B045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AD12D44" w14:textId="77777777" w:rsidR="003C3AC2" w:rsidRPr="00D344C9" w:rsidRDefault="003C3AC2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75C2809D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3C3AC2" w14:paraId="4AFE2672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2B188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19DB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DA598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67FC6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 -</w:t>
            </w:r>
          </w:p>
          <w:p w14:paraId="4EF0BAAD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6605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A5C6B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84FE9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284+300</w:t>
            </w:r>
          </w:p>
          <w:p w14:paraId="09FE6BB9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75607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BF865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1AE54131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Variantă provizorie.</w:t>
            </w:r>
          </w:p>
          <w:p w14:paraId="6802B59D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Lucrări Coridor IV.</w:t>
            </w:r>
          </w:p>
        </w:tc>
      </w:tr>
      <w:tr w:rsidR="003C3AC2" w14:paraId="4A62B77C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5B829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6C11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A0159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26815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FC2AD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77C208A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94918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5D3F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1980C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30515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F26F93B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53416FC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  <w:lang w:val="ro-RO"/>
              </w:rPr>
              <w:t>Vânători - Odorhei.</w:t>
            </w:r>
          </w:p>
        </w:tc>
      </w:tr>
      <w:tr w:rsidR="003C3AC2" w14:paraId="39C9E7E9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5E624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AC19A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21892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57AF9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  <w:p w14:paraId="72DB6571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F88B9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  <w:p w14:paraId="65BD17F7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D5B1D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D2F1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4711A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3D3ED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E061114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linia 4 abătută. </w:t>
            </w:r>
          </w:p>
        </w:tc>
      </w:tr>
      <w:tr w:rsidR="003C3AC2" w14:paraId="161DEE33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29F9A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1952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33069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51E0A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423E1CB5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63E012A3" w14:textId="77777777" w:rsidR="003C3AC2" w:rsidRDefault="003C3AC2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7D90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C8A0D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8DF4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04BA765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BCA65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03ACA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88C36C4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C3AC2" w14:paraId="335E0A7C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7CAB6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853B9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0D578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A40C6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18D3C027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F51F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73FC0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5813E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3BCBEEDB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71E67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61CE6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F3F8856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C3AC2" w14:paraId="2CA509A8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4F636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6542D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82507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15FD9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236EDA9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8407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EDDE76D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42467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5698D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EE970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E55C4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D1CFF38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C77D7F7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3C3AC2" w14:paraId="511F9CA2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02D39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3D09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594AF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5CC06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8F0E2D6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B11B9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123A1D9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4F225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A806E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DFA11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F2CA1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93FD6C8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3C3AC2" w14:paraId="308E4A60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8D4DC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AC5E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606EE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4A928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6BBA556B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BEDAB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589A67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3176B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61999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0BF1F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0FF78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6B59E7E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3C3AC2" w14:paraId="2A719C14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80F6D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4BE89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E63DC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9E3CF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474563D3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3778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21DC989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75F1B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85EC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80B0C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CABA5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392BB8B8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D7B83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83F0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51970C1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6D32D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02782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46888EFA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1E41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8F777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A5C4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31E01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30321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3C3AC2" w14:paraId="2B20A4CC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A395E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7B2C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237C9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2FC67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1529C1DA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E982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F9604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AD18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00D4D2C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5FE44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873D6" w14:textId="77777777" w:rsidR="003C3AC2" w:rsidRPr="00FF6B4A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3C3AC2" w14:paraId="71931714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EE799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7A8FB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A7B34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54172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C9E2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C6C5F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684DB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411+700</w:t>
            </w:r>
          </w:p>
          <w:p w14:paraId="42538147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351B8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2B9E9" w14:textId="77777777" w:rsidR="003C3AC2" w:rsidRPr="00FF6B4A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4</w:t>
            </w:r>
          </w:p>
        </w:tc>
      </w:tr>
      <w:tr w:rsidR="003C3AC2" w14:paraId="70985B24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948A3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45E1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68EB9AF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59994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1890D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379BD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1FC1C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19DB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BF2EE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38DEB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0CA51C86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D6E10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42A8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1AC7B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2C054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92199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A9E36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436DE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9A46F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5F497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1076C11E" w14:textId="77777777" w:rsidTr="00E4222D">
        <w:trPr>
          <w:cantSplit/>
          <w:trHeight w:val="3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40816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711CE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2CF32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39652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02A8382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3E32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322E14BD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E766C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1C5F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40EBD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62E1F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CD41D5A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3C3AC2" w14:paraId="5B2DF30D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B50F3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D44D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66EF3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B5CBB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4D8166E5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54DDB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B98D59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839C3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CB133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6D6AE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6B34B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779152B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3C3AC2" w14:paraId="075B3763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23129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4B9E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0E4C9BC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FDD82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18604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13DF0D5D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06E5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508D8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1243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6C1A6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FC036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175DDFB1" w14:textId="77777777" w:rsidR="003C3AC2" w:rsidRPr="00F10273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3C3AC2" w14:paraId="0CBFB66A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87947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167FE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40FF54E3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86B99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48BF9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A9C9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4F044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2442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CA79D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71504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F6E1246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C3AC2" w14:paraId="3E645737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5AFB7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2C39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655F8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CC3F7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Unirea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6AF6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3BFA2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B932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425+640</w:t>
            </w:r>
          </w:p>
          <w:p w14:paraId="1538145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527+317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0D553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49FD4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3</w:t>
            </w:r>
          </w:p>
        </w:tc>
      </w:tr>
      <w:tr w:rsidR="003C3AC2" w14:paraId="7A81EDF3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2B299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A545A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11C2C01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FD917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84409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6F0B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CDE4A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89FD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9B91A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EEFCA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0D2AB294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26DC0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93CE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38307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67418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35D07A50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10E6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FC1655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AC7F3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5985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1D3A9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1F1FB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6ED0020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3C3AC2" w14:paraId="58C97912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1A145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4B52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74269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B7F6D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0B2444CE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03BE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6AEB6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952E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D8EFB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2F5B8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15B92398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69097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5BDA7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0059B6D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823A9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CBDCB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04DA1432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5654E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C4272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DD279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05B9A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6EF25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B71543B" w14:textId="77777777" w:rsidR="003C3AC2" w:rsidRPr="00056F61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3C3AC2" w14:paraId="3B0DB58C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72E9F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470A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20631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44BA3" w14:textId="77777777" w:rsidR="003C3AC2" w:rsidRDefault="003C3AC2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28866AC8" w14:textId="77777777" w:rsidR="003C3AC2" w:rsidRDefault="003C3AC2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B47D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F93A9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0C01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022527D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53605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64765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3C3AC2" w14:paraId="67A0E041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A9D1E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A58E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13097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2042C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6E36D470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0BF5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E38D01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2A16C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77B2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BAB74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D74C2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474F45F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5CF9556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3C3AC2" w14:paraId="1DF2024F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7F98D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D6B3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60FE3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C768A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6B3C8EBB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C8CDB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456D8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4798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14A720D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28D33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FBBDC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BA6DB0F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B2EBD44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4B1FCC6B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3C3AC2" w14:paraId="42548AB3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F5794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FC28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66EE4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8DCFE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2F70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ACF96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A686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36EF6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4BAC5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169DE485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3C3AC2" w14:paraId="3869EC72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9BA56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E4FC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68923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7DE61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4E7B00D6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BE429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CF19B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D92A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66D1396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54CE4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37A15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2D5F3466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3C3AC2" w14:paraId="6F846D20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09E84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E044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6AE80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11979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743B20E7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A382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4F8075B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EFED5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303D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881B0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42A8F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77B17FE5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3C3AC2" w14:paraId="28846C59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B450F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52199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6B98E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967A9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43EA8786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E045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8225E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B378E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F2065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AAC6B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198543BD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3C3AC2" w14:paraId="01EA0B99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D5F21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77C2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2FE73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83541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FD049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659E8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40DD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4EFC5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EFE2E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3C3AC2" w14:paraId="2F4E9956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B9AD1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EFA2D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06E4D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441FC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43B5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2D6617F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40B1DC2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0258CA2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2350BE5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21C71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A04ED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BC4E5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D8C5C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463F8856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D5214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2C14E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E8084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4FDC1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1F3798A0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6FEDA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62CBCB0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8E9F1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39BF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23AC7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5B00D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3C3AC2" w14:paraId="451C5E25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E2C21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F9C2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60D16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0D011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504B1C87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6C9246B9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025B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29BCA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F7FD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7D423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220AD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1C16BF87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48E5A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5F58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905FF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7EC32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CFB8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94653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BBC6A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7F551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AF0DA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61CDB992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E59D6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93EA2" w14:textId="77777777" w:rsidR="003C3AC2" w:rsidRDefault="003C3AC2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4A92B" w14:textId="77777777" w:rsidR="003C3AC2" w:rsidRDefault="003C3AC2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A81B4" w14:textId="77777777" w:rsidR="003C3AC2" w:rsidRDefault="003C3AC2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785EC13C" w14:textId="77777777" w:rsidR="003C3AC2" w:rsidRDefault="003C3AC2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66281BBF" w14:textId="77777777" w:rsidR="003C3AC2" w:rsidRDefault="003C3AC2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D5F74" w14:textId="77777777" w:rsidR="003C3AC2" w:rsidRDefault="003C3AC2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3C2A7" w14:textId="77777777" w:rsidR="003C3AC2" w:rsidRDefault="003C3AC2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F4E84" w14:textId="77777777" w:rsidR="003C3AC2" w:rsidRDefault="003C3AC2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4F841397" w14:textId="77777777" w:rsidR="003C3AC2" w:rsidRDefault="003C3AC2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06897" w14:textId="77777777" w:rsidR="003C3AC2" w:rsidRDefault="003C3AC2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92F70" w14:textId="77777777" w:rsidR="003C3AC2" w:rsidRDefault="003C3AC2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23F14BFF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506BC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014F7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12A30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C40D7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687043EE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AFAC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33455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B4F69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24145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EAA8A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75B8C2E7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D43A2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8A16D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474+400</w:t>
            </w:r>
          </w:p>
          <w:p w14:paraId="08F5AAF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474+750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B98F2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75AFF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Boju - Tunel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AD5B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652C2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19E9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CDC18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46022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46DA7EDD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A0DDB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260CE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874EE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AD436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373BD7EF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7CE2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2B0BADD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7A17FEFE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E4ED6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32543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933B0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0B131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1835BB28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1CADD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04D5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2C56A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C34B1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E6B8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0E6CE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3139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72B2C4B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1AA46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E1AC5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3FDF11EC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99ADC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6E60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0002866A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B4002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39314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E1B6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D9CDA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722A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910C5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546EE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45209C0A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F4F11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9323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488+600</w:t>
            </w:r>
          </w:p>
          <w:p w14:paraId="041754C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B0027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186B3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  <w:r>
              <w:rPr>
                <w:b/>
                <w:bCs/>
                <w:sz w:val="20"/>
                <w:lang w:val="ro-RO"/>
              </w:rPr>
              <w:t xml:space="preserve"> – Parcurs 1 (călcâi R7 și </w:t>
            </w:r>
          </w:p>
          <w:p w14:paraId="32F95326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7B5A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03071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F2D0E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028F0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F312B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RV protecție muncitori între orele 07.00 – 18.00.</w:t>
            </w:r>
          </w:p>
          <w:p w14:paraId="57FDF804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6B79D866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F010E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82C4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6C654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36300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9D2B7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17F5768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ED197F3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09BF1CD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35774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EB8B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0E11B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88B44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0693B455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3C3AC2" w14:paraId="2CE2B5F4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FB1BF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2CD6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F6454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8B7EC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0B847E34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A3D7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527B8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192E3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363CEE86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75F46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EDD0A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15905643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B2C15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6DE5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230BCE93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0AEB4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AE5F1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40B0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788B2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3F24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15612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FBBB1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6E94499D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9FD76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D8FC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498+100</w:t>
            </w:r>
          </w:p>
          <w:p w14:paraId="23D0AA9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498+150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C5339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15D51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5BB53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04341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1083B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57D53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5B456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75105F87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90E56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7CE4A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1A693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0505D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7B61B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21E18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97B53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7B1CFB9C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D956C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A0C8E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3C3AC2" w14:paraId="2EFE2D93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DA3E0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47628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5B5B2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84D5A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C277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74231A2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6D904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014AB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5B007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EBB8E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3ADC4A86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724F6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1D2ED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5949A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2D53A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4D1AE085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42EFA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AEC6F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D4055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9C6D5" w14:textId="77777777" w:rsidR="003C3AC2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DBDF0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1885F322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3C235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E48B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7752E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75F78" w14:textId="77777777" w:rsidR="003C3AC2" w:rsidRDefault="003C3AC2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65EE1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36C2A0E0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63A2819F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6C539F34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5F0F840D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9D1CB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2483D" w14:textId="77777777" w:rsidR="003C3AC2" w:rsidRDefault="003C3AC2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A30CA" w14:textId="77777777" w:rsidR="003C3AC2" w:rsidRPr="00600D25" w:rsidRDefault="003C3AC2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E8D0D" w14:textId="77777777" w:rsidR="003C3AC2" w:rsidRPr="00D344C9" w:rsidRDefault="003C3AC2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3C3AC2" w14:paraId="33E82DAA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D16CC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079D6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EC589" w14:textId="77777777" w:rsidR="003C3AC2" w:rsidRPr="00600D25" w:rsidRDefault="003C3AC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CD47D" w14:textId="77777777" w:rsidR="003C3AC2" w:rsidRDefault="003C3AC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43209055" w14:textId="77777777" w:rsidR="003C3AC2" w:rsidRDefault="003C3AC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DED50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6F95E722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64D0F1B8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3ED60F1D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350E9B43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0C671702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9EA6E02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B2B1A" w14:textId="77777777" w:rsidR="003C3AC2" w:rsidRDefault="003C3AC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15F42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04682" w14:textId="77777777" w:rsidR="003C3AC2" w:rsidRPr="00600D25" w:rsidRDefault="003C3AC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DD9C5" w14:textId="77777777" w:rsidR="003C3AC2" w:rsidRDefault="003C3AC2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0B6F6DA1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C9717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D405E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B4F75" w14:textId="77777777" w:rsidR="003C3AC2" w:rsidRPr="00600D25" w:rsidRDefault="003C3AC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41845" w14:textId="77777777" w:rsidR="003C3AC2" w:rsidRDefault="003C3AC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72D3BD98" w14:textId="77777777" w:rsidR="003C3AC2" w:rsidRDefault="003C3AC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D68B4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69E3A" w14:textId="77777777" w:rsidR="003C3AC2" w:rsidRDefault="003C3AC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0F2F0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488D2" w14:textId="77777777" w:rsidR="003C3AC2" w:rsidRPr="00600D25" w:rsidRDefault="003C3AC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1E3DE" w14:textId="77777777" w:rsidR="003C3AC2" w:rsidRDefault="003C3AC2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50AEDA90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D72E2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D2731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5232B" w14:textId="77777777" w:rsidR="003C3AC2" w:rsidRPr="00600D25" w:rsidRDefault="003C3AC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31472" w14:textId="77777777" w:rsidR="003C3AC2" w:rsidRDefault="003C3AC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4271D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3BD6B3C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44C7C59F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54319" w14:textId="77777777" w:rsidR="003C3AC2" w:rsidRDefault="003C3AC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BE3DB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1373A" w14:textId="77777777" w:rsidR="003C3AC2" w:rsidRPr="00600D25" w:rsidRDefault="003C3AC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090C6" w14:textId="77777777" w:rsidR="003C3AC2" w:rsidRDefault="003C3AC2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3C3AC2" w14:paraId="122B07DE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3AFF6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24E8E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410C5D6D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8EF26" w14:textId="77777777" w:rsidR="003C3AC2" w:rsidRPr="00600D25" w:rsidRDefault="003C3AC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B4265" w14:textId="77777777" w:rsidR="003C3AC2" w:rsidRDefault="003C3AC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6B1F025E" w14:textId="77777777" w:rsidR="003C3AC2" w:rsidRDefault="003C3AC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ABCA6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3E061" w14:textId="77777777" w:rsidR="003C3AC2" w:rsidRDefault="003C3AC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3CC4B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1382D" w14:textId="77777777" w:rsidR="003C3AC2" w:rsidRDefault="003C3AC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51BE0" w14:textId="77777777" w:rsidR="003C3AC2" w:rsidRDefault="003C3AC2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60C06B01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97890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2E689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2CE6A" w14:textId="77777777" w:rsidR="003C3AC2" w:rsidRDefault="003C3AC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59EA2" w14:textId="77777777" w:rsidR="003C3AC2" w:rsidRDefault="003C3AC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39CCB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2FFFA" w14:textId="77777777" w:rsidR="003C3AC2" w:rsidRDefault="003C3AC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2C056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964A8" w14:textId="77777777" w:rsidR="003C3AC2" w:rsidRDefault="003C3AC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74A77" w14:textId="77777777" w:rsidR="003C3AC2" w:rsidRDefault="003C3AC2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0C1E421A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5F2E8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49D8D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CF9F3" w14:textId="77777777" w:rsidR="003C3AC2" w:rsidRDefault="003C3AC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D9CF1" w14:textId="77777777" w:rsidR="003C3AC2" w:rsidRDefault="003C3AC2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AB632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C848B" w14:textId="77777777" w:rsidR="003C3AC2" w:rsidRDefault="003C3AC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57CF3" w14:textId="77777777" w:rsidR="003C3AC2" w:rsidRDefault="003C3AC2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72F74" w14:textId="77777777" w:rsidR="003C3AC2" w:rsidRDefault="003C3AC2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418F5" w14:textId="77777777" w:rsidR="003C3AC2" w:rsidRDefault="003C3AC2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liinile 1 și 2 Cap X. Nesemnalizată pe teren.</w:t>
            </w:r>
          </w:p>
        </w:tc>
      </w:tr>
      <w:tr w:rsidR="003C3AC2" w14:paraId="1218D215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AA3C7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9FC50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135A5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3D7B5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7004A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2DFF0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5D7DA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67B9F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149CB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linia  2 Cap Y. Nesemnalizată pe teren.</w:t>
            </w:r>
          </w:p>
        </w:tc>
      </w:tr>
      <w:tr w:rsidR="003C3AC2" w14:paraId="1F0DB78F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0213B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7B7B8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5A5FB4CE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82E10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BDAE6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7309A782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C0D07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CA779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1B64E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BB702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8BE6A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6C24461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7B4A0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94980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31B57237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B8319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104C4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0DF08CE7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A2826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3166A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FCDD4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81874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EFD33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C3AC2" w14:paraId="3D301E0F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20C3E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C7460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45C95626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AD063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944F9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0077EA97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F4613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0089E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75FD6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49369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7EC46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C3AC2" w14:paraId="23EC5F03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DFD1D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42F4F" w14:textId="77777777" w:rsidR="003C3AC2" w:rsidRDefault="003C3AC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7A139" w14:textId="77777777" w:rsidR="003C3AC2" w:rsidRDefault="003C3AC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0D20A" w14:textId="77777777" w:rsidR="003C3AC2" w:rsidRDefault="003C3AC2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6844E" w14:textId="77777777" w:rsidR="003C3AC2" w:rsidRDefault="003C3AC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E606D" w14:textId="77777777" w:rsidR="003C3AC2" w:rsidRDefault="003C3AC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6295D" w14:textId="77777777" w:rsidR="003C3AC2" w:rsidRDefault="003C3AC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042DA0B1" w14:textId="77777777" w:rsidR="003C3AC2" w:rsidRDefault="003C3AC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A59D9" w14:textId="77777777" w:rsidR="003C3AC2" w:rsidRDefault="003C3AC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5D8D6" w14:textId="77777777" w:rsidR="003C3AC2" w:rsidRDefault="003C3AC2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20914622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5C4B1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78287" w14:textId="77777777" w:rsidR="003C3AC2" w:rsidRDefault="003C3AC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77923" w14:textId="77777777" w:rsidR="003C3AC2" w:rsidRDefault="003C3AC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F3CE9" w14:textId="77777777" w:rsidR="003C3AC2" w:rsidRDefault="003C3AC2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08098" w14:textId="77777777" w:rsidR="003C3AC2" w:rsidRDefault="003C3AC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25223" w14:textId="77777777" w:rsidR="003C3AC2" w:rsidRDefault="003C3AC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5D98F" w14:textId="77777777" w:rsidR="003C3AC2" w:rsidRDefault="003C3AC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5F5842C6" w14:textId="77777777" w:rsidR="003C3AC2" w:rsidRDefault="003C3AC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6A1A3" w14:textId="77777777" w:rsidR="003C3AC2" w:rsidRDefault="003C3AC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3BFC9" w14:textId="77777777" w:rsidR="003C3AC2" w:rsidRDefault="003C3AC2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76924244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C3E1A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72451" w14:textId="77777777" w:rsidR="003C3AC2" w:rsidRDefault="003C3AC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90C18" w14:textId="77777777" w:rsidR="003C3AC2" w:rsidRDefault="003C3AC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1E6AF" w14:textId="77777777" w:rsidR="003C3AC2" w:rsidRDefault="003C3AC2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BABFB" w14:textId="77777777" w:rsidR="003C3AC2" w:rsidRDefault="003C3AC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17EF2" w14:textId="77777777" w:rsidR="003C3AC2" w:rsidRDefault="003C3AC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FDDAE" w14:textId="77777777" w:rsidR="003C3AC2" w:rsidRDefault="003C3AC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01D85F44" w14:textId="77777777" w:rsidR="003C3AC2" w:rsidRDefault="003C3AC2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B5B57" w14:textId="77777777" w:rsidR="003C3AC2" w:rsidRDefault="003C3AC2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BF5D1" w14:textId="77777777" w:rsidR="003C3AC2" w:rsidRDefault="003C3AC2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3C3AC2" w14:paraId="6910746D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527C2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31D76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E057F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59381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8A8CF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7930EB3B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D350F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97FC1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6D9E5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1E44E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3C3AC2" w14:paraId="515A3B01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F6F9C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990BB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246B4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F291A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8AFC0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DAB2268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3B876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8680C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C84C0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DA547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3C3AC2" w14:paraId="170C892C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687A2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E0567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2190E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829B7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54699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20B76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E8A55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D97E6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93528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629413C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liniile 4 - 7 Tranzit </w:t>
            </w:r>
          </w:p>
          <w:p w14:paraId="17B85E76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Y.</w:t>
            </w:r>
          </w:p>
        </w:tc>
      </w:tr>
      <w:tr w:rsidR="003C3AC2" w14:paraId="05392583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70838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31EC3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0178D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4479A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BAE73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01A89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6F2C8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CA38C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AF0E0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1A79200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liniile 4 - 7 Tranzit </w:t>
            </w:r>
          </w:p>
          <w:p w14:paraId="5498CE8F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Y.</w:t>
            </w:r>
          </w:p>
        </w:tc>
      </w:tr>
      <w:tr w:rsidR="003C3AC2" w14:paraId="7BAEF739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0B2BB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5AD37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2E56E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88D9F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  <w:p w14:paraId="4F8DCC60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660E2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F880E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365A5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F1547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01053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5T - 7T Oradea Est Cap Y.</w:t>
            </w:r>
          </w:p>
        </w:tc>
      </w:tr>
      <w:tr w:rsidR="003C3AC2" w14:paraId="255ABEA8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F32F5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28E30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66F58F38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448A2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36144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755A1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CD8EE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AFB53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10688954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91DD5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A1E56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0C6E062E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0FEC9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B3100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38784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2CDD7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48EF6063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1810C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05CFD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C0F27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E42AD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0DC44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5DCEC204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5FF5FED3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B3DC9A7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3C3AC2" w14:paraId="5CD2E271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FC596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BF225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54996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4D8A8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455884B7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838AB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2F04F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9C7A9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D8ABE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06786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3F206AFA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59B4D6DB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9A367D4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3C3AC2" w14:paraId="08DF3450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5EC42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56656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3BA39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BF366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53B56FF6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51D63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543D1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795A6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4CA49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12935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36B6DC87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2036EDB4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649D0E1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3C3AC2" w14:paraId="7CDC8FCF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69C2E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2769D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D4013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FE6F9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CE901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3794C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11959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642C6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C7ECC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7B891BEB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600EEF8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3C3AC2" w14:paraId="6D70EBCF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5F1BC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784C1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C9037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57F59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09B34C6E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7DC4C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B1C42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80937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6328F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E7EE7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2F072D93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16C2915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3C3AC2" w14:paraId="39C1AFF4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35498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11061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E25D0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D8ED3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0F5D34EF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4671B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425B6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7AC14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169DC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6FAA8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5BBAE1C9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B74C54C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3C3AC2" w14:paraId="42F0DFA7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7F815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532AB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656+150</w:t>
            </w:r>
          </w:p>
          <w:p w14:paraId="2EB59952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7B868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A2A8D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7F3F229C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FAE23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84B1C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63535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40965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94B0C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109BB44D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0F0C5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18D02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657+600</w:t>
            </w:r>
          </w:p>
          <w:p w14:paraId="30EB5E98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8B107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C4225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13124ECD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5BB48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E8476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C6B66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0FB4D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58B3E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44056C41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09B3B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FF52F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DE23E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D3A03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78EF6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63642F3C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4EFA9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AD839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5D488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7265E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927D07E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77664C9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3C3AC2" w14:paraId="7BC25B14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6CF69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FA1CC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5D8EE0DB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511EA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D2E79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CCA72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F663C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1D812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B274C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F52A5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3C3AC2" w14:paraId="474AE2DC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D17FB" w14:textId="77777777" w:rsidR="003C3AC2" w:rsidRDefault="003C3AC2" w:rsidP="003C3AC2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DF2FD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4F5FC8F3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CE17A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2DEF0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F59F5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ACB64" w14:textId="77777777" w:rsidR="003C3AC2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9AECC" w14:textId="77777777" w:rsidR="003C3AC2" w:rsidRDefault="003C3AC2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37810" w14:textId="77777777" w:rsidR="003C3AC2" w:rsidRPr="00600D25" w:rsidRDefault="003C3AC2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1E13D" w14:textId="77777777" w:rsidR="003C3AC2" w:rsidRDefault="003C3AC2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1EEDFBF3" w14:textId="77777777" w:rsidR="003C3AC2" w:rsidRPr="00836022" w:rsidRDefault="003C3AC2" w:rsidP="0095691E">
      <w:pPr>
        <w:spacing w:before="40" w:line="192" w:lineRule="auto"/>
        <w:ind w:right="57"/>
        <w:rPr>
          <w:sz w:val="20"/>
          <w:lang w:val="en-US"/>
        </w:rPr>
      </w:pPr>
    </w:p>
    <w:p w14:paraId="2AE74D94" w14:textId="77777777" w:rsidR="003C3AC2" w:rsidRPr="00DE2227" w:rsidRDefault="003C3AC2" w:rsidP="0095691E"/>
    <w:p w14:paraId="0697F85E" w14:textId="77777777" w:rsidR="003C3AC2" w:rsidRPr="0095691E" w:rsidRDefault="003C3AC2" w:rsidP="0095691E"/>
    <w:p w14:paraId="6D4E4D07" w14:textId="77777777" w:rsidR="003C3AC2" w:rsidRDefault="003C3AC2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lastRenderedPageBreak/>
        <w:t>LINIA 301 F</w:t>
      </w:r>
    </w:p>
    <w:p w14:paraId="6FEDF961" w14:textId="77777777" w:rsidR="003C3AC2" w:rsidRPr="005D215B" w:rsidRDefault="003C3AC2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3C3AC2" w14:paraId="2DCD5A80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4F78D" w14:textId="77777777" w:rsidR="003C3AC2" w:rsidRDefault="003C3AC2" w:rsidP="003C3AC2">
            <w:pPr>
              <w:numPr>
                <w:ilvl w:val="0"/>
                <w:numId w:val="3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992B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D9286" w14:textId="77777777" w:rsidR="003C3AC2" w:rsidRPr="00B3607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B130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66A3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54B97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1E5F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0+800</w:t>
            </w:r>
          </w:p>
          <w:p w14:paraId="2550870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9F8C2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8E7B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pe teren, numai cu palete cu diagonală.</w:t>
            </w:r>
          </w:p>
        </w:tc>
      </w:tr>
      <w:tr w:rsidR="003C3AC2" w14:paraId="04A26202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5BB3D" w14:textId="77777777" w:rsidR="003C3AC2" w:rsidRDefault="003C3AC2" w:rsidP="003C3AC2">
            <w:pPr>
              <w:numPr>
                <w:ilvl w:val="0"/>
                <w:numId w:val="3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CEBB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C0CDE" w14:textId="77777777" w:rsidR="003C3AC2" w:rsidRPr="00B3607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699C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7690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2984E85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13CCC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641F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E65B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02EF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3D6704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I  -  V şi firele 1 şi 2 Chitila - Chiajna şi </w:t>
            </w:r>
          </w:p>
          <w:p w14:paraId="449E36A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Chiajna - Jilava.</w:t>
            </w:r>
          </w:p>
        </w:tc>
      </w:tr>
      <w:tr w:rsidR="003C3AC2" w14:paraId="7E2F28F8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69DF2" w14:textId="77777777" w:rsidR="003C3AC2" w:rsidRDefault="003C3AC2" w:rsidP="003C3AC2">
            <w:pPr>
              <w:numPr>
                <w:ilvl w:val="0"/>
                <w:numId w:val="3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6481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8B23D" w14:textId="77777777" w:rsidR="003C3AC2" w:rsidRPr="00B3607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A88C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Chiajna</w:t>
            </w:r>
          </w:p>
          <w:p w14:paraId="633D3B1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1349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121C5D3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14D0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46F3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B65E0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0147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directă.</w:t>
            </w:r>
          </w:p>
        </w:tc>
      </w:tr>
      <w:tr w:rsidR="003C3AC2" w14:paraId="180B1AF9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3B451" w14:textId="77777777" w:rsidR="003C3AC2" w:rsidRDefault="003C3AC2" w:rsidP="003C3AC2">
            <w:pPr>
              <w:numPr>
                <w:ilvl w:val="0"/>
                <w:numId w:val="3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97BF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49169" w14:textId="77777777" w:rsidR="003C3AC2" w:rsidRPr="00B3607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B403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Chiajna -</w:t>
            </w:r>
          </w:p>
          <w:p w14:paraId="5DAB340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Călcâi sch. 24, </w:t>
            </w:r>
          </w:p>
          <w:p w14:paraId="0BF6E2C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6D30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A41C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A5CC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4+500</w:t>
            </w:r>
          </w:p>
          <w:p w14:paraId="3D458D2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471E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34E6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1731C2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</w:tbl>
    <w:p w14:paraId="7D167508" w14:textId="77777777" w:rsidR="003C3AC2" w:rsidRDefault="003C3AC2">
      <w:pPr>
        <w:spacing w:before="40" w:after="40" w:line="192" w:lineRule="auto"/>
        <w:ind w:right="57"/>
        <w:rPr>
          <w:sz w:val="20"/>
          <w:lang w:val="en-US"/>
        </w:rPr>
      </w:pPr>
    </w:p>
    <w:p w14:paraId="6630FB0F" w14:textId="77777777" w:rsidR="003C3AC2" w:rsidRDefault="003C3AC2" w:rsidP="00F14E3C">
      <w:pPr>
        <w:pStyle w:val="Heading1"/>
        <w:spacing w:line="360" w:lineRule="auto"/>
      </w:pPr>
      <w:r>
        <w:t>LINIA 301 F1</w:t>
      </w:r>
    </w:p>
    <w:p w14:paraId="001C4A77" w14:textId="77777777" w:rsidR="003C3AC2" w:rsidRDefault="003C3AC2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3C3AC2" w14:paraId="2B0A3657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16CCE" w14:textId="77777777" w:rsidR="003C3AC2" w:rsidRDefault="003C3AC2" w:rsidP="003C3AC2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7EFC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7994F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165F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15238C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A22F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BEEF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B4B0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A287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ECCF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79D7BAF8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35ED4" w14:textId="77777777" w:rsidR="003C3AC2" w:rsidRDefault="003C3AC2" w:rsidP="003C3AC2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9BFD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13FE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D152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8112E7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F849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E38AC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0F19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0A577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892E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6D522872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CB840" w14:textId="77777777" w:rsidR="003C3AC2" w:rsidRDefault="003C3AC2" w:rsidP="003C3AC2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5485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50A52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9C80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57B7F0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4D1C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0E63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D59F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0840F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740E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03AFEA32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69CB9" w14:textId="77777777" w:rsidR="003C3AC2" w:rsidRDefault="003C3AC2" w:rsidP="003C3AC2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709B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BDD1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E672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F87C67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59CC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pacing w:val="-10"/>
                <w:sz w:val="20"/>
                <w:lang w:val="ro-RO"/>
              </w:rPr>
              <w:t>diag.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3BEC0DB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4 - 16,</w:t>
            </w:r>
          </w:p>
          <w:p w14:paraId="69D7827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41C2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86AE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A8B0B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4FE6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5ADFC7F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8258E" w14:textId="77777777" w:rsidR="003C3AC2" w:rsidRDefault="003C3AC2" w:rsidP="003C3AC2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5849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B6932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F77A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9DF4A3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F116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C363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9085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0DC9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AC26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08709AED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67E68" w14:textId="77777777" w:rsidR="003C3AC2" w:rsidRDefault="003C3AC2" w:rsidP="003C3AC2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C406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FD3D1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D99F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BE89CE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833A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1FFC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F6AE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4536B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0F84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6741AA9A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42A3F" w14:textId="77777777" w:rsidR="003C3AC2" w:rsidRDefault="003C3AC2" w:rsidP="003C3AC2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59CE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17150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4B54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5EBF70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0C04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488C48F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907C6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C060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119BB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5022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3B52AEA3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AB481" w14:textId="77777777" w:rsidR="003C3AC2" w:rsidRDefault="003C3AC2" w:rsidP="003C3AC2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B9B8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B05C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A6F4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12CB10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0C53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3EE9CC9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 / 48, 24 / 34, 26 / 36</w:t>
            </w:r>
          </w:p>
          <w:p w14:paraId="2A5B2E0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0702771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FD3C6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C16A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E596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81EC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0CBAEA3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268F8" w14:textId="77777777" w:rsidR="003C3AC2" w:rsidRDefault="003C3AC2" w:rsidP="003C3AC2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1F66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73852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8665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59B45E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5025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7742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0175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C6BA1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9BF4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422461B6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741DF" w14:textId="77777777" w:rsidR="003C3AC2" w:rsidRDefault="003C3AC2" w:rsidP="003C3AC2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713A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AC3D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8E45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68C4BB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0DC0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646F09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</w:t>
            </w:r>
          </w:p>
          <w:p w14:paraId="2A895D4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B2C26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9AE1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8344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A106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145657F1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56D98" w14:textId="77777777" w:rsidR="003C3AC2" w:rsidRDefault="003C3AC2" w:rsidP="003C3AC2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A17F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63DF7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4016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27689A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AF50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7CE77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8746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7B1E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17E4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4A1AB4EC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86C7A" w14:textId="77777777" w:rsidR="003C3AC2" w:rsidRDefault="003C3AC2" w:rsidP="003C3AC2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6597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204B6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BB0F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9405DC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A6CA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799A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DE0E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AAE5B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F8CD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4BF19332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BB100" w14:textId="77777777" w:rsidR="003C3AC2" w:rsidRDefault="003C3AC2" w:rsidP="003C3AC2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2431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4870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CB77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387126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96F1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7298F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21DE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10CCA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4893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27A97E51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8BB2F" w14:textId="77777777" w:rsidR="003C3AC2" w:rsidRDefault="003C3AC2" w:rsidP="003C3AC2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1C1A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E293C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0C44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286BDB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830B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100 şi </w:t>
            </w:r>
          </w:p>
          <w:p w14:paraId="1EE1377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9B46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AF45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D73EC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4D9E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76E0C1D0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FB0D5" w14:textId="77777777" w:rsidR="003C3AC2" w:rsidRDefault="003C3AC2" w:rsidP="003C3AC2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FB93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0502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01A1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E07006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6A9D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între T.D.J.</w:t>
            </w:r>
          </w:p>
          <w:p w14:paraId="1DCD4DE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44 / 60 şi </w:t>
            </w:r>
          </w:p>
          <w:p w14:paraId="6833743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EF44C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EBA9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7ED91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1C9E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0BE1C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23B2 – 28B2.</w:t>
            </w:r>
          </w:p>
        </w:tc>
      </w:tr>
      <w:tr w:rsidR="003C3AC2" w14:paraId="28E65097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84FCF" w14:textId="77777777" w:rsidR="003C3AC2" w:rsidRDefault="003C3AC2" w:rsidP="003C3AC2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A8CC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8245C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7A46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BA9F79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CAB0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64 </w:t>
            </w:r>
          </w:p>
          <w:p w14:paraId="398A34D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0618E06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5F59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C36D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1AA4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E588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14B2 – 16B2.</w:t>
            </w:r>
          </w:p>
        </w:tc>
      </w:tr>
      <w:tr w:rsidR="003C3AC2" w14:paraId="7DA0A84D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E70C5" w14:textId="77777777" w:rsidR="003C3AC2" w:rsidRDefault="003C3AC2" w:rsidP="003C3AC2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90D1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7BE7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29AE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87E127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865E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A51F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7651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E26E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850C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18CF129E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59E64" w14:textId="77777777" w:rsidR="003C3AC2" w:rsidRDefault="003C3AC2" w:rsidP="003C3AC2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A251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DB720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7235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B3281F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19D2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6BDB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888B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2BF8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9B9F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7F8AB8DC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9F67D" w14:textId="77777777" w:rsidR="003C3AC2" w:rsidRDefault="003C3AC2" w:rsidP="003C3AC2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1F10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773C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2616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04F95C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1690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70FC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618A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C3E5F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1807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5AEACD10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2C962" w14:textId="77777777" w:rsidR="003C3AC2" w:rsidRDefault="003C3AC2" w:rsidP="003C3AC2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4790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33BB6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683D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4FDB1D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B746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E1E0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2F58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1B646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A75C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100 ml de la călcâi </w:t>
            </w:r>
          </w:p>
          <w:p w14:paraId="0A35C8D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sch. nr. 9 Post Giulești </w:t>
            </w:r>
          </w:p>
          <w:p w14:paraId="4C66764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Post 23.</w:t>
            </w:r>
          </w:p>
          <w:p w14:paraId="11D49F5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24F2B29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Post 23 cu palete galbene </w:t>
            </w:r>
          </w:p>
          <w:p w14:paraId="0DBB063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diagonală.</w:t>
            </w:r>
          </w:p>
        </w:tc>
      </w:tr>
    </w:tbl>
    <w:p w14:paraId="7CC9D186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5D5CC343" w14:textId="77777777" w:rsidR="003C3AC2" w:rsidRDefault="003C3AC2" w:rsidP="007E3B63">
      <w:pPr>
        <w:pStyle w:val="Heading1"/>
        <w:spacing w:line="360" w:lineRule="auto"/>
      </w:pPr>
      <w:r>
        <w:t>LINIA 301 G</w:t>
      </w:r>
    </w:p>
    <w:p w14:paraId="4ABBC61E" w14:textId="77777777" w:rsidR="003C3AC2" w:rsidRDefault="003C3AC2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3C3AC2" w14:paraId="2E81627B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AC5281" w14:textId="77777777" w:rsidR="003C3AC2" w:rsidRDefault="003C3AC2" w:rsidP="003C3AC2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E5DE08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83911A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27520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C342EEF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9464B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E0A58F4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035AD6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C0A78C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E87D9A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74B51" w14:textId="77777777" w:rsidR="003C3AC2" w:rsidRDefault="003C3AC2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375DD93B" w14:textId="77777777">
        <w:trPr>
          <w:cantSplit/>
          <w:trHeight w:val="212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ABCC7F" w14:textId="77777777" w:rsidR="003C3AC2" w:rsidRDefault="003C3AC2" w:rsidP="003C3AC2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D0E660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22BA3C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F3C9A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FD4D19C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7A3C91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67259ED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3BF08502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23 - 31 şi </w:t>
            </w:r>
          </w:p>
          <w:p w14:paraId="152B6224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0AC56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C02DFD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B13F70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DBA78B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5B76301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A 2 - 6 A 2 Cap Post 17 Bucureşti Triaj şi tranzitări de la Bucureştii Noi Grupa C la Bucureşti Băneasa şi Bucureştii Noi la Bucureşti Triaj Post 17.</w:t>
            </w:r>
          </w:p>
        </w:tc>
      </w:tr>
      <w:tr w:rsidR="003C3AC2" w14:paraId="6E63498C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638B4B" w14:textId="77777777" w:rsidR="003C3AC2" w:rsidRDefault="003C3AC2" w:rsidP="003C3AC2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39470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25E82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B0888E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A737592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22E8A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9704F6F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34A40CFF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936AE8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8F8B4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EA1AF6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915BA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1CA1717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97CE9" w14:textId="77777777" w:rsidR="003C3AC2" w:rsidRDefault="003C3AC2" w:rsidP="003C3AC2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9FCFD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3B69FA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D5D3C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1CE9039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FDB36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096DDF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C8FA40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353501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3F3358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2B571DB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8B9CED" w14:textId="77777777" w:rsidR="003C3AC2" w:rsidRDefault="003C3AC2" w:rsidP="003C3AC2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102C1B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78D2F6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20854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84633A4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37EC19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696CE7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838A19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55B30D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C2EEFD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5AB0794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1C3CCA" w14:textId="77777777" w:rsidR="003C3AC2" w:rsidRDefault="003C3AC2" w:rsidP="003C3AC2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4F183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23085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C1099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6A56C7D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3FC602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9C2952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A0C87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EF536F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0B29A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709112FC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9E054" w14:textId="77777777" w:rsidR="003C3AC2" w:rsidRDefault="003C3AC2" w:rsidP="003C3AC2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FC531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CB800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BB19D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B59B72B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4AC02" w14:textId="77777777" w:rsidR="003C3AC2" w:rsidRDefault="003C3AC2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8D7BC32" w14:textId="77777777" w:rsidR="003C3AC2" w:rsidRDefault="003C3AC2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B7A1E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8B453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AD5C8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8166D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3048B04E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24104" w14:textId="77777777" w:rsidR="003C3AC2" w:rsidRDefault="003C3AC2" w:rsidP="003C3AC2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4E67B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AE716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FE7C6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18B53EC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F5907" w14:textId="77777777" w:rsidR="003C3AC2" w:rsidRDefault="003C3AC2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2A748A5" w14:textId="77777777" w:rsidR="003C3AC2" w:rsidRDefault="003C3AC2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69AB961" w14:textId="77777777" w:rsidR="003C3AC2" w:rsidRDefault="003C3AC2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6BD78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F688D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ADFC2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6FD1A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1F964C96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05C5A" w14:textId="77777777" w:rsidR="003C3AC2" w:rsidRDefault="003C3AC2" w:rsidP="003C3AC2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3D57D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212BA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515DB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9943373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681CA" w14:textId="77777777" w:rsidR="003C3AC2" w:rsidRDefault="003C3AC2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742E195E" w14:textId="77777777" w:rsidR="003C3AC2" w:rsidRDefault="003C3AC2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01613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B922B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36F76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7D4A9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51A05297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4CD43" w14:textId="77777777" w:rsidR="003C3AC2" w:rsidRDefault="003C3AC2" w:rsidP="003C3AC2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37B14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56BC8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4B65E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424FE67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08F7C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9CD4844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26 - 20 </w:t>
            </w:r>
          </w:p>
          <w:p w14:paraId="2359FF5E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6887F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F57B0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3D5D3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EE628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706CE052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D3E54" w14:textId="77777777" w:rsidR="003C3AC2" w:rsidRDefault="003C3AC2" w:rsidP="003C3AC2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CDD54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3BDED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A01D7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4257FA7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F0EBE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59081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5538C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2DB8E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DAB2E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103D77B7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6971D" w14:textId="77777777" w:rsidR="003C3AC2" w:rsidRDefault="003C3AC2" w:rsidP="003C3AC2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FE79B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52EBA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E7481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1C85806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5ABE1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EFFBE71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9B784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1FAD9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14400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AA6CA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6FB72A0B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66347" w14:textId="77777777" w:rsidR="003C3AC2" w:rsidRDefault="003C3AC2" w:rsidP="003C3AC2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B4C52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BC21A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230E4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01A85AD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71870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14B50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338F8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D5423" w14:textId="77777777" w:rsidR="003C3AC2" w:rsidRDefault="003C3AC2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1BEF2" w14:textId="77777777" w:rsidR="003C3AC2" w:rsidRDefault="003C3AC2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0D4E9EC" w14:textId="77777777" w:rsidR="003C3AC2" w:rsidRDefault="003C3AC2">
      <w:pPr>
        <w:spacing w:before="40" w:line="192" w:lineRule="auto"/>
        <w:ind w:right="57"/>
        <w:rPr>
          <w:sz w:val="20"/>
          <w:lang w:val="ro-RO"/>
        </w:rPr>
      </w:pPr>
    </w:p>
    <w:p w14:paraId="5A6DA06E" w14:textId="77777777" w:rsidR="003C3AC2" w:rsidRDefault="003C3AC2" w:rsidP="00A04CFB">
      <w:pPr>
        <w:pStyle w:val="Heading1"/>
        <w:spacing w:line="360" w:lineRule="auto"/>
      </w:pPr>
      <w:r>
        <w:t>LINIA 301 K</w:t>
      </w:r>
    </w:p>
    <w:p w14:paraId="3AB0731A" w14:textId="77777777" w:rsidR="003C3AC2" w:rsidRDefault="003C3AC2" w:rsidP="009F157E">
      <w:pPr>
        <w:pStyle w:val="Heading1"/>
        <w:spacing w:line="360" w:lineRule="auto"/>
        <w:rPr>
          <w:b w:val="0"/>
          <w:bCs w:val="0"/>
          <w:sz w:val="8"/>
        </w:rPr>
      </w:pPr>
      <w:r>
        <w:t>BUCUREŞTI TRIAJ - MOGOŞOAIA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3C3AC2" w14:paraId="75965D6F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C8FCD" w14:textId="77777777" w:rsidR="003C3AC2" w:rsidRDefault="003C3AC2" w:rsidP="003C3AC2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57FC5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3694F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BACC6" w14:textId="77777777" w:rsidR="003C3AC2" w:rsidRDefault="003C3AC2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Mogoșoaia Cap Y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02729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în abatere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B13DC" w14:textId="77777777" w:rsidR="003C3AC2" w:rsidRPr="00DC00E9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40"/>
                <w:szCs w:val="40"/>
                <w:lang w:val="ro-RO"/>
              </w:rPr>
            </w:pPr>
            <w:r w:rsidRPr="00DC00E9">
              <w:rPr>
                <w:b/>
                <w:bCs/>
                <w:sz w:val="40"/>
                <w:szCs w:val="40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588BB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B5568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87111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248B575F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34A4A147" w14:textId="77777777" w:rsidR="003C3AC2" w:rsidRDefault="003C3AC2" w:rsidP="00956F37">
      <w:pPr>
        <w:pStyle w:val="Heading1"/>
        <w:spacing w:line="360" w:lineRule="auto"/>
      </w:pPr>
      <w:r>
        <w:t>LINIA 301 N</w:t>
      </w:r>
    </w:p>
    <w:p w14:paraId="2ACBEC8C" w14:textId="77777777" w:rsidR="003C3AC2" w:rsidRDefault="003C3AC2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3C3AC2" w14:paraId="493020EA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E82D6" w14:textId="77777777" w:rsidR="003C3AC2" w:rsidRDefault="003C3AC2" w:rsidP="003C3AC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E2CA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2CAB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7D17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78B3C7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B553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1948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B953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87C8E" w14:textId="77777777" w:rsidR="003C3AC2" w:rsidRPr="0022092F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F2D0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3A771957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B9F00" w14:textId="77777777" w:rsidR="003C3AC2" w:rsidRDefault="003C3AC2" w:rsidP="003C3AC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FB5B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B0AD7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BC08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9A606D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1FD8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7716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5EB4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F2C54" w14:textId="77777777" w:rsidR="003C3AC2" w:rsidRPr="0022092F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454D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0AE95425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3EDA9" w14:textId="77777777" w:rsidR="003C3AC2" w:rsidRDefault="003C3AC2" w:rsidP="003C3AC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111B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13820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308A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C5EDCA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30C0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0D52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D77D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AF13C" w14:textId="77777777" w:rsidR="003C3AC2" w:rsidRPr="0022092F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54FE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47656B6" w14:textId="77777777" w:rsidR="003C3AC2" w:rsidRPr="00474FB0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3C3AC2" w14:paraId="3C47EA33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DC29E" w14:textId="77777777" w:rsidR="003C3AC2" w:rsidRDefault="003C3AC2" w:rsidP="003C3AC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0039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56ED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96161" w14:textId="77777777" w:rsidR="003C3AC2" w:rsidRDefault="003C3AC2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D99A013" w14:textId="77777777" w:rsidR="003C3AC2" w:rsidRDefault="003C3AC2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EF0E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E009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8FBF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80B07" w14:textId="77777777" w:rsidR="003C3AC2" w:rsidRPr="0022092F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BD78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224DD5DE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07B0C" w14:textId="77777777" w:rsidR="003C3AC2" w:rsidRDefault="003C3AC2" w:rsidP="003C3AC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D5100" w14:textId="77777777" w:rsidR="003C3AC2" w:rsidRDefault="003C3AC2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95E70" w14:textId="77777777" w:rsidR="003C3AC2" w:rsidRDefault="003C3AC2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8EF30" w14:textId="77777777" w:rsidR="003C3AC2" w:rsidRDefault="003C3AC2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CF20F" w14:textId="77777777" w:rsidR="003C3AC2" w:rsidRPr="00E4222D" w:rsidRDefault="003C3AC2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695EF965" w14:textId="77777777" w:rsidR="003C3AC2" w:rsidRPr="00E4222D" w:rsidRDefault="003C3AC2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7B92909F" w14:textId="77777777" w:rsidR="003C3AC2" w:rsidRPr="00E4222D" w:rsidRDefault="003C3AC2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40C32A68" w14:textId="77777777" w:rsidR="003C3AC2" w:rsidRDefault="003C3AC2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EC15C" w14:textId="77777777" w:rsidR="003C3AC2" w:rsidRDefault="003C3AC2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C9746" w14:textId="77777777" w:rsidR="003C3AC2" w:rsidRDefault="003C3AC2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442C1" w14:textId="77777777" w:rsidR="003C3AC2" w:rsidRPr="0022092F" w:rsidRDefault="003C3AC2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1B65C" w14:textId="77777777" w:rsidR="003C3AC2" w:rsidRDefault="003C3AC2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7DEAC501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27573" w14:textId="77777777" w:rsidR="003C3AC2" w:rsidRDefault="003C3AC2" w:rsidP="003C3AC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0816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181AC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865E0" w14:textId="77777777" w:rsidR="003C3AC2" w:rsidRDefault="003C3AC2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8F34D" w14:textId="77777777" w:rsidR="003C3AC2" w:rsidRDefault="003C3AC2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AC24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B76C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7B1F8" w14:textId="77777777" w:rsidR="003C3AC2" w:rsidRPr="0022092F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3212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0E7B143A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4A549" w14:textId="77777777" w:rsidR="003C3AC2" w:rsidRDefault="003C3AC2" w:rsidP="003C3AC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5A6F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0733AD4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B11D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88D3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028F747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2E2A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CEA3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24BE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58891" w14:textId="77777777" w:rsidR="003C3AC2" w:rsidRPr="0022092F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52BB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04095C05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3BB94" w14:textId="77777777" w:rsidR="003C3AC2" w:rsidRDefault="003C3AC2" w:rsidP="003C3AC2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FF3A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44F0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879D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45F6ECD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9F09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5BFB8E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667C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793D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0279A" w14:textId="77777777" w:rsidR="003C3AC2" w:rsidRPr="0022092F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C202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61BF0F9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3BDE7BBE" w14:textId="77777777" w:rsidR="003C3AC2" w:rsidRDefault="003C3AC2" w:rsidP="003260D9">
      <w:pPr>
        <w:pStyle w:val="Heading1"/>
        <w:spacing w:line="360" w:lineRule="auto"/>
      </w:pPr>
      <w:r>
        <w:t>LINIA 301 P</w:t>
      </w:r>
    </w:p>
    <w:p w14:paraId="613DF247" w14:textId="77777777" w:rsidR="003C3AC2" w:rsidRDefault="003C3AC2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3C3AC2" w14:paraId="4487FA7B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467DC" w14:textId="77777777" w:rsidR="003C3AC2" w:rsidRDefault="003C3AC2" w:rsidP="003C3AC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12323" w14:textId="77777777" w:rsidR="003C3AC2" w:rsidRDefault="003C3AC2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DC2BD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4C25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B419E0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9A6D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2C75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6661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85CFE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4832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64618224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12AEF" w14:textId="77777777" w:rsidR="003C3AC2" w:rsidRDefault="003C3AC2" w:rsidP="003C3AC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8DC07" w14:textId="77777777" w:rsidR="003C3AC2" w:rsidRDefault="003C3AC2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DE423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60CA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3DF1DE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B279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9E12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FA28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C186D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1C43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4F1616AB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A8B34" w14:textId="77777777" w:rsidR="003C3AC2" w:rsidRDefault="003C3AC2" w:rsidP="003C3AC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B017C" w14:textId="77777777" w:rsidR="003C3AC2" w:rsidRDefault="003C3AC2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4E9B4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6A1B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7B98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5897F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8A6F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A967D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C392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E19CE8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3C3AC2" w:rsidRPr="00A8307A" w14:paraId="0E7A70B8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08C58" w14:textId="77777777" w:rsidR="003C3AC2" w:rsidRPr="00A75A00" w:rsidRDefault="003C3AC2" w:rsidP="003C3AC2">
            <w:pPr>
              <w:numPr>
                <w:ilvl w:val="0"/>
                <w:numId w:val="5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4C6DE" w14:textId="77777777" w:rsidR="003C3AC2" w:rsidRPr="00A8307A" w:rsidRDefault="003C3AC2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DDD48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EFA9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Fir III București Nord - </w:t>
            </w:r>
          </w:p>
          <w:p w14:paraId="7E0F23FA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41A7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82FC2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CE7DE" w14:textId="77777777" w:rsidR="003C3AC2" w:rsidRPr="00A8307A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7E094" w14:textId="77777777" w:rsidR="003C3AC2" w:rsidRPr="00A8307A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F58B1" w14:textId="77777777" w:rsidR="003C3AC2" w:rsidRPr="00A8307A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7F337807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30469" w14:textId="77777777" w:rsidR="003C3AC2" w:rsidRDefault="003C3AC2" w:rsidP="003C3AC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CE126" w14:textId="77777777" w:rsidR="003C3AC2" w:rsidRDefault="003C3AC2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640B4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D015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73788F0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3595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1G, 6G și linia cuprin-să între sch. </w:t>
            </w:r>
          </w:p>
          <w:p w14:paraId="4856D37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A6D7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753A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07E63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D849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30A8B236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09E13" w14:textId="77777777" w:rsidR="003C3AC2" w:rsidRDefault="003C3AC2" w:rsidP="003C3AC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D30B7" w14:textId="77777777" w:rsidR="003C3AC2" w:rsidRDefault="003C3AC2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2D962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A7D0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30AB20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CC3D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DD2986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E85B5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C511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08FA4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352B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4AT - 7AT.</w:t>
            </w:r>
          </w:p>
        </w:tc>
      </w:tr>
      <w:tr w:rsidR="003C3AC2" w14:paraId="4F1B29B6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98DE5" w14:textId="77777777" w:rsidR="003C3AC2" w:rsidRDefault="003C3AC2" w:rsidP="003C3AC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56096" w14:textId="77777777" w:rsidR="003C3AC2" w:rsidRDefault="003C3AC2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71E86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AF82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5E0068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65E2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835D49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A1620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F9EF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265AA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2EED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B3298C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- 6AT.</w:t>
            </w:r>
          </w:p>
        </w:tc>
      </w:tr>
      <w:tr w:rsidR="003C3AC2" w14:paraId="4F7190C3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BFFC9" w14:textId="77777777" w:rsidR="003C3AC2" w:rsidRDefault="003C3AC2" w:rsidP="003C3AC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0A59A" w14:textId="77777777" w:rsidR="003C3AC2" w:rsidRDefault="003C3AC2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DC7C8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61E6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4F8E14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66F4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7547C98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A94CF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BAA8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9FB60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D4EC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3848F1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- 3AT, Cap Y.</w:t>
            </w:r>
          </w:p>
        </w:tc>
      </w:tr>
      <w:tr w:rsidR="003C3AC2" w14:paraId="675BB082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B5FE8" w14:textId="77777777" w:rsidR="003C3AC2" w:rsidRDefault="003C3AC2" w:rsidP="003C3AC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B23AB" w14:textId="77777777" w:rsidR="003C3AC2" w:rsidRDefault="003C3AC2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42F8A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0817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494C01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A6C8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443458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EF986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76D5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A460C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E110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E00FFA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X.</w:t>
            </w:r>
          </w:p>
        </w:tc>
      </w:tr>
      <w:tr w:rsidR="003C3AC2" w14:paraId="07B82C03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F5015" w14:textId="77777777" w:rsidR="003C3AC2" w:rsidRDefault="003C3AC2" w:rsidP="003C3AC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FFBD6" w14:textId="77777777" w:rsidR="003C3AC2" w:rsidRDefault="003C3AC2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D2226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3EAB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E1133D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DCCF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7ADEDB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44270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5CA2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949F4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7054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F128DB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D3C1A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Cap Y, 1F-6F Cap X și intrare Depou.</w:t>
            </w:r>
          </w:p>
        </w:tc>
      </w:tr>
      <w:tr w:rsidR="003C3AC2" w14:paraId="376D3449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D1F7E" w14:textId="77777777" w:rsidR="003C3AC2" w:rsidRDefault="003C3AC2" w:rsidP="003C3AC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E0BA7" w14:textId="77777777" w:rsidR="003C3AC2" w:rsidRDefault="003C3AC2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1C835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A581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1435FF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4BA1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623722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10 D/ </w:t>
            </w:r>
          </w:p>
          <w:p w14:paraId="28DEF05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675CD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1DE2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5B16E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4824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6F6DC4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- 6D, Cap Y.</w:t>
            </w:r>
          </w:p>
        </w:tc>
      </w:tr>
      <w:tr w:rsidR="003C3AC2" w14:paraId="398B1D64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B999A" w14:textId="77777777" w:rsidR="003C3AC2" w:rsidRDefault="003C3AC2" w:rsidP="003C3AC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094EA" w14:textId="77777777" w:rsidR="003C3AC2" w:rsidRDefault="003C3AC2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DCB78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39B1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7320C7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5DB4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F8ABBD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4062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D267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884E8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F998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DC2142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Y.</w:t>
            </w:r>
          </w:p>
        </w:tc>
      </w:tr>
      <w:tr w:rsidR="003C3AC2" w14:paraId="248B2EA5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35248" w14:textId="77777777" w:rsidR="003C3AC2" w:rsidRDefault="003C3AC2" w:rsidP="003C3AC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85C8A" w14:textId="77777777" w:rsidR="003C3AC2" w:rsidRDefault="003C3AC2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2DF70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2CC9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91E9A5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3AFE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6C503FD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F2E9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B5C4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0E311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3EF0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574952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la liniile 1D - 4D, Cap Y.</w:t>
            </w:r>
          </w:p>
        </w:tc>
      </w:tr>
      <w:tr w:rsidR="003C3AC2" w14:paraId="11E993A9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9473D" w14:textId="77777777" w:rsidR="003C3AC2" w:rsidRDefault="003C3AC2" w:rsidP="003C3AC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E93B9" w14:textId="77777777" w:rsidR="003C3AC2" w:rsidRDefault="003C3AC2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6129F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5459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2BC686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F405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43787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2FB6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46615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CF32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08B971E7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28878" w14:textId="77777777" w:rsidR="003C3AC2" w:rsidRDefault="003C3AC2" w:rsidP="003C3AC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A47C6" w14:textId="77777777" w:rsidR="003C3AC2" w:rsidRDefault="003C3AC2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04B27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FD0F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2BF62C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C383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84669D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7E467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1FA3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7FB2C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BB93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F7EA62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 1D - 5D și 1F - 5F.</w:t>
            </w:r>
          </w:p>
        </w:tc>
      </w:tr>
      <w:tr w:rsidR="003C3AC2" w14:paraId="3636DAF9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359D3" w14:textId="77777777" w:rsidR="003C3AC2" w:rsidRDefault="003C3AC2" w:rsidP="003C3AC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9C241" w14:textId="77777777" w:rsidR="003C3AC2" w:rsidRDefault="003C3AC2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DFFD8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CDF3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F2BB0A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4933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83086B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BE261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8984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6AAFE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AABE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611069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1F - 2F Cap Y.</w:t>
            </w:r>
          </w:p>
        </w:tc>
      </w:tr>
      <w:tr w:rsidR="003C3AC2" w14:paraId="00256F70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B4F8E" w14:textId="77777777" w:rsidR="003C3AC2" w:rsidRDefault="003C3AC2" w:rsidP="003C3AC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7F74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5CF23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8269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0DE380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7C944" w14:textId="77777777" w:rsidR="003C3AC2" w:rsidRDefault="003C3AC2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43913169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34215ECA" w14:textId="77777777" w:rsidR="003C3AC2" w:rsidRDefault="003C3AC2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E3675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C26D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B7F3F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D45A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4CA00C4A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0BA69" w14:textId="77777777" w:rsidR="003C3AC2" w:rsidRDefault="003C3AC2" w:rsidP="003C3AC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C13C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EB186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D366D" w14:textId="77777777" w:rsidR="003C3AC2" w:rsidRDefault="003C3AC2">
            <w:pPr>
              <w:pStyle w:val="Heading3"/>
              <w:spacing w:line="360" w:lineRule="auto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St. Bucureşti Griviţa</w:t>
            </w:r>
          </w:p>
          <w:p w14:paraId="458DB7C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E, </w:t>
            </w:r>
          </w:p>
          <w:p w14:paraId="68D058B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8FF6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49B343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DF57E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FDDB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A2B8C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560D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57ADDCC3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44EF9" w14:textId="77777777" w:rsidR="003C3AC2" w:rsidRDefault="003C3AC2" w:rsidP="003C3AC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6630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0C7D9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FA94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42E9DC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8AF8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A233AD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43D2B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B5AE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B70A3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D0EC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342CD0FA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AFC35" w14:textId="77777777" w:rsidR="003C3AC2" w:rsidRDefault="003C3AC2" w:rsidP="003C3AC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A4F2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B531A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FCE4E" w14:textId="77777777" w:rsidR="003C3AC2" w:rsidRDefault="003C3AC2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EBA7993" w14:textId="77777777" w:rsidR="003C3AC2" w:rsidRDefault="003C3AC2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6E42E" w14:textId="77777777" w:rsidR="003C3AC2" w:rsidRDefault="003C3AC2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8FC8224" w14:textId="77777777" w:rsidR="003C3AC2" w:rsidRDefault="003C3AC2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97937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C208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8A3F2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6711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0E9AB107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9CFF4" w14:textId="77777777" w:rsidR="003C3AC2" w:rsidRDefault="003C3AC2" w:rsidP="003C3AC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B81E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378F3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3C9A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49D1C6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6C55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DDCE64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C206C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479C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1412E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E52C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37F50E04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6225F" w14:textId="77777777" w:rsidR="003C3AC2" w:rsidRDefault="003C3AC2" w:rsidP="003C3AC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185A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059A3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BAE7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831B6F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42AF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03149C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74D0C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3C0B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41F8B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AD7C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4A941E3B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77AAE" w14:textId="77777777" w:rsidR="003C3AC2" w:rsidRDefault="003C3AC2" w:rsidP="003C3AC2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A4D2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E0F16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56A8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23484F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E2CA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D65028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EBD6D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5C3E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975CC" w14:textId="77777777" w:rsidR="003C3AC2" w:rsidRPr="001B37B8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8D6C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2F588F08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718E32CC" w14:textId="77777777" w:rsidR="003C3AC2" w:rsidRDefault="003C3AC2" w:rsidP="00E81B3B">
      <w:pPr>
        <w:pStyle w:val="Heading1"/>
        <w:spacing w:line="360" w:lineRule="auto"/>
      </w:pPr>
      <w:r>
        <w:t>LINIA 314 G</w:t>
      </w:r>
    </w:p>
    <w:p w14:paraId="773FA861" w14:textId="77777777" w:rsidR="003C3AC2" w:rsidRDefault="003C3AC2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3C3AC2" w14:paraId="0FA0EDF4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B7D35" w14:textId="77777777" w:rsidR="003C3AC2" w:rsidRDefault="003C3AC2" w:rsidP="003C3AC2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F50B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85CFC" w14:textId="77777777" w:rsidR="003C3AC2" w:rsidRPr="00DF53C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42DF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FB3AD9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1B17BD1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F0F5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DA9CB" w14:textId="77777777" w:rsidR="003C3AC2" w:rsidRPr="00DF53C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7BB5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BF133" w14:textId="77777777" w:rsidR="003C3AC2" w:rsidRPr="00DF53C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0E22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040E9BEF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55FD1" w14:textId="77777777" w:rsidR="003C3AC2" w:rsidRDefault="003C3AC2" w:rsidP="003C3AC2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994E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2B37E" w14:textId="77777777" w:rsidR="003C3AC2" w:rsidRPr="00DF53C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CC47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35AAF7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390A9A6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2913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AA049" w14:textId="77777777" w:rsidR="003C3AC2" w:rsidRPr="00DF53C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3E32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EA982" w14:textId="77777777" w:rsidR="003C3AC2" w:rsidRPr="00DF53C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9C59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41EDB3E1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0E462" w14:textId="77777777" w:rsidR="003C3AC2" w:rsidRDefault="003C3AC2" w:rsidP="003C3AC2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6652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39C67" w14:textId="77777777" w:rsidR="003C3AC2" w:rsidRPr="00DF53C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3F25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7CE49BB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5B60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53DED" w14:textId="77777777" w:rsidR="003C3AC2" w:rsidRPr="00DF53C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591F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D03D8" w14:textId="77777777" w:rsidR="003C3AC2" w:rsidRPr="00DF53C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97D3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6A866C1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2E8BC191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A8C70" w14:textId="77777777" w:rsidR="003C3AC2" w:rsidRDefault="003C3AC2" w:rsidP="003C3AC2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A8C6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89ACA" w14:textId="77777777" w:rsidR="003C3AC2" w:rsidRPr="00DF53C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715A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7B2621B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98F4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975A0" w14:textId="77777777" w:rsidR="003C3AC2" w:rsidRPr="00DF53C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239C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EF3DA" w14:textId="77777777" w:rsidR="003C3AC2" w:rsidRPr="00DF53C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DB3A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5901A10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33EB4A19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DB5B6" w14:textId="77777777" w:rsidR="003C3AC2" w:rsidRDefault="003C3AC2" w:rsidP="003C3AC2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0DF6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68B64" w14:textId="77777777" w:rsidR="003C3AC2" w:rsidRPr="00DF53C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E5E8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3E1D742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0AFCDEF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2202A6C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54CE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50D1E" w14:textId="77777777" w:rsidR="003C3AC2" w:rsidRPr="00DF53C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51CC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CDE51" w14:textId="77777777" w:rsidR="003C3AC2" w:rsidRPr="00DF53C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9D13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534A9C31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6803D" w14:textId="77777777" w:rsidR="003C3AC2" w:rsidRDefault="003C3AC2" w:rsidP="003C3AC2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2983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6AA68" w14:textId="77777777" w:rsidR="003C3AC2" w:rsidRPr="00DF53C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4409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17AF58A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3CE87FB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3E787E2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C5C8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5C5DD" w14:textId="77777777" w:rsidR="003C3AC2" w:rsidRPr="00DF53C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4729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C2939" w14:textId="77777777" w:rsidR="003C3AC2" w:rsidRPr="00DF53C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655E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056E7C1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565CFD5A" w14:textId="77777777" w:rsidR="003C3AC2" w:rsidRDefault="003C3AC2" w:rsidP="003A5387">
      <w:pPr>
        <w:pStyle w:val="Heading1"/>
        <w:spacing w:line="360" w:lineRule="auto"/>
      </w:pPr>
      <w:r>
        <w:t>LINIA 316</w:t>
      </w:r>
    </w:p>
    <w:p w14:paraId="48705BB5" w14:textId="77777777" w:rsidR="003C3AC2" w:rsidRDefault="003C3AC2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3C3AC2" w14:paraId="4FA35E65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B0BD1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11B5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24D8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49F4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2A3FA7A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FC6B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6A5BB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0D59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E0553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F1F5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1220C7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24441F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3C3AC2" w14:paraId="20A10229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93556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00C9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0E437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FCB2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1615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05C0669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412C0E0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52235A0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31422B9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52901B2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7D6E56F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B63F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644D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C6EC2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1E33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FF68D8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3C3AC2" w14:paraId="34F753E5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CB19D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6C24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718D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1F40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0DAAD83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516E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5BBCDB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EE73B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9736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E6195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27F7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7321A6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2BD78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3C3AC2" w14:paraId="1F10C634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A3E7A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B905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CE7B2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150D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4316EBE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59B4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36EE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35C6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CC13E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E61F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683BD555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07655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8729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20C2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8748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5F2C3D4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6E65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08961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310E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D20E7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3F85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4B76697F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41E14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2DD4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6FE0AC5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13A0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B50D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28393A7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4087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4DFE0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D3B6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D1D56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B563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7B838180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A02DB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C5D9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FD92C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B735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4519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A8278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BF80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80F59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1902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12D6F30A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C1630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C380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78+300</w:t>
            </w:r>
          </w:p>
          <w:p w14:paraId="08BE69D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F3C4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7CA6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1E4CB91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69CB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74377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4196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F5F4F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819E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181554FC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66F9E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4E7F3" w14:textId="77777777" w:rsidR="003C3AC2" w:rsidRDefault="003C3AC2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0423302B" w14:textId="77777777" w:rsidR="003C3AC2" w:rsidRDefault="003C3AC2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BA1C2" w14:textId="77777777" w:rsidR="003C3AC2" w:rsidRDefault="003C3AC2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97BE6" w14:textId="77777777" w:rsidR="003C3AC2" w:rsidRDefault="003C3AC2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5392FA06" w14:textId="77777777" w:rsidR="003C3AC2" w:rsidRDefault="003C3AC2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E9F5B" w14:textId="77777777" w:rsidR="003C3AC2" w:rsidRDefault="003C3AC2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44478" w14:textId="77777777" w:rsidR="003C3AC2" w:rsidRDefault="003C3AC2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38456" w14:textId="77777777" w:rsidR="003C3AC2" w:rsidRDefault="003C3AC2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8C1CB" w14:textId="77777777" w:rsidR="003C3AC2" w:rsidRPr="00F6236C" w:rsidRDefault="003C3AC2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F4777" w14:textId="77777777" w:rsidR="003C3AC2" w:rsidRDefault="003C3AC2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445D60A4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9F63B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7EF2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D9995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9C5B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7B63D0F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5078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F6219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3239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813EC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0F89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650AAC9E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15EBA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BD5A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0E1A0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CB58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CE65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447E745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4241554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5F70E59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0925EF6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D6EA7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AAD4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71207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B731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0F0C0A2C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D07E2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444D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0C5FC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8607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1DD8875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C3E7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34842CE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4DBA4D3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10786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AAA0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88177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B864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3C3AC2" w14:paraId="25ADD233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EF76D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6E85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2D5C1FF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3BA06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449D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45D2099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68DB8" w14:textId="77777777" w:rsidR="003C3AC2" w:rsidRPr="00273EC0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79799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F948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312D6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649E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01810C8E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5B99C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E494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EC838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3DD7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7004F9B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DFF7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E1B13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16D2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4AB42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AF11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02413AAB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B5257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2BAA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EB4C9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A7E5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74DE1BE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2868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0AA43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09A6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0B8B0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A0C2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0AADC4AB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46753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C8D4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4E17F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B6C8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0DC0258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C90C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9CE06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17F7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3D66B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586B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6E04864A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E91B6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8D8CC" w14:textId="77777777" w:rsidR="003C3AC2" w:rsidRDefault="003C3AC2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7871D03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EB4F6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1248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0C6201E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F54E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A04C7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629B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B7978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FD39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74567C0F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0C78F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48A6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E2F8A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29BB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095CD2D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1324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2EC7E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76CA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0E697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AFC1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03127C68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24D00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0D51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B8FE5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C3B6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447FB7E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E2E4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2F83F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A4C3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BF20A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14BB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2C81FB2E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B5BD9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F8B4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0FCEB52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85FE7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3E66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9D95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326EF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97A3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340B8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67C0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7FC510BD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DE23D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CFF6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142+000</w:t>
            </w:r>
          </w:p>
          <w:p w14:paraId="584FB41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CB8B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7F117" w14:textId="77777777" w:rsidR="003C3AC2" w:rsidRPr="00830247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  <w:lang w:val="ro-RO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8F5A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573B1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42D9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596A2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06EB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6195F582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02FD3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7939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7845A47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3C4FF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93B0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1F0A9E4A" w14:textId="77777777" w:rsidR="003C3AC2" w:rsidRPr="00830247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7447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96870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84BF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6C37A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6187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4D685748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8595D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9162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3E06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4FAD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2BF86DD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99EA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746B4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0347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A9C18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301C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27FD790C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94823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13E8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8BCC0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DE75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3D1FF8E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C6DA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7F1F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B71F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F0E22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DF14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5F98A383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995CE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4CE8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155+200</w:t>
            </w:r>
          </w:p>
          <w:p w14:paraId="69C346C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F8D00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0F5C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145F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5951C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6033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5A5EC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B4C3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3F62AA41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5D365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BBEB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0DB48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940B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6F443AA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A8C1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CC7B1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57E6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F42F6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88F6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02E85CCC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A43CC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7CE3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161+750</w:t>
            </w:r>
          </w:p>
          <w:p w14:paraId="7E2DE28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91044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1E0D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B4D4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181D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E695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C522D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94FD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5751C0E7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CBD5A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8E4D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0C17D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B8BA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7129B58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5D26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6D6CD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B2E3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8F994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B777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6AA0ACC0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2471D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F24A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D59DA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CFBD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1145C2C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DAF5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DA502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FFAD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7F8E2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3AE9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1ADFBC5" w14:textId="77777777" w:rsidR="003C3AC2" w:rsidRPr="000D7AA7" w:rsidRDefault="003C3AC2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3C3AC2" w14:paraId="293185E1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02914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4AA3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425C0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9220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390C046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16EF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A85CB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B9FF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419FF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63AF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3FF1F511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9C248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F312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184+340</w:t>
            </w:r>
          </w:p>
          <w:p w14:paraId="049E704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620F9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BBE6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Toplița –</w:t>
            </w:r>
          </w:p>
          <w:p w14:paraId="3E732FD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ED8B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DCD1C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28E1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1661D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7401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0BCD2D05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350B0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B3CA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31F98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0024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3E23512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D215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324946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DAA5A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D195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2C705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9FA8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71855FA2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4C4B9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BD7F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18D98BC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52C95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C4CA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5DB5C50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4DBB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DAF1B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37E6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5A005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8AEC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75B6667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3C3AC2" w14:paraId="7A446861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2AE7B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C7C6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E2FF9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33D4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1A735E4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4C98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4CE17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2EDB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7845E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DC4D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022DCA76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54501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5034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B219E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5830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2970EBE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6CB8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A758C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C599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5FEF9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37FE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043CFD52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CBDAD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5612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CF4B4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4679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15F61F2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5460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D2D60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28EB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B0B2F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8BCB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3C3AC2" w14:paraId="3EE58843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EECC9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EA52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188C1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81C9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650CD95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9CED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01252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BD14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90D9B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BA13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3C3AC2" w14:paraId="318AED5A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949C9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0568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4167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FA20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7167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484F20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6A002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54AE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7B2D8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4FF6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4766104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4FE77426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057B5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1959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3BB36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1D0C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3F53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F82B696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38B81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BCD1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80DE0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9237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2D0264F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4A9C06A8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FC6A5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496E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E42EE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A9FF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1B66C79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3495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620660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68D22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1177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ECA7D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ADA1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8BDF63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3C3AC2" w14:paraId="28485268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830F9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BA76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230A7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1316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2CB1729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5146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426C39D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49E96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4CF6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4DC36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0D5E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3DA503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4507C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3C3AC2" w14:paraId="644EFD2E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E35F2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880C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0E925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D19A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2B7D835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392F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34CAE89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9221F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EED7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968F2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BB6B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3BCC00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B1EB69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3C3AC2" w14:paraId="4646C897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3B2CA" w14:textId="77777777" w:rsidR="003C3AC2" w:rsidRDefault="003C3AC2" w:rsidP="003C3AC2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ECA7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B3F2E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3A7C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34680529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AD28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F8A8C2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0C170" w14:textId="77777777" w:rsidR="003C3AC2" w:rsidRPr="00514DA4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9C1E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16B93" w14:textId="77777777" w:rsidR="003C3AC2" w:rsidRPr="00F6236C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8D55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DFE77C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248A2FE2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6C44A7E5" w14:textId="77777777" w:rsidR="003C3AC2" w:rsidRDefault="003C3AC2" w:rsidP="00C022B2">
      <w:pPr>
        <w:pStyle w:val="Heading1"/>
        <w:spacing w:line="276" w:lineRule="auto"/>
      </w:pPr>
      <w:r>
        <w:lastRenderedPageBreak/>
        <w:t>LINIA 328</w:t>
      </w:r>
    </w:p>
    <w:p w14:paraId="20E9E385" w14:textId="77777777" w:rsidR="003C3AC2" w:rsidRDefault="003C3AC2" w:rsidP="00C022B2">
      <w:pPr>
        <w:pStyle w:val="Heading1"/>
        <w:spacing w:line="276" w:lineRule="auto"/>
        <w:rPr>
          <w:b w:val="0"/>
          <w:bCs w:val="0"/>
          <w:sz w:val="8"/>
        </w:rPr>
      </w:pPr>
      <w:r>
        <w:t>ARAD - ORADEA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3C3AC2" w14:paraId="23AE200E" w14:textId="77777777">
        <w:trPr>
          <w:cantSplit/>
          <w:trHeight w:val="6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A2B60" w14:textId="77777777" w:rsidR="003C3AC2" w:rsidRDefault="003C3AC2" w:rsidP="003C3AC2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ED559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B7825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D01DA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Utvinişu Nou</w:t>
            </w:r>
          </w:p>
          <w:p w14:paraId="7EFCDCF0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</w:t>
            </w:r>
          </w:p>
          <w:p w14:paraId="45B4CDBC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Utvinişu Nou -</w:t>
            </w:r>
          </w:p>
          <w:p w14:paraId="44458A86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Sântana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01FBB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E15BC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4AE1A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7+400</w:t>
            </w:r>
          </w:p>
          <w:p w14:paraId="00980F5D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2162F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9FA24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5E10B07A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07EEB" w14:textId="77777777" w:rsidR="003C3AC2" w:rsidRDefault="003C3AC2" w:rsidP="003C3AC2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1E24D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37127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89C18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Utvinişu Nou</w:t>
            </w:r>
          </w:p>
          <w:p w14:paraId="0558FDAB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83E65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E8826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A0361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07774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38777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15A40887" w14:textId="77777777">
        <w:trPr>
          <w:cantSplit/>
          <w:trHeight w:val="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F26C4" w14:textId="77777777" w:rsidR="003C3AC2" w:rsidRDefault="003C3AC2" w:rsidP="003C3AC2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EFD01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CD3FF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DC629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1297FBA6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DC03B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DE488BA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E139F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3A29D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23170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F4557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41D50E67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7E86D" w14:textId="77777777" w:rsidR="003C3AC2" w:rsidRDefault="003C3AC2" w:rsidP="003C3AC2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C7F14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4082C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A34A9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30330579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5B0C6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83B7026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A41F0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A2F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06FC0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BF13E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29EDB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4F55CB78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64CE7" w14:textId="77777777" w:rsidR="003C3AC2" w:rsidRDefault="003C3AC2" w:rsidP="003C3AC2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0F856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47+000</w:t>
            </w:r>
          </w:p>
          <w:p w14:paraId="3013BA7C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5E635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D842E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Chișineu Criș </w:t>
            </w:r>
          </w:p>
          <w:p w14:paraId="4E84952D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BCF97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7B172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F10DF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7062A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45A37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69E0922D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B8C1E" w14:textId="77777777" w:rsidR="003C3AC2" w:rsidRDefault="003C3AC2" w:rsidP="003C3AC2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B265B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54+900</w:t>
            </w:r>
          </w:p>
          <w:p w14:paraId="612B2129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41343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3C45D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Chișineu Criș -</w:t>
            </w:r>
          </w:p>
          <w:p w14:paraId="6510E126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Ciumeghiu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A65F1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5A10B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022AD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F0E1B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CF1AE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6F48BF65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4ACD3" w14:textId="77777777" w:rsidR="003C3AC2" w:rsidRDefault="003C3AC2" w:rsidP="003C3AC2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70ABF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4110A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E6355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Ciumeghiu </w:t>
            </w:r>
          </w:p>
          <w:p w14:paraId="14E57E49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A7828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074DE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0366C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4BBE8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971A0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640BC8F7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36F57" w14:textId="77777777" w:rsidR="003C3AC2" w:rsidRDefault="003C3AC2" w:rsidP="003C3AC2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33AF1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8FD54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B47D2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Salonta</w:t>
            </w:r>
          </w:p>
          <w:p w14:paraId="5B8F27FE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7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E19E9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834C2EE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702A5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D5A26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80DFD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D86DF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08D12AA9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98F29" w14:textId="77777777" w:rsidR="003C3AC2" w:rsidRDefault="003C3AC2" w:rsidP="003C3AC2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5F328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89+324</w:t>
            </w:r>
          </w:p>
          <w:p w14:paraId="4E2E2883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93+910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50168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3C821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Salonta – Ax Cefa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14931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1C746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6A68B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FDB5D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F79D2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14:paraId="37B08C19" w14:textId="77777777">
        <w:trPr>
          <w:cantSplit/>
          <w:trHeight w:val="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E3FCD" w14:textId="77777777" w:rsidR="003C3AC2" w:rsidRDefault="003C3AC2" w:rsidP="003C3AC2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29455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104+276</w:t>
            </w:r>
          </w:p>
          <w:p w14:paraId="48C15A31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DF76C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9BA1B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Leș Bihor – </w:t>
            </w:r>
          </w:p>
          <w:p w14:paraId="1F658FC7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98369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31CE0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78D06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9FC3E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EA0EE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14:paraId="09B27912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B796C" w14:textId="77777777" w:rsidR="003C3AC2" w:rsidRDefault="003C3AC2" w:rsidP="003C3AC2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DE2A6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CDFE8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6ACCE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9605FC1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67850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238A8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44339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3BDE7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94775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3 A,  4 A, 7 A, 1 B, </w:t>
            </w:r>
          </w:p>
          <w:p w14:paraId="15273151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B, 3 B, Cap Y.</w:t>
            </w:r>
          </w:p>
          <w:p w14:paraId="1B9BB3CA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F4D0B2C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3C3AC2" w14:paraId="48738592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B521A" w14:textId="77777777" w:rsidR="003C3AC2" w:rsidRDefault="003C3AC2" w:rsidP="003C3AC2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96983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1BE07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3DA8C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40C41C0E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50DD7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0D942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B7EE2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F9000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4190E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7 A, 1B - 3B, </w:t>
            </w:r>
          </w:p>
          <w:p w14:paraId="69820BBE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Depou, Cap Y.</w:t>
            </w:r>
          </w:p>
          <w:p w14:paraId="3D097A2D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FA0D762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3C3AC2" w14:paraId="70E1D99E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80A02" w14:textId="77777777" w:rsidR="003C3AC2" w:rsidRDefault="003C3AC2" w:rsidP="003C3AC2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4ABA6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9A645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C69EE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8802A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A60A1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9A7A6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1545B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E2B15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7A091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 A, Cap Y.</w:t>
            </w:r>
          </w:p>
          <w:p w14:paraId="2127AFA6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A8A2609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3C3AC2" w14:paraId="5A3CBCB3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68500" w14:textId="77777777" w:rsidR="003C3AC2" w:rsidRDefault="003C3AC2" w:rsidP="003C3AC2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91B8E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2E62A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488FD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2D382070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129F3" w14:textId="77777777" w:rsidR="003C3AC2" w:rsidRPr="002A60A1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A60A1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33123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0C7BC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B3DBC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BFEE2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3A, 4A, Cap Y.</w:t>
            </w:r>
          </w:p>
          <w:p w14:paraId="5B5DF6AC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ECD04C5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3C3AC2" w14:paraId="56AA5682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015A3" w14:textId="77777777" w:rsidR="003C3AC2" w:rsidRDefault="003C3AC2" w:rsidP="003C3AC2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AFCA8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BAF31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CD5CC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A92DBA2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0BE99" w14:textId="77777777" w:rsidR="003C3AC2" w:rsidRPr="002A60A1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CF164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53BE8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7FE10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A69EF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7A, 1B - 3B și </w:t>
            </w:r>
          </w:p>
          <w:p w14:paraId="555E9930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Depou Cap Y.</w:t>
            </w:r>
          </w:p>
          <w:p w14:paraId="2927BC74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47564D6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  <w:tr w:rsidR="003C3AC2" w14:paraId="3F83713C" w14:textId="77777777">
        <w:trPr>
          <w:cantSplit/>
          <w:trHeight w:val="2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5A14D" w14:textId="77777777" w:rsidR="003C3AC2" w:rsidRDefault="003C3AC2" w:rsidP="003C3AC2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9EC47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A2972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4E976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CCD0EB0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93FF8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7D240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9D431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E27B5" w14:textId="77777777" w:rsidR="003C3AC2" w:rsidRPr="00FA2F2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5FE4E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3A, 4 A și </w:t>
            </w:r>
          </w:p>
          <w:p w14:paraId="4079CEFA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Depoul Oradea.</w:t>
            </w:r>
          </w:p>
          <w:p w14:paraId="1C062217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2569AF5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ie paralelogram.</w:t>
            </w:r>
          </w:p>
        </w:tc>
      </w:tr>
    </w:tbl>
    <w:p w14:paraId="309BE889" w14:textId="77777777" w:rsidR="003C3AC2" w:rsidRDefault="003C3AC2" w:rsidP="00C022B2">
      <w:pPr>
        <w:spacing w:before="40" w:after="40" w:line="276" w:lineRule="auto"/>
        <w:ind w:right="57"/>
        <w:rPr>
          <w:sz w:val="20"/>
          <w:lang w:val="ro-RO"/>
        </w:rPr>
      </w:pPr>
    </w:p>
    <w:p w14:paraId="4644411E" w14:textId="77777777" w:rsidR="003C3AC2" w:rsidRDefault="003C3AC2" w:rsidP="00D80858">
      <w:pPr>
        <w:pStyle w:val="Heading1"/>
        <w:spacing w:line="276" w:lineRule="auto"/>
      </w:pPr>
    </w:p>
    <w:p w14:paraId="4382E70D" w14:textId="77777777" w:rsidR="003C3AC2" w:rsidRDefault="003C3AC2" w:rsidP="00D80858">
      <w:pPr>
        <w:pStyle w:val="Heading1"/>
        <w:spacing w:line="276" w:lineRule="auto"/>
      </w:pPr>
      <w:r>
        <w:t>LINIA 330</w:t>
      </w:r>
    </w:p>
    <w:p w14:paraId="0FE6BEAF" w14:textId="77777777" w:rsidR="003C3AC2" w:rsidRDefault="003C3AC2" w:rsidP="00D80858">
      <w:pPr>
        <w:pStyle w:val="Heading1"/>
        <w:spacing w:line="276" w:lineRule="auto"/>
        <w:rPr>
          <w:b w:val="0"/>
          <w:bCs w:val="0"/>
          <w:sz w:val="8"/>
        </w:rPr>
      </w:pPr>
      <w:r>
        <w:t>SÂNTANA - BRAD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3C3AC2" w14:paraId="28AD6F95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DF4B3" w14:textId="77777777" w:rsidR="003C3AC2" w:rsidRDefault="003C3AC2" w:rsidP="003C3AC2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1488C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914AD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B0751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3694796E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343FA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D53D7EB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EFCDB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73706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6B65F" w14:textId="77777777" w:rsidR="003C3AC2" w:rsidRPr="001C04D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F4881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551BE1C7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E5E34" w14:textId="77777777" w:rsidR="003C3AC2" w:rsidRDefault="003C3AC2" w:rsidP="003C3AC2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0B7C5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6FA54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E226F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Sântana</w:t>
            </w:r>
          </w:p>
          <w:p w14:paraId="5F1BE5D2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C9FE6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29F2900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4B4CD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8E11C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0B156" w14:textId="77777777" w:rsidR="003C3AC2" w:rsidRPr="001C04D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FF2A1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15F4C492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18096" w14:textId="77777777" w:rsidR="003C3AC2" w:rsidRDefault="003C3AC2" w:rsidP="003C3AC2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EC68C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3AA58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AE8BC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Ineu</w:t>
            </w:r>
          </w:p>
          <w:p w14:paraId="0B5F2408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5EF11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4E146CE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60854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A60E5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41DFC" w14:textId="77777777" w:rsidR="003C3AC2" w:rsidRPr="001C04D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F42DD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58B8B2AF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5D5ED" w14:textId="77777777" w:rsidR="003C3AC2" w:rsidRDefault="003C3AC2" w:rsidP="003C3AC2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CD8D8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51+500</w:t>
            </w:r>
          </w:p>
          <w:p w14:paraId="5E67AA2A" w14:textId="77777777" w:rsidR="003C3AC2" w:rsidRDefault="003C3AC2" w:rsidP="00F4733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7E2FA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B62DE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Ineu - Sebiş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CB485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60BEF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4C3D1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8E34C" w14:textId="77777777" w:rsidR="003C3AC2" w:rsidRPr="001C04D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4A131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28AC0CE6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BD444" w14:textId="77777777" w:rsidR="003C3AC2" w:rsidRDefault="003C3AC2" w:rsidP="003C3AC2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B15BD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D7DAFC1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C4C84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02FC8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Sebiş</w:t>
            </w:r>
          </w:p>
          <w:p w14:paraId="4555DE9A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/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996B6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42772A6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61C6D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D5E6F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CA42F" w14:textId="77777777" w:rsidR="003C3AC2" w:rsidRPr="001C04D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3936F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437150A1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7ABE5" w14:textId="77777777" w:rsidR="003C3AC2" w:rsidRDefault="003C3AC2" w:rsidP="003C3AC2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A4FF3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9FC83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90242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Gurahonţ</w:t>
            </w:r>
          </w:p>
          <w:p w14:paraId="32E8818F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F0DCA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880B2C1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6950B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0954D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C5754" w14:textId="77777777" w:rsidR="003C3AC2" w:rsidRPr="001C04D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F1FBC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3DF577EF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F0874" w14:textId="77777777" w:rsidR="003C3AC2" w:rsidRDefault="003C3AC2" w:rsidP="003C3AC2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42D6C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133+530</w:t>
            </w:r>
          </w:p>
          <w:p w14:paraId="5E2F55A2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133+580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51A0B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4EAF1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Vârfurile - Brad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5FC50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D5DF4" w14:textId="77777777" w:rsidR="003C3AC2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A5220" w14:textId="77777777" w:rsidR="003C3AC2" w:rsidRDefault="003C3AC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D7277" w14:textId="77777777" w:rsidR="003C3AC2" w:rsidRPr="001C04D5" w:rsidRDefault="003C3AC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CF4BB" w14:textId="77777777" w:rsidR="003C3AC2" w:rsidRDefault="003C3AC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0D06E90A" w14:textId="77777777" w:rsidR="003C3AC2" w:rsidRDefault="003C3AC2" w:rsidP="00D80858">
      <w:pPr>
        <w:spacing w:before="40" w:after="40" w:line="276" w:lineRule="auto"/>
        <w:ind w:right="57"/>
        <w:rPr>
          <w:sz w:val="20"/>
          <w:lang w:val="ro-RO"/>
        </w:rPr>
      </w:pPr>
    </w:p>
    <w:p w14:paraId="4F955C4C" w14:textId="77777777" w:rsidR="003C3AC2" w:rsidRDefault="003C3AC2" w:rsidP="008C333F">
      <w:pPr>
        <w:pStyle w:val="Heading1"/>
        <w:spacing w:line="360" w:lineRule="auto"/>
      </w:pPr>
      <w:r>
        <w:lastRenderedPageBreak/>
        <w:t>LINIA 335</w:t>
      </w:r>
    </w:p>
    <w:p w14:paraId="3002A734" w14:textId="77777777" w:rsidR="003C3AC2" w:rsidRDefault="003C3AC2" w:rsidP="00AA23E7">
      <w:pPr>
        <w:pStyle w:val="Heading1"/>
        <w:spacing w:line="360" w:lineRule="auto"/>
        <w:rPr>
          <w:b w:val="0"/>
          <w:bCs w:val="0"/>
          <w:sz w:val="8"/>
        </w:rPr>
      </w:pPr>
      <w:r>
        <w:t>EPISCOPIA BIHOR - ORADEA VEST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3C3AC2" w14:paraId="0DA11909" w14:textId="77777777">
        <w:trPr>
          <w:cantSplit/>
          <w:trHeight w:val="6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53654" w14:textId="77777777" w:rsidR="003C3AC2" w:rsidRDefault="003C3AC2" w:rsidP="003C3AC2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2167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3FCD8" w14:textId="77777777" w:rsidR="003C3AC2" w:rsidRPr="009050E5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78D6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7DB2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</w:t>
            </w:r>
          </w:p>
          <w:p w14:paraId="495FD00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  <w:p w14:paraId="7BBD248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EB2B9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B23D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BF27D" w14:textId="77777777" w:rsidR="003C3AC2" w:rsidRPr="009050E5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25C2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157487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83214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7 - 17, Cap X.</w:t>
            </w:r>
          </w:p>
        </w:tc>
      </w:tr>
      <w:tr w:rsidR="003C3AC2" w14:paraId="3DB875F2" w14:textId="77777777">
        <w:trPr>
          <w:cantSplit/>
          <w:trHeight w:val="6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A1920" w14:textId="77777777" w:rsidR="003C3AC2" w:rsidRDefault="003C3AC2" w:rsidP="003C3AC2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2DCE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2+090</w:t>
            </w:r>
          </w:p>
          <w:p w14:paraId="61D27D7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4F4E2" w14:textId="77777777" w:rsidR="003C3AC2" w:rsidRPr="009050E5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35F1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Episcopia Bihor – </w:t>
            </w:r>
          </w:p>
          <w:p w14:paraId="16F3B8C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5098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A77D3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3AAF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20930" w14:textId="77777777" w:rsidR="003C3AC2" w:rsidRPr="009050E5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7594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6891A27F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688E1ACA" w14:textId="77777777" w:rsidR="003C3AC2" w:rsidRDefault="003C3AC2" w:rsidP="00274DBB">
      <w:pPr>
        <w:pStyle w:val="Heading1"/>
        <w:spacing w:line="360" w:lineRule="auto"/>
      </w:pPr>
      <w:r>
        <w:t>LINIA 400</w:t>
      </w:r>
    </w:p>
    <w:p w14:paraId="2EA6A29B" w14:textId="77777777" w:rsidR="003C3AC2" w:rsidRDefault="003C3AC2" w:rsidP="00D95833">
      <w:pPr>
        <w:pStyle w:val="Heading1"/>
        <w:spacing w:line="360" w:lineRule="auto"/>
        <w:rPr>
          <w:b w:val="0"/>
          <w:bCs w:val="0"/>
          <w:sz w:val="8"/>
        </w:rPr>
      </w:pPr>
      <w:bookmarkStart w:id="4" w:name="_Hlk210635328"/>
      <w:r>
        <w:t>EPISCOPIA BIHOR - HALMEU</w:t>
      </w:r>
    </w:p>
    <w:bookmarkEnd w:id="4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3C3AC2" w14:paraId="42CC4CF9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8EB60" w14:textId="77777777" w:rsidR="003C3AC2" w:rsidRDefault="003C3AC2" w:rsidP="003C3AC2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A9E4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648C1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1FAD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0E51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</w:t>
            </w:r>
          </w:p>
          <w:p w14:paraId="7980AAA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  <w:p w14:paraId="581F643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5725E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163CE" w14:textId="77777777" w:rsidR="003C3AC2" w:rsidRDefault="003C3AC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E9FA5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F2D3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065B01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821C69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7 - 17, Cap X.</w:t>
            </w:r>
          </w:p>
        </w:tc>
      </w:tr>
      <w:tr w:rsidR="003C3AC2" w14:paraId="7B619F99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1B643" w14:textId="77777777" w:rsidR="003C3AC2" w:rsidRDefault="003C3AC2" w:rsidP="003C3AC2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9FEF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663+700</w:t>
            </w:r>
          </w:p>
          <w:p w14:paraId="22A6D5F2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664+450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A6FB1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BBDC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Biharia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C6B7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3647C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2C1FC" w14:textId="77777777" w:rsidR="003C3AC2" w:rsidRDefault="003C3AC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8D1B1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1316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685801B7" w14:textId="77777777">
        <w:trPr>
          <w:cantSplit/>
          <w:trHeight w:val="9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4A697" w14:textId="77777777" w:rsidR="003C3AC2" w:rsidRDefault="003C3AC2" w:rsidP="003C3AC2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7F25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95E82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B65B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lui Mihai</w:t>
            </w:r>
          </w:p>
          <w:p w14:paraId="1B39D1B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ED76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prima joantă a sch. R3 și km 719+700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9A124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7DA69" w14:textId="77777777" w:rsidR="003C3AC2" w:rsidRDefault="003C3AC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2E368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AF0E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km 719+700 și călcâi sch. R16</w:t>
            </w:r>
          </w:p>
        </w:tc>
      </w:tr>
      <w:tr w:rsidR="003C3AC2" w14:paraId="2C49317B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6ADBD" w14:textId="77777777" w:rsidR="003C3AC2" w:rsidRDefault="003C3AC2" w:rsidP="003C3AC2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3E07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7D10E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C086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Sanislău</w:t>
            </w:r>
          </w:p>
          <w:p w14:paraId="254A930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693C9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05A9D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115A5" w14:textId="77777777" w:rsidR="003C3AC2" w:rsidRDefault="003C3AC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84844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90CB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0DCD7966" w14:textId="77777777">
        <w:trPr>
          <w:cantSplit/>
          <w:trHeight w:val="2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BF83B" w14:textId="77777777" w:rsidR="003C3AC2" w:rsidRDefault="003C3AC2" w:rsidP="003C3AC2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E99EA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3A5D5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DD81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G-ral Avramescu</w:t>
            </w:r>
          </w:p>
          <w:p w14:paraId="2CE799A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DCD4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9903C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F2D69" w14:textId="77777777" w:rsidR="003C3AC2" w:rsidRDefault="003C3AC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DBFEE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8DC7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1EB46FD0" w14:textId="77777777">
        <w:trPr>
          <w:cantSplit/>
          <w:trHeight w:val="4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EB70730" w14:textId="77777777" w:rsidR="003C3AC2" w:rsidRDefault="003C3AC2" w:rsidP="003C3AC2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B7AB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F230E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0BE0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Satu Mare Sud</w:t>
            </w:r>
          </w:p>
          <w:p w14:paraId="7F76181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7CBA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CABA6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44E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1BB06" w14:textId="77777777" w:rsidR="003C3AC2" w:rsidRDefault="003C3AC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0A61B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113E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5F4735A2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246B9" w14:textId="77777777" w:rsidR="003C3AC2" w:rsidRDefault="003C3AC2" w:rsidP="003C3AC2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FD79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F628D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47DC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Satu Mare</w:t>
            </w:r>
          </w:p>
          <w:p w14:paraId="521960B4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PE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FC27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27 Cap X până la km 787+350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335DA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44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5CD01" w14:textId="77777777" w:rsidR="003C3AC2" w:rsidRDefault="003C3AC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66CEA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D26C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90544A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liniile 7 </w:t>
            </w:r>
          </w:p>
          <w:p w14:paraId="1A26D85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primiri - expedieri. </w:t>
            </w:r>
          </w:p>
        </w:tc>
      </w:tr>
      <w:tr w:rsidR="003C3AC2" w14:paraId="021DE288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17D7D" w14:textId="77777777" w:rsidR="003C3AC2" w:rsidRDefault="003C3AC2" w:rsidP="003C3AC2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804FE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46348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1A74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Botiz h – Botiz Hm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B6519" w14:textId="77777777" w:rsidR="003C3AC2" w:rsidRDefault="003C3AC2" w:rsidP="00A34F45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0+065</w:t>
            </w:r>
          </w:p>
          <w:p w14:paraId="0A425850" w14:textId="77777777" w:rsidR="003C3AC2" w:rsidRDefault="003C3AC2" w:rsidP="00A34F45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29B94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73E2D" w14:textId="77777777" w:rsidR="003C3AC2" w:rsidRDefault="003C3AC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93424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2233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7A914EE6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81E19" w14:textId="77777777" w:rsidR="003C3AC2" w:rsidRDefault="003C3AC2" w:rsidP="003C3AC2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782B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FA5D0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900E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Micula</w:t>
            </w:r>
          </w:p>
          <w:p w14:paraId="48540CF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2F77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799+650</w:t>
            </w:r>
          </w:p>
          <w:p w14:paraId="4A5B6000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800+400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EB173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A4D43" w14:textId="77777777" w:rsidR="003C3AC2" w:rsidRDefault="003C3AC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2DDEF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8BE18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30A26205" w14:textId="77777777">
        <w:trPr>
          <w:cantSplit/>
          <w:trHeight w:val="2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CB688" w14:textId="77777777" w:rsidR="003C3AC2" w:rsidRDefault="003C3AC2" w:rsidP="003C3AC2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3455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809+075</w:t>
            </w:r>
          </w:p>
          <w:p w14:paraId="07C6F9F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809+880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01B6B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8DBE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Halmeu</w:t>
            </w:r>
          </w:p>
          <w:p w14:paraId="7478BC2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612F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21A3E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5A32C" w14:textId="77777777" w:rsidR="003C3AC2" w:rsidRDefault="003C3AC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1C97D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BC00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90219B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6EF186C4" w14:textId="77777777">
        <w:trPr>
          <w:cantSplit/>
          <w:trHeight w:val="6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7250B" w14:textId="77777777" w:rsidR="003C3AC2" w:rsidRDefault="003C3AC2" w:rsidP="003C3AC2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4FEEC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47B1A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3665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Halmeu</w:t>
            </w:r>
          </w:p>
          <w:p w14:paraId="4E0A05E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 și 8 largă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130C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93588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78A54" w14:textId="77777777" w:rsidR="003C3AC2" w:rsidRDefault="003C3AC2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2B63E" w14:textId="77777777" w:rsidR="003C3AC2" w:rsidRPr="00F344E1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660F0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2CBF428" w14:textId="77777777" w:rsidR="003C3AC2" w:rsidRDefault="003C3AC2" w:rsidP="004418C0">
      <w:pPr>
        <w:spacing w:before="40" w:after="40" w:line="192" w:lineRule="auto"/>
        <w:ind w:right="57"/>
        <w:rPr>
          <w:sz w:val="20"/>
          <w:lang w:val="ro-RO"/>
        </w:rPr>
      </w:pPr>
    </w:p>
    <w:p w14:paraId="1B28F9A7" w14:textId="77777777" w:rsidR="003C3AC2" w:rsidRDefault="003C3AC2" w:rsidP="00255EB2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401</w:t>
      </w:r>
    </w:p>
    <w:p w14:paraId="0DFE3691" w14:textId="77777777" w:rsidR="003C3AC2" w:rsidRDefault="003C3AC2" w:rsidP="00B64F39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SATU MARE - BAIA MARE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3C3AC2" w14:paraId="63F84F6C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0034F" w14:textId="77777777" w:rsidR="003C3AC2" w:rsidRDefault="003C3AC2" w:rsidP="003C3AC2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BD51B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B1366" w14:textId="77777777" w:rsidR="003C3AC2" w:rsidRPr="00BB2EA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3F86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Satu Mare </w:t>
            </w:r>
          </w:p>
          <w:p w14:paraId="6BFEA5FE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 PE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30227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27 Cap X până la km 787+350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655D3" w14:textId="77777777" w:rsidR="003C3AC2" w:rsidRPr="00BB2EA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B2EA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780AD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064F5" w14:textId="77777777" w:rsidR="003C3AC2" w:rsidRPr="00BB2EA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DEB6F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BBDF8D6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linia </w:t>
            </w:r>
          </w:p>
          <w:p w14:paraId="51FFF8CA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7 prim. - exp. </w:t>
            </w:r>
          </w:p>
        </w:tc>
      </w:tr>
      <w:tr w:rsidR="003C3AC2" w14:paraId="461E0F6A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BCD9B" w14:textId="77777777" w:rsidR="003C3AC2" w:rsidRDefault="003C3AC2" w:rsidP="003C3AC2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B9851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F0936" w14:textId="77777777" w:rsidR="003C3AC2" w:rsidRPr="00BB2EA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10F6B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Botiz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95B8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A2EB5" w14:textId="77777777" w:rsidR="003C3AC2" w:rsidRPr="00BB2EA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E7A3F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487F9" w14:textId="77777777" w:rsidR="003C3AC2" w:rsidRPr="00BB2EA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12111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87E593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30D312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 direcția Botiz - Micula.</w:t>
            </w:r>
          </w:p>
        </w:tc>
      </w:tr>
      <w:tr w:rsidR="003C3AC2" w14:paraId="6BA2FB23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21FFD" w14:textId="77777777" w:rsidR="003C3AC2" w:rsidRDefault="003C3AC2" w:rsidP="003C3AC2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1F585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4A32C" w14:textId="77777777" w:rsidR="003C3AC2" w:rsidRPr="00BB2EA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476C5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Botiz h – Botiz Hm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D4EB7" w14:textId="77777777" w:rsidR="003C3AC2" w:rsidRDefault="003C3AC2" w:rsidP="008D147E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0+065</w:t>
            </w:r>
          </w:p>
          <w:p w14:paraId="4501A995" w14:textId="77777777" w:rsidR="003C3AC2" w:rsidRDefault="003C3AC2" w:rsidP="008D147E">
            <w:pPr>
              <w:spacing w:before="40" w:after="40" w:line="360" w:lineRule="auto"/>
              <w:ind w:left="57" w:right="57"/>
              <w:jc w:val="right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39091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E09E8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ECD3D" w14:textId="77777777" w:rsidR="003C3AC2" w:rsidRPr="00BB2EA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493B3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0606F9BE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967FF" w14:textId="77777777" w:rsidR="003C3AC2" w:rsidRDefault="003C3AC2" w:rsidP="003C3AC2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78C4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CAC06" w14:textId="77777777" w:rsidR="003C3AC2" w:rsidRPr="00BB2EA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0392C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Bușag</w:t>
            </w:r>
          </w:p>
          <w:p w14:paraId="50FE2267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AA5F4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D67FE" w14:textId="77777777" w:rsidR="003C3AC2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B59C3" w14:textId="77777777" w:rsidR="003C3AC2" w:rsidRDefault="003C3AC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F4331" w14:textId="77777777" w:rsidR="003C3AC2" w:rsidRPr="00BB2EA6" w:rsidRDefault="003C3AC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16EDD" w14:textId="77777777" w:rsidR="003C3AC2" w:rsidRDefault="003C3AC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54A79F40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724614E7" w14:textId="77777777" w:rsidR="003C3AC2" w:rsidRDefault="003C3AC2" w:rsidP="00F0370D">
      <w:pPr>
        <w:pStyle w:val="Heading1"/>
        <w:spacing w:line="360" w:lineRule="auto"/>
      </w:pPr>
      <w:r>
        <w:t>LINIA 800</w:t>
      </w:r>
    </w:p>
    <w:p w14:paraId="059CE0B3" w14:textId="77777777" w:rsidR="003C3AC2" w:rsidRDefault="003C3AC2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3C3AC2" w14:paraId="05A6C146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64F363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DA1E4B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8EA81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D926BD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2AFEC43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7AABE" w14:textId="77777777" w:rsidR="003C3AC2" w:rsidRDefault="003C3AC2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E2426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D9992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697917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7355B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10BC2FCC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14C68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ED1189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6BA38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2BD27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E7F4D98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D0A48C" w14:textId="77777777" w:rsidR="003C3AC2" w:rsidRDefault="003C3AC2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457104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0D7E58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4D248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F3E59A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211EF2FF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2597D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AFC29E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C9CF56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23E8F6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37AD1396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542D4" w14:textId="77777777" w:rsidR="003C3AC2" w:rsidRDefault="003C3AC2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71709E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A40AD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90208A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3D12FE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C0E7158" w14:textId="77777777" w:rsidR="003C3AC2" w:rsidRDefault="003C3AC2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Cu acces la liniile 11 şi 12.</w:t>
            </w:r>
          </w:p>
        </w:tc>
      </w:tr>
      <w:tr w:rsidR="003C3AC2" w:rsidRPr="00A8307A" w14:paraId="1EB844D5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5CD2B0" w14:textId="77777777" w:rsidR="003C3AC2" w:rsidRPr="00A75A00" w:rsidRDefault="003C3AC2" w:rsidP="003C3AC2">
            <w:pPr>
              <w:numPr>
                <w:ilvl w:val="0"/>
                <w:numId w:val="7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B90A9" w14:textId="77777777" w:rsidR="003C3AC2" w:rsidRPr="00A8307A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B9A4B9" w14:textId="77777777" w:rsidR="003C3AC2" w:rsidRPr="00A8307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11476" w14:textId="77777777" w:rsidR="003C3AC2" w:rsidRPr="00A8307A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AAE91B" w14:textId="77777777" w:rsidR="003C3AC2" w:rsidRDefault="003C3AC2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3BD7C91" w14:textId="77777777" w:rsidR="003C3AC2" w:rsidRDefault="003C3AC2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23 - 27 </w:t>
            </w:r>
          </w:p>
          <w:p w14:paraId="17606C4B" w14:textId="77777777" w:rsidR="003C3AC2" w:rsidRDefault="003C3AC2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92733C3" w14:textId="77777777" w:rsidR="003C3AC2" w:rsidRDefault="003C3AC2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F9BAB9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7D20DA" w14:textId="77777777" w:rsidR="003C3AC2" w:rsidRPr="00A8307A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21646" w14:textId="77777777" w:rsidR="003C3AC2" w:rsidRPr="00A8307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FD556A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FC2C97A" w14:textId="77777777" w:rsidR="003C3AC2" w:rsidRPr="00A8307A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treceri în abatere la București Triaj.</w:t>
            </w:r>
          </w:p>
        </w:tc>
      </w:tr>
      <w:tr w:rsidR="003C3AC2" w14:paraId="7631E47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56E6E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A3DA4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B8197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73C7F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  <w:p w14:paraId="1648BF47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EC79A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toată</w:t>
            </w:r>
          </w:p>
          <w:p w14:paraId="209C63B8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A5E97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B8B0A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1E3B7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9983B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69C986E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6FC60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CE9FB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92CCE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8C6E2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2A318" w14:textId="77777777" w:rsidR="003C3AC2" w:rsidRDefault="003C3AC2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8F7A524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70C41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DD99B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1C76E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CA2AC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57A218F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97E2B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A3C8B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18354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7F766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ABB46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F679C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6BD2F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4BB78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8CD21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1B66A2A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5B659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12149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6ED1F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3B087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80508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5E384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61019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15+950</w:t>
            </w:r>
          </w:p>
          <w:p w14:paraId="6944846B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8E7F3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6F80A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07B1B85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9ABDE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33207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2E9DE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2D3BE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22804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6155F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E90EA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A2BB6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BC2A1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4466856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1DA0E2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3C3AC2" w14:paraId="75143F8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900CC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0783D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185BD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48BBD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1909A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52D9A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335A0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D1C4E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3CCBA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401E718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0B504C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3C3AC2" w14:paraId="2BC6549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55E81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75381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B5122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453F4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57FDF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76BC0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D6124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48B5A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2DD66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D748CDC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4CC8F5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3C3AC2" w14:paraId="25ED096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7184A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BB204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902EB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1C570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05240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01EC5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923EB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3A945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166B3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97DC86D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7EF0E9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3C3AC2" w14:paraId="39D5D0B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E06A4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175BB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E4A99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083E3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046B4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5EA51372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7F51F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39801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B2E02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10626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3C3AC2" w14:paraId="0B64176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518C8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486BF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27324247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55F0E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C7DF2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868EE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E5F42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936EC" w14:textId="77777777" w:rsidR="003C3AC2" w:rsidRDefault="003C3AC2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68FCF4AB" w14:textId="77777777" w:rsidR="003C3AC2" w:rsidRDefault="003C3AC2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3248E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E2CA8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14:paraId="5D9C962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29340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7C702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A5984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8E2DC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-</w:t>
            </w:r>
          </w:p>
          <w:p w14:paraId="6B13FDD1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D2A57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E4FB5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48F39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109+800</w:t>
            </w:r>
          </w:p>
          <w:p w14:paraId="5D074796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22313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88B16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14:paraId="011C426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8EA66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5268B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47404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3AF44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Ciulniţa</w:t>
            </w:r>
          </w:p>
          <w:p w14:paraId="3FE7C089" w14:textId="77777777" w:rsidR="003C3AC2" w:rsidRPr="008B2519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212EC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E2CC8B0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C09CA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05BFB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57E9B" w14:textId="77777777" w:rsidR="003C3AC2" w:rsidRPr="008D08DE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6D2A8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3C3AC2" w14:paraId="09D9936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C85A5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FDA12" w14:textId="77777777" w:rsidR="003C3AC2" w:rsidRDefault="003C3AC2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D9C53" w14:textId="77777777" w:rsidR="003C3AC2" w:rsidRPr="001161EA" w:rsidRDefault="003C3AC2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2EBB0" w14:textId="77777777" w:rsidR="003C3AC2" w:rsidRDefault="003C3AC2" w:rsidP="00897192">
            <w:pPr>
              <w:spacing w:line="276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 St. Feteşti</w:t>
            </w:r>
          </w:p>
          <w:p w14:paraId="50A8A4BA" w14:textId="77777777" w:rsidR="003C3AC2" w:rsidRDefault="003C3AC2" w:rsidP="00897192">
            <w:pPr>
              <w:spacing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4575F" w14:textId="77777777" w:rsidR="003C3AC2" w:rsidRDefault="003C3AC2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3758D59E" w14:textId="77777777" w:rsidR="003C3AC2" w:rsidRDefault="003C3AC2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7DCD9" w14:textId="77777777" w:rsidR="003C3AC2" w:rsidRPr="001161EA" w:rsidRDefault="003C3AC2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0517D" w14:textId="77777777" w:rsidR="003C3AC2" w:rsidRDefault="003C3AC2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30E63" w14:textId="77777777" w:rsidR="003C3AC2" w:rsidRPr="008D08DE" w:rsidRDefault="003C3AC2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BCDF8" w14:textId="77777777" w:rsidR="003C3AC2" w:rsidRDefault="003C3AC2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UNIFERTRANS și la liniile 2, 3, 7 - 12. </w:t>
            </w:r>
          </w:p>
        </w:tc>
      </w:tr>
      <w:tr w:rsidR="003C3AC2" w14:paraId="4F033B7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41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907B2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92EBA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2612B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6B963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Feteşti</w:t>
            </w:r>
          </w:p>
          <w:p w14:paraId="1302F418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AEA33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78A30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CF707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DAC19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022C8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40552DC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DBC05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2D998" w14:textId="77777777" w:rsidR="003C3AC2" w:rsidRDefault="003C3AC2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26485" w14:textId="77777777" w:rsidR="003C3AC2" w:rsidRPr="001161EA" w:rsidRDefault="003C3AC2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74D62" w14:textId="77777777" w:rsidR="003C3AC2" w:rsidRDefault="003C3AC2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0873C" w14:textId="77777777" w:rsidR="003C3AC2" w:rsidRDefault="003C3AC2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0F272" w14:textId="77777777" w:rsidR="003C3AC2" w:rsidRPr="001161EA" w:rsidRDefault="003C3AC2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1DDC1" w14:textId="77777777" w:rsidR="003C3AC2" w:rsidRDefault="003C3AC2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4DC86" w14:textId="77777777" w:rsidR="003C3AC2" w:rsidRDefault="003C3AC2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CEF5A" w14:textId="77777777" w:rsidR="003C3AC2" w:rsidRDefault="003C3AC2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Fără inductori.</w:t>
            </w:r>
          </w:p>
          <w:p w14:paraId="47270E1C" w14:textId="77777777" w:rsidR="003C3AC2" w:rsidRDefault="003C3AC2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 St. Saligny.</w:t>
            </w:r>
          </w:p>
        </w:tc>
      </w:tr>
      <w:tr w:rsidR="003C3AC2" w14:paraId="18F8CE3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9EA76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46910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F6D7E" w14:textId="77777777" w:rsidR="003C3AC2" w:rsidRPr="001161EA" w:rsidRDefault="003C3AC2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85D15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38E7AE18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EA2CB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6B87FD0A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sch. 94 până la vârf </w:t>
            </w:r>
          </w:p>
          <w:p w14:paraId="5B036AC8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46821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B7BEC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E06F0" w14:textId="77777777" w:rsidR="003C3AC2" w:rsidRPr="001161EA" w:rsidRDefault="003C3AC2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D2F35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3C3AC2" w14:paraId="3FC93F7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BABCF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AF4E7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1E715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AEE11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567BC90F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D17D8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semnal</w:t>
            </w:r>
          </w:p>
          <w:p w14:paraId="6DE899AD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XPNB,</w:t>
            </w:r>
          </w:p>
          <w:p w14:paraId="0F5C6462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3B1AE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4553F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74774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CE065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62C49F6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45142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E1E14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4BB96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D268F" w14:textId="77777777" w:rsidR="003C3AC2" w:rsidRDefault="003C3AC2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7C2D1735" w14:textId="77777777" w:rsidR="003C3AC2" w:rsidRDefault="003C3AC2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05598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0A67A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F4C45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DC484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8CBF0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linia 7 Grupa A</w:t>
            </w:r>
          </w:p>
        </w:tc>
      </w:tr>
      <w:tr w:rsidR="003C3AC2" w14:paraId="5A7DAC1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4E3C1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21DB6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A843D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0100C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7AE467CF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F6D08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6970E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DFB69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2A06B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10854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2E9683D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50D162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17 şi 18.</w:t>
            </w:r>
          </w:p>
        </w:tc>
      </w:tr>
      <w:tr w:rsidR="003C3AC2" w14:paraId="6FFE338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FC234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A0230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28EE1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0245C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7CEFA700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69314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52547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40BC7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4BC37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56B9D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2D9357A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AFB64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AD3DD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EA964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52E94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648C805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E4328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3191E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76798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E07F1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3543D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1BE098D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6F4BF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7EAA7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1C309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41D37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74B1A4DD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EA2FA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F31DA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85AA6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A8637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BEC2F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2ADC0AB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390A6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0FA69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35A46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AF7E2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0648BBD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1CE92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E62A6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B4934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433FF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B8AE3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364F376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41008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7DEEC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FB94F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4E0AB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DCBD935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18</w:t>
            </w:r>
          </w:p>
          <w:p w14:paraId="4058C555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72A1E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78B60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AD0D8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AC8AE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1AFB9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6F59A5A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E4E1B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71ECC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572C5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0B061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500B57A6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E500C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1C6E9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8975B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37F88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07FD1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DC42E9F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0A3D5E5C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18 şi 19.</w:t>
            </w:r>
          </w:p>
        </w:tc>
      </w:tr>
      <w:tr w:rsidR="003C3AC2" w14:paraId="73BB1A6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57E71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08F7D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D9178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26103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0A7AC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1A0D6DCB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9C556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43DC0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1A97F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03034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C25DDCF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liniile 1-4 Cap X</w:t>
            </w:r>
          </w:p>
        </w:tc>
      </w:tr>
      <w:tr w:rsidR="003C3AC2" w14:paraId="3908E91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0B0D7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D16A1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9CEF7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5C794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Basarabi - </w:t>
            </w:r>
          </w:p>
          <w:p w14:paraId="29663755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5850E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E475F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4E6D2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210+950</w:t>
            </w:r>
          </w:p>
          <w:p w14:paraId="5447E1ED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3208E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4D129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3C3AC2" w14:paraId="7F5DD93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3C17F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2F550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9BF2E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7F544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7891C53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08832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F45E384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37363ACF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AFAC8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38D7F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7F582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27B28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59B7BD6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EA6D1A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firul I și firul II la liniile 1D - 5D și la </w:t>
            </w:r>
          </w:p>
          <w:p w14:paraId="1468464E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B.</w:t>
            </w:r>
          </w:p>
        </w:tc>
      </w:tr>
      <w:tr w:rsidR="003C3AC2" w14:paraId="0E5ACB3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37D6E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FCC70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2B89C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0FCEE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B842283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CAC5E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7DD7581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1AA29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9A7A1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0C94B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71B2F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16895AA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2E175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03598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4FE3B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9FA7F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6ABBA48A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42A22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700 m din </w:t>
            </w:r>
          </w:p>
          <w:p w14:paraId="23F138B0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885B6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E85C9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F54CD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4FBB6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0E274EA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74A81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1F32E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B0E05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59548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E4CBF3B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0E645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35B </w:t>
            </w:r>
          </w:p>
          <w:p w14:paraId="079EA283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BCD2CF7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942F478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41B/</w:t>
            </w:r>
          </w:p>
          <w:p w14:paraId="58A9796E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468FE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CD806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852D8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EFB30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58BB861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1645E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41BC0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97809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E984F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5D05DA86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D3FFD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150 m din </w:t>
            </w:r>
          </w:p>
          <w:p w14:paraId="5FACA9AB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60060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95B5C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2B543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080D6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3E6B38F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49719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55308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F0F2F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6372B" w14:textId="77777777" w:rsidR="003C3AC2" w:rsidRDefault="003C3AC2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E2F5632" w14:textId="77777777" w:rsidR="003C3AC2" w:rsidRDefault="003C3AC2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A9362" w14:textId="77777777" w:rsidR="003C3AC2" w:rsidRPr="00F565BC" w:rsidRDefault="003C3AC2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65C4DA8F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1967C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6FA85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5BA99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46A35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L8 Grupa A și Linia Colectoare</w:t>
            </w:r>
          </w:p>
        </w:tc>
      </w:tr>
      <w:tr w:rsidR="003C3AC2" w14:paraId="2EBA444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4262E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98821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83687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09908" w14:textId="77777777" w:rsidR="003C3AC2" w:rsidRDefault="003C3AC2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5E2BA664" w14:textId="77777777" w:rsidR="003C3AC2" w:rsidRDefault="003C3AC2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B260A" w14:textId="77777777" w:rsidR="003C3AC2" w:rsidRDefault="003C3AC2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A0F3410" w14:textId="77777777" w:rsidR="003C3AC2" w:rsidRDefault="003C3AC2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D08E7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B5D83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F2B08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28D79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7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 xml:space="preserve">8 Grupa A și Linia Colectoare. </w:t>
            </w:r>
          </w:p>
        </w:tc>
      </w:tr>
      <w:tr w:rsidR="003C3AC2" w14:paraId="046F93A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B4D03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63C6B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87D8E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5A2A1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7DCBFA6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10FE3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5BB1D01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48947" w14:textId="77777777" w:rsidR="003C3AC2" w:rsidRPr="001161EA" w:rsidRDefault="003C3AC2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3416E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21498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CD9D1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25AD1586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7C1F6D0C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7A, 9A</w:t>
            </w:r>
          </w:p>
          <w:p w14:paraId="5CA76E7A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linia de legătură </w:t>
            </w:r>
          </w:p>
          <w:p w14:paraId="1E4627BF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D -  Grupa A.</w:t>
            </w:r>
          </w:p>
        </w:tc>
      </w:tr>
      <w:tr w:rsidR="003C3AC2" w14:paraId="7ED8D91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0D353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7E694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583EC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2CB81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E75D460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14FC7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53E4428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00C99B96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26FEE" w14:textId="77777777" w:rsidR="003C3AC2" w:rsidRPr="001161EA" w:rsidRDefault="003C3AC2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CDE45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7D616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CB560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3C7043B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4FA3BE7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A şi 2 A.</w:t>
            </w:r>
          </w:p>
        </w:tc>
      </w:tr>
      <w:tr w:rsidR="003C3AC2" w14:paraId="5E6FC43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E49AF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DAD19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6487D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7A3ED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6C87DA3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89514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C0951" w14:textId="77777777" w:rsidR="003C3AC2" w:rsidRDefault="003C3AC2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E353B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CD2E1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2CF4B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18E723A6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 II L 814 la liniile </w:t>
            </w:r>
          </w:p>
          <w:p w14:paraId="764F6201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Și liniile 1-11 Grupa A.</w:t>
            </w:r>
          </w:p>
        </w:tc>
      </w:tr>
      <w:tr w:rsidR="003C3AC2" w14:paraId="7648BE4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82604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7105E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BA05F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420A8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6D15C1CE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8EC3A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2F4B5898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28BDE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CBCE2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7000B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98CF2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  <w:p w14:paraId="6AF10FC8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F74CC4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3C3AC2" w14:paraId="6D631A6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7FFFB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432E6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17EEA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EBD49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00E0710A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D461A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3E573980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5B194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A3896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98059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DB676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 pe teren. Afectează intrări - ieşiri </w:t>
            </w:r>
          </w:p>
          <w:p w14:paraId="792DCECA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 - 11.</w:t>
            </w:r>
          </w:p>
        </w:tc>
      </w:tr>
      <w:tr w:rsidR="003C3AC2" w14:paraId="0A797E2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81D50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93559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03C0C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C725A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43DBB6F2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  <w:p w14:paraId="5F0629FE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5EB70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224+103</w:t>
            </w:r>
          </w:p>
          <w:p w14:paraId="4EA5EC52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7EE50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E5BD1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511DC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AC97C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DE08C76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pe firul III în direcția Palas sau Constanța Mărfuri.</w:t>
            </w:r>
          </w:p>
        </w:tc>
      </w:tr>
      <w:tr w:rsidR="003C3AC2" w14:paraId="01B07D3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A9974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DE2D0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32027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542CC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33D062A7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572A3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BCC7A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0486E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74ADA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F4B16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6454058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F4704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46794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684A9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C36D0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3DBFA74C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1F15D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56610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92F3A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5C5D9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3E063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3C3AC2" w14:paraId="004A1D6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5553B" w14:textId="77777777" w:rsidR="003C3AC2" w:rsidRDefault="003C3AC2" w:rsidP="003C3AC2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36098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D8ED8" w14:textId="77777777" w:rsidR="003C3AC2" w:rsidRPr="001161EA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DD665" w14:textId="77777777" w:rsidR="003C3AC2" w:rsidRDefault="003C3AC2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A6865">
              <w:rPr>
                <w:b/>
                <w:bCs/>
                <w:sz w:val="20"/>
                <w:lang w:val="ro-RO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6F067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1883E" w14:textId="77777777" w:rsidR="003C3AC2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490C9" w14:textId="77777777" w:rsidR="003C3AC2" w:rsidRDefault="003C3AC2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335D4" w14:textId="77777777" w:rsidR="003C3AC2" w:rsidRPr="008D08DE" w:rsidRDefault="003C3AC2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4D272" w14:textId="77777777" w:rsidR="003C3AC2" w:rsidRDefault="003C3AC2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A6865">
              <w:rPr>
                <w:b/>
                <w:bCs/>
                <w:i/>
                <w:iCs/>
                <w:sz w:val="20"/>
                <w:lang w:val="ro-RO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3655F465" w14:textId="77777777" w:rsidR="003C3AC2" w:rsidRDefault="003C3AC2">
      <w:pPr>
        <w:spacing w:before="40" w:after="40" w:line="192" w:lineRule="auto"/>
        <w:ind w:right="57"/>
        <w:rPr>
          <w:sz w:val="20"/>
          <w:lang w:val="ro-RO"/>
        </w:rPr>
      </w:pPr>
    </w:p>
    <w:p w14:paraId="6204C629" w14:textId="77777777" w:rsidR="003C3AC2" w:rsidRDefault="003C3AC2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559E6A2" w14:textId="77777777" w:rsidR="00706E18" w:rsidRDefault="00706E18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5CA995A" w14:textId="77777777" w:rsidR="00706E18" w:rsidRDefault="00706E18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5075B36" w14:textId="77777777" w:rsidR="00706E18" w:rsidRDefault="00706E18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78BAB1A" w14:textId="77777777" w:rsidR="00706E18" w:rsidRDefault="00706E18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AC8AFB1" w14:textId="77777777" w:rsidR="00706E18" w:rsidRDefault="00706E18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3A66F44" w14:textId="77777777" w:rsidR="00706E18" w:rsidRPr="00C21F42" w:rsidRDefault="00706E18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C330B01" w14:textId="77777777" w:rsidR="003C3AC2" w:rsidRPr="00C21F42" w:rsidRDefault="003C3AC2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7D3A05B8" w14:textId="77777777" w:rsidR="003C3AC2" w:rsidRPr="00C21F42" w:rsidRDefault="003C3AC2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35FA5476" w14:textId="77777777" w:rsidR="003C3AC2" w:rsidRPr="00C21F42" w:rsidRDefault="003C3AC2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5F870D01" w14:textId="77777777" w:rsidR="003C3AC2" w:rsidRDefault="003C3AC2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5B0ACCE8" w14:textId="77777777" w:rsidR="003C3AC2" w:rsidRPr="00C21F42" w:rsidRDefault="003C3AC2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4863CF8D" w14:textId="77777777" w:rsidR="003C3AC2" w:rsidRPr="00C21F42" w:rsidRDefault="003C3AC2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381E23F2" w14:textId="77777777" w:rsidR="003C3AC2" w:rsidRPr="00C21F42" w:rsidRDefault="003C3AC2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7755DEF1" w14:textId="77777777" w:rsidR="003C3AC2" w:rsidRPr="00C21F42" w:rsidRDefault="003C3AC2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71049344" w14:textId="77777777" w:rsidR="00FB37F1" w:rsidRPr="003C30B4" w:rsidRDefault="00FB37F1" w:rsidP="003C30B4"/>
    <w:sectPr w:rsidR="00FB37F1" w:rsidRPr="003C30B4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292CC" w14:textId="77777777" w:rsidR="005C0C8A" w:rsidRDefault="005C0C8A">
      <w:r>
        <w:separator/>
      </w:r>
    </w:p>
  </w:endnote>
  <w:endnote w:type="continuationSeparator" w:id="0">
    <w:p w14:paraId="13240FD5" w14:textId="77777777" w:rsidR="005C0C8A" w:rsidRDefault="005C0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203C" w14:textId="77777777" w:rsidR="001E482D" w:rsidRDefault="001E4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FE4AE" w14:textId="77777777" w:rsidR="001E482D" w:rsidRDefault="001E4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7A3" w14:textId="77777777" w:rsidR="001E482D" w:rsidRDefault="001E4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5B278" w14:textId="77777777" w:rsidR="005C0C8A" w:rsidRDefault="005C0C8A">
      <w:r>
        <w:separator/>
      </w:r>
    </w:p>
  </w:footnote>
  <w:footnote w:type="continuationSeparator" w:id="0">
    <w:p w14:paraId="4FCE55B4" w14:textId="77777777" w:rsidR="005C0C8A" w:rsidRDefault="005C0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6B1D6" w14:textId="77777777" w:rsidR="006F5073" w:rsidRDefault="00192529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4096">
      <w:rPr>
        <w:rStyle w:val="PageNumber"/>
        <w:noProof/>
      </w:rPr>
      <w:t>2</w:t>
    </w:r>
    <w:r>
      <w:rPr>
        <w:rStyle w:val="PageNumber"/>
      </w:rPr>
      <w:fldChar w:fldCharType="end"/>
    </w:r>
  </w:p>
  <w:p w14:paraId="1351520F" w14:textId="636F788E" w:rsidR="006F5073" w:rsidRDefault="00C0614E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6F08DB">
      <w:rPr>
        <w:b/>
        <w:bCs/>
        <w:i/>
        <w:iCs/>
        <w:sz w:val="22"/>
      </w:rPr>
      <w:t>decada 21-31 iulie 2026</w:t>
    </w:r>
  </w:p>
  <w:p w14:paraId="31C5D1E8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B71F69">
      <w:rPr>
        <w:rStyle w:val="PageNumber"/>
        <w:b/>
        <w:bCs/>
      </w:rPr>
      <w:t>TIMISOARA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313FBD0D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0D127D90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1967AD58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3971CD01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5DD27681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6E191637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37636A3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791AF26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19D1C4BE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1F755B68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44068F7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6607B0CF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5016D063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164541FB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7A00EFC1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10FABA73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7DCF80A6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1C876D52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1279B6F0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626BC7FD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5BE41498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57F6E355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357C2519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76A7F52A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2475383B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3FFAFF88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1B29E4EB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26A8B8FD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75445F9B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5B14ACE0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4338F90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7BB71BDF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3AB5240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52344802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3ABB4D4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3E91048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5C684194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31CD7CCE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7C1C8" w14:textId="77777777" w:rsidR="006F5073" w:rsidRDefault="00192529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6329">
      <w:rPr>
        <w:rStyle w:val="PageNumber"/>
        <w:noProof/>
      </w:rPr>
      <w:t>3</w:t>
    </w:r>
    <w:r>
      <w:rPr>
        <w:rStyle w:val="PageNumber"/>
      </w:rPr>
      <w:fldChar w:fldCharType="end"/>
    </w:r>
  </w:p>
  <w:p w14:paraId="7E01E29B" w14:textId="728E2254" w:rsidR="00004110" w:rsidRPr="00A048AC" w:rsidRDefault="00C0614E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6F08DB">
      <w:rPr>
        <w:b/>
        <w:bCs/>
        <w:i/>
        <w:iCs/>
        <w:sz w:val="22"/>
      </w:rPr>
      <w:t>decada 21-31 iulie 2026</w:t>
    </w:r>
  </w:p>
  <w:p w14:paraId="295F430E" w14:textId="77777777" w:rsidR="0098517A" w:rsidRPr="0098517A" w:rsidRDefault="0098517A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469C358B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71BEFDF2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47210EB2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5A3D9E26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08E90FB2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700BC4C0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0E87F695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B71F69">
      <w:rPr>
        <w:rStyle w:val="PageNumber"/>
        <w:b/>
        <w:bCs/>
      </w:rPr>
      <w:t>TIMISOARA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36730FDF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110B7D49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00D2141E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165A7807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27BB4FB4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57ED835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4DD4AC15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72DA935E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4654730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30CD094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44EA357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68132C44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42961275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124EDF9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76E5139F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4D2EC48E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163756ED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640E85AE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C2B5E46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46CC52C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790BB11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7665510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27E2F2FB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489054E2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641549CD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1FBD264D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5E151342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7734A4D1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39A3D8B7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DBDC8CF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54CD8F5B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6D016DF2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6AE3DF96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4305754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4371F5E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05F333C0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6990A1E4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14B09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D6F3B"/>
    <w:multiLevelType w:val="hybridMultilevel"/>
    <w:tmpl w:val="D8468306"/>
    <w:lvl w:ilvl="0" w:tplc="14789E2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" w15:restartNumberingAfterBreak="0">
    <w:nsid w:val="05FF2E43"/>
    <w:multiLevelType w:val="hybridMultilevel"/>
    <w:tmpl w:val="B77454AE"/>
    <w:lvl w:ilvl="0" w:tplc="52AAD6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5C09EB"/>
    <w:multiLevelType w:val="hybridMultilevel"/>
    <w:tmpl w:val="C43606D0"/>
    <w:lvl w:ilvl="0" w:tplc="AA121EB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" w15:restartNumberingAfterBreak="0">
    <w:nsid w:val="098B465B"/>
    <w:multiLevelType w:val="hybridMultilevel"/>
    <w:tmpl w:val="90C66EC2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" w15:restartNumberingAfterBreak="0">
    <w:nsid w:val="0DDA17EB"/>
    <w:multiLevelType w:val="hybridMultilevel"/>
    <w:tmpl w:val="FF14430C"/>
    <w:lvl w:ilvl="0" w:tplc="7DFCBB9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8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9" w15:restartNumberingAfterBreak="0">
    <w:nsid w:val="10442BC8"/>
    <w:multiLevelType w:val="hybridMultilevel"/>
    <w:tmpl w:val="73C6FCC0"/>
    <w:lvl w:ilvl="0" w:tplc="CEA6420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11B57872"/>
    <w:multiLevelType w:val="hybridMultilevel"/>
    <w:tmpl w:val="6B24AA10"/>
    <w:lvl w:ilvl="0" w:tplc="641A924A">
      <w:start w:val="1"/>
      <w:numFmt w:val="decimal"/>
      <w:lvlRestart w:val="0"/>
      <w:suff w:val="nothing"/>
      <w:lvlText w:val="%1"/>
      <w:lvlJc w:val="right"/>
      <w:pPr>
        <w:ind w:left="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2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E42B8E"/>
    <w:multiLevelType w:val="hybridMultilevel"/>
    <w:tmpl w:val="56DEFF80"/>
    <w:lvl w:ilvl="0" w:tplc="E10666C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0E795D"/>
    <w:multiLevelType w:val="hybridMultilevel"/>
    <w:tmpl w:val="1E8AD412"/>
    <w:lvl w:ilvl="0" w:tplc="651EB30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A77EA1"/>
    <w:multiLevelType w:val="hybridMultilevel"/>
    <w:tmpl w:val="66E4BB5A"/>
    <w:lvl w:ilvl="0" w:tplc="B88C8318">
      <w:start w:val="1"/>
      <w:numFmt w:val="decimal"/>
      <w:lvlRestart w:val="0"/>
      <w:suff w:val="nothing"/>
      <w:lvlText w:val="%1"/>
      <w:lvlJc w:val="right"/>
      <w:pPr>
        <w:ind w:left="227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6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7" w15:restartNumberingAfterBreak="0">
    <w:nsid w:val="30322A75"/>
    <w:multiLevelType w:val="hybridMultilevel"/>
    <w:tmpl w:val="6DF6E520"/>
    <w:lvl w:ilvl="0" w:tplc="900A3456">
      <w:start w:val="1"/>
      <w:numFmt w:val="decimal"/>
      <w:lvlRestart w:val="0"/>
      <w:suff w:val="nothing"/>
      <w:lvlText w:val="%1"/>
      <w:lvlJc w:val="right"/>
      <w:pPr>
        <w:ind w:left="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965B2"/>
    <w:multiLevelType w:val="hybridMultilevel"/>
    <w:tmpl w:val="3C8A0504"/>
    <w:lvl w:ilvl="0" w:tplc="D3AAD58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A071EC"/>
    <w:multiLevelType w:val="hybridMultilevel"/>
    <w:tmpl w:val="07C44D06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0" w15:restartNumberingAfterBreak="0">
    <w:nsid w:val="3EF02C7E"/>
    <w:multiLevelType w:val="hybridMultilevel"/>
    <w:tmpl w:val="0D98D040"/>
    <w:lvl w:ilvl="0" w:tplc="EA4ABFFC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1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9F7EC2"/>
    <w:multiLevelType w:val="hybridMultilevel"/>
    <w:tmpl w:val="B59212AA"/>
    <w:lvl w:ilvl="0" w:tplc="C3201D9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760788"/>
    <w:multiLevelType w:val="hybridMultilevel"/>
    <w:tmpl w:val="88906424"/>
    <w:lvl w:ilvl="0" w:tplc="797C1D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" w15:restartNumberingAfterBreak="0">
    <w:nsid w:val="499354ED"/>
    <w:multiLevelType w:val="hybridMultilevel"/>
    <w:tmpl w:val="D6A8904A"/>
    <w:lvl w:ilvl="0" w:tplc="076C340C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E76C98"/>
    <w:multiLevelType w:val="hybridMultilevel"/>
    <w:tmpl w:val="9D32073C"/>
    <w:lvl w:ilvl="0" w:tplc="35C4FA4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" w15:restartNumberingAfterBreak="0">
    <w:nsid w:val="514B6B47"/>
    <w:multiLevelType w:val="hybridMultilevel"/>
    <w:tmpl w:val="266C6CBE"/>
    <w:lvl w:ilvl="0" w:tplc="8CDA312E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7" w15:restartNumberingAfterBreak="0">
    <w:nsid w:val="53CD1A91"/>
    <w:multiLevelType w:val="hybridMultilevel"/>
    <w:tmpl w:val="0B12258A"/>
    <w:lvl w:ilvl="0" w:tplc="84009E22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5A68B2"/>
    <w:multiLevelType w:val="hybridMultilevel"/>
    <w:tmpl w:val="449EE1D6"/>
    <w:lvl w:ilvl="0" w:tplc="023AEB3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8F5030"/>
    <w:multiLevelType w:val="hybridMultilevel"/>
    <w:tmpl w:val="F8F2F57A"/>
    <w:lvl w:ilvl="0" w:tplc="B518FCE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0" w15:restartNumberingAfterBreak="0">
    <w:nsid w:val="5BA045D6"/>
    <w:multiLevelType w:val="hybridMultilevel"/>
    <w:tmpl w:val="CBBC703E"/>
    <w:lvl w:ilvl="0" w:tplc="9AA0897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1" w15:restartNumberingAfterBreak="0">
    <w:nsid w:val="5D2C203F"/>
    <w:multiLevelType w:val="hybridMultilevel"/>
    <w:tmpl w:val="6A628E12"/>
    <w:lvl w:ilvl="0" w:tplc="9E4C7636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4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0D4C68"/>
    <w:multiLevelType w:val="hybridMultilevel"/>
    <w:tmpl w:val="CA7EF4BC"/>
    <w:lvl w:ilvl="0" w:tplc="FECA14C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6114D6"/>
    <w:multiLevelType w:val="hybridMultilevel"/>
    <w:tmpl w:val="023AE354"/>
    <w:lvl w:ilvl="0" w:tplc="FFF61F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4" w15:restartNumberingAfterBreak="0">
    <w:nsid w:val="620F32AC"/>
    <w:multiLevelType w:val="hybridMultilevel"/>
    <w:tmpl w:val="880828B4"/>
    <w:lvl w:ilvl="0" w:tplc="DBA2686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7" w15:restartNumberingAfterBreak="0">
    <w:nsid w:val="73EB59BF"/>
    <w:multiLevelType w:val="hybridMultilevel"/>
    <w:tmpl w:val="2EF02E0A"/>
    <w:lvl w:ilvl="0" w:tplc="AB9C04F6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C5DA4"/>
    <w:multiLevelType w:val="hybridMultilevel"/>
    <w:tmpl w:val="81AE5648"/>
    <w:lvl w:ilvl="0" w:tplc="74EE575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9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8B16B3"/>
    <w:multiLevelType w:val="hybridMultilevel"/>
    <w:tmpl w:val="2442592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1" w15:restartNumberingAfterBreak="0">
    <w:nsid w:val="78F21D66"/>
    <w:multiLevelType w:val="hybridMultilevel"/>
    <w:tmpl w:val="A4B072F2"/>
    <w:lvl w:ilvl="0" w:tplc="2662F9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2" w15:restartNumberingAfterBreak="0">
    <w:nsid w:val="79BB5477"/>
    <w:multiLevelType w:val="hybridMultilevel"/>
    <w:tmpl w:val="F8ACA246"/>
    <w:lvl w:ilvl="0" w:tplc="652E01C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0D69E5"/>
    <w:multiLevelType w:val="hybridMultilevel"/>
    <w:tmpl w:val="4468C336"/>
    <w:lvl w:ilvl="0" w:tplc="94C48A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4" w15:restartNumberingAfterBreak="0">
    <w:nsid w:val="7D93351C"/>
    <w:multiLevelType w:val="hybridMultilevel"/>
    <w:tmpl w:val="770478BE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5" w15:restartNumberingAfterBreak="0">
    <w:nsid w:val="7E927324"/>
    <w:multiLevelType w:val="hybridMultilevel"/>
    <w:tmpl w:val="514AF56E"/>
    <w:lvl w:ilvl="0" w:tplc="C304123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187517">
    <w:abstractNumId w:val="21"/>
  </w:num>
  <w:num w:numId="2" w16cid:durableId="2035955787">
    <w:abstractNumId w:val="24"/>
  </w:num>
  <w:num w:numId="3" w16cid:durableId="1085764040">
    <w:abstractNumId w:val="2"/>
  </w:num>
  <w:num w:numId="4" w16cid:durableId="52779327">
    <w:abstractNumId w:val="35"/>
  </w:num>
  <w:num w:numId="5" w16cid:durableId="704712729">
    <w:abstractNumId w:val="16"/>
  </w:num>
  <w:num w:numId="6" w16cid:durableId="1744450687">
    <w:abstractNumId w:val="39"/>
  </w:num>
  <w:num w:numId="7" w16cid:durableId="203909065">
    <w:abstractNumId w:val="5"/>
  </w:num>
  <w:num w:numId="8" w16cid:durableId="1437359247">
    <w:abstractNumId w:val="31"/>
  </w:num>
  <w:num w:numId="9" w16cid:durableId="1449811338">
    <w:abstractNumId w:val="20"/>
  </w:num>
  <w:num w:numId="10" w16cid:durableId="350884993">
    <w:abstractNumId w:val="22"/>
  </w:num>
  <w:num w:numId="11" w16cid:durableId="383062685">
    <w:abstractNumId w:val="25"/>
  </w:num>
  <w:num w:numId="12" w16cid:durableId="995374258">
    <w:abstractNumId w:val="37"/>
  </w:num>
  <w:num w:numId="13" w16cid:durableId="979505479">
    <w:abstractNumId w:val="34"/>
  </w:num>
  <w:num w:numId="14" w16cid:durableId="2108234531">
    <w:abstractNumId w:val="41"/>
  </w:num>
  <w:num w:numId="15" w16cid:durableId="1549564258">
    <w:abstractNumId w:val="32"/>
  </w:num>
  <w:num w:numId="16" w16cid:durableId="1547335578">
    <w:abstractNumId w:val="17"/>
  </w:num>
  <w:num w:numId="17" w16cid:durableId="531260144">
    <w:abstractNumId w:val="14"/>
  </w:num>
  <w:num w:numId="18" w16cid:durableId="1428891957">
    <w:abstractNumId w:val="9"/>
  </w:num>
  <w:num w:numId="19" w16cid:durableId="953637804">
    <w:abstractNumId w:val="43"/>
  </w:num>
  <w:num w:numId="20" w16cid:durableId="978531040">
    <w:abstractNumId w:val="42"/>
  </w:num>
  <w:num w:numId="21" w16cid:durableId="1603223496">
    <w:abstractNumId w:val="10"/>
  </w:num>
  <w:num w:numId="22" w16cid:durableId="194318888">
    <w:abstractNumId w:val="13"/>
  </w:num>
  <w:num w:numId="23" w16cid:durableId="1597446813">
    <w:abstractNumId w:val="36"/>
  </w:num>
  <w:num w:numId="24" w16cid:durableId="1946226515">
    <w:abstractNumId w:val="15"/>
  </w:num>
  <w:num w:numId="25" w16cid:durableId="1359159633">
    <w:abstractNumId w:val="4"/>
  </w:num>
  <w:num w:numId="26" w16cid:durableId="959730267">
    <w:abstractNumId w:val="19"/>
  </w:num>
  <w:num w:numId="27" w16cid:durableId="453257991">
    <w:abstractNumId w:val="45"/>
  </w:num>
  <w:num w:numId="28" w16cid:durableId="1190148892">
    <w:abstractNumId w:val="1"/>
  </w:num>
  <w:num w:numId="29" w16cid:durableId="1848862451">
    <w:abstractNumId w:val="12"/>
  </w:num>
  <w:num w:numId="30" w16cid:durableId="1245073529">
    <w:abstractNumId w:val="28"/>
  </w:num>
  <w:num w:numId="31" w16cid:durableId="213657637">
    <w:abstractNumId w:val="30"/>
  </w:num>
  <w:num w:numId="32" w16cid:durableId="265233487">
    <w:abstractNumId w:val="23"/>
  </w:num>
  <w:num w:numId="33" w16cid:durableId="801002333">
    <w:abstractNumId w:val="3"/>
  </w:num>
  <w:num w:numId="34" w16cid:durableId="307324804">
    <w:abstractNumId w:val="26"/>
  </w:num>
  <w:num w:numId="35" w16cid:durableId="1492915793">
    <w:abstractNumId w:val="8"/>
  </w:num>
  <w:num w:numId="36" w16cid:durableId="2066247489">
    <w:abstractNumId w:val="18"/>
  </w:num>
  <w:num w:numId="37" w16cid:durableId="1877765673">
    <w:abstractNumId w:val="38"/>
  </w:num>
  <w:num w:numId="38" w16cid:durableId="445657029">
    <w:abstractNumId w:val="33"/>
  </w:num>
  <w:num w:numId="39" w16cid:durableId="1787458797">
    <w:abstractNumId w:val="29"/>
  </w:num>
  <w:num w:numId="40" w16cid:durableId="775709098">
    <w:abstractNumId w:val="27"/>
  </w:num>
  <w:num w:numId="41" w16cid:durableId="1895654975">
    <w:abstractNumId w:val="7"/>
  </w:num>
  <w:num w:numId="42" w16cid:durableId="1836411365">
    <w:abstractNumId w:val="6"/>
  </w:num>
  <w:num w:numId="43" w16cid:durableId="1251963772">
    <w:abstractNumId w:val="11"/>
  </w:num>
  <w:num w:numId="44" w16cid:durableId="1246763155">
    <w:abstractNumId w:val="40"/>
  </w:num>
  <w:num w:numId="45" w16cid:durableId="167411259">
    <w:abstractNumId w:val="44"/>
  </w:num>
  <w:num w:numId="46" w16cid:durableId="545260289">
    <w:abstractNumId w:val="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bI1JcxpxRTovo2uPVpqWpoEm2h5aSuU9Wu931/bWWC1PlvwNsT6AmbCqKdnYEk/o2DLBkMQYT+gT7hUi6baSbQ==" w:salt="7wOzVdOKDo9bR8UeZV5L0Q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FDE"/>
    <w:rsid w:val="000026EB"/>
    <w:rsid w:val="00002B50"/>
    <w:rsid w:val="00002B5E"/>
    <w:rsid w:val="000034F1"/>
    <w:rsid w:val="00003549"/>
    <w:rsid w:val="00003587"/>
    <w:rsid w:val="000035E9"/>
    <w:rsid w:val="00004110"/>
    <w:rsid w:val="00004597"/>
    <w:rsid w:val="0000523B"/>
    <w:rsid w:val="000052B6"/>
    <w:rsid w:val="0000589F"/>
    <w:rsid w:val="000058CE"/>
    <w:rsid w:val="00006151"/>
    <w:rsid w:val="0000637C"/>
    <w:rsid w:val="0000643E"/>
    <w:rsid w:val="00006D5E"/>
    <w:rsid w:val="00007238"/>
    <w:rsid w:val="000072A6"/>
    <w:rsid w:val="000073D1"/>
    <w:rsid w:val="00007475"/>
    <w:rsid w:val="0000774E"/>
    <w:rsid w:val="00007ACE"/>
    <w:rsid w:val="00010039"/>
    <w:rsid w:val="000101C2"/>
    <w:rsid w:val="000103A4"/>
    <w:rsid w:val="00010765"/>
    <w:rsid w:val="00010D90"/>
    <w:rsid w:val="000115FA"/>
    <w:rsid w:val="00011A02"/>
    <w:rsid w:val="00011B93"/>
    <w:rsid w:val="00011F04"/>
    <w:rsid w:val="000120BA"/>
    <w:rsid w:val="000128FF"/>
    <w:rsid w:val="00012BA4"/>
    <w:rsid w:val="000139C0"/>
    <w:rsid w:val="00013BE5"/>
    <w:rsid w:val="00013C88"/>
    <w:rsid w:val="000158FD"/>
    <w:rsid w:val="00015A4F"/>
    <w:rsid w:val="000160DD"/>
    <w:rsid w:val="00016300"/>
    <w:rsid w:val="00016423"/>
    <w:rsid w:val="00016B5B"/>
    <w:rsid w:val="00016FED"/>
    <w:rsid w:val="000175FD"/>
    <w:rsid w:val="00017C4F"/>
    <w:rsid w:val="00017FDC"/>
    <w:rsid w:val="00020188"/>
    <w:rsid w:val="000209C0"/>
    <w:rsid w:val="00020AE5"/>
    <w:rsid w:val="00021498"/>
    <w:rsid w:val="00021740"/>
    <w:rsid w:val="000219E9"/>
    <w:rsid w:val="00021DB9"/>
    <w:rsid w:val="00021E69"/>
    <w:rsid w:val="0002226C"/>
    <w:rsid w:val="000223F5"/>
    <w:rsid w:val="000228D1"/>
    <w:rsid w:val="00023094"/>
    <w:rsid w:val="000234DC"/>
    <w:rsid w:val="00023674"/>
    <w:rsid w:val="00023903"/>
    <w:rsid w:val="00023B48"/>
    <w:rsid w:val="00023DBE"/>
    <w:rsid w:val="00023DFD"/>
    <w:rsid w:val="00023F1B"/>
    <w:rsid w:val="00024155"/>
    <w:rsid w:val="000242F2"/>
    <w:rsid w:val="00024496"/>
    <w:rsid w:val="000244B2"/>
    <w:rsid w:val="00024827"/>
    <w:rsid w:val="000248F9"/>
    <w:rsid w:val="00024A9E"/>
    <w:rsid w:val="0002516D"/>
    <w:rsid w:val="00025379"/>
    <w:rsid w:val="00025CC3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36F"/>
    <w:rsid w:val="00027DDB"/>
    <w:rsid w:val="00030977"/>
    <w:rsid w:val="00031192"/>
    <w:rsid w:val="00031499"/>
    <w:rsid w:val="000319AE"/>
    <w:rsid w:val="000319D3"/>
    <w:rsid w:val="00031C41"/>
    <w:rsid w:val="0003229E"/>
    <w:rsid w:val="00032D88"/>
    <w:rsid w:val="00032E66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37BEA"/>
    <w:rsid w:val="000411A1"/>
    <w:rsid w:val="000426D1"/>
    <w:rsid w:val="00043394"/>
    <w:rsid w:val="000438BC"/>
    <w:rsid w:val="000445D6"/>
    <w:rsid w:val="0004485A"/>
    <w:rsid w:val="00044F5F"/>
    <w:rsid w:val="00045324"/>
    <w:rsid w:val="00045C27"/>
    <w:rsid w:val="00046178"/>
    <w:rsid w:val="000466CA"/>
    <w:rsid w:val="00046889"/>
    <w:rsid w:val="000469F4"/>
    <w:rsid w:val="0004724D"/>
    <w:rsid w:val="00047D3C"/>
    <w:rsid w:val="000506A8"/>
    <w:rsid w:val="00050E1D"/>
    <w:rsid w:val="00050FE4"/>
    <w:rsid w:val="000512DA"/>
    <w:rsid w:val="000514E5"/>
    <w:rsid w:val="00051625"/>
    <w:rsid w:val="0005167E"/>
    <w:rsid w:val="00051F30"/>
    <w:rsid w:val="00051FC3"/>
    <w:rsid w:val="000521A9"/>
    <w:rsid w:val="00052B71"/>
    <w:rsid w:val="00052E84"/>
    <w:rsid w:val="0005428C"/>
    <w:rsid w:val="0005447B"/>
    <w:rsid w:val="00054958"/>
    <w:rsid w:val="00054A92"/>
    <w:rsid w:val="00054DD5"/>
    <w:rsid w:val="000556B4"/>
    <w:rsid w:val="00055937"/>
    <w:rsid w:val="00055C1D"/>
    <w:rsid w:val="00055F71"/>
    <w:rsid w:val="000562E1"/>
    <w:rsid w:val="000573E2"/>
    <w:rsid w:val="0005748A"/>
    <w:rsid w:val="000600F3"/>
    <w:rsid w:val="00060563"/>
    <w:rsid w:val="00060BDB"/>
    <w:rsid w:val="00060C7F"/>
    <w:rsid w:val="00061437"/>
    <w:rsid w:val="00061834"/>
    <w:rsid w:val="00061949"/>
    <w:rsid w:val="000621E3"/>
    <w:rsid w:val="0006346B"/>
    <w:rsid w:val="000634FE"/>
    <w:rsid w:val="00063510"/>
    <w:rsid w:val="00063C2C"/>
    <w:rsid w:val="00063DD4"/>
    <w:rsid w:val="00064162"/>
    <w:rsid w:val="000643C5"/>
    <w:rsid w:val="00064423"/>
    <w:rsid w:val="000648D5"/>
    <w:rsid w:val="00064A0E"/>
    <w:rsid w:val="0006580C"/>
    <w:rsid w:val="00065EB3"/>
    <w:rsid w:val="000670AB"/>
    <w:rsid w:val="00070740"/>
    <w:rsid w:val="000708A8"/>
    <w:rsid w:val="00070A10"/>
    <w:rsid w:val="00070B88"/>
    <w:rsid w:val="00070E56"/>
    <w:rsid w:val="00071171"/>
    <w:rsid w:val="000713FD"/>
    <w:rsid w:val="0007159D"/>
    <w:rsid w:val="000719B9"/>
    <w:rsid w:val="00071B55"/>
    <w:rsid w:val="0007228D"/>
    <w:rsid w:val="000725B7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751"/>
    <w:rsid w:val="00075CB8"/>
    <w:rsid w:val="000760FB"/>
    <w:rsid w:val="00076166"/>
    <w:rsid w:val="00076427"/>
    <w:rsid w:val="000766EA"/>
    <w:rsid w:val="000769EB"/>
    <w:rsid w:val="00076A96"/>
    <w:rsid w:val="00076C8A"/>
    <w:rsid w:val="00076FA1"/>
    <w:rsid w:val="000773E1"/>
    <w:rsid w:val="000777D5"/>
    <w:rsid w:val="00077CD8"/>
    <w:rsid w:val="000801D8"/>
    <w:rsid w:val="000802CC"/>
    <w:rsid w:val="00080842"/>
    <w:rsid w:val="000825A4"/>
    <w:rsid w:val="00082704"/>
    <w:rsid w:val="00083EBE"/>
    <w:rsid w:val="00083F1D"/>
    <w:rsid w:val="000849CE"/>
    <w:rsid w:val="000851FF"/>
    <w:rsid w:val="00085588"/>
    <w:rsid w:val="00086325"/>
    <w:rsid w:val="00086881"/>
    <w:rsid w:val="00087050"/>
    <w:rsid w:val="00087C80"/>
    <w:rsid w:val="00087E7B"/>
    <w:rsid w:val="00090056"/>
    <w:rsid w:val="000902A4"/>
    <w:rsid w:val="000907E7"/>
    <w:rsid w:val="00091853"/>
    <w:rsid w:val="000918B6"/>
    <w:rsid w:val="00092696"/>
    <w:rsid w:val="00092E9C"/>
    <w:rsid w:val="00093021"/>
    <w:rsid w:val="0009306A"/>
    <w:rsid w:val="0009306D"/>
    <w:rsid w:val="0009332F"/>
    <w:rsid w:val="00093344"/>
    <w:rsid w:val="000934ED"/>
    <w:rsid w:val="00093C3D"/>
    <w:rsid w:val="000948BC"/>
    <w:rsid w:val="00094A69"/>
    <w:rsid w:val="00094F09"/>
    <w:rsid w:val="00095336"/>
    <w:rsid w:val="0009552E"/>
    <w:rsid w:val="000959A0"/>
    <w:rsid w:val="00095CE6"/>
    <w:rsid w:val="00095F9C"/>
    <w:rsid w:val="000961E6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392"/>
    <w:rsid w:val="000A2759"/>
    <w:rsid w:val="000A2E6A"/>
    <w:rsid w:val="000A3319"/>
    <w:rsid w:val="000A36D2"/>
    <w:rsid w:val="000A3712"/>
    <w:rsid w:val="000A38A0"/>
    <w:rsid w:val="000A3942"/>
    <w:rsid w:val="000A3F46"/>
    <w:rsid w:val="000A4093"/>
    <w:rsid w:val="000A4308"/>
    <w:rsid w:val="000A4481"/>
    <w:rsid w:val="000A484A"/>
    <w:rsid w:val="000A4D14"/>
    <w:rsid w:val="000A4F21"/>
    <w:rsid w:val="000A50EC"/>
    <w:rsid w:val="000A52AD"/>
    <w:rsid w:val="000A558B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7F2"/>
    <w:rsid w:val="000B0A2E"/>
    <w:rsid w:val="000B113B"/>
    <w:rsid w:val="000B1216"/>
    <w:rsid w:val="000B154F"/>
    <w:rsid w:val="000B188F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F2E"/>
    <w:rsid w:val="000B63BF"/>
    <w:rsid w:val="000B6418"/>
    <w:rsid w:val="000B646D"/>
    <w:rsid w:val="000B69C5"/>
    <w:rsid w:val="000B787E"/>
    <w:rsid w:val="000B7B54"/>
    <w:rsid w:val="000C03A6"/>
    <w:rsid w:val="000C1818"/>
    <w:rsid w:val="000C1E72"/>
    <w:rsid w:val="000C2475"/>
    <w:rsid w:val="000C25DE"/>
    <w:rsid w:val="000C2E98"/>
    <w:rsid w:val="000C2EF9"/>
    <w:rsid w:val="000C348B"/>
    <w:rsid w:val="000C3B89"/>
    <w:rsid w:val="000C40D3"/>
    <w:rsid w:val="000C41ED"/>
    <w:rsid w:val="000C4E27"/>
    <w:rsid w:val="000C4F31"/>
    <w:rsid w:val="000C53B1"/>
    <w:rsid w:val="000C5495"/>
    <w:rsid w:val="000C5571"/>
    <w:rsid w:val="000C603B"/>
    <w:rsid w:val="000C628C"/>
    <w:rsid w:val="000C6BDA"/>
    <w:rsid w:val="000C6EF7"/>
    <w:rsid w:val="000C732E"/>
    <w:rsid w:val="000C7930"/>
    <w:rsid w:val="000C7A93"/>
    <w:rsid w:val="000C7DD9"/>
    <w:rsid w:val="000D039F"/>
    <w:rsid w:val="000D05E8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3BC6"/>
    <w:rsid w:val="000D43E1"/>
    <w:rsid w:val="000D4D0E"/>
    <w:rsid w:val="000D52D2"/>
    <w:rsid w:val="000D53F8"/>
    <w:rsid w:val="000D567E"/>
    <w:rsid w:val="000D5CA4"/>
    <w:rsid w:val="000D5CB8"/>
    <w:rsid w:val="000D5E36"/>
    <w:rsid w:val="000D5EDB"/>
    <w:rsid w:val="000D6084"/>
    <w:rsid w:val="000D61F8"/>
    <w:rsid w:val="000D6208"/>
    <w:rsid w:val="000D6601"/>
    <w:rsid w:val="000D7203"/>
    <w:rsid w:val="000D7D26"/>
    <w:rsid w:val="000E0117"/>
    <w:rsid w:val="000E0541"/>
    <w:rsid w:val="000E07D5"/>
    <w:rsid w:val="000E08DC"/>
    <w:rsid w:val="000E09C7"/>
    <w:rsid w:val="000E0CB8"/>
    <w:rsid w:val="000E1564"/>
    <w:rsid w:val="000E208D"/>
    <w:rsid w:val="000E23D6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427A"/>
    <w:rsid w:val="000E42CD"/>
    <w:rsid w:val="000E4704"/>
    <w:rsid w:val="000E56ED"/>
    <w:rsid w:val="000E572C"/>
    <w:rsid w:val="000E5788"/>
    <w:rsid w:val="000E61CD"/>
    <w:rsid w:val="000E64DA"/>
    <w:rsid w:val="000E6526"/>
    <w:rsid w:val="000E6AB2"/>
    <w:rsid w:val="000E7644"/>
    <w:rsid w:val="000E78D2"/>
    <w:rsid w:val="000F0193"/>
    <w:rsid w:val="000F0498"/>
    <w:rsid w:val="000F06BC"/>
    <w:rsid w:val="000F0820"/>
    <w:rsid w:val="000F0868"/>
    <w:rsid w:val="000F0DBD"/>
    <w:rsid w:val="000F0E0A"/>
    <w:rsid w:val="000F0E0F"/>
    <w:rsid w:val="000F168E"/>
    <w:rsid w:val="000F1F62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BB6"/>
    <w:rsid w:val="000F4DDF"/>
    <w:rsid w:val="000F4E55"/>
    <w:rsid w:val="000F4FFC"/>
    <w:rsid w:val="000F52F4"/>
    <w:rsid w:val="000F543B"/>
    <w:rsid w:val="000F5BE4"/>
    <w:rsid w:val="000F5D67"/>
    <w:rsid w:val="000F6D5C"/>
    <w:rsid w:val="000F7405"/>
    <w:rsid w:val="000F7D7F"/>
    <w:rsid w:val="000F7FFD"/>
    <w:rsid w:val="00100108"/>
    <w:rsid w:val="00100F8F"/>
    <w:rsid w:val="00101A16"/>
    <w:rsid w:val="00101B0C"/>
    <w:rsid w:val="00101E85"/>
    <w:rsid w:val="001023BE"/>
    <w:rsid w:val="00102BD9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DC3"/>
    <w:rsid w:val="0011087F"/>
    <w:rsid w:val="001108D6"/>
    <w:rsid w:val="00110BC0"/>
    <w:rsid w:val="001114C3"/>
    <w:rsid w:val="0011161D"/>
    <w:rsid w:val="00111774"/>
    <w:rsid w:val="00111AE5"/>
    <w:rsid w:val="00111D91"/>
    <w:rsid w:val="0011229F"/>
    <w:rsid w:val="001129FF"/>
    <w:rsid w:val="00112A09"/>
    <w:rsid w:val="00112A6B"/>
    <w:rsid w:val="00112BA7"/>
    <w:rsid w:val="0011302D"/>
    <w:rsid w:val="0011321B"/>
    <w:rsid w:val="00113537"/>
    <w:rsid w:val="001138BB"/>
    <w:rsid w:val="00113BA0"/>
    <w:rsid w:val="00113CC5"/>
    <w:rsid w:val="00113D6F"/>
    <w:rsid w:val="001141D1"/>
    <w:rsid w:val="00114D82"/>
    <w:rsid w:val="00114EB4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4E1"/>
    <w:rsid w:val="001305AB"/>
    <w:rsid w:val="00130B03"/>
    <w:rsid w:val="001319AF"/>
    <w:rsid w:val="00131C45"/>
    <w:rsid w:val="001322D8"/>
    <w:rsid w:val="00132A52"/>
    <w:rsid w:val="00132DF9"/>
    <w:rsid w:val="001333B4"/>
    <w:rsid w:val="0013397E"/>
    <w:rsid w:val="00133B74"/>
    <w:rsid w:val="00133D4D"/>
    <w:rsid w:val="00133E0E"/>
    <w:rsid w:val="001342FE"/>
    <w:rsid w:val="00134BFC"/>
    <w:rsid w:val="00135AFB"/>
    <w:rsid w:val="001360D6"/>
    <w:rsid w:val="001366B7"/>
    <w:rsid w:val="001370FC"/>
    <w:rsid w:val="00137B02"/>
    <w:rsid w:val="00137C8C"/>
    <w:rsid w:val="00137D90"/>
    <w:rsid w:val="0014046F"/>
    <w:rsid w:val="001408C3"/>
    <w:rsid w:val="00140CBB"/>
    <w:rsid w:val="00141BC2"/>
    <w:rsid w:val="00141F1A"/>
    <w:rsid w:val="00142D8C"/>
    <w:rsid w:val="00142EB5"/>
    <w:rsid w:val="00145027"/>
    <w:rsid w:val="00145342"/>
    <w:rsid w:val="001454E4"/>
    <w:rsid w:val="001456BA"/>
    <w:rsid w:val="0014594B"/>
    <w:rsid w:val="0014619B"/>
    <w:rsid w:val="0014665A"/>
    <w:rsid w:val="001467FB"/>
    <w:rsid w:val="00146A04"/>
    <w:rsid w:val="00146A61"/>
    <w:rsid w:val="00147497"/>
    <w:rsid w:val="0015014F"/>
    <w:rsid w:val="001501CD"/>
    <w:rsid w:val="00150384"/>
    <w:rsid w:val="001504A4"/>
    <w:rsid w:val="00150542"/>
    <w:rsid w:val="00150E4A"/>
    <w:rsid w:val="001510FD"/>
    <w:rsid w:val="0015167D"/>
    <w:rsid w:val="00151B34"/>
    <w:rsid w:val="00151DB4"/>
    <w:rsid w:val="00152500"/>
    <w:rsid w:val="00152525"/>
    <w:rsid w:val="00152B66"/>
    <w:rsid w:val="00152F6B"/>
    <w:rsid w:val="00153105"/>
    <w:rsid w:val="0015316E"/>
    <w:rsid w:val="00153B5E"/>
    <w:rsid w:val="00153E52"/>
    <w:rsid w:val="0015418D"/>
    <w:rsid w:val="00154FB1"/>
    <w:rsid w:val="0015515E"/>
    <w:rsid w:val="0015596C"/>
    <w:rsid w:val="00155A29"/>
    <w:rsid w:val="00155A9B"/>
    <w:rsid w:val="00155C5D"/>
    <w:rsid w:val="001564C5"/>
    <w:rsid w:val="0015738F"/>
    <w:rsid w:val="001574C6"/>
    <w:rsid w:val="00157965"/>
    <w:rsid w:val="001616EC"/>
    <w:rsid w:val="00161B3A"/>
    <w:rsid w:val="00161EA6"/>
    <w:rsid w:val="00162E5A"/>
    <w:rsid w:val="001630DE"/>
    <w:rsid w:val="0016339C"/>
    <w:rsid w:val="001635FE"/>
    <w:rsid w:val="001636ED"/>
    <w:rsid w:val="00164296"/>
    <w:rsid w:val="0016450F"/>
    <w:rsid w:val="00164568"/>
    <w:rsid w:val="00164728"/>
    <w:rsid w:val="00164BF0"/>
    <w:rsid w:val="00164F8C"/>
    <w:rsid w:val="00165091"/>
    <w:rsid w:val="00165349"/>
    <w:rsid w:val="00165389"/>
    <w:rsid w:val="0016542F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209C"/>
    <w:rsid w:val="001720D0"/>
    <w:rsid w:val="001720E1"/>
    <w:rsid w:val="001723FD"/>
    <w:rsid w:val="001724D6"/>
    <w:rsid w:val="001725CC"/>
    <w:rsid w:val="00172B2E"/>
    <w:rsid w:val="00172DC7"/>
    <w:rsid w:val="00172E57"/>
    <w:rsid w:val="00173DCC"/>
    <w:rsid w:val="0017418B"/>
    <w:rsid w:val="0017431A"/>
    <w:rsid w:val="001744EC"/>
    <w:rsid w:val="001747BC"/>
    <w:rsid w:val="0017502F"/>
    <w:rsid w:val="0017514C"/>
    <w:rsid w:val="00176E88"/>
    <w:rsid w:val="00177740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213C"/>
    <w:rsid w:val="00182373"/>
    <w:rsid w:val="001829D8"/>
    <w:rsid w:val="00182A77"/>
    <w:rsid w:val="00182B00"/>
    <w:rsid w:val="00182D35"/>
    <w:rsid w:val="001831ED"/>
    <w:rsid w:val="001837AF"/>
    <w:rsid w:val="00184EE9"/>
    <w:rsid w:val="0018564F"/>
    <w:rsid w:val="001859C7"/>
    <w:rsid w:val="00185C84"/>
    <w:rsid w:val="00185DDB"/>
    <w:rsid w:val="0018640D"/>
    <w:rsid w:val="001866F7"/>
    <w:rsid w:val="00186784"/>
    <w:rsid w:val="0018689D"/>
    <w:rsid w:val="001869CD"/>
    <w:rsid w:val="00186ADB"/>
    <w:rsid w:val="00186AF8"/>
    <w:rsid w:val="00187A32"/>
    <w:rsid w:val="00187A58"/>
    <w:rsid w:val="00187BBC"/>
    <w:rsid w:val="00187E97"/>
    <w:rsid w:val="0019025E"/>
    <w:rsid w:val="0019072E"/>
    <w:rsid w:val="001907E8"/>
    <w:rsid w:val="0019094D"/>
    <w:rsid w:val="001909C4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2529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6A02"/>
    <w:rsid w:val="0019771E"/>
    <w:rsid w:val="0019777E"/>
    <w:rsid w:val="00197969"/>
    <w:rsid w:val="00197DED"/>
    <w:rsid w:val="00197E90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9E6"/>
    <w:rsid w:val="001A4AA7"/>
    <w:rsid w:val="001A4E20"/>
    <w:rsid w:val="001A51B6"/>
    <w:rsid w:val="001A51BA"/>
    <w:rsid w:val="001A5D7B"/>
    <w:rsid w:val="001A6196"/>
    <w:rsid w:val="001A6C57"/>
    <w:rsid w:val="001A7019"/>
    <w:rsid w:val="001A7514"/>
    <w:rsid w:val="001B0306"/>
    <w:rsid w:val="001B059E"/>
    <w:rsid w:val="001B06D4"/>
    <w:rsid w:val="001B071B"/>
    <w:rsid w:val="001B07FF"/>
    <w:rsid w:val="001B0AE8"/>
    <w:rsid w:val="001B0E55"/>
    <w:rsid w:val="001B0EF5"/>
    <w:rsid w:val="001B0F39"/>
    <w:rsid w:val="001B11A2"/>
    <w:rsid w:val="001B1664"/>
    <w:rsid w:val="001B1EE6"/>
    <w:rsid w:val="001B1FC3"/>
    <w:rsid w:val="001B1FD7"/>
    <w:rsid w:val="001B2249"/>
    <w:rsid w:val="001B28D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4F0C"/>
    <w:rsid w:val="001B5D0B"/>
    <w:rsid w:val="001B5FB0"/>
    <w:rsid w:val="001B6470"/>
    <w:rsid w:val="001B6530"/>
    <w:rsid w:val="001B6E6D"/>
    <w:rsid w:val="001B73F1"/>
    <w:rsid w:val="001B7CC8"/>
    <w:rsid w:val="001C0087"/>
    <w:rsid w:val="001C020A"/>
    <w:rsid w:val="001C081B"/>
    <w:rsid w:val="001C155F"/>
    <w:rsid w:val="001C16C5"/>
    <w:rsid w:val="001C2039"/>
    <w:rsid w:val="001C2118"/>
    <w:rsid w:val="001C3252"/>
    <w:rsid w:val="001C39AA"/>
    <w:rsid w:val="001C3A23"/>
    <w:rsid w:val="001C3AE0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3B0"/>
    <w:rsid w:val="001D381E"/>
    <w:rsid w:val="001D3AF6"/>
    <w:rsid w:val="001D3E4D"/>
    <w:rsid w:val="001D3F22"/>
    <w:rsid w:val="001D4803"/>
    <w:rsid w:val="001D498D"/>
    <w:rsid w:val="001D5714"/>
    <w:rsid w:val="001D5AD2"/>
    <w:rsid w:val="001D6729"/>
    <w:rsid w:val="001D67EE"/>
    <w:rsid w:val="001D6909"/>
    <w:rsid w:val="001D79F0"/>
    <w:rsid w:val="001D7D60"/>
    <w:rsid w:val="001D7E24"/>
    <w:rsid w:val="001D7EA2"/>
    <w:rsid w:val="001E00FC"/>
    <w:rsid w:val="001E04B9"/>
    <w:rsid w:val="001E0672"/>
    <w:rsid w:val="001E0B96"/>
    <w:rsid w:val="001E1739"/>
    <w:rsid w:val="001E1B1B"/>
    <w:rsid w:val="001E1C21"/>
    <w:rsid w:val="001E2701"/>
    <w:rsid w:val="001E2F83"/>
    <w:rsid w:val="001E31D2"/>
    <w:rsid w:val="001E3211"/>
    <w:rsid w:val="001E3347"/>
    <w:rsid w:val="001E3429"/>
    <w:rsid w:val="001E3AB3"/>
    <w:rsid w:val="001E3C85"/>
    <w:rsid w:val="001E482D"/>
    <w:rsid w:val="001E4BCB"/>
    <w:rsid w:val="001E5587"/>
    <w:rsid w:val="001E5AB2"/>
    <w:rsid w:val="001E5C07"/>
    <w:rsid w:val="001E6C67"/>
    <w:rsid w:val="001F06B1"/>
    <w:rsid w:val="001F0720"/>
    <w:rsid w:val="001F093E"/>
    <w:rsid w:val="001F1205"/>
    <w:rsid w:val="001F13BA"/>
    <w:rsid w:val="001F1451"/>
    <w:rsid w:val="001F1AC5"/>
    <w:rsid w:val="001F2BF5"/>
    <w:rsid w:val="001F2DCF"/>
    <w:rsid w:val="001F3544"/>
    <w:rsid w:val="001F35F1"/>
    <w:rsid w:val="001F394C"/>
    <w:rsid w:val="001F3A9E"/>
    <w:rsid w:val="001F407C"/>
    <w:rsid w:val="001F44A3"/>
    <w:rsid w:val="001F508B"/>
    <w:rsid w:val="001F5220"/>
    <w:rsid w:val="001F538E"/>
    <w:rsid w:val="001F593A"/>
    <w:rsid w:val="001F59DF"/>
    <w:rsid w:val="001F6013"/>
    <w:rsid w:val="001F60E8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5106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CC8"/>
    <w:rsid w:val="0021058E"/>
    <w:rsid w:val="002110E3"/>
    <w:rsid w:val="00212265"/>
    <w:rsid w:val="0021247E"/>
    <w:rsid w:val="00212DDB"/>
    <w:rsid w:val="002131B5"/>
    <w:rsid w:val="00213918"/>
    <w:rsid w:val="00213E69"/>
    <w:rsid w:val="00214D70"/>
    <w:rsid w:val="00214EEE"/>
    <w:rsid w:val="00215495"/>
    <w:rsid w:val="00216B99"/>
    <w:rsid w:val="002170B1"/>
    <w:rsid w:val="0021721A"/>
    <w:rsid w:val="002172AC"/>
    <w:rsid w:val="00217EFF"/>
    <w:rsid w:val="0022040B"/>
    <w:rsid w:val="0022060A"/>
    <w:rsid w:val="00220750"/>
    <w:rsid w:val="002209A9"/>
    <w:rsid w:val="00220B6C"/>
    <w:rsid w:val="00220DBE"/>
    <w:rsid w:val="002214ED"/>
    <w:rsid w:val="00221714"/>
    <w:rsid w:val="002217FD"/>
    <w:rsid w:val="002218F2"/>
    <w:rsid w:val="00221C7F"/>
    <w:rsid w:val="0022208B"/>
    <w:rsid w:val="00222182"/>
    <w:rsid w:val="002221CD"/>
    <w:rsid w:val="002228B8"/>
    <w:rsid w:val="00222B24"/>
    <w:rsid w:val="00223240"/>
    <w:rsid w:val="0022368A"/>
    <w:rsid w:val="00223DDD"/>
    <w:rsid w:val="00224E01"/>
    <w:rsid w:val="00224ED1"/>
    <w:rsid w:val="002255F0"/>
    <w:rsid w:val="002259D9"/>
    <w:rsid w:val="00225E66"/>
    <w:rsid w:val="0022695F"/>
    <w:rsid w:val="00226FFE"/>
    <w:rsid w:val="00227365"/>
    <w:rsid w:val="002274F1"/>
    <w:rsid w:val="002277E1"/>
    <w:rsid w:val="00227FB3"/>
    <w:rsid w:val="00230521"/>
    <w:rsid w:val="00230CC1"/>
    <w:rsid w:val="00231070"/>
    <w:rsid w:val="002322A3"/>
    <w:rsid w:val="00232586"/>
    <w:rsid w:val="0023324E"/>
    <w:rsid w:val="002337CD"/>
    <w:rsid w:val="0023385B"/>
    <w:rsid w:val="00233925"/>
    <w:rsid w:val="00233E40"/>
    <w:rsid w:val="002342F8"/>
    <w:rsid w:val="002346DB"/>
    <w:rsid w:val="00234B3D"/>
    <w:rsid w:val="00234FDE"/>
    <w:rsid w:val="002354BB"/>
    <w:rsid w:val="002357E0"/>
    <w:rsid w:val="00236800"/>
    <w:rsid w:val="00236882"/>
    <w:rsid w:val="00236BF4"/>
    <w:rsid w:val="00236D79"/>
    <w:rsid w:val="00236D8A"/>
    <w:rsid w:val="00237063"/>
    <w:rsid w:val="0023712C"/>
    <w:rsid w:val="002379E2"/>
    <w:rsid w:val="00240324"/>
    <w:rsid w:val="00240A8B"/>
    <w:rsid w:val="00240F2C"/>
    <w:rsid w:val="0024117A"/>
    <w:rsid w:val="002413C1"/>
    <w:rsid w:val="00241CEA"/>
    <w:rsid w:val="00241EEA"/>
    <w:rsid w:val="00243052"/>
    <w:rsid w:val="00243294"/>
    <w:rsid w:val="00243CBE"/>
    <w:rsid w:val="00243EBA"/>
    <w:rsid w:val="00243FD2"/>
    <w:rsid w:val="00244823"/>
    <w:rsid w:val="0024505D"/>
    <w:rsid w:val="002453B7"/>
    <w:rsid w:val="002455DA"/>
    <w:rsid w:val="00245744"/>
    <w:rsid w:val="00246578"/>
    <w:rsid w:val="00247CC3"/>
    <w:rsid w:val="002500D5"/>
    <w:rsid w:val="0025041E"/>
    <w:rsid w:val="00250492"/>
    <w:rsid w:val="002506F7"/>
    <w:rsid w:val="00251436"/>
    <w:rsid w:val="002515F4"/>
    <w:rsid w:val="00251F24"/>
    <w:rsid w:val="00253203"/>
    <w:rsid w:val="002538BA"/>
    <w:rsid w:val="00253C10"/>
    <w:rsid w:val="0025405E"/>
    <w:rsid w:val="00254696"/>
    <w:rsid w:val="00254781"/>
    <w:rsid w:val="002547FB"/>
    <w:rsid w:val="002549F0"/>
    <w:rsid w:val="00254E49"/>
    <w:rsid w:val="00255052"/>
    <w:rsid w:val="002552D8"/>
    <w:rsid w:val="002553C8"/>
    <w:rsid w:val="00255CD6"/>
    <w:rsid w:val="00255D51"/>
    <w:rsid w:val="0025696D"/>
    <w:rsid w:val="002571A4"/>
    <w:rsid w:val="00257CC8"/>
    <w:rsid w:val="00260415"/>
    <w:rsid w:val="00260534"/>
    <w:rsid w:val="00260CE3"/>
    <w:rsid w:val="00260E89"/>
    <w:rsid w:val="00260EA9"/>
    <w:rsid w:val="00261990"/>
    <w:rsid w:val="00261A6C"/>
    <w:rsid w:val="00261AAE"/>
    <w:rsid w:val="00262163"/>
    <w:rsid w:val="002623CE"/>
    <w:rsid w:val="002624FB"/>
    <w:rsid w:val="0026274A"/>
    <w:rsid w:val="00262A16"/>
    <w:rsid w:val="002631C7"/>
    <w:rsid w:val="00263B5F"/>
    <w:rsid w:val="00263E03"/>
    <w:rsid w:val="00264BEC"/>
    <w:rsid w:val="00265641"/>
    <w:rsid w:val="00265692"/>
    <w:rsid w:val="0026592F"/>
    <w:rsid w:val="00265E8B"/>
    <w:rsid w:val="00265F77"/>
    <w:rsid w:val="00266B66"/>
    <w:rsid w:val="00266BEC"/>
    <w:rsid w:val="00266D01"/>
    <w:rsid w:val="002674A2"/>
    <w:rsid w:val="0027058C"/>
    <w:rsid w:val="00270A6D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5C83"/>
    <w:rsid w:val="00275FF5"/>
    <w:rsid w:val="00276405"/>
    <w:rsid w:val="00276A99"/>
    <w:rsid w:val="00276D6D"/>
    <w:rsid w:val="00276F30"/>
    <w:rsid w:val="002802B7"/>
    <w:rsid w:val="00281D88"/>
    <w:rsid w:val="0028267F"/>
    <w:rsid w:val="002827CE"/>
    <w:rsid w:val="002828C2"/>
    <w:rsid w:val="00282E6F"/>
    <w:rsid w:val="0028430B"/>
    <w:rsid w:val="0028453F"/>
    <w:rsid w:val="00284ADC"/>
    <w:rsid w:val="00286DAB"/>
    <w:rsid w:val="00287701"/>
    <w:rsid w:val="00287E54"/>
    <w:rsid w:val="00287F03"/>
    <w:rsid w:val="00290605"/>
    <w:rsid w:val="002907AB"/>
    <w:rsid w:val="00291207"/>
    <w:rsid w:val="002913DB"/>
    <w:rsid w:val="002913DE"/>
    <w:rsid w:val="0029164E"/>
    <w:rsid w:val="00291AC6"/>
    <w:rsid w:val="00292553"/>
    <w:rsid w:val="00293180"/>
    <w:rsid w:val="00293C56"/>
    <w:rsid w:val="0029455D"/>
    <w:rsid w:val="00294C1D"/>
    <w:rsid w:val="00294F7F"/>
    <w:rsid w:val="00295729"/>
    <w:rsid w:val="00295974"/>
    <w:rsid w:val="00295DFB"/>
    <w:rsid w:val="0029611A"/>
    <w:rsid w:val="00296A7E"/>
    <w:rsid w:val="0029722D"/>
    <w:rsid w:val="00297E7F"/>
    <w:rsid w:val="002A0317"/>
    <w:rsid w:val="002A05F8"/>
    <w:rsid w:val="002A0A9F"/>
    <w:rsid w:val="002A0D3C"/>
    <w:rsid w:val="002A14A9"/>
    <w:rsid w:val="002A1A81"/>
    <w:rsid w:val="002A20E7"/>
    <w:rsid w:val="002A220F"/>
    <w:rsid w:val="002A2415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69F"/>
    <w:rsid w:val="002A639C"/>
    <w:rsid w:val="002A65E5"/>
    <w:rsid w:val="002A6B3A"/>
    <w:rsid w:val="002A6C62"/>
    <w:rsid w:val="002A7AF0"/>
    <w:rsid w:val="002B03AB"/>
    <w:rsid w:val="002B131A"/>
    <w:rsid w:val="002B1D89"/>
    <w:rsid w:val="002B1F78"/>
    <w:rsid w:val="002B1FA9"/>
    <w:rsid w:val="002B217F"/>
    <w:rsid w:val="002B3339"/>
    <w:rsid w:val="002B35B5"/>
    <w:rsid w:val="002B39DC"/>
    <w:rsid w:val="002B3FAD"/>
    <w:rsid w:val="002B3FF1"/>
    <w:rsid w:val="002B40A2"/>
    <w:rsid w:val="002B423C"/>
    <w:rsid w:val="002B5417"/>
    <w:rsid w:val="002B577E"/>
    <w:rsid w:val="002B6380"/>
    <w:rsid w:val="002B670F"/>
    <w:rsid w:val="002B6744"/>
    <w:rsid w:val="002B695A"/>
    <w:rsid w:val="002B767F"/>
    <w:rsid w:val="002B77D4"/>
    <w:rsid w:val="002B7AEB"/>
    <w:rsid w:val="002B7D26"/>
    <w:rsid w:val="002B7E16"/>
    <w:rsid w:val="002C0160"/>
    <w:rsid w:val="002C0860"/>
    <w:rsid w:val="002C08C3"/>
    <w:rsid w:val="002C12B6"/>
    <w:rsid w:val="002C12E5"/>
    <w:rsid w:val="002C1375"/>
    <w:rsid w:val="002C24E7"/>
    <w:rsid w:val="002C2585"/>
    <w:rsid w:val="002C2A4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013"/>
    <w:rsid w:val="002C5135"/>
    <w:rsid w:val="002C551B"/>
    <w:rsid w:val="002C5536"/>
    <w:rsid w:val="002C5670"/>
    <w:rsid w:val="002C5B78"/>
    <w:rsid w:val="002C62AB"/>
    <w:rsid w:val="002C6BB3"/>
    <w:rsid w:val="002C6D52"/>
    <w:rsid w:val="002C7468"/>
    <w:rsid w:val="002C749E"/>
    <w:rsid w:val="002D0357"/>
    <w:rsid w:val="002D0652"/>
    <w:rsid w:val="002D0680"/>
    <w:rsid w:val="002D1044"/>
    <w:rsid w:val="002D199D"/>
    <w:rsid w:val="002D2099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E9"/>
    <w:rsid w:val="002D3E51"/>
    <w:rsid w:val="002D4075"/>
    <w:rsid w:val="002D40C0"/>
    <w:rsid w:val="002D41CF"/>
    <w:rsid w:val="002D4C01"/>
    <w:rsid w:val="002D4D34"/>
    <w:rsid w:val="002D51EA"/>
    <w:rsid w:val="002D525F"/>
    <w:rsid w:val="002D5348"/>
    <w:rsid w:val="002D5C43"/>
    <w:rsid w:val="002D5D87"/>
    <w:rsid w:val="002D66F4"/>
    <w:rsid w:val="002D6AC7"/>
    <w:rsid w:val="002D7432"/>
    <w:rsid w:val="002D7CEC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B3C"/>
    <w:rsid w:val="002E4218"/>
    <w:rsid w:val="002E46CA"/>
    <w:rsid w:val="002E4E63"/>
    <w:rsid w:val="002E51C2"/>
    <w:rsid w:val="002E581A"/>
    <w:rsid w:val="002E58BF"/>
    <w:rsid w:val="002E6161"/>
    <w:rsid w:val="002E6616"/>
    <w:rsid w:val="002E6BC4"/>
    <w:rsid w:val="002E771E"/>
    <w:rsid w:val="002E7847"/>
    <w:rsid w:val="002E7A34"/>
    <w:rsid w:val="002F0654"/>
    <w:rsid w:val="002F0703"/>
    <w:rsid w:val="002F0A27"/>
    <w:rsid w:val="002F0CAA"/>
    <w:rsid w:val="002F1BE0"/>
    <w:rsid w:val="002F1E27"/>
    <w:rsid w:val="002F228A"/>
    <w:rsid w:val="002F2B8C"/>
    <w:rsid w:val="002F2D5A"/>
    <w:rsid w:val="002F2DD7"/>
    <w:rsid w:val="002F2E70"/>
    <w:rsid w:val="002F2F0F"/>
    <w:rsid w:val="002F32E9"/>
    <w:rsid w:val="002F3A58"/>
    <w:rsid w:val="002F49A2"/>
    <w:rsid w:val="002F503F"/>
    <w:rsid w:val="002F53D8"/>
    <w:rsid w:val="002F6206"/>
    <w:rsid w:val="002F6316"/>
    <w:rsid w:val="002F6485"/>
    <w:rsid w:val="002F6E7B"/>
    <w:rsid w:val="002F71D1"/>
    <w:rsid w:val="002F7325"/>
    <w:rsid w:val="002F7912"/>
    <w:rsid w:val="003003CD"/>
    <w:rsid w:val="00300AD4"/>
    <w:rsid w:val="0030105C"/>
    <w:rsid w:val="00301156"/>
    <w:rsid w:val="0030139A"/>
    <w:rsid w:val="003021C0"/>
    <w:rsid w:val="003029E3"/>
    <w:rsid w:val="0030320F"/>
    <w:rsid w:val="0030390E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48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252"/>
    <w:rsid w:val="003122FA"/>
    <w:rsid w:val="00313091"/>
    <w:rsid w:val="0031396A"/>
    <w:rsid w:val="00313C20"/>
    <w:rsid w:val="00313DEA"/>
    <w:rsid w:val="0031423D"/>
    <w:rsid w:val="003147DC"/>
    <w:rsid w:val="00314FB2"/>
    <w:rsid w:val="00315143"/>
    <w:rsid w:val="00315291"/>
    <w:rsid w:val="003152F1"/>
    <w:rsid w:val="003159CA"/>
    <w:rsid w:val="00315CE8"/>
    <w:rsid w:val="003160B5"/>
    <w:rsid w:val="00316115"/>
    <w:rsid w:val="00316523"/>
    <w:rsid w:val="00316770"/>
    <w:rsid w:val="0031679E"/>
    <w:rsid w:val="003169B8"/>
    <w:rsid w:val="00317427"/>
    <w:rsid w:val="0031796B"/>
    <w:rsid w:val="00317D3A"/>
    <w:rsid w:val="00317F96"/>
    <w:rsid w:val="003204E6"/>
    <w:rsid w:val="00320EB4"/>
    <w:rsid w:val="00320FB9"/>
    <w:rsid w:val="0032155C"/>
    <w:rsid w:val="00322F81"/>
    <w:rsid w:val="003230D7"/>
    <w:rsid w:val="003236CD"/>
    <w:rsid w:val="0032375D"/>
    <w:rsid w:val="0032380E"/>
    <w:rsid w:val="00323D7D"/>
    <w:rsid w:val="0032418C"/>
    <w:rsid w:val="003256AC"/>
    <w:rsid w:val="00325F7C"/>
    <w:rsid w:val="003272BF"/>
    <w:rsid w:val="003276FA"/>
    <w:rsid w:val="00327766"/>
    <w:rsid w:val="00327A59"/>
    <w:rsid w:val="00327D0B"/>
    <w:rsid w:val="003305EB"/>
    <w:rsid w:val="00330D6C"/>
    <w:rsid w:val="00330EF3"/>
    <w:rsid w:val="00331713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D4D"/>
    <w:rsid w:val="003410B8"/>
    <w:rsid w:val="00341F41"/>
    <w:rsid w:val="003426A8"/>
    <w:rsid w:val="003427AC"/>
    <w:rsid w:val="003427B1"/>
    <w:rsid w:val="00342829"/>
    <w:rsid w:val="00343734"/>
    <w:rsid w:val="00343811"/>
    <w:rsid w:val="00344242"/>
    <w:rsid w:val="00344C67"/>
    <w:rsid w:val="00344F84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EBB"/>
    <w:rsid w:val="00351450"/>
    <w:rsid w:val="00351622"/>
    <w:rsid w:val="003516A8"/>
    <w:rsid w:val="003518A0"/>
    <w:rsid w:val="00352506"/>
    <w:rsid w:val="003530EB"/>
    <w:rsid w:val="0035362E"/>
    <w:rsid w:val="00353AFB"/>
    <w:rsid w:val="00353B88"/>
    <w:rsid w:val="00353CF5"/>
    <w:rsid w:val="00353DCD"/>
    <w:rsid w:val="0035427C"/>
    <w:rsid w:val="0035432E"/>
    <w:rsid w:val="0035439A"/>
    <w:rsid w:val="003550FA"/>
    <w:rsid w:val="003555E7"/>
    <w:rsid w:val="00355ACF"/>
    <w:rsid w:val="003562AB"/>
    <w:rsid w:val="00356753"/>
    <w:rsid w:val="00357663"/>
    <w:rsid w:val="00357866"/>
    <w:rsid w:val="00357A7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A86"/>
    <w:rsid w:val="00362CF7"/>
    <w:rsid w:val="0036332B"/>
    <w:rsid w:val="00363391"/>
    <w:rsid w:val="00363AC2"/>
    <w:rsid w:val="003641A7"/>
    <w:rsid w:val="00365451"/>
    <w:rsid w:val="003656CA"/>
    <w:rsid w:val="00365AEA"/>
    <w:rsid w:val="00366046"/>
    <w:rsid w:val="00366155"/>
    <w:rsid w:val="003668F9"/>
    <w:rsid w:val="00367164"/>
    <w:rsid w:val="00367961"/>
    <w:rsid w:val="0037041B"/>
    <w:rsid w:val="00370867"/>
    <w:rsid w:val="00370EC4"/>
    <w:rsid w:val="003710FE"/>
    <w:rsid w:val="00371461"/>
    <w:rsid w:val="00371490"/>
    <w:rsid w:val="00371DF6"/>
    <w:rsid w:val="00371E42"/>
    <w:rsid w:val="003722A7"/>
    <w:rsid w:val="003723FA"/>
    <w:rsid w:val="00372B95"/>
    <w:rsid w:val="0037303C"/>
    <w:rsid w:val="0037355B"/>
    <w:rsid w:val="003740CF"/>
    <w:rsid w:val="0037439F"/>
    <w:rsid w:val="00374A1C"/>
    <w:rsid w:val="00374D5F"/>
    <w:rsid w:val="00374F10"/>
    <w:rsid w:val="003751DF"/>
    <w:rsid w:val="00375523"/>
    <w:rsid w:val="00375CC9"/>
    <w:rsid w:val="00376A5B"/>
    <w:rsid w:val="0037752A"/>
    <w:rsid w:val="0037795B"/>
    <w:rsid w:val="00377D41"/>
    <w:rsid w:val="00380361"/>
    <w:rsid w:val="00380A53"/>
    <w:rsid w:val="00380F3D"/>
    <w:rsid w:val="00381679"/>
    <w:rsid w:val="003818F5"/>
    <w:rsid w:val="003819EE"/>
    <w:rsid w:val="00382589"/>
    <w:rsid w:val="00382A4B"/>
    <w:rsid w:val="00382AF0"/>
    <w:rsid w:val="00382ED5"/>
    <w:rsid w:val="00383B81"/>
    <w:rsid w:val="00385C60"/>
    <w:rsid w:val="00386BA4"/>
    <w:rsid w:val="00386BC6"/>
    <w:rsid w:val="00387650"/>
    <w:rsid w:val="00387DAE"/>
    <w:rsid w:val="00387E80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406F"/>
    <w:rsid w:val="003959CE"/>
    <w:rsid w:val="00395A19"/>
    <w:rsid w:val="00396602"/>
    <w:rsid w:val="00396A8B"/>
    <w:rsid w:val="0039704C"/>
    <w:rsid w:val="00397251"/>
    <w:rsid w:val="003973DE"/>
    <w:rsid w:val="003974B0"/>
    <w:rsid w:val="003978DD"/>
    <w:rsid w:val="003A03A2"/>
    <w:rsid w:val="003A0DF6"/>
    <w:rsid w:val="003A0E24"/>
    <w:rsid w:val="003A0F5A"/>
    <w:rsid w:val="003A116B"/>
    <w:rsid w:val="003A1190"/>
    <w:rsid w:val="003A124B"/>
    <w:rsid w:val="003A1D0C"/>
    <w:rsid w:val="003A254C"/>
    <w:rsid w:val="003A296E"/>
    <w:rsid w:val="003A2B9E"/>
    <w:rsid w:val="003A316B"/>
    <w:rsid w:val="003A32DB"/>
    <w:rsid w:val="003A39DE"/>
    <w:rsid w:val="003A3DA9"/>
    <w:rsid w:val="003A427E"/>
    <w:rsid w:val="003A49B1"/>
    <w:rsid w:val="003A4E4C"/>
    <w:rsid w:val="003A4EC5"/>
    <w:rsid w:val="003A57AA"/>
    <w:rsid w:val="003A5C85"/>
    <w:rsid w:val="003A5DAF"/>
    <w:rsid w:val="003A6145"/>
    <w:rsid w:val="003A63B2"/>
    <w:rsid w:val="003A7367"/>
    <w:rsid w:val="003A7F79"/>
    <w:rsid w:val="003B00B1"/>
    <w:rsid w:val="003B05CD"/>
    <w:rsid w:val="003B07E7"/>
    <w:rsid w:val="003B0CD5"/>
    <w:rsid w:val="003B0D9F"/>
    <w:rsid w:val="003B0F1C"/>
    <w:rsid w:val="003B10A3"/>
    <w:rsid w:val="003B1622"/>
    <w:rsid w:val="003B1923"/>
    <w:rsid w:val="003B19C8"/>
    <w:rsid w:val="003B2294"/>
    <w:rsid w:val="003B2BB0"/>
    <w:rsid w:val="003B2F39"/>
    <w:rsid w:val="003B358C"/>
    <w:rsid w:val="003B35B0"/>
    <w:rsid w:val="003B371F"/>
    <w:rsid w:val="003B3D73"/>
    <w:rsid w:val="003B3FC1"/>
    <w:rsid w:val="003B4776"/>
    <w:rsid w:val="003B47FF"/>
    <w:rsid w:val="003B4A5B"/>
    <w:rsid w:val="003B4A84"/>
    <w:rsid w:val="003B5391"/>
    <w:rsid w:val="003B5CE6"/>
    <w:rsid w:val="003B5D60"/>
    <w:rsid w:val="003B5EB2"/>
    <w:rsid w:val="003B6466"/>
    <w:rsid w:val="003B6A8B"/>
    <w:rsid w:val="003B6D9C"/>
    <w:rsid w:val="003B763B"/>
    <w:rsid w:val="003B7727"/>
    <w:rsid w:val="003B78D0"/>
    <w:rsid w:val="003B794C"/>
    <w:rsid w:val="003B7FD1"/>
    <w:rsid w:val="003C001A"/>
    <w:rsid w:val="003C02C1"/>
    <w:rsid w:val="003C08F5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0B4"/>
    <w:rsid w:val="003C3257"/>
    <w:rsid w:val="003C3900"/>
    <w:rsid w:val="003C392D"/>
    <w:rsid w:val="003C3AC2"/>
    <w:rsid w:val="003C3CA7"/>
    <w:rsid w:val="003C424C"/>
    <w:rsid w:val="003C43DA"/>
    <w:rsid w:val="003C45CF"/>
    <w:rsid w:val="003C53F8"/>
    <w:rsid w:val="003C5C73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3CF"/>
    <w:rsid w:val="003D06E5"/>
    <w:rsid w:val="003D122B"/>
    <w:rsid w:val="003D12D7"/>
    <w:rsid w:val="003D1AA6"/>
    <w:rsid w:val="003D2363"/>
    <w:rsid w:val="003D25FD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508"/>
    <w:rsid w:val="003D7B15"/>
    <w:rsid w:val="003D7C4A"/>
    <w:rsid w:val="003D7FAA"/>
    <w:rsid w:val="003E0853"/>
    <w:rsid w:val="003E08AD"/>
    <w:rsid w:val="003E0C27"/>
    <w:rsid w:val="003E0DB2"/>
    <w:rsid w:val="003E144F"/>
    <w:rsid w:val="003E17B4"/>
    <w:rsid w:val="003E1C66"/>
    <w:rsid w:val="003E20B6"/>
    <w:rsid w:val="003E20E5"/>
    <w:rsid w:val="003E2458"/>
    <w:rsid w:val="003E298C"/>
    <w:rsid w:val="003E2E63"/>
    <w:rsid w:val="003E32D6"/>
    <w:rsid w:val="003E3AEA"/>
    <w:rsid w:val="003E3EF1"/>
    <w:rsid w:val="003E4219"/>
    <w:rsid w:val="003E4819"/>
    <w:rsid w:val="003E4A40"/>
    <w:rsid w:val="003E4CB2"/>
    <w:rsid w:val="003E51BD"/>
    <w:rsid w:val="003E5456"/>
    <w:rsid w:val="003E5509"/>
    <w:rsid w:val="003E5729"/>
    <w:rsid w:val="003E5BD1"/>
    <w:rsid w:val="003E5C92"/>
    <w:rsid w:val="003E6E29"/>
    <w:rsid w:val="003E6F0B"/>
    <w:rsid w:val="003E7497"/>
    <w:rsid w:val="003E78F8"/>
    <w:rsid w:val="003F070A"/>
    <w:rsid w:val="003F0998"/>
    <w:rsid w:val="003F1001"/>
    <w:rsid w:val="003F1033"/>
    <w:rsid w:val="003F196E"/>
    <w:rsid w:val="003F2C74"/>
    <w:rsid w:val="003F2D09"/>
    <w:rsid w:val="003F2F3D"/>
    <w:rsid w:val="003F3272"/>
    <w:rsid w:val="003F3737"/>
    <w:rsid w:val="003F3802"/>
    <w:rsid w:val="003F3CBC"/>
    <w:rsid w:val="003F3E21"/>
    <w:rsid w:val="003F4EA2"/>
    <w:rsid w:val="003F4EF1"/>
    <w:rsid w:val="003F575B"/>
    <w:rsid w:val="003F5B44"/>
    <w:rsid w:val="003F5E61"/>
    <w:rsid w:val="003F636D"/>
    <w:rsid w:val="003F64C8"/>
    <w:rsid w:val="003F67C5"/>
    <w:rsid w:val="003F68B9"/>
    <w:rsid w:val="003F68D4"/>
    <w:rsid w:val="003F6C2C"/>
    <w:rsid w:val="003F7096"/>
    <w:rsid w:val="003F7A90"/>
    <w:rsid w:val="003F7FCA"/>
    <w:rsid w:val="00400034"/>
    <w:rsid w:val="004004D8"/>
    <w:rsid w:val="00400D40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523"/>
    <w:rsid w:val="004038D9"/>
    <w:rsid w:val="0040392A"/>
    <w:rsid w:val="00403A67"/>
    <w:rsid w:val="00403BC5"/>
    <w:rsid w:val="0040402C"/>
    <w:rsid w:val="00404476"/>
    <w:rsid w:val="00405144"/>
    <w:rsid w:val="00405514"/>
    <w:rsid w:val="00405579"/>
    <w:rsid w:val="004055EA"/>
    <w:rsid w:val="00405783"/>
    <w:rsid w:val="00405898"/>
    <w:rsid w:val="00405E6D"/>
    <w:rsid w:val="0040637C"/>
    <w:rsid w:val="004069B8"/>
    <w:rsid w:val="00406CCB"/>
    <w:rsid w:val="004074D5"/>
    <w:rsid w:val="0041002B"/>
    <w:rsid w:val="00410820"/>
    <w:rsid w:val="00410893"/>
    <w:rsid w:val="0041152E"/>
    <w:rsid w:val="004117A9"/>
    <w:rsid w:val="0041185E"/>
    <w:rsid w:val="00412897"/>
    <w:rsid w:val="00412AC6"/>
    <w:rsid w:val="00412B3B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7137"/>
    <w:rsid w:val="0041747A"/>
    <w:rsid w:val="004176AF"/>
    <w:rsid w:val="00417C88"/>
    <w:rsid w:val="00417F5A"/>
    <w:rsid w:val="00420A5C"/>
    <w:rsid w:val="00420DA8"/>
    <w:rsid w:val="00421352"/>
    <w:rsid w:val="0042146D"/>
    <w:rsid w:val="00421E44"/>
    <w:rsid w:val="0042291B"/>
    <w:rsid w:val="00422F0C"/>
    <w:rsid w:val="004234F4"/>
    <w:rsid w:val="00423B29"/>
    <w:rsid w:val="0042411D"/>
    <w:rsid w:val="0042412C"/>
    <w:rsid w:val="0042419B"/>
    <w:rsid w:val="00424A20"/>
    <w:rsid w:val="00424EE8"/>
    <w:rsid w:val="004274D0"/>
    <w:rsid w:val="004277B8"/>
    <w:rsid w:val="00427E63"/>
    <w:rsid w:val="004303E0"/>
    <w:rsid w:val="00430E61"/>
    <w:rsid w:val="0043105A"/>
    <w:rsid w:val="0043174C"/>
    <w:rsid w:val="00431BC7"/>
    <w:rsid w:val="00431E78"/>
    <w:rsid w:val="004321F1"/>
    <w:rsid w:val="0043277B"/>
    <w:rsid w:val="004327E6"/>
    <w:rsid w:val="00432B6C"/>
    <w:rsid w:val="00433462"/>
    <w:rsid w:val="00433C9B"/>
    <w:rsid w:val="00433F2A"/>
    <w:rsid w:val="0043442D"/>
    <w:rsid w:val="00434B96"/>
    <w:rsid w:val="004350B8"/>
    <w:rsid w:val="0043512C"/>
    <w:rsid w:val="00435265"/>
    <w:rsid w:val="004352E2"/>
    <w:rsid w:val="0043563D"/>
    <w:rsid w:val="00435BF9"/>
    <w:rsid w:val="00435F86"/>
    <w:rsid w:val="00436073"/>
    <w:rsid w:val="00436B07"/>
    <w:rsid w:val="00437339"/>
    <w:rsid w:val="00437982"/>
    <w:rsid w:val="00437A65"/>
    <w:rsid w:val="004409F9"/>
    <w:rsid w:val="00440CA9"/>
    <w:rsid w:val="00441516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448F"/>
    <w:rsid w:val="00444B8C"/>
    <w:rsid w:val="00444BF5"/>
    <w:rsid w:val="00444D64"/>
    <w:rsid w:val="00444ED2"/>
    <w:rsid w:val="00444F8B"/>
    <w:rsid w:val="0044553B"/>
    <w:rsid w:val="00445771"/>
    <w:rsid w:val="00445F3C"/>
    <w:rsid w:val="004467B1"/>
    <w:rsid w:val="00446D53"/>
    <w:rsid w:val="00447696"/>
    <w:rsid w:val="00450ADD"/>
    <w:rsid w:val="00450F7C"/>
    <w:rsid w:val="00451492"/>
    <w:rsid w:val="0045178D"/>
    <w:rsid w:val="00452302"/>
    <w:rsid w:val="00452B7D"/>
    <w:rsid w:val="00452FFA"/>
    <w:rsid w:val="0045358A"/>
    <w:rsid w:val="0045361A"/>
    <w:rsid w:val="0045408E"/>
    <w:rsid w:val="0045417A"/>
    <w:rsid w:val="004544CA"/>
    <w:rsid w:val="00454A32"/>
    <w:rsid w:val="00455E02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7D9"/>
    <w:rsid w:val="004621F4"/>
    <w:rsid w:val="004626EA"/>
    <w:rsid w:val="00464034"/>
    <w:rsid w:val="004642B6"/>
    <w:rsid w:val="00464558"/>
    <w:rsid w:val="00464849"/>
    <w:rsid w:val="00464D1F"/>
    <w:rsid w:val="004653B2"/>
    <w:rsid w:val="004658AE"/>
    <w:rsid w:val="00465DEA"/>
    <w:rsid w:val="00465DF7"/>
    <w:rsid w:val="004666F1"/>
    <w:rsid w:val="004667D9"/>
    <w:rsid w:val="004668CA"/>
    <w:rsid w:val="00466F66"/>
    <w:rsid w:val="004672C4"/>
    <w:rsid w:val="004678CF"/>
    <w:rsid w:val="00467EE2"/>
    <w:rsid w:val="00467F06"/>
    <w:rsid w:val="00470201"/>
    <w:rsid w:val="00471463"/>
    <w:rsid w:val="00471659"/>
    <w:rsid w:val="004716DF"/>
    <w:rsid w:val="00472428"/>
    <w:rsid w:val="00472AD7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87E"/>
    <w:rsid w:val="00480886"/>
    <w:rsid w:val="00481128"/>
    <w:rsid w:val="00481CC8"/>
    <w:rsid w:val="00482356"/>
    <w:rsid w:val="0048241E"/>
    <w:rsid w:val="0048263B"/>
    <w:rsid w:val="004829E9"/>
    <w:rsid w:val="00483A45"/>
    <w:rsid w:val="00483C80"/>
    <w:rsid w:val="00484042"/>
    <w:rsid w:val="004841FA"/>
    <w:rsid w:val="00484DFA"/>
    <w:rsid w:val="00485193"/>
    <w:rsid w:val="0048541B"/>
    <w:rsid w:val="0048543C"/>
    <w:rsid w:val="00485727"/>
    <w:rsid w:val="00485A0B"/>
    <w:rsid w:val="00485ECB"/>
    <w:rsid w:val="00486615"/>
    <w:rsid w:val="00486D2E"/>
    <w:rsid w:val="00486E29"/>
    <w:rsid w:val="00487136"/>
    <w:rsid w:val="004903BD"/>
    <w:rsid w:val="00490F9C"/>
    <w:rsid w:val="00491A53"/>
    <w:rsid w:val="00491BEC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A036B"/>
    <w:rsid w:val="004A0565"/>
    <w:rsid w:val="004A06F3"/>
    <w:rsid w:val="004A0912"/>
    <w:rsid w:val="004A16B2"/>
    <w:rsid w:val="004A19F3"/>
    <w:rsid w:val="004A1B81"/>
    <w:rsid w:val="004A1F98"/>
    <w:rsid w:val="004A2AB5"/>
    <w:rsid w:val="004A3813"/>
    <w:rsid w:val="004A3AC0"/>
    <w:rsid w:val="004A444B"/>
    <w:rsid w:val="004A4813"/>
    <w:rsid w:val="004A4A2E"/>
    <w:rsid w:val="004A4AA3"/>
    <w:rsid w:val="004A4FF6"/>
    <w:rsid w:val="004A515A"/>
    <w:rsid w:val="004A51EC"/>
    <w:rsid w:val="004A5CBF"/>
    <w:rsid w:val="004A5E8B"/>
    <w:rsid w:val="004A5F5C"/>
    <w:rsid w:val="004A68D7"/>
    <w:rsid w:val="004A6EF7"/>
    <w:rsid w:val="004A7123"/>
    <w:rsid w:val="004A75B9"/>
    <w:rsid w:val="004A7A18"/>
    <w:rsid w:val="004A7DC6"/>
    <w:rsid w:val="004A7F1A"/>
    <w:rsid w:val="004B0E37"/>
    <w:rsid w:val="004B10E9"/>
    <w:rsid w:val="004B1281"/>
    <w:rsid w:val="004B12C5"/>
    <w:rsid w:val="004B1E36"/>
    <w:rsid w:val="004B2050"/>
    <w:rsid w:val="004B2258"/>
    <w:rsid w:val="004B27C5"/>
    <w:rsid w:val="004B2C73"/>
    <w:rsid w:val="004B2F4B"/>
    <w:rsid w:val="004B37D8"/>
    <w:rsid w:val="004B3E8E"/>
    <w:rsid w:val="004B3F50"/>
    <w:rsid w:val="004B4332"/>
    <w:rsid w:val="004B464C"/>
    <w:rsid w:val="004B5AEC"/>
    <w:rsid w:val="004B5D15"/>
    <w:rsid w:val="004B6619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75B"/>
    <w:rsid w:val="004C0C76"/>
    <w:rsid w:val="004C1922"/>
    <w:rsid w:val="004C1954"/>
    <w:rsid w:val="004C1A33"/>
    <w:rsid w:val="004C2352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13E"/>
    <w:rsid w:val="004C614B"/>
    <w:rsid w:val="004C646B"/>
    <w:rsid w:val="004C7124"/>
    <w:rsid w:val="004C7371"/>
    <w:rsid w:val="004C7E33"/>
    <w:rsid w:val="004D04F1"/>
    <w:rsid w:val="004D1D64"/>
    <w:rsid w:val="004D216A"/>
    <w:rsid w:val="004D23A5"/>
    <w:rsid w:val="004D23D6"/>
    <w:rsid w:val="004D2CD8"/>
    <w:rsid w:val="004D2E74"/>
    <w:rsid w:val="004D34DA"/>
    <w:rsid w:val="004D3C04"/>
    <w:rsid w:val="004D42BA"/>
    <w:rsid w:val="004D43DA"/>
    <w:rsid w:val="004D4789"/>
    <w:rsid w:val="004D4ED7"/>
    <w:rsid w:val="004D51A8"/>
    <w:rsid w:val="004D5393"/>
    <w:rsid w:val="004D5A1B"/>
    <w:rsid w:val="004D5BCC"/>
    <w:rsid w:val="004D6266"/>
    <w:rsid w:val="004D63C8"/>
    <w:rsid w:val="004D6787"/>
    <w:rsid w:val="004D7576"/>
    <w:rsid w:val="004D75BD"/>
    <w:rsid w:val="004E016C"/>
    <w:rsid w:val="004E0235"/>
    <w:rsid w:val="004E04AC"/>
    <w:rsid w:val="004E0C41"/>
    <w:rsid w:val="004E0C57"/>
    <w:rsid w:val="004E0DD7"/>
    <w:rsid w:val="004E0EA3"/>
    <w:rsid w:val="004E117C"/>
    <w:rsid w:val="004E1AC1"/>
    <w:rsid w:val="004E1DA3"/>
    <w:rsid w:val="004E2283"/>
    <w:rsid w:val="004E2A7C"/>
    <w:rsid w:val="004E2B74"/>
    <w:rsid w:val="004E2C15"/>
    <w:rsid w:val="004E442B"/>
    <w:rsid w:val="004E481C"/>
    <w:rsid w:val="004E49AD"/>
    <w:rsid w:val="004E4B91"/>
    <w:rsid w:val="004E517F"/>
    <w:rsid w:val="004E54A3"/>
    <w:rsid w:val="004E5FE1"/>
    <w:rsid w:val="004E607C"/>
    <w:rsid w:val="004E648C"/>
    <w:rsid w:val="004E668C"/>
    <w:rsid w:val="004E67AE"/>
    <w:rsid w:val="004E67FB"/>
    <w:rsid w:val="004E6A1F"/>
    <w:rsid w:val="004E6FCB"/>
    <w:rsid w:val="004E753F"/>
    <w:rsid w:val="004F0055"/>
    <w:rsid w:val="004F010C"/>
    <w:rsid w:val="004F055E"/>
    <w:rsid w:val="004F0FE9"/>
    <w:rsid w:val="004F1225"/>
    <w:rsid w:val="004F1C90"/>
    <w:rsid w:val="004F2A0A"/>
    <w:rsid w:val="004F3A1C"/>
    <w:rsid w:val="004F4193"/>
    <w:rsid w:val="004F422F"/>
    <w:rsid w:val="004F4405"/>
    <w:rsid w:val="004F4492"/>
    <w:rsid w:val="004F5072"/>
    <w:rsid w:val="004F528F"/>
    <w:rsid w:val="004F544D"/>
    <w:rsid w:val="004F59C0"/>
    <w:rsid w:val="004F5E0E"/>
    <w:rsid w:val="004F6550"/>
    <w:rsid w:val="004F69AA"/>
    <w:rsid w:val="004F6A65"/>
    <w:rsid w:val="004F6EE8"/>
    <w:rsid w:val="004F7101"/>
    <w:rsid w:val="00500041"/>
    <w:rsid w:val="00500A2A"/>
    <w:rsid w:val="00500D40"/>
    <w:rsid w:val="00500F48"/>
    <w:rsid w:val="005013EB"/>
    <w:rsid w:val="00501905"/>
    <w:rsid w:val="00501C25"/>
    <w:rsid w:val="005021D0"/>
    <w:rsid w:val="00502525"/>
    <w:rsid w:val="00502875"/>
    <w:rsid w:val="00502E3B"/>
    <w:rsid w:val="005032E0"/>
    <w:rsid w:val="00503381"/>
    <w:rsid w:val="00503438"/>
    <w:rsid w:val="005036E7"/>
    <w:rsid w:val="00503E38"/>
    <w:rsid w:val="0050439E"/>
    <w:rsid w:val="00504483"/>
    <w:rsid w:val="00504C8D"/>
    <w:rsid w:val="00504E77"/>
    <w:rsid w:val="00504E7C"/>
    <w:rsid w:val="005051E9"/>
    <w:rsid w:val="00505754"/>
    <w:rsid w:val="00505915"/>
    <w:rsid w:val="00505988"/>
    <w:rsid w:val="00505A6D"/>
    <w:rsid w:val="00505CD8"/>
    <w:rsid w:val="00506EF7"/>
    <w:rsid w:val="00507AD7"/>
    <w:rsid w:val="00510486"/>
    <w:rsid w:val="00510A65"/>
    <w:rsid w:val="00510ED3"/>
    <w:rsid w:val="005110EC"/>
    <w:rsid w:val="00511499"/>
    <w:rsid w:val="005116F5"/>
    <w:rsid w:val="00511B06"/>
    <w:rsid w:val="00511D51"/>
    <w:rsid w:val="005120B2"/>
    <w:rsid w:val="00513153"/>
    <w:rsid w:val="00513317"/>
    <w:rsid w:val="00513684"/>
    <w:rsid w:val="0051416E"/>
    <w:rsid w:val="00514BC5"/>
    <w:rsid w:val="00514D52"/>
    <w:rsid w:val="00514E66"/>
    <w:rsid w:val="00514EAA"/>
    <w:rsid w:val="00515085"/>
    <w:rsid w:val="00515798"/>
    <w:rsid w:val="0051580F"/>
    <w:rsid w:val="005159E3"/>
    <w:rsid w:val="00515A00"/>
    <w:rsid w:val="00515A41"/>
    <w:rsid w:val="00515ECC"/>
    <w:rsid w:val="005163D4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3330"/>
    <w:rsid w:val="0052363E"/>
    <w:rsid w:val="00523992"/>
    <w:rsid w:val="00523C4D"/>
    <w:rsid w:val="00524257"/>
    <w:rsid w:val="0052589D"/>
    <w:rsid w:val="00525CC8"/>
    <w:rsid w:val="00526399"/>
    <w:rsid w:val="00526950"/>
    <w:rsid w:val="00526DCE"/>
    <w:rsid w:val="005275A5"/>
    <w:rsid w:val="0052793A"/>
    <w:rsid w:val="005306CC"/>
    <w:rsid w:val="005309B9"/>
    <w:rsid w:val="00530FB7"/>
    <w:rsid w:val="005311B1"/>
    <w:rsid w:val="005311B6"/>
    <w:rsid w:val="00532713"/>
    <w:rsid w:val="00532963"/>
    <w:rsid w:val="00532D66"/>
    <w:rsid w:val="00533615"/>
    <w:rsid w:val="00534866"/>
    <w:rsid w:val="00534F3A"/>
    <w:rsid w:val="00535011"/>
    <w:rsid w:val="005359E6"/>
    <w:rsid w:val="00535C17"/>
    <w:rsid w:val="005362B5"/>
    <w:rsid w:val="00536920"/>
    <w:rsid w:val="00536AB3"/>
    <w:rsid w:val="0053724D"/>
    <w:rsid w:val="005379C4"/>
    <w:rsid w:val="00537ABD"/>
    <w:rsid w:val="0054001D"/>
    <w:rsid w:val="00540051"/>
    <w:rsid w:val="00541B37"/>
    <w:rsid w:val="00542313"/>
    <w:rsid w:val="00543747"/>
    <w:rsid w:val="00543AD2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2B7"/>
    <w:rsid w:val="00547884"/>
    <w:rsid w:val="005504B3"/>
    <w:rsid w:val="00550B78"/>
    <w:rsid w:val="00550BA8"/>
    <w:rsid w:val="00550F11"/>
    <w:rsid w:val="00551515"/>
    <w:rsid w:val="00552309"/>
    <w:rsid w:val="005525AF"/>
    <w:rsid w:val="005525CC"/>
    <w:rsid w:val="00552D66"/>
    <w:rsid w:val="00552EDB"/>
    <w:rsid w:val="00552FA6"/>
    <w:rsid w:val="005533B2"/>
    <w:rsid w:val="005536B8"/>
    <w:rsid w:val="00554594"/>
    <w:rsid w:val="00554696"/>
    <w:rsid w:val="0055480E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E8"/>
    <w:rsid w:val="00560995"/>
    <w:rsid w:val="00560BC7"/>
    <w:rsid w:val="005612C4"/>
    <w:rsid w:val="005613F8"/>
    <w:rsid w:val="0056157F"/>
    <w:rsid w:val="00561777"/>
    <w:rsid w:val="0056236A"/>
    <w:rsid w:val="00562B3A"/>
    <w:rsid w:val="00562D64"/>
    <w:rsid w:val="00563C02"/>
    <w:rsid w:val="00563FCF"/>
    <w:rsid w:val="005642BE"/>
    <w:rsid w:val="0056434A"/>
    <w:rsid w:val="005647B4"/>
    <w:rsid w:val="00564D8A"/>
    <w:rsid w:val="00565312"/>
    <w:rsid w:val="00565AA6"/>
    <w:rsid w:val="00565CC0"/>
    <w:rsid w:val="005664ED"/>
    <w:rsid w:val="00566D95"/>
    <w:rsid w:val="00566E6C"/>
    <w:rsid w:val="00567271"/>
    <w:rsid w:val="0056765D"/>
    <w:rsid w:val="00567920"/>
    <w:rsid w:val="0057008B"/>
    <w:rsid w:val="00570F1A"/>
    <w:rsid w:val="00571CCB"/>
    <w:rsid w:val="00571D9D"/>
    <w:rsid w:val="00572909"/>
    <w:rsid w:val="00572C65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045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2F9F"/>
    <w:rsid w:val="00583208"/>
    <w:rsid w:val="00583360"/>
    <w:rsid w:val="005837B8"/>
    <w:rsid w:val="005838E9"/>
    <w:rsid w:val="00584427"/>
    <w:rsid w:val="00584436"/>
    <w:rsid w:val="005848A0"/>
    <w:rsid w:val="00585250"/>
    <w:rsid w:val="00585631"/>
    <w:rsid w:val="0058594D"/>
    <w:rsid w:val="00586322"/>
    <w:rsid w:val="0058650D"/>
    <w:rsid w:val="005866C8"/>
    <w:rsid w:val="00586737"/>
    <w:rsid w:val="00586915"/>
    <w:rsid w:val="0058725B"/>
    <w:rsid w:val="00587CE1"/>
    <w:rsid w:val="00590869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56D"/>
    <w:rsid w:val="0059483D"/>
    <w:rsid w:val="00594855"/>
    <w:rsid w:val="00594955"/>
    <w:rsid w:val="00594C16"/>
    <w:rsid w:val="00594F17"/>
    <w:rsid w:val="00595492"/>
    <w:rsid w:val="005957A9"/>
    <w:rsid w:val="0059591D"/>
    <w:rsid w:val="00595C1F"/>
    <w:rsid w:val="00595DA4"/>
    <w:rsid w:val="00596665"/>
    <w:rsid w:val="005A056E"/>
    <w:rsid w:val="005A0684"/>
    <w:rsid w:val="005A07F1"/>
    <w:rsid w:val="005A08C9"/>
    <w:rsid w:val="005A0953"/>
    <w:rsid w:val="005A0B3F"/>
    <w:rsid w:val="005A0BE7"/>
    <w:rsid w:val="005A0C6B"/>
    <w:rsid w:val="005A120C"/>
    <w:rsid w:val="005A1A75"/>
    <w:rsid w:val="005A1E01"/>
    <w:rsid w:val="005A1F12"/>
    <w:rsid w:val="005A2112"/>
    <w:rsid w:val="005A2801"/>
    <w:rsid w:val="005A2901"/>
    <w:rsid w:val="005A29CD"/>
    <w:rsid w:val="005A2C3F"/>
    <w:rsid w:val="005A3BA6"/>
    <w:rsid w:val="005A3C79"/>
    <w:rsid w:val="005A3F11"/>
    <w:rsid w:val="005A440C"/>
    <w:rsid w:val="005A46BC"/>
    <w:rsid w:val="005A4791"/>
    <w:rsid w:val="005A4EE2"/>
    <w:rsid w:val="005A4FB8"/>
    <w:rsid w:val="005A56CB"/>
    <w:rsid w:val="005A56DC"/>
    <w:rsid w:val="005A57BF"/>
    <w:rsid w:val="005A5B9B"/>
    <w:rsid w:val="005A5F5E"/>
    <w:rsid w:val="005A61F8"/>
    <w:rsid w:val="005A68A1"/>
    <w:rsid w:val="005A6DDD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6F1"/>
    <w:rsid w:val="005B19C1"/>
    <w:rsid w:val="005B23EB"/>
    <w:rsid w:val="005B2401"/>
    <w:rsid w:val="005B2A71"/>
    <w:rsid w:val="005B2B31"/>
    <w:rsid w:val="005B36DE"/>
    <w:rsid w:val="005B3755"/>
    <w:rsid w:val="005B3AC3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0C8A"/>
    <w:rsid w:val="005C1939"/>
    <w:rsid w:val="005C1B54"/>
    <w:rsid w:val="005C201A"/>
    <w:rsid w:val="005C2A5C"/>
    <w:rsid w:val="005C3A1C"/>
    <w:rsid w:val="005C3C68"/>
    <w:rsid w:val="005C3D71"/>
    <w:rsid w:val="005C3DBE"/>
    <w:rsid w:val="005C3EA9"/>
    <w:rsid w:val="005C4CFF"/>
    <w:rsid w:val="005C5546"/>
    <w:rsid w:val="005C58A9"/>
    <w:rsid w:val="005C58DA"/>
    <w:rsid w:val="005C5997"/>
    <w:rsid w:val="005C5E05"/>
    <w:rsid w:val="005C627F"/>
    <w:rsid w:val="005C6970"/>
    <w:rsid w:val="005C6E70"/>
    <w:rsid w:val="005C73A3"/>
    <w:rsid w:val="005C74C5"/>
    <w:rsid w:val="005C7A81"/>
    <w:rsid w:val="005D058B"/>
    <w:rsid w:val="005D0D71"/>
    <w:rsid w:val="005D0DC4"/>
    <w:rsid w:val="005D161E"/>
    <w:rsid w:val="005D1F9D"/>
    <w:rsid w:val="005D246C"/>
    <w:rsid w:val="005D2778"/>
    <w:rsid w:val="005D27A8"/>
    <w:rsid w:val="005D28F6"/>
    <w:rsid w:val="005D3035"/>
    <w:rsid w:val="005D352E"/>
    <w:rsid w:val="005D3CD1"/>
    <w:rsid w:val="005D3D56"/>
    <w:rsid w:val="005D3FA2"/>
    <w:rsid w:val="005D4092"/>
    <w:rsid w:val="005D409B"/>
    <w:rsid w:val="005D413A"/>
    <w:rsid w:val="005D4363"/>
    <w:rsid w:val="005D4653"/>
    <w:rsid w:val="005D4DF5"/>
    <w:rsid w:val="005D5379"/>
    <w:rsid w:val="005D587C"/>
    <w:rsid w:val="005D5CFE"/>
    <w:rsid w:val="005D5F87"/>
    <w:rsid w:val="005D60C8"/>
    <w:rsid w:val="005D6278"/>
    <w:rsid w:val="005D714E"/>
    <w:rsid w:val="005D7386"/>
    <w:rsid w:val="005D73C6"/>
    <w:rsid w:val="005D7CAD"/>
    <w:rsid w:val="005D7D58"/>
    <w:rsid w:val="005E0B9C"/>
    <w:rsid w:val="005E17BE"/>
    <w:rsid w:val="005E1F23"/>
    <w:rsid w:val="005E1F70"/>
    <w:rsid w:val="005E22E3"/>
    <w:rsid w:val="005E2A94"/>
    <w:rsid w:val="005E2D3B"/>
    <w:rsid w:val="005E2EED"/>
    <w:rsid w:val="005E37C3"/>
    <w:rsid w:val="005E37DA"/>
    <w:rsid w:val="005E3A61"/>
    <w:rsid w:val="005E4358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E86"/>
    <w:rsid w:val="005F52EC"/>
    <w:rsid w:val="005F55D6"/>
    <w:rsid w:val="005F5601"/>
    <w:rsid w:val="005F5790"/>
    <w:rsid w:val="005F5963"/>
    <w:rsid w:val="005F5D2A"/>
    <w:rsid w:val="005F64DC"/>
    <w:rsid w:val="005F6692"/>
    <w:rsid w:val="005F7375"/>
    <w:rsid w:val="005F7919"/>
    <w:rsid w:val="005F7AED"/>
    <w:rsid w:val="005F7BB7"/>
    <w:rsid w:val="00600B49"/>
    <w:rsid w:val="00600C93"/>
    <w:rsid w:val="006010A2"/>
    <w:rsid w:val="00601D91"/>
    <w:rsid w:val="0060274E"/>
    <w:rsid w:val="006028F2"/>
    <w:rsid w:val="00602927"/>
    <w:rsid w:val="00602CCC"/>
    <w:rsid w:val="00603B7D"/>
    <w:rsid w:val="00603D53"/>
    <w:rsid w:val="00604538"/>
    <w:rsid w:val="006046CA"/>
    <w:rsid w:val="006049A2"/>
    <w:rsid w:val="006049F0"/>
    <w:rsid w:val="00604A02"/>
    <w:rsid w:val="00605133"/>
    <w:rsid w:val="006052BE"/>
    <w:rsid w:val="00606A3B"/>
    <w:rsid w:val="0060785A"/>
    <w:rsid w:val="006078FC"/>
    <w:rsid w:val="00607B02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232F"/>
    <w:rsid w:val="00612455"/>
    <w:rsid w:val="0061284E"/>
    <w:rsid w:val="00612BCE"/>
    <w:rsid w:val="00613C25"/>
    <w:rsid w:val="00613E25"/>
    <w:rsid w:val="006141B9"/>
    <w:rsid w:val="006142C0"/>
    <w:rsid w:val="006149AD"/>
    <w:rsid w:val="00614F82"/>
    <w:rsid w:val="00614F8C"/>
    <w:rsid w:val="006164FF"/>
    <w:rsid w:val="00617616"/>
    <w:rsid w:val="00617F8D"/>
    <w:rsid w:val="00620933"/>
    <w:rsid w:val="00620989"/>
    <w:rsid w:val="00620D52"/>
    <w:rsid w:val="00620ECF"/>
    <w:rsid w:val="00621769"/>
    <w:rsid w:val="006228BB"/>
    <w:rsid w:val="00622DAF"/>
    <w:rsid w:val="00623351"/>
    <w:rsid w:val="00623505"/>
    <w:rsid w:val="006238E7"/>
    <w:rsid w:val="00624110"/>
    <w:rsid w:val="00624152"/>
    <w:rsid w:val="00624298"/>
    <w:rsid w:val="00625CBC"/>
    <w:rsid w:val="0062765E"/>
    <w:rsid w:val="00627B0E"/>
    <w:rsid w:val="00630430"/>
    <w:rsid w:val="00630674"/>
    <w:rsid w:val="00631146"/>
    <w:rsid w:val="00631692"/>
    <w:rsid w:val="0063175C"/>
    <w:rsid w:val="00631FF1"/>
    <w:rsid w:val="00632C3B"/>
    <w:rsid w:val="00633A46"/>
    <w:rsid w:val="00634820"/>
    <w:rsid w:val="0063506B"/>
    <w:rsid w:val="006357C3"/>
    <w:rsid w:val="006359DB"/>
    <w:rsid w:val="00635CB8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3903"/>
    <w:rsid w:val="006440B6"/>
    <w:rsid w:val="00644471"/>
    <w:rsid w:val="006452F0"/>
    <w:rsid w:val="006454E3"/>
    <w:rsid w:val="00645916"/>
    <w:rsid w:val="006459EA"/>
    <w:rsid w:val="00645C3E"/>
    <w:rsid w:val="00646370"/>
    <w:rsid w:val="006465E1"/>
    <w:rsid w:val="00646C40"/>
    <w:rsid w:val="00646CE0"/>
    <w:rsid w:val="00647300"/>
    <w:rsid w:val="006473CA"/>
    <w:rsid w:val="00647665"/>
    <w:rsid w:val="00647B07"/>
    <w:rsid w:val="0065072B"/>
    <w:rsid w:val="00650ABE"/>
    <w:rsid w:val="00651040"/>
    <w:rsid w:val="0065115F"/>
    <w:rsid w:val="00651B46"/>
    <w:rsid w:val="00651D62"/>
    <w:rsid w:val="00652758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9CD"/>
    <w:rsid w:val="00657CB4"/>
    <w:rsid w:val="00660E35"/>
    <w:rsid w:val="0066176B"/>
    <w:rsid w:val="00661D27"/>
    <w:rsid w:val="0066294E"/>
    <w:rsid w:val="0066309E"/>
    <w:rsid w:val="0066359B"/>
    <w:rsid w:val="006637C0"/>
    <w:rsid w:val="00663882"/>
    <w:rsid w:val="00664407"/>
    <w:rsid w:val="0066572D"/>
    <w:rsid w:val="006663BA"/>
    <w:rsid w:val="00666E13"/>
    <w:rsid w:val="00667394"/>
    <w:rsid w:val="006677A7"/>
    <w:rsid w:val="0066780F"/>
    <w:rsid w:val="00667A18"/>
    <w:rsid w:val="00667B9C"/>
    <w:rsid w:val="006701C3"/>
    <w:rsid w:val="006708B0"/>
    <w:rsid w:val="006709CF"/>
    <w:rsid w:val="0067119A"/>
    <w:rsid w:val="00671562"/>
    <w:rsid w:val="00671FF3"/>
    <w:rsid w:val="0067256B"/>
    <w:rsid w:val="006740D3"/>
    <w:rsid w:val="00674BC5"/>
    <w:rsid w:val="00674FAF"/>
    <w:rsid w:val="0067501D"/>
    <w:rsid w:val="006756FE"/>
    <w:rsid w:val="00675C56"/>
    <w:rsid w:val="006762A6"/>
    <w:rsid w:val="00676983"/>
    <w:rsid w:val="00676F93"/>
    <w:rsid w:val="00677279"/>
    <w:rsid w:val="00680488"/>
    <w:rsid w:val="00680DAF"/>
    <w:rsid w:val="00680FE5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373"/>
    <w:rsid w:val="0068537C"/>
    <w:rsid w:val="0068645D"/>
    <w:rsid w:val="00686603"/>
    <w:rsid w:val="006867B1"/>
    <w:rsid w:val="006869A0"/>
    <w:rsid w:val="0068726C"/>
    <w:rsid w:val="006873BC"/>
    <w:rsid w:val="006874F3"/>
    <w:rsid w:val="006902E9"/>
    <w:rsid w:val="006904D2"/>
    <w:rsid w:val="006906AA"/>
    <w:rsid w:val="006907AF"/>
    <w:rsid w:val="00690BAD"/>
    <w:rsid w:val="00690E47"/>
    <w:rsid w:val="00690EC3"/>
    <w:rsid w:val="0069167F"/>
    <w:rsid w:val="0069182F"/>
    <w:rsid w:val="00691B2A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6A8"/>
    <w:rsid w:val="006A1827"/>
    <w:rsid w:val="006A2B2A"/>
    <w:rsid w:val="006A306A"/>
    <w:rsid w:val="006A3189"/>
    <w:rsid w:val="006A3409"/>
    <w:rsid w:val="006A4187"/>
    <w:rsid w:val="006A431C"/>
    <w:rsid w:val="006A43C7"/>
    <w:rsid w:val="006A4681"/>
    <w:rsid w:val="006A470A"/>
    <w:rsid w:val="006A471A"/>
    <w:rsid w:val="006A4C53"/>
    <w:rsid w:val="006A4F0C"/>
    <w:rsid w:val="006A6035"/>
    <w:rsid w:val="006A6AD7"/>
    <w:rsid w:val="006A6CA3"/>
    <w:rsid w:val="006B0113"/>
    <w:rsid w:val="006B0200"/>
    <w:rsid w:val="006B0426"/>
    <w:rsid w:val="006B0CB3"/>
    <w:rsid w:val="006B12A8"/>
    <w:rsid w:val="006B1583"/>
    <w:rsid w:val="006B20B4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388"/>
    <w:rsid w:val="006C4585"/>
    <w:rsid w:val="006C4966"/>
    <w:rsid w:val="006C556E"/>
    <w:rsid w:val="006C5A9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81C"/>
    <w:rsid w:val="006D2900"/>
    <w:rsid w:val="006D2D69"/>
    <w:rsid w:val="006D3539"/>
    <w:rsid w:val="006D36E6"/>
    <w:rsid w:val="006D46CD"/>
    <w:rsid w:val="006D50D5"/>
    <w:rsid w:val="006D51B9"/>
    <w:rsid w:val="006D5D92"/>
    <w:rsid w:val="006D64C3"/>
    <w:rsid w:val="006D6C3C"/>
    <w:rsid w:val="006D6DE0"/>
    <w:rsid w:val="006D6F9B"/>
    <w:rsid w:val="006D7944"/>
    <w:rsid w:val="006D7BC5"/>
    <w:rsid w:val="006E003A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7B4"/>
    <w:rsid w:val="006E3DD5"/>
    <w:rsid w:val="006E3F88"/>
    <w:rsid w:val="006E413E"/>
    <w:rsid w:val="006E42A5"/>
    <w:rsid w:val="006E4384"/>
    <w:rsid w:val="006E4A4A"/>
    <w:rsid w:val="006E523C"/>
    <w:rsid w:val="006E7F6A"/>
    <w:rsid w:val="006F0596"/>
    <w:rsid w:val="006F0894"/>
    <w:rsid w:val="006F08DB"/>
    <w:rsid w:val="006F0FA4"/>
    <w:rsid w:val="006F13AB"/>
    <w:rsid w:val="006F2001"/>
    <w:rsid w:val="006F2328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68D7"/>
    <w:rsid w:val="006F68FE"/>
    <w:rsid w:val="006F6965"/>
    <w:rsid w:val="006F6CA7"/>
    <w:rsid w:val="006F73B3"/>
    <w:rsid w:val="006F74CD"/>
    <w:rsid w:val="006F74FC"/>
    <w:rsid w:val="006F790C"/>
    <w:rsid w:val="006F7D7C"/>
    <w:rsid w:val="00700354"/>
    <w:rsid w:val="0070062B"/>
    <w:rsid w:val="00700A39"/>
    <w:rsid w:val="00701051"/>
    <w:rsid w:val="007014F9"/>
    <w:rsid w:val="00701989"/>
    <w:rsid w:val="00701E64"/>
    <w:rsid w:val="00701FEA"/>
    <w:rsid w:val="0070210A"/>
    <w:rsid w:val="00702458"/>
    <w:rsid w:val="007026E9"/>
    <w:rsid w:val="00702F3A"/>
    <w:rsid w:val="00703082"/>
    <w:rsid w:val="0070439E"/>
    <w:rsid w:val="007052DC"/>
    <w:rsid w:val="0070534B"/>
    <w:rsid w:val="00705CDB"/>
    <w:rsid w:val="00705E09"/>
    <w:rsid w:val="007061FC"/>
    <w:rsid w:val="00706BE9"/>
    <w:rsid w:val="00706E18"/>
    <w:rsid w:val="00706F6C"/>
    <w:rsid w:val="00710034"/>
    <w:rsid w:val="007109C7"/>
    <w:rsid w:val="00710A81"/>
    <w:rsid w:val="00710CE2"/>
    <w:rsid w:val="00711D9D"/>
    <w:rsid w:val="00711EA0"/>
    <w:rsid w:val="00713189"/>
    <w:rsid w:val="00713243"/>
    <w:rsid w:val="007132B0"/>
    <w:rsid w:val="007132F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9B0"/>
    <w:rsid w:val="00722513"/>
    <w:rsid w:val="00722B35"/>
    <w:rsid w:val="00723AA9"/>
    <w:rsid w:val="00723EEF"/>
    <w:rsid w:val="007256AA"/>
    <w:rsid w:val="00725750"/>
    <w:rsid w:val="00725DC0"/>
    <w:rsid w:val="00726BD7"/>
    <w:rsid w:val="007275B5"/>
    <w:rsid w:val="00727FC0"/>
    <w:rsid w:val="00730064"/>
    <w:rsid w:val="00730467"/>
    <w:rsid w:val="007305E1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D0"/>
    <w:rsid w:val="00735917"/>
    <w:rsid w:val="007360D3"/>
    <w:rsid w:val="0073689F"/>
    <w:rsid w:val="007368DE"/>
    <w:rsid w:val="0073694C"/>
    <w:rsid w:val="00736FB7"/>
    <w:rsid w:val="00737135"/>
    <w:rsid w:val="007375FF"/>
    <w:rsid w:val="007377FC"/>
    <w:rsid w:val="00740278"/>
    <w:rsid w:val="00740757"/>
    <w:rsid w:val="00741105"/>
    <w:rsid w:val="0074124C"/>
    <w:rsid w:val="00741A4A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DA"/>
    <w:rsid w:val="00747074"/>
    <w:rsid w:val="00747D1C"/>
    <w:rsid w:val="00747D71"/>
    <w:rsid w:val="00751224"/>
    <w:rsid w:val="00751BF8"/>
    <w:rsid w:val="00751D6E"/>
    <w:rsid w:val="00751EF2"/>
    <w:rsid w:val="0075230E"/>
    <w:rsid w:val="00753004"/>
    <w:rsid w:val="00753028"/>
    <w:rsid w:val="007534C6"/>
    <w:rsid w:val="0075372D"/>
    <w:rsid w:val="00753AA0"/>
    <w:rsid w:val="00753C70"/>
    <w:rsid w:val="00753EC3"/>
    <w:rsid w:val="0075408A"/>
    <w:rsid w:val="00754566"/>
    <w:rsid w:val="007545C4"/>
    <w:rsid w:val="0075468B"/>
    <w:rsid w:val="0075491A"/>
    <w:rsid w:val="0075526B"/>
    <w:rsid w:val="007555CE"/>
    <w:rsid w:val="00755756"/>
    <w:rsid w:val="00755796"/>
    <w:rsid w:val="00756302"/>
    <w:rsid w:val="007564CA"/>
    <w:rsid w:val="00756A23"/>
    <w:rsid w:val="007578BC"/>
    <w:rsid w:val="00757B41"/>
    <w:rsid w:val="00757E40"/>
    <w:rsid w:val="0076008E"/>
    <w:rsid w:val="0076025D"/>
    <w:rsid w:val="007603CD"/>
    <w:rsid w:val="00760EDA"/>
    <w:rsid w:val="0076105D"/>
    <w:rsid w:val="007610AB"/>
    <w:rsid w:val="00761FBA"/>
    <w:rsid w:val="00762631"/>
    <w:rsid w:val="007626A7"/>
    <w:rsid w:val="00762AAF"/>
    <w:rsid w:val="00763379"/>
    <w:rsid w:val="007636B1"/>
    <w:rsid w:val="007636D3"/>
    <w:rsid w:val="007638C3"/>
    <w:rsid w:val="00763B29"/>
    <w:rsid w:val="00763CEE"/>
    <w:rsid w:val="00763EDE"/>
    <w:rsid w:val="00763F3E"/>
    <w:rsid w:val="00764718"/>
    <w:rsid w:val="00764780"/>
    <w:rsid w:val="007648B5"/>
    <w:rsid w:val="00764DA8"/>
    <w:rsid w:val="007655E8"/>
    <w:rsid w:val="00767505"/>
    <w:rsid w:val="007676DF"/>
    <w:rsid w:val="00770813"/>
    <w:rsid w:val="007709D9"/>
    <w:rsid w:val="00770B9C"/>
    <w:rsid w:val="00770C75"/>
    <w:rsid w:val="007718E1"/>
    <w:rsid w:val="00771C28"/>
    <w:rsid w:val="00771DE3"/>
    <w:rsid w:val="00771EC2"/>
    <w:rsid w:val="00771FD8"/>
    <w:rsid w:val="00772235"/>
    <w:rsid w:val="00772780"/>
    <w:rsid w:val="00772F13"/>
    <w:rsid w:val="00772F37"/>
    <w:rsid w:val="00772FCE"/>
    <w:rsid w:val="007732B5"/>
    <w:rsid w:val="007737CC"/>
    <w:rsid w:val="007739E7"/>
    <w:rsid w:val="0077415D"/>
    <w:rsid w:val="007741F4"/>
    <w:rsid w:val="0077487B"/>
    <w:rsid w:val="0077508A"/>
    <w:rsid w:val="007752C7"/>
    <w:rsid w:val="00775994"/>
    <w:rsid w:val="00775E23"/>
    <w:rsid w:val="00775EF8"/>
    <w:rsid w:val="00776A95"/>
    <w:rsid w:val="0077739A"/>
    <w:rsid w:val="00777492"/>
    <w:rsid w:val="00777724"/>
    <w:rsid w:val="0077780D"/>
    <w:rsid w:val="007801D1"/>
    <w:rsid w:val="00780616"/>
    <w:rsid w:val="00780641"/>
    <w:rsid w:val="00780820"/>
    <w:rsid w:val="00781B60"/>
    <w:rsid w:val="00782B4F"/>
    <w:rsid w:val="00782F35"/>
    <w:rsid w:val="0078411E"/>
    <w:rsid w:val="007854AE"/>
    <w:rsid w:val="00785D23"/>
    <w:rsid w:val="00785F86"/>
    <w:rsid w:val="007862BA"/>
    <w:rsid w:val="007864F9"/>
    <w:rsid w:val="00786E6F"/>
    <w:rsid w:val="00786F8B"/>
    <w:rsid w:val="0078764A"/>
    <w:rsid w:val="007905D2"/>
    <w:rsid w:val="00790C11"/>
    <w:rsid w:val="00790D61"/>
    <w:rsid w:val="0079148B"/>
    <w:rsid w:val="00791CED"/>
    <w:rsid w:val="007920E5"/>
    <w:rsid w:val="00792196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D14"/>
    <w:rsid w:val="00793D46"/>
    <w:rsid w:val="00793E30"/>
    <w:rsid w:val="00793E8E"/>
    <w:rsid w:val="00794089"/>
    <w:rsid w:val="007944BD"/>
    <w:rsid w:val="00795566"/>
    <w:rsid w:val="007955C8"/>
    <w:rsid w:val="0079582A"/>
    <w:rsid w:val="00796144"/>
    <w:rsid w:val="00796406"/>
    <w:rsid w:val="00796A09"/>
    <w:rsid w:val="00797323"/>
    <w:rsid w:val="0079787B"/>
    <w:rsid w:val="007A029B"/>
    <w:rsid w:val="007A0591"/>
    <w:rsid w:val="007A0751"/>
    <w:rsid w:val="007A09EC"/>
    <w:rsid w:val="007A0BA7"/>
    <w:rsid w:val="007A0D9B"/>
    <w:rsid w:val="007A0FFE"/>
    <w:rsid w:val="007A1536"/>
    <w:rsid w:val="007A18B2"/>
    <w:rsid w:val="007A22B6"/>
    <w:rsid w:val="007A22DF"/>
    <w:rsid w:val="007A2626"/>
    <w:rsid w:val="007A29C8"/>
    <w:rsid w:val="007A3428"/>
    <w:rsid w:val="007A3B6A"/>
    <w:rsid w:val="007A3E41"/>
    <w:rsid w:val="007A4BAC"/>
    <w:rsid w:val="007A57F6"/>
    <w:rsid w:val="007A581E"/>
    <w:rsid w:val="007A5CD7"/>
    <w:rsid w:val="007A6238"/>
    <w:rsid w:val="007A6932"/>
    <w:rsid w:val="007A706F"/>
    <w:rsid w:val="007A761D"/>
    <w:rsid w:val="007A7CBC"/>
    <w:rsid w:val="007A7EEF"/>
    <w:rsid w:val="007B0D66"/>
    <w:rsid w:val="007B171A"/>
    <w:rsid w:val="007B1763"/>
    <w:rsid w:val="007B1BA5"/>
    <w:rsid w:val="007B1C21"/>
    <w:rsid w:val="007B227C"/>
    <w:rsid w:val="007B2B9C"/>
    <w:rsid w:val="007B49DA"/>
    <w:rsid w:val="007B4AC7"/>
    <w:rsid w:val="007B4B22"/>
    <w:rsid w:val="007B503D"/>
    <w:rsid w:val="007B567B"/>
    <w:rsid w:val="007B5680"/>
    <w:rsid w:val="007B5F51"/>
    <w:rsid w:val="007B66EE"/>
    <w:rsid w:val="007B7584"/>
    <w:rsid w:val="007B7751"/>
    <w:rsid w:val="007C000B"/>
    <w:rsid w:val="007C01B9"/>
    <w:rsid w:val="007C02FC"/>
    <w:rsid w:val="007C094A"/>
    <w:rsid w:val="007C0B87"/>
    <w:rsid w:val="007C1008"/>
    <w:rsid w:val="007C1036"/>
    <w:rsid w:val="007C168B"/>
    <w:rsid w:val="007C1772"/>
    <w:rsid w:val="007C1BCF"/>
    <w:rsid w:val="007C1CAF"/>
    <w:rsid w:val="007C1ED2"/>
    <w:rsid w:val="007C1F0F"/>
    <w:rsid w:val="007C25A7"/>
    <w:rsid w:val="007C28C6"/>
    <w:rsid w:val="007C3495"/>
    <w:rsid w:val="007C34B8"/>
    <w:rsid w:val="007C385D"/>
    <w:rsid w:val="007C4597"/>
    <w:rsid w:val="007C533F"/>
    <w:rsid w:val="007C594A"/>
    <w:rsid w:val="007C6414"/>
    <w:rsid w:val="007C76EF"/>
    <w:rsid w:val="007C7A29"/>
    <w:rsid w:val="007C7C69"/>
    <w:rsid w:val="007C7D93"/>
    <w:rsid w:val="007D068D"/>
    <w:rsid w:val="007D0759"/>
    <w:rsid w:val="007D0EE1"/>
    <w:rsid w:val="007D1937"/>
    <w:rsid w:val="007D1FC8"/>
    <w:rsid w:val="007D2429"/>
    <w:rsid w:val="007D366F"/>
    <w:rsid w:val="007D369D"/>
    <w:rsid w:val="007D3EFD"/>
    <w:rsid w:val="007D4174"/>
    <w:rsid w:val="007D49E5"/>
    <w:rsid w:val="007D4A3F"/>
    <w:rsid w:val="007D4C75"/>
    <w:rsid w:val="007D52D2"/>
    <w:rsid w:val="007D5B5F"/>
    <w:rsid w:val="007D6598"/>
    <w:rsid w:val="007D6641"/>
    <w:rsid w:val="007D78CE"/>
    <w:rsid w:val="007E05B3"/>
    <w:rsid w:val="007E08B8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77F"/>
    <w:rsid w:val="007E28F5"/>
    <w:rsid w:val="007E29F4"/>
    <w:rsid w:val="007E3261"/>
    <w:rsid w:val="007E346C"/>
    <w:rsid w:val="007E409A"/>
    <w:rsid w:val="007E41BC"/>
    <w:rsid w:val="007E4448"/>
    <w:rsid w:val="007E4CED"/>
    <w:rsid w:val="007E55AF"/>
    <w:rsid w:val="007E55D2"/>
    <w:rsid w:val="007E5794"/>
    <w:rsid w:val="007E5EA8"/>
    <w:rsid w:val="007E601C"/>
    <w:rsid w:val="007E62F4"/>
    <w:rsid w:val="007E6329"/>
    <w:rsid w:val="007E63FD"/>
    <w:rsid w:val="007E6A1B"/>
    <w:rsid w:val="007E6B27"/>
    <w:rsid w:val="007E7F37"/>
    <w:rsid w:val="007F0260"/>
    <w:rsid w:val="007F030B"/>
    <w:rsid w:val="007F068A"/>
    <w:rsid w:val="007F0A54"/>
    <w:rsid w:val="007F0C12"/>
    <w:rsid w:val="007F0F89"/>
    <w:rsid w:val="007F115B"/>
    <w:rsid w:val="007F11BB"/>
    <w:rsid w:val="007F13EC"/>
    <w:rsid w:val="007F1415"/>
    <w:rsid w:val="007F1758"/>
    <w:rsid w:val="007F1ACB"/>
    <w:rsid w:val="007F23FA"/>
    <w:rsid w:val="007F2424"/>
    <w:rsid w:val="007F2488"/>
    <w:rsid w:val="007F2DE9"/>
    <w:rsid w:val="007F31D6"/>
    <w:rsid w:val="007F3986"/>
    <w:rsid w:val="007F399E"/>
    <w:rsid w:val="007F4486"/>
    <w:rsid w:val="007F44FA"/>
    <w:rsid w:val="007F46A2"/>
    <w:rsid w:val="007F6039"/>
    <w:rsid w:val="007F6616"/>
    <w:rsid w:val="007F687A"/>
    <w:rsid w:val="007F6FFB"/>
    <w:rsid w:val="007F73C9"/>
    <w:rsid w:val="007F7903"/>
    <w:rsid w:val="007F7C9C"/>
    <w:rsid w:val="007F7FCF"/>
    <w:rsid w:val="00800952"/>
    <w:rsid w:val="00800E89"/>
    <w:rsid w:val="008016AC"/>
    <w:rsid w:val="008016F1"/>
    <w:rsid w:val="00801A7D"/>
    <w:rsid w:val="00801BAA"/>
    <w:rsid w:val="00802462"/>
    <w:rsid w:val="00802485"/>
    <w:rsid w:val="008024B7"/>
    <w:rsid w:val="0080287A"/>
    <w:rsid w:val="00802CA1"/>
    <w:rsid w:val="008039EA"/>
    <w:rsid w:val="00804848"/>
    <w:rsid w:val="00804A35"/>
    <w:rsid w:val="00806484"/>
    <w:rsid w:val="00806B0F"/>
    <w:rsid w:val="00806F53"/>
    <w:rsid w:val="0080770C"/>
    <w:rsid w:val="00807998"/>
    <w:rsid w:val="00810191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884"/>
    <w:rsid w:val="00812C71"/>
    <w:rsid w:val="00813307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5DB4"/>
    <w:rsid w:val="00816154"/>
    <w:rsid w:val="00816310"/>
    <w:rsid w:val="0081637B"/>
    <w:rsid w:val="00816790"/>
    <w:rsid w:val="00816835"/>
    <w:rsid w:val="00816862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3D7"/>
    <w:rsid w:val="0082541C"/>
    <w:rsid w:val="0082580F"/>
    <w:rsid w:val="00825979"/>
    <w:rsid w:val="008268C8"/>
    <w:rsid w:val="008269C8"/>
    <w:rsid w:val="00827349"/>
    <w:rsid w:val="008275B8"/>
    <w:rsid w:val="0082774D"/>
    <w:rsid w:val="008277D5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F9"/>
    <w:rsid w:val="00833848"/>
    <w:rsid w:val="00833C6E"/>
    <w:rsid w:val="00834A12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4052A"/>
    <w:rsid w:val="00841488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19E"/>
    <w:rsid w:val="00844329"/>
    <w:rsid w:val="00844C31"/>
    <w:rsid w:val="00845062"/>
    <w:rsid w:val="0084545B"/>
    <w:rsid w:val="008454CE"/>
    <w:rsid w:val="00846421"/>
    <w:rsid w:val="0084652F"/>
    <w:rsid w:val="00846E75"/>
    <w:rsid w:val="00847816"/>
    <w:rsid w:val="008478D7"/>
    <w:rsid w:val="00847E2A"/>
    <w:rsid w:val="008508E7"/>
    <w:rsid w:val="00851173"/>
    <w:rsid w:val="0085160C"/>
    <w:rsid w:val="008519E7"/>
    <w:rsid w:val="008519E9"/>
    <w:rsid w:val="00852783"/>
    <w:rsid w:val="008527CC"/>
    <w:rsid w:val="00852F75"/>
    <w:rsid w:val="008530A6"/>
    <w:rsid w:val="00853172"/>
    <w:rsid w:val="0085329F"/>
    <w:rsid w:val="008538D4"/>
    <w:rsid w:val="008540C7"/>
    <w:rsid w:val="0085545B"/>
    <w:rsid w:val="00855CEA"/>
    <w:rsid w:val="00855D96"/>
    <w:rsid w:val="00855E41"/>
    <w:rsid w:val="0085688F"/>
    <w:rsid w:val="00856A3A"/>
    <w:rsid w:val="00856F88"/>
    <w:rsid w:val="00857420"/>
    <w:rsid w:val="00857FD1"/>
    <w:rsid w:val="008603DF"/>
    <w:rsid w:val="008606D0"/>
    <w:rsid w:val="008606F0"/>
    <w:rsid w:val="008608A3"/>
    <w:rsid w:val="00861269"/>
    <w:rsid w:val="008618A8"/>
    <w:rsid w:val="00861DD7"/>
    <w:rsid w:val="008622FA"/>
    <w:rsid w:val="00863124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B14"/>
    <w:rsid w:val="00865D7F"/>
    <w:rsid w:val="00865EE0"/>
    <w:rsid w:val="0086604C"/>
    <w:rsid w:val="008661A9"/>
    <w:rsid w:val="00866C4B"/>
    <w:rsid w:val="008674F3"/>
    <w:rsid w:val="008676B7"/>
    <w:rsid w:val="00867BE8"/>
    <w:rsid w:val="00867FBF"/>
    <w:rsid w:val="00870B3D"/>
    <w:rsid w:val="00870D08"/>
    <w:rsid w:val="00871152"/>
    <w:rsid w:val="00871D5E"/>
    <w:rsid w:val="00871E73"/>
    <w:rsid w:val="00872832"/>
    <w:rsid w:val="00872855"/>
    <w:rsid w:val="00872A89"/>
    <w:rsid w:val="00872BD3"/>
    <w:rsid w:val="00872BFA"/>
    <w:rsid w:val="008737F8"/>
    <w:rsid w:val="00874336"/>
    <w:rsid w:val="00874763"/>
    <w:rsid w:val="008747C2"/>
    <w:rsid w:val="00874959"/>
    <w:rsid w:val="0087498C"/>
    <w:rsid w:val="00874F84"/>
    <w:rsid w:val="00874FBD"/>
    <w:rsid w:val="00876406"/>
    <w:rsid w:val="0087699A"/>
    <w:rsid w:val="00876A61"/>
    <w:rsid w:val="00877273"/>
    <w:rsid w:val="00877474"/>
    <w:rsid w:val="00877A5F"/>
    <w:rsid w:val="00877B8D"/>
    <w:rsid w:val="00880181"/>
    <w:rsid w:val="008803CA"/>
    <w:rsid w:val="00880415"/>
    <w:rsid w:val="008805CB"/>
    <w:rsid w:val="0088064B"/>
    <w:rsid w:val="00880F4B"/>
    <w:rsid w:val="00881528"/>
    <w:rsid w:val="00881A8D"/>
    <w:rsid w:val="00881D53"/>
    <w:rsid w:val="00882112"/>
    <w:rsid w:val="008827D1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902AA"/>
    <w:rsid w:val="008906E7"/>
    <w:rsid w:val="008910A1"/>
    <w:rsid w:val="008910AC"/>
    <w:rsid w:val="00891858"/>
    <w:rsid w:val="00891C46"/>
    <w:rsid w:val="0089282A"/>
    <w:rsid w:val="00892DB8"/>
    <w:rsid w:val="00893846"/>
    <w:rsid w:val="00893AD0"/>
    <w:rsid w:val="00894001"/>
    <w:rsid w:val="00894388"/>
    <w:rsid w:val="008949CF"/>
    <w:rsid w:val="00894AFD"/>
    <w:rsid w:val="00894D27"/>
    <w:rsid w:val="008952A1"/>
    <w:rsid w:val="00895D78"/>
    <w:rsid w:val="008965E8"/>
    <w:rsid w:val="00896819"/>
    <w:rsid w:val="00896D00"/>
    <w:rsid w:val="00897147"/>
    <w:rsid w:val="0089723E"/>
    <w:rsid w:val="00897A47"/>
    <w:rsid w:val="008A00A5"/>
    <w:rsid w:val="008A025A"/>
    <w:rsid w:val="008A055A"/>
    <w:rsid w:val="008A0EE0"/>
    <w:rsid w:val="008A1531"/>
    <w:rsid w:val="008A1BF2"/>
    <w:rsid w:val="008A1F0F"/>
    <w:rsid w:val="008A2210"/>
    <w:rsid w:val="008A230F"/>
    <w:rsid w:val="008A2466"/>
    <w:rsid w:val="008A2E80"/>
    <w:rsid w:val="008A2EC9"/>
    <w:rsid w:val="008A3A0F"/>
    <w:rsid w:val="008A3F7A"/>
    <w:rsid w:val="008A4360"/>
    <w:rsid w:val="008A47A5"/>
    <w:rsid w:val="008A54BC"/>
    <w:rsid w:val="008A5D5C"/>
    <w:rsid w:val="008A5F29"/>
    <w:rsid w:val="008A62EF"/>
    <w:rsid w:val="008A6449"/>
    <w:rsid w:val="008A65A6"/>
    <w:rsid w:val="008A6925"/>
    <w:rsid w:val="008A69DD"/>
    <w:rsid w:val="008A782C"/>
    <w:rsid w:val="008B04E1"/>
    <w:rsid w:val="008B09D0"/>
    <w:rsid w:val="008B1488"/>
    <w:rsid w:val="008B15D1"/>
    <w:rsid w:val="008B1FDE"/>
    <w:rsid w:val="008B24E0"/>
    <w:rsid w:val="008B33DF"/>
    <w:rsid w:val="008B486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732"/>
    <w:rsid w:val="008C2C04"/>
    <w:rsid w:val="008C3552"/>
    <w:rsid w:val="008C3C9D"/>
    <w:rsid w:val="008C451A"/>
    <w:rsid w:val="008C4528"/>
    <w:rsid w:val="008C486C"/>
    <w:rsid w:val="008C4B85"/>
    <w:rsid w:val="008C569A"/>
    <w:rsid w:val="008C5703"/>
    <w:rsid w:val="008C5857"/>
    <w:rsid w:val="008C5907"/>
    <w:rsid w:val="008C5C58"/>
    <w:rsid w:val="008C5E33"/>
    <w:rsid w:val="008C5E50"/>
    <w:rsid w:val="008C5FB3"/>
    <w:rsid w:val="008C6D20"/>
    <w:rsid w:val="008C7233"/>
    <w:rsid w:val="008C78FC"/>
    <w:rsid w:val="008C7C63"/>
    <w:rsid w:val="008C7C7A"/>
    <w:rsid w:val="008D0418"/>
    <w:rsid w:val="008D054E"/>
    <w:rsid w:val="008D09DB"/>
    <w:rsid w:val="008D0EA4"/>
    <w:rsid w:val="008D199F"/>
    <w:rsid w:val="008D1C01"/>
    <w:rsid w:val="008D2387"/>
    <w:rsid w:val="008D263F"/>
    <w:rsid w:val="008D27C5"/>
    <w:rsid w:val="008D2F58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AC9"/>
    <w:rsid w:val="008D7699"/>
    <w:rsid w:val="008D773F"/>
    <w:rsid w:val="008D791D"/>
    <w:rsid w:val="008D7C13"/>
    <w:rsid w:val="008E0542"/>
    <w:rsid w:val="008E13ED"/>
    <w:rsid w:val="008E1AAC"/>
    <w:rsid w:val="008E1F1C"/>
    <w:rsid w:val="008E235C"/>
    <w:rsid w:val="008E2BC7"/>
    <w:rsid w:val="008E2FF5"/>
    <w:rsid w:val="008E31B5"/>
    <w:rsid w:val="008E32AC"/>
    <w:rsid w:val="008E347E"/>
    <w:rsid w:val="008E55DE"/>
    <w:rsid w:val="008E56FA"/>
    <w:rsid w:val="008E5A70"/>
    <w:rsid w:val="008E5C9C"/>
    <w:rsid w:val="008E623F"/>
    <w:rsid w:val="008E6ADE"/>
    <w:rsid w:val="008E705D"/>
    <w:rsid w:val="008F06A2"/>
    <w:rsid w:val="008F1250"/>
    <w:rsid w:val="008F175C"/>
    <w:rsid w:val="008F1B55"/>
    <w:rsid w:val="008F1C06"/>
    <w:rsid w:val="008F208C"/>
    <w:rsid w:val="008F2602"/>
    <w:rsid w:val="008F28B3"/>
    <w:rsid w:val="008F28D4"/>
    <w:rsid w:val="008F2B61"/>
    <w:rsid w:val="008F3278"/>
    <w:rsid w:val="008F4049"/>
    <w:rsid w:val="008F413B"/>
    <w:rsid w:val="008F4E06"/>
    <w:rsid w:val="008F4FCE"/>
    <w:rsid w:val="008F514B"/>
    <w:rsid w:val="008F58B5"/>
    <w:rsid w:val="008F59A9"/>
    <w:rsid w:val="008F5AAA"/>
    <w:rsid w:val="008F60BA"/>
    <w:rsid w:val="008F7F27"/>
    <w:rsid w:val="00900015"/>
    <w:rsid w:val="00900086"/>
    <w:rsid w:val="009003A4"/>
    <w:rsid w:val="00900928"/>
    <w:rsid w:val="00900A5F"/>
    <w:rsid w:val="00900B0A"/>
    <w:rsid w:val="00900BF3"/>
    <w:rsid w:val="0090130C"/>
    <w:rsid w:val="00901432"/>
    <w:rsid w:val="00901660"/>
    <w:rsid w:val="00901EB0"/>
    <w:rsid w:val="00902216"/>
    <w:rsid w:val="00902429"/>
    <w:rsid w:val="009025A5"/>
    <w:rsid w:val="009025B4"/>
    <w:rsid w:val="00902C33"/>
    <w:rsid w:val="00903A3B"/>
    <w:rsid w:val="00903FAA"/>
    <w:rsid w:val="00904200"/>
    <w:rsid w:val="009046E3"/>
    <w:rsid w:val="0090476C"/>
    <w:rsid w:val="009056A1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214D"/>
    <w:rsid w:val="0091232A"/>
    <w:rsid w:val="0091248E"/>
    <w:rsid w:val="009127C9"/>
    <w:rsid w:val="009129D5"/>
    <w:rsid w:val="00912B8F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8C"/>
    <w:rsid w:val="009166BF"/>
    <w:rsid w:val="009168EE"/>
    <w:rsid w:val="00917C44"/>
    <w:rsid w:val="00920C08"/>
    <w:rsid w:val="009210E6"/>
    <w:rsid w:val="00921119"/>
    <w:rsid w:val="009214A4"/>
    <w:rsid w:val="00921597"/>
    <w:rsid w:val="009221F0"/>
    <w:rsid w:val="009222C2"/>
    <w:rsid w:val="0092265D"/>
    <w:rsid w:val="009235A9"/>
    <w:rsid w:val="009239FE"/>
    <w:rsid w:val="00923E27"/>
    <w:rsid w:val="0092474A"/>
    <w:rsid w:val="00925ABB"/>
    <w:rsid w:val="00925B39"/>
    <w:rsid w:val="00926533"/>
    <w:rsid w:val="00926D5F"/>
    <w:rsid w:val="00926DCE"/>
    <w:rsid w:val="00926E3B"/>
    <w:rsid w:val="00926F9C"/>
    <w:rsid w:val="00926FCA"/>
    <w:rsid w:val="00926FFD"/>
    <w:rsid w:val="0093006B"/>
    <w:rsid w:val="00931A0E"/>
    <w:rsid w:val="00931C8F"/>
    <w:rsid w:val="00931EAB"/>
    <w:rsid w:val="00931F82"/>
    <w:rsid w:val="009331EE"/>
    <w:rsid w:val="00933625"/>
    <w:rsid w:val="009336B6"/>
    <w:rsid w:val="00933DC8"/>
    <w:rsid w:val="00934972"/>
    <w:rsid w:val="00934B89"/>
    <w:rsid w:val="00934BB0"/>
    <w:rsid w:val="00934C51"/>
    <w:rsid w:val="00935142"/>
    <w:rsid w:val="00935391"/>
    <w:rsid w:val="0093542C"/>
    <w:rsid w:val="0093563F"/>
    <w:rsid w:val="0093576B"/>
    <w:rsid w:val="009358E4"/>
    <w:rsid w:val="00936674"/>
    <w:rsid w:val="00936885"/>
    <w:rsid w:val="00936DED"/>
    <w:rsid w:val="00936E9C"/>
    <w:rsid w:val="009370E1"/>
    <w:rsid w:val="00937107"/>
    <w:rsid w:val="00937868"/>
    <w:rsid w:val="00937E8C"/>
    <w:rsid w:val="009402C2"/>
    <w:rsid w:val="009405A0"/>
    <w:rsid w:val="009406A7"/>
    <w:rsid w:val="00941D36"/>
    <w:rsid w:val="00942428"/>
    <w:rsid w:val="009424AE"/>
    <w:rsid w:val="0094281B"/>
    <w:rsid w:val="00942BEF"/>
    <w:rsid w:val="009431E7"/>
    <w:rsid w:val="009432A7"/>
    <w:rsid w:val="0094332D"/>
    <w:rsid w:val="009434E0"/>
    <w:rsid w:val="00943C96"/>
    <w:rsid w:val="00943E36"/>
    <w:rsid w:val="00943EE8"/>
    <w:rsid w:val="00944897"/>
    <w:rsid w:val="00944C29"/>
    <w:rsid w:val="00944FA3"/>
    <w:rsid w:val="0094571D"/>
    <w:rsid w:val="00945D6D"/>
    <w:rsid w:val="00945DEB"/>
    <w:rsid w:val="00947790"/>
    <w:rsid w:val="00947A5C"/>
    <w:rsid w:val="009506C8"/>
    <w:rsid w:val="00950768"/>
    <w:rsid w:val="009508F7"/>
    <w:rsid w:val="0095098A"/>
    <w:rsid w:val="009517BC"/>
    <w:rsid w:val="0095183F"/>
    <w:rsid w:val="00951C6A"/>
    <w:rsid w:val="00951C77"/>
    <w:rsid w:val="0095294C"/>
    <w:rsid w:val="0095338F"/>
    <w:rsid w:val="0095395D"/>
    <w:rsid w:val="00953B8C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D95"/>
    <w:rsid w:val="00956F5B"/>
    <w:rsid w:val="0095723D"/>
    <w:rsid w:val="00960302"/>
    <w:rsid w:val="009603AD"/>
    <w:rsid w:val="009604A7"/>
    <w:rsid w:val="00960876"/>
    <w:rsid w:val="00960AC8"/>
    <w:rsid w:val="0096106D"/>
    <w:rsid w:val="00961372"/>
    <w:rsid w:val="00961840"/>
    <w:rsid w:val="009619B1"/>
    <w:rsid w:val="00961A62"/>
    <w:rsid w:val="00961AFD"/>
    <w:rsid w:val="0096231E"/>
    <w:rsid w:val="00962A81"/>
    <w:rsid w:val="00962BED"/>
    <w:rsid w:val="009634D7"/>
    <w:rsid w:val="0096388A"/>
    <w:rsid w:val="009647AF"/>
    <w:rsid w:val="00964973"/>
    <w:rsid w:val="00964A0E"/>
    <w:rsid w:val="00964BFA"/>
    <w:rsid w:val="0096521B"/>
    <w:rsid w:val="00965B91"/>
    <w:rsid w:val="009667DB"/>
    <w:rsid w:val="00966D26"/>
    <w:rsid w:val="00967009"/>
    <w:rsid w:val="0096768B"/>
    <w:rsid w:val="00967AAC"/>
    <w:rsid w:val="00967B7C"/>
    <w:rsid w:val="00970154"/>
    <w:rsid w:val="00970261"/>
    <w:rsid w:val="009703B5"/>
    <w:rsid w:val="0097096A"/>
    <w:rsid w:val="00970EE8"/>
    <w:rsid w:val="0097188D"/>
    <w:rsid w:val="00971B72"/>
    <w:rsid w:val="00971D87"/>
    <w:rsid w:val="00971F38"/>
    <w:rsid w:val="00971F43"/>
    <w:rsid w:val="009721DB"/>
    <w:rsid w:val="00972919"/>
    <w:rsid w:val="00972E3E"/>
    <w:rsid w:val="0097314D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412"/>
    <w:rsid w:val="00976665"/>
    <w:rsid w:val="009774AA"/>
    <w:rsid w:val="00977787"/>
    <w:rsid w:val="00977BF3"/>
    <w:rsid w:val="00977ED0"/>
    <w:rsid w:val="00980121"/>
    <w:rsid w:val="0098015F"/>
    <w:rsid w:val="00980994"/>
    <w:rsid w:val="0098213D"/>
    <w:rsid w:val="0098233A"/>
    <w:rsid w:val="00982883"/>
    <w:rsid w:val="009828B4"/>
    <w:rsid w:val="0098373B"/>
    <w:rsid w:val="009837B7"/>
    <w:rsid w:val="00983B30"/>
    <w:rsid w:val="00983BDC"/>
    <w:rsid w:val="00984FDD"/>
    <w:rsid w:val="0098517A"/>
    <w:rsid w:val="0098599E"/>
    <w:rsid w:val="009859D4"/>
    <w:rsid w:val="00985C10"/>
    <w:rsid w:val="00985F1D"/>
    <w:rsid w:val="009868AA"/>
    <w:rsid w:val="00986CD5"/>
    <w:rsid w:val="00987AC4"/>
    <w:rsid w:val="009907BB"/>
    <w:rsid w:val="00990F63"/>
    <w:rsid w:val="0099114F"/>
    <w:rsid w:val="00991885"/>
    <w:rsid w:val="00991C33"/>
    <w:rsid w:val="009921A3"/>
    <w:rsid w:val="00992720"/>
    <w:rsid w:val="0099292C"/>
    <w:rsid w:val="00992C38"/>
    <w:rsid w:val="00992ECC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97E82"/>
    <w:rsid w:val="009A070D"/>
    <w:rsid w:val="009A0BC9"/>
    <w:rsid w:val="009A0EB9"/>
    <w:rsid w:val="009A0EE3"/>
    <w:rsid w:val="009A193B"/>
    <w:rsid w:val="009A1E87"/>
    <w:rsid w:val="009A24C5"/>
    <w:rsid w:val="009A260D"/>
    <w:rsid w:val="009A2C72"/>
    <w:rsid w:val="009A2FBE"/>
    <w:rsid w:val="009A3042"/>
    <w:rsid w:val="009A3339"/>
    <w:rsid w:val="009A37DD"/>
    <w:rsid w:val="009A3844"/>
    <w:rsid w:val="009A3863"/>
    <w:rsid w:val="009A3D3F"/>
    <w:rsid w:val="009A3F58"/>
    <w:rsid w:val="009A43E8"/>
    <w:rsid w:val="009A443C"/>
    <w:rsid w:val="009A47E4"/>
    <w:rsid w:val="009A4E7D"/>
    <w:rsid w:val="009A5157"/>
    <w:rsid w:val="009A52AB"/>
    <w:rsid w:val="009A624F"/>
    <w:rsid w:val="009A6502"/>
    <w:rsid w:val="009A677E"/>
    <w:rsid w:val="009A6922"/>
    <w:rsid w:val="009A69DE"/>
    <w:rsid w:val="009A708E"/>
    <w:rsid w:val="009A7508"/>
    <w:rsid w:val="009A7916"/>
    <w:rsid w:val="009A7AE7"/>
    <w:rsid w:val="009B001F"/>
    <w:rsid w:val="009B0263"/>
    <w:rsid w:val="009B055D"/>
    <w:rsid w:val="009B07C7"/>
    <w:rsid w:val="009B0C96"/>
    <w:rsid w:val="009B0D02"/>
    <w:rsid w:val="009B0D60"/>
    <w:rsid w:val="009B1AAB"/>
    <w:rsid w:val="009B1B45"/>
    <w:rsid w:val="009B1FA3"/>
    <w:rsid w:val="009B2892"/>
    <w:rsid w:val="009B37AA"/>
    <w:rsid w:val="009B3929"/>
    <w:rsid w:val="009B3977"/>
    <w:rsid w:val="009B4056"/>
    <w:rsid w:val="009B4096"/>
    <w:rsid w:val="009B4494"/>
    <w:rsid w:val="009B4D94"/>
    <w:rsid w:val="009B5140"/>
    <w:rsid w:val="009B518D"/>
    <w:rsid w:val="009B700B"/>
    <w:rsid w:val="009B781E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122A"/>
    <w:rsid w:val="009C14F7"/>
    <w:rsid w:val="009C2577"/>
    <w:rsid w:val="009C2BD9"/>
    <w:rsid w:val="009C3716"/>
    <w:rsid w:val="009C382C"/>
    <w:rsid w:val="009C3BA4"/>
    <w:rsid w:val="009C3BBB"/>
    <w:rsid w:val="009C49F0"/>
    <w:rsid w:val="009C4D96"/>
    <w:rsid w:val="009C502E"/>
    <w:rsid w:val="009C5AC1"/>
    <w:rsid w:val="009C623E"/>
    <w:rsid w:val="009C6470"/>
    <w:rsid w:val="009C6A3D"/>
    <w:rsid w:val="009C6D05"/>
    <w:rsid w:val="009C7868"/>
    <w:rsid w:val="009C7924"/>
    <w:rsid w:val="009C7C4B"/>
    <w:rsid w:val="009C7C61"/>
    <w:rsid w:val="009C7ECA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AB5"/>
    <w:rsid w:val="009D3D12"/>
    <w:rsid w:val="009D4F41"/>
    <w:rsid w:val="009D4FBE"/>
    <w:rsid w:val="009D5AD3"/>
    <w:rsid w:val="009D6054"/>
    <w:rsid w:val="009D63B7"/>
    <w:rsid w:val="009D7260"/>
    <w:rsid w:val="009D7484"/>
    <w:rsid w:val="009D7A1C"/>
    <w:rsid w:val="009D7FE0"/>
    <w:rsid w:val="009E08D3"/>
    <w:rsid w:val="009E09F9"/>
    <w:rsid w:val="009E0A73"/>
    <w:rsid w:val="009E190D"/>
    <w:rsid w:val="009E1999"/>
    <w:rsid w:val="009E1B65"/>
    <w:rsid w:val="009E1B68"/>
    <w:rsid w:val="009E1F51"/>
    <w:rsid w:val="009E2A22"/>
    <w:rsid w:val="009E3678"/>
    <w:rsid w:val="009E36E3"/>
    <w:rsid w:val="009E372A"/>
    <w:rsid w:val="009E3DE8"/>
    <w:rsid w:val="009E4154"/>
    <w:rsid w:val="009E43C0"/>
    <w:rsid w:val="009E57A1"/>
    <w:rsid w:val="009E5ABD"/>
    <w:rsid w:val="009E63B9"/>
    <w:rsid w:val="009E6703"/>
    <w:rsid w:val="009E6EBC"/>
    <w:rsid w:val="009E78E2"/>
    <w:rsid w:val="009E7A62"/>
    <w:rsid w:val="009F03D8"/>
    <w:rsid w:val="009F061E"/>
    <w:rsid w:val="009F0B89"/>
    <w:rsid w:val="009F0BA4"/>
    <w:rsid w:val="009F13FD"/>
    <w:rsid w:val="009F1595"/>
    <w:rsid w:val="009F15E0"/>
    <w:rsid w:val="009F1CC7"/>
    <w:rsid w:val="009F2C2C"/>
    <w:rsid w:val="009F34A4"/>
    <w:rsid w:val="009F5415"/>
    <w:rsid w:val="009F5B60"/>
    <w:rsid w:val="009F5DA1"/>
    <w:rsid w:val="009F64C3"/>
    <w:rsid w:val="009F6EA2"/>
    <w:rsid w:val="009F728E"/>
    <w:rsid w:val="00A01CBD"/>
    <w:rsid w:val="00A01D26"/>
    <w:rsid w:val="00A01F75"/>
    <w:rsid w:val="00A02136"/>
    <w:rsid w:val="00A02845"/>
    <w:rsid w:val="00A02B5A"/>
    <w:rsid w:val="00A03102"/>
    <w:rsid w:val="00A039C2"/>
    <w:rsid w:val="00A03D7B"/>
    <w:rsid w:val="00A03D89"/>
    <w:rsid w:val="00A03DC9"/>
    <w:rsid w:val="00A03EAB"/>
    <w:rsid w:val="00A055B8"/>
    <w:rsid w:val="00A057FE"/>
    <w:rsid w:val="00A05C1F"/>
    <w:rsid w:val="00A068E7"/>
    <w:rsid w:val="00A06B77"/>
    <w:rsid w:val="00A06E4C"/>
    <w:rsid w:val="00A07355"/>
    <w:rsid w:val="00A07CFA"/>
    <w:rsid w:val="00A10AAD"/>
    <w:rsid w:val="00A10AF4"/>
    <w:rsid w:val="00A117BC"/>
    <w:rsid w:val="00A11E7D"/>
    <w:rsid w:val="00A122A4"/>
    <w:rsid w:val="00A124A9"/>
    <w:rsid w:val="00A12E25"/>
    <w:rsid w:val="00A12ED5"/>
    <w:rsid w:val="00A13B55"/>
    <w:rsid w:val="00A14093"/>
    <w:rsid w:val="00A14E7D"/>
    <w:rsid w:val="00A1506E"/>
    <w:rsid w:val="00A1603E"/>
    <w:rsid w:val="00A16071"/>
    <w:rsid w:val="00A168E7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754"/>
    <w:rsid w:val="00A21D1A"/>
    <w:rsid w:val="00A21F36"/>
    <w:rsid w:val="00A226D0"/>
    <w:rsid w:val="00A22E43"/>
    <w:rsid w:val="00A22F44"/>
    <w:rsid w:val="00A2336A"/>
    <w:rsid w:val="00A23936"/>
    <w:rsid w:val="00A24446"/>
    <w:rsid w:val="00A24B62"/>
    <w:rsid w:val="00A250DE"/>
    <w:rsid w:val="00A257C8"/>
    <w:rsid w:val="00A25ACC"/>
    <w:rsid w:val="00A25AFA"/>
    <w:rsid w:val="00A2692F"/>
    <w:rsid w:val="00A269E5"/>
    <w:rsid w:val="00A27436"/>
    <w:rsid w:val="00A2765E"/>
    <w:rsid w:val="00A278EA"/>
    <w:rsid w:val="00A27B68"/>
    <w:rsid w:val="00A27E0D"/>
    <w:rsid w:val="00A300F6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3E9B"/>
    <w:rsid w:val="00A34352"/>
    <w:rsid w:val="00A34720"/>
    <w:rsid w:val="00A34C51"/>
    <w:rsid w:val="00A35718"/>
    <w:rsid w:val="00A357FA"/>
    <w:rsid w:val="00A35B5F"/>
    <w:rsid w:val="00A36E23"/>
    <w:rsid w:val="00A36E5F"/>
    <w:rsid w:val="00A37095"/>
    <w:rsid w:val="00A37239"/>
    <w:rsid w:val="00A37360"/>
    <w:rsid w:val="00A40014"/>
    <w:rsid w:val="00A40A4E"/>
    <w:rsid w:val="00A4129E"/>
    <w:rsid w:val="00A4154F"/>
    <w:rsid w:val="00A41581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995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AA5"/>
    <w:rsid w:val="00A5281D"/>
    <w:rsid w:val="00A5379F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A5"/>
    <w:rsid w:val="00A57D9A"/>
    <w:rsid w:val="00A60DF9"/>
    <w:rsid w:val="00A6125A"/>
    <w:rsid w:val="00A61A90"/>
    <w:rsid w:val="00A61C5C"/>
    <w:rsid w:val="00A61D27"/>
    <w:rsid w:val="00A625C1"/>
    <w:rsid w:val="00A6271B"/>
    <w:rsid w:val="00A62D72"/>
    <w:rsid w:val="00A62E66"/>
    <w:rsid w:val="00A630B1"/>
    <w:rsid w:val="00A63D43"/>
    <w:rsid w:val="00A646DC"/>
    <w:rsid w:val="00A64A73"/>
    <w:rsid w:val="00A64CBA"/>
    <w:rsid w:val="00A64D02"/>
    <w:rsid w:val="00A65A34"/>
    <w:rsid w:val="00A65D80"/>
    <w:rsid w:val="00A6617F"/>
    <w:rsid w:val="00A669E9"/>
    <w:rsid w:val="00A673EE"/>
    <w:rsid w:val="00A67DE4"/>
    <w:rsid w:val="00A701C6"/>
    <w:rsid w:val="00A70351"/>
    <w:rsid w:val="00A703FC"/>
    <w:rsid w:val="00A707BA"/>
    <w:rsid w:val="00A71061"/>
    <w:rsid w:val="00A71550"/>
    <w:rsid w:val="00A71E1D"/>
    <w:rsid w:val="00A724B6"/>
    <w:rsid w:val="00A72621"/>
    <w:rsid w:val="00A728A5"/>
    <w:rsid w:val="00A73420"/>
    <w:rsid w:val="00A73685"/>
    <w:rsid w:val="00A73698"/>
    <w:rsid w:val="00A7382C"/>
    <w:rsid w:val="00A73F5C"/>
    <w:rsid w:val="00A744AB"/>
    <w:rsid w:val="00A752E7"/>
    <w:rsid w:val="00A76147"/>
    <w:rsid w:val="00A76171"/>
    <w:rsid w:val="00A7636D"/>
    <w:rsid w:val="00A76668"/>
    <w:rsid w:val="00A76F8C"/>
    <w:rsid w:val="00A772FB"/>
    <w:rsid w:val="00A8001A"/>
    <w:rsid w:val="00A80B6A"/>
    <w:rsid w:val="00A80EF8"/>
    <w:rsid w:val="00A80F9D"/>
    <w:rsid w:val="00A81474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882"/>
    <w:rsid w:val="00A86A6A"/>
    <w:rsid w:val="00A86AFF"/>
    <w:rsid w:val="00A87B36"/>
    <w:rsid w:val="00A9068F"/>
    <w:rsid w:val="00A90882"/>
    <w:rsid w:val="00A914AA"/>
    <w:rsid w:val="00A9162E"/>
    <w:rsid w:val="00A918BA"/>
    <w:rsid w:val="00A91A03"/>
    <w:rsid w:val="00A91DB6"/>
    <w:rsid w:val="00A91E78"/>
    <w:rsid w:val="00A92329"/>
    <w:rsid w:val="00A92AB0"/>
    <w:rsid w:val="00A92C6A"/>
    <w:rsid w:val="00A93588"/>
    <w:rsid w:val="00A936B7"/>
    <w:rsid w:val="00A94CE5"/>
    <w:rsid w:val="00A96222"/>
    <w:rsid w:val="00A96966"/>
    <w:rsid w:val="00AA0316"/>
    <w:rsid w:val="00AA058B"/>
    <w:rsid w:val="00AA0F7A"/>
    <w:rsid w:val="00AA1233"/>
    <w:rsid w:val="00AA164E"/>
    <w:rsid w:val="00AA16A3"/>
    <w:rsid w:val="00AA1A78"/>
    <w:rsid w:val="00AA1A82"/>
    <w:rsid w:val="00AA230D"/>
    <w:rsid w:val="00AA357C"/>
    <w:rsid w:val="00AA415A"/>
    <w:rsid w:val="00AA466A"/>
    <w:rsid w:val="00AA5606"/>
    <w:rsid w:val="00AA59B6"/>
    <w:rsid w:val="00AA64FF"/>
    <w:rsid w:val="00AA651A"/>
    <w:rsid w:val="00AA69D5"/>
    <w:rsid w:val="00AA6A94"/>
    <w:rsid w:val="00AA7039"/>
    <w:rsid w:val="00AA79BF"/>
    <w:rsid w:val="00AA7B8E"/>
    <w:rsid w:val="00AB0548"/>
    <w:rsid w:val="00AB0B37"/>
    <w:rsid w:val="00AB0CDB"/>
    <w:rsid w:val="00AB0D0D"/>
    <w:rsid w:val="00AB0E35"/>
    <w:rsid w:val="00AB1011"/>
    <w:rsid w:val="00AB1669"/>
    <w:rsid w:val="00AB1C9B"/>
    <w:rsid w:val="00AB2357"/>
    <w:rsid w:val="00AB2834"/>
    <w:rsid w:val="00AB2E79"/>
    <w:rsid w:val="00AB30E1"/>
    <w:rsid w:val="00AB33A8"/>
    <w:rsid w:val="00AB35A0"/>
    <w:rsid w:val="00AB3AA9"/>
    <w:rsid w:val="00AB4173"/>
    <w:rsid w:val="00AB47BA"/>
    <w:rsid w:val="00AB4EE4"/>
    <w:rsid w:val="00AB577A"/>
    <w:rsid w:val="00AB57F8"/>
    <w:rsid w:val="00AB5C06"/>
    <w:rsid w:val="00AB5C3B"/>
    <w:rsid w:val="00AB5DD8"/>
    <w:rsid w:val="00AB5E2C"/>
    <w:rsid w:val="00AB646A"/>
    <w:rsid w:val="00AB6699"/>
    <w:rsid w:val="00AB6B5D"/>
    <w:rsid w:val="00AB6C0E"/>
    <w:rsid w:val="00AB6FD2"/>
    <w:rsid w:val="00AB76EC"/>
    <w:rsid w:val="00AB7769"/>
    <w:rsid w:val="00AB7B1E"/>
    <w:rsid w:val="00AB7D5C"/>
    <w:rsid w:val="00AC0383"/>
    <w:rsid w:val="00AC06A1"/>
    <w:rsid w:val="00AC0C19"/>
    <w:rsid w:val="00AC1E51"/>
    <w:rsid w:val="00AC1F49"/>
    <w:rsid w:val="00AC2007"/>
    <w:rsid w:val="00AC2206"/>
    <w:rsid w:val="00AC2460"/>
    <w:rsid w:val="00AC2A70"/>
    <w:rsid w:val="00AC2F7D"/>
    <w:rsid w:val="00AC36AB"/>
    <w:rsid w:val="00AC3BE0"/>
    <w:rsid w:val="00AC3C86"/>
    <w:rsid w:val="00AC3E10"/>
    <w:rsid w:val="00AC3F6F"/>
    <w:rsid w:val="00AC40FE"/>
    <w:rsid w:val="00AC5511"/>
    <w:rsid w:val="00AC5743"/>
    <w:rsid w:val="00AC5AC8"/>
    <w:rsid w:val="00AC5FDB"/>
    <w:rsid w:val="00AC655B"/>
    <w:rsid w:val="00AC6807"/>
    <w:rsid w:val="00AC6966"/>
    <w:rsid w:val="00AC69AF"/>
    <w:rsid w:val="00AC6E6E"/>
    <w:rsid w:val="00AC7002"/>
    <w:rsid w:val="00AC7278"/>
    <w:rsid w:val="00AC79D2"/>
    <w:rsid w:val="00AD082B"/>
    <w:rsid w:val="00AD0B01"/>
    <w:rsid w:val="00AD12DE"/>
    <w:rsid w:val="00AD1721"/>
    <w:rsid w:val="00AD2136"/>
    <w:rsid w:val="00AD27BB"/>
    <w:rsid w:val="00AD38FA"/>
    <w:rsid w:val="00AD39E9"/>
    <w:rsid w:val="00AD3AB9"/>
    <w:rsid w:val="00AD3E19"/>
    <w:rsid w:val="00AD421F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A60"/>
    <w:rsid w:val="00AD6C19"/>
    <w:rsid w:val="00AD7675"/>
    <w:rsid w:val="00AD7AE7"/>
    <w:rsid w:val="00AD7B01"/>
    <w:rsid w:val="00AE0694"/>
    <w:rsid w:val="00AE07BC"/>
    <w:rsid w:val="00AE0A85"/>
    <w:rsid w:val="00AE1A53"/>
    <w:rsid w:val="00AE1D32"/>
    <w:rsid w:val="00AE2332"/>
    <w:rsid w:val="00AE250F"/>
    <w:rsid w:val="00AE2E3B"/>
    <w:rsid w:val="00AE3CA3"/>
    <w:rsid w:val="00AE4F69"/>
    <w:rsid w:val="00AE5223"/>
    <w:rsid w:val="00AE5395"/>
    <w:rsid w:val="00AE56F4"/>
    <w:rsid w:val="00AE58F6"/>
    <w:rsid w:val="00AE6151"/>
    <w:rsid w:val="00AE79D4"/>
    <w:rsid w:val="00AF0388"/>
    <w:rsid w:val="00AF0D80"/>
    <w:rsid w:val="00AF14D1"/>
    <w:rsid w:val="00AF1A16"/>
    <w:rsid w:val="00AF20E3"/>
    <w:rsid w:val="00AF245C"/>
    <w:rsid w:val="00AF2A60"/>
    <w:rsid w:val="00AF327F"/>
    <w:rsid w:val="00AF3CAA"/>
    <w:rsid w:val="00AF4EA9"/>
    <w:rsid w:val="00AF5093"/>
    <w:rsid w:val="00AF556F"/>
    <w:rsid w:val="00AF5828"/>
    <w:rsid w:val="00AF6422"/>
    <w:rsid w:val="00AF67E3"/>
    <w:rsid w:val="00AF6E2A"/>
    <w:rsid w:val="00B002E4"/>
    <w:rsid w:val="00B00693"/>
    <w:rsid w:val="00B00B4C"/>
    <w:rsid w:val="00B00FA5"/>
    <w:rsid w:val="00B0150C"/>
    <w:rsid w:val="00B02884"/>
    <w:rsid w:val="00B028BC"/>
    <w:rsid w:val="00B029C2"/>
    <w:rsid w:val="00B03639"/>
    <w:rsid w:val="00B03E0C"/>
    <w:rsid w:val="00B044F8"/>
    <w:rsid w:val="00B04A9C"/>
    <w:rsid w:val="00B04B41"/>
    <w:rsid w:val="00B04C53"/>
    <w:rsid w:val="00B04C8E"/>
    <w:rsid w:val="00B06006"/>
    <w:rsid w:val="00B06E04"/>
    <w:rsid w:val="00B07358"/>
    <w:rsid w:val="00B077FE"/>
    <w:rsid w:val="00B0793B"/>
    <w:rsid w:val="00B10579"/>
    <w:rsid w:val="00B1109C"/>
    <w:rsid w:val="00B1130A"/>
    <w:rsid w:val="00B11619"/>
    <w:rsid w:val="00B1198A"/>
    <w:rsid w:val="00B12006"/>
    <w:rsid w:val="00B12EC7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4E3A"/>
    <w:rsid w:val="00B1522D"/>
    <w:rsid w:val="00B154F4"/>
    <w:rsid w:val="00B1557E"/>
    <w:rsid w:val="00B159DE"/>
    <w:rsid w:val="00B15E7C"/>
    <w:rsid w:val="00B164E1"/>
    <w:rsid w:val="00B16AC0"/>
    <w:rsid w:val="00B16C1E"/>
    <w:rsid w:val="00B171FE"/>
    <w:rsid w:val="00B1763D"/>
    <w:rsid w:val="00B17647"/>
    <w:rsid w:val="00B1790E"/>
    <w:rsid w:val="00B17FF2"/>
    <w:rsid w:val="00B202DB"/>
    <w:rsid w:val="00B20ABC"/>
    <w:rsid w:val="00B2104E"/>
    <w:rsid w:val="00B21214"/>
    <w:rsid w:val="00B215CF"/>
    <w:rsid w:val="00B215EB"/>
    <w:rsid w:val="00B216CC"/>
    <w:rsid w:val="00B21D8C"/>
    <w:rsid w:val="00B2289C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27299"/>
    <w:rsid w:val="00B31508"/>
    <w:rsid w:val="00B3200E"/>
    <w:rsid w:val="00B328F0"/>
    <w:rsid w:val="00B32A2F"/>
    <w:rsid w:val="00B32DA0"/>
    <w:rsid w:val="00B32E60"/>
    <w:rsid w:val="00B32ED7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29"/>
    <w:rsid w:val="00B35BC8"/>
    <w:rsid w:val="00B35D0D"/>
    <w:rsid w:val="00B36191"/>
    <w:rsid w:val="00B3785F"/>
    <w:rsid w:val="00B37C7D"/>
    <w:rsid w:val="00B37F05"/>
    <w:rsid w:val="00B40333"/>
    <w:rsid w:val="00B4064D"/>
    <w:rsid w:val="00B4087A"/>
    <w:rsid w:val="00B409C9"/>
    <w:rsid w:val="00B40A9F"/>
    <w:rsid w:val="00B40B76"/>
    <w:rsid w:val="00B414D4"/>
    <w:rsid w:val="00B419F5"/>
    <w:rsid w:val="00B41AE3"/>
    <w:rsid w:val="00B41B3D"/>
    <w:rsid w:val="00B42691"/>
    <w:rsid w:val="00B42AF6"/>
    <w:rsid w:val="00B42BBD"/>
    <w:rsid w:val="00B42C67"/>
    <w:rsid w:val="00B430A5"/>
    <w:rsid w:val="00B43490"/>
    <w:rsid w:val="00B4354B"/>
    <w:rsid w:val="00B43623"/>
    <w:rsid w:val="00B43C4E"/>
    <w:rsid w:val="00B43CB8"/>
    <w:rsid w:val="00B43E6A"/>
    <w:rsid w:val="00B44686"/>
    <w:rsid w:val="00B4473E"/>
    <w:rsid w:val="00B45038"/>
    <w:rsid w:val="00B45065"/>
    <w:rsid w:val="00B451D8"/>
    <w:rsid w:val="00B45AF8"/>
    <w:rsid w:val="00B462CB"/>
    <w:rsid w:val="00B46C0A"/>
    <w:rsid w:val="00B47551"/>
    <w:rsid w:val="00B50B17"/>
    <w:rsid w:val="00B50D05"/>
    <w:rsid w:val="00B51D0F"/>
    <w:rsid w:val="00B52049"/>
    <w:rsid w:val="00B53AE1"/>
    <w:rsid w:val="00B53CFF"/>
    <w:rsid w:val="00B54A45"/>
    <w:rsid w:val="00B54B8E"/>
    <w:rsid w:val="00B550FD"/>
    <w:rsid w:val="00B5544A"/>
    <w:rsid w:val="00B558A6"/>
    <w:rsid w:val="00B55A13"/>
    <w:rsid w:val="00B55A35"/>
    <w:rsid w:val="00B55B87"/>
    <w:rsid w:val="00B55BA3"/>
    <w:rsid w:val="00B562F2"/>
    <w:rsid w:val="00B56785"/>
    <w:rsid w:val="00B568EF"/>
    <w:rsid w:val="00B56A62"/>
    <w:rsid w:val="00B56CDF"/>
    <w:rsid w:val="00B575B1"/>
    <w:rsid w:val="00B57AEC"/>
    <w:rsid w:val="00B60034"/>
    <w:rsid w:val="00B6007D"/>
    <w:rsid w:val="00B6025B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B8B"/>
    <w:rsid w:val="00B63E92"/>
    <w:rsid w:val="00B64607"/>
    <w:rsid w:val="00B64A72"/>
    <w:rsid w:val="00B64E3A"/>
    <w:rsid w:val="00B653DA"/>
    <w:rsid w:val="00B65A62"/>
    <w:rsid w:val="00B66101"/>
    <w:rsid w:val="00B66B4E"/>
    <w:rsid w:val="00B66C3E"/>
    <w:rsid w:val="00B66E00"/>
    <w:rsid w:val="00B670B3"/>
    <w:rsid w:val="00B67211"/>
    <w:rsid w:val="00B67CC0"/>
    <w:rsid w:val="00B70672"/>
    <w:rsid w:val="00B70BAE"/>
    <w:rsid w:val="00B71678"/>
    <w:rsid w:val="00B71A50"/>
    <w:rsid w:val="00B71C04"/>
    <w:rsid w:val="00B71C8F"/>
    <w:rsid w:val="00B71F0F"/>
    <w:rsid w:val="00B71F69"/>
    <w:rsid w:val="00B71FF8"/>
    <w:rsid w:val="00B72217"/>
    <w:rsid w:val="00B7272E"/>
    <w:rsid w:val="00B72939"/>
    <w:rsid w:val="00B73638"/>
    <w:rsid w:val="00B73B7D"/>
    <w:rsid w:val="00B740DE"/>
    <w:rsid w:val="00B743F1"/>
    <w:rsid w:val="00B74473"/>
    <w:rsid w:val="00B74A7D"/>
    <w:rsid w:val="00B74EC6"/>
    <w:rsid w:val="00B764B3"/>
    <w:rsid w:val="00B77376"/>
    <w:rsid w:val="00B7759A"/>
    <w:rsid w:val="00B778DF"/>
    <w:rsid w:val="00B77FEB"/>
    <w:rsid w:val="00B807A4"/>
    <w:rsid w:val="00B80FE2"/>
    <w:rsid w:val="00B81130"/>
    <w:rsid w:val="00B81182"/>
    <w:rsid w:val="00B82195"/>
    <w:rsid w:val="00B822CD"/>
    <w:rsid w:val="00B823FB"/>
    <w:rsid w:val="00B8255F"/>
    <w:rsid w:val="00B82E86"/>
    <w:rsid w:val="00B830EF"/>
    <w:rsid w:val="00B845F7"/>
    <w:rsid w:val="00B846C8"/>
    <w:rsid w:val="00B84B1D"/>
    <w:rsid w:val="00B85224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90038"/>
    <w:rsid w:val="00B904BE"/>
    <w:rsid w:val="00B906D2"/>
    <w:rsid w:val="00B90768"/>
    <w:rsid w:val="00B90CEA"/>
    <w:rsid w:val="00B90DA6"/>
    <w:rsid w:val="00B912AD"/>
    <w:rsid w:val="00B91FDC"/>
    <w:rsid w:val="00B92584"/>
    <w:rsid w:val="00B92B01"/>
    <w:rsid w:val="00B93926"/>
    <w:rsid w:val="00B9499C"/>
    <w:rsid w:val="00B94FBE"/>
    <w:rsid w:val="00B956E3"/>
    <w:rsid w:val="00B95AB6"/>
    <w:rsid w:val="00B95C43"/>
    <w:rsid w:val="00B967C2"/>
    <w:rsid w:val="00B96EC2"/>
    <w:rsid w:val="00B96EE4"/>
    <w:rsid w:val="00B97064"/>
    <w:rsid w:val="00B974ED"/>
    <w:rsid w:val="00B97571"/>
    <w:rsid w:val="00B975FE"/>
    <w:rsid w:val="00B97851"/>
    <w:rsid w:val="00B979A5"/>
    <w:rsid w:val="00B97AAE"/>
    <w:rsid w:val="00B97CE4"/>
    <w:rsid w:val="00BA0624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A79"/>
    <w:rsid w:val="00BA3EBB"/>
    <w:rsid w:val="00BA3F04"/>
    <w:rsid w:val="00BA4D9F"/>
    <w:rsid w:val="00BA4DEE"/>
    <w:rsid w:val="00BA5049"/>
    <w:rsid w:val="00BA5139"/>
    <w:rsid w:val="00BA51F8"/>
    <w:rsid w:val="00BA559A"/>
    <w:rsid w:val="00BA5F25"/>
    <w:rsid w:val="00BA61B0"/>
    <w:rsid w:val="00BA6E21"/>
    <w:rsid w:val="00BA6F9C"/>
    <w:rsid w:val="00BA78C2"/>
    <w:rsid w:val="00BA7E79"/>
    <w:rsid w:val="00BB03DA"/>
    <w:rsid w:val="00BB06C9"/>
    <w:rsid w:val="00BB0B25"/>
    <w:rsid w:val="00BB0C0C"/>
    <w:rsid w:val="00BB0ED3"/>
    <w:rsid w:val="00BB1040"/>
    <w:rsid w:val="00BB10D2"/>
    <w:rsid w:val="00BB1457"/>
    <w:rsid w:val="00BB14C0"/>
    <w:rsid w:val="00BB1D61"/>
    <w:rsid w:val="00BB1E82"/>
    <w:rsid w:val="00BB27FB"/>
    <w:rsid w:val="00BB2DA3"/>
    <w:rsid w:val="00BB3BB8"/>
    <w:rsid w:val="00BB426F"/>
    <w:rsid w:val="00BB441A"/>
    <w:rsid w:val="00BB4C82"/>
    <w:rsid w:val="00BB53AE"/>
    <w:rsid w:val="00BB548B"/>
    <w:rsid w:val="00BB5E72"/>
    <w:rsid w:val="00BB669C"/>
    <w:rsid w:val="00BB6AAE"/>
    <w:rsid w:val="00BB78D6"/>
    <w:rsid w:val="00BB7942"/>
    <w:rsid w:val="00BC03EA"/>
    <w:rsid w:val="00BC0493"/>
    <w:rsid w:val="00BC07E3"/>
    <w:rsid w:val="00BC0C11"/>
    <w:rsid w:val="00BC15E8"/>
    <w:rsid w:val="00BC1A95"/>
    <w:rsid w:val="00BC1D9D"/>
    <w:rsid w:val="00BC1E79"/>
    <w:rsid w:val="00BC1EDA"/>
    <w:rsid w:val="00BC1F25"/>
    <w:rsid w:val="00BC2034"/>
    <w:rsid w:val="00BC343C"/>
    <w:rsid w:val="00BC3652"/>
    <w:rsid w:val="00BC37D9"/>
    <w:rsid w:val="00BC41D9"/>
    <w:rsid w:val="00BC47ED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E5"/>
    <w:rsid w:val="00BD1D31"/>
    <w:rsid w:val="00BD1F63"/>
    <w:rsid w:val="00BD216E"/>
    <w:rsid w:val="00BD2566"/>
    <w:rsid w:val="00BD2864"/>
    <w:rsid w:val="00BD2B2E"/>
    <w:rsid w:val="00BD3310"/>
    <w:rsid w:val="00BD36B9"/>
    <w:rsid w:val="00BD3D6C"/>
    <w:rsid w:val="00BD3DCA"/>
    <w:rsid w:val="00BD4374"/>
    <w:rsid w:val="00BD4BD4"/>
    <w:rsid w:val="00BD544E"/>
    <w:rsid w:val="00BD625D"/>
    <w:rsid w:val="00BD6264"/>
    <w:rsid w:val="00BD633C"/>
    <w:rsid w:val="00BD69FD"/>
    <w:rsid w:val="00BD7145"/>
    <w:rsid w:val="00BD71DF"/>
    <w:rsid w:val="00BD75AB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484"/>
    <w:rsid w:val="00BE39DE"/>
    <w:rsid w:val="00BE3A16"/>
    <w:rsid w:val="00BE3A90"/>
    <w:rsid w:val="00BE4E94"/>
    <w:rsid w:val="00BE525F"/>
    <w:rsid w:val="00BE5406"/>
    <w:rsid w:val="00BE5520"/>
    <w:rsid w:val="00BE5B5C"/>
    <w:rsid w:val="00BE6D5F"/>
    <w:rsid w:val="00BE6EBB"/>
    <w:rsid w:val="00BE715C"/>
    <w:rsid w:val="00BE7A01"/>
    <w:rsid w:val="00BE7C30"/>
    <w:rsid w:val="00BE7D6E"/>
    <w:rsid w:val="00BE7D97"/>
    <w:rsid w:val="00BF0349"/>
    <w:rsid w:val="00BF06A9"/>
    <w:rsid w:val="00BF0983"/>
    <w:rsid w:val="00BF1202"/>
    <w:rsid w:val="00BF12D0"/>
    <w:rsid w:val="00BF12E1"/>
    <w:rsid w:val="00BF18AC"/>
    <w:rsid w:val="00BF193C"/>
    <w:rsid w:val="00BF1B7D"/>
    <w:rsid w:val="00BF1BDB"/>
    <w:rsid w:val="00BF1E05"/>
    <w:rsid w:val="00BF23EC"/>
    <w:rsid w:val="00BF2410"/>
    <w:rsid w:val="00BF255B"/>
    <w:rsid w:val="00BF318F"/>
    <w:rsid w:val="00BF3548"/>
    <w:rsid w:val="00BF3A03"/>
    <w:rsid w:val="00BF3DC8"/>
    <w:rsid w:val="00BF403E"/>
    <w:rsid w:val="00BF40E2"/>
    <w:rsid w:val="00BF44E8"/>
    <w:rsid w:val="00BF4A5F"/>
    <w:rsid w:val="00BF5544"/>
    <w:rsid w:val="00BF6A48"/>
    <w:rsid w:val="00BF6CC9"/>
    <w:rsid w:val="00BF7142"/>
    <w:rsid w:val="00BF784B"/>
    <w:rsid w:val="00BF7922"/>
    <w:rsid w:val="00BF7D82"/>
    <w:rsid w:val="00BF7F87"/>
    <w:rsid w:val="00BF7F97"/>
    <w:rsid w:val="00C00185"/>
    <w:rsid w:val="00C001DD"/>
    <w:rsid w:val="00C003CA"/>
    <w:rsid w:val="00C00402"/>
    <w:rsid w:val="00C007EC"/>
    <w:rsid w:val="00C008DB"/>
    <w:rsid w:val="00C00B5F"/>
    <w:rsid w:val="00C01512"/>
    <w:rsid w:val="00C01B1C"/>
    <w:rsid w:val="00C01C59"/>
    <w:rsid w:val="00C01E36"/>
    <w:rsid w:val="00C02067"/>
    <w:rsid w:val="00C0294D"/>
    <w:rsid w:val="00C02D1C"/>
    <w:rsid w:val="00C037AA"/>
    <w:rsid w:val="00C03AFB"/>
    <w:rsid w:val="00C04869"/>
    <w:rsid w:val="00C04B83"/>
    <w:rsid w:val="00C04EE8"/>
    <w:rsid w:val="00C051DD"/>
    <w:rsid w:val="00C05248"/>
    <w:rsid w:val="00C058BE"/>
    <w:rsid w:val="00C05A58"/>
    <w:rsid w:val="00C0614E"/>
    <w:rsid w:val="00C0631B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2244"/>
    <w:rsid w:val="00C12320"/>
    <w:rsid w:val="00C12C23"/>
    <w:rsid w:val="00C12CDF"/>
    <w:rsid w:val="00C13220"/>
    <w:rsid w:val="00C145BC"/>
    <w:rsid w:val="00C14BB8"/>
    <w:rsid w:val="00C156BE"/>
    <w:rsid w:val="00C161C5"/>
    <w:rsid w:val="00C163DC"/>
    <w:rsid w:val="00C1682A"/>
    <w:rsid w:val="00C16D36"/>
    <w:rsid w:val="00C17147"/>
    <w:rsid w:val="00C17954"/>
    <w:rsid w:val="00C20F50"/>
    <w:rsid w:val="00C2114B"/>
    <w:rsid w:val="00C21E47"/>
    <w:rsid w:val="00C21FE6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AA3"/>
    <w:rsid w:val="00C25BA0"/>
    <w:rsid w:val="00C25F04"/>
    <w:rsid w:val="00C2602B"/>
    <w:rsid w:val="00C26808"/>
    <w:rsid w:val="00C274E7"/>
    <w:rsid w:val="00C278AC"/>
    <w:rsid w:val="00C300F2"/>
    <w:rsid w:val="00C30D2A"/>
    <w:rsid w:val="00C30D6B"/>
    <w:rsid w:val="00C30F81"/>
    <w:rsid w:val="00C310FB"/>
    <w:rsid w:val="00C313BB"/>
    <w:rsid w:val="00C31CA0"/>
    <w:rsid w:val="00C33058"/>
    <w:rsid w:val="00C3320D"/>
    <w:rsid w:val="00C338FA"/>
    <w:rsid w:val="00C33B33"/>
    <w:rsid w:val="00C33FD9"/>
    <w:rsid w:val="00C3452B"/>
    <w:rsid w:val="00C345EF"/>
    <w:rsid w:val="00C34C79"/>
    <w:rsid w:val="00C34D79"/>
    <w:rsid w:val="00C34E09"/>
    <w:rsid w:val="00C35317"/>
    <w:rsid w:val="00C355EE"/>
    <w:rsid w:val="00C35682"/>
    <w:rsid w:val="00C3591C"/>
    <w:rsid w:val="00C35A43"/>
    <w:rsid w:val="00C35FE5"/>
    <w:rsid w:val="00C36017"/>
    <w:rsid w:val="00C37188"/>
    <w:rsid w:val="00C40968"/>
    <w:rsid w:val="00C40EFB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5202"/>
    <w:rsid w:val="00C45C6F"/>
    <w:rsid w:val="00C46AB9"/>
    <w:rsid w:val="00C46C37"/>
    <w:rsid w:val="00C47667"/>
    <w:rsid w:val="00C47952"/>
    <w:rsid w:val="00C50114"/>
    <w:rsid w:val="00C50202"/>
    <w:rsid w:val="00C50739"/>
    <w:rsid w:val="00C50A5D"/>
    <w:rsid w:val="00C51101"/>
    <w:rsid w:val="00C518C4"/>
    <w:rsid w:val="00C51B4E"/>
    <w:rsid w:val="00C51B6B"/>
    <w:rsid w:val="00C51BA8"/>
    <w:rsid w:val="00C522F0"/>
    <w:rsid w:val="00C52427"/>
    <w:rsid w:val="00C52DD4"/>
    <w:rsid w:val="00C52E86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5190"/>
    <w:rsid w:val="00C55E15"/>
    <w:rsid w:val="00C576B9"/>
    <w:rsid w:val="00C579C2"/>
    <w:rsid w:val="00C57CA2"/>
    <w:rsid w:val="00C60353"/>
    <w:rsid w:val="00C603A7"/>
    <w:rsid w:val="00C6049E"/>
    <w:rsid w:val="00C604D0"/>
    <w:rsid w:val="00C6077A"/>
    <w:rsid w:val="00C609A8"/>
    <w:rsid w:val="00C609CB"/>
    <w:rsid w:val="00C610BB"/>
    <w:rsid w:val="00C6131B"/>
    <w:rsid w:val="00C61BBA"/>
    <w:rsid w:val="00C61CEC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7064A"/>
    <w:rsid w:val="00C7080F"/>
    <w:rsid w:val="00C70AE1"/>
    <w:rsid w:val="00C7103F"/>
    <w:rsid w:val="00C71A9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513A"/>
    <w:rsid w:val="00C76048"/>
    <w:rsid w:val="00C76A5D"/>
    <w:rsid w:val="00C76A78"/>
    <w:rsid w:val="00C76A94"/>
    <w:rsid w:val="00C76F71"/>
    <w:rsid w:val="00C77310"/>
    <w:rsid w:val="00C77430"/>
    <w:rsid w:val="00C77477"/>
    <w:rsid w:val="00C774C2"/>
    <w:rsid w:val="00C77508"/>
    <w:rsid w:val="00C775D3"/>
    <w:rsid w:val="00C77A46"/>
    <w:rsid w:val="00C77DF9"/>
    <w:rsid w:val="00C8157F"/>
    <w:rsid w:val="00C8165A"/>
    <w:rsid w:val="00C81A22"/>
    <w:rsid w:val="00C81AA3"/>
    <w:rsid w:val="00C81F1E"/>
    <w:rsid w:val="00C827DD"/>
    <w:rsid w:val="00C82E9B"/>
    <w:rsid w:val="00C83173"/>
    <w:rsid w:val="00C8336A"/>
    <w:rsid w:val="00C83537"/>
    <w:rsid w:val="00C83684"/>
    <w:rsid w:val="00C83CB6"/>
    <w:rsid w:val="00C83EBB"/>
    <w:rsid w:val="00C84129"/>
    <w:rsid w:val="00C8511D"/>
    <w:rsid w:val="00C85210"/>
    <w:rsid w:val="00C85906"/>
    <w:rsid w:val="00C86651"/>
    <w:rsid w:val="00C86FF4"/>
    <w:rsid w:val="00C8726D"/>
    <w:rsid w:val="00C872FB"/>
    <w:rsid w:val="00C90BA3"/>
    <w:rsid w:val="00C90C29"/>
    <w:rsid w:val="00C92C66"/>
    <w:rsid w:val="00C92F0F"/>
    <w:rsid w:val="00C932A2"/>
    <w:rsid w:val="00C9394F"/>
    <w:rsid w:val="00C9426F"/>
    <w:rsid w:val="00C946EB"/>
    <w:rsid w:val="00C9479E"/>
    <w:rsid w:val="00C94A48"/>
    <w:rsid w:val="00C94A4F"/>
    <w:rsid w:val="00C94AD5"/>
    <w:rsid w:val="00C94CC9"/>
    <w:rsid w:val="00C94F22"/>
    <w:rsid w:val="00C95026"/>
    <w:rsid w:val="00C953BB"/>
    <w:rsid w:val="00C95590"/>
    <w:rsid w:val="00C958A6"/>
    <w:rsid w:val="00C95B2A"/>
    <w:rsid w:val="00C95D6E"/>
    <w:rsid w:val="00C96B55"/>
    <w:rsid w:val="00C96F05"/>
    <w:rsid w:val="00C97437"/>
    <w:rsid w:val="00C97CAD"/>
    <w:rsid w:val="00CA0316"/>
    <w:rsid w:val="00CA11E7"/>
    <w:rsid w:val="00CA1FA6"/>
    <w:rsid w:val="00CA27F8"/>
    <w:rsid w:val="00CA281E"/>
    <w:rsid w:val="00CA2C58"/>
    <w:rsid w:val="00CA4229"/>
    <w:rsid w:val="00CA49E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9CE"/>
    <w:rsid w:val="00CA7B99"/>
    <w:rsid w:val="00CA7CF3"/>
    <w:rsid w:val="00CB01FD"/>
    <w:rsid w:val="00CB021C"/>
    <w:rsid w:val="00CB0976"/>
    <w:rsid w:val="00CB0A5E"/>
    <w:rsid w:val="00CB1073"/>
    <w:rsid w:val="00CB134B"/>
    <w:rsid w:val="00CB1A2D"/>
    <w:rsid w:val="00CB2044"/>
    <w:rsid w:val="00CB2447"/>
    <w:rsid w:val="00CB2C6D"/>
    <w:rsid w:val="00CB2FCB"/>
    <w:rsid w:val="00CB305E"/>
    <w:rsid w:val="00CB3FB1"/>
    <w:rsid w:val="00CB5015"/>
    <w:rsid w:val="00CB53F6"/>
    <w:rsid w:val="00CB55C9"/>
    <w:rsid w:val="00CB5AE8"/>
    <w:rsid w:val="00CB5B1A"/>
    <w:rsid w:val="00CB61A9"/>
    <w:rsid w:val="00CB6F0B"/>
    <w:rsid w:val="00CB7429"/>
    <w:rsid w:val="00CB7AEF"/>
    <w:rsid w:val="00CB7EC5"/>
    <w:rsid w:val="00CC0023"/>
    <w:rsid w:val="00CC018D"/>
    <w:rsid w:val="00CC04D4"/>
    <w:rsid w:val="00CC0AE4"/>
    <w:rsid w:val="00CC0C5D"/>
    <w:rsid w:val="00CC103F"/>
    <w:rsid w:val="00CC2531"/>
    <w:rsid w:val="00CC2568"/>
    <w:rsid w:val="00CC276D"/>
    <w:rsid w:val="00CC2EEE"/>
    <w:rsid w:val="00CC457A"/>
    <w:rsid w:val="00CC51E1"/>
    <w:rsid w:val="00CC52A6"/>
    <w:rsid w:val="00CC5A3D"/>
    <w:rsid w:val="00CC5BD8"/>
    <w:rsid w:val="00CC5D0F"/>
    <w:rsid w:val="00CC5F40"/>
    <w:rsid w:val="00CC64A1"/>
    <w:rsid w:val="00CC6712"/>
    <w:rsid w:val="00CC6A46"/>
    <w:rsid w:val="00CC6F5C"/>
    <w:rsid w:val="00CC7527"/>
    <w:rsid w:val="00CC7877"/>
    <w:rsid w:val="00CC7977"/>
    <w:rsid w:val="00CD003C"/>
    <w:rsid w:val="00CD0123"/>
    <w:rsid w:val="00CD0FAE"/>
    <w:rsid w:val="00CD1185"/>
    <w:rsid w:val="00CD1229"/>
    <w:rsid w:val="00CD15E9"/>
    <w:rsid w:val="00CD1661"/>
    <w:rsid w:val="00CD238D"/>
    <w:rsid w:val="00CD277B"/>
    <w:rsid w:val="00CD2B9A"/>
    <w:rsid w:val="00CD30D0"/>
    <w:rsid w:val="00CD3BC2"/>
    <w:rsid w:val="00CD4024"/>
    <w:rsid w:val="00CD4101"/>
    <w:rsid w:val="00CD4607"/>
    <w:rsid w:val="00CD4844"/>
    <w:rsid w:val="00CD4868"/>
    <w:rsid w:val="00CD4A0E"/>
    <w:rsid w:val="00CD4AF7"/>
    <w:rsid w:val="00CD4E46"/>
    <w:rsid w:val="00CD55DB"/>
    <w:rsid w:val="00CD5E08"/>
    <w:rsid w:val="00CD6194"/>
    <w:rsid w:val="00CD662D"/>
    <w:rsid w:val="00CD6C0C"/>
    <w:rsid w:val="00CD721E"/>
    <w:rsid w:val="00CD75B8"/>
    <w:rsid w:val="00CD7F65"/>
    <w:rsid w:val="00CE0B55"/>
    <w:rsid w:val="00CE0F76"/>
    <w:rsid w:val="00CE248A"/>
    <w:rsid w:val="00CE2CAB"/>
    <w:rsid w:val="00CE2D12"/>
    <w:rsid w:val="00CE3A23"/>
    <w:rsid w:val="00CE3BD9"/>
    <w:rsid w:val="00CE404C"/>
    <w:rsid w:val="00CE4482"/>
    <w:rsid w:val="00CE4BF5"/>
    <w:rsid w:val="00CE4C22"/>
    <w:rsid w:val="00CE4D1D"/>
    <w:rsid w:val="00CE4F40"/>
    <w:rsid w:val="00CE5473"/>
    <w:rsid w:val="00CE597F"/>
    <w:rsid w:val="00CE5EAD"/>
    <w:rsid w:val="00CE60ED"/>
    <w:rsid w:val="00CE6427"/>
    <w:rsid w:val="00CE6552"/>
    <w:rsid w:val="00CE65F6"/>
    <w:rsid w:val="00CE6CDC"/>
    <w:rsid w:val="00CE76C9"/>
    <w:rsid w:val="00CF038A"/>
    <w:rsid w:val="00CF0D79"/>
    <w:rsid w:val="00CF1261"/>
    <w:rsid w:val="00CF1484"/>
    <w:rsid w:val="00CF229A"/>
    <w:rsid w:val="00CF24BD"/>
    <w:rsid w:val="00CF39EE"/>
    <w:rsid w:val="00CF3CF3"/>
    <w:rsid w:val="00CF3FCB"/>
    <w:rsid w:val="00CF417F"/>
    <w:rsid w:val="00CF462D"/>
    <w:rsid w:val="00CF4A48"/>
    <w:rsid w:val="00CF4B5A"/>
    <w:rsid w:val="00CF58F0"/>
    <w:rsid w:val="00CF6113"/>
    <w:rsid w:val="00CF685F"/>
    <w:rsid w:val="00CF6C76"/>
    <w:rsid w:val="00CF7575"/>
    <w:rsid w:val="00CF7784"/>
    <w:rsid w:val="00CF79C3"/>
    <w:rsid w:val="00CF7B1B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E8A"/>
    <w:rsid w:val="00D057C0"/>
    <w:rsid w:val="00D0634A"/>
    <w:rsid w:val="00D06B23"/>
    <w:rsid w:val="00D0785B"/>
    <w:rsid w:val="00D10596"/>
    <w:rsid w:val="00D10886"/>
    <w:rsid w:val="00D110D8"/>
    <w:rsid w:val="00D113D0"/>
    <w:rsid w:val="00D11A1B"/>
    <w:rsid w:val="00D12959"/>
    <w:rsid w:val="00D130B2"/>
    <w:rsid w:val="00D1316C"/>
    <w:rsid w:val="00D13834"/>
    <w:rsid w:val="00D14996"/>
    <w:rsid w:val="00D14F89"/>
    <w:rsid w:val="00D1542C"/>
    <w:rsid w:val="00D1549C"/>
    <w:rsid w:val="00D15A0F"/>
    <w:rsid w:val="00D162FA"/>
    <w:rsid w:val="00D16B06"/>
    <w:rsid w:val="00D16E5F"/>
    <w:rsid w:val="00D16EB7"/>
    <w:rsid w:val="00D170E6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965"/>
    <w:rsid w:val="00D2398F"/>
    <w:rsid w:val="00D23CD8"/>
    <w:rsid w:val="00D2517B"/>
    <w:rsid w:val="00D25D3F"/>
    <w:rsid w:val="00D267D8"/>
    <w:rsid w:val="00D267FC"/>
    <w:rsid w:val="00D26959"/>
    <w:rsid w:val="00D2698C"/>
    <w:rsid w:val="00D26EEA"/>
    <w:rsid w:val="00D27009"/>
    <w:rsid w:val="00D27422"/>
    <w:rsid w:val="00D27B0A"/>
    <w:rsid w:val="00D27EA6"/>
    <w:rsid w:val="00D300C8"/>
    <w:rsid w:val="00D30E88"/>
    <w:rsid w:val="00D3190B"/>
    <w:rsid w:val="00D31B2C"/>
    <w:rsid w:val="00D32170"/>
    <w:rsid w:val="00D322E7"/>
    <w:rsid w:val="00D32C32"/>
    <w:rsid w:val="00D3313F"/>
    <w:rsid w:val="00D332C3"/>
    <w:rsid w:val="00D338A3"/>
    <w:rsid w:val="00D3391C"/>
    <w:rsid w:val="00D33CA4"/>
    <w:rsid w:val="00D345FE"/>
    <w:rsid w:val="00D348BB"/>
    <w:rsid w:val="00D34DCA"/>
    <w:rsid w:val="00D354B3"/>
    <w:rsid w:val="00D35F5F"/>
    <w:rsid w:val="00D35FB6"/>
    <w:rsid w:val="00D36AC3"/>
    <w:rsid w:val="00D36FD7"/>
    <w:rsid w:val="00D37152"/>
    <w:rsid w:val="00D37D86"/>
    <w:rsid w:val="00D4040F"/>
    <w:rsid w:val="00D405C2"/>
    <w:rsid w:val="00D408D4"/>
    <w:rsid w:val="00D410AE"/>
    <w:rsid w:val="00D41396"/>
    <w:rsid w:val="00D4163B"/>
    <w:rsid w:val="00D41BF1"/>
    <w:rsid w:val="00D4222F"/>
    <w:rsid w:val="00D4230D"/>
    <w:rsid w:val="00D4284C"/>
    <w:rsid w:val="00D43026"/>
    <w:rsid w:val="00D43046"/>
    <w:rsid w:val="00D438C0"/>
    <w:rsid w:val="00D43DCE"/>
    <w:rsid w:val="00D44211"/>
    <w:rsid w:val="00D44740"/>
    <w:rsid w:val="00D44B5F"/>
    <w:rsid w:val="00D44E28"/>
    <w:rsid w:val="00D45388"/>
    <w:rsid w:val="00D453EC"/>
    <w:rsid w:val="00D45AEC"/>
    <w:rsid w:val="00D46065"/>
    <w:rsid w:val="00D46CB8"/>
    <w:rsid w:val="00D46EE6"/>
    <w:rsid w:val="00D47167"/>
    <w:rsid w:val="00D4752E"/>
    <w:rsid w:val="00D47923"/>
    <w:rsid w:val="00D506FA"/>
    <w:rsid w:val="00D50749"/>
    <w:rsid w:val="00D508C3"/>
    <w:rsid w:val="00D50C71"/>
    <w:rsid w:val="00D514D4"/>
    <w:rsid w:val="00D514F7"/>
    <w:rsid w:val="00D515B9"/>
    <w:rsid w:val="00D51A19"/>
    <w:rsid w:val="00D51F6D"/>
    <w:rsid w:val="00D52585"/>
    <w:rsid w:val="00D53C63"/>
    <w:rsid w:val="00D5521C"/>
    <w:rsid w:val="00D55555"/>
    <w:rsid w:val="00D55718"/>
    <w:rsid w:val="00D55803"/>
    <w:rsid w:val="00D56011"/>
    <w:rsid w:val="00D5690F"/>
    <w:rsid w:val="00D5696B"/>
    <w:rsid w:val="00D56E18"/>
    <w:rsid w:val="00D56FA2"/>
    <w:rsid w:val="00D57066"/>
    <w:rsid w:val="00D57353"/>
    <w:rsid w:val="00D57378"/>
    <w:rsid w:val="00D57782"/>
    <w:rsid w:val="00D57962"/>
    <w:rsid w:val="00D57B74"/>
    <w:rsid w:val="00D602BC"/>
    <w:rsid w:val="00D6031C"/>
    <w:rsid w:val="00D60883"/>
    <w:rsid w:val="00D60A4B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DE0"/>
    <w:rsid w:val="00D650E0"/>
    <w:rsid w:val="00D650E1"/>
    <w:rsid w:val="00D6514E"/>
    <w:rsid w:val="00D656BB"/>
    <w:rsid w:val="00D65C39"/>
    <w:rsid w:val="00D65E0D"/>
    <w:rsid w:val="00D66202"/>
    <w:rsid w:val="00D667DA"/>
    <w:rsid w:val="00D669DE"/>
    <w:rsid w:val="00D66C3E"/>
    <w:rsid w:val="00D671B2"/>
    <w:rsid w:val="00D6754D"/>
    <w:rsid w:val="00D67ADB"/>
    <w:rsid w:val="00D70A35"/>
    <w:rsid w:val="00D70B7C"/>
    <w:rsid w:val="00D70C9B"/>
    <w:rsid w:val="00D717AE"/>
    <w:rsid w:val="00D71D25"/>
    <w:rsid w:val="00D7216B"/>
    <w:rsid w:val="00D7232E"/>
    <w:rsid w:val="00D7270C"/>
    <w:rsid w:val="00D731CD"/>
    <w:rsid w:val="00D7348C"/>
    <w:rsid w:val="00D73E14"/>
    <w:rsid w:val="00D744B3"/>
    <w:rsid w:val="00D74BA3"/>
    <w:rsid w:val="00D7528E"/>
    <w:rsid w:val="00D7561D"/>
    <w:rsid w:val="00D75811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488"/>
    <w:rsid w:val="00D804F3"/>
    <w:rsid w:val="00D805E7"/>
    <w:rsid w:val="00D80CB4"/>
    <w:rsid w:val="00D80DA8"/>
    <w:rsid w:val="00D8154D"/>
    <w:rsid w:val="00D824C9"/>
    <w:rsid w:val="00D824EF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714"/>
    <w:rsid w:val="00D868E7"/>
    <w:rsid w:val="00D86AB4"/>
    <w:rsid w:val="00D86FCB"/>
    <w:rsid w:val="00D877C7"/>
    <w:rsid w:val="00D87935"/>
    <w:rsid w:val="00D87A41"/>
    <w:rsid w:val="00D87ACB"/>
    <w:rsid w:val="00D90A2A"/>
    <w:rsid w:val="00D91AB0"/>
    <w:rsid w:val="00D91D7B"/>
    <w:rsid w:val="00D91F3B"/>
    <w:rsid w:val="00D922F4"/>
    <w:rsid w:val="00D9292F"/>
    <w:rsid w:val="00D92BA7"/>
    <w:rsid w:val="00D92F70"/>
    <w:rsid w:val="00D932AE"/>
    <w:rsid w:val="00D933D2"/>
    <w:rsid w:val="00D93501"/>
    <w:rsid w:val="00D93B5F"/>
    <w:rsid w:val="00D9418F"/>
    <w:rsid w:val="00D942EE"/>
    <w:rsid w:val="00D95AF1"/>
    <w:rsid w:val="00D96452"/>
    <w:rsid w:val="00D96E07"/>
    <w:rsid w:val="00D971FA"/>
    <w:rsid w:val="00D97202"/>
    <w:rsid w:val="00D97498"/>
    <w:rsid w:val="00D976A9"/>
    <w:rsid w:val="00D97E85"/>
    <w:rsid w:val="00DA0689"/>
    <w:rsid w:val="00DA0E79"/>
    <w:rsid w:val="00DA14D9"/>
    <w:rsid w:val="00DA1650"/>
    <w:rsid w:val="00DA167D"/>
    <w:rsid w:val="00DA19F5"/>
    <w:rsid w:val="00DA1F15"/>
    <w:rsid w:val="00DA22FD"/>
    <w:rsid w:val="00DA27A1"/>
    <w:rsid w:val="00DA27E9"/>
    <w:rsid w:val="00DA320D"/>
    <w:rsid w:val="00DA34E1"/>
    <w:rsid w:val="00DA3665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C0659"/>
    <w:rsid w:val="00DC0E1B"/>
    <w:rsid w:val="00DC1047"/>
    <w:rsid w:val="00DC12DA"/>
    <w:rsid w:val="00DC14B9"/>
    <w:rsid w:val="00DC182D"/>
    <w:rsid w:val="00DC1B82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635C"/>
    <w:rsid w:val="00DC6749"/>
    <w:rsid w:val="00DC695A"/>
    <w:rsid w:val="00DC6C34"/>
    <w:rsid w:val="00DC6EF1"/>
    <w:rsid w:val="00DC75B3"/>
    <w:rsid w:val="00DC7C32"/>
    <w:rsid w:val="00DD0401"/>
    <w:rsid w:val="00DD0DDA"/>
    <w:rsid w:val="00DD0EEB"/>
    <w:rsid w:val="00DD158C"/>
    <w:rsid w:val="00DD1ABA"/>
    <w:rsid w:val="00DD2AB4"/>
    <w:rsid w:val="00DD2B27"/>
    <w:rsid w:val="00DD2CA2"/>
    <w:rsid w:val="00DD3327"/>
    <w:rsid w:val="00DD4288"/>
    <w:rsid w:val="00DD48E9"/>
    <w:rsid w:val="00DD4B3F"/>
    <w:rsid w:val="00DD5870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E19"/>
    <w:rsid w:val="00DE012E"/>
    <w:rsid w:val="00DE0136"/>
    <w:rsid w:val="00DE07A8"/>
    <w:rsid w:val="00DE0840"/>
    <w:rsid w:val="00DE0A27"/>
    <w:rsid w:val="00DE0A83"/>
    <w:rsid w:val="00DE10FF"/>
    <w:rsid w:val="00DE13A3"/>
    <w:rsid w:val="00DE1D0E"/>
    <w:rsid w:val="00DE1D2C"/>
    <w:rsid w:val="00DE1DDA"/>
    <w:rsid w:val="00DE1F9D"/>
    <w:rsid w:val="00DE2227"/>
    <w:rsid w:val="00DE2527"/>
    <w:rsid w:val="00DE2973"/>
    <w:rsid w:val="00DE32E6"/>
    <w:rsid w:val="00DE3A4A"/>
    <w:rsid w:val="00DE4768"/>
    <w:rsid w:val="00DE6513"/>
    <w:rsid w:val="00DE6673"/>
    <w:rsid w:val="00DE69A4"/>
    <w:rsid w:val="00DE7B82"/>
    <w:rsid w:val="00DE7C3B"/>
    <w:rsid w:val="00DE7DEF"/>
    <w:rsid w:val="00DF0F24"/>
    <w:rsid w:val="00DF17B8"/>
    <w:rsid w:val="00DF1B5C"/>
    <w:rsid w:val="00DF1C9D"/>
    <w:rsid w:val="00DF210D"/>
    <w:rsid w:val="00DF3D32"/>
    <w:rsid w:val="00DF3E32"/>
    <w:rsid w:val="00DF4376"/>
    <w:rsid w:val="00DF448C"/>
    <w:rsid w:val="00DF4531"/>
    <w:rsid w:val="00DF4C1C"/>
    <w:rsid w:val="00DF5235"/>
    <w:rsid w:val="00DF5427"/>
    <w:rsid w:val="00DF55CF"/>
    <w:rsid w:val="00DF57DA"/>
    <w:rsid w:val="00DF5B81"/>
    <w:rsid w:val="00DF6088"/>
    <w:rsid w:val="00DF6606"/>
    <w:rsid w:val="00DF6790"/>
    <w:rsid w:val="00DF6DC1"/>
    <w:rsid w:val="00DF6F5B"/>
    <w:rsid w:val="00DF6FCF"/>
    <w:rsid w:val="00DF71C6"/>
    <w:rsid w:val="00DF7390"/>
    <w:rsid w:val="00DF77A2"/>
    <w:rsid w:val="00DF78FA"/>
    <w:rsid w:val="00DF7F90"/>
    <w:rsid w:val="00E00039"/>
    <w:rsid w:val="00E00075"/>
    <w:rsid w:val="00E00941"/>
    <w:rsid w:val="00E00E7F"/>
    <w:rsid w:val="00E01643"/>
    <w:rsid w:val="00E016FC"/>
    <w:rsid w:val="00E01772"/>
    <w:rsid w:val="00E01F99"/>
    <w:rsid w:val="00E02873"/>
    <w:rsid w:val="00E02AA3"/>
    <w:rsid w:val="00E02ED4"/>
    <w:rsid w:val="00E036F4"/>
    <w:rsid w:val="00E03AAD"/>
    <w:rsid w:val="00E03E6A"/>
    <w:rsid w:val="00E04387"/>
    <w:rsid w:val="00E04404"/>
    <w:rsid w:val="00E04B46"/>
    <w:rsid w:val="00E05285"/>
    <w:rsid w:val="00E053CD"/>
    <w:rsid w:val="00E0700C"/>
    <w:rsid w:val="00E07745"/>
    <w:rsid w:val="00E10108"/>
    <w:rsid w:val="00E1023D"/>
    <w:rsid w:val="00E10388"/>
    <w:rsid w:val="00E114FF"/>
    <w:rsid w:val="00E119BC"/>
    <w:rsid w:val="00E11EF9"/>
    <w:rsid w:val="00E1207F"/>
    <w:rsid w:val="00E1242C"/>
    <w:rsid w:val="00E125AC"/>
    <w:rsid w:val="00E12CA7"/>
    <w:rsid w:val="00E13202"/>
    <w:rsid w:val="00E13654"/>
    <w:rsid w:val="00E136FC"/>
    <w:rsid w:val="00E13705"/>
    <w:rsid w:val="00E1393A"/>
    <w:rsid w:val="00E13D05"/>
    <w:rsid w:val="00E13E50"/>
    <w:rsid w:val="00E14222"/>
    <w:rsid w:val="00E14675"/>
    <w:rsid w:val="00E14D21"/>
    <w:rsid w:val="00E14E97"/>
    <w:rsid w:val="00E1502E"/>
    <w:rsid w:val="00E155FD"/>
    <w:rsid w:val="00E157BE"/>
    <w:rsid w:val="00E159EA"/>
    <w:rsid w:val="00E160DF"/>
    <w:rsid w:val="00E1621E"/>
    <w:rsid w:val="00E16AA2"/>
    <w:rsid w:val="00E16C42"/>
    <w:rsid w:val="00E16D3E"/>
    <w:rsid w:val="00E172EE"/>
    <w:rsid w:val="00E174C2"/>
    <w:rsid w:val="00E17A46"/>
    <w:rsid w:val="00E17D4E"/>
    <w:rsid w:val="00E2060D"/>
    <w:rsid w:val="00E208CE"/>
    <w:rsid w:val="00E20B84"/>
    <w:rsid w:val="00E20DC5"/>
    <w:rsid w:val="00E223E0"/>
    <w:rsid w:val="00E22C93"/>
    <w:rsid w:val="00E23C75"/>
    <w:rsid w:val="00E23FC3"/>
    <w:rsid w:val="00E24142"/>
    <w:rsid w:val="00E243CB"/>
    <w:rsid w:val="00E2504B"/>
    <w:rsid w:val="00E2507D"/>
    <w:rsid w:val="00E25D48"/>
    <w:rsid w:val="00E25F45"/>
    <w:rsid w:val="00E260E7"/>
    <w:rsid w:val="00E2663B"/>
    <w:rsid w:val="00E26A3C"/>
    <w:rsid w:val="00E27519"/>
    <w:rsid w:val="00E30280"/>
    <w:rsid w:val="00E30708"/>
    <w:rsid w:val="00E3091E"/>
    <w:rsid w:val="00E309AC"/>
    <w:rsid w:val="00E310E8"/>
    <w:rsid w:val="00E311BE"/>
    <w:rsid w:val="00E312BE"/>
    <w:rsid w:val="00E314B5"/>
    <w:rsid w:val="00E329C5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9CD"/>
    <w:rsid w:val="00E34DFF"/>
    <w:rsid w:val="00E34EB2"/>
    <w:rsid w:val="00E3500C"/>
    <w:rsid w:val="00E3537E"/>
    <w:rsid w:val="00E358CE"/>
    <w:rsid w:val="00E36AB7"/>
    <w:rsid w:val="00E3708A"/>
    <w:rsid w:val="00E370E1"/>
    <w:rsid w:val="00E37AAC"/>
    <w:rsid w:val="00E37B73"/>
    <w:rsid w:val="00E37D21"/>
    <w:rsid w:val="00E4004B"/>
    <w:rsid w:val="00E40460"/>
    <w:rsid w:val="00E4047E"/>
    <w:rsid w:val="00E407D9"/>
    <w:rsid w:val="00E412A7"/>
    <w:rsid w:val="00E4176B"/>
    <w:rsid w:val="00E41B3B"/>
    <w:rsid w:val="00E41D33"/>
    <w:rsid w:val="00E42339"/>
    <w:rsid w:val="00E424BD"/>
    <w:rsid w:val="00E4319F"/>
    <w:rsid w:val="00E438A8"/>
    <w:rsid w:val="00E43A74"/>
    <w:rsid w:val="00E43E0E"/>
    <w:rsid w:val="00E44077"/>
    <w:rsid w:val="00E44F09"/>
    <w:rsid w:val="00E45471"/>
    <w:rsid w:val="00E455CB"/>
    <w:rsid w:val="00E4563D"/>
    <w:rsid w:val="00E45892"/>
    <w:rsid w:val="00E468E7"/>
    <w:rsid w:val="00E46EA7"/>
    <w:rsid w:val="00E470BA"/>
    <w:rsid w:val="00E472AA"/>
    <w:rsid w:val="00E474CA"/>
    <w:rsid w:val="00E5030D"/>
    <w:rsid w:val="00E50511"/>
    <w:rsid w:val="00E506B1"/>
    <w:rsid w:val="00E50BA6"/>
    <w:rsid w:val="00E512F1"/>
    <w:rsid w:val="00E51AF5"/>
    <w:rsid w:val="00E522FD"/>
    <w:rsid w:val="00E52444"/>
    <w:rsid w:val="00E527B6"/>
    <w:rsid w:val="00E52891"/>
    <w:rsid w:val="00E52C3B"/>
    <w:rsid w:val="00E5321C"/>
    <w:rsid w:val="00E53AEB"/>
    <w:rsid w:val="00E54F8E"/>
    <w:rsid w:val="00E55170"/>
    <w:rsid w:val="00E552D5"/>
    <w:rsid w:val="00E55A9F"/>
    <w:rsid w:val="00E55BE7"/>
    <w:rsid w:val="00E55D0D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138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66C4"/>
    <w:rsid w:val="00E66725"/>
    <w:rsid w:val="00E6676A"/>
    <w:rsid w:val="00E668C6"/>
    <w:rsid w:val="00E670DE"/>
    <w:rsid w:val="00E67436"/>
    <w:rsid w:val="00E67A3B"/>
    <w:rsid w:val="00E67DC9"/>
    <w:rsid w:val="00E70A7D"/>
    <w:rsid w:val="00E71249"/>
    <w:rsid w:val="00E713D3"/>
    <w:rsid w:val="00E71982"/>
    <w:rsid w:val="00E72453"/>
    <w:rsid w:val="00E724EE"/>
    <w:rsid w:val="00E7270A"/>
    <w:rsid w:val="00E7331B"/>
    <w:rsid w:val="00E733A1"/>
    <w:rsid w:val="00E73565"/>
    <w:rsid w:val="00E73853"/>
    <w:rsid w:val="00E73FBA"/>
    <w:rsid w:val="00E74928"/>
    <w:rsid w:val="00E759AF"/>
    <w:rsid w:val="00E7601F"/>
    <w:rsid w:val="00E76299"/>
    <w:rsid w:val="00E76918"/>
    <w:rsid w:val="00E76970"/>
    <w:rsid w:val="00E769D7"/>
    <w:rsid w:val="00E7707D"/>
    <w:rsid w:val="00E77149"/>
    <w:rsid w:val="00E77282"/>
    <w:rsid w:val="00E7776B"/>
    <w:rsid w:val="00E77C54"/>
    <w:rsid w:val="00E805B0"/>
    <w:rsid w:val="00E813D4"/>
    <w:rsid w:val="00E821BC"/>
    <w:rsid w:val="00E826F0"/>
    <w:rsid w:val="00E82B5D"/>
    <w:rsid w:val="00E82F24"/>
    <w:rsid w:val="00E833D3"/>
    <w:rsid w:val="00E83435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64A5"/>
    <w:rsid w:val="00E86509"/>
    <w:rsid w:val="00E86C82"/>
    <w:rsid w:val="00E86D96"/>
    <w:rsid w:val="00E870E4"/>
    <w:rsid w:val="00E8752D"/>
    <w:rsid w:val="00E87BFA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83C"/>
    <w:rsid w:val="00E92B62"/>
    <w:rsid w:val="00E92B74"/>
    <w:rsid w:val="00E92BE7"/>
    <w:rsid w:val="00E93401"/>
    <w:rsid w:val="00E93A3D"/>
    <w:rsid w:val="00E93AB9"/>
    <w:rsid w:val="00E93D66"/>
    <w:rsid w:val="00E95572"/>
    <w:rsid w:val="00E95868"/>
    <w:rsid w:val="00E95C49"/>
    <w:rsid w:val="00E95D07"/>
    <w:rsid w:val="00E95D6F"/>
    <w:rsid w:val="00E96482"/>
    <w:rsid w:val="00E967EF"/>
    <w:rsid w:val="00E9697D"/>
    <w:rsid w:val="00E97608"/>
    <w:rsid w:val="00E978FB"/>
    <w:rsid w:val="00E979CB"/>
    <w:rsid w:val="00EA0446"/>
    <w:rsid w:val="00EA0C63"/>
    <w:rsid w:val="00EA12E9"/>
    <w:rsid w:val="00EA16C9"/>
    <w:rsid w:val="00EA1A17"/>
    <w:rsid w:val="00EA2335"/>
    <w:rsid w:val="00EA3078"/>
    <w:rsid w:val="00EA35D6"/>
    <w:rsid w:val="00EA362F"/>
    <w:rsid w:val="00EA3A5A"/>
    <w:rsid w:val="00EA4839"/>
    <w:rsid w:val="00EA4902"/>
    <w:rsid w:val="00EA4E6E"/>
    <w:rsid w:val="00EA4FB9"/>
    <w:rsid w:val="00EA57A1"/>
    <w:rsid w:val="00EA5A08"/>
    <w:rsid w:val="00EA5A3B"/>
    <w:rsid w:val="00EA6A34"/>
    <w:rsid w:val="00EA6A36"/>
    <w:rsid w:val="00EB04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902"/>
    <w:rsid w:val="00EB30D0"/>
    <w:rsid w:val="00EB3237"/>
    <w:rsid w:val="00EB33EA"/>
    <w:rsid w:val="00EB43CB"/>
    <w:rsid w:val="00EB4BAD"/>
    <w:rsid w:val="00EB4E78"/>
    <w:rsid w:val="00EB5BB0"/>
    <w:rsid w:val="00EB615A"/>
    <w:rsid w:val="00EB6D9A"/>
    <w:rsid w:val="00EB77CC"/>
    <w:rsid w:val="00EB7AAF"/>
    <w:rsid w:val="00EC0749"/>
    <w:rsid w:val="00EC0C23"/>
    <w:rsid w:val="00EC18A0"/>
    <w:rsid w:val="00EC1AB2"/>
    <w:rsid w:val="00EC1CB7"/>
    <w:rsid w:val="00EC1F7C"/>
    <w:rsid w:val="00EC21DF"/>
    <w:rsid w:val="00EC2282"/>
    <w:rsid w:val="00EC248D"/>
    <w:rsid w:val="00EC2B14"/>
    <w:rsid w:val="00EC2C6C"/>
    <w:rsid w:val="00EC2DE9"/>
    <w:rsid w:val="00EC34D0"/>
    <w:rsid w:val="00EC399C"/>
    <w:rsid w:val="00EC44E8"/>
    <w:rsid w:val="00EC452F"/>
    <w:rsid w:val="00EC4B47"/>
    <w:rsid w:val="00EC5313"/>
    <w:rsid w:val="00EC5AA1"/>
    <w:rsid w:val="00EC6258"/>
    <w:rsid w:val="00EC6881"/>
    <w:rsid w:val="00EC6A83"/>
    <w:rsid w:val="00EC70F3"/>
    <w:rsid w:val="00EC73DB"/>
    <w:rsid w:val="00EC759E"/>
    <w:rsid w:val="00ED042F"/>
    <w:rsid w:val="00ED0481"/>
    <w:rsid w:val="00ED0AD9"/>
    <w:rsid w:val="00ED16AA"/>
    <w:rsid w:val="00ED1D02"/>
    <w:rsid w:val="00ED1F85"/>
    <w:rsid w:val="00ED2788"/>
    <w:rsid w:val="00ED2B6E"/>
    <w:rsid w:val="00ED2C12"/>
    <w:rsid w:val="00ED2FC4"/>
    <w:rsid w:val="00ED3100"/>
    <w:rsid w:val="00ED36E3"/>
    <w:rsid w:val="00ED37CA"/>
    <w:rsid w:val="00ED491C"/>
    <w:rsid w:val="00ED532E"/>
    <w:rsid w:val="00ED59E4"/>
    <w:rsid w:val="00ED5B64"/>
    <w:rsid w:val="00ED68D8"/>
    <w:rsid w:val="00ED7342"/>
    <w:rsid w:val="00ED74A4"/>
    <w:rsid w:val="00ED7904"/>
    <w:rsid w:val="00EE04B5"/>
    <w:rsid w:val="00EE07AD"/>
    <w:rsid w:val="00EE1455"/>
    <w:rsid w:val="00EE1AEE"/>
    <w:rsid w:val="00EE1DEC"/>
    <w:rsid w:val="00EE20F0"/>
    <w:rsid w:val="00EE23B1"/>
    <w:rsid w:val="00EE28B4"/>
    <w:rsid w:val="00EE2C28"/>
    <w:rsid w:val="00EE3814"/>
    <w:rsid w:val="00EE3BF2"/>
    <w:rsid w:val="00EE4190"/>
    <w:rsid w:val="00EE4DA0"/>
    <w:rsid w:val="00EE51BA"/>
    <w:rsid w:val="00EE542C"/>
    <w:rsid w:val="00EE56B1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00"/>
    <w:rsid w:val="00EF131B"/>
    <w:rsid w:val="00EF1993"/>
    <w:rsid w:val="00EF1EED"/>
    <w:rsid w:val="00EF2364"/>
    <w:rsid w:val="00EF2571"/>
    <w:rsid w:val="00EF2621"/>
    <w:rsid w:val="00EF29CD"/>
    <w:rsid w:val="00EF2A68"/>
    <w:rsid w:val="00EF33F9"/>
    <w:rsid w:val="00EF38E5"/>
    <w:rsid w:val="00EF3D25"/>
    <w:rsid w:val="00EF4597"/>
    <w:rsid w:val="00EF493E"/>
    <w:rsid w:val="00EF4DA5"/>
    <w:rsid w:val="00EF50A9"/>
    <w:rsid w:val="00EF5BA7"/>
    <w:rsid w:val="00EF6BE1"/>
    <w:rsid w:val="00EF6E00"/>
    <w:rsid w:val="00EF752F"/>
    <w:rsid w:val="00EF7948"/>
    <w:rsid w:val="00EF7BF5"/>
    <w:rsid w:val="00EF7D83"/>
    <w:rsid w:val="00F00156"/>
    <w:rsid w:val="00F00DD7"/>
    <w:rsid w:val="00F00F72"/>
    <w:rsid w:val="00F0134E"/>
    <w:rsid w:val="00F01E4E"/>
    <w:rsid w:val="00F02379"/>
    <w:rsid w:val="00F0249A"/>
    <w:rsid w:val="00F02E1F"/>
    <w:rsid w:val="00F02EC6"/>
    <w:rsid w:val="00F02FF1"/>
    <w:rsid w:val="00F035C2"/>
    <w:rsid w:val="00F03765"/>
    <w:rsid w:val="00F03E86"/>
    <w:rsid w:val="00F0419F"/>
    <w:rsid w:val="00F04E17"/>
    <w:rsid w:val="00F052E8"/>
    <w:rsid w:val="00F0573E"/>
    <w:rsid w:val="00F05BA7"/>
    <w:rsid w:val="00F05FB0"/>
    <w:rsid w:val="00F06610"/>
    <w:rsid w:val="00F06942"/>
    <w:rsid w:val="00F06A4A"/>
    <w:rsid w:val="00F06A69"/>
    <w:rsid w:val="00F06CD0"/>
    <w:rsid w:val="00F0723B"/>
    <w:rsid w:val="00F073E3"/>
    <w:rsid w:val="00F10501"/>
    <w:rsid w:val="00F10AD2"/>
    <w:rsid w:val="00F10B7D"/>
    <w:rsid w:val="00F10CB6"/>
    <w:rsid w:val="00F10EA0"/>
    <w:rsid w:val="00F10F1C"/>
    <w:rsid w:val="00F110AF"/>
    <w:rsid w:val="00F11346"/>
    <w:rsid w:val="00F1243D"/>
    <w:rsid w:val="00F125BF"/>
    <w:rsid w:val="00F12BD4"/>
    <w:rsid w:val="00F12FB5"/>
    <w:rsid w:val="00F13066"/>
    <w:rsid w:val="00F13190"/>
    <w:rsid w:val="00F134A7"/>
    <w:rsid w:val="00F134CA"/>
    <w:rsid w:val="00F13CFD"/>
    <w:rsid w:val="00F13F73"/>
    <w:rsid w:val="00F14990"/>
    <w:rsid w:val="00F14D65"/>
    <w:rsid w:val="00F1506E"/>
    <w:rsid w:val="00F1508D"/>
    <w:rsid w:val="00F1560E"/>
    <w:rsid w:val="00F15A20"/>
    <w:rsid w:val="00F165F5"/>
    <w:rsid w:val="00F1674A"/>
    <w:rsid w:val="00F16A4E"/>
    <w:rsid w:val="00F16C86"/>
    <w:rsid w:val="00F16E26"/>
    <w:rsid w:val="00F17AB2"/>
    <w:rsid w:val="00F17BC2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F15"/>
    <w:rsid w:val="00F31722"/>
    <w:rsid w:val="00F32010"/>
    <w:rsid w:val="00F3210D"/>
    <w:rsid w:val="00F326ED"/>
    <w:rsid w:val="00F32AC4"/>
    <w:rsid w:val="00F32D1F"/>
    <w:rsid w:val="00F3319E"/>
    <w:rsid w:val="00F3363B"/>
    <w:rsid w:val="00F338AE"/>
    <w:rsid w:val="00F33966"/>
    <w:rsid w:val="00F33FF7"/>
    <w:rsid w:val="00F3417B"/>
    <w:rsid w:val="00F3417C"/>
    <w:rsid w:val="00F3419F"/>
    <w:rsid w:val="00F34649"/>
    <w:rsid w:val="00F34883"/>
    <w:rsid w:val="00F358A4"/>
    <w:rsid w:val="00F35961"/>
    <w:rsid w:val="00F35A2F"/>
    <w:rsid w:val="00F35B99"/>
    <w:rsid w:val="00F366A9"/>
    <w:rsid w:val="00F36FF3"/>
    <w:rsid w:val="00F371A6"/>
    <w:rsid w:val="00F37721"/>
    <w:rsid w:val="00F37D6D"/>
    <w:rsid w:val="00F40A47"/>
    <w:rsid w:val="00F40A98"/>
    <w:rsid w:val="00F40C11"/>
    <w:rsid w:val="00F413CA"/>
    <w:rsid w:val="00F41888"/>
    <w:rsid w:val="00F41A54"/>
    <w:rsid w:val="00F42292"/>
    <w:rsid w:val="00F43EF3"/>
    <w:rsid w:val="00F45387"/>
    <w:rsid w:val="00F45961"/>
    <w:rsid w:val="00F46606"/>
    <w:rsid w:val="00F466C3"/>
    <w:rsid w:val="00F47101"/>
    <w:rsid w:val="00F47109"/>
    <w:rsid w:val="00F47168"/>
    <w:rsid w:val="00F47358"/>
    <w:rsid w:val="00F4739F"/>
    <w:rsid w:val="00F47818"/>
    <w:rsid w:val="00F47CF1"/>
    <w:rsid w:val="00F47DD7"/>
    <w:rsid w:val="00F500AA"/>
    <w:rsid w:val="00F5012F"/>
    <w:rsid w:val="00F505C7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6FA"/>
    <w:rsid w:val="00F53CC8"/>
    <w:rsid w:val="00F54545"/>
    <w:rsid w:val="00F5471C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1FF"/>
    <w:rsid w:val="00F5784B"/>
    <w:rsid w:val="00F57B3A"/>
    <w:rsid w:val="00F57EEC"/>
    <w:rsid w:val="00F57F4E"/>
    <w:rsid w:val="00F6045D"/>
    <w:rsid w:val="00F60B51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7F1"/>
    <w:rsid w:val="00F63CA4"/>
    <w:rsid w:val="00F63DC9"/>
    <w:rsid w:val="00F640AE"/>
    <w:rsid w:val="00F649C7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A1A"/>
    <w:rsid w:val="00F70B25"/>
    <w:rsid w:val="00F70ECE"/>
    <w:rsid w:val="00F7170E"/>
    <w:rsid w:val="00F71A68"/>
    <w:rsid w:val="00F71FEA"/>
    <w:rsid w:val="00F7211D"/>
    <w:rsid w:val="00F72128"/>
    <w:rsid w:val="00F7247C"/>
    <w:rsid w:val="00F7303B"/>
    <w:rsid w:val="00F73708"/>
    <w:rsid w:val="00F7393D"/>
    <w:rsid w:val="00F73ACF"/>
    <w:rsid w:val="00F73B05"/>
    <w:rsid w:val="00F73E66"/>
    <w:rsid w:val="00F73F22"/>
    <w:rsid w:val="00F74A18"/>
    <w:rsid w:val="00F74B5C"/>
    <w:rsid w:val="00F74D3A"/>
    <w:rsid w:val="00F74E1D"/>
    <w:rsid w:val="00F751C2"/>
    <w:rsid w:val="00F754C4"/>
    <w:rsid w:val="00F757D6"/>
    <w:rsid w:val="00F75805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E8F"/>
    <w:rsid w:val="00F81FA6"/>
    <w:rsid w:val="00F82049"/>
    <w:rsid w:val="00F82124"/>
    <w:rsid w:val="00F82394"/>
    <w:rsid w:val="00F82A9C"/>
    <w:rsid w:val="00F830B8"/>
    <w:rsid w:val="00F8314A"/>
    <w:rsid w:val="00F83579"/>
    <w:rsid w:val="00F837B0"/>
    <w:rsid w:val="00F83C09"/>
    <w:rsid w:val="00F83DC8"/>
    <w:rsid w:val="00F8425C"/>
    <w:rsid w:val="00F8434E"/>
    <w:rsid w:val="00F84607"/>
    <w:rsid w:val="00F84635"/>
    <w:rsid w:val="00F84819"/>
    <w:rsid w:val="00F85098"/>
    <w:rsid w:val="00F85DE3"/>
    <w:rsid w:val="00F86346"/>
    <w:rsid w:val="00F866BA"/>
    <w:rsid w:val="00F86ACB"/>
    <w:rsid w:val="00F87F55"/>
    <w:rsid w:val="00F9034A"/>
    <w:rsid w:val="00F906AC"/>
    <w:rsid w:val="00F907C9"/>
    <w:rsid w:val="00F90CE0"/>
    <w:rsid w:val="00F91120"/>
    <w:rsid w:val="00F914B9"/>
    <w:rsid w:val="00F92014"/>
    <w:rsid w:val="00F9242C"/>
    <w:rsid w:val="00F92730"/>
    <w:rsid w:val="00F92AB9"/>
    <w:rsid w:val="00F92E92"/>
    <w:rsid w:val="00F93677"/>
    <w:rsid w:val="00F9481D"/>
    <w:rsid w:val="00F94C03"/>
    <w:rsid w:val="00F95EB8"/>
    <w:rsid w:val="00F9608A"/>
    <w:rsid w:val="00F9642F"/>
    <w:rsid w:val="00F9657A"/>
    <w:rsid w:val="00F96DC4"/>
    <w:rsid w:val="00F97446"/>
    <w:rsid w:val="00F9772A"/>
    <w:rsid w:val="00F97CBD"/>
    <w:rsid w:val="00FA0310"/>
    <w:rsid w:val="00FA128E"/>
    <w:rsid w:val="00FA199D"/>
    <w:rsid w:val="00FA1C19"/>
    <w:rsid w:val="00FA2013"/>
    <w:rsid w:val="00FA269C"/>
    <w:rsid w:val="00FA28C3"/>
    <w:rsid w:val="00FA2B0E"/>
    <w:rsid w:val="00FA2E69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89D"/>
    <w:rsid w:val="00FA690C"/>
    <w:rsid w:val="00FA6B94"/>
    <w:rsid w:val="00FA7087"/>
    <w:rsid w:val="00FA7464"/>
    <w:rsid w:val="00FA7905"/>
    <w:rsid w:val="00FA7BB1"/>
    <w:rsid w:val="00FB0D6C"/>
    <w:rsid w:val="00FB1026"/>
    <w:rsid w:val="00FB1838"/>
    <w:rsid w:val="00FB1A38"/>
    <w:rsid w:val="00FB2040"/>
    <w:rsid w:val="00FB26E2"/>
    <w:rsid w:val="00FB35C6"/>
    <w:rsid w:val="00FB3678"/>
    <w:rsid w:val="00FB37F1"/>
    <w:rsid w:val="00FB3BA2"/>
    <w:rsid w:val="00FB4418"/>
    <w:rsid w:val="00FB4621"/>
    <w:rsid w:val="00FB4AB5"/>
    <w:rsid w:val="00FB5E0C"/>
    <w:rsid w:val="00FB6090"/>
    <w:rsid w:val="00FB7599"/>
    <w:rsid w:val="00FB7719"/>
    <w:rsid w:val="00FB7A20"/>
    <w:rsid w:val="00FB7D05"/>
    <w:rsid w:val="00FC0665"/>
    <w:rsid w:val="00FC07AD"/>
    <w:rsid w:val="00FC0A71"/>
    <w:rsid w:val="00FC0C2B"/>
    <w:rsid w:val="00FC122A"/>
    <w:rsid w:val="00FC1612"/>
    <w:rsid w:val="00FC1BB1"/>
    <w:rsid w:val="00FC1D25"/>
    <w:rsid w:val="00FC1F84"/>
    <w:rsid w:val="00FC267E"/>
    <w:rsid w:val="00FC2712"/>
    <w:rsid w:val="00FC28FC"/>
    <w:rsid w:val="00FC33DA"/>
    <w:rsid w:val="00FC3837"/>
    <w:rsid w:val="00FC3B83"/>
    <w:rsid w:val="00FC4907"/>
    <w:rsid w:val="00FC53D0"/>
    <w:rsid w:val="00FC5496"/>
    <w:rsid w:val="00FC57CC"/>
    <w:rsid w:val="00FC5AE5"/>
    <w:rsid w:val="00FC6591"/>
    <w:rsid w:val="00FC6AD5"/>
    <w:rsid w:val="00FC6BF4"/>
    <w:rsid w:val="00FC6F09"/>
    <w:rsid w:val="00FC7030"/>
    <w:rsid w:val="00FC7D57"/>
    <w:rsid w:val="00FD0A24"/>
    <w:rsid w:val="00FD0C33"/>
    <w:rsid w:val="00FD1773"/>
    <w:rsid w:val="00FD1FF1"/>
    <w:rsid w:val="00FD2400"/>
    <w:rsid w:val="00FD259D"/>
    <w:rsid w:val="00FD2E4E"/>
    <w:rsid w:val="00FD334E"/>
    <w:rsid w:val="00FD3439"/>
    <w:rsid w:val="00FD385B"/>
    <w:rsid w:val="00FD3A7C"/>
    <w:rsid w:val="00FD3D3D"/>
    <w:rsid w:val="00FD3F07"/>
    <w:rsid w:val="00FD4124"/>
    <w:rsid w:val="00FD43A0"/>
    <w:rsid w:val="00FD4806"/>
    <w:rsid w:val="00FD4DB9"/>
    <w:rsid w:val="00FD5112"/>
    <w:rsid w:val="00FD64C2"/>
    <w:rsid w:val="00FD684F"/>
    <w:rsid w:val="00FD6C01"/>
    <w:rsid w:val="00FD6EC6"/>
    <w:rsid w:val="00FD7585"/>
    <w:rsid w:val="00FD7941"/>
    <w:rsid w:val="00FD797F"/>
    <w:rsid w:val="00FD7C78"/>
    <w:rsid w:val="00FE038D"/>
    <w:rsid w:val="00FE059D"/>
    <w:rsid w:val="00FE085F"/>
    <w:rsid w:val="00FE0BE0"/>
    <w:rsid w:val="00FE0D65"/>
    <w:rsid w:val="00FE217F"/>
    <w:rsid w:val="00FE2D1E"/>
    <w:rsid w:val="00FE2F31"/>
    <w:rsid w:val="00FE315D"/>
    <w:rsid w:val="00FE3510"/>
    <w:rsid w:val="00FE3C64"/>
    <w:rsid w:val="00FE4646"/>
    <w:rsid w:val="00FE49FB"/>
    <w:rsid w:val="00FE4D3C"/>
    <w:rsid w:val="00FE51F4"/>
    <w:rsid w:val="00FE51FC"/>
    <w:rsid w:val="00FE53E6"/>
    <w:rsid w:val="00FE5682"/>
    <w:rsid w:val="00FE57FB"/>
    <w:rsid w:val="00FE5AB4"/>
    <w:rsid w:val="00FE5B8E"/>
    <w:rsid w:val="00FE63BA"/>
    <w:rsid w:val="00FE66B5"/>
    <w:rsid w:val="00FE66D0"/>
    <w:rsid w:val="00FE732E"/>
    <w:rsid w:val="00FE74CB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4EF5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1E05C9A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F00156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F00156"/>
    <w:pPr>
      <w:numPr>
        <w:numId w:val="1"/>
      </w:numPr>
    </w:pPr>
  </w:style>
  <w:style w:type="paragraph" w:styleId="ListBullet">
    <w:name w:val="List Bullet"/>
    <w:basedOn w:val="Normal"/>
    <w:uiPriority w:val="99"/>
    <w:unhideWhenUsed/>
    <w:rsid w:val="00DF71C6"/>
    <w:pPr>
      <w:numPr>
        <w:numId w:val="46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7</TotalTime>
  <Pages>1</Pages>
  <Words>15419</Words>
  <Characters>87893</Characters>
  <Application>Microsoft Office Word</Application>
  <DocSecurity>0</DocSecurity>
  <Lines>732</Lines>
  <Paragraphs>206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103106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2012-08-09T05:47:00Z</cp:lastPrinted>
  <dcterms:created xsi:type="dcterms:W3CDTF">2026-07-13T06:31:00Z</dcterms:created>
  <dcterms:modified xsi:type="dcterms:W3CDTF">2026-07-13T08:10:00Z</dcterms:modified>
</cp:coreProperties>
</file>